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5ADF76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3B0ECB">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E2995">
              <w:rPr>
                <w:rFonts w:ascii="Arial" w:hAnsi="Arial" w:cs="Arial"/>
                <w:color w:val="002060"/>
                <w:sz w:val="40"/>
                <w:szCs w:val="40"/>
              </w:rPr>
              <w:t>0</w:t>
            </w:r>
            <w:r w:rsidR="003B0ECB">
              <w:rPr>
                <w:rFonts w:ascii="Arial" w:hAnsi="Arial" w:cs="Arial"/>
                <w:color w:val="002060"/>
                <w:sz w:val="40"/>
                <w:szCs w:val="40"/>
              </w:rPr>
              <w:t>8</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EE9B57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D646B">
          <w:rPr>
            <w:noProof/>
            <w:webHidden/>
          </w:rPr>
          <w:t>1</w:t>
        </w:r>
        <w:r w:rsidR="00AC19D9" w:rsidRPr="00DE1EF7">
          <w:rPr>
            <w:noProof/>
            <w:webHidden/>
          </w:rPr>
          <w:fldChar w:fldCharType="end"/>
        </w:r>
      </w:hyperlink>
    </w:p>
    <w:p w14:paraId="112EDB38" w14:textId="07C8DED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D646B">
          <w:rPr>
            <w:noProof/>
            <w:webHidden/>
          </w:rPr>
          <w:t>1</w:t>
        </w:r>
        <w:r w:rsidRPr="00DE1EF7">
          <w:rPr>
            <w:noProof/>
            <w:webHidden/>
          </w:rPr>
          <w:fldChar w:fldCharType="end"/>
        </w:r>
      </w:hyperlink>
    </w:p>
    <w:p w14:paraId="4D9CAD43" w14:textId="3936481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D646B">
          <w:rPr>
            <w:noProof/>
            <w:webHidden/>
          </w:rPr>
          <w:t>1</w:t>
        </w:r>
        <w:r w:rsidRPr="00DE1EF7">
          <w:rPr>
            <w:noProof/>
            <w:webHidden/>
          </w:rPr>
          <w:fldChar w:fldCharType="end"/>
        </w:r>
      </w:hyperlink>
    </w:p>
    <w:p w14:paraId="0EAFCCD8" w14:textId="2B26F2C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D646B">
          <w:rPr>
            <w:noProof/>
            <w:webHidden/>
          </w:rPr>
          <w:t>1</w:t>
        </w:r>
        <w:r w:rsidRPr="00DE1EF7">
          <w:rPr>
            <w:noProof/>
            <w:webHidden/>
          </w:rPr>
          <w:fldChar w:fldCharType="end"/>
        </w:r>
      </w:hyperlink>
    </w:p>
    <w:p w14:paraId="0952245B" w14:textId="15C7A5A2"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D646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Pr="00DB4CA4"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3CD5B3B7" w14:textId="77777777" w:rsidR="00BD5C86" w:rsidRPr="00BD5C86" w:rsidRDefault="00BD5C86" w:rsidP="00BD5C86">
      <w:pPr>
        <w:pStyle w:val="LndNormale1"/>
        <w:rPr>
          <w:b/>
          <w:color w:val="002060"/>
          <w:sz w:val="28"/>
          <w:szCs w:val="28"/>
        </w:rPr>
      </w:pPr>
      <w:r w:rsidRPr="00BD5C86">
        <w:rPr>
          <w:b/>
          <w:color w:val="002060"/>
          <w:sz w:val="28"/>
          <w:szCs w:val="28"/>
        </w:rPr>
        <w:t>SCADENZA RATA PAGAMENTO ISCRIZIONI</w:t>
      </w:r>
    </w:p>
    <w:p w14:paraId="6D5C466C" w14:textId="77777777" w:rsidR="00BD5C86" w:rsidRPr="00BD5C86" w:rsidRDefault="00BD5C86" w:rsidP="00BD5C86">
      <w:pPr>
        <w:pStyle w:val="LndNormale1"/>
        <w:rPr>
          <w:color w:val="002060"/>
        </w:rPr>
      </w:pPr>
    </w:p>
    <w:p w14:paraId="0806A05D" w14:textId="77777777" w:rsidR="00BD5C86" w:rsidRPr="00BD5C86" w:rsidRDefault="00BD5C86" w:rsidP="00BD5C86">
      <w:pPr>
        <w:pStyle w:val="LndNormale1"/>
        <w:rPr>
          <w:rFonts w:cs="Arial"/>
          <w:color w:val="002060"/>
          <w:szCs w:val="22"/>
        </w:rPr>
      </w:pPr>
      <w:r w:rsidRPr="00BD5C86">
        <w:rPr>
          <w:color w:val="002060"/>
        </w:rPr>
        <w:t xml:space="preserve">Si ricorda che </w:t>
      </w:r>
      <w:r w:rsidRPr="00BD5C86">
        <w:rPr>
          <w:b/>
          <w:color w:val="002060"/>
        </w:rPr>
        <w:t xml:space="preserve">mercoledì 15 ottobre 2025 </w:t>
      </w:r>
      <w:r w:rsidRPr="00BD5C86">
        <w:rPr>
          <w:rFonts w:cs="Arial"/>
          <w:color w:val="002060"/>
          <w:szCs w:val="22"/>
        </w:rPr>
        <w:t>scade la rata della tassa di Iscrizione ai Campionati 2025/2026.</w:t>
      </w:r>
    </w:p>
    <w:p w14:paraId="2CF7E33F" w14:textId="77777777" w:rsidR="00BD5C86" w:rsidRDefault="00BD5C86" w:rsidP="00E15385">
      <w:pPr>
        <w:rPr>
          <w:rFonts w:ascii="Arial" w:hAnsi="Arial" w:cs="Arial"/>
          <w:color w:val="002060"/>
          <w:sz w:val="22"/>
          <w:szCs w:val="22"/>
        </w:rPr>
      </w:pPr>
    </w:p>
    <w:p w14:paraId="28EA0560" w14:textId="77777777" w:rsidR="00BD5C86" w:rsidRPr="00BD5C86" w:rsidRDefault="00BD5C86" w:rsidP="00BD5C86">
      <w:pPr>
        <w:pStyle w:val="Nessunaspaziatura"/>
        <w:rPr>
          <w:rFonts w:ascii="Arial" w:hAnsi="Arial" w:cs="Arial"/>
          <w:color w:val="002060"/>
        </w:rPr>
      </w:pPr>
      <w:r w:rsidRPr="00BD5C86">
        <w:rPr>
          <w:rFonts w:ascii="Arial" w:hAnsi="Arial" w:cs="Arial"/>
          <w:color w:val="002060"/>
        </w:rPr>
        <w:t xml:space="preserve">Si riporta di seguito IBAN del Comitato Regionale Marche per effettuare tutti i versamenti  </w:t>
      </w:r>
    </w:p>
    <w:p w14:paraId="34DCF8BC" w14:textId="77777777" w:rsidR="00BD5C86" w:rsidRPr="00BD5C86" w:rsidRDefault="00BD5C86" w:rsidP="00BD5C86">
      <w:pPr>
        <w:pStyle w:val="Nessunaspaziatura"/>
        <w:rPr>
          <w:rFonts w:ascii="Arial" w:hAnsi="Arial" w:cs="Arial"/>
          <w:b/>
          <w:color w:val="002060"/>
        </w:rPr>
      </w:pPr>
    </w:p>
    <w:p w14:paraId="1C3F1B5E"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 xml:space="preserve">IBAN: </w:t>
      </w:r>
      <w:r w:rsidRPr="00BD5C86">
        <w:rPr>
          <w:rFonts w:ascii="Arial" w:hAnsi="Arial" w:cs="Arial"/>
          <w:b/>
          <w:color w:val="002060"/>
          <w:sz w:val="24"/>
          <w:szCs w:val="24"/>
        </w:rPr>
        <w:tab/>
      </w:r>
      <w:r w:rsidRPr="00BD5C86">
        <w:rPr>
          <w:rFonts w:ascii="Arial" w:hAnsi="Arial" w:cs="Arial"/>
          <w:b/>
          <w:color w:val="002060"/>
          <w:sz w:val="24"/>
          <w:szCs w:val="24"/>
        </w:rPr>
        <w:tab/>
        <w:t>IT81E0100502600000000008868</w:t>
      </w:r>
    </w:p>
    <w:p w14:paraId="3C099B2C"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BNL ANCONA – CORSO STAMIRA</w:t>
      </w:r>
    </w:p>
    <w:p w14:paraId="5792BF66"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Beneficiario: Comitato Regionale Marche F.I.G.C. – L.N.D.</w:t>
      </w:r>
    </w:p>
    <w:p w14:paraId="64A4FF7B" w14:textId="77777777" w:rsidR="00BD5C86" w:rsidRDefault="00BD5C86" w:rsidP="00E15385">
      <w:pPr>
        <w:rPr>
          <w:rFonts w:ascii="Arial" w:hAnsi="Arial" w:cs="Arial"/>
          <w:color w:val="002060"/>
          <w:sz w:val="22"/>
          <w:szCs w:val="22"/>
        </w:rPr>
      </w:pPr>
    </w:p>
    <w:p w14:paraId="0A198084"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3DEB334" w14:textId="77777777" w:rsidR="008531B6" w:rsidRDefault="008531B6" w:rsidP="0022231A">
      <w:pPr>
        <w:pStyle w:val="LndNormale1"/>
        <w:rPr>
          <w:color w:val="002060"/>
        </w:rPr>
      </w:pPr>
    </w:p>
    <w:p w14:paraId="461AE666" w14:textId="77777777" w:rsidR="008531B6" w:rsidRPr="00BD5C86" w:rsidRDefault="008531B6" w:rsidP="008531B6">
      <w:pPr>
        <w:pStyle w:val="LndNormale1"/>
        <w:rPr>
          <w:b/>
          <w:color w:val="002060"/>
          <w:sz w:val="28"/>
          <w:szCs w:val="28"/>
        </w:rPr>
      </w:pPr>
      <w:r w:rsidRPr="00BD5C86">
        <w:rPr>
          <w:b/>
          <w:color w:val="002060"/>
          <w:sz w:val="28"/>
          <w:szCs w:val="28"/>
        </w:rPr>
        <w:t>SVINCOLI EX ART. 117 BIS NOIF</w:t>
      </w:r>
    </w:p>
    <w:p w14:paraId="1105B70B" w14:textId="77777777" w:rsidR="008531B6" w:rsidRPr="00BD5C86" w:rsidRDefault="008531B6" w:rsidP="008531B6">
      <w:pPr>
        <w:pStyle w:val="LndNormale1"/>
        <w:rPr>
          <w:color w:val="002060"/>
        </w:rPr>
      </w:pPr>
    </w:p>
    <w:p w14:paraId="234BC843" w14:textId="77777777" w:rsidR="008531B6" w:rsidRPr="00BD5C86" w:rsidRDefault="008531B6" w:rsidP="008531B6">
      <w:pPr>
        <w:pStyle w:val="LndNormale1"/>
        <w:rPr>
          <w:b/>
          <w:color w:val="002060"/>
        </w:rPr>
      </w:pPr>
      <w:r w:rsidRPr="00BD5C8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5C86">
        <w:rPr>
          <w:b/>
          <w:color w:val="002060"/>
        </w:rPr>
        <w:t>04.10.2025:</w:t>
      </w:r>
    </w:p>
    <w:tbl>
      <w:tblPr>
        <w:tblW w:w="0" w:type="auto"/>
        <w:tblLook w:val="04A0" w:firstRow="1" w:lastRow="0" w:firstColumn="1" w:lastColumn="0" w:noHBand="0" w:noVBand="1"/>
      </w:tblPr>
      <w:tblGrid>
        <w:gridCol w:w="1265"/>
        <w:gridCol w:w="2756"/>
        <w:gridCol w:w="1273"/>
        <w:gridCol w:w="1182"/>
        <w:gridCol w:w="3436"/>
      </w:tblGrid>
      <w:tr w:rsidR="008531B6" w:rsidRPr="00BD5C86" w14:paraId="2B83BEE3" w14:textId="77777777" w:rsidTr="00BC45B3">
        <w:tc>
          <w:tcPr>
            <w:tcW w:w="1265" w:type="dxa"/>
            <w:tcBorders>
              <w:top w:val="single" w:sz="4" w:space="0" w:color="auto"/>
              <w:left w:val="single" w:sz="4" w:space="0" w:color="auto"/>
              <w:bottom w:val="single" w:sz="4" w:space="0" w:color="auto"/>
              <w:right w:val="single" w:sz="4" w:space="0" w:color="auto"/>
            </w:tcBorders>
            <w:hideMark/>
          </w:tcPr>
          <w:p w14:paraId="2D4E6CB6" w14:textId="77777777" w:rsidR="008531B6" w:rsidRPr="00BD5C86" w:rsidRDefault="008531B6" w:rsidP="00BC45B3">
            <w:pPr>
              <w:pStyle w:val="LndNormale1"/>
              <w:jc w:val="center"/>
              <w:rPr>
                <w:color w:val="002060"/>
              </w:rPr>
            </w:pPr>
            <w:r w:rsidRPr="00BD5C86">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4AD48B3" w14:textId="77777777" w:rsidR="008531B6" w:rsidRPr="00BD5C86" w:rsidRDefault="008531B6" w:rsidP="00BC45B3">
            <w:pPr>
              <w:pStyle w:val="LndNormale1"/>
              <w:jc w:val="center"/>
              <w:rPr>
                <w:color w:val="002060"/>
              </w:rPr>
            </w:pPr>
            <w:r w:rsidRPr="00BD5C86">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6CAD8E9" w14:textId="77777777" w:rsidR="008531B6" w:rsidRPr="00BD5C86" w:rsidRDefault="008531B6" w:rsidP="00BC45B3">
            <w:pPr>
              <w:pStyle w:val="LndNormale1"/>
              <w:jc w:val="center"/>
              <w:rPr>
                <w:color w:val="002060"/>
              </w:rPr>
            </w:pPr>
            <w:r w:rsidRPr="00BD5C8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EF05356" w14:textId="77777777" w:rsidR="008531B6" w:rsidRPr="00BD5C86" w:rsidRDefault="008531B6" w:rsidP="00BC45B3">
            <w:pPr>
              <w:pStyle w:val="LndNormale1"/>
              <w:jc w:val="center"/>
              <w:rPr>
                <w:color w:val="002060"/>
              </w:rPr>
            </w:pPr>
            <w:r w:rsidRPr="00BD5C8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4B9EB46" w14:textId="77777777" w:rsidR="008531B6" w:rsidRPr="00BD5C86" w:rsidRDefault="008531B6" w:rsidP="00BC45B3">
            <w:pPr>
              <w:pStyle w:val="LndNormale1"/>
              <w:jc w:val="center"/>
              <w:rPr>
                <w:color w:val="002060"/>
              </w:rPr>
            </w:pPr>
            <w:r w:rsidRPr="00BD5C86">
              <w:rPr>
                <w:color w:val="002060"/>
              </w:rPr>
              <w:t>Società</w:t>
            </w:r>
          </w:p>
        </w:tc>
      </w:tr>
      <w:tr w:rsidR="008531B6" w:rsidRPr="00BD5C86" w14:paraId="67F336BF" w14:textId="77777777" w:rsidTr="00BC45B3">
        <w:tc>
          <w:tcPr>
            <w:tcW w:w="1265" w:type="dxa"/>
            <w:tcBorders>
              <w:top w:val="single" w:sz="4" w:space="0" w:color="auto"/>
              <w:left w:val="single" w:sz="4" w:space="0" w:color="auto"/>
              <w:bottom w:val="single" w:sz="4" w:space="0" w:color="auto"/>
              <w:right w:val="single" w:sz="4" w:space="0" w:color="auto"/>
            </w:tcBorders>
          </w:tcPr>
          <w:p w14:paraId="783ED7DD" w14:textId="77777777" w:rsidR="008531B6" w:rsidRPr="00BD5C86" w:rsidRDefault="008531B6" w:rsidP="00BC45B3">
            <w:pPr>
              <w:pStyle w:val="LndNormale1"/>
              <w:rPr>
                <w:color w:val="002060"/>
                <w:sz w:val="20"/>
              </w:rPr>
            </w:pPr>
            <w:r w:rsidRPr="00BD5C86">
              <w:rPr>
                <w:color w:val="002060"/>
                <w:sz w:val="20"/>
              </w:rPr>
              <w:t>6685860</w:t>
            </w:r>
          </w:p>
        </w:tc>
        <w:tc>
          <w:tcPr>
            <w:tcW w:w="2756" w:type="dxa"/>
            <w:tcBorders>
              <w:top w:val="single" w:sz="4" w:space="0" w:color="auto"/>
              <w:left w:val="single" w:sz="4" w:space="0" w:color="auto"/>
              <w:bottom w:val="single" w:sz="4" w:space="0" w:color="auto"/>
              <w:right w:val="single" w:sz="4" w:space="0" w:color="auto"/>
            </w:tcBorders>
          </w:tcPr>
          <w:p w14:paraId="1DEC2B7A" w14:textId="77777777" w:rsidR="008531B6" w:rsidRPr="00BD5C86" w:rsidRDefault="008531B6" w:rsidP="00BC45B3">
            <w:pPr>
              <w:pStyle w:val="LndNormale1"/>
              <w:rPr>
                <w:color w:val="002060"/>
                <w:sz w:val="20"/>
              </w:rPr>
            </w:pPr>
            <w:r w:rsidRPr="00BD5C86">
              <w:rPr>
                <w:color w:val="002060"/>
                <w:sz w:val="20"/>
              </w:rPr>
              <w:t>PELLEGRINI RICCARDO</w:t>
            </w:r>
          </w:p>
        </w:tc>
        <w:tc>
          <w:tcPr>
            <w:tcW w:w="1273" w:type="dxa"/>
            <w:tcBorders>
              <w:top w:val="single" w:sz="4" w:space="0" w:color="auto"/>
              <w:left w:val="single" w:sz="4" w:space="0" w:color="auto"/>
              <w:bottom w:val="single" w:sz="4" w:space="0" w:color="auto"/>
              <w:right w:val="single" w:sz="4" w:space="0" w:color="auto"/>
            </w:tcBorders>
          </w:tcPr>
          <w:p w14:paraId="084CBA45" w14:textId="77777777" w:rsidR="008531B6" w:rsidRPr="00BD5C86" w:rsidRDefault="008531B6" w:rsidP="00BC45B3">
            <w:pPr>
              <w:pStyle w:val="LndNormale1"/>
              <w:rPr>
                <w:color w:val="002060"/>
                <w:sz w:val="20"/>
              </w:rPr>
            </w:pPr>
            <w:r w:rsidRPr="00BD5C86">
              <w:rPr>
                <w:color w:val="002060"/>
                <w:sz w:val="20"/>
              </w:rPr>
              <w:t>06.09.2004</w:t>
            </w:r>
          </w:p>
        </w:tc>
        <w:tc>
          <w:tcPr>
            <w:tcW w:w="1182" w:type="dxa"/>
            <w:tcBorders>
              <w:top w:val="single" w:sz="4" w:space="0" w:color="auto"/>
              <w:left w:val="single" w:sz="4" w:space="0" w:color="auto"/>
              <w:bottom w:val="single" w:sz="4" w:space="0" w:color="auto"/>
              <w:right w:val="single" w:sz="4" w:space="0" w:color="auto"/>
            </w:tcBorders>
          </w:tcPr>
          <w:p w14:paraId="02929F78" w14:textId="77777777" w:rsidR="008531B6" w:rsidRPr="00BD5C86" w:rsidRDefault="008531B6" w:rsidP="00BC45B3">
            <w:pPr>
              <w:pStyle w:val="LndNormale1"/>
              <w:rPr>
                <w:color w:val="002060"/>
                <w:sz w:val="20"/>
              </w:rPr>
            </w:pPr>
            <w:r w:rsidRPr="00BD5C86">
              <w:rPr>
                <w:color w:val="002060"/>
                <w:sz w:val="20"/>
              </w:rPr>
              <w:t>932339</w:t>
            </w:r>
          </w:p>
        </w:tc>
        <w:tc>
          <w:tcPr>
            <w:tcW w:w="3436" w:type="dxa"/>
            <w:tcBorders>
              <w:top w:val="single" w:sz="4" w:space="0" w:color="auto"/>
              <w:left w:val="single" w:sz="4" w:space="0" w:color="auto"/>
              <w:bottom w:val="single" w:sz="4" w:space="0" w:color="auto"/>
              <w:right w:val="single" w:sz="4" w:space="0" w:color="auto"/>
            </w:tcBorders>
          </w:tcPr>
          <w:p w14:paraId="4DFC6D20" w14:textId="77777777" w:rsidR="008531B6" w:rsidRPr="00BD5C86" w:rsidRDefault="008531B6" w:rsidP="00BC45B3">
            <w:pPr>
              <w:pStyle w:val="LndNormale1"/>
              <w:rPr>
                <w:color w:val="002060"/>
                <w:sz w:val="20"/>
              </w:rPr>
            </w:pPr>
            <w:r w:rsidRPr="00BD5C86">
              <w:rPr>
                <w:color w:val="002060"/>
                <w:sz w:val="20"/>
              </w:rPr>
              <w:t>A.S.D. MOIE VALLESINA</w:t>
            </w:r>
          </w:p>
        </w:tc>
      </w:tr>
    </w:tbl>
    <w:p w14:paraId="78883139" w14:textId="77777777" w:rsidR="008531B6" w:rsidRPr="00BD5C86" w:rsidRDefault="008531B6" w:rsidP="008531B6">
      <w:pPr>
        <w:pStyle w:val="LndNormale1"/>
        <w:rPr>
          <w:color w:val="002060"/>
        </w:rPr>
      </w:pPr>
    </w:p>
    <w:p w14:paraId="1BD550DE" w14:textId="77777777" w:rsidR="008531B6" w:rsidRPr="00BD5C86" w:rsidRDefault="008531B6" w:rsidP="008531B6">
      <w:pPr>
        <w:pStyle w:val="LndNormale1"/>
        <w:rPr>
          <w:b/>
          <w:color w:val="002060"/>
        </w:rPr>
      </w:pPr>
      <w:r w:rsidRPr="00BD5C8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5C86">
        <w:rPr>
          <w:b/>
          <w:color w:val="002060"/>
        </w:rPr>
        <w:t>06.10.2025:</w:t>
      </w:r>
    </w:p>
    <w:tbl>
      <w:tblPr>
        <w:tblW w:w="0" w:type="auto"/>
        <w:tblLook w:val="04A0" w:firstRow="1" w:lastRow="0" w:firstColumn="1" w:lastColumn="0" w:noHBand="0" w:noVBand="1"/>
      </w:tblPr>
      <w:tblGrid>
        <w:gridCol w:w="1265"/>
        <w:gridCol w:w="2756"/>
        <w:gridCol w:w="1273"/>
        <w:gridCol w:w="1182"/>
        <w:gridCol w:w="3436"/>
      </w:tblGrid>
      <w:tr w:rsidR="008531B6" w:rsidRPr="00BD5C86" w14:paraId="29EAA263" w14:textId="77777777" w:rsidTr="00BC45B3">
        <w:tc>
          <w:tcPr>
            <w:tcW w:w="1265" w:type="dxa"/>
            <w:tcBorders>
              <w:top w:val="single" w:sz="4" w:space="0" w:color="auto"/>
              <w:left w:val="single" w:sz="4" w:space="0" w:color="auto"/>
              <w:bottom w:val="single" w:sz="4" w:space="0" w:color="auto"/>
              <w:right w:val="single" w:sz="4" w:space="0" w:color="auto"/>
            </w:tcBorders>
            <w:hideMark/>
          </w:tcPr>
          <w:p w14:paraId="618C238C" w14:textId="77777777" w:rsidR="008531B6" w:rsidRPr="00BD5C86" w:rsidRDefault="008531B6" w:rsidP="00BC45B3">
            <w:pPr>
              <w:pStyle w:val="LndNormale1"/>
              <w:jc w:val="center"/>
              <w:rPr>
                <w:color w:val="002060"/>
              </w:rPr>
            </w:pPr>
            <w:r w:rsidRPr="00BD5C86">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83C95F6" w14:textId="77777777" w:rsidR="008531B6" w:rsidRPr="00BD5C86" w:rsidRDefault="008531B6" w:rsidP="00BC45B3">
            <w:pPr>
              <w:pStyle w:val="LndNormale1"/>
              <w:jc w:val="center"/>
              <w:rPr>
                <w:color w:val="002060"/>
              </w:rPr>
            </w:pPr>
            <w:r w:rsidRPr="00BD5C86">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751F1FC" w14:textId="77777777" w:rsidR="008531B6" w:rsidRPr="00BD5C86" w:rsidRDefault="008531B6" w:rsidP="00BC45B3">
            <w:pPr>
              <w:pStyle w:val="LndNormale1"/>
              <w:jc w:val="center"/>
              <w:rPr>
                <w:color w:val="002060"/>
              </w:rPr>
            </w:pPr>
            <w:r w:rsidRPr="00BD5C8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DBD0E71" w14:textId="77777777" w:rsidR="008531B6" w:rsidRPr="00BD5C86" w:rsidRDefault="008531B6" w:rsidP="00BC45B3">
            <w:pPr>
              <w:pStyle w:val="LndNormale1"/>
              <w:jc w:val="center"/>
              <w:rPr>
                <w:color w:val="002060"/>
              </w:rPr>
            </w:pPr>
            <w:r w:rsidRPr="00BD5C8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8DFB9E1" w14:textId="77777777" w:rsidR="008531B6" w:rsidRPr="00BD5C86" w:rsidRDefault="008531B6" w:rsidP="00BC45B3">
            <w:pPr>
              <w:pStyle w:val="LndNormale1"/>
              <w:jc w:val="center"/>
              <w:rPr>
                <w:color w:val="002060"/>
              </w:rPr>
            </w:pPr>
            <w:r w:rsidRPr="00BD5C86">
              <w:rPr>
                <w:color w:val="002060"/>
              </w:rPr>
              <w:t>Società</w:t>
            </w:r>
          </w:p>
        </w:tc>
      </w:tr>
      <w:tr w:rsidR="008531B6" w:rsidRPr="00BD5C86" w14:paraId="67D62218" w14:textId="77777777" w:rsidTr="00BC45B3">
        <w:tc>
          <w:tcPr>
            <w:tcW w:w="1265" w:type="dxa"/>
            <w:tcBorders>
              <w:top w:val="single" w:sz="4" w:space="0" w:color="auto"/>
              <w:left w:val="single" w:sz="4" w:space="0" w:color="auto"/>
              <w:bottom w:val="single" w:sz="4" w:space="0" w:color="auto"/>
              <w:right w:val="single" w:sz="4" w:space="0" w:color="auto"/>
            </w:tcBorders>
          </w:tcPr>
          <w:p w14:paraId="29648BE7" w14:textId="77777777" w:rsidR="008531B6" w:rsidRPr="00BD5C86" w:rsidRDefault="008531B6" w:rsidP="00BC45B3">
            <w:pPr>
              <w:pStyle w:val="LndNormale1"/>
              <w:rPr>
                <w:color w:val="002060"/>
                <w:sz w:val="20"/>
              </w:rPr>
            </w:pPr>
            <w:r w:rsidRPr="00BD5C86">
              <w:rPr>
                <w:color w:val="002060"/>
                <w:sz w:val="20"/>
              </w:rPr>
              <w:t>4967793</w:t>
            </w:r>
          </w:p>
        </w:tc>
        <w:tc>
          <w:tcPr>
            <w:tcW w:w="2756" w:type="dxa"/>
            <w:tcBorders>
              <w:top w:val="single" w:sz="4" w:space="0" w:color="auto"/>
              <w:left w:val="single" w:sz="4" w:space="0" w:color="auto"/>
              <w:bottom w:val="single" w:sz="4" w:space="0" w:color="auto"/>
              <w:right w:val="single" w:sz="4" w:space="0" w:color="auto"/>
            </w:tcBorders>
          </w:tcPr>
          <w:p w14:paraId="1157F1E4" w14:textId="77777777" w:rsidR="008531B6" w:rsidRPr="00BD5C86" w:rsidRDefault="008531B6" w:rsidP="00BC45B3">
            <w:pPr>
              <w:pStyle w:val="LndNormale1"/>
              <w:rPr>
                <w:color w:val="002060"/>
                <w:sz w:val="20"/>
              </w:rPr>
            </w:pPr>
            <w:r w:rsidRPr="00BD5C86">
              <w:rPr>
                <w:color w:val="002060"/>
                <w:sz w:val="20"/>
              </w:rPr>
              <w:t>MAROZZI GIULIO</w:t>
            </w:r>
          </w:p>
        </w:tc>
        <w:tc>
          <w:tcPr>
            <w:tcW w:w="1273" w:type="dxa"/>
            <w:tcBorders>
              <w:top w:val="single" w:sz="4" w:space="0" w:color="auto"/>
              <w:left w:val="single" w:sz="4" w:space="0" w:color="auto"/>
              <w:bottom w:val="single" w:sz="4" w:space="0" w:color="auto"/>
              <w:right w:val="single" w:sz="4" w:space="0" w:color="auto"/>
            </w:tcBorders>
          </w:tcPr>
          <w:p w14:paraId="75E76A8D" w14:textId="77777777" w:rsidR="008531B6" w:rsidRPr="00BD5C86" w:rsidRDefault="008531B6" w:rsidP="00BC45B3">
            <w:pPr>
              <w:pStyle w:val="LndNormale1"/>
              <w:rPr>
                <w:color w:val="002060"/>
                <w:sz w:val="20"/>
              </w:rPr>
            </w:pPr>
            <w:r w:rsidRPr="00BD5C86">
              <w:rPr>
                <w:color w:val="002060"/>
                <w:sz w:val="20"/>
              </w:rPr>
              <w:t>21.05.1999</w:t>
            </w:r>
          </w:p>
        </w:tc>
        <w:tc>
          <w:tcPr>
            <w:tcW w:w="1182" w:type="dxa"/>
            <w:tcBorders>
              <w:top w:val="single" w:sz="4" w:space="0" w:color="auto"/>
              <w:left w:val="single" w:sz="4" w:space="0" w:color="auto"/>
              <w:bottom w:val="single" w:sz="4" w:space="0" w:color="auto"/>
              <w:right w:val="single" w:sz="4" w:space="0" w:color="auto"/>
            </w:tcBorders>
          </w:tcPr>
          <w:p w14:paraId="49EFA24D" w14:textId="77777777" w:rsidR="008531B6" w:rsidRPr="00BD5C86" w:rsidRDefault="008531B6" w:rsidP="00BC45B3">
            <w:pPr>
              <w:pStyle w:val="LndNormale1"/>
              <w:rPr>
                <w:color w:val="002060"/>
                <w:sz w:val="20"/>
              </w:rPr>
            </w:pPr>
            <w:r w:rsidRPr="00BD5C86">
              <w:rPr>
                <w:color w:val="002060"/>
                <w:sz w:val="20"/>
              </w:rPr>
              <w:t>916134</w:t>
            </w:r>
          </w:p>
        </w:tc>
        <w:tc>
          <w:tcPr>
            <w:tcW w:w="3436" w:type="dxa"/>
            <w:tcBorders>
              <w:top w:val="single" w:sz="4" w:space="0" w:color="auto"/>
              <w:left w:val="single" w:sz="4" w:space="0" w:color="auto"/>
              <w:bottom w:val="single" w:sz="4" w:space="0" w:color="auto"/>
              <w:right w:val="single" w:sz="4" w:space="0" w:color="auto"/>
            </w:tcBorders>
          </w:tcPr>
          <w:p w14:paraId="09324037" w14:textId="77777777" w:rsidR="008531B6" w:rsidRPr="00BD5C86" w:rsidRDefault="008531B6" w:rsidP="00BC45B3">
            <w:pPr>
              <w:pStyle w:val="LndNormale1"/>
              <w:rPr>
                <w:color w:val="002060"/>
                <w:sz w:val="20"/>
              </w:rPr>
            </w:pPr>
            <w:r w:rsidRPr="00BD5C86">
              <w:rPr>
                <w:color w:val="002060"/>
                <w:sz w:val="20"/>
              </w:rPr>
              <w:t>A.S.D. AMATORI CALCIO APPIGN</w:t>
            </w:r>
          </w:p>
        </w:tc>
      </w:tr>
    </w:tbl>
    <w:p w14:paraId="1CE6E1B1" w14:textId="77777777" w:rsidR="008531B6" w:rsidRPr="00BD5C86" w:rsidRDefault="008531B6" w:rsidP="008531B6">
      <w:pPr>
        <w:pStyle w:val="LndNormale1"/>
        <w:rPr>
          <w:color w:val="002060"/>
        </w:rPr>
      </w:pPr>
    </w:p>
    <w:p w14:paraId="606CF726" w14:textId="77777777" w:rsidR="008531B6" w:rsidRPr="00BD5C86" w:rsidRDefault="008531B6" w:rsidP="008531B6">
      <w:pPr>
        <w:pStyle w:val="LndNormale1"/>
        <w:rPr>
          <w:b/>
          <w:color w:val="002060"/>
        </w:rPr>
      </w:pPr>
      <w:r w:rsidRPr="00BD5C8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5C86">
        <w:rPr>
          <w:b/>
          <w:color w:val="002060"/>
        </w:rPr>
        <w:t>07.10.2025:</w:t>
      </w:r>
    </w:p>
    <w:tbl>
      <w:tblPr>
        <w:tblW w:w="0" w:type="auto"/>
        <w:tblLook w:val="04A0" w:firstRow="1" w:lastRow="0" w:firstColumn="1" w:lastColumn="0" w:noHBand="0" w:noVBand="1"/>
      </w:tblPr>
      <w:tblGrid>
        <w:gridCol w:w="1265"/>
        <w:gridCol w:w="2717"/>
        <w:gridCol w:w="1272"/>
        <w:gridCol w:w="1222"/>
        <w:gridCol w:w="3436"/>
      </w:tblGrid>
      <w:tr w:rsidR="008531B6" w:rsidRPr="00BD5C86" w14:paraId="4FC39273" w14:textId="77777777" w:rsidTr="00BC45B3">
        <w:tc>
          <w:tcPr>
            <w:tcW w:w="1265" w:type="dxa"/>
            <w:tcBorders>
              <w:top w:val="single" w:sz="4" w:space="0" w:color="auto"/>
              <w:left w:val="single" w:sz="4" w:space="0" w:color="auto"/>
              <w:bottom w:val="single" w:sz="4" w:space="0" w:color="auto"/>
              <w:right w:val="single" w:sz="4" w:space="0" w:color="auto"/>
            </w:tcBorders>
            <w:hideMark/>
          </w:tcPr>
          <w:p w14:paraId="4F526151" w14:textId="77777777" w:rsidR="008531B6" w:rsidRPr="00BD5C86" w:rsidRDefault="008531B6" w:rsidP="00BC45B3">
            <w:pPr>
              <w:pStyle w:val="LndNormale1"/>
              <w:jc w:val="center"/>
              <w:rPr>
                <w:color w:val="002060"/>
              </w:rPr>
            </w:pPr>
            <w:r w:rsidRPr="00BD5C86">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66C4B93" w14:textId="77777777" w:rsidR="008531B6" w:rsidRPr="00BD5C86" w:rsidRDefault="008531B6" w:rsidP="00BC45B3">
            <w:pPr>
              <w:pStyle w:val="LndNormale1"/>
              <w:jc w:val="center"/>
              <w:rPr>
                <w:color w:val="002060"/>
              </w:rPr>
            </w:pPr>
            <w:r w:rsidRPr="00BD5C86">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39C1681" w14:textId="77777777" w:rsidR="008531B6" w:rsidRPr="00BD5C86" w:rsidRDefault="008531B6" w:rsidP="00BC45B3">
            <w:pPr>
              <w:pStyle w:val="LndNormale1"/>
              <w:jc w:val="center"/>
              <w:rPr>
                <w:color w:val="002060"/>
              </w:rPr>
            </w:pPr>
            <w:r w:rsidRPr="00BD5C86">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6180D02" w14:textId="77777777" w:rsidR="008531B6" w:rsidRPr="00BD5C86" w:rsidRDefault="008531B6" w:rsidP="00BC45B3">
            <w:pPr>
              <w:pStyle w:val="LndNormale1"/>
              <w:jc w:val="center"/>
              <w:rPr>
                <w:color w:val="002060"/>
              </w:rPr>
            </w:pPr>
            <w:r w:rsidRPr="00BD5C8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3B7DDC4" w14:textId="77777777" w:rsidR="008531B6" w:rsidRPr="00BD5C86" w:rsidRDefault="008531B6" w:rsidP="00BC45B3">
            <w:pPr>
              <w:pStyle w:val="LndNormale1"/>
              <w:jc w:val="center"/>
              <w:rPr>
                <w:color w:val="002060"/>
              </w:rPr>
            </w:pPr>
            <w:r w:rsidRPr="00BD5C86">
              <w:rPr>
                <w:color w:val="002060"/>
              </w:rPr>
              <w:t>Società</w:t>
            </w:r>
          </w:p>
        </w:tc>
      </w:tr>
      <w:tr w:rsidR="008531B6" w:rsidRPr="00BD5C86" w14:paraId="6E0B0D25" w14:textId="77777777" w:rsidTr="00BC45B3">
        <w:tc>
          <w:tcPr>
            <w:tcW w:w="1265" w:type="dxa"/>
            <w:tcBorders>
              <w:top w:val="single" w:sz="4" w:space="0" w:color="auto"/>
              <w:left w:val="single" w:sz="4" w:space="0" w:color="auto"/>
              <w:bottom w:val="single" w:sz="4" w:space="0" w:color="auto"/>
              <w:right w:val="single" w:sz="4" w:space="0" w:color="auto"/>
            </w:tcBorders>
          </w:tcPr>
          <w:p w14:paraId="1CD63559" w14:textId="77777777" w:rsidR="008531B6" w:rsidRPr="00BD5C86" w:rsidRDefault="008531B6" w:rsidP="00BC45B3">
            <w:pPr>
              <w:pStyle w:val="LndNormale1"/>
              <w:rPr>
                <w:color w:val="002060"/>
                <w:sz w:val="20"/>
              </w:rPr>
            </w:pPr>
            <w:r w:rsidRPr="00BD5C86">
              <w:rPr>
                <w:color w:val="002060"/>
                <w:sz w:val="20"/>
              </w:rPr>
              <w:t>2114509</w:t>
            </w:r>
          </w:p>
        </w:tc>
        <w:tc>
          <w:tcPr>
            <w:tcW w:w="2717" w:type="dxa"/>
            <w:tcBorders>
              <w:top w:val="single" w:sz="4" w:space="0" w:color="auto"/>
              <w:left w:val="single" w:sz="4" w:space="0" w:color="auto"/>
              <w:bottom w:val="single" w:sz="4" w:space="0" w:color="auto"/>
              <w:right w:val="single" w:sz="4" w:space="0" w:color="auto"/>
            </w:tcBorders>
          </w:tcPr>
          <w:p w14:paraId="60C95C90" w14:textId="77777777" w:rsidR="008531B6" w:rsidRPr="00BD5C86" w:rsidRDefault="008531B6" w:rsidP="00BC45B3">
            <w:pPr>
              <w:pStyle w:val="LndNormale1"/>
              <w:rPr>
                <w:color w:val="002060"/>
                <w:sz w:val="20"/>
              </w:rPr>
            </w:pPr>
            <w:r w:rsidRPr="00BD5C86">
              <w:rPr>
                <w:color w:val="002060"/>
                <w:sz w:val="20"/>
              </w:rPr>
              <w:t>BARTOLONI NICCOLO</w:t>
            </w:r>
          </w:p>
        </w:tc>
        <w:tc>
          <w:tcPr>
            <w:tcW w:w="1272" w:type="dxa"/>
            <w:tcBorders>
              <w:top w:val="single" w:sz="4" w:space="0" w:color="auto"/>
              <w:left w:val="single" w:sz="4" w:space="0" w:color="auto"/>
              <w:bottom w:val="single" w:sz="4" w:space="0" w:color="auto"/>
              <w:right w:val="single" w:sz="4" w:space="0" w:color="auto"/>
            </w:tcBorders>
          </w:tcPr>
          <w:p w14:paraId="27F0FA39" w14:textId="77777777" w:rsidR="008531B6" w:rsidRPr="00BD5C86" w:rsidRDefault="008531B6" w:rsidP="00BC45B3">
            <w:pPr>
              <w:pStyle w:val="LndNormale1"/>
              <w:rPr>
                <w:color w:val="002060"/>
                <w:sz w:val="20"/>
              </w:rPr>
            </w:pPr>
            <w:r w:rsidRPr="00BD5C86">
              <w:rPr>
                <w:color w:val="002060"/>
                <w:sz w:val="20"/>
              </w:rPr>
              <w:t>11.12.2006</w:t>
            </w:r>
          </w:p>
        </w:tc>
        <w:tc>
          <w:tcPr>
            <w:tcW w:w="1222" w:type="dxa"/>
            <w:tcBorders>
              <w:top w:val="single" w:sz="4" w:space="0" w:color="auto"/>
              <w:left w:val="single" w:sz="4" w:space="0" w:color="auto"/>
              <w:bottom w:val="single" w:sz="4" w:space="0" w:color="auto"/>
              <w:right w:val="single" w:sz="4" w:space="0" w:color="auto"/>
            </w:tcBorders>
          </w:tcPr>
          <w:p w14:paraId="62BC247D" w14:textId="77777777" w:rsidR="008531B6" w:rsidRPr="00BD5C86" w:rsidRDefault="008531B6" w:rsidP="00BC45B3">
            <w:pPr>
              <w:pStyle w:val="LndNormale1"/>
              <w:rPr>
                <w:color w:val="002060"/>
                <w:sz w:val="20"/>
              </w:rPr>
            </w:pPr>
            <w:r w:rsidRPr="00BD5C86">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66D0A9B2" w14:textId="77777777" w:rsidR="008531B6" w:rsidRPr="00BD5C86" w:rsidRDefault="008531B6" w:rsidP="00BC45B3">
            <w:pPr>
              <w:pStyle w:val="LndNormale1"/>
              <w:rPr>
                <w:color w:val="002060"/>
                <w:sz w:val="20"/>
              </w:rPr>
            </w:pPr>
            <w:r w:rsidRPr="00BD5C86">
              <w:rPr>
                <w:color w:val="002060"/>
                <w:sz w:val="20"/>
              </w:rPr>
              <w:t>F.C. CHIESANUOVA A.S.D.</w:t>
            </w:r>
          </w:p>
        </w:tc>
      </w:tr>
      <w:tr w:rsidR="008531B6" w:rsidRPr="00BD5C86" w14:paraId="564A946F" w14:textId="77777777" w:rsidTr="00BC45B3">
        <w:tc>
          <w:tcPr>
            <w:tcW w:w="1265" w:type="dxa"/>
            <w:tcBorders>
              <w:top w:val="single" w:sz="4" w:space="0" w:color="auto"/>
              <w:left w:val="single" w:sz="4" w:space="0" w:color="auto"/>
              <w:bottom w:val="single" w:sz="4" w:space="0" w:color="auto"/>
              <w:right w:val="single" w:sz="4" w:space="0" w:color="auto"/>
            </w:tcBorders>
          </w:tcPr>
          <w:p w14:paraId="39042B78" w14:textId="77777777" w:rsidR="008531B6" w:rsidRPr="00BD5C86" w:rsidRDefault="008531B6" w:rsidP="00BC45B3">
            <w:pPr>
              <w:pStyle w:val="LndNormale1"/>
              <w:jc w:val="left"/>
              <w:textAlignment w:val="baseline"/>
              <w:rPr>
                <w:color w:val="002060"/>
                <w:sz w:val="20"/>
              </w:rPr>
            </w:pPr>
            <w:r w:rsidRPr="00BD5C86">
              <w:rPr>
                <w:color w:val="002060"/>
                <w:sz w:val="20"/>
              </w:rPr>
              <w:lastRenderedPageBreak/>
              <w:t>6547145</w:t>
            </w:r>
          </w:p>
        </w:tc>
        <w:tc>
          <w:tcPr>
            <w:tcW w:w="2717" w:type="dxa"/>
            <w:tcBorders>
              <w:top w:val="single" w:sz="4" w:space="0" w:color="auto"/>
              <w:left w:val="single" w:sz="4" w:space="0" w:color="auto"/>
              <w:bottom w:val="single" w:sz="4" w:space="0" w:color="auto"/>
              <w:right w:val="single" w:sz="4" w:space="0" w:color="auto"/>
            </w:tcBorders>
          </w:tcPr>
          <w:p w14:paraId="70046B24" w14:textId="77777777" w:rsidR="008531B6" w:rsidRPr="00BD5C86" w:rsidRDefault="008531B6" w:rsidP="00BC45B3">
            <w:pPr>
              <w:pStyle w:val="LndNormale1"/>
              <w:jc w:val="left"/>
              <w:textAlignment w:val="baseline"/>
              <w:rPr>
                <w:color w:val="002060"/>
                <w:sz w:val="20"/>
              </w:rPr>
            </w:pPr>
            <w:r w:rsidRPr="00BD5C86">
              <w:rPr>
                <w:color w:val="002060"/>
                <w:sz w:val="20"/>
              </w:rPr>
              <w:t>CISBANI SAMUELE</w:t>
            </w:r>
          </w:p>
        </w:tc>
        <w:tc>
          <w:tcPr>
            <w:tcW w:w="1272" w:type="dxa"/>
            <w:tcBorders>
              <w:top w:val="single" w:sz="4" w:space="0" w:color="auto"/>
              <w:left w:val="single" w:sz="4" w:space="0" w:color="auto"/>
              <w:bottom w:val="single" w:sz="4" w:space="0" w:color="auto"/>
              <w:right w:val="single" w:sz="4" w:space="0" w:color="auto"/>
            </w:tcBorders>
          </w:tcPr>
          <w:p w14:paraId="748F2808" w14:textId="77777777" w:rsidR="008531B6" w:rsidRPr="00BD5C86" w:rsidRDefault="008531B6" w:rsidP="00BC45B3">
            <w:pPr>
              <w:pStyle w:val="LndNormale1"/>
              <w:jc w:val="center"/>
              <w:textAlignment w:val="baseline"/>
              <w:rPr>
                <w:color w:val="002060"/>
                <w:sz w:val="20"/>
              </w:rPr>
            </w:pPr>
            <w:r w:rsidRPr="00BD5C86">
              <w:rPr>
                <w:color w:val="002060"/>
                <w:sz w:val="20"/>
              </w:rPr>
              <w:t>09.06.2003</w:t>
            </w:r>
          </w:p>
        </w:tc>
        <w:tc>
          <w:tcPr>
            <w:tcW w:w="1222" w:type="dxa"/>
            <w:tcBorders>
              <w:top w:val="single" w:sz="4" w:space="0" w:color="auto"/>
              <w:left w:val="single" w:sz="4" w:space="0" w:color="auto"/>
              <w:bottom w:val="single" w:sz="4" w:space="0" w:color="auto"/>
              <w:right w:val="single" w:sz="4" w:space="0" w:color="auto"/>
            </w:tcBorders>
          </w:tcPr>
          <w:p w14:paraId="32FFA096" w14:textId="77777777" w:rsidR="008531B6" w:rsidRPr="00BD5C86" w:rsidRDefault="008531B6" w:rsidP="00BC45B3">
            <w:pPr>
              <w:pStyle w:val="LndNormale1"/>
              <w:textAlignment w:val="baseline"/>
              <w:rPr>
                <w:color w:val="002060"/>
                <w:sz w:val="20"/>
              </w:rPr>
            </w:pPr>
            <w:r w:rsidRPr="00BD5C86">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13C060B4" w14:textId="77777777" w:rsidR="008531B6" w:rsidRPr="00BD5C86" w:rsidRDefault="008531B6" w:rsidP="00BC45B3">
            <w:pPr>
              <w:pStyle w:val="LndNormale1"/>
              <w:jc w:val="left"/>
              <w:textAlignment w:val="baseline"/>
              <w:rPr>
                <w:color w:val="002060"/>
                <w:sz w:val="20"/>
              </w:rPr>
            </w:pPr>
            <w:r w:rsidRPr="00BD5C86">
              <w:rPr>
                <w:color w:val="002060"/>
                <w:sz w:val="20"/>
              </w:rPr>
              <w:t>SSDARL CIVITANOVESE CALCIO</w:t>
            </w:r>
          </w:p>
        </w:tc>
      </w:tr>
      <w:tr w:rsidR="008531B6" w:rsidRPr="00BD5C86" w14:paraId="5214F986" w14:textId="77777777" w:rsidTr="00BC45B3">
        <w:tc>
          <w:tcPr>
            <w:tcW w:w="1265" w:type="dxa"/>
            <w:tcBorders>
              <w:top w:val="single" w:sz="4" w:space="0" w:color="auto"/>
              <w:left w:val="single" w:sz="4" w:space="0" w:color="auto"/>
              <w:bottom w:val="single" w:sz="4" w:space="0" w:color="auto"/>
              <w:right w:val="single" w:sz="4" w:space="0" w:color="auto"/>
            </w:tcBorders>
          </w:tcPr>
          <w:p w14:paraId="062D4543" w14:textId="77777777" w:rsidR="008531B6" w:rsidRPr="00BD5C86" w:rsidRDefault="008531B6" w:rsidP="00BC45B3">
            <w:pPr>
              <w:pStyle w:val="LndNormale1"/>
              <w:jc w:val="left"/>
              <w:textAlignment w:val="baseline"/>
              <w:rPr>
                <w:color w:val="002060"/>
                <w:sz w:val="20"/>
              </w:rPr>
            </w:pPr>
            <w:r w:rsidRPr="00BD5C86">
              <w:rPr>
                <w:color w:val="002060"/>
                <w:sz w:val="20"/>
              </w:rPr>
              <w:t>2381664</w:t>
            </w:r>
          </w:p>
        </w:tc>
        <w:tc>
          <w:tcPr>
            <w:tcW w:w="2717" w:type="dxa"/>
            <w:tcBorders>
              <w:top w:val="single" w:sz="4" w:space="0" w:color="auto"/>
              <w:left w:val="single" w:sz="4" w:space="0" w:color="auto"/>
              <w:bottom w:val="single" w:sz="4" w:space="0" w:color="auto"/>
              <w:right w:val="single" w:sz="4" w:space="0" w:color="auto"/>
            </w:tcBorders>
          </w:tcPr>
          <w:p w14:paraId="11C6D423" w14:textId="77777777" w:rsidR="008531B6" w:rsidRPr="00BD5C86" w:rsidRDefault="008531B6" w:rsidP="00BC45B3">
            <w:pPr>
              <w:pStyle w:val="LndNormale1"/>
              <w:jc w:val="left"/>
              <w:textAlignment w:val="baseline"/>
              <w:rPr>
                <w:color w:val="002060"/>
                <w:sz w:val="20"/>
              </w:rPr>
            </w:pPr>
            <w:r w:rsidRPr="00BD5C86">
              <w:rPr>
                <w:color w:val="002060"/>
                <w:sz w:val="20"/>
              </w:rPr>
              <w:t>WADE ELHADJI SERIGNE</w:t>
            </w:r>
          </w:p>
        </w:tc>
        <w:tc>
          <w:tcPr>
            <w:tcW w:w="1272" w:type="dxa"/>
            <w:tcBorders>
              <w:top w:val="single" w:sz="4" w:space="0" w:color="auto"/>
              <w:left w:val="single" w:sz="4" w:space="0" w:color="auto"/>
              <w:bottom w:val="single" w:sz="4" w:space="0" w:color="auto"/>
              <w:right w:val="single" w:sz="4" w:space="0" w:color="auto"/>
            </w:tcBorders>
          </w:tcPr>
          <w:p w14:paraId="13C5106B" w14:textId="77777777" w:rsidR="008531B6" w:rsidRPr="00BD5C86" w:rsidRDefault="008531B6" w:rsidP="00BC45B3">
            <w:pPr>
              <w:pStyle w:val="LndNormale1"/>
              <w:jc w:val="center"/>
              <w:textAlignment w:val="baseline"/>
              <w:rPr>
                <w:color w:val="002060"/>
                <w:sz w:val="20"/>
              </w:rPr>
            </w:pPr>
            <w:r w:rsidRPr="00BD5C86">
              <w:rPr>
                <w:color w:val="002060"/>
                <w:sz w:val="20"/>
              </w:rPr>
              <w:t>03.04.2006</w:t>
            </w:r>
          </w:p>
        </w:tc>
        <w:tc>
          <w:tcPr>
            <w:tcW w:w="1222" w:type="dxa"/>
            <w:tcBorders>
              <w:top w:val="single" w:sz="4" w:space="0" w:color="auto"/>
              <w:left w:val="single" w:sz="4" w:space="0" w:color="auto"/>
              <w:bottom w:val="single" w:sz="4" w:space="0" w:color="auto"/>
              <w:right w:val="single" w:sz="4" w:space="0" w:color="auto"/>
            </w:tcBorders>
          </w:tcPr>
          <w:p w14:paraId="0A139A36" w14:textId="77777777" w:rsidR="008531B6" w:rsidRPr="00BD5C86" w:rsidRDefault="008531B6" w:rsidP="00BC45B3">
            <w:pPr>
              <w:pStyle w:val="LndNormale1"/>
              <w:textAlignment w:val="baseline"/>
              <w:rPr>
                <w:color w:val="002060"/>
                <w:sz w:val="20"/>
              </w:rPr>
            </w:pPr>
            <w:r w:rsidRPr="00BD5C86">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tcPr>
          <w:p w14:paraId="2D0FCC14" w14:textId="77777777" w:rsidR="008531B6" w:rsidRPr="00BD5C86" w:rsidRDefault="008531B6" w:rsidP="00BC45B3">
            <w:pPr>
              <w:pStyle w:val="LndNormale1"/>
              <w:jc w:val="left"/>
              <w:textAlignment w:val="baseline"/>
              <w:rPr>
                <w:color w:val="002060"/>
                <w:sz w:val="20"/>
              </w:rPr>
            </w:pPr>
            <w:r w:rsidRPr="00BD5C86">
              <w:rPr>
                <w:color w:val="002060"/>
                <w:sz w:val="20"/>
              </w:rPr>
              <w:t>ASD AZZURRA MARINER</w:t>
            </w:r>
          </w:p>
        </w:tc>
      </w:tr>
      <w:tr w:rsidR="008531B6" w:rsidRPr="00BD5C86" w14:paraId="6FD430FE" w14:textId="77777777" w:rsidTr="00BC45B3">
        <w:tc>
          <w:tcPr>
            <w:tcW w:w="1265" w:type="dxa"/>
            <w:tcBorders>
              <w:top w:val="single" w:sz="4" w:space="0" w:color="auto"/>
              <w:left w:val="single" w:sz="4" w:space="0" w:color="auto"/>
              <w:bottom w:val="single" w:sz="4" w:space="0" w:color="auto"/>
              <w:right w:val="single" w:sz="4" w:space="0" w:color="auto"/>
            </w:tcBorders>
          </w:tcPr>
          <w:p w14:paraId="09B576DB" w14:textId="77777777" w:rsidR="008531B6" w:rsidRPr="00BD5C86" w:rsidRDefault="008531B6" w:rsidP="00BC45B3">
            <w:pPr>
              <w:pStyle w:val="LndNormale1"/>
              <w:jc w:val="left"/>
              <w:textAlignment w:val="baseline"/>
              <w:rPr>
                <w:color w:val="002060"/>
                <w:sz w:val="20"/>
              </w:rPr>
            </w:pPr>
            <w:r w:rsidRPr="00BD5C86">
              <w:rPr>
                <w:color w:val="002060"/>
                <w:sz w:val="20"/>
              </w:rPr>
              <w:t>2308621</w:t>
            </w:r>
          </w:p>
        </w:tc>
        <w:tc>
          <w:tcPr>
            <w:tcW w:w="2717" w:type="dxa"/>
            <w:tcBorders>
              <w:top w:val="single" w:sz="4" w:space="0" w:color="auto"/>
              <w:left w:val="single" w:sz="4" w:space="0" w:color="auto"/>
              <w:bottom w:val="single" w:sz="4" w:space="0" w:color="auto"/>
              <w:right w:val="single" w:sz="4" w:space="0" w:color="auto"/>
            </w:tcBorders>
          </w:tcPr>
          <w:p w14:paraId="119D55A0" w14:textId="77777777" w:rsidR="008531B6" w:rsidRPr="00BD5C86" w:rsidRDefault="008531B6" w:rsidP="00BC45B3">
            <w:pPr>
              <w:pStyle w:val="LndNormale1"/>
              <w:jc w:val="left"/>
              <w:textAlignment w:val="baseline"/>
              <w:rPr>
                <w:color w:val="002060"/>
                <w:sz w:val="20"/>
              </w:rPr>
            </w:pPr>
            <w:r w:rsidRPr="00BD5C86">
              <w:rPr>
                <w:color w:val="002060"/>
                <w:sz w:val="20"/>
              </w:rPr>
              <w:t>SALVUCCI RAUL ANDREI</w:t>
            </w:r>
          </w:p>
        </w:tc>
        <w:tc>
          <w:tcPr>
            <w:tcW w:w="1272" w:type="dxa"/>
            <w:tcBorders>
              <w:top w:val="single" w:sz="4" w:space="0" w:color="auto"/>
              <w:left w:val="single" w:sz="4" w:space="0" w:color="auto"/>
              <w:bottom w:val="single" w:sz="4" w:space="0" w:color="auto"/>
              <w:right w:val="single" w:sz="4" w:space="0" w:color="auto"/>
            </w:tcBorders>
          </w:tcPr>
          <w:p w14:paraId="5BEA9917" w14:textId="77777777" w:rsidR="008531B6" w:rsidRPr="00BD5C86" w:rsidRDefault="008531B6" w:rsidP="00BC45B3">
            <w:pPr>
              <w:pStyle w:val="LndNormale1"/>
              <w:jc w:val="center"/>
              <w:textAlignment w:val="baseline"/>
              <w:rPr>
                <w:color w:val="002060"/>
                <w:sz w:val="20"/>
              </w:rPr>
            </w:pPr>
            <w:r w:rsidRPr="00BD5C86">
              <w:rPr>
                <w:color w:val="002060"/>
                <w:sz w:val="20"/>
              </w:rPr>
              <w:t>29.09.2003</w:t>
            </w:r>
          </w:p>
        </w:tc>
        <w:tc>
          <w:tcPr>
            <w:tcW w:w="1222" w:type="dxa"/>
            <w:tcBorders>
              <w:top w:val="single" w:sz="4" w:space="0" w:color="auto"/>
              <w:left w:val="single" w:sz="4" w:space="0" w:color="auto"/>
              <w:bottom w:val="single" w:sz="4" w:space="0" w:color="auto"/>
              <w:right w:val="single" w:sz="4" w:space="0" w:color="auto"/>
            </w:tcBorders>
          </w:tcPr>
          <w:p w14:paraId="51FFE983" w14:textId="77777777" w:rsidR="008531B6" w:rsidRPr="00BD5C86" w:rsidRDefault="008531B6" w:rsidP="00BC45B3">
            <w:pPr>
              <w:pStyle w:val="LndNormale1"/>
              <w:textAlignment w:val="baseline"/>
              <w:rPr>
                <w:color w:val="002060"/>
                <w:sz w:val="20"/>
              </w:rPr>
            </w:pPr>
            <w:r w:rsidRPr="00BD5C86">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61AE1E7B" w14:textId="77777777" w:rsidR="008531B6" w:rsidRPr="00BD5C86" w:rsidRDefault="008531B6" w:rsidP="00BC45B3">
            <w:pPr>
              <w:pStyle w:val="LndNormale1"/>
              <w:jc w:val="left"/>
              <w:textAlignment w:val="baseline"/>
              <w:rPr>
                <w:color w:val="002060"/>
                <w:sz w:val="20"/>
              </w:rPr>
            </w:pPr>
            <w:r w:rsidRPr="00BD5C86">
              <w:rPr>
                <w:color w:val="002060"/>
                <w:sz w:val="20"/>
              </w:rPr>
              <w:t>TRODICA CALCIO ASC</w:t>
            </w:r>
          </w:p>
        </w:tc>
      </w:tr>
      <w:tr w:rsidR="008531B6" w:rsidRPr="00BD5C86" w14:paraId="55440FCC" w14:textId="77777777" w:rsidTr="00BC45B3">
        <w:tc>
          <w:tcPr>
            <w:tcW w:w="1265" w:type="dxa"/>
            <w:tcBorders>
              <w:top w:val="single" w:sz="4" w:space="0" w:color="auto"/>
              <w:left w:val="single" w:sz="4" w:space="0" w:color="auto"/>
              <w:bottom w:val="single" w:sz="4" w:space="0" w:color="auto"/>
              <w:right w:val="single" w:sz="4" w:space="0" w:color="auto"/>
            </w:tcBorders>
          </w:tcPr>
          <w:p w14:paraId="3A687816" w14:textId="77777777" w:rsidR="008531B6" w:rsidRPr="00BD5C86" w:rsidRDefault="008531B6" w:rsidP="00BC45B3">
            <w:pPr>
              <w:pStyle w:val="LndNormale1"/>
              <w:jc w:val="left"/>
              <w:textAlignment w:val="baseline"/>
              <w:rPr>
                <w:color w:val="002060"/>
                <w:sz w:val="20"/>
              </w:rPr>
            </w:pPr>
            <w:r w:rsidRPr="00BD5C86">
              <w:rPr>
                <w:color w:val="002060"/>
                <w:sz w:val="20"/>
              </w:rPr>
              <w:t>5472124</w:t>
            </w:r>
          </w:p>
        </w:tc>
        <w:tc>
          <w:tcPr>
            <w:tcW w:w="2717" w:type="dxa"/>
            <w:tcBorders>
              <w:top w:val="single" w:sz="4" w:space="0" w:color="auto"/>
              <w:left w:val="single" w:sz="4" w:space="0" w:color="auto"/>
              <w:bottom w:val="single" w:sz="4" w:space="0" w:color="auto"/>
              <w:right w:val="single" w:sz="4" w:space="0" w:color="auto"/>
            </w:tcBorders>
          </w:tcPr>
          <w:p w14:paraId="54D3A88D" w14:textId="77777777" w:rsidR="008531B6" w:rsidRPr="00BD5C86" w:rsidRDefault="008531B6" w:rsidP="00BC45B3">
            <w:pPr>
              <w:pStyle w:val="LndNormale1"/>
              <w:jc w:val="left"/>
              <w:textAlignment w:val="baseline"/>
              <w:rPr>
                <w:color w:val="002060"/>
                <w:sz w:val="20"/>
              </w:rPr>
            </w:pPr>
            <w:r w:rsidRPr="00BD5C86">
              <w:rPr>
                <w:color w:val="002060"/>
                <w:sz w:val="20"/>
              </w:rPr>
              <w:t>SILVESTRI MATTEO</w:t>
            </w:r>
          </w:p>
        </w:tc>
        <w:tc>
          <w:tcPr>
            <w:tcW w:w="1272" w:type="dxa"/>
            <w:tcBorders>
              <w:top w:val="single" w:sz="4" w:space="0" w:color="auto"/>
              <w:left w:val="single" w:sz="4" w:space="0" w:color="auto"/>
              <w:bottom w:val="single" w:sz="4" w:space="0" w:color="auto"/>
              <w:right w:val="single" w:sz="4" w:space="0" w:color="auto"/>
            </w:tcBorders>
          </w:tcPr>
          <w:p w14:paraId="56F60AC7" w14:textId="77777777" w:rsidR="008531B6" w:rsidRPr="00BD5C86" w:rsidRDefault="008531B6" w:rsidP="00BC45B3">
            <w:pPr>
              <w:pStyle w:val="LndNormale1"/>
              <w:jc w:val="center"/>
              <w:textAlignment w:val="baseline"/>
              <w:rPr>
                <w:color w:val="002060"/>
                <w:sz w:val="20"/>
              </w:rPr>
            </w:pPr>
            <w:r w:rsidRPr="00BD5C86">
              <w:rPr>
                <w:color w:val="002060"/>
                <w:sz w:val="20"/>
              </w:rPr>
              <w:t>16.02.1999</w:t>
            </w:r>
          </w:p>
        </w:tc>
        <w:tc>
          <w:tcPr>
            <w:tcW w:w="1222" w:type="dxa"/>
            <w:tcBorders>
              <w:top w:val="single" w:sz="4" w:space="0" w:color="auto"/>
              <w:left w:val="single" w:sz="4" w:space="0" w:color="auto"/>
              <w:bottom w:val="single" w:sz="4" w:space="0" w:color="auto"/>
              <w:right w:val="single" w:sz="4" w:space="0" w:color="auto"/>
            </w:tcBorders>
          </w:tcPr>
          <w:p w14:paraId="3808612A" w14:textId="77777777" w:rsidR="008531B6" w:rsidRPr="00BD5C86" w:rsidRDefault="008531B6" w:rsidP="00BC45B3">
            <w:pPr>
              <w:pStyle w:val="LndNormale1"/>
              <w:textAlignment w:val="baseline"/>
              <w:rPr>
                <w:color w:val="002060"/>
                <w:sz w:val="20"/>
              </w:rPr>
            </w:pPr>
            <w:r w:rsidRPr="00BD5C86">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34845F2D" w14:textId="77777777" w:rsidR="008531B6" w:rsidRPr="00BD5C86" w:rsidRDefault="008531B6" w:rsidP="00BC45B3">
            <w:pPr>
              <w:pStyle w:val="LndNormale1"/>
              <w:jc w:val="left"/>
              <w:textAlignment w:val="baseline"/>
              <w:rPr>
                <w:color w:val="002060"/>
                <w:sz w:val="20"/>
              </w:rPr>
            </w:pPr>
            <w:r w:rsidRPr="00BD5C86">
              <w:rPr>
                <w:color w:val="002060"/>
                <w:sz w:val="20"/>
              </w:rPr>
              <w:t>A.P.D. CASTORANESE</w:t>
            </w:r>
          </w:p>
        </w:tc>
      </w:tr>
    </w:tbl>
    <w:p w14:paraId="2F1EE5C5" w14:textId="77777777" w:rsidR="008531B6" w:rsidRPr="00BD5C86" w:rsidRDefault="008531B6" w:rsidP="008531B6">
      <w:pPr>
        <w:pStyle w:val="LndNormale1"/>
        <w:rPr>
          <w:color w:val="002060"/>
        </w:rPr>
      </w:pPr>
    </w:p>
    <w:p w14:paraId="4F61762E" w14:textId="77777777" w:rsidR="008531B6" w:rsidRPr="00BD5C86" w:rsidRDefault="008531B6" w:rsidP="008531B6">
      <w:pPr>
        <w:rPr>
          <w:rFonts w:ascii="Arial" w:hAnsi="Arial" w:cs="Arial"/>
          <w:color w:val="002060"/>
          <w:sz w:val="22"/>
          <w:szCs w:val="22"/>
        </w:rPr>
      </w:pPr>
    </w:p>
    <w:p w14:paraId="68FFA4B7" w14:textId="77777777" w:rsidR="008531B6" w:rsidRPr="00BD5C86" w:rsidRDefault="008531B6" w:rsidP="008531B6">
      <w:pPr>
        <w:pStyle w:val="LndNormale1"/>
        <w:rPr>
          <w:b/>
          <w:color w:val="002060"/>
          <w:sz w:val="28"/>
          <w:szCs w:val="28"/>
        </w:rPr>
      </w:pPr>
      <w:r w:rsidRPr="00BD5C86">
        <w:rPr>
          <w:b/>
          <w:color w:val="002060"/>
          <w:sz w:val="28"/>
          <w:szCs w:val="28"/>
        </w:rPr>
        <w:t>ANNULLAMENTO TESSERAMENTI ANNUALI</w:t>
      </w:r>
    </w:p>
    <w:p w14:paraId="325EF0CD" w14:textId="77777777" w:rsidR="008531B6" w:rsidRPr="00BD5C86" w:rsidRDefault="008531B6" w:rsidP="008531B6">
      <w:pPr>
        <w:pStyle w:val="LndNormale1"/>
        <w:rPr>
          <w:color w:val="002060"/>
        </w:rPr>
      </w:pPr>
    </w:p>
    <w:p w14:paraId="7F48A6A9" w14:textId="77777777" w:rsidR="008531B6" w:rsidRPr="00BD5C86" w:rsidRDefault="008531B6" w:rsidP="008531B6">
      <w:pPr>
        <w:pStyle w:val="LndNormale1"/>
        <w:rPr>
          <w:color w:val="002060"/>
        </w:rPr>
      </w:pPr>
      <w:r w:rsidRPr="00BD5C86">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212E9875" w14:textId="77777777" w:rsidR="008531B6" w:rsidRPr="00BD5C86" w:rsidRDefault="008531B6" w:rsidP="008531B6">
      <w:pPr>
        <w:rPr>
          <w:color w:val="002060"/>
        </w:rPr>
      </w:pPr>
      <w:r w:rsidRPr="00BD5C86">
        <w:rPr>
          <w:rFonts w:ascii="Arial" w:hAnsi="Arial" w:cs="Arial"/>
          <w:b/>
          <w:color w:val="002060"/>
          <w:sz w:val="22"/>
          <w:szCs w:val="22"/>
        </w:rPr>
        <w:t xml:space="preserve">ABBRUGIATI PARIDE </w:t>
      </w:r>
      <w:r w:rsidRPr="00BD5C86">
        <w:rPr>
          <w:rFonts w:ascii="Arial" w:hAnsi="Arial" w:cs="Arial"/>
          <w:b/>
          <w:color w:val="002060"/>
          <w:sz w:val="22"/>
          <w:szCs w:val="22"/>
        </w:rPr>
        <w:tab/>
        <w:t>nato 14.09.2014</w:t>
      </w:r>
      <w:r w:rsidRPr="00BD5C86">
        <w:rPr>
          <w:rFonts w:ascii="Arial" w:hAnsi="Arial" w:cs="Arial"/>
          <w:b/>
          <w:color w:val="002060"/>
          <w:sz w:val="22"/>
          <w:szCs w:val="22"/>
        </w:rPr>
        <w:tab/>
        <w:t>80.011 A.S.D. TRECASTELLI POLISPORTIVA</w:t>
      </w:r>
    </w:p>
    <w:p w14:paraId="139B8C1C" w14:textId="77777777" w:rsidR="008531B6" w:rsidRPr="00BD5C86" w:rsidRDefault="008531B6" w:rsidP="008531B6">
      <w:pPr>
        <w:rPr>
          <w:rFonts w:ascii="Arial" w:hAnsi="Arial" w:cs="Arial"/>
          <w:color w:val="002060"/>
          <w:sz w:val="22"/>
          <w:szCs w:val="22"/>
        </w:rPr>
      </w:pPr>
    </w:p>
    <w:p w14:paraId="515ACC36" w14:textId="77777777" w:rsidR="008531B6" w:rsidRPr="00BD5C86" w:rsidRDefault="008531B6" w:rsidP="008531B6">
      <w:pPr>
        <w:rPr>
          <w:rFonts w:ascii="Arial" w:hAnsi="Arial" w:cs="Arial"/>
          <w:color w:val="002060"/>
          <w:sz w:val="22"/>
          <w:szCs w:val="22"/>
        </w:rPr>
      </w:pPr>
    </w:p>
    <w:p w14:paraId="23591CBE" w14:textId="77777777" w:rsidR="008531B6" w:rsidRPr="00A21490" w:rsidRDefault="008531B6" w:rsidP="008531B6">
      <w:pPr>
        <w:pStyle w:val="LndNormale1"/>
        <w:rPr>
          <w:b/>
          <w:color w:val="002060"/>
          <w:sz w:val="28"/>
          <w:szCs w:val="28"/>
        </w:rPr>
      </w:pPr>
      <w:r>
        <w:rPr>
          <w:b/>
          <w:color w:val="002060"/>
          <w:sz w:val="28"/>
          <w:szCs w:val="28"/>
        </w:rPr>
        <w:t>GIUSTIZIA SPORTIVA</w:t>
      </w:r>
    </w:p>
    <w:p w14:paraId="2CB078CB" w14:textId="77777777" w:rsidR="008531B6" w:rsidRDefault="008531B6" w:rsidP="008531B6">
      <w:pPr>
        <w:rPr>
          <w:rFonts w:ascii="Arial" w:hAnsi="Arial" w:cs="Arial"/>
          <w:color w:val="002060"/>
          <w:sz w:val="22"/>
          <w:szCs w:val="22"/>
        </w:rPr>
      </w:pPr>
    </w:p>
    <w:p w14:paraId="0916E070"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Si comunica che il Comitato Regionale Marche, ai sensi di quanto prevede il Codice di giustizia sportiva, ha istituito l'indirizzo di posta elettronica certificata</w:t>
      </w:r>
    </w:p>
    <w:p w14:paraId="4DACD040"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79BDFD7D" w14:textId="77777777" w:rsidR="008531B6" w:rsidRPr="00A04157" w:rsidRDefault="008531B6" w:rsidP="008531B6">
      <w:pPr>
        <w:pStyle w:val="NormaleWeb"/>
        <w:shd w:val="clear" w:color="auto" w:fill="FFFFFF"/>
        <w:jc w:val="center"/>
        <w:rPr>
          <w:rFonts w:ascii="Arial" w:hAnsi="Arial" w:cs="Arial"/>
          <w:color w:val="002060"/>
          <w:sz w:val="22"/>
          <w:szCs w:val="22"/>
        </w:rPr>
      </w:pPr>
      <w:hyperlink r:id="rId11" w:tooltip="mailto:csat-tft@pec.figcmarche.it" w:history="1">
        <w:r w:rsidRPr="00A04157">
          <w:rPr>
            <w:rStyle w:val="wtemail"/>
            <w:rFonts w:ascii="Arial" w:eastAsiaTheme="majorEastAsia" w:hAnsi="Arial" w:cs="Arial"/>
            <w:b/>
            <w:bCs/>
            <w:color w:val="002060"/>
            <w:sz w:val="22"/>
            <w:szCs w:val="22"/>
            <w:bdr w:val="none" w:sz="0" w:space="0" w:color="auto" w:frame="1"/>
          </w:rPr>
          <w:t>csat-tft@pec.figcmarche.it</w:t>
        </w:r>
      </w:hyperlink>
    </w:p>
    <w:p w14:paraId="08B2A73D"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8C6882E"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per la Segreteria del Tribunale Federale Territoriale e della Corte Sportiva d'Appello Territoriale cui vanno inviati i reclami e relativi atti.</w:t>
      </w:r>
    </w:p>
    <w:p w14:paraId="03632F52"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0F1B11C4"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I ricorsi da inoltrare ai Giudici Sportivi vanno inviati ai seguenti indirizzi di posta elettronica certificata:</w:t>
      </w:r>
    </w:p>
    <w:p w14:paraId="1C854FCA"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152CC14"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Regionale</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marche@pec.figcmarche.it</w:t>
      </w:r>
    </w:p>
    <w:p w14:paraId="206BF0FC"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6808C597"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Ancona</w:t>
      </w:r>
      <w:r w:rsidRPr="00A04157">
        <w:rPr>
          <w:rFonts w:ascii="Arial" w:hAnsi="Arial" w:cs="Arial"/>
          <w:color w:val="002060"/>
          <w:sz w:val="22"/>
          <w:szCs w:val="22"/>
        </w:rPr>
        <w:tab/>
      </w:r>
      <w:r w:rsidRPr="00A04157">
        <w:rPr>
          <w:rFonts w:ascii="Arial" w:hAnsi="Arial" w:cs="Arial"/>
          <w:color w:val="002060"/>
          <w:sz w:val="22"/>
          <w:szCs w:val="22"/>
        </w:rPr>
        <w:tab/>
      </w:r>
      <w:hyperlink r:id="rId12" w:tooltip="mailto:ancona@pec.figcmarche.it" w:history="1">
        <w:r w:rsidRPr="00A04157">
          <w:rPr>
            <w:rStyle w:val="wtemail"/>
            <w:rFonts w:ascii="Arial" w:eastAsiaTheme="majorEastAsia" w:hAnsi="Arial" w:cs="Arial"/>
            <w:b/>
            <w:bCs/>
            <w:color w:val="002060"/>
            <w:sz w:val="22"/>
            <w:szCs w:val="22"/>
            <w:bdr w:val="none" w:sz="0" w:space="0" w:color="auto" w:frame="1"/>
          </w:rPr>
          <w:t>ancona@pec.figcmarche.it</w:t>
        </w:r>
      </w:hyperlink>
    </w:p>
    <w:p w14:paraId="33912E1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Ascoli Piceno</w:t>
      </w:r>
      <w:r w:rsidRPr="00A04157">
        <w:rPr>
          <w:rFonts w:ascii="Arial" w:hAnsi="Arial" w:cs="Arial"/>
          <w:color w:val="002060"/>
          <w:sz w:val="22"/>
          <w:szCs w:val="22"/>
        </w:rPr>
        <w:tab/>
      </w:r>
      <w:hyperlink r:id="rId13" w:tooltip="mailto:ascoli@pec.figcmarche.it" w:history="1">
        <w:r w:rsidRPr="00A04157">
          <w:rPr>
            <w:rStyle w:val="wtemail"/>
            <w:rFonts w:ascii="Arial" w:eastAsiaTheme="majorEastAsia" w:hAnsi="Arial" w:cs="Arial"/>
            <w:b/>
            <w:bCs/>
            <w:color w:val="002060"/>
            <w:sz w:val="22"/>
            <w:szCs w:val="22"/>
            <w:bdr w:val="none" w:sz="0" w:space="0" w:color="auto" w:frame="1"/>
          </w:rPr>
          <w:t>ascoli@pec.figcmarche.it</w:t>
        </w:r>
      </w:hyperlink>
    </w:p>
    <w:p w14:paraId="63A1E1F9"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della Delegazione Provinciale di Fermo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fermo@pec.figcmarche.it</w:t>
      </w:r>
    </w:p>
    <w:p w14:paraId="54670172"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Macerata</w:t>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macerata@pec.figcmarche.it</w:t>
      </w:r>
    </w:p>
    <w:p w14:paraId="0EAF532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Pesaro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pesaro@pec.figcmarche.it</w:t>
      </w:r>
    </w:p>
    <w:p w14:paraId="78433A27" w14:textId="77777777" w:rsidR="008531B6" w:rsidRDefault="008531B6" w:rsidP="0022231A">
      <w:pPr>
        <w:pStyle w:val="LndNormale1"/>
        <w:rPr>
          <w:color w:val="002060"/>
        </w:rPr>
      </w:pPr>
    </w:p>
    <w:p w14:paraId="2FFE03C4" w14:textId="77777777" w:rsidR="008531B6" w:rsidRDefault="008531B6" w:rsidP="0022231A">
      <w:pPr>
        <w:pStyle w:val="LndNormale1"/>
        <w:rPr>
          <w:color w:val="002060"/>
        </w:rPr>
      </w:pPr>
    </w:p>
    <w:p w14:paraId="69CED3A2" w14:textId="77777777" w:rsidR="008531B6" w:rsidRPr="008531B6" w:rsidRDefault="008531B6" w:rsidP="008531B6">
      <w:pPr>
        <w:ind w:left="-426" w:firstLine="426"/>
        <w:rPr>
          <w:rFonts w:ascii="Arial" w:hAnsi="Arial" w:cs="Arial"/>
          <w:b/>
          <w:bCs/>
          <w:color w:val="002060"/>
          <w:sz w:val="28"/>
          <w:szCs w:val="28"/>
        </w:rPr>
      </w:pPr>
      <w:r w:rsidRPr="008531B6">
        <w:rPr>
          <w:rFonts w:ascii="Arial" w:hAnsi="Arial" w:cs="Arial"/>
          <w:b/>
          <w:bCs/>
          <w:color w:val="002060"/>
          <w:sz w:val="28"/>
          <w:szCs w:val="28"/>
        </w:rPr>
        <w:t>SISTEMA DI QUALITA’ CLUB GIOVANILI - STAGIONE SPORTIVA 2025/2026</w:t>
      </w:r>
    </w:p>
    <w:p w14:paraId="271F880A" w14:textId="77777777" w:rsidR="008531B6" w:rsidRDefault="008531B6" w:rsidP="008531B6">
      <w:pPr>
        <w:rPr>
          <w:rFonts w:ascii="Arial" w:hAnsi="Arial" w:cs="Arial"/>
          <w:color w:val="002060"/>
          <w:sz w:val="22"/>
          <w:szCs w:val="22"/>
        </w:rPr>
      </w:pPr>
    </w:p>
    <w:p w14:paraId="3E99E570" w14:textId="04E382DA" w:rsidR="008531B6" w:rsidRPr="008531B6" w:rsidRDefault="008531B6" w:rsidP="008531B6">
      <w:pPr>
        <w:rPr>
          <w:rFonts w:ascii="Arial" w:hAnsi="Arial" w:cs="Arial"/>
          <w:color w:val="002060"/>
          <w:sz w:val="22"/>
          <w:szCs w:val="22"/>
        </w:rPr>
      </w:pPr>
      <w:r w:rsidRPr="008531B6">
        <w:rPr>
          <w:rFonts w:ascii="Arial" w:hAnsi="Arial" w:cs="Arial"/>
          <w:color w:val="002060"/>
          <w:sz w:val="22"/>
          <w:szCs w:val="22"/>
        </w:rPr>
        <w:t>Si comunica che il SGS Nazionale ha pubblicato il C.U. nr. 34 del 4/10/2025 “NOTA DI CHIARIMENTO” n°1. che a seguito della pubblicazione del “Manuale del Sistema di Qualità dei Club Giovanili – Edizione 2025”, con cui sono state anche indicate le scadenze perentorie per la presentazione della lettera di impegno a soddisfare i requisiti necessari per il riconoscimento del proprio livello di qualità, ha apportato le seguenti modifiche alla scadenza dell’invio della “Dichiarazione Impegno”:</w:t>
      </w:r>
    </w:p>
    <w:p w14:paraId="3103CFA2" w14:textId="77777777" w:rsidR="008531B6" w:rsidRPr="008531B6" w:rsidRDefault="008531B6" w:rsidP="008531B6">
      <w:pPr>
        <w:ind w:left="-426" w:firstLine="426"/>
        <w:rPr>
          <w:rFonts w:ascii="Arial" w:hAnsi="Arial" w:cs="Arial"/>
          <w:b/>
          <w:bCs/>
          <w:color w:val="002060"/>
          <w:sz w:val="22"/>
          <w:szCs w:val="22"/>
          <w:u w:val="single"/>
        </w:rPr>
      </w:pPr>
      <w:r w:rsidRPr="008531B6">
        <w:rPr>
          <w:rFonts w:ascii="Arial" w:hAnsi="Arial" w:cs="Arial"/>
          <w:b/>
          <w:bCs/>
          <w:color w:val="002060"/>
          <w:sz w:val="22"/>
          <w:szCs w:val="22"/>
          <w:u w:val="single"/>
        </w:rPr>
        <w:t xml:space="preserve">2° E </w:t>
      </w:r>
      <w:proofErr w:type="gramStart"/>
      <w:r w:rsidRPr="008531B6">
        <w:rPr>
          <w:rFonts w:ascii="Arial" w:hAnsi="Arial" w:cs="Arial"/>
          <w:b/>
          <w:bCs/>
          <w:color w:val="002060"/>
          <w:sz w:val="22"/>
          <w:szCs w:val="22"/>
          <w:u w:val="single"/>
        </w:rPr>
        <w:t>3°</w:t>
      </w:r>
      <w:proofErr w:type="gramEnd"/>
      <w:r w:rsidRPr="008531B6">
        <w:rPr>
          <w:rFonts w:ascii="Arial" w:hAnsi="Arial" w:cs="Arial"/>
          <w:b/>
          <w:bCs/>
          <w:color w:val="002060"/>
          <w:sz w:val="22"/>
          <w:szCs w:val="22"/>
          <w:u w:val="single"/>
        </w:rPr>
        <w:t xml:space="preserve"> LIVELLO CLUB GIOVANILE</w:t>
      </w:r>
    </w:p>
    <w:p w14:paraId="7A413A70" w14:textId="77777777" w:rsidR="008531B6" w:rsidRPr="008531B6" w:rsidRDefault="008531B6" w:rsidP="008531B6">
      <w:pPr>
        <w:rPr>
          <w:rFonts w:ascii="Arial" w:hAnsi="Arial" w:cs="Arial"/>
          <w:bCs/>
          <w:color w:val="002060"/>
          <w:sz w:val="22"/>
          <w:szCs w:val="22"/>
        </w:rPr>
      </w:pPr>
      <w:r w:rsidRPr="008531B6">
        <w:rPr>
          <w:rFonts w:ascii="Arial" w:hAnsi="Arial" w:cs="Arial"/>
          <w:bCs/>
          <w:color w:val="002060"/>
          <w:sz w:val="22"/>
          <w:szCs w:val="22"/>
        </w:rPr>
        <w:t xml:space="preserve">Per tali adempimenti la scadenza fissata al 30 </w:t>
      </w:r>
      <w:proofErr w:type="gramStart"/>
      <w:r w:rsidRPr="008531B6">
        <w:rPr>
          <w:rFonts w:ascii="Arial" w:hAnsi="Arial" w:cs="Arial"/>
          <w:bCs/>
          <w:color w:val="002060"/>
          <w:sz w:val="22"/>
          <w:szCs w:val="22"/>
        </w:rPr>
        <w:t>Settembre</w:t>
      </w:r>
      <w:proofErr w:type="gramEnd"/>
      <w:r w:rsidRPr="008531B6">
        <w:rPr>
          <w:rFonts w:ascii="Arial" w:hAnsi="Arial" w:cs="Arial"/>
          <w:bCs/>
          <w:color w:val="002060"/>
          <w:sz w:val="22"/>
          <w:szCs w:val="22"/>
        </w:rPr>
        <w:t xml:space="preserve"> 2025, eccezionalmente, per questa prima stagione sportiva, è </w:t>
      </w:r>
      <w:r w:rsidRPr="008531B6">
        <w:rPr>
          <w:rFonts w:ascii="Arial" w:hAnsi="Arial" w:cs="Arial"/>
          <w:b/>
          <w:bCs/>
          <w:color w:val="002060"/>
          <w:sz w:val="22"/>
          <w:szCs w:val="22"/>
          <w:u w:val="single"/>
        </w:rPr>
        <w:t xml:space="preserve">prorogata al 10 </w:t>
      </w:r>
      <w:proofErr w:type="gramStart"/>
      <w:r w:rsidRPr="008531B6">
        <w:rPr>
          <w:rFonts w:ascii="Arial" w:hAnsi="Arial" w:cs="Arial"/>
          <w:b/>
          <w:bCs/>
          <w:color w:val="002060"/>
          <w:sz w:val="22"/>
          <w:szCs w:val="22"/>
          <w:u w:val="single"/>
        </w:rPr>
        <w:t>Ottobre</w:t>
      </w:r>
      <w:proofErr w:type="gramEnd"/>
      <w:r w:rsidRPr="008531B6">
        <w:rPr>
          <w:rFonts w:ascii="Arial" w:hAnsi="Arial" w:cs="Arial"/>
          <w:b/>
          <w:bCs/>
          <w:color w:val="002060"/>
          <w:sz w:val="22"/>
          <w:szCs w:val="22"/>
          <w:u w:val="single"/>
        </w:rPr>
        <w:t xml:space="preserve"> 2025</w:t>
      </w:r>
      <w:r w:rsidRPr="008531B6">
        <w:rPr>
          <w:rFonts w:ascii="Arial" w:hAnsi="Arial" w:cs="Arial"/>
          <w:bCs/>
          <w:color w:val="002060"/>
          <w:sz w:val="22"/>
          <w:szCs w:val="22"/>
        </w:rPr>
        <w:t>.</w:t>
      </w:r>
    </w:p>
    <w:p w14:paraId="336BCA8E" w14:textId="77777777" w:rsidR="008531B6" w:rsidRPr="008531B6" w:rsidRDefault="008531B6" w:rsidP="008531B6">
      <w:pPr>
        <w:rPr>
          <w:rFonts w:ascii="Arial" w:hAnsi="Arial" w:cs="Arial"/>
          <w:color w:val="002060"/>
          <w:sz w:val="22"/>
          <w:szCs w:val="22"/>
        </w:rPr>
      </w:pPr>
      <w:r w:rsidRPr="008531B6">
        <w:rPr>
          <w:rFonts w:ascii="Arial" w:hAnsi="Arial" w:cs="Arial"/>
          <w:color w:val="002060"/>
          <w:sz w:val="22"/>
          <w:szCs w:val="22"/>
        </w:rPr>
        <w:t xml:space="preserve">Tutte le Società che depositeranno la lettera in data successiva al 10 </w:t>
      </w:r>
      <w:proofErr w:type="gramStart"/>
      <w:r w:rsidRPr="008531B6">
        <w:rPr>
          <w:rFonts w:ascii="Arial" w:hAnsi="Arial" w:cs="Arial"/>
          <w:color w:val="002060"/>
          <w:sz w:val="22"/>
          <w:szCs w:val="22"/>
        </w:rPr>
        <w:t>Ottobre</w:t>
      </w:r>
      <w:proofErr w:type="gramEnd"/>
      <w:r w:rsidRPr="008531B6">
        <w:rPr>
          <w:rFonts w:ascii="Arial" w:hAnsi="Arial" w:cs="Arial"/>
          <w:color w:val="002060"/>
          <w:sz w:val="22"/>
          <w:szCs w:val="22"/>
        </w:rPr>
        <w:t xml:space="preserve">, e comunque entro il 31 </w:t>
      </w:r>
      <w:proofErr w:type="gramStart"/>
      <w:r w:rsidRPr="008531B6">
        <w:rPr>
          <w:rFonts w:ascii="Arial" w:hAnsi="Arial" w:cs="Arial"/>
          <w:color w:val="002060"/>
          <w:sz w:val="22"/>
          <w:szCs w:val="22"/>
        </w:rPr>
        <w:t>Dicembre</w:t>
      </w:r>
      <w:proofErr w:type="gramEnd"/>
      <w:r w:rsidRPr="008531B6">
        <w:rPr>
          <w:rFonts w:ascii="Arial" w:hAnsi="Arial" w:cs="Arial"/>
          <w:color w:val="002060"/>
          <w:sz w:val="22"/>
          <w:szCs w:val="22"/>
        </w:rPr>
        <w:t xml:space="preserve"> 2025, saranno considerate automaticamente come Club richiedenti il riconoscimento di 1° Livello, altrimenti, in caso di mancata comunicazione, verranno considerati “Club Non Classificati”.</w:t>
      </w:r>
    </w:p>
    <w:p w14:paraId="49468AC5" w14:textId="77777777" w:rsidR="008531B6" w:rsidRPr="008531B6" w:rsidRDefault="008531B6" w:rsidP="008531B6">
      <w:pPr>
        <w:rPr>
          <w:rFonts w:ascii="Arial" w:hAnsi="Arial" w:cs="Arial"/>
          <w:color w:val="002060"/>
          <w:sz w:val="22"/>
          <w:szCs w:val="22"/>
        </w:rPr>
      </w:pPr>
      <w:r w:rsidRPr="008531B6">
        <w:rPr>
          <w:rFonts w:ascii="Arial" w:hAnsi="Arial" w:cs="Arial"/>
          <w:color w:val="002060"/>
          <w:sz w:val="22"/>
          <w:szCs w:val="22"/>
        </w:rPr>
        <w:t>Si allega al presente C.U. il comunicato SGS nr.34 “Nota di chiarimento” n°1.</w:t>
      </w:r>
    </w:p>
    <w:p w14:paraId="319986A2" w14:textId="77777777" w:rsidR="008531B6" w:rsidRPr="008531B6" w:rsidRDefault="008531B6" w:rsidP="0022231A">
      <w:pPr>
        <w:pStyle w:val="LndNormale1"/>
        <w:rPr>
          <w:color w:val="002060"/>
        </w:rPr>
      </w:pPr>
    </w:p>
    <w:p w14:paraId="1569614A" w14:textId="77777777" w:rsidR="00D05170" w:rsidRPr="008531B6" w:rsidRDefault="00D05170"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lastRenderedPageBreak/>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F570FDA" w14:textId="77777777" w:rsidR="000E0A2C" w:rsidRPr="00BA5224" w:rsidRDefault="000E0A2C" w:rsidP="000E0A2C">
      <w:pPr>
        <w:pStyle w:val="breakline"/>
        <w:rPr>
          <w:color w:val="002060"/>
        </w:rPr>
      </w:pPr>
    </w:p>
    <w:p w14:paraId="5724665D" w14:textId="77777777" w:rsidR="00F31D3F" w:rsidRPr="00D62A78" w:rsidRDefault="00F31D3F" w:rsidP="00F31D3F">
      <w:pPr>
        <w:pStyle w:val="breakline"/>
        <w:rPr>
          <w:rFonts w:eastAsiaTheme="minorEastAsia"/>
          <w:color w:val="002060"/>
        </w:rPr>
      </w:pPr>
    </w:p>
    <w:p w14:paraId="2A77D680" w14:textId="77777777" w:rsidR="00F31D3F" w:rsidRPr="00D62A78" w:rsidRDefault="00F31D3F" w:rsidP="00F31D3F">
      <w:pPr>
        <w:pStyle w:val="breakline"/>
        <w:rPr>
          <w:color w:val="002060"/>
        </w:rPr>
      </w:pPr>
    </w:p>
    <w:p w14:paraId="526CC8BC" w14:textId="77777777" w:rsidR="00F31D3F" w:rsidRPr="00D62A78" w:rsidRDefault="00F31D3F" w:rsidP="00F31D3F">
      <w:pPr>
        <w:pStyle w:val="titolocampionato0"/>
        <w:shd w:val="clear" w:color="auto" w:fill="CCCCCC"/>
        <w:spacing w:before="80" w:after="40"/>
        <w:rPr>
          <w:color w:val="002060"/>
        </w:rPr>
      </w:pPr>
      <w:r w:rsidRPr="00D62A78">
        <w:rPr>
          <w:color w:val="002060"/>
        </w:rPr>
        <w:t>CALCIO A CINQUE SERIE C1</w:t>
      </w:r>
    </w:p>
    <w:p w14:paraId="10AFE9F9" w14:textId="77777777" w:rsidR="00F31D3F" w:rsidRPr="00D62A78" w:rsidRDefault="00F31D3F" w:rsidP="00F31D3F">
      <w:pPr>
        <w:pStyle w:val="titoloprinc0"/>
        <w:rPr>
          <w:color w:val="002060"/>
        </w:rPr>
      </w:pPr>
      <w:r w:rsidRPr="00D62A78">
        <w:rPr>
          <w:color w:val="002060"/>
        </w:rPr>
        <w:t>RISULTATI</w:t>
      </w:r>
    </w:p>
    <w:p w14:paraId="47AFB9F1" w14:textId="77777777" w:rsidR="00F31D3F" w:rsidRPr="00D62A78" w:rsidRDefault="00F31D3F" w:rsidP="00F31D3F">
      <w:pPr>
        <w:pStyle w:val="breakline"/>
        <w:rPr>
          <w:color w:val="002060"/>
        </w:rPr>
      </w:pPr>
    </w:p>
    <w:p w14:paraId="3B7D2D24" w14:textId="77777777" w:rsidR="00F31D3F" w:rsidRPr="00D62A78" w:rsidRDefault="00F31D3F" w:rsidP="00F31D3F">
      <w:pPr>
        <w:pStyle w:val="sottotitolocampionato10"/>
        <w:rPr>
          <w:color w:val="002060"/>
        </w:rPr>
      </w:pPr>
      <w:r w:rsidRPr="00D62A78">
        <w:rPr>
          <w:color w:val="002060"/>
        </w:rPr>
        <w:t>RISULTATI UFFICIALI GARE DEL 03/10/2025</w:t>
      </w:r>
    </w:p>
    <w:p w14:paraId="4C3988B5" w14:textId="77777777" w:rsidR="00F31D3F" w:rsidRPr="00C466F2" w:rsidRDefault="00F31D3F"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563E5E4C"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41F2FE26"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6F2A3207"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45B95"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6A7A5E42"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E1AA6" w14:textId="77777777" w:rsidR="00F31D3F" w:rsidRPr="00D62A78" w:rsidRDefault="00F31D3F" w:rsidP="00BC45B3">
                  <w:pPr>
                    <w:pStyle w:val="rowtabella0"/>
                    <w:rPr>
                      <w:color w:val="002060"/>
                    </w:rPr>
                  </w:pPr>
                  <w:r w:rsidRPr="00D62A78">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11F8E" w14:textId="77777777" w:rsidR="00F31D3F" w:rsidRPr="00D62A78" w:rsidRDefault="00F31D3F" w:rsidP="00BC45B3">
                  <w:pPr>
                    <w:pStyle w:val="rowtabella0"/>
                    <w:rPr>
                      <w:color w:val="002060"/>
                    </w:rPr>
                  </w:pPr>
                  <w:r w:rsidRPr="00D62A78">
                    <w:rPr>
                      <w:color w:val="002060"/>
                    </w:rPr>
                    <w:t>- SAMBENEDETTESE C5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46ED8" w14:textId="77777777" w:rsidR="00F31D3F" w:rsidRPr="00D62A78" w:rsidRDefault="00F31D3F" w:rsidP="00BC45B3">
                  <w:pPr>
                    <w:pStyle w:val="rowtabella0"/>
                    <w:jc w:val="center"/>
                    <w:rPr>
                      <w:color w:val="002060"/>
                    </w:rPr>
                  </w:pPr>
                  <w:r w:rsidRPr="00D62A78">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D094A" w14:textId="77777777" w:rsidR="00F31D3F" w:rsidRPr="00D62A78" w:rsidRDefault="00F31D3F" w:rsidP="00BC45B3">
                  <w:pPr>
                    <w:pStyle w:val="rowtabella0"/>
                    <w:jc w:val="center"/>
                    <w:rPr>
                      <w:color w:val="002060"/>
                    </w:rPr>
                  </w:pPr>
                  <w:r w:rsidRPr="00D62A78">
                    <w:rPr>
                      <w:color w:val="002060"/>
                    </w:rPr>
                    <w:t> </w:t>
                  </w:r>
                </w:p>
              </w:tc>
            </w:tr>
            <w:tr w:rsidR="00F31D3F" w:rsidRPr="00D62A78" w14:paraId="298E807C"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7EF173" w14:textId="77777777" w:rsidR="00F31D3F" w:rsidRPr="00D62A78" w:rsidRDefault="00F31D3F" w:rsidP="00BC45B3">
                  <w:pPr>
                    <w:pStyle w:val="rowtabella0"/>
                    <w:rPr>
                      <w:color w:val="002060"/>
                    </w:rPr>
                  </w:pPr>
                  <w:r w:rsidRPr="00D62A78">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1C30F" w14:textId="77777777" w:rsidR="00F31D3F" w:rsidRPr="00D62A78" w:rsidRDefault="00F31D3F" w:rsidP="00BC45B3">
                  <w:pPr>
                    <w:pStyle w:val="rowtabella0"/>
                    <w:rPr>
                      <w:color w:val="002060"/>
                    </w:rPr>
                  </w:pPr>
                  <w:r w:rsidRPr="00D62A78">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50113"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26FB96" w14:textId="77777777" w:rsidR="00F31D3F" w:rsidRPr="00D62A78" w:rsidRDefault="00F31D3F" w:rsidP="00BC45B3">
                  <w:pPr>
                    <w:pStyle w:val="rowtabella0"/>
                    <w:jc w:val="center"/>
                    <w:rPr>
                      <w:color w:val="002060"/>
                    </w:rPr>
                  </w:pPr>
                  <w:r w:rsidRPr="00D62A78">
                    <w:rPr>
                      <w:color w:val="002060"/>
                    </w:rPr>
                    <w:t> </w:t>
                  </w:r>
                </w:p>
              </w:tc>
            </w:tr>
            <w:tr w:rsidR="00F31D3F" w:rsidRPr="00D62A78" w14:paraId="18560841"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3EA77" w14:textId="77777777" w:rsidR="00F31D3F" w:rsidRPr="00D62A78" w:rsidRDefault="00F31D3F" w:rsidP="00BC45B3">
                  <w:pPr>
                    <w:pStyle w:val="rowtabella0"/>
                    <w:rPr>
                      <w:color w:val="002060"/>
                    </w:rPr>
                  </w:pPr>
                  <w:r w:rsidRPr="00D62A78">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6B3C4" w14:textId="77777777" w:rsidR="00F31D3F" w:rsidRPr="00D62A78" w:rsidRDefault="00F31D3F" w:rsidP="00BC45B3">
                  <w:pPr>
                    <w:pStyle w:val="rowtabella0"/>
                    <w:rPr>
                      <w:color w:val="002060"/>
                    </w:rPr>
                  </w:pPr>
                  <w:r w:rsidRPr="00D62A78">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4B4C8E" w14:textId="77777777" w:rsidR="00F31D3F" w:rsidRPr="00D62A78" w:rsidRDefault="00F31D3F" w:rsidP="00BC45B3">
                  <w:pPr>
                    <w:pStyle w:val="rowtabella0"/>
                    <w:jc w:val="center"/>
                    <w:rPr>
                      <w:color w:val="002060"/>
                    </w:rPr>
                  </w:pPr>
                  <w:r w:rsidRPr="00D62A7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4C211" w14:textId="77777777" w:rsidR="00F31D3F" w:rsidRPr="00D62A78" w:rsidRDefault="00F31D3F" w:rsidP="00BC45B3">
                  <w:pPr>
                    <w:pStyle w:val="rowtabella0"/>
                    <w:jc w:val="center"/>
                    <w:rPr>
                      <w:color w:val="002060"/>
                    </w:rPr>
                  </w:pPr>
                  <w:r w:rsidRPr="00D62A78">
                    <w:rPr>
                      <w:color w:val="002060"/>
                    </w:rPr>
                    <w:t> </w:t>
                  </w:r>
                </w:p>
              </w:tc>
            </w:tr>
            <w:tr w:rsidR="00F31D3F" w:rsidRPr="00D62A78" w14:paraId="1A99A178"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8765AE" w14:textId="77777777" w:rsidR="00F31D3F" w:rsidRPr="00D62A78" w:rsidRDefault="00F31D3F" w:rsidP="00BC45B3">
                  <w:pPr>
                    <w:pStyle w:val="rowtabella0"/>
                    <w:rPr>
                      <w:color w:val="002060"/>
                    </w:rPr>
                  </w:pPr>
                  <w:r w:rsidRPr="00D62A78">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54834D" w14:textId="77777777" w:rsidR="00F31D3F" w:rsidRPr="00D62A78" w:rsidRDefault="00F31D3F" w:rsidP="00BC45B3">
                  <w:pPr>
                    <w:pStyle w:val="rowtabella0"/>
                    <w:rPr>
                      <w:color w:val="002060"/>
                    </w:rPr>
                  </w:pPr>
                  <w:r w:rsidRPr="00D62A7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DF891"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75931D" w14:textId="77777777" w:rsidR="00F31D3F" w:rsidRPr="00D62A78" w:rsidRDefault="00F31D3F" w:rsidP="00BC45B3">
                  <w:pPr>
                    <w:pStyle w:val="rowtabella0"/>
                    <w:jc w:val="center"/>
                    <w:rPr>
                      <w:color w:val="002060"/>
                    </w:rPr>
                  </w:pPr>
                  <w:r w:rsidRPr="00D62A78">
                    <w:rPr>
                      <w:color w:val="002060"/>
                    </w:rPr>
                    <w:t> </w:t>
                  </w:r>
                </w:p>
              </w:tc>
            </w:tr>
            <w:tr w:rsidR="00F31D3F" w:rsidRPr="00D62A78" w14:paraId="7495ACC6"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D43B95" w14:textId="77777777" w:rsidR="00F31D3F" w:rsidRPr="00D62A78" w:rsidRDefault="00F31D3F" w:rsidP="00BC45B3">
                  <w:pPr>
                    <w:pStyle w:val="rowtabella0"/>
                    <w:rPr>
                      <w:color w:val="002060"/>
                    </w:rPr>
                  </w:pPr>
                  <w:r w:rsidRPr="00D62A7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FE8570" w14:textId="77777777" w:rsidR="00F31D3F" w:rsidRPr="00D62A78" w:rsidRDefault="00F31D3F" w:rsidP="00BC45B3">
                  <w:pPr>
                    <w:pStyle w:val="rowtabella0"/>
                    <w:rPr>
                      <w:color w:val="002060"/>
                    </w:rPr>
                  </w:pPr>
                  <w:r w:rsidRPr="00D62A78">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21060" w14:textId="77777777" w:rsidR="00F31D3F" w:rsidRPr="00D62A78" w:rsidRDefault="00F31D3F" w:rsidP="00BC45B3">
                  <w:pPr>
                    <w:pStyle w:val="rowtabella0"/>
                    <w:jc w:val="center"/>
                    <w:rPr>
                      <w:color w:val="002060"/>
                    </w:rPr>
                  </w:pPr>
                  <w:r w:rsidRPr="00D62A7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B01ED" w14:textId="77777777" w:rsidR="00F31D3F" w:rsidRPr="00D62A78" w:rsidRDefault="00F31D3F" w:rsidP="00BC45B3">
                  <w:pPr>
                    <w:pStyle w:val="rowtabella0"/>
                    <w:jc w:val="center"/>
                    <w:rPr>
                      <w:color w:val="002060"/>
                    </w:rPr>
                  </w:pPr>
                  <w:r w:rsidRPr="00D62A78">
                    <w:rPr>
                      <w:color w:val="002060"/>
                    </w:rPr>
                    <w:t> </w:t>
                  </w:r>
                </w:p>
              </w:tc>
            </w:tr>
            <w:tr w:rsidR="00F31D3F" w:rsidRPr="00D62A78" w14:paraId="502F3027"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12134E" w14:textId="77777777" w:rsidR="00F31D3F" w:rsidRPr="00D62A78" w:rsidRDefault="00F31D3F" w:rsidP="00BC45B3">
                  <w:pPr>
                    <w:pStyle w:val="rowtabella0"/>
                    <w:rPr>
                      <w:color w:val="002060"/>
                    </w:rPr>
                  </w:pPr>
                  <w:r w:rsidRPr="00D62A78">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7B560D" w14:textId="77777777" w:rsidR="00F31D3F" w:rsidRPr="00D62A78" w:rsidRDefault="00F31D3F" w:rsidP="00BC45B3">
                  <w:pPr>
                    <w:pStyle w:val="rowtabella0"/>
                    <w:rPr>
                      <w:color w:val="002060"/>
                    </w:rPr>
                  </w:pPr>
                  <w:r w:rsidRPr="00D62A7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A10BD5" w14:textId="77777777" w:rsidR="00F31D3F" w:rsidRPr="00D62A78" w:rsidRDefault="00F31D3F" w:rsidP="00BC45B3">
                  <w:pPr>
                    <w:pStyle w:val="rowtabella0"/>
                    <w:jc w:val="center"/>
                    <w:rPr>
                      <w:color w:val="002060"/>
                    </w:rPr>
                  </w:pPr>
                  <w:r w:rsidRPr="00D62A78">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4FE5C9" w14:textId="77777777" w:rsidR="00F31D3F" w:rsidRPr="00D62A78" w:rsidRDefault="00F31D3F" w:rsidP="00BC45B3">
                  <w:pPr>
                    <w:pStyle w:val="rowtabella0"/>
                    <w:jc w:val="center"/>
                    <w:rPr>
                      <w:color w:val="002060"/>
                    </w:rPr>
                  </w:pPr>
                  <w:r w:rsidRPr="00D62A78">
                    <w:rPr>
                      <w:color w:val="002060"/>
                    </w:rPr>
                    <w:t> </w:t>
                  </w:r>
                </w:p>
              </w:tc>
            </w:tr>
            <w:tr w:rsidR="00F31D3F" w:rsidRPr="00D62A78" w14:paraId="537A1130"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723CE" w14:textId="77777777" w:rsidR="00F31D3F" w:rsidRPr="00D62A78" w:rsidRDefault="00F31D3F" w:rsidP="00BC45B3">
                  <w:pPr>
                    <w:pStyle w:val="rowtabella0"/>
                    <w:rPr>
                      <w:color w:val="002060"/>
                    </w:rPr>
                  </w:pPr>
                  <w:r w:rsidRPr="00D62A78">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5754B" w14:textId="77777777" w:rsidR="00F31D3F" w:rsidRPr="00D62A78" w:rsidRDefault="00F31D3F" w:rsidP="00BC45B3">
                  <w:pPr>
                    <w:pStyle w:val="rowtabella0"/>
                    <w:rPr>
                      <w:color w:val="002060"/>
                    </w:rPr>
                  </w:pPr>
                  <w:r w:rsidRPr="00D62A78">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1A7D3" w14:textId="77777777" w:rsidR="00F31D3F" w:rsidRPr="00D62A78" w:rsidRDefault="00F31D3F" w:rsidP="00BC45B3">
                  <w:pPr>
                    <w:pStyle w:val="rowtabella0"/>
                    <w:jc w:val="center"/>
                    <w:rPr>
                      <w:color w:val="002060"/>
                    </w:rPr>
                  </w:pPr>
                  <w:r w:rsidRPr="00D62A78">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FFA82" w14:textId="77777777" w:rsidR="00F31D3F" w:rsidRPr="00D62A78" w:rsidRDefault="00F31D3F" w:rsidP="00BC45B3">
                  <w:pPr>
                    <w:pStyle w:val="rowtabella0"/>
                    <w:jc w:val="center"/>
                    <w:rPr>
                      <w:color w:val="002060"/>
                    </w:rPr>
                  </w:pPr>
                  <w:r w:rsidRPr="00D62A78">
                    <w:rPr>
                      <w:color w:val="002060"/>
                    </w:rPr>
                    <w:t> </w:t>
                  </w:r>
                </w:p>
              </w:tc>
            </w:tr>
          </w:tbl>
          <w:p w14:paraId="0CF22E9D" w14:textId="77777777" w:rsidR="00F31D3F" w:rsidRPr="00D62A78" w:rsidRDefault="00F31D3F" w:rsidP="00BC45B3">
            <w:pPr>
              <w:rPr>
                <w:color w:val="002060"/>
              </w:rPr>
            </w:pPr>
          </w:p>
        </w:tc>
      </w:tr>
    </w:tbl>
    <w:p w14:paraId="220CCBBA" w14:textId="77777777" w:rsidR="00F31D3F" w:rsidRPr="00D62A78" w:rsidRDefault="00F31D3F" w:rsidP="00F31D3F">
      <w:pPr>
        <w:pStyle w:val="breakline"/>
        <w:rPr>
          <w:rFonts w:eastAsiaTheme="minorEastAsia"/>
          <w:color w:val="002060"/>
        </w:rPr>
      </w:pPr>
    </w:p>
    <w:p w14:paraId="5FF062D4" w14:textId="77777777" w:rsidR="00F31D3F" w:rsidRPr="00D62A78" w:rsidRDefault="00F31D3F" w:rsidP="00F31D3F">
      <w:pPr>
        <w:pStyle w:val="breakline"/>
        <w:rPr>
          <w:color w:val="002060"/>
        </w:rPr>
      </w:pPr>
    </w:p>
    <w:p w14:paraId="240C4B10" w14:textId="77777777" w:rsidR="00F31D3F" w:rsidRPr="00D62A78" w:rsidRDefault="00F31D3F" w:rsidP="00F31D3F">
      <w:pPr>
        <w:pStyle w:val="titoloprinc0"/>
        <w:rPr>
          <w:color w:val="002060"/>
        </w:rPr>
      </w:pPr>
      <w:r w:rsidRPr="00D62A78">
        <w:rPr>
          <w:color w:val="002060"/>
        </w:rPr>
        <w:t>GIUDICE SPORTIVO</w:t>
      </w:r>
    </w:p>
    <w:p w14:paraId="06A87BCF"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08A26342" w14:textId="77777777" w:rsidR="00F31D3F" w:rsidRPr="00D62A78" w:rsidRDefault="00F31D3F" w:rsidP="00F31D3F">
      <w:pPr>
        <w:pStyle w:val="titolo10"/>
        <w:rPr>
          <w:color w:val="002060"/>
        </w:rPr>
      </w:pPr>
      <w:r w:rsidRPr="00D62A78">
        <w:rPr>
          <w:color w:val="002060"/>
        </w:rPr>
        <w:t xml:space="preserve">GARE DEL 3/10/2025 </w:t>
      </w:r>
    </w:p>
    <w:p w14:paraId="58C69126" w14:textId="77777777" w:rsidR="00F31D3F" w:rsidRPr="00D62A78" w:rsidRDefault="00F31D3F" w:rsidP="00F31D3F">
      <w:pPr>
        <w:pStyle w:val="titolo60"/>
        <w:rPr>
          <w:color w:val="002060"/>
        </w:rPr>
      </w:pPr>
      <w:r w:rsidRPr="00D62A78">
        <w:rPr>
          <w:color w:val="002060"/>
        </w:rPr>
        <w:t xml:space="preserve">DECISIONI DEL GIUDICE SPORTIVO </w:t>
      </w:r>
    </w:p>
    <w:p w14:paraId="70B0B628" w14:textId="77777777" w:rsidR="00C82D5B" w:rsidRPr="00D62A78" w:rsidRDefault="00C82D5B" w:rsidP="00C82D5B">
      <w:pPr>
        <w:pStyle w:val="titolo20"/>
        <w:rPr>
          <w:color w:val="002060"/>
        </w:rPr>
      </w:pPr>
      <w:r w:rsidRPr="00D62A78">
        <w:rPr>
          <w:color w:val="002060"/>
        </w:rPr>
        <w:t xml:space="preserve">PREANNUNCIO DI RECLAMO </w:t>
      </w:r>
    </w:p>
    <w:p w14:paraId="46490F19" w14:textId="77777777" w:rsidR="00C82D5B" w:rsidRPr="00D62A78" w:rsidRDefault="00C82D5B" w:rsidP="00C82D5B">
      <w:pPr>
        <w:pStyle w:val="diffida"/>
        <w:spacing w:before="80" w:beforeAutospacing="0" w:after="40" w:afterAutospacing="0"/>
        <w:jc w:val="left"/>
        <w:rPr>
          <w:color w:val="002060"/>
        </w:rPr>
      </w:pPr>
      <w:r w:rsidRPr="00D62A78">
        <w:rPr>
          <w:color w:val="002060"/>
        </w:rPr>
        <w:t xml:space="preserve">gara del 3/10/2025 CASTELBELLINO CALCIO A 5 - ACSS MONDOLFO C5 </w:t>
      </w:r>
      <w:r w:rsidRPr="00D62A78">
        <w:rPr>
          <w:color w:val="002060"/>
        </w:rPr>
        <w:br/>
        <w:t xml:space="preserve">Preso atto del preannuncio di ricorso da parte della </w:t>
      </w:r>
      <w:proofErr w:type="spellStart"/>
      <w:r w:rsidRPr="00D62A78">
        <w:rPr>
          <w:color w:val="002060"/>
        </w:rPr>
        <w:t>Societa'</w:t>
      </w:r>
      <w:proofErr w:type="spellEnd"/>
      <w:r w:rsidRPr="00D62A78">
        <w:rPr>
          <w:color w:val="002060"/>
        </w:rPr>
        <w:t xml:space="preserve"> A.S.</w:t>
      </w:r>
      <w:proofErr w:type="gramStart"/>
      <w:r w:rsidRPr="00D62A78">
        <w:rPr>
          <w:color w:val="002060"/>
        </w:rPr>
        <w:t>D.ACSS</w:t>
      </w:r>
      <w:proofErr w:type="gramEnd"/>
      <w:r w:rsidRPr="00D62A78">
        <w:rPr>
          <w:color w:val="002060"/>
        </w:rPr>
        <w:t xml:space="preserve"> MONDOLFO C5 ai sensi dell'art.67 del C.G.S. si riserva decisioni di merito. </w:t>
      </w:r>
    </w:p>
    <w:p w14:paraId="1E20F055" w14:textId="35AA8041" w:rsidR="00C82D5B" w:rsidRDefault="00C82D5B" w:rsidP="00C82D5B">
      <w:pPr>
        <w:pStyle w:val="diffida"/>
        <w:spacing w:before="80" w:beforeAutospacing="0" w:after="40" w:afterAutospacing="0"/>
        <w:jc w:val="left"/>
        <w:rPr>
          <w:color w:val="002060"/>
        </w:rPr>
      </w:pPr>
      <w:r w:rsidRPr="00D62A78">
        <w:rPr>
          <w:color w:val="002060"/>
        </w:rPr>
        <w:t xml:space="preserve">Nel relativo paragrafo, di seguito, si riportano i provvedimenti disciplinari assunti a carico di tesserati per quanto in atti. </w:t>
      </w:r>
    </w:p>
    <w:p w14:paraId="7616D25E" w14:textId="0608E409" w:rsidR="00C82D5B" w:rsidRDefault="00C82D5B" w:rsidP="00C82D5B">
      <w:pPr>
        <w:pStyle w:val="titolo20"/>
        <w:rPr>
          <w:color w:val="002060"/>
        </w:rPr>
      </w:pPr>
      <w:r w:rsidRPr="00D62A78">
        <w:rPr>
          <w:color w:val="002060"/>
        </w:rPr>
        <w:t xml:space="preserve">RECLAMO </w:t>
      </w:r>
    </w:p>
    <w:p w14:paraId="54BB4528" w14:textId="4F079B3A" w:rsidR="00F31D3F" w:rsidRPr="00D62A78" w:rsidRDefault="00F31D3F" w:rsidP="00F31D3F">
      <w:pPr>
        <w:pStyle w:val="diffida"/>
        <w:spacing w:before="80" w:beforeAutospacing="0" w:after="40" w:afterAutospacing="0"/>
        <w:jc w:val="left"/>
        <w:rPr>
          <w:color w:val="002060"/>
        </w:rPr>
      </w:pPr>
      <w:r w:rsidRPr="00D62A78">
        <w:rPr>
          <w:color w:val="002060"/>
        </w:rPr>
        <w:t xml:space="preserve">gara del 3/10/2025 CASTELBELLINO CALCIO A 5 - ACSS MONDOLFO C5 </w:t>
      </w:r>
      <w:r w:rsidRPr="00D62A78">
        <w:rPr>
          <w:color w:val="002060"/>
        </w:rPr>
        <w:br/>
        <w:t>Esaminato il ricorso introitato dalla Società A.S.D. ACSS MONDOLFO C5,</w:t>
      </w:r>
      <w:r w:rsidR="00C82D5B">
        <w:rPr>
          <w:color w:val="002060"/>
        </w:rPr>
        <w:t xml:space="preserve"> </w:t>
      </w:r>
      <w:r w:rsidRPr="00D62A78">
        <w:rPr>
          <w:color w:val="002060"/>
        </w:rPr>
        <w:t>con il quale la stessa ricorre avverso l'asserita posizione irregolare</w:t>
      </w:r>
      <w:r w:rsidR="00C82D5B">
        <w:rPr>
          <w:color w:val="002060"/>
        </w:rPr>
        <w:t xml:space="preserve"> </w:t>
      </w:r>
      <w:r w:rsidRPr="00D62A78">
        <w:rPr>
          <w:color w:val="002060"/>
        </w:rPr>
        <w:t xml:space="preserve">del calciatore CASOLI DAVIDE (18.05.1986) appartenente alla Società A.S.D. CASTELBELLINO CALCIO A 5, deducendo che lo stesso ha preso parte alla gara in posizione irregolare, in quanto non tesserato con la </w:t>
      </w:r>
      <w:proofErr w:type="gramStart"/>
      <w:r w:rsidRPr="00D62A78">
        <w:rPr>
          <w:color w:val="002060"/>
        </w:rPr>
        <w:t>predetta</w:t>
      </w:r>
      <w:proofErr w:type="gramEnd"/>
      <w:r w:rsidRPr="00D62A78">
        <w:rPr>
          <w:color w:val="002060"/>
        </w:rPr>
        <w:t xml:space="preserve"> Società. </w:t>
      </w:r>
    </w:p>
    <w:p w14:paraId="2F58EE04" w14:textId="11C86190" w:rsidR="00F31D3F" w:rsidRPr="00D62A78" w:rsidRDefault="00F31D3F" w:rsidP="00F31D3F">
      <w:pPr>
        <w:pStyle w:val="diffida"/>
        <w:spacing w:before="80" w:beforeAutospacing="0" w:after="40" w:afterAutospacing="0"/>
        <w:jc w:val="left"/>
        <w:rPr>
          <w:color w:val="002060"/>
        </w:rPr>
      </w:pPr>
      <w:r w:rsidRPr="00D62A78">
        <w:rPr>
          <w:color w:val="002060"/>
        </w:rPr>
        <w:t>Esperiti i dovuti accertamenti, è risultato che il calciatore CASOLI DAVIDE, alla data della disputa della gara, era regolarmente tesserato</w:t>
      </w:r>
      <w:r w:rsidR="00C82D5B">
        <w:rPr>
          <w:color w:val="002060"/>
        </w:rPr>
        <w:t xml:space="preserve"> </w:t>
      </w:r>
      <w:r w:rsidRPr="00D62A78">
        <w:rPr>
          <w:color w:val="002060"/>
        </w:rPr>
        <w:t xml:space="preserve">con la Società A.S.D. CASTELBELLINO CALCIO A 5, e che pertanto lo stesso ha partecipato alla gara in oggetto in posizione regolare. </w:t>
      </w:r>
    </w:p>
    <w:p w14:paraId="55FE0E3E" w14:textId="1AA4582D" w:rsidR="00C82D5B" w:rsidRDefault="00F31D3F" w:rsidP="00C82D5B">
      <w:pPr>
        <w:pStyle w:val="diffida"/>
        <w:spacing w:before="80" w:beforeAutospacing="0" w:after="40" w:afterAutospacing="0"/>
        <w:jc w:val="center"/>
        <w:rPr>
          <w:color w:val="002060"/>
        </w:rPr>
      </w:pPr>
      <w:r w:rsidRPr="00D62A78">
        <w:rPr>
          <w:color w:val="002060"/>
        </w:rPr>
        <w:t>PQM</w:t>
      </w:r>
    </w:p>
    <w:p w14:paraId="43D6A1BD" w14:textId="77777777" w:rsidR="00C82D5B" w:rsidRDefault="00F31D3F" w:rsidP="00F31D3F">
      <w:pPr>
        <w:pStyle w:val="diffida"/>
        <w:spacing w:before="80" w:beforeAutospacing="0" w:after="40" w:afterAutospacing="0"/>
        <w:jc w:val="left"/>
        <w:rPr>
          <w:color w:val="002060"/>
        </w:rPr>
      </w:pPr>
      <w:r w:rsidRPr="00D62A78">
        <w:rPr>
          <w:color w:val="002060"/>
        </w:rPr>
        <w:t xml:space="preserve">Si decide di: </w:t>
      </w:r>
    </w:p>
    <w:p w14:paraId="2DD123D3" w14:textId="28AD47B3" w:rsidR="00C82D5B" w:rsidRDefault="00F31D3F" w:rsidP="00F31D3F">
      <w:pPr>
        <w:pStyle w:val="diffida"/>
        <w:spacing w:before="80" w:beforeAutospacing="0" w:after="40" w:afterAutospacing="0"/>
        <w:jc w:val="left"/>
        <w:rPr>
          <w:color w:val="002060"/>
        </w:rPr>
      </w:pPr>
      <w:r w:rsidRPr="00D62A78">
        <w:rPr>
          <w:color w:val="002060"/>
        </w:rPr>
        <w:lastRenderedPageBreak/>
        <w:t>-</w:t>
      </w:r>
      <w:r w:rsidR="00C82D5B">
        <w:rPr>
          <w:color w:val="002060"/>
        </w:rPr>
        <w:t xml:space="preserve"> </w:t>
      </w:r>
      <w:r w:rsidRPr="00D62A78">
        <w:rPr>
          <w:color w:val="002060"/>
        </w:rPr>
        <w:t>respingere il ricorso introitando il relativo contributo</w:t>
      </w:r>
    </w:p>
    <w:p w14:paraId="01AFEB2B" w14:textId="0E8DA432" w:rsidR="00F31D3F" w:rsidRPr="00D62A78" w:rsidRDefault="00C82D5B" w:rsidP="00F31D3F">
      <w:pPr>
        <w:pStyle w:val="diffida"/>
        <w:spacing w:before="80" w:beforeAutospacing="0" w:after="40" w:afterAutospacing="0"/>
        <w:jc w:val="left"/>
        <w:rPr>
          <w:color w:val="002060"/>
        </w:rPr>
      </w:pPr>
      <w:r>
        <w:rPr>
          <w:color w:val="002060"/>
        </w:rPr>
        <w:t xml:space="preserve">- </w:t>
      </w:r>
      <w:r w:rsidR="00F31D3F" w:rsidRPr="00D62A78">
        <w:rPr>
          <w:color w:val="002060"/>
        </w:rPr>
        <w:t xml:space="preserve">omologare il risultato conseguito sul campo </w:t>
      </w:r>
    </w:p>
    <w:p w14:paraId="47D67273" w14:textId="77777777" w:rsidR="00F31D3F" w:rsidRPr="00D62A78" w:rsidRDefault="00F31D3F" w:rsidP="00F31D3F">
      <w:pPr>
        <w:pStyle w:val="titolo7a"/>
        <w:rPr>
          <w:color w:val="002060"/>
        </w:rPr>
      </w:pPr>
      <w:r w:rsidRPr="00D62A78">
        <w:rPr>
          <w:color w:val="002060"/>
        </w:rPr>
        <w:t xml:space="preserve">PROVVEDIMENTI DISCIPLINARI </w:t>
      </w:r>
    </w:p>
    <w:p w14:paraId="08F1889D"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3512928D" w14:textId="77777777" w:rsidR="00F31D3F" w:rsidRPr="00D62A78" w:rsidRDefault="00F31D3F" w:rsidP="00F31D3F">
      <w:pPr>
        <w:pStyle w:val="titolo30"/>
        <w:rPr>
          <w:color w:val="002060"/>
        </w:rPr>
      </w:pPr>
      <w:r w:rsidRPr="00D62A78">
        <w:rPr>
          <w:color w:val="002060"/>
        </w:rPr>
        <w:t xml:space="preserve">SOCIETA' </w:t>
      </w:r>
    </w:p>
    <w:p w14:paraId="248D08CF" w14:textId="77777777" w:rsidR="00F31D3F" w:rsidRPr="00D62A78" w:rsidRDefault="00F31D3F" w:rsidP="00F31D3F">
      <w:pPr>
        <w:pStyle w:val="titolo20"/>
        <w:rPr>
          <w:color w:val="002060"/>
        </w:rPr>
      </w:pPr>
      <w:r w:rsidRPr="00D62A78">
        <w:rPr>
          <w:color w:val="002060"/>
        </w:rPr>
        <w:t xml:space="preserve">AMMENDA </w:t>
      </w:r>
    </w:p>
    <w:p w14:paraId="5197C204" w14:textId="77777777" w:rsidR="00F31D3F" w:rsidRPr="00D62A78" w:rsidRDefault="00F31D3F" w:rsidP="00F31D3F">
      <w:pPr>
        <w:pStyle w:val="diffida"/>
        <w:spacing w:before="80" w:beforeAutospacing="0" w:after="40" w:afterAutospacing="0"/>
        <w:jc w:val="left"/>
        <w:rPr>
          <w:color w:val="002060"/>
        </w:rPr>
      </w:pPr>
      <w:r w:rsidRPr="00D62A78">
        <w:rPr>
          <w:color w:val="002060"/>
        </w:rPr>
        <w:t xml:space="preserve">Euro 150,00 FUTSAL CAMPIGLIONE </w:t>
      </w:r>
      <w:r w:rsidRPr="00D62A78">
        <w:rPr>
          <w:color w:val="002060"/>
        </w:rPr>
        <w:br/>
        <w:t xml:space="preserve">Per aver permesso ad alcuni propri tifosi di far ingresso sul terreno di gioco offendendo i giocatori avversari. </w:t>
      </w:r>
    </w:p>
    <w:p w14:paraId="45FB04F8" w14:textId="45BD5CFA" w:rsidR="00F31D3F" w:rsidRPr="00D62A78" w:rsidRDefault="00F31D3F" w:rsidP="00F31D3F">
      <w:pPr>
        <w:pStyle w:val="diffida"/>
        <w:spacing w:before="80" w:beforeAutospacing="0" w:after="40" w:afterAutospacing="0"/>
        <w:jc w:val="left"/>
        <w:rPr>
          <w:color w:val="002060"/>
        </w:rPr>
      </w:pPr>
      <w:r w:rsidRPr="00D62A78">
        <w:rPr>
          <w:color w:val="002060"/>
        </w:rPr>
        <w:br/>
        <w:t xml:space="preserve">Euro 100,00 SAMBENEDETTESE C5 SSDARL </w:t>
      </w:r>
      <w:r w:rsidRPr="00D62A78">
        <w:rPr>
          <w:color w:val="002060"/>
        </w:rPr>
        <w:br/>
        <w:t xml:space="preserve">Per aver un proprio tifoso danneggiato con un calcio il muro di cartongesso sito all'ingresso del tunnel degli spogliatoi. Obbligo di </w:t>
      </w:r>
      <w:r w:rsidR="00C82D5B" w:rsidRPr="00D62A78">
        <w:rPr>
          <w:color w:val="002060"/>
        </w:rPr>
        <w:t>risarcire</w:t>
      </w:r>
      <w:r w:rsidRPr="00D62A78">
        <w:rPr>
          <w:color w:val="002060"/>
        </w:rPr>
        <w:t xml:space="preserve"> i danni causati se richiesti ai sensi della normativa vigente. </w:t>
      </w:r>
    </w:p>
    <w:p w14:paraId="49FA7F0D" w14:textId="77777777" w:rsidR="00F31D3F" w:rsidRPr="00D62A78" w:rsidRDefault="00F31D3F" w:rsidP="00F31D3F">
      <w:pPr>
        <w:pStyle w:val="titolo30"/>
        <w:rPr>
          <w:color w:val="002060"/>
        </w:rPr>
      </w:pPr>
      <w:r w:rsidRPr="00D62A78">
        <w:rPr>
          <w:color w:val="002060"/>
        </w:rPr>
        <w:t xml:space="preserve">ALLENATORI </w:t>
      </w:r>
    </w:p>
    <w:p w14:paraId="29E8F136"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4FCFF0B5" w14:textId="77777777" w:rsidTr="00BC45B3">
        <w:tc>
          <w:tcPr>
            <w:tcW w:w="2200" w:type="dxa"/>
            <w:tcMar>
              <w:top w:w="20" w:type="dxa"/>
              <w:left w:w="20" w:type="dxa"/>
              <w:bottom w:w="20" w:type="dxa"/>
              <w:right w:w="20" w:type="dxa"/>
            </w:tcMar>
            <w:vAlign w:val="center"/>
            <w:hideMark/>
          </w:tcPr>
          <w:p w14:paraId="687A7623" w14:textId="77777777" w:rsidR="00F31D3F" w:rsidRPr="00D62A78" w:rsidRDefault="00F31D3F" w:rsidP="00BC45B3">
            <w:pPr>
              <w:pStyle w:val="movimento"/>
              <w:rPr>
                <w:color w:val="002060"/>
              </w:rPr>
            </w:pPr>
            <w:r w:rsidRPr="00D62A78">
              <w:rPr>
                <w:color w:val="002060"/>
              </w:rPr>
              <w:t>MONALDI MAURO</w:t>
            </w:r>
          </w:p>
        </w:tc>
        <w:tc>
          <w:tcPr>
            <w:tcW w:w="2200" w:type="dxa"/>
            <w:tcMar>
              <w:top w:w="20" w:type="dxa"/>
              <w:left w:w="20" w:type="dxa"/>
              <w:bottom w:w="20" w:type="dxa"/>
              <w:right w:w="20" w:type="dxa"/>
            </w:tcMar>
            <w:vAlign w:val="center"/>
            <w:hideMark/>
          </w:tcPr>
          <w:p w14:paraId="3D130E88" w14:textId="77777777" w:rsidR="00F31D3F" w:rsidRPr="00D62A78" w:rsidRDefault="00F31D3F" w:rsidP="00BC45B3">
            <w:pPr>
              <w:pStyle w:val="movimento2"/>
              <w:rPr>
                <w:color w:val="002060"/>
              </w:rPr>
            </w:pPr>
            <w:r w:rsidRPr="00D62A78">
              <w:rPr>
                <w:color w:val="002060"/>
              </w:rPr>
              <w:t xml:space="preserve">(TRE TORRI A.S.D.) </w:t>
            </w:r>
          </w:p>
        </w:tc>
        <w:tc>
          <w:tcPr>
            <w:tcW w:w="800" w:type="dxa"/>
            <w:tcMar>
              <w:top w:w="20" w:type="dxa"/>
              <w:left w:w="20" w:type="dxa"/>
              <w:bottom w:w="20" w:type="dxa"/>
              <w:right w:w="20" w:type="dxa"/>
            </w:tcMar>
            <w:vAlign w:val="center"/>
            <w:hideMark/>
          </w:tcPr>
          <w:p w14:paraId="1F214DE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BB5556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6993D42" w14:textId="77777777" w:rsidR="00F31D3F" w:rsidRPr="00D62A78" w:rsidRDefault="00F31D3F" w:rsidP="00BC45B3">
            <w:pPr>
              <w:pStyle w:val="movimento2"/>
              <w:rPr>
                <w:color w:val="002060"/>
              </w:rPr>
            </w:pPr>
            <w:r w:rsidRPr="00D62A78">
              <w:rPr>
                <w:color w:val="002060"/>
              </w:rPr>
              <w:t> </w:t>
            </w:r>
          </w:p>
        </w:tc>
      </w:tr>
    </w:tbl>
    <w:p w14:paraId="77522086" w14:textId="77777777" w:rsidR="00F31D3F" w:rsidRPr="00D62A78" w:rsidRDefault="00F31D3F" w:rsidP="00F31D3F">
      <w:pPr>
        <w:pStyle w:val="titolo30"/>
        <w:rPr>
          <w:rFonts w:eastAsiaTheme="minorEastAsia"/>
          <w:color w:val="002060"/>
        </w:rPr>
      </w:pPr>
      <w:r w:rsidRPr="00D62A78">
        <w:rPr>
          <w:color w:val="002060"/>
        </w:rPr>
        <w:t xml:space="preserve">ASSISTENTE ARBITRO </w:t>
      </w:r>
    </w:p>
    <w:p w14:paraId="24B6AD8B"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0810615" w14:textId="77777777" w:rsidTr="00BC45B3">
        <w:tc>
          <w:tcPr>
            <w:tcW w:w="2200" w:type="dxa"/>
            <w:tcMar>
              <w:top w:w="20" w:type="dxa"/>
              <w:left w:w="20" w:type="dxa"/>
              <w:bottom w:w="20" w:type="dxa"/>
              <w:right w:w="20" w:type="dxa"/>
            </w:tcMar>
            <w:vAlign w:val="center"/>
            <w:hideMark/>
          </w:tcPr>
          <w:p w14:paraId="0F2C6087" w14:textId="77777777" w:rsidR="00F31D3F" w:rsidRPr="00D62A78" w:rsidRDefault="00F31D3F" w:rsidP="00BC45B3">
            <w:pPr>
              <w:pStyle w:val="movimento"/>
              <w:rPr>
                <w:color w:val="002060"/>
              </w:rPr>
            </w:pPr>
            <w:r w:rsidRPr="00D62A78">
              <w:rPr>
                <w:color w:val="002060"/>
              </w:rPr>
              <w:t>LUCA CRISTIAN</w:t>
            </w:r>
          </w:p>
        </w:tc>
        <w:tc>
          <w:tcPr>
            <w:tcW w:w="2200" w:type="dxa"/>
            <w:tcMar>
              <w:top w:w="20" w:type="dxa"/>
              <w:left w:w="20" w:type="dxa"/>
              <w:bottom w:w="20" w:type="dxa"/>
              <w:right w:w="20" w:type="dxa"/>
            </w:tcMar>
            <w:vAlign w:val="center"/>
            <w:hideMark/>
          </w:tcPr>
          <w:p w14:paraId="347FC2E8" w14:textId="77777777" w:rsidR="00F31D3F" w:rsidRPr="00D62A78" w:rsidRDefault="00F31D3F" w:rsidP="00BC45B3">
            <w:pPr>
              <w:pStyle w:val="movimento2"/>
              <w:rPr>
                <w:color w:val="002060"/>
              </w:rPr>
            </w:pPr>
            <w:r w:rsidRPr="00D62A78">
              <w:rPr>
                <w:color w:val="002060"/>
              </w:rPr>
              <w:t xml:space="preserve">(FUTSAL CAMPIGLIONE) </w:t>
            </w:r>
          </w:p>
        </w:tc>
        <w:tc>
          <w:tcPr>
            <w:tcW w:w="800" w:type="dxa"/>
            <w:tcMar>
              <w:top w:w="20" w:type="dxa"/>
              <w:left w:w="20" w:type="dxa"/>
              <w:bottom w:w="20" w:type="dxa"/>
              <w:right w:w="20" w:type="dxa"/>
            </w:tcMar>
            <w:vAlign w:val="center"/>
            <w:hideMark/>
          </w:tcPr>
          <w:p w14:paraId="24650A0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33EC73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A6E9CC5" w14:textId="77777777" w:rsidR="00F31D3F" w:rsidRPr="00D62A78" w:rsidRDefault="00F31D3F" w:rsidP="00BC45B3">
            <w:pPr>
              <w:pStyle w:val="movimento2"/>
              <w:rPr>
                <w:color w:val="002060"/>
              </w:rPr>
            </w:pPr>
            <w:r w:rsidRPr="00D62A78">
              <w:rPr>
                <w:color w:val="002060"/>
              </w:rPr>
              <w:t> </w:t>
            </w:r>
          </w:p>
        </w:tc>
      </w:tr>
    </w:tbl>
    <w:p w14:paraId="20D34FA3" w14:textId="77777777" w:rsidR="00F31D3F" w:rsidRPr="00D62A78" w:rsidRDefault="00F31D3F" w:rsidP="00F31D3F">
      <w:pPr>
        <w:pStyle w:val="titolo30"/>
        <w:rPr>
          <w:rFonts w:eastAsiaTheme="minorEastAsia"/>
          <w:color w:val="002060"/>
        </w:rPr>
      </w:pPr>
      <w:r w:rsidRPr="00D62A78">
        <w:rPr>
          <w:color w:val="002060"/>
        </w:rPr>
        <w:t xml:space="preserve">CALCIATORI ESPULSI </w:t>
      </w:r>
    </w:p>
    <w:p w14:paraId="65A2EB5E" w14:textId="77777777" w:rsidR="00F31D3F" w:rsidRPr="00D62A78" w:rsidRDefault="00F31D3F" w:rsidP="00F31D3F">
      <w:pPr>
        <w:pStyle w:val="titolo20"/>
        <w:rPr>
          <w:color w:val="002060"/>
        </w:rPr>
      </w:pPr>
      <w:r w:rsidRPr="00D62A7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94BB557" w14:textId="77777777" w:rsidTr="00BC45B3">
        <w:tc>
          <w:tcPr>
            <w:tcW w:w="2200" w:type="dxa"/>
            <w:tcMar>
              <w:top w:w="20" w:type="dxa"/>
              <w:left w:w="20" w:type="dxa"/>
              <w:bottom w:w="20" w:type="dxa"/>
              <w:right w:w="20" w:type="dxa"/>
            </w:tcMar>
            <w:vAlign w:val="center"/>
            <w:hideMark/>
          </w:tcPr>
          <w:p w14:paraId="362C561B" w14:textId="77777777" w:rsidR="00F31D3F" w:rsidRPr="00D62A78" w:rsidRDefault="00F31D3F" w:rsidP="00BC45B3">
            <w:pPr>
              <w:pStyle w:val="movimento"/>
              <w:rPr>
                <w:color w:val="002060"/>
              </w:rPr>
            </w:pPr>
            <w:r w:rsidRPr="00D62A78">
              <w:rPr>
                <w:color w:val="002060"/>
              </w:rPr>
              <w:t>GASPARRONI DANILO</w:t>
            </w:r>
          </w:p>
        </w:tc>
        <w:tc>
          <w:tcPr>
            <w:tcW w:w="2200" w:type="dxa"/>
            <w:tcMar>
              <w:top w:w="20" w:type="dxa"/>
              <w:left w:w="20" w:type="dxa"/>
              <w:bottom w:w="20" w:type="dxa"/>
              <w:right w:w="20" w:type="dxa"/>
            </w:tcMar>
            <w:vAlign w:val="center"/>
            <w:hideMark/>
          </w:tcPr>
          <w:p w14:paraId="5DF0254B" w14:textId="77777777" w:rsidR="00F31D3F" w:rsidRPr="00D62A78" w:rsidRDefault="00F31D3F" w:rsidP="00BC45B3">
            <w:pPr>
              <w:pStyle w:val="movimento2"/>
              <w:rPr>
                <w:color w:val="002060"/>
              </w:rPr>
            </w:pPr>
            <w:r w:rsidRPr="00D62A78">
              <w:rPr>
                <w:color w:val="002060"/>
              </w:rPr>
              <w:t xml:space="preserve">(PIETRALACROCE 73) </w:t>
            </w:r>
          </w:p>
        </w:tc>
        <w:tc>
          <w:tcPr>
            <w:tcW w:w="800" w:type="dxa"/>
            <w:tcMar>
              <w:top w:w="20" w:type="dxa"/>
              <w:left w:w="20" w:type="dxa"/>
              <w:bottom w:w="20" w:type="dxa"/>
              <w:right w:w="20" w:type="dxa"/>
            </w:tcMar>
            <w:vAlign w:val="center"/>
            <w:hideMark/>
          </w:tcPr>
          <w:p w14:paraId="60D3A62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29931C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A18824E" w14:textId="77777777" w:rsidR="00F31D3F" w:rsidRPr="00D62A78" w:rsidRDefault="00F31D3F" w:rsidP="00BC45B3">
            <w:pPr>
              <w:pStyle w:val="movimento2"/>
              <w:rPr>
                <w:color w:val="002060"/>
              </w:rPr>
            </w:pPr>
            <w:r w:rsidRPr="00D62A78">
              <w:rPr>
                <w:color w:val="002060"/>
              </w:rPr>
              <w:t> </w:t>
            </w:r>
          </w:p>
        </w:tc>
      </w:tr>
    </w:tbl>
    <w:p w14:paraId="48789DA0" w14:textId="77777777" w:rsidR="00F31D3F" w:rsidRPr="00D62A78" w:rsidRDefault="00F31D3F" w:rsidP="00F31D3F">
      <w:pPr>
        <w:pStyle w:val="titolo20"/>
        <w:rPr>
          <w:rFonts w:eastAsiaTheme="minorEastAsia"/>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4C116966" w14:textId="77777777" w:rsidTr="00BC45B3">
        <w:tc>
          <w:tcPr>
            <w:tcW w:w="2200" w:type="dxa"/>
            <w:tcMar>
              <w:top w:w="20" w:type="dxa"/>
              <w:left w:w="20" w:type="dxa"/>
              <w:bottom w:w="20" w:type="dxa"/>
              <w:right w:w="20" w:type="dxa"/>
            </w:tcMar>
            <w:vAlign w:val="center"/>
            <w:hideMark/>
          </w:tcPr>
          <w:p w14:paraId="5643E6DB" w14:textId="77777777" w:rsidR="00F31D3F" w:rsidRPr="00D62A78" w:rsidRDefault="00F31D3F" w:rsidP="00BC45B3">
            <w:pPr>
              <w:pStyle w:val="movimento"/>
              <w:rPr>
                <w:color w:val="002060"/>
              </w:rPr>
            </w:pPr>
            <w:r w:rsidRPr="00D62A78">
              <w:rPr>
                <w:color w:val="002060"/>
              </w:rPr>
              <w:t>DRAGUSIN MICHELANGELO</w:t>
            </w:r>
          </w:p>
        </w:tc>
        <w:tc>
          <w:tcPr>
            <w:tcW w:w="2200" w:type="dxa"/>
            <w:tcMar>
              <w:top w:w="20" w:type="dxa"/>
              <w:left w:w="20" w:type="dxa"/>
              <w:bottom w:w="20" w:type="dxa"/>
              <w:right w:w="20" w:type="dxa"/>
            </w:tcMar>
            <w:vAlign w:val="center"/>
            <w:hideMark/>
          </w:tcPr>
          <w:p w14:paraId="05FC3056" w14:textId="77777777" w:rsidR="00F31D3F" w:rsidRPr="00D62A78" w:rsidRDefault="00F31D3F" w:rsidP="00BC45B3">
            <w:pPr>
              <w:pStyle w:val="movimento2"/>
              <w:rPr>
                <w:color w:val="002060"/>
              </w:rPr>
            </w:pPr>
            <w:r w:rsidRPr="00D62A78">
              <w:rPr>
                <w:color w:val="002060"/>
              </w:rPr>
              <w:t xml:space="preserve">(FUTSAL CAMPIGLIONE) </w:t>
            </w:r>
          </w:p>
        </w:tc>
        <w:tc>
          <w:tcPr>
            <w:tcW w:w="800" w:type="dxa"/>
            <w:tcMar>
              <w:top w:w="20" w:type="dxa"/>
              <w:left w:w="20" w:type="dxa"/>
              <w:bottom w:w="20" w:type="dxa"/>
              <w:right w:w="20" w:type="dxa"/>
            </w:tcMar>
            <w:vAlign w:val="center"/>
            <w:hideMark/>
          </w:tcPr>
          <w:p w14:paraId="36D6FF6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10FDF30" w14:textId="77777777" w:rsidR="00F31D3F" w:rsidRPr="00D62A78" w:rsidRDefault="00F31D3F" w:rsidP="00BC45B3">
            <w:pPr>
              <w:pStyle w:val="movimento"/>
              <w:rPr>
                <w:color w:val="002060"/>
              </w:rPr>
            </w:pPr>
            <w:r w:rsidRPr="00D62A78">
              <w:rPr>
                <w:color w:val="002060"/>
              </w:rPr>
              <w:t>FERRUCCI LEONARDO</w:t>
            </w:r>
          </w:p>
        </w:tc>
        <w:tc>
          <w:tcPr>
            <w:tcW w:w="2200" w:type="dxa"/>
            <w:tcMar>
              <w:top w:w="20" w:type="dxa"/>
              <w:left w:w="20" w:type="dxa"/>
              <w:bottom w:w="20" w:type="dxa"/>
              <w:right w:w="20" w:type="dxa"/>
            </w:tcMar>
            <w:vAlign w:val="center"/>
            <w:hideMark/>
          </w:tcPr>
          <w:p w14:paraId="08F22210" w14:textId="77777777" w:rsidR="00F31D3F" w:rsidRPr="00D62A78" w:rsidRDefault="00F31D3F" w:rsidP="00BC45B3">
            <w:pPr>
              <w:pStyle w:val="movimento2"/>
              <w:rPr>
                <w:color w:val="002060"/>
              </w:rPr>
            </w:pPr>
            <w:r w:rsidRPr="00D62A78">
              <w:rPr>
                <w:color w:val="002060"/>
              </w:rPr>
              <w:t xml:space="preserve">(PIETRALACROCE 73) </w:t>
            </w:r>
          </w:p>
        </w:tc>
      </w:tr>
      <w:tr w:rsidR="00F31D3F" w:rsidRPr="00D62A78" w14:paraId="2DF25616" w14:textId="77777777" w:rsidTr="00BC45B3">
        <w:tc>
          <w:tcPr>
            <w:tcW w:w="2200" w:type="dxa"/>
            <w:tcMar>
              <w:top w:w="20" w:type="dxa"/>
              <w:left w:w="20" w:type="dxa"/>
              <w:bottom w:w="20" w:type="dxa"/>
              <w:right w:w="20" w:type="dxa"/>
            </w:tcMar>
            <w:vAlign w:val="center"/>
            <w:hideMark/>
          </w:tcPr>
          <w:p w14:paraId="530540A0" w14:textId="77777777" w:rsidR="00F31D3F" w:rsidRPr="00D62A78" w:rsidRDefault="00F31D3F" w:rsidP="00BC45B3">
            <w:pPr>
              <w:pStyle w:val="movimento"/>
              <w:rPr>
                <w:color w:val="002060"/>
              </w:rPr>
            </w:pPr>
            <w:r w:rsidRPr="00D62A78">
              <w:rPr>
                <w:color w:val="002060"/>
              </w:rPr>
              <w:t>PICCININI MARTIN</w:t>
            </w:r>
          </w:p>
        </w:tc>
        <w:tc>
          <w:tcPr>
            <w:tcW w:w="2200" w:type="dxa"/>
            <w:tcMar>
              <w:top w:w="20" w:type="dxa"/>
              <w:left w:w="20" w:type="dxa"/>
              <w:bottom w:w="20" w:type="dxa"/>
              <w:right w:w="20" w:type="dxa"/>
            </w:tcMar>
            <w:vAlign w:val="center"/>
            <w:hideMark/>
          </w:tcPr>
          <w:p w14:paraId="0B8D1A69" w14:textId="77777777" w:rsidR="00F31D3F" w:rsidRPr="00D62A78" w:rsidRDefault="00F31D3F" w:rsidP="00BC45B3">
            <w:pPr>
              <w:pStyle w:val="movimento2"/>
              <w:rPr>
                <w:color w:val="002060"/>
              </w:rPr>
            </w:pPr>
            <w:r w:rsidRPr="00D62A78">
              <w:rPr>
                <w:color w:val="002060"/>
              </w:rPr>
              <w:t xml:space="preserve">(SAMBENEDETTESE C5 SSDARL) </w:t>
            </w:r>
          </w:p>
        </w:tc>
        <w:tc>
          <w:tcPr>
            <w:tcW w:w="800" w:type="dxa"/>
            <w:tcMar>
              <w:top w:w="20" w:type="dxa"/>
              <w:left w:w="20" w:type="dxa"/>
              <w:bottom w:w="20" w:type="dxa"/>
              <w:right w:w="20" w:type="dxa"/>
            </w:tcMar>
            <w:vAlign w:val="center"/>
            <w:hideMark/>
          </w:tcPr>
          <w:p w14:paraId="3F3AF14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3472767" w14:textId="77777777" w:rsidR="00F31D3F" w:rsidRPr="00D62A78" w:rsidRDefault="00F31D3F" w:rsidP="00BC45B3">
            <w:pPr>
              <w:pStyle w:val="movimento"/>
              <w:rPr>
                <w:color w:val="002060"/>
              </w:rPr>
            </w:pPr>
            <w:r w:rsidRPr="00D62A78">
              <w:rPr>
                <w:color w:val="002060"/>
              </w:rPr>
              <w:t>FONTANA MATTEO</w:t>
            </w:r>
          </w:p>
        </w:tc>
        <w:tc>
          <w:tcPr>
            <w:tcW w:w="2200" w:type="dxa"/>
            <w:tcMar>
              <w:top w:w="20" w:type="dxa"/>
              <w:left w:w="20" w:type="dxa"/>
              <w:bottom w:w="20" w:type="dxa"/>
              <w:right w:w="20" w:type="dxa"/>
            </w:tcMar>
            <w:vAlign w:val="center"/>
            <w:hideMark/>
          </w:tcPr>
          <w:p w14:paraId="6BBF88DC" w14:textId="77777777" w:rsidR="00F31D3F" w:rsidRPr="00D62A78" w:rsidRDefault="00F31D3F" w:rsidP="00BC45B3">
            <w:pPr>
              <w:pStyle w:val="movimento2"/>
              <w:rPr>
                <w:color w:val="002060"/>
              </w:rPr>
            </w:pPr>
            <w:r w:rsidRPr="00D62A78">
              <w:rPr>
                <w:color w:val="002060"/>
              </w:rPr>
              <w:t xml:space="preserve">(TRE TORRI A.S.D.) </w:t>
            </w:r>
          </w:p>
        </w:tc>
      </w:tr>
      <w:tr w:rsidR="00F31D3F" w:rsidRPr="00D62A78" w14:paraId="51088378" w14:textId="77777777" w:rsidTr="00BC45B3">
        <w:tc>
          <w:tcPr>
            <w:tcW w:w="2200" w:type="dxa"/>
            <w:tcMar>
              <w:top w:w="20" w:type="dxa"/>
              <w:left w:w="20" w:type="dxa"/>
              <w:bottom w:w="20" w:type="dxa"/>
              <w:right w:w="20" w:type="dxa"/>
            </w:tcMar>
            <w:vAlign w:val="center"/>
            <w:hideMark/>
          </w:tcPr>
          <w:p w14:paraId="44DD4EB4" w14:textId="77777777" w:rsidR="00F31D3F" w:rsidRPr="00D62A78" w:rsidRDefault="00F31D3F" w:rsidP="00BC45B3">
            <w:pPr>
              <w:pStyle w:val="movimento"/>
              <w:rPr>
                <w:color w:val="002060"/>
              </w:rPr>
            </w:pPr>
            <w:r w:rsidRPr="00D62A78">
              <w:rPr>
                <w:color w:val="002060"/>
              </w:rPr>
              <w:t>ZAMBUTO RENZO JAVIER</w:t>
            </w:r>
          </w:p>
        </w:tc>
        <w:tc>
          <w:tcPr>
            <w:tcW w:w="2200" w:type="dxa"/>
            <w:tcMar>
              <w:top w:w="20" w:type="dxa"/>
              <w:left w:w="20" w:type="dxa"/>
              <w:bottom w:w="20" w:type="dxa"/>
              <w:right w:w="20" w:type="dxa"/>
            </w:tcMar>
            <w:vAlign w:val="center"/>
            <w:hideMark/>
          </w:tcPr>
          <w:p w14:paraId="79211884" w14:textId="77777777" w:rsidR="00F31D3F" w:rsidRPr="00D62A78" w:rsidRDefault="00F31D3F" w:rsidP="00BC45B3">
            <w:pPr>
              <w:pStyle w:val="movimento2"/>
              <w:rPr>
                <w:color w:val="002060"/>
              </w:rPr>
            </w:pPr>
            <w:r w:rsidRPr="00D62A78">
              <w:rPr>
                <w:color w:val="002060"/>
              </w:rPr>
              <w:t xml:space="preserve">(TRE TORRI A.S.D.) </w:t>
            </w:r>
          </w:p>
        </w:tc>
        <w:tc>
          <w:tcPr>
            <w:tcW w:w="800" w:type="dxa"/>
            <w:tcMar>
              <w:top w:w="20" w:type="dxa"/>
              <w:left w:w="20" w:type="dxa"/>
              <w:bottom w:w="20" w:type="dxa"/>
              <w:right w:w="20" w:type="dxa"/>
            </w:tcMar>
            <w:vAlign w:val="center"/>
            <w:hideMark/>
          </w:tcPr>
          <w:p w14:paraId="05B68AF3"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6FD3DA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C332467" w14:textId="77777777" w:rsidR="00F31D3F" w:rsidRPr="00D62A78" w:rsidRDefault="00F31D3F" w:rsidP="00BC45B3">
            <w:pPr>
              <w:pStyle w:val="movimento2"/>
              <w:rPr>
                <w:color w:val="002060"/>
              </w:rPr>
            </w:pPr>
            <w:r w:rsidRPr="00D62A78">
              <w:rPr>
                <w:color w:val="002060"/>
              </w:rPr>
              <w:t> </w:t>
            </w:r>
          </w:p>
        </w:tc>
      </w:tr>
    </w:tbl>
    <w:p w14:paraId="4EA87CC4"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30C753CE" w14:textId="77777777" w:rsidR="00F31D3F" w:rsidRPr="00D62A78" w:rsidRDefault="00F31D3F" w:rsidP="00F31D3F">
      <w:pPr>
        <w:pStyle w:val="titolo20"/>
        <w:rPr>
          <w:color w:val="002060"/>
        </w:rPr>
      </w:pPr>
      <w:r w:rsidRPr="00D62A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311094C0" w14:textId="77777777" w:rsidTr="00BC45B3">
        <w:tc>
          <w:tcPr>
            <w:tcW w:w="2200" w:type="dxa"/>
            <w:tcMar>
              <w:top w:w="20" w:type="dxa"/>
              <w:left w:w="20" w:type="dxa"/>
              <w:bottom w:w="20" w:type="dxa"/>
              <w:right w:w="20" w:type="dxa"/>
            </w:tcMar>
            <w:vAlign w:val="center"/>
            <w:hideMark/>
          </w:tcPr>
          <w:p w14:paraId="69E6CF30" w14:textId="77777777" w:rsidR="00F31D3F" w:rsidRPr="00D62A78" w:rsidRDefault="00F31D3F" w:rsidP="00BC45B3">
            <w:pPr>
              <w:pStyle w:val="movimento"/>
              <w:rPr>
                <w:color w:val="002060"/>
              </w:rPr>
            </w:pPr>
            <w:r w:rsidRPr="00D62A78">
              <w:rPr>
                <w:color w:val="002060"/>
              </w:rPr>
              <w:t>EVANDRI ANDREA</w:t>
            </w:r>
          </w:p>
        </w:tc>
        <w:tc>
          <w:tcPr>
            <w:tcW w:w="2200" w:type="dxa"/>
            <w:tcMar>
              <w:top w:w="20" w:type="dxa"/>
              <w:left w:w="20" w:type="dxa"/>
              <w:bottom w:w="20" w:type="dxa"/>
              <w:right w:w="20" w:type="dxa"/>
            </w:tcMar>
            <w:vAlign w:val="center"/>
            <w:hideMark/>
          </w:tcPr>
          <w:p w14:paraId="56A75DF8" w14:textId="77777777" w:rsidR="00F31D3F" w:rsidRPr="00D62A78" w:rsidRDefault="00F31D3F" w:rsidP="00BC45B3">
            <w:pPr>
              <w:pStyle w:val="movimento2"/>
              <w:rPr>
                <w:color w:val="002060"/>
              </w:rPr>
            </w:pPr>
            <w:r w:rsidRPr="00D62A78">
              <w:rPr>
                <w:color w:val="002060"/>
              </w:rPr>
              <w:t xml:space="preserve">(FUTSAL CAMPIGLIONE) </w:t>
            </w:r>
          </w:p>
        </w:tc>
        <w:tc>
          <w:tcPr>
            <w:tcW w:w="800" w:type="dxa"/>
            <w:tcMar>
              <w:top w:w="20" w:type="dxa"/>
              <w:left w:w="20" w:type="dxa"/>
              <w:bottom w:w="20" w:type="dxa"/>
              <w:right w:w="20" w:type="dxa"/>
            </w:tcMar>
            <w:vAlign w:val="center"/>
            <w:hideMark/>
          </w:tcPr>
          <w:p w14:paraId="6DCCE4C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870D55E" w14:textId="77777777" w:rsidR="00F31D3F" w:rsidRPr="00D62A78" w:rsidRDefault="00F31D3F" w:rsidP="00BC45B3">
            <w:pPr>
              <w:pStyle w:val="movimento"/>
              <w:rPr>
                <w:color w:val="002060"/>
              </w:rPr>
            </w:pPr>
            <w:r w:rsidRPr="00D62A78">
              <w:rPr>
                <w:color w:val="002060"/>
              </w:rPr>
              <w:t>PALMIERI EDOARDO</w:t>
            </w:r>
          </w:p>
        </w:tc>
        <w:tc>
          <w:tcPr>
            <w:tcW w:w="2200" w:type="dxa"/>
            <w:tcMar>
              <w:top w:w="20" w:type="dxa"/>
              <w:left w:w="20" w:type="dxa"/>
              <w:bottom w:w="20" w:type="dxa"/>
              <w:right w:w="20" w:type="dxa"/>
            </w:tcMar>
            <w:vAlign w:val="center"/>
            <w:hideMark/>
          </w:tcPr>
          <w:p w14:paraId="4BB670C2" w14:textId="77777777" w:rsidR="00F31D3F" w:rsidRPr="00D62A78" w:rsidRDefault="00F31D3F" w:rsidP="00BC45B3">
            <w:pPr>
              <w:pStyle w:val="movimento2"/>
              <w:rPr>
                <w:color w:val="002060"/>
              </w:rPr>
            </w:pPr>
            <w:r w:rsidRPr="00D62A78">
              <w:rPr>
                <w:color w:val="002060"/>
              </w:rPr>
              <w:t xml:space="preserve">(MONTELUPONE CALCIO A 5) </w:t>
            </w:r>
          </w:p>
        </w:tc>
      </w:tr>
      <w:tr w:rsidR="00F31D3F" w:rsidRPr="00D62A78" w14:paraId="28594C8F" w14:textId="77777777" w:rsidTr="00BC45B3">
        <w:tc>
          <w:tcPr>
            <w:tcW w:w="2200" w:type="dxa"/>
            <w:tcMar>
              <w:top w:w="20" w:type="dxa"/>
              <w:left w:w="20" w:type="dxa"/>
              <w:bottom w:w="20" w:type="dxa"/>
              <w:right w:w="20" w:type="dxa"/>
            </w:tcMar>
            <w:vAlign w:val="center"/>
            <w:hideMark/>
          </w:tcPr>
          <w:p w14:paraId="64274E28" w14:textId="77777777" w:rsidR="00F31D3F" w:rsidRPr="00D62A78" w:rsidRDefault="00F31D3F" w:rsidP="00BC45B3">
            <w:pPr>
              <w:pStyle w:val="movimento"/>
              <w:rPr>
                <w:color w:val="002060"/>
              </w:rPr>
            </w:pPr>
            <w:r w:rsidRPr="00D62A78">
              <w:rPr>
                <w:color w:val="002060"/>
              </w:rPr>
              <w:t>TORQUATI LUCA</w:t>
            </w:r>
          </w:p>
        </w:tc>
        <w:tc>
          <w:tcPr>
            <w:tcW w:w="2200" w:type="dxa"/>
            <w:tcMar>
              <w:top w:w="20" w:type="dxa"/>
              <w:left w:w="20" w:type="dxa"/>
              <w:bottom w:w="20" w:type="dxa"/>
              <w:right w:w="20" w:type="dxa"/>
            </w:tcMar>
            <w:vAlign w:val="center"/>
            <w:hideMark/>
          </w:tcPr>
          <w:p w14:paraId="52EE4E84" w14:textId="77777777" w:rsidR="00F31D3F" w:rsidRPr="00D62A78" w:rsidRDefault="00F31D3F" w:rsidP="00BC45B3">
            <w:pPr>
              <w:pStyle w:val="movimento2"/>
              <w:rPr>
                <w:color w:val="002060"/>
              </w:rPr>
            </w:pPr>
            <w:r w:rsidRPr="00D62A78">
              <w:rPr>
                <w:color w:val="002060"/>
              </w:rPr>
              <w:t xml:space="preserve">(TRE TORRI A.S.D.) </w:t>
            </w:r>
          </w:p>
        </w:tc>
        <w:tc>
          <w:tcPr>
            <w:tcW w:w="800" w:type="dxa"/>
            <w:tcMar>
              <w:top w:w="20" w:type="dxa"/>
              <w:left w:w="20" w:type="dxa"/>
              <w:bottom w:w="20" w:type="dxa"/>
              <w:right w:w="20" w:type="dxa"/>
            </w:tcMar>
            <w:vAlign w:val="center"/>
            <w:hideMark/>
          </w:tcPr>
          <w:p w14:paraId="1B46ECB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AF38B9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C3DC271" w14:textId="77777777" w:rsidR="00F31D3F" w:rsidRPr="00D62A78" w:rsidRDefault="00F31D3F" w:rsidP="00BC45B3">
            <w:pPr>
              <w:pStyle w:val="movimento2"/>
              <w:rPr>
                <w:color w:val="002060"/>
              </w:rPr>
            </w:pPr>
            <w:r w:rsidRPr="00D62A78">
              <w:rPr>
                <w:color w:val="002060"/>
              </w:rPr>
              <w:t> </w:t>
            </w:r>
          </w:p>
        </w:tc>
      </w:tr>
    </w:tbl>
    <w:p w14:paraId="04DAC5D2" w14:textId="77777777" w:rsidR="00F31D3F" w:rsidRPr="00D62A78" w:rsidRDefault="00F31D3F" w:rsidP="00F31D3F">
      <w:pPr>
        <w:pStyle w:val="titolo20"/>
        <w:rPr>
          <w:rFonts w:eastAsiaTheme="minorEastAsia"/>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DCD34B0" w14:textId="77777777" w:rsidTr="00BC45B3">
        <w:tc>
          <w:tcPr>
            <w:tcW w:w="2200" w:type="dxa"/>
            <w:tcMar>
              <w:top w:w="20" w:type="dxa"/>
              <w:left w:w="20" w:type="dxa"/>
              <w:bottom w:w="20" w:type="dxa"/>
              <w:right w:w="20" w:type="dxa"/>
            </w:tcMar>
            <w:vAlign w:val="center"/>
            <w:hideMark/>
          </w:tcPr>
          <w:p w14:paraId="57E3C1C9" w14:textId="77777777" w:rsidR="00F31D3F" w:rsidRPr="00D62A78" w:rsidRDefault="00F31D3F" w:rsidP="00BC45B3">
            <w:pPr>
              <w:pStyle w:val="movimento"/>
              <w:rPr>
                <w:color w:val="002060"/>
              </w:rPr>
            </w:pPr>
            <w:r w:rsidRPr="00D62A78">
              <w:rPr>
                <w:color w:val="002060"/>
              </w:rPr>
              <w:t>PICCIOLI GIOELE</w:t>
            </w:r>
          </w:p>
        </w:tc>
        <w:tc>
          <w:tcPr>
            <w:tcW w:w="2200" w:type="dxa"/>
            <w:tcMar>
              <w:top w:w="20" w:type="dxa"/>
              <w:left w:w="20" w:type="dxa"/>
              <w:bottom w:w="20" w:type="dxa"/>
              <w:right w:w="20" w:type="dxa"/>
            </w:tcMar>
            <w:vAlign w:val="center"/>
            <w:hideMark/>
          </w:tcPr>
          <w:p w14:paraId="578E1436" w14:textId="77777777" w:rsidR="00F31D3F" w:rsidRPr="00D62A78" w:rsidRDefault="00F31D3F" w:rsidP="00BC45B3">
            <w:pPr>
              <w:pStyle w:val="movimento2"/>
              <w:rPr>
                <w:color w:val="002060"/>
              </w:rPr>
            </w:pPr>
            <w:r w:rsidRPr="00D62A78">
              <w:rPr>
                <w:color w:val="002060"/>
              </w:rPr>
              <w:t xml:space="preserve">(ACSS MONDOLFO C5) </w:t>
            </w:r>
          </w:p>
        </w:tc>
        <w:tc>
          <w:tcPr>
            <w:tcW w:w="800" w:type="dxa"/>
            <w:tcMar>
              <w:top w:w="20" w:type="dxa"/>
              <w:left w:w="20" w:type="dxa"/>
              <w:bottom w:w="20" w:type="dxa"/>
              <w:right w:w="20" w:type="dxa"/>
            </w:tcMar>
            <w:vAlign w:val="center"/>
            <w:hideMark/>
          </w:tcPr>
          <w:p w14:paraId="00AA2D7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B9E0904" w14:textId="77777777" w:rsidR="00F31D3F" w:rsidRPr="00D62A78" w:rsidRDefault="00F31D3F" w:rsidP="00BC45B3">
            <w:pPr>
              <w:pStyle w:val="movimento"/>
              <w:rPr>
                <w:color w:val="002060"/>
              </w:rPr>
            </w:pPr>
            <w:r w:rsidRPr="00D62A78">
              <w:rPr>
                <w:color w:val="002060"/>
              </w:rPr>
              <w:t>STAZI GIANMARCO</w:t>
            </w:r>
          </w:p>
        </w:tc>
        <w:tc>
          <w:tcPr>
            <w:tcW w:w="2200" w:type="dxa"/>
            <w:tcMar>
              <w:top w:w="20" w:type="dxa"/>
              <w:left w:w="20" w:type="dxa"/>
              <w:bottom w:w="20" w:type="dxa"/>
              <w:right w:w="20" w:type="dxa"/>
            </w:tcMar>
            <w:vAlign w:val="center"/>
            <w:hideMark/>
          </w:tcPr>
          <w:p w14:paraId="18CCA471" w14:textId="77777777" w:rsidR="00F31D3F" w:rsidRPr="00D62A78" w:rsidRDefault="00F31D3F" w:rsidP="00BC45B3">
            <w:pPr>
              <w:pStyle w:val="movimento2"/>
              <w:rPr>
                <w:color w:val="002060"/>
              </w:rPr>
            </w:pPr>
            <w:r w:rsidRPr="00D62A78">
              <w:rPr>
                <w:color w:val="002060"/>
              </w:rPr>
              <w:t xml:space="preserve">(CERRETO D ESI C5 A.S.D.) </w:t>
            </w:r>
          </w:p>
        </w:tc>
      </w:tr>
      <w:tr w:rsidR="00F31D3F" w:rsidRPr="00D62A78" w14:paraId="55221354" w14:textId="77777777" w:rsidTr="00BC45B3">
        <w:tc>
          <w:tcPr>
            <w:tcW w:w="2200" w:type="dxa"/>
            <w:tcMar>
              <w:top w:w="20" w:type="dxa"/>
              <w:left w:w="20" w:type="dxa"/>
              <w:bottom w:w="20" w:type="dxa"/>
              <w:right w:w="20" w:type="dxa"/>
            </w:tcMar>
            <w:vAlign w:val="center"/>
            <w:hideMark/>
          </w:tcPr>
          <w:p w14:paraId="446B3DE2" w14:textId="77777777" w:rsidR="00F31D3F" w:rsidRPr="00D62A78" w:rsidRDefault="00F31D3F" w:rsidP="00BC45B3">
            <w:pPr>
              <w:pStyle w:val="movimento"/>
              <w:rPr>
                <w:color w:val="002060"/>
              </w:rPr>
            </w:pPr>
            <w:r w:rsidRPr="00D62A78">
              <w:rPr>
                <w:color w:val="002060"/>
              </w:rPr>
              <w:t>DEL PIZZO MARCUS MAY</w:t>
            </w:r>
          </w:p>
        </w:tc>
        <w:tc>
          <w:tcPr>
            <w:tcW w:w="2200" w:type="dxa"/>
            <w:tcMar>
              <w:top w:w="20" w:type="dxa"/>
              <w:left w:w="20" w:type="dxa"/>
              <w:bottom w:w="20" w:type="dxa"/>
              <w:right w:w="20" w:type="dxa"/>
            </w:tcMar>
            <w:vAlign w:val="center"/>
            <w:hideMark/>
          </w:tcPr>
          <w:p w14:paraId="6131E596" w14:textId="77777777" w:rsidR="00F31D3F" w:rsidRPr="00D62A78" w:rsidRDefault="00F31D3F" w:rsidP="00BC45B3">
            <w:pPr>
              <w:pStyle w:val="movimento2"/>
              <w:rPr>
                <w:color w:val="002060"/>
              </w:rPr>
            </w:pPr>
            <w:r w:rsidRPr="00D62A78">
              <w:rPr>
                <w:color w:val="002060"/>
              </w:rPr>
              <w:t xml:space="preserve">(FUTSAL CAMPIGLIONE) </w:t>
            </w:r>
          </w:p>
        </w:tc>
        <w:tc>
          <w:tcPr>
            <w:tcW w:w="800" w:type="dxa"/>
            <w:tcMar>
              <w:top w:w="20" w:type="dxa"/>
              <w:left w:w="20" w:type="dxa"/>
              <w:bottom w:w="20" w:type="dxa"/>
              <w:right w:w="20" w:type="dxa"/>
            </w:tcMar>
            <w:vAlign w:val="center"/>
            <w:hideMark/>
          </w:tcPr>
          <w:p w14:paraId="5241873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6ECBC52" w14:textId="77777777" w:rsidR="00F31D3F" w:rsidRPr="00D62A78" w:rsidRDefault="00F31D3F" w:rsidP="00BC45B3">
            <w:pPr>
              <w:pStyle w:val="movimento"/>
              <w:rPr>
                <w:color w:val="002060"/>
              </w:rPr>
            </w:pPr>
            <w:r w:rsidRPr="00D62A78">
              <w:rPr>
                <w:color w:val="002060"/>
              </w:rPr>
              <w:t>BORSATO LUIZ HENRIQUE</w:t>
            </w:r>
          </w:p>
        </w:tc>
        <w:tc>
          <w:tcPr>
            <w:tcW w:w="2200" w:type="dxa"/>
            <w:tcMar>
              <w:top w:w="20" w:type="dxa"/>
              <w:left w:w="20" w:type="dxa"/>
              <w:bottom w:w="20" w:type="dxa"/>
              <w:right w:w="20" w:type="dxa"/>
            </w:tcMar>
            <w:vAlign w:val="center"/>
            <w:hideMark/>
          </w:tcPr>
          <w:p w14:paraId="330154E1" w14:textId="77777777" w:rsidR="00F31D3F" w:rsidRPr="00D62A78" w:rsidRDefault="00F31D3F" w:rsidP="00BC45B3">
            <w:pPr>
              <w:pStyle w:val="movimento2"/>
              <w:rPr>
                <w:color w:val="002060"/>
              </w:rPr>
            </w:pPr>
            <w:r w:rsidRPr="00D62A78">
              <w:rPr>
                <w:color w:val="002060"/>
              </w:rPr>
              <w:t xml:space="preserve">(FUTSAL MONTURANO) </w:t>
            </w:r>
          </w:p>
        </w:tc>
      </w:tr>
      <w:tr w:rsidR="00F31D3F" w:rsidRPr="00D62A78" w14:paraId="6727BF02" w14:textId="77777777" w:rsidTr="00BC45B3">
        <w:tc>
          <w:tcPr>
            <w:tcW w:w="2200" w:type="dxa"/>
            <w:tcMar>
              <w:top w:w="20" w:type="dxa"/>
              <w:left w:w="20" w:type="dxa"/>
              <w:bottom w:w="20" w:type="dxa"/>
              <w:right w:w="20" w:type="dxa"/>
            </w:tcMar>
            <w:vAlign w:val="center"/>
            <w:hideMark/>
          </w:tcPr>
          <w:p w14:paraId="174C6452" w14:textId="77777777" w:rsidR="00F31D3F" w:rsidRPr="00D62A78" w:rsidRDefault="00F31D3F" w:rsidP="00BC45B3">
            <w:pPr>
              <w:pStyle w:val="movimento"/>
              <w:rPr>
                <w:color w:val="002060"/>
              </w:rPr>
            </w:pPr>
            <w:r w:rsidRPr="00D62A78">
              <w:rPr>
                <w:color w:val="002060"/>
              </w:rPr>
              <w:t>LIGNITE STEFANO</w:t>
            </w:r>
          </w:p>
        </w:tc>
        <w:tc>
          <w:tcPr>
            <w:tcW w:w="2200" w:type="dxa"/>
            <w:tcMar>
              <w:top w:w="20" w:type="dxa"/>
              <w:left w:w="20" w:type="dxa"/>
              <w:bottom w:w="20" w:type="dxa"/>
              <w:right w:w="20" w:type="dxa"/>
            </w:tcMar>
            <w:vAlign w:val="center"/>
            <w:hideMark/>
          </w:tcPr>
          <w:p w14:paraId="68B1595B" w14:textId="77777777" w:rsidR="00F31D3F" w:rsidRPr="00D62A78" w:rsidRDefault="00F31D3F" w:rsidP="00BC45B3">
            <w:pPr>
              <w:pStyle w:val="movimento2"/>
              <w:rPr>
                <w:color w:val="002060"/>
              </w:rPr>
            </w:pPr>
            <w:r w:rsidRPr="00D62A78">
              <w:rPr>
                <w:color w:val="002060"/>
              </w:rPr>
              <w:t xml:space="preserve">(FUTSAL MONTURANO) </w:t>
            </w:r>
          </w:p>
        </w:tc>
        <w:tc>
          <w:tcPr>
            <w:tcW w:w="800" w:type="dxa"/>
            <w:tcMar>
              <w:top w:w="20" w:type="dxa"/>
              <w:left w:w="20" w:type="dxa"/>
              <w:bottom w:w="20" w:type="dxa"/>
              <w:right w:w="20" w:type="dxa"/>
            </w:tcMar>
            <w:vAlign w:val="center"/>
            <w:hideMark/>
          </w:tcPr>
          <w:p w14:paraId="76BDE16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D7D3B74" w14:textId="77777777" w:rsidR="00F31D3F" w:rsidRPr="00D62A78" w:rsidRDefault="00F31D3F" w:rsidP="00BC45B3">
            <w:pPr>
              <w:pStyle w:val="movimento"/>
              <w:rPr>
                <w:color w:val="002060"/>
              </w:rPr>
            </w:pPr>
            <w:r w:rsidRPr="00D62A78">
              <w:rPr>
                <w:color w:val="002060"/>
              </w:rPr>
              <w:t>VASSILICH MATTEO</w:t>
            </w:r>
          </w:p>
        </w:tc>
        <w:tc>
          <w:tcPr>
            <w:tcW w:w="2200" w:type="dxa"/>
            <w:tcMar>
              <w:top w:w="20" w:type="dxa"/>
              <w:left w:w="20" w:type="dxa"/>
              <w:bottom w:w="20" w:type="dxa"/>
              <w:right w:w="20" w:type="dxa"/>
            </w:tcMar>
            <w:vAlign w:val="center"/>
            <w:hideMark/>
          </w:tcPr>
          <w:p w14:paraId="785EC7E6" w14:textId="77777777" w:rsidR="00F31D3F" w:rsidRPr="00D62A78" w:rsidRDefault="00F31D3F" w:rsidP="00BC45B3">
            <w:pPr>
              <w:pStyle w:val="movimento2"/>
              <w:rPr>
                <w:color w:val="002060"/>
              </w:rPr>
            </w:pPr>
            <w:r w:rsidRPr="00D62A78">
              <w:rPr>
                <w:color w:val="002060"/>
              </w:rPr>
              <w:t xml:space="preserve">(LUCREZIA CALCIO A 5) </w:t>
            </w:r>
          </w:p>
        </w:tc>
      </w:tr>
      <w:tr w:rsidR="00F31D3F" w:rsidRPr="00D62A78" w14:paraId="12156874" w14:textId="77777777" w:rsidTr="00BC45B3">
        <w:tc>
          <w:tcPr>
            <w:tcW w:w="2200" w:type="dxa"/>
            <w:tcMar>
              <w:top w:w="20" w:type="dxa"/>
              <w:left w:w="20" w:type="dxa"/>
              <w:bottom w:w="20" w:type="dxa"/>
              <w:right w:w="20" w:type="dxa"/>
            </w:tcMar>
            <w:vAlign w:val="center"/>
            <w:hideMark/>
          </w:tcPr>
          <w:p w14:paraId="7AD7A4B0" w14:textId="77777777" w:rsidR="00F31D3F" w:rsidRPr="00D62A78" w:rsidRDefault="00F31D3F" w:rsidP="00BC45B3">
            <w:pPr>
              <w:pStyle w:val="movimento"/>
              <w:rPr>
                <w:color w:val="002060"/>
              </w:rPr>
            </w:pPr>
            <w:r w:rsidRPr="00D62A78">
              <w:rPr>
                <w:color w:val="002060"/>
              </w:rPr>
              <w:t>GASPARRONI DANILO</w:t>
            </w:r>
          </w:p>
        </w:tc>
        <w:tc>
          <w:tcPr>
            <w:tcW w:w="2200" w:type="dxa"/>
            <w:tcMar>
              <w:top w:w="20" w:type="dxa"/>
              <w:left w:w="20" w:type="dxa"/>
              <w:bottom w:w="20" w:type="dxa"/>
              <w:right w:w="20" w:type="dxa"/>
            </w:tcMar>
            <w:vAlign w:val="center"/>
            <w:hideMark/>
          </w:tcPr>
          <w:p w14:paraId="3DD5E288" w14:textId="77777777" w:rsidR="00F31D3F" w:rsidRPr="00D62A78" w:rsidRDefault="00F31D3F" w:rsidP="00BC45B3">
            <w:pPr>
              <w:pStyle w:val="movimento2"/>
              <w:rPr>
                <w:color w:val="002060"/>
              </w:rPr>
            </w:pPr>
            <w:r w:rsidRPr="00D62A78">
              <w:rPr>
                <w:color w:val="002060"/>
              </w:rPr>
              <w:t xml:space="preserve">(PIETRALACROCE 73) </w:t>
            </w:r>
          </w:p>
        </w:tc>
        <w:tc>
          <w:tcPr>
            <w:tcW w:w="800" w:type="dxa"/>
            <w:tcMar>
              <w:top w:w="20" w:type="dxa"/>
              <w:left w:w="20" w:type="dxa"/>
              <w:bottom w:w="20" w:type="dxa"/>
              <w:right w:w="20" w:type="dxa"/>
            </w:tcMar>
            <w:vAlign w:val="center"/>
            <w:hideMark/>
          </w:tcPr>
          <w:p w14:paraId="5160592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8489CD5" w14:textId="77777777" w:rsidR="00F31D3F" w:rsidRPr="00D62A78" w:rsidRDefault="00F31D3F" w:rsidP="00BC45B3">
            <w:pPr>
              <w:pStyle w:val="movimento"/>
              <w:rPr>
                <w:color w:val="002060"/>
              </w:rPr>
            </w:pPr>
            <w:r w:rsidRPr="00D62A78">
              <w:rPr>
                <w:color w:val="002060"/>
              </w:rPr>
              <w:t>MARIANI GIOVANNI MARIA</w:t>
            </w:r>
          </w:p>
        </w:tc>
        <w:tc>
          <w:tcPr>
            <w:tcW w:w="2200" w:type="dxa"/>
            <w:tcMar>
              <w:top w:w="20" w:type="dxa"/>
              <w:left w:w="20" w:type="dxa"/>
              <w:bottom w:w="20" w:type="dxa"/>
              <w:right w:w="20" w:type="dxa"/>
            </w:tcMar>
            <w:vAlign w:val="center"/>
            <w:hideMark/>
          </w:tcPr>
          <w:p w14:paraId="14B580A8" w14:textId="77777777" w:rsidR="00F31D3F" w:rsidRPr="00D62A78" w:rsidRDefault="00F31D3F" w:rsidP="00BC45B3">
            <w:pPr>
              <w:pStyle w:val="movimento2"/>
              <w:rPr>
                <w:color w:val="002060"/>
              </w:rPr>
            </w:pPr>
            <w:r w:rsidRPr="00D62A78">
              <w:rPr>
                <w:color w:val="002060"/>
              </w:rPr>
              <w:t xml:space="preserve">(PIETRALACROCE 73) </w:t>
            </w:r>
          </w:p>
        </w:tc>
      </w:tr>
      <w:tr w:rsidR="00F31D3F" w:rsidRPr="00D62A78" w14:paraId="0074A551" w14:textId="77777777" w:rsidTr="00BC45B3">
        <w:tc>
          <w:tcPr>
            <w:tcW w:w="2200" w:type="dxa"/>
            <w:tcMar>
              <w:top w:w="20" w:type="dxa"/>
              <w:left w:w="20" w:type="dxa"/>
              <w:bottom w:w="20" w:type="dxa"/>
              <w:right w:w="20" w:type="dxa"/>
            </w:tcMar>
            <w:vAlign w:val="center"/>
            <w:hideMark/>
          </w:tcPr>
          <w:p w14:paraId="5A54DF30" w14:textId="77777777" w:rsidR="00F31D3F" w:rsidRPr="00D62A78" w:rsidRDefault="00F31D3F" w:rsidP="00BC45B3">
            <w:pPr>
              <w:pStyle w:val="movimento"/>
              <w:rPr>
                <w:color w:val="002060"/>
              </w:rPr>
            </w:pPr>
            <w:r w:rsidRPr="00D62A78">
              <w:rPr>
                <w:color w:val="002060"/>
              </w:rPr>
              <w:t>DI RONZA MARCO</w:t>
            </w:r>
          </w:p>
        </w:tc>
        <w:tc>
          <w:tcPr>
            <w:tcW w:w="2200" w:type="dxa"/>
            <w:tcMar>
              <w:top w:w="20" w:type="dxa"/>
              <w:left w:w="20" w:type="dxa"/>
              <w:bottom w:w="20" w:type="dxa"/>
              <w:right w:w="20" w:type="dxa"/>
            </w:tcMar>
            <w:vAlign w:val="center"/>
            <w:hideMark/>
          </w:tcPr>
          <w:p w14:paraId="0503255C" w14:textId="77777777" w:rsidR="00F31D3F" w:rsidRPr="00D62A78" w:rsidRDefault="00F31D3F" w:rsidP="00BC45B3">
            <w:pPr>
              <w:pStyle w:val="movimento2"/>
              <w:rPr>
                <w:color w:val="002060"/>
              </w:rPr>
            </w:pPr>
            <w:r w:rsidRPr="00D62A78">
              <w:rPr>
                <w:color w:val="002060"/>
              </w:rPr>
              <w:t xml:space="preserve">(REAL FABRIANO) </w:t>
            </w:r>
          </w:p>
        </w:tc>
        <w:tc>
          <w:tcPr>
            <w:tcW w:w="800" w:type="dxa"/>
            <w:tcMar>
              <w:top w:w="20" w:type="dxa"/>
              <w:left w:w="20" w:type="dxa"/>
              <w:bottom w:w="20" w:type="dxa"/>
              <w:right w:w="20" w:type="dxa"/>
            </w:tcMar>
            <w:vAlign w:val="center"/>
            <w:hideMark/>
          </w:tcPr>
          <w:p w14:paraId="64BCE3A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D7593F2" w14:textId="77777777" w:rsidR="00F31D3F" w:rsidRPr="00D62A78" w:rsidRDefault="00F31D3F" w:rsidP="00BC45B3">
            <w:pPr>
              <w:pStyle w:val="movimento"/>
              <w:rPr>
                <w:color w:val="002060"/>
              </w:rPr>
            </w:pPr>
            <w:r w:rsidRPr="00D62A78">
              <w:rPr>
                <w:color w:val="002060"/>
              </w:rPr>
              <w:t>GIACOMETTI DIEGO</w:t>
            </w:r>
          </w:p>
        </w:tc>
        <w:tc>
          <w:tcPr>
            <w:tcW w:w="2200" w:type="dxa"/>
            <w:tcMar>
              <w:top w:w="20" w:type="dxa"/>
              <w:left w:w="20" w:type="dxa"/>
              <w:bottom w:w="20" w:type="dxa"/>
              <w:right w:w="20" w:type="dxa"/>
            </w:tcMar>
            <w:vAlign w:val="center"/>
            <w:hideMark/>
          </w:tcPr>
          <w:p w14:paraId="62B97970" w14:textId="77777777" w:rsidR="00F31D3F" w:rsidRPr="00D62A78" w:rsidRDefault="00F31D3F" w:rsidP="00BC45B3">
            <w:pPr>
              <w:pStyle w:val="movimento2"/>
              <w:rPr>
                <w:color w:val="002060"/>
              </w:rPr>
            </w:pPr>
            <w:r w:rsidRPr="00D62A78">
              <w:rPr>
                <w:color w:val="002060"/>
              </w:rPr>
              <w:t xml:space="preserve">(REAL FABRIANO) </w:t>
            </w:r>
          </w:p>
        </w:tc>
      </w:tr>
      <w:tr w:rsidR="00F31D3F" w:rsidRPr="00D62A78" w14:paraId="27C5ECEC" w14:textId="77777777" w:rsidTr="00BC45B3">
        <w:tc>
          <w:tcPr>
            <w:tcW w:w="2200" w:type="dxa"/>
            <w:tcMar>
              <w:top w:w="20" w:type="dxa"/>
              <w:left w:w="20" w:type="dxa"/>
              <w:bottom w:w="20" w:type="dxa"/>
              <w:right w:w="20" w:type="dxa"/>
            </w:tcMar>
            <w:vAlign w:val="center"/>
            <w:hideMark/>
          </w:tcPr>
          <w:p w14:paraId="15F6CFEC" w14:textId="77777777" w:rsidR="00F31D3F" w:rsidRPr="00D62A78" w:rsidRDefault="00F31D3F" w:rsidP="00BC45B3">
            <w:pPr>
              <w:pStyle w:val="movimento"/>
              <w:rPr>
                <w:color w:val="002060"/>
              </w:rPr>
            </w:pPr>
            <w:r w:rsidRPr="00D62A78">
              <w:rPr>
                <w:color w:val="002060"/>
              </w:rPr>
              <w:t>SGOLASTRA NICO</w:t>
            </w:r>
          </w:p>
        </w:tc>
        <w:tc>
          <w:tcPr>
            <w:tcW w:w="2200" w:type="dxa"/>
            <w:tcMar>
              <w:top w:w="20" w:type="dxa"/>
              <w:left w:w="20" w:type="dxa"/>
              <w:bottom w:w="20" w:type="dxa"/>
              <w:right w:w="20" w:type="dxa"/>
            </w:tcMar>
            <w:vAlign w:val="center"/>
            <w:hideMark/>
          </w:tcPr>
          <w:p w14:paraId="38934CC1" w14:textId="77777777" w:rsidR="00F31D3F" w:rsidRPr="00D62A78" w:rsidRDefault="00F31D3F" w:rsidP="00BC45B3">
            <w:pPr>
              <w:pStyle w:val="movimento2"/>
              <w:rPr>
                <w:color w:val="002060"/>
              </w:rPr>
            </w:pPr>
            <w:r w:rsidRPr="00D62A78">
              <w:rPr>
                <w:color w:val="002060"/>
              </w:rPr>
              <w:t xml:space="preserve">(SAMBENEDETTESE C5 SSDARL) </w:t>
            </w:r>
          </w:p>
        </w:tc>
        <w:tc>
          <w:tcPr>
            <w:tcW w:w="800" w:type="dxa"/>
            <w:tcMar>
              <w:top w:w="20" w:type="dxa"/>
              <w:left w:w="20" w:type="dxa"/>
              <w:bottom w:w="20" w:type="dxa"/>
              <w:right w:w="20" w:type="dxa"/>
            </w:tcMar>
            <w:vAlign w:val="center"/>
            <w:hideMark/>
          </w:tcPr>
          <w:p w14:paraId="05F45A0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A2F5CFF" w14:textId="77777777" w:rsidR="00F31D3F" w:rsidRPr="00D62A78" w:rsidRDefault="00F31D3F" w:rsidP="00BC45B3">
            <w:pPr>
              <w:pStyle w:val="movimento"/>
              <w:rPr>
                <w:color w:val="002060"/>
              </w:rPr>
            </w:pPr>
            <w:r w:rsidRPr="00D62A78">
              <w:rPr>
                <w:color w:val="002060"/>
              </w:rPr>
              <w:t>SPECA SIMONE</w:t>
            </w:r>
          </w:p>
        </w:tc>
        <w:tc>
          <w:tcPr>
            <w:tcW w:w="2200" w:type="dxa"/>
            <w:tcMar>
              <w:top w:w="20" w:type="dxa"/>
              <w:left w:w="20" w:type="dxa"/>
              <w:bottom w:w="20" w:type="dxa"/>
              <w:right w:w="20" w:type="dxa"/>
            </w:tcMar>
            <w:vAlign w:val="center"/>
            <w:hideMark/>
          </w:tcPr>
          <w:p w14:paraId="560F65EC" w14:textId="77777777" w:rsidR="00F31D3F" w:rsidRPr="00D62A78" w:rsidRDefault="00F31D3F" w:rsidP="00BC45B3">
            <w:pPr>
              <w:pStyle w:val="movimento2"/>
              <w:rPr>
                <w:color w:val="002060"/>
              </w:rPr>
            </w:pPr>
            <w:r w:rsidRPr="00D62A78">
              <w:rPr>
                <w:color w:val="002060"/>
              </w:rPr>
              <w:t xml:space="preserve">(SAMBENEDETTESE C5 SSDARL) </w:t>
            </w:r>
          </w:p>
        </w:tc>
      </w:tr>
      <w:tr w:rsidR="00F31D3F" w:rsidRPr="00D62A78" w14:paraId="397D07C3" w14:textId="77777777" w:rsidTr="00BC45B3">
        <w:tc>
          <w:tcPr>
            <w:tcW w:w="2200" w:type="dxa"/>
            <w:tcMar>
              <w:top w:w="20" w:type="dxa"/>
              <w:left w:w="20" w:type="dxa"/>
              <w:bottom w:w="20" w:type="dxa"/>
              <w:right w:w="20" w:type="dxa"/>
            </w:tcMar>
            <w:vAlign w:val="center"/>
            <w:hideMark/>
          </w:tcPr>
          <w:p w14:paraId="6F1ED992" w14:textId="77777777" w:rsidR="00F31D3F" w:rsidRPr="00D62A78" w:rsidRDefault="00F31D3F" w:rsidP="00BC45B3">
            <w:pPr>
              <w:pStyle w:val="movimento"/>
              <w:rPr>
                <w:color w:val="002060"/>
              </w:rPr>
            </w:pPr>
            <w:r w:rsidRPr="00D62A78">
              <w:rPr>
                <w:color w:val="002060"/>
              </w:rPr>
              <w:t>PROCACCINI MARCO</w:t>
            </w:r>
          </w:p>
        </w:tc>
        <w:tc>
          <w:tcPr>
            <w:tcW w:w="2200" w:type="dxa"/>
            <w:tcMar>
              <w:top w:w="20" w:type="dxa"/>
              <w:left w:w="20" w:type="dxa"/>
              <w:bottom w:w="20" w:type="dxa"/>
              <w:right w:w="20" w:type="dxa"/>
            </w:tcMar>
            <w:vAlign w:val="center"/>
            <w:hideMark/>
          </w:tcPr>
          <w:p w14:paraId="0D8DACF4" w14:textId="77777777" w:rsidR="00F31D3F" w:rsidRPr="00D62A78" w:rsidRDefault="00F31D3F" w:rsidP="00BC45B3">
            <w:pPr>
              <w:pStyle w:val="movimento2"/>
              <w:rPr>
                <w:color w:val="002060"/>
              </w:rPr>
            </w:pPr>
            <w:r w:rsidRPr="00D62A78">
              <w:rPr>
                <w:color w:val="002060"/>
              </w:rPr>
              <w:t xml:space="preserve">(TRE TORRI A.S.D.) </w:t>
            </w:r>
          </w:p>
        </w:tc>
        <w:tc>
          <w:tcPr>
            <w:tcW w:w="800" w:type="dxa"/>
            <w:tcMar>
              <w:top w:w="20" w:type="dxa"/>
              <w:left w:w="20" w:type="dxa"/>
              <w:bottom w:w="20" w:type="dxa"/>
              <w:right w:w="20" w:type="dxa"/>
            </w:tcMar>
            <w:vAlign w:val="center"/>
            <w:hideMark/>
          </w:tcPr>
          <w:p w14:paraId="0F30CA4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DCDFEFB" w14:textId="77777777" w:rsidR="00F31D3F" w:rsidRPr="00D62A78" w:rsidRDefault="00F31D3F" w:rsidP="00BC45B3">
            <w:pPr>
              <w:pStyle w:val="movimento"/>
              <w:rPr>
                <w:color w:val="002060"/>
              </w:rPr>
            </w:pPr>
            <w:r w:rsidRPr="00D62A78">
              <w:rPr>
                <w:color w:val="002060"/>
              </w:rPr>
              <w:t>FABBRONI MARCO</w:t>
            </w:r>
          </w:p>
        </w:tc>
        <w:tc>
          <w:tcPr>
            <w:tcW w:w="2200" w:type="dxa"/>
            <w:tcMar>
              <w:top w:w="20" w:type="dxa"/>
              <w:left w:w="20" w:type="dxa"/>
              <w:bottom w:w="20" w:type="dxa"/>
              <w:right w:w="20" w:type="dxa"/>
            </w:tcMar>
            <w:vAlign w:val="center"/>
            <w:hideMark/>
          </w:tcPr>
          <w:p w14:paraId="42BBCB8F" w14:textId="77777777" w:rsidR="00F31D3F" w:rsidRPr="00D62A78" w:rsidRDefault="00F31D3F" w:rsidP="00BC45B3">
            <w:pPr>
              <w:pStyle w:val="movimento2"/>
              <w:rPr>
                <w:color w:val="002060"/>
              </w:rPr>
            </w:pPr>
            <w:r w:rsidRPr="00D62A78">
              <w:rPr>
                <w:color w:val="002060"/>
              </w:rPr>
              <w:t xml:space="preserve">(U.S. FORTUNA FANO) </w:t>
            </w:r>
          </w:p>
        </w:tc>
      </w:tr>
    </w:tbl>
    <w:p w14:paraId="0C9FA360" w14:textId="77777777" w:rsidR="00F31D3F" w:rsidRDefault="00F31D3F" w:rsidP="00F31D3F">
      <w:pPr>
        <w:pStyle w:val="breakline"/>
        <w:rPr>
          <w:color w:val="002060"/>
        </w:rPr>
      </w:pPr>
    </w:p>
    <w:p w14:paraId="634B640D"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E4A402E"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18D0F68" w14:textId="77777777" w:rsidR="00F31D3F" w:rsidRPr="00D62A78" w:rsidRDefault="00F31D3F" w:rsidP="00F31D3F">
      <w:pPr>
        <w:pStyle w:val="breakline"/>
        <w:rPr>
          <w:rFonts w:eastAsiaTheme="minorEastAsia"/>
          <w:color w:val="002060"/>
        </w:rPr>
      </w:pPr>
    </w:p>
    <w:p w14:paraId="7B94FBCB" w14:textId="77777777" w:rsidR="00F31D3F" w:rsidRPr="00D62A78" w:rsidRDefault="00F31D3F" w:rsidP="00F31D3F">
      <w:pPr>
        <w:pStyle w:val="titoloprinc0"/>
        <w:rPr>
          <w:color w:val="002060"/>
        </w:rPr>
      </w:pPr>
      <w:r w:rsidRPr="00D62A78">
        <w:rPr>
          <w:color w:val="002060"/>
        </w:rPr>
        <w:lastRenderedPageBreak/>
        <w:t>CLASSIFICA</w:t>
      </w:r>
    </w:p>
    <w:p w14:paraId="1D8C93FC" w14:textId="77777777" w:rsidR="00F31D3F" w:rsidRPr="00D62A78" w:rsidRDefault="00F31D3F" w:rsidP="00F31D3F">
      <w:pPr>
        <w:pStyle w:val="breakline"/>
        <w:rPr>
          <w:color w:val="002060"/>
        </w:rPr>
      </w:pPr>
    </w:p>
    <w:p w14:paraId="3515D9FA" w14:textId="77777777" w:rsidR="00F31D3F" w:rsidRPr="00D62A78" w:rsidRDefault="00F31D3F" w:rsidP="00F31D3F">
      <w:pPr>
        <w:pStyle w:val="breakline"/>
        <w:rPr>
          <w:color w:val="002060"/>
        </w:rPr>
      </w:pPr>
    </w:p>
    <w:p w14:paraId="225824D6"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06A6014A"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9F77E"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856C6"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58DAC"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CB9D"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0E7E"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0C40E"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DFD1E"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42BEE"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46F7"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5517" w14:textId="77777777" w:rsidR="00F31D3F" w:rsidRPr="00D62A78" w:rsidRDefault="00F31D3F" w:rsidP="00BC45B3">
            <w:pPr>
              <w:pStyle w:val="headertabella0"/>
              <w:rPr>
                <w:color w:val="002060"/>
              </w:rPr>
            </w:pPr>
            <w:r w:rsidRPr="00D62A78">
              <w:rPr>
                <w:color w:val="002060"/>
              </w:rPr>
              <w:t>PE</w:t>
            </w:r>
          </w:p>
        </w:tc>
      </w:tr>
      <w:tr w:rsidR="00F31D3F" w:rsidRPr="00D62A78" w14:paraId="4ACB0D5B"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8C349F" w14:textId="77777777" w:rsidR="00F31D3F" w:rsidRPr="00D62A78" w:rsidRDefault="00F31D3F" w:rsidP="00BC45B3">
            <w:pPr>
              <w:pStyle w:val="rowtabella0"/>
              <w:rPr>
                <w:color w:val="002060"/>
              </w:rPr>
            </w:pPr>
            <w:r w:rsidRPr="00D62A7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8F3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96C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544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74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AFE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7801"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89A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2DA6"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32E9" w14:textId="77777777" w:rsidR="00F31D3F" w:rsidRPr="00D62A78" w:rsidRDefault="00F31D3F" w:rsidP="00BC45B3">
            <w:pPr>
              <w:pStyle w:val="rowtabella0"/>
              <w:jc w:val="center"/>
              <w:rPr>
                <w:color w:val="002060"/>
              </w:rPr>
            </w:pPr>
            <w:r w:rsidRPr="00D62A78">
              <w:rPr>
                <w:color w:val="002060"/>
              </w:rPr>
              <w:t>0</w:t>
            </w:r>
          </w:p>
        </w:tc>
      </w:tr>
      <w:tr w:rsidR="00F31D3F" w:rsidRPr="00D62A78" w14:paraId="772EB11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C2782" w14:textId="77777777" w:rsidR="00F31D3F" w:rsidRPr="00D62A78" w:rsidRDefault="00F31D3F" w:rsidP="00BC45B3">
            <w:pPr>
              <w:pStyle w:val="rowtabella0"/>
              <w:rPr>
                <w:color w:val="002060"/>
              </w:rPr>
            </w:pPr>
            <w:r w:rsidRPr="00D62A7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A30F"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417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D22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52A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94E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0E0C"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E21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40D6"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2477" w14:textId="77777777" w:rsidR="00F31D3F" w:rsidRPr="00D62A78" w:rsidRDefault="00F31D3F" w:rsidP="00BC45B3">
            <w:pPr>
              <w:pStyle w:val="rowtabella0"/>
              <w:jc w:val="center"/>
              <w:rPr>
                <w:color w:val="002060"/>
              </w:rPr>
            </w:pPr>
            <w:r w:rsidRPr="00D62A78">
              <w:rPr>
                <w:color w:val="002060"/>
              </w:rPr>
              <w:t>0</w:t>
            </w:r>
          </w:p>
        </w:tc>
      </w:tr>
      <w:tr w:rsidR="00F31D3F" w:rsidRPr="00D62A78" w14:paraId="0451FED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C7A40" w14:textId="77777777" w:rsidR="00F31D3F" w:rsidRPr="00D62A78" w:rsidRDefault="00F31D3F" w:rsidP="00BC45B3">
            <w:pPr>
              <w:pStyle w:val="rowtabella0"/>
              <w:rPr>
                <w:color w:val="002060"/>
              </w:rPr>
            </w:pPr>
            <w:r w:rsidRPr="00D62A7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BA3F"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EA4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E5D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0B1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8FF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9E57"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334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925E"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F1C0" w14:textId="77777777" w:rsidR="00F31D3F" w:rsidRPr="00D62A78" w:rsidRDefault="00F31D3F" w:rsidP="00BC45B3">
            <w:pPr>
              <w:pStyle w:val="rowtabella0"/>
              <w:jc w:val="center"/>
              <w:rPr>
                <w:color w:val="002060"/>
              </w:rPr>
            </w:pPr>
            <w:r w:rsidRPr="00D62A78">
              <w:rPr>
                <w:color w:val="002060"/>
              </w:rPr>
              <w:t>0</w:t>
            </w:r>
          </w:p>
        </w:tc>
      </w:tr>
      <w:tr w:rsidR="00F31D3F" w:rsidRPr="00D62A78" w14:paraId="671CE23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91D8B" w14:textId="77777777" w:rsidR="00F31D3F" w:rsidRPr="00D62A78" w:rsidRDefault="00F31D3F" w:rsidP="00BC45B3">
            <w:pPr>
              <w:pStyle w:val="rowtabella0"/>
              <w:rPr>
                <w:color w:val="002060"/>
              </w:rPr>
            </w:pPr>
            <w:r w:rsidRPr="00D62A7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4F3C"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A6A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709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50D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DE8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06FA"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984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FED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3B2B" w14:textId="77777777" w:rsidR="00F31D3F" w:rsidRPr="00D62A78" w:rsidRDefault="00F31D3F" w:rsidP="00BC45B3">
            <w:pPr>
              <w:pStyle w:val="rowtabella0"/>
              <w:jc w:val="center"/>
              <w:rPr>
                <w:color w:val="002060"/>
              </w:rPr>
            </w:pPr>
            <w:r w:rsidRPr="00D62A78">
              <w:rPr>
                <w:color w:val="002060"/>
              </w:rPr>
              <w:t>0</w:t>
            </w:r>
          </w:p>
        </w:tc>
      </w:tr>
      <w:tr w:rsidR="00F31D3F" w:rsidRPr="00D62A78" w14:paraId="067193E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06DDE" w14:textId="77777777" w:rsidR="00F31D3F" w:rsidRPr="00D62A78" w:rsidRDefault="00F31D3F" w:rsidP="00BC45B3">
            <w:pPr>
              <w:pStyle w:val="rowtabella0"/>
              <w:rPr>
                <w:color w:val="002060"/>
              </w:rPr>
            </w:pPr>
            <w:r w:rsidRPr="00D62A7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B57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6B9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BBF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03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AFC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9140"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3F49"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90B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657F" w14:textId="77777777" w:rsidR="00F31D3F" w:rsidRPr="00D62A78" w:rsidRDefault="00F31D3F" w:rsidP="00BC45B3">
            <w:pPr>
              <w:pStyle w:val="rowtabella0"/>
              <w:jc w:val="center"/>
              <w:rPr>
                <w:color w:val="002060"/>
              </w:rPr>
            </w:pPr>
            <w:r w:rsidRPr="00D62A78">
              <w:rPr>
                <w:color w:val="002060"/>
              </w:rPr>
              <w:t>0</w:t>
            </w:r>
          </w:p>
        </w:tc>
      </w:tr>
      <w:tr w:rsidR="00F31D3F" w:rsidRPr="00D62A78" w14:paraId="5503786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2D0F1" w14:textId="77777777" w:rsidR="00F31D3F" w:rsidRPr="00D62A78" w:rsidRDefault="00F31D3F" w:rsidP="00BC45B3">
            <w:pPr>
              <w:pStyle w:val="rowtabella0"/>
              <w:rPr>
                <w:color w:val="002060"/>
              </w:rPr>
            </w:pPr>
            <w:r w:rsidRPr="00D62A7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7BD9"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2CE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FB3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C15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848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7CFD"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FF4C3"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CA9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A07B" w14:textId="77777777" w:rsidR="00F31D3F" w:rsidRPr="00D62A78" w:rsidRDefault="00F31D3F" w:rsidP="00BC45B3">
            <w:pPr>
              <w:pStyle w:val="rowtabella0"/>
              <w:jc w:val="center"/>
              <w:rPr>
                <w:color w:val="002060"/>
              </w:rPr>
            </w:pPr>
            <w:r w:rsidRPr="00D62A78">
              <w:rPr>
                <w:color w:val="002060"/>
              </w:rPr>
              <w:t>0</w:t>
            </w:r>
          </w:p>
        </w:tc>
      </w:tr>
      <w:tr w:rsidR="00F31D3F" w:rsidRPr="00D62A78" w14:paraId="727EC0C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F1303" w14:textId="77777777" w:rsidR="00F31D3F" w:rsidRPr="00D62A78" w:rsidRDefault="00F31D3F" w:rsidP="00BC45B3">
            <w:pPr>
              <w:pStyle w:val="rowtabella0"/>
              <w:rPr>
                <w:color w:val="002060"/>
              </w:rPr>
            </w:pPr>
            <w:r w:rsidRPr="00D62A7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1CC8"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1CB1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440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9CC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6F2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5A52"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D602"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B28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36BC" w14:textId="77777777" w:rsidR="00F31D3F" w:rsidRPr="00D62A78" w:rsidRDefault="00F31D3F" w:rsidP="00BC45B3">
            <w:pPr>
              <w:pStyle w:val="rowtabella0"/>
              <w:jc w:val="center"/>
              <w:rPr>
                <w:color w:val="002060"/>
              </w:rPr>
            </w:pPr>
            <w:r w:rsidRPr="00D62A78">
              <w:rPr>
                <w:color w:val="002060"/>
              </w:rPr>
              <w:t>0</w:t>
            </w:r>
          </w:p>
        </w:tc>
      </w:tr>
      <w:tr w:rsidR="00F31D3F" w:rsidRPr="00D62A78" w14:paraId="2E6478B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5B2FD" w14:textId="77777777" w:rsidR="00F31D3F" w:rsidRPr="00D62A78" w:rsidRDefault="00F31D3F" w:rsidP="00BC45B3">
            <w:pPr>
              <w:pStyle w:val="rowtabella0"/>
              <w:rPr>
                <w:color w:val="002060"/>
              </w:rPr>
            </w:pPr>
            <w:r w:rsidRPr="00D62A7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459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75B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C33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73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3AA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79E8"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6D34"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5F60"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B215" w14:textId="77777777" w:rsidR="00F31D3F" w:rsidRPr="00D62A78" w:rsidRDefault="00F31D3F" w:rsidP="00BC45B3">
            <w:pPr>
              <w:pStyle w:val="rowtabella0"/>
              <w:jc w:val="center"/>
              <w:rPr>
                <w:color w:val="002060"/>
              </w:rPr>
            </w:pPr>
            <w:r w:rsidRPr="00D62A78">
              <w:rPr>
                <w:color w:val="002060"/>
              </w:rPr>
              <w:t>0</w:t>
            </w:r>
          </w:p>
        </w:tc>
      </w:tr>
      <w:tr w:rsidR="00F31D3F" w:rsidRPr="00D62A78" w14:paraId="778C766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6E675" w14:textId="77777777" w:rsidR="00F31D3F" w:rsidRPr="00D62A78" w:rsidRDefault="00F31D3F" w:rsidP="00BC45B3">
            <w:pPr>
              <w:pStyle w:val="rowtabella0"/>
              <w:rPr>
                <w:color w:val="002060"/>
              </w:rPr>
            </w:pPr>
            <w:r w:rsidRPr="00D62A7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F8C5"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B932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32A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00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258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395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6B0B"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2D75"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BEA5" w14:textId="77777777" w:rsidR="00F31D3F" w:rsidRPr="00D62A78" w:rsidRDefault="00F31D3F" w:rsidP="00BC45B3">
            <w:pPr>
              <w:pStyle w:val="rowtabella0"/>
              <w:jc w:val="center"/>
              <w:rPr>
                <w:color w:val="002060"/>
              </w:rPr>
            </w:pPr>
            <w:r w:rsidRPr="00D62A78">
              <w:rPr>
                <w:color w:val="002060"/>
              </w:rPr>
              <w:t>0</w:t>
            </w:r>
          </w:p>
        </w:tc>
      </w:tr>
      <w:tr w:rsidR="00F31D3F" w:rsidRPr="00D62A78" w14:paraId="51268E8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79C5E" w14:textId="77777777" w:rsidR="00F31D3F" w:rsidRPr="00D62A78" w:rsidRDefault="00F31D3F" w:rsidP="00BC45B3">
            <w:pPr>
              <w:pStyle w:val="rowtabella0"/>
              <w:rPr>
                <w:color w:val="002060"/>
              </w:rPr>
            </w:pPr>
            <w:r w:rsidRPr="00D62A7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B68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9CC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3CC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D75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43D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AF1C"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8AA2"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2AF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1AF8" w14:textId="77777777" w:rsidR="00F31D3F" w:rsidRPr="00D62A78" w:rsidRDefault="00F31D3F" w:rsidP="00BC45B3">
            <w:pPr>
              <w:pStyle w:val="rowtabella0"/>
              <w:jc w:val="center"/>
              <w:rPr>
                <w:color w:val="002060"/>
              </w:rPr>
            </w:pPr>
            <w:r w:rsidRPr="00D62A78">
              <w:rPr>
                <w:color w:val="002060"/>
              </w:rPr>
              <w:t>0</w:t>
            </w:r>
          </w:p>
        </w:tc>
      </w:tr>
      <w:tr w:rsidR="00F31D3F" w:rsidRPr="00D62A78" w14:paraId="637BDBF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5F914" w14:textId="77777777" w:rsidR="00F31D3F" w:rsidRPr="00D62A78" w:rsidRDefault="00F31D3F" w:rsidP="00BC45B3">
            <w:pPr>
              <w:pStyle w:val="rowtabella0"/>
              <w:rPr>
                <w:color w:val="002060"/>
              </w:rPr>
            </w:pPr>
            <w:r w:rsidRPr="00D62A78">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44A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03C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B0D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609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EF3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29CA"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056C"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CE4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90E1" w14:textId="77777777" w:rsidR="00F31D3F" w:rsidRPr="00D62A78" w:rsidRDefault="00F31D3F" w:rsidP="00BC45B3">
            <w:pPr>
              <w:pStyle w:val="rowtabella0"/>
              <w:jc w:val="center"/>
              <w:rPr>
                <w:color w:val="002060"/>
              </w:rPr>
            </w:pPr>
            <w:r w:rsidRPr="00D62A78">
              <w:rPr>
                <w:color w:val="002060"/>
              </w:rPr>
              <w:t>0</w:t>
            </w:r>
          </w:p>
        </w:tc>
      </w:tr>
      <w:tr w:rsidR="00F31D3F" w:rsidRPr="00D62A78" w14:paraId="700596F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22624" w14:textId="77777777" w:rsidR="00F31D3F" w:rsidRPr="00D62A78" w:rsidRDefault="00F31D3F" w:rsidP="00BC45B3">
            <w:pPr>
              <w:pStyle w:val="rowtabella0"/>
              <w:rPr>
                <w:color w:val="002060"/>
              </w:rPr>
            </w:pPr>
            <w:r w:rsidRPr="00D62A7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E84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C44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EBD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E10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041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B150"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2FAA"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724A"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3915" w14:textId="77777777" w:rsidR="00F31D3F" w:rsidRPr="00D62A78" w:rsidRDefault="00F31D3F" w:rsidP="00BC45B3">
            <w:pPr>
              <w:pStyle w:val="rowtabella0"/>
              <w:jc w:val="center"/>
              <w:rPr>
                <w:color w:val="002060"/>
              </w:rPr>
            </w:pPr>
            <w:r w:rsidRPr="00D62A78">
              <w:rPr>
                <w:color w:val="002060"/>
              </w:rPr>
              <w:t>0</w:t>
            </w:r>
          </w:p>
        </w:tc>
      </w:tr>
      <w:tr w:rsidR="00F31D3F" w:rsidRPr="00D62A78" w14:paraId="38B3993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CA439" w14:textId="77777777" w:rsidR="00F31D3F" w:rsidRPr="00D62A78" w:rsidRDefault="00F31D3F" w:rsidP="00BC45B3">
            <w:pPr>
              <w:pStyle w:val="rowtabella0"/>
              <w:rPr>
                <w:color w:val="002060"/>
              </w:rPr>
            </w:pPr>
            <w:r w:rsidRPr="00D62A78">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E9B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BE2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287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6E2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F9E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1F37"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4F36"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700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C8B4" w14:textId="77777777" w:rsidR="00F31D3F" w:rsidRPr="00D62A78" w:rsidRDefault="00F31D3F" w:rsidP="00BC45B3">
            <w:pPr>
              <w:pStyle w:val="rowtabella0"/>
              <w:jc w:val="center"/>
              <w:rPr>
                <w:color w:val="002060"/>
              </w:rPr>
            </w:pPr>
            <w:r w:rsidRPr="00D62A78">
              <w:rPr>
                <w:color w:val="002060"/>
              </w:rPr>
              <w:t>0</w:t>
            </w:r>
          </w:p>
        </w:tc>
      </w:tr>
      <w:tr w:rsidR="00F31D3F" w:rsidRPr="00D62A78" w14:paraId="3E49BBCB"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92473" w14:textId="77777777" w:rsidR="00F31D3F" w:rsidRPr="00D62A78" w:rsidRDefault="00F31D3F" w:rsidP="00BC45B3">
            <w:pPr>
              <w:pStyle w:val="rowtabella0"/>
              <w:rPr>
                <w:color w:val="002060"/>
              </w:rPr>
            </w:pPr>
            <w:r w:rsidRPr="00D62A7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315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76C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7AA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C0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81B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6FA4"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C895"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EC72"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B5F8" w14:textId="77777777" w:rsidR="00F31D3F" w:rsidRPr="00D62A78" w:rsidRDefault="00F31D3F" w:rsidP="00BC45B3">
            <w:pPr>
              <w:pStyle w:val="rowtabella0"/>
              <w:jc w:val="center"/>
              <w:rPr>
                <w:color w:val="002060"/>
              </w:rPr>
            </w:pPr>
            <w:r w:rsidRPr="00D62A78">
              <w:rPr>
                <w:color w:val="002060"/>
              </w:rPr>
              <w:t>0</w:t>
            </w:r>
          </w:p>
        </w:tc>
      </w:tr>
    </w:tbl>
    <w:p w14:paraId="2DB62646" w14:textId="77777777" w:rsidR="00F31D3F" w:rsidRPr="00D62A78" w:rsidRDefault="00F31D3F" w:rsidP="00F31D3F">
      <w:pPr>
        <w:pStyle w:val="breakline"/>
        <w:rPr>
          <w:rFonts w:eastAsiaTheme="minorEastAsia"/>
          <w:color w:val="002060"/>
        </w:rPr>
      </w:pPr>
    </w:p>
    <w:p w14:paraId="3FE728DE" w14:textId="77777777" w:rsidR="00F31D3F" w:rsidRPr="00D62A78" w:rsidRDefault="00F31D3F" w:rsidP="00F31D3F">
      <w:pPr>
        <w:pStyle w:val="titoloprinc0"/>
        <w:rPr>
          <w:color w:val="002060"/>
        </w:rPr>
      </w:pPr>
      <w:r>
        <w:rPr>
          <w:color w:val="002060"/>
        </w:rPr>
        <w:t>PROGRAMMA GARE</w:t>
      </w:r>
    </w:p>
    <w:p w14:paraId="22179388" w14:textId="77777777" w:rsidR="00F31D3F" w:rsidRDefault="00F31D3F" w:rsidP="00F31D3F">
      <w:pPr>
        <w:pStyle w:val="breakline"/>
        <w:rPr>
          <w:color w:val="002060"/>
        </w:rPr>
      </w:pPr>
    </w:p>
    <w:p w14:paraId="09520EDE"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98"/>
        <w:gridCol w:w="1547"/>
        <w:gridCol w:w="1545"/>
      </w:tblGrid>
      <w:tr w:rsidR="00511CDF" w:rsidRPr="000F15D7" w14:paraId="52DC89BB"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121E8"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E9128"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7722"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37C2"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D03D"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A87EF"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9226"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8B25F58"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9CA12C" w14:textId="77777777" w:rsidR="00511CDF" w:rsidRPr="000F15D7" w:rsidRDefault="00511CDF" w:rsidP="00BC45B3">
            <w:pPr>
              <w:pStyle w:val="rowtabella0"/>
              <w:rPr>
                <w:color w:val="002060"/>
              </w:rPr>
            </w:pPr>
            <w:r w:rsidRPr="000F15D7">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017D0" w14:textId="77777777" w:rsidR="00511CDF" w:rsidRPr="000F15D7" w:rsidRDefault="00511CDF" w:rsidP="00BC45B3">
            <w:pPr>
              <w:pStyle w:val="rowtabella0"/>
              <w:rPr>
                <w:color w:val="002060"/>
              </w:rPr>
            </w:pPr>
            <w:r w:rsidRPr="000F15D7">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E3F9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A19BC"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A1CA3" w14:textId="77777777" w:rsidR="00511CDF" w:rsidRPr="000F15D7" w:rsidRDefault="00511CDF" w:rsidP="00BC45B3">
            <w:pPr>
              <w:pStyle w:val="rowtabella0"/>
              <w:rPr>
                <w:color w:val="002060"/>
              </w:rPr>
            </w:pPr>
            <w:r w:rsidRPr="000F15D7">
              <w:rPr>
                <w:color w:val="002060"/>
              </w:rPr>
              <w:t xml:space="preserve">5429 PAL.COM. </w:t>
            </w:r>
            <w:proofErr w:type="gramStart"/>
            <w:r w:rsidRPr="000F15D7">
              <w:rPr>
                <w:color w:val="002060"/>
              </w:rPr>
              <w:t>S.MICHELE</w:t>
            </w:r>
            <w:proofErr w:type="gramEnd"/>
            <w:r w:rsidRPr="000F15D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95CCD" w14:textId="77777777" w:rsidR="00511CDF" w:rsidRPr="000F15D7" w:rsidRDefault="00511CDF" w:rsidP="00BC45B3">
            <w:pPr>
              <w:pStyle w:val="rowtabella0"/>
              <w:rPr>
                <w:color w:val="002060"/>
              </w:rPr>
            </w:pPr>
            <w:r w:rsidRPr="000F15D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9F82B" w14:textId="77777777" w:rsidR="00511CDF" w:rsidRPr="000F15D7" w:rsidRDefault="00511CDF" w:rsidP="00BC45B3">
            <w:pPr>
              <w:pStyle w:val="rowtabella0"/>
              <w:rPr>
                <w:color w:val="002060"/>
              </w:rPr>
            </w:pPr>
            <w:r w:rsidRPr="000F15D7">
              <w:rPr>
                <w:color w:val="002060"/>
              </w:rPr>
              <w:t>VIA LORETO</w:t>
            </w:r>
          </w:p>
        </w:tc>
      </w:tr>
      <w:tr w:rsidR="00511CDF" w:rsidRPr="000F15D7" w14:paraId="0C3782C2"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005EA7" w14:textId="77777777" w:rsidR="00511CDF" w:rsidRPr="000F15D7" w:rsidRDefault="00511CDF" w:rsidP="00BC45B3">
            <w:pPr>
              <w:pStyle w:val="rowtabella0"/>
              <w:rPr>
                <w:color w:val="002060"/>
              </w:rPr>
            </w:pPr>
            <w:r w:rsidRPr="000F15D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C028A" w14:textId="77777777" w:rsidR="00511CDF" w:rsidRPr="000F15D7" w:rsidRDefault="00511CDF" w:rsidP="00BC45B3">
            <w:pPr>
              <w:pStyle w:val="rowtabella0"/>
              <w:rPr>
                <w:color w:val="002060"/>
              </w:rPr>
            </w:pPr>
            <w:r w:rsidRPr="000F15D7">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A21C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DB6BD"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85164" w14:textId="77777777" w:rsidR="00511CDF" w:rsidRPr="000F15D7" w:rsidRDefault="00511CDF" w:rsidP="00BC45B3">
            <w:pPr>
              <w:pStyle w:val="rowtabella0"/>
              <w:rPr>
                <w:color w:val="002060"/>
              </w:rPr>
            </w:pPr>
            <w:r w:rsidRPr="000F15D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75646" w14:textId="77777777" w:rsidR="00511CDF" w:rsidRPr="000F15D7" w:rsidRDefault="00511CDF" w:rsidP="00BC45B3">
            <w:pPr>
              <w:pStyle w:val="rowtabella0"/>
              <w:rPr>
                <w:color w:val="002060"/>
              </w:rPr>
            </w:pPr>
            <w:r w:rsidRPr="000F15D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59951" w14:textId="77777777" w:rsidR="00511CDF" w:rsidRPr="000F15D7" w:rsidRDefault="00511CDF" w:rsidP="00BC45B3">
            <w:pPr>
              <w:pStyle w:val="rowtabella0"/>
              <w:rPr>
                <w:color w:val="002060"/>
              </w:rPr>
            </w:pPr>
            <w:r w:rsidRPr="000F15D7">
              <w:rPr>
                <w:color w:val="002060"/>
              </w:rPr>
              <w:t>VIA OLIMPIADI</w:t>
            </w:r>
          </w:p>
        </w:tc>
      </w:tr>
      <w:tr w:rsidR="00511CDF" w:rsidRPr="000F15D7" w14:paraId="62ED510A"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A00725" w14:textId="77777777" w:rsidR="00511CDF" w:rsidRPr="000F15D7" w:rsidRDefault="00511CDF" w:rsidP="00BC45B3">
            <w:pPr>
              <w:pStyle w:val="rowtabella0"/>
              <w:rPr>
                <w:color w:val="002060"/>
              </w:rPr>
            </w:pPr>
            <w:r w:rsidRPr="000F15D7">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EF8E6" w14:textId="77777777" w:rsidR="00511CDF" w:rsidRPr="000F15D7" w:rsidRDefault="00511CDF" w:rsidP="00BC45B3">
            <w:pPr>
              <w:pStyle w:val="rowtabella0"/>
              <w:rPr>
                <w:color w:val="002060"/>
              </w:rPr>
            </w:pPr>
            <w:r w:rsidRPr="000F15D7">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DF5CF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DEED4"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03454" w14:textId="77777777" w:rsidR="00511CDF" w:rsidRPr="000F15D7" w:rsidRDefault="00511CDF" w:rsidP="00BC45B3">
            <w:pPr>
              <w:pStyle w:val="rowtabella0"/>
              <w:rPr>
                <w:color w:val="002060"/>
              </w:rPr>
            </w:pPr>
            <w:r w:rsidRPr="000F15D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430EA" w14:textId="77777777" w:rsidR="00511CDF" w:rsidRPr="000F15D7" w:rsidRDefault="00511CDF" w:rsidP="00BC45B3">
            <w:pPr>
              <w:pStyle w:val="rowtabella0"/>
              <w:rPr>
                <w:color w:val="002060"/>
              </w:rPr>
            </w:pPr>
            <w:r w:rsidRPr="000F15D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F555E7" w14:textId="77777777" w:rsidR="00511CDF" w:rsidRPr="000F15D7" w:rsidRDefault="00511CDF" w:rsidP="00BC45B3">
            <w:pPr>
              <w:pStyle w:val="rowtabella0"/>
              <w:rPr>
                <w:color w:val="002060"/>
              </w:rPr>
            </w:pPr>
            <w:r w:rsidRPr="000F15D7">
              <w:rPr>
                <w:color w:val="002060"/>
              </w:rPr>
              <w:t>VIA NAZARIO SAURO</w:t>
            </w:r>
          </w:p>
        </w:tc>
      </w:tr>
      <w:tr w:rsidR="00511CDF" w:rsidRPr="000F15D7" w14:paraId="7444D14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AC978" w14:textId="77777777" w:rsidR="00511CDF" w:rsidRPr="000F15D7" w:rsidRDefault="00511CDF" w:rsidP="00BC45B3">
            <w:pPr>
              <w:pStyle w:val="rowtabella0"/>
              <w:rPr>
                <w:color w:val="002060"/>
              </w:rPr>
            </w:pPr>
            <w:r w:rsidRPr="000F15D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FDC74" w14:textId="77777777" w:rsidR="00511CDF" w:rsidRPr="000F15D7" w:rsidRDefault="00511CDF" w:rsidP="00BC45B3">
            <w:pPr>
              <w:pStyle w:val="rowtabella0"/>
              <w:rPr>
                <w:color w:val="002060"/>
              </w:rPr>
            </w:pPr>
            <w:r w:rsidRPr="000F15D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59428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592C13"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FCAD3E" w14:textId="77777777" w:rsidR="00511CDF" w:rsidRPr="000F15D7" w:rsidRDefault="00511CDF" w:rsidP="00BC45B3">
            <w:pPr>
              <w:pStyle w:val="rowtabella0"/>
              <w:rPr>
                <w:color w:val="002060"/>
              </w:rPr>
            </w:pPr>
            <w:r w:rsidRPr="000F15D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F0348" w14:textId="77777777" w:rsidR="00511CDF" w:rsidRPr="000F15D7" w:rsidRDefault="00511CDF" w:rsidP="00BC45B3">
            <w:pPr>
              <w:pStyle w:val="rowtabella0"/>
              <w:rPr>
                <w:color w:val="002060"/>
              </w:rPr>
            </w:pPr>
            <w:r w:rsidRPr="000F15D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DC03D" w14:textId="77777777" w:rsidR="00511CDF" w:rsidRPr="000F15D7" w:rsidRDefault="00511CDF" w:rsidP="00BC45B3">
            <w:pPr>
              <w:pStyle w:val="rowtabella0"/>
              <w:rPr>
                <w:color w:val="002060"/>
              </w:rPr>
            </w:pPr>
            <w:r w:rsidRPr="000F15D7">
              <w:rPr>
                <w:color w:val="002060"/>
              </w:rPr>
              <w:t>VIA ALESSANDRO MANZONI</w:t>
            </w:r>
          </w:p>
        </w:tc>
      </w:tr>
      <w:tr w:rsidR="00511CDF" w:rsidRPr="000F15D7" w14:paraId="0BEDB4A0"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1C9670" w14:textId="77777777" w:rsidR="00511CDF" w:rsidRPr="000F15D7" w:rsidRDefault="00511CDF" w:rsidP="00BC45B3">
            <w:pPr>
              <w:pStyle w:val="rowtabella0"/>
              <w:rPr>
                <w:color w:val="002060"/>
              </w:rPr>
            </w:pPr>
            <w:r w:rsidRPr="000F15D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408D9" w14:textId="77777777" w:rsidR="00511CDF" w:rsidRPr="000F15D7" w:rsidRDefault="00511CDF" w:rsidP="00BC45B3">
            <w:pPr>
              <w:pStyle w:val="rowtabella0"/>
              <w:rPr>
                <w:color w:val="002060"/>
              </w:rPr>
            </w:pPr>
            <w:r w:rsidRPr="000F15D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94559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40C6D"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7D5629" w14:textId="77777777" w:rsidR="00511CDF" w:rsidRPr="000F15D7" w:rsidRDefault="00511CDF" w:rsidP="00BC45B3">
            <w:pPr>
              <w:pStyle w:val="rowtabella0"/>
              <w:rPr>
                <w:color w:val="002060"/>
              </w:rPr>
            </w:pPr>
            <w:r w:rsidRPr="000F15D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F5550"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89F8D" w14:textId="77777777" w:rsidR="00511CDF" w:rsidRPr="000F15D7" w:rsidRDefault="00511CDF" w:rsidP="00BC45B3">
            <w:pPr>
              <w:pStyle w:val="rowtabella0"/>
              <w:rPr>
                <w:color w:val="002060"/>
              </w:rPr>
            </w:pPr>
            <w:r w:rsidRPr="000F15D7">
              <w:rPr>
                <w:color w:val="002060"/>
              </w:rPr>
              <w:t>VIA MONTEPELAGO</w:t>
            </w:r>
          </w:p>
        </w:tc>
      </w:tr>
      <w:tr w:rsidR="00511CDF" w:rsidRPr="000F15D7" w14:paraId="0CC3B1F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370DC8" w14:textId="77777777" w:rsidR="00511CDF" w:rsidRPr="000F15D7" w:rsidRDefault="00511CDF" w:rsidP="00BC45B3">
            <w:pPr>
              <w:pStyle w:val="rowtabella0"/>
              <w:rPr>
                <w:color w:val="002060"/>
              </w:rPr>
            </w:pPr>
            <w:r w:rsidRPr="000F15D7">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187937" w14:textId="77777777" w:rsidR="00511CDF" w:rsidRPr="000F15D7" w:rsidRDefault="00511CDF" w:rsidP="00BC45B3">
            <w:pPr>
              <w:pStyle w:val="rowtabella0"/>
              <w:rPr>
                <w:color w:val="002060"/>
              </w:rPr>
            </w:pPr>
            <w:r w:rsidRPr="000F15D7">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EEF85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BAE945"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93BB9C" w14:textId="77777777" w:rsidR="00511CDF" w:rsidRPr="000F15D7" w:rsidRDefault="00511CDF" w:rsidP="00BC45B3">
            <w:pPr>
              <w:pStyle w:val="rowtabella0"/>
              <w:rPr>
                <w:color w:val="002060"/>
              </w:rPr>
            </w:pPr>
            <w:r w:rsidRPr="000F15D7">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10458" w14:textId="77777777" w:rsidR="00511CDF" w:rsidRPr="000F15D7" w:rsidRDefault="00511CDF" w:rsidP="00BC45B3">
            <w:pPr>
              <w:pStyle w:val="rowtabella0"/>
              <w:rPr>
                <w:color w:val="002060"/>
              </w:rPr>
            </w:pPr>
            <w:r w:rsidRPr="000F15D7">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09868" w14:textId="77777777" w:rsidR="00511CDF" w:rsidRPr="000F15D7" w:rsidRDefault="00511CDF" w:rsidP="00BC45B3">
            <w:pPr>
              <w:pStyle w:val="rowtabella0"/>
              <w:rPr>
                <w:color w:val="002060"/>
              </w:rPr>
            </w:pPr>
            <w:r w:rsidRPr="000F15D7">
              <w:rPr>
                <w:color w:val="002060"/>
              </w:rPr>
              <w:t>VIA PERTINI</w:t>
            </w:r>
          </w:p>
        </w:tc>
      </w:tr>
      <w:tr w:rsidR="00511CDF" w:rsidRPr="000F15D7" w14:paraId="3752AFD2"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EFE96" w14:textId="77777777" w:rsidR="00511CDF" w:rsidRPr="000F15D7" w:rsidRDefault="00511CDF" w:rsidP="00BC45B3">
            <w:pPr>
              <w:pStyle w:val="rowtabella0"/>
              <w:rPr>
                <w:color w:val="002060"/>
              </w:rPr>
            </w:pPr>
            <w:r w:rsidRPr="000F15D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9A09F" w14:textId="77777777" w:rsidR="00511CDF" w:rsidRPr="000F15D7" w:rsidRDefault="00511CDF" w:rsidP="00BC45B3">
            <w:pPr>
              <w:pStyle w:val="rowtabella0"/>
              <w:rPr>
                <w:color w:val="002060"/>
              </w:rPr>
            </w:pPr>
            <w:r w:rsidRPr="000F15D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3F5B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5396F"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8F84B" w14:textId="77777777" w:rsidR="00511CDF" w:rsidRPr="000F15D7" w:rsidRDefault="00511CDF" w:rsidP="00BC45B3">
            <w:pPr>
              <w:pStyle w:val="rowtabella0"/>
              <w:rPr>
                <w:color w:val="002060"/>
              </w:rPr>
            </w:pPr>
            <w:r w:rsidRPr="000F15D7">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A2C18" w14:textId="77777777" w:rsidR="00511CDF" w:rsidRPr="000F15D7" w:rsidRDefault="00511CDF" w:rsidP="00BC45B3">
            <w:pPr>
              <w:pStyle w:val="rowtabella0"/>
              <w:rPr>
                <w:color w:val="002060"/>
              </w:rPr>
            </w:pPr>
            <w:r w:rsidRPr="000F15D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A4CD8" w14:textId="77777777" w:rsidR="00511CDF" w:rsidRPr="000F15D7" w:rsidRDefault="00511CDF" w:rsidP="00BC45B3">
            <w:pPr>
              <w:pStyle w:val="rowtabella0"/>
              <w:rPr>
                <w:color w:val="002060"/>
              </w:rPr>
            </w:pPr>
            <w:r w:rsidRPr="000F15D7">
              <w:rPr>
                <w:color w:val="002060"/>
              </w:rPr>
              <w:t>VIA VERDI</w:t>
            </w:r>
          </w:p>
        </w:tc>
      </w:tr>
    </w:tbl>
    <w:p w14:paraId="7A2FCB59" w14:textId="77777777" w:rsidR="00511CDF" w:rsidRPr="000F15D7" w:rsidRDefault="00511CDF" w:rsidP="00511CDF">
      <w:pPr>
        <w:pStyle w:val="breakline"/>
        <w:rPr>
          <w:rFonts w:eastAsiaTheme="minorEastAsia"/>
          <w:color w:val="002060"/>
        </w:rPr>
      </w:pPr>
    </w:p>
    <w:p w14:paraId="6C3A0801" w14:textId="77777777" w:rsidR="00511CDF" w:rsidRPr="00D62A78" w:rsidRDefault="00511CDF" w:rsidP="00F31D3F">
      <w:pPr>
        <w:pStyle w:val="breakline"/>
        <w:rPr>
          <w:color w:val="002060"/>
        </w:rPr>
      </w:pPr>
    </w:p>
    <w:p w14:paraId="7D839BCC" w14:textId="77777777" w:rsidR="00F31D3F" w:rsidRPr="00D62A78" w:rsidRDefault="00F31D3F" w:rsidP="00F31D3F">
      <w:pPr>
        <w:pStyle w:val="titolocampionato0"/>
        <w:shd w:val="clear" w:color="auto" w:fill="CCCCCC"/>
        <w:spacing w:before="80" w:after="40"/>
        <w:rPr>
          <w:color w:val="002060"/>
        </w:rPr>
      </w:pPr>
      <w:r w:rsidRPr="00D62A78">
        <w:rPr>
          <w:color w:val="002060"/>
        </w:rPr>
        <w:t>CALCIO A CINQUE SERIE C2</w:t>
      </w:r>
    </w:p>
    <w:p w14:paraId="3CFCE7AE" w14:textId="77777777" w:rsidR="00F31D3F" w:rsidRPr="00781567" w:rsidRDefault="00F31D3F" w:rsidP="00F31D3F">
      <w:pPr>
        <w:pStyle w:val="titoloprinc0"/>
        <w:rPr>
          <w:color w:val="002060"/>
        </w:rPr>
      </w:pPr>
      <w:r w:rsidRPr="00781567">
        <w:rPr>
          <w:color w:val="002060"/>
        </w:rPr>
        <w:t>ANAGRAFICA/INDIRIZZARIO/VARIAZIONI CALENDARIO</w:t>
      </w:r>
    </w:p>
    <w:p w14:paraId="4D50E0BE" w14:textId="77777777" w:rsidR="00F31D3F" w:rsidRPr="00781567" w:rsidRDefault="00F31D3F" w:rsidP="00F31D3F">
      <w:pPr>
        <w:pStyle w:val="titoloprinc0"/>
        <w:jc w:val="both"/>
        <w:rPr>
          <w:b w:val="0"/>
          <w:bCs w:val="0"/>
          <w:color w:val="002060"/>
          <w:sz w:val="22"/>
          <w:szCs w:val="22"/>
        </w:rPr>
      </w:pPr>
    </w:p>
    <w:p w14:paraId="32CAAD65" w14:textId="77777777" w:rsidR="00F31D3F" w:rsidRPr="00781567" w:rsidRDefault="00F31D3F" w:rsidP="00F31D3F">
      <w:pPr>
        <w:pStyle w:val="titoloprinc0"/>
        <w:jc w:val="both"/>
        <w:rPr>
          <w:color w:val="002060"/>
          <w:sz w:val="22"/>
          <w:szCs w:val="22"/>
        </w:rPr>
      </w:pPr>
      <w:r w:rsidRPr="00781567">
        <w:rPr>
          <w:color w:val="002060"/>
          <w:sz w:val="22"/>
          <w:szCs w:val="22"/>
        </w:rPr>
        <w:t>GIRONE “</w:t>
      </w:r>
      <w:r>
        <w:rPr>
          <w:color w:val="002060"/>
          <w:sz w:val="22"/>
          <w:szCs w:val="22"/>
        </w:rPr>
        <w:t>B</w:t>
      </w:r>
      <w:r w:rsidRPr="00781567">
        <w:rPr>
          <w:color w:val="002060"/>
          <w:sz w:val="22"/>
          <w:szCs w:val="22"/>
        </w:rPr>
        <w:t>”</w:t>
      </w:r>
    </w:p>
    <w:p w14:paraId="246AC366" w14:textId="77777777" w:rsidR="00F31D3F" w:rsidRPr="00781567" w:rsidRDefault="00F31D3F" w:rsidP="00F31D3F">
      <w:pPr>
        <w:pStyle w:val="titoloprinc0"/>
        <w:jc w:val="both"/>
        <w:rPr>
          <w:b w:val="0"/>
          <w:bCs w:val="0"/>
          <w:color w:val="002060"/>
          <w:sz w:val="22"/>
          <w:szCs w:val="22"/>
        </w:rPr>
      </w:pPr>
    </w:p>
    <w:p w14:paraId="2ED6F360" w14:textId="77777777" w:rsidR="00F31D3F" w:rsidRDefault="00F31D3F" w:rsidP="00F31D3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OSIMO FIVE</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 xml:space="preserve">le gare interne in programma dalla </w:t>
      </w:r>
      <w:proofErr w:type="gramStart"/>
      <w:r w:rsidRPr="00781567">
        <w:rPr>
          <w:b w:val="0"/>
          <w:bCs w:val="0"/>
          <w:color w:val="002060"/>
          <w:sz w:val="22"/>
          <w:szCs w:val="22"/>
          <w:u w:val="single"/>
        </w:rPr>
        <w:t>3^</w:t>
      </w:r>
      <w:proofErr w:type="gramEnd"/>
      <w:r w:rsidRPr="00781567">
        <w:rPr>
          <w:b w:val="0"/>
          <w:bCs w:val="0"/>
          <w:color w:val="002060"/>
          <w:sz w:val="22"/>
          <w:szCs w:val="22"/>
          <w:u w:val="single"/>
        </w:rPr>
        <w:t xml:space="preserve"> giornata di andata all’</w:t>
      </w:r>
      <w:proofErr w:type="gramStart"/>
      <w:r w:rsidRPr="00781567">
        <w:rPr>
          <w:b w:val="0"/>
          <w:bCs w:val="0"/>
          <w:color w:val="002060"/>
          <w:sz w:val="22"/>
          <w:szCs w:val="22"/>
          <w:u w:val="single"/>
        </w:rPr>
        <w:t>11^</w:t>
      </w:r>
      <w:proofErr w:type="gramEnd"/>
      <w:r w:rsidRPr="00781567">
        <w:rPr>
          <w:b w:val="0"/>
          <w:bCs w:val="0"/>
          <w:color w:val="002060"/>
          <w:sz w:val="22"/>
          <w:szCs w:val="22"/>
          <w:u w:val="single"/>
        </w:rPr>
        <w:t xml:space="preserve"> giornata di </w:t>
      </w:r>
      <w:r>
        <w:rPr>
          <w:b w:val="0"/>
          <w:bCs w:val="0"/>
          <w:color w:val="002060"/>
          <w:sz w:val="22"/>
          <w:szCs w:val="22"/>
          <w:u w:val="single"/>
        </w:rPr>
        <w:t>ritorno</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16:00</w:t>
      </w:r>
      <w:r w:rsidRPr="00781567">
        <w:rPr>
          <w:b w:val="0"/>
          <w:bCs w:val="0"/>
          <w:color w:val="002060"/>
          <w:sz w:val="22"/>
          <w:szCs w:val="22"/>
        </w:rPr>
        <w:t>, stesso campo.</w:t>
      </w:r>
    </w:p>
    <w:p w14:paraId="0743831E" w14:textId="77777777" w:rsidR="00F31D3F" w:rsidRPr="00D62A78" w:rsidRDefault="00F31D3F" w:rsidP="00F31D3F">
      <w:pPr>
        <w:pStyle w:val="titoloprinc0"/>
        <w:jc w:val="both"/>
        <w:rPr>
          <w:b w:val="0"/>
          <w:bCs w:val="0"/>
          <w:color w:val="002060"/>
          <w:sz w:val="22"/>
          <w:szCs w:val="22"/>
        </w:rPr>
      </w:pPr>
    </w:p>
    <w:p w14:paraId="1B40E97C" w14:textId="77777777" w:rsidR="00F31D3F" w:rsidRPr="00D62A78" w:rsidRDefault="00F31D3F" w:rsidP="00F31D3F">
      <w:pPr>
        <w:pStyle w:val="titoloprinc0"/>
        <w:rPr>
          <w:color w:val="002060"/>
        </w:rPr>
      </w:pPr>
      <w:r w:rsidRPr="00D62A78">
        <w:rPr>
          <w:color w:val="002060"/>
        </w:rPr>
        <w:t>RISULTATI</w:t>
      </w:r>
    </w:p>
    <w:p w14:paraId="2449FD1C" w14:textId="77777777" w:rsidR="00F31D3F" w:rsidRPr="00D62A78" w:rsidRDefault="00F31D3F" w:rsidP="00F31D3F">
      <w:pPr>
        <w:pStyle w:val="breakline"/>
        <w:rPr>
          <w:color w:val="002060"/>
        </w:rPr>
      </w:pPr>
    </w:p>
    <w:p w14:paraId="457FE474" w14:textId="77777777" w:rsidR="00F31D3F" w:rsidRPr="00D62A78" w:rsidRDefault="00F31D3F" w:rsidP="00F31D3F">
      <w:pPr>
        <w:pStyle w:val="sottotitolocampionato10"/>
        <w:rPr>
          <w:color w:val="002060"/>
        </w:rPr>
      </w:pPr>
      <w:r w:rsidRPr="00D62A78">
        <w:rPr>
          <w:color w:val="002060"/>
        </w:rPr>
        <w:t>RISULTATI UFFICIALI GARE DEL 03/10/2025</w:t>
      </w:r>
    </w:p>
    <w:p w14:paraId="2DB3AFF0"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08A2B965"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7BE797AC"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0A659E9A"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F1FD8"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16B43A14"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823A75" w14:textId="77777777" w:rsidR="00F31D3F" w:rsidRPr="00D62A78" w:rsidRDefault="00F31D3F" w:rsidP="00BC45B3">
                  <w:pPr>
                    <w:pStyle w:val="rowtabella0"/>
                    <w:rPr>
                      <w:color w:val="002060"/>
                    </w:rPr>
                  </w:pPr>
                  <w:r w:rsidRPr="00D62A78">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98367" w14:textId="77777777" w:rsidR="00F31D3F" w:rsidRPr="00D62A78" w:rsidRDefault="00F31D3F" w:rsidP="00BC45B3">
                  <w:pPr>
                    <w:pStyle w:val="rowtabella0"/>
                    <w:rPr>
                      <w:color w:val="002060"/>
                    </w:rPr>
                  </w:pPr>
                  <w:r w:rsidRPr="00D62A78">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2EBA6" w14:textId="77777777" w:rsidR="00F31D3F" w:rsidRPr="00D62A78" w:rsidRDefault="00F31D3F" w:rsidP="00BC45B3">
                  <w:pPr>
                    <w:pStyle w:val="rowtabella0"/>
                    <w:jc w:val="center"/>
                    <w:rPr>
                      <w:color w:val="002060"/>
                    </w:rPr>
                  </w:pPr>
                  <w:r w:rsidRPr="00D62A7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701FE" w14:textId="77777777" w:rsidR="00F31D3F" w:rsidRPr="00D62A78" w:rsidRDefault="00F31D3F" w:rsidP="00BC45B3">
                  <w:pPr>
                    <w:pStyle w:val="rowtabella0"/>
                    <w:jc w:val="center"/>
                    <w:rPr>
                      <w:color w:val="002060"/>
                    </w:rPr>
                  </w:pPr>
                  <w:r w:rsidRPr="00D62A78">
                    <w:rPr>
                      <w:color w:val="002060"/>
                    </w:rPr>
                    <w:t> </w:t>
                  </w:r>
                </w:p>
              </w:tc>
            </w:tr>
            <w:tr w:rsidR="00F31D3F" w:rsidRPr="00D62A78" w14:paraId="43AF9D22"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24CBB6" w14:textId="77777777" w:rsidR="00F31D3F" w:rsidRPr="00D62A78" w:rsidRDefault="00F31D3F" w:rsidP="00BC45B3">
                  <w:pPr>
                    <w:pStyle w:val="rowtabella0"/>
                    <w:rPr>
                      <w:color w:val="002060"/>
                    </w:rPr>
                  </w:pPr>
                  <w:proofErr w:type="gramStart"/>
                  <w:r w:rsidRPr="00D62A78">
                    <w:rPr>
                      <w:color w:val="002060"/>
                    </w:rPr>
                    <w:t>CITTA</w:t>
                  </w:r>
                  <w:proofErr w:type="gramEnd"/>
                  <w:r w:rsidRPr="00D62A78">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A7D2AA" w14:textId="77777777" w:rsidR="00F31D3F" w:rsidRPr="00D62A78" w:rsidRDefault="00F31D3F" w:rsidP="00BC45B3">
                  <w:pPr>
                    <w:pStyle w:val="rowtabella0"/>
                    <w:rPr>
                      <w:color w:val="002060"/>
                    </w:rPr>
                  </w:pPr>
                  <w:r w:rsidRPr="00D62A78">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49C3E2" w14:textId="77777777" w:rsidR="00F31D3F" w:rsidRPr="00D62A78" w:rsidRDefault="00F31D3F" w:rsidP="00BC45B3">
                  <w:pPr>
                    <w:pStyle w:val="rowtabella0"/>
                    <w:jc w:val="center"/>
                    <w:rPr>
                      <w:color w:val="002060"/>
                    </w:rPr>
                  </w:pPr>
                  <w:r w:rsidRPr="00D62A78">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ECA62B" w14:textId="77777777" w:rsidR="00F31D3F" w:rsidRPr="00D62A78" w:rsidRDefault="00F31D3F" w:rsidP="00BC45B3">
                  <w:pPr>
                    <w:pStyle w:val="rowtabella0"/>
                    <w:jc w:val="center"/>
                    <w:rPr>
                      <w:color w:val="002060"/>
                    </w:rPr>
                  </w:pPr>
                  <w:r w:rsidRPr="00D62A78">
                    <w:rPr>
                      <w:color w:val="002060"/>
                    </w:rPr>
                    <w:t> </w:t>
                  </w:r>
                </w:p>
              </w:tc>
            </w:tr>
            <w:tr w:rsidR="00F31D3F" w:rsidRPr="00D62A78" w14:paraId="1B667DAA"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BEF34" w14:textId="77777777" w:rsidR="00F31D3F" w:rsidRPr="00D62A78" w:rsidRDefault="00F31D3F" w:rsidP="00BC45B3">
                  <w:pPr>
                    <w:pStyle w:val="rowtabella0"/>
                    <w:rPr>
                      <w:color w:val="002060"/>
                    </w:rPr>
                  </w:pPr>
                  <w:r w:rsidRPr="00D62A78">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846D2B" w14:textId="77777777" w:rsidR="00F31D3F" w:rsidRPr="00D62A78" w:rsidRDefault="00F31D3F" w:rsidP="00BC45B3">
                  <w:pPr>
                    <w:pStyle w:val="rowtabella0"/>
                    <w:rPr>
                      <w:color w:val="002060"/>
                    </w:rPr>
                  </w:pPr>
                  <w:r w:rsidRPr="00D62A78">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5CC4D6" w14:textId="77777777" w:rsidR="00F31D3F" w:rsidRPr="00D62A78" w:rsidRDefault="00F31D3F" w:rsidP="00BC45B3">
                  <w:pPr>
                    <w:pStyle w:val="rowtabella0"/>
                    <w:jc w:val="center"/>
                    <w:rPr>
                      <w:color w:val="002060"/>
                    </w:rPr>
                  </w:pPr>
                  <w:r w:rsidRPr="00D62A78">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84B1D" w14:textId="77777777" w:rsidR="00F31D3F" w:rsidRPr="00D62A78" w:rsidRDefault="00F31D3F" w:rsidP="00BC45B3">
                  <w:pPr>
                    <w:pStyle w:val="rowtabella0"/>
                    <w:jc w:val="center"/>
                    <w:rPr>
                      <w:color w:val="002060"/>
                    </w:rPr>
                  </w:pPr>
                  <w:r w:rsidRPr="00D62A78">
                    <w:rPr>
                      <w:color w:val="002060"/>
                    </w:rPr>
                    <w:t> </w:t>
                  </w:r>
                </w:p>
              </w:tc>
            </w:tr>
            <w:tr w:rsidR="00F31D3F" w:rsidRPr="00D62A78" w14:paraId="4738479C"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FAC56" w14:textId="77777777" w:rsidR="00F31D3F" w:rsidRPr="00D62A78" w:rsidRDefault="00F31D3F" w:rsidP="00BC45B3">
                  <w:pPr>
                    <w:pStyle w:val="rowtabella0"/>
                    <w:rPr>
                      <w:color w:val="002060"/>
                    </w:rPr>
                  </w:pPr>
                  <w:r w:rsidRPr="00D62A78">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34752" w14:textId="77777777" w:rsidR="00F31D3F" w:rsidRPr="00D62A78" w:rsidRDefault="00F31D3F" w:rsidP="00BC45B3">
                  <w:pPr>
                    <w:pStyle w:val="rowtabella0"/>
                    <w:rPr>
                      <w:color w:val="002060"/>
                    </w:rPr>
                  </w:pPr>
                  <w:r w:rsidRPr="00D62A78">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3D3BA" w14:textId="77777777" w:rsidR="00F31D3F" w:rsidRPr="00D62A78" w:rsidRDefault="00F31D3F" w:rsidP="00BC45B3">
                  <w:pPr>
                    <w:pStyle w:val="rowtabella0"/>
                    <w:jc w:val="center"/>
                    <w:rPr>
                      <w:color w:val="002060"/>
                    </w:rPr>
                  </w:pPr>
                  <w:r w:rsidRPr="00D62A78">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9E7696" w14:textId="77777777" w:rsidR="00F31D3F" w:rsidRPr="00D62A78" w:rsidRDefault="00F31D3F" w:rsidP="00BC45B3">
                  <w:pPr>
                    <w:pStyle w:val="rowtabella0"/>
                    <w:jc w:val="center"/>
                    <w:rPr>
                      <w:color w:val="002060"/>
                    </w:rPr>
                  </w:pPr>
                  <w:r w:rsidRPr="00D62A78">
                    <w:rPr>
                      <w:color w:val="002060"/>
                    </w:rPr>
                    <w:t> </w:t>
                  </w:r>
                </w:p>
              </w:tc>
            </w:tr>
            <w:tr w:rsidR="00F31D3F" w:rsidRPr="00D62A78" w14:paraId="2D913320"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013D2" w14:textId="77777777" w:rsidR="00F31D3F" w:rsidRPr="00D62A78" w:rsidRDefault="00F31D3F" w:rsidP="00BC45B3">
                  <w:pPr>
                    <w:pStyle w:val="rowtabella0"/>
                    <w:rPr>
                      <w:color w:val="002060"/>
                    </w:rPr>
                  </w:pPr>
                  <w:r w:rsidRPr="00D62A78">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54B8F" w14:textId="77777777" w:rsidR="00F31D3F" w:rsidRPr="00D62A78" w:rsidRDefault="00F31D3F" w:rsidP="00BC45B3">
                  <w:pPr>
                    <w:pStyle w:val="rowtabella0"/>
                    <w:rPr>
                      <w:color w:val="002060"/>
                    </w:rPr>
                  </w:pPr>
                  <w:r w:rsidRPr="00D62A7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5098D9" w14:textId="77777777" w:rsidR="00F31D3F" w:rsidRPr="00D62A78" w:rsidRDefault="00F31D3F" w:rsidP="00BC45B3">
                  <w:pPr>
                    <w:pStyle w:val="rowtabella0"/>
                    <w:jc w:val="center"/>
                    <w:rPr>
                      <w:color w:val="002060"/>
                    </w:rPr>
                  </w:pPr>
                  <w:r w:rsidRPr="00D62A78">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0485E4" w14:textId="77777777" w:rsidR="00F31D3F" w:rsidRPr="00D62A78" w:rsidRDefault="00F31D3F" w:rsidP="00BC45B3">
                  <w:pPr>
                    <w:pStyle w:val="rowtabella0"/>
                    <w:jc w:val="center"/>
                    <w:rPr>
                      <w:color w:val="002060"/>
                    </w:rPr>
                  </w:pPr>
                  <w:r w:rsidRPr="00D62A78">
                    <w:rPr>
                      <w:color w:val="002060"/>
                    </w:rPr>
                    <w:t> </w:t>
                  </w:r>
                </w:p>
              </w:tc>
            </w:tr>
            <w:tr w:rsidR="00F31D3F" w:rsidRPr="00D62A78" w14:paraId="0CE55C73"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632E6A" w14:textId="77777777" w:rsidR="00F31D3F" w:rsidRPr="00D62A78" w:rsidRDefault="00F31D3F" w:rsidP="00BC45B3">
                  <w:pPr>
                    <w:pStyle w:val="rowtabella0"/>
                    <w:rPr>
                      <w:color w:val="002060"/>
                    </w:rPr>
                  </w:pPr>
                  <w:r w:rsidRPr="00D62A78">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F85F8B" w14:textId="77777777" w:rsidR="00F31D3F" w:rsidRPr="00D62A78" w:rsidRDefault="00F31D3F" w:rsidP="00BC45B3">
                  <w:pPr>
                    <w:pStyle w:val="rowtabella0"/>
                    <w:rPr>
                      <w:color w:val="002060"/>
                    </w:rPr>
                  </w:pPr>
                  <w:r w:rsidRPr="00D62A7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761276" w14:textId="77777777" w:rsidR="00F31D3F" w:rsidRPr="00D62A78" w:rsidRDefault="00F31D3F" w:rsidP="00BC45B3">
                  <w:pPr>
                    <w:pStyle w:val="rowtabella0"/>
                    <w:jc w:val="center"/>
                    <w:rPr>
                      <w:color w:val="002060"/>
                    </w:rPr>
                  </w:pPr>
                  <w:r w:rsidRPr="00D62A78">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F3732" w14:textId="77777777" w:rsidR="00F31D3F" w:rsidRPr="00D62A78" w:rsidRDefault="00F31D3F" w:rsidP="00BC45B3">
                  <w:pPr>
                    <w:pStyle w:val="rowtabella0"/>
                    <w:jc w:val="center"/>
                    <w:rPr>
                      <w:color w:val="002060"/>
                    </w:rPr>
                  </w:pPr>
                  <w:r w:rsidRPr="00D62A78">
                    <w:rPr>
                      <w:color w:val="002060"/>
                    </w:rPr>
                    <w:t> </w:t>
                  </w:r>
                </w:p>
              </w:tc>
            </w:tr>
            <w:tr w:rsidR="00F31D3F" w:rsidRPr="00D62A78" w14:paraId="0B452E63"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184ED0" w14:textId="77777777" w:rsidR="00F31D3F" w:rsidRPr="00D62A78" w:rsidRDefault="00F31D3F" w:rsidP="00BC45B3">
                  <w:pPr>
                    <w:pStyle w:val="rowtabella0"/>
                    <w:rPr>
                      <w:color w:val="002060"/>
                    </w:rPr>
                  </w:pPr>
                  <w:r w:rsidRPr="00D62A78">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473C0" w14:textId="77777777" w:rsidR="00F31D3F" w:rsidRPr="00D62A78" w:rsidRDefault="00F31D3F" w:rsidP="00BC45B3">
                  <w:pPr>
                    <w:pStyle w:val="rowtabella0"/>
                    <w:rPr>
                      <w:color w:val="002060"/>
                    </w:rPr>
                  </w:pPr>
                  <w:r w:rsidRPr="00D62A78">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9860F"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8CA49" w14:textId="77777777" w:rsidR="00F31D3F" w:rsidRPr="00D62A78" w:rsidRDefault="00F31D3F" w:rsidP="00BC45B3">
                  <w:pPr>
                    <w:pStyle w:val="rowtabella0"/>
                    <w:jc w:val="center"/>
                    <w:rPr>
                      <w:color w:val="002060"/>
                    </w:rPr>
                  </w:pPr>
                  <w:r w:rsidRPr="00D62A78">
                    <w:rPr>
                      <w:color w:val="002060"/>
                    </w:rPr>
                    <w:t> </w:t>
                  </w:r>
                </w:p>
              </w:tc>
            </w:tr>
          </w:tbl>
          <w:p w14:paraId="78113399"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20F6EDF"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7828" w14:textId="77777777" w:rsidR="00F31D3F" w:rsidRPr="00D62A78" w:rsidRDefault="00F31D3F" w:rsidP="00BC45B3">
                  <w:pPr>
                    <w:pStyle w:val="headertabella0"/>
                    <w:rPr>
                      <w:color w:val="002060"/>
                    </w:rPr>
                  </w:pPr>
                  <w:r w:rsidRPr="00D62A78">
                    <w:rPr>
                      <w:color w:val="002060"/>
                    </w:rPr>
                    <w:t>GIRONE B - 2 Giornata - A</w:t>
                  </w:r>
                </w:p>
              </w:tc>
            </w:tr>
            <w:tr w:rsidR="00F31D3F" w:rsidRPr="00D62A78" w14:paraId="03C186D4"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D40C5" w14:textId="77777777" w:rsidR="00F31D3F" w:rsidRPr="00D62A78" w:rsidRDefault="00F31D3F" w:rsidP="00BC45B3">
                  <w:pPr>
                    <w:pStyle w:val="rowtabella0"/>
                    <w:rPr>
                      <w:color w:val="002060"/>
                    </w:rPr>
                  </w:pPr>
                  <w:r w:rsidRPr="00D62A78">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AA4A7" w14:textId="77777777" w:rsidR="00F31D3F" w:rsidRPr="00D62A78" w:rsidRDefault="00F31D3F" w:rsidP="00BC45B3">
                  <w:pPr>
                    <w:pStyle w:val="rowtabella0"/>
                    <w:rPr>
                      <w:color w:val="002060"/>
                    </w:rPr>
                  </w:pPr>
                  <w:r w:rsidRPr="00D62A78">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B6166" w14:textId="77777777" w:rsidR="00F31D3F" w:rsidRPr="00D62A78" w:rsidRDefault="00F31D3F" w:rsidP="00BC45B3">
                  <w:pPr>
                    <w:pStyle w:val="rowtabella0"/>
                    <w:jc w:val="center"/>
                    <w:rPr>
                      <w:color w:val="002060"/>
                    </w:rPr>
                  </w:pPr>
                  <w:r w:rsidRPr="00D62A7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471E0" w14:textId="77777777" w:rsidR="00F31D3F" w:rsidRPr="00D62A78" w:rsidRDefault="00F31D3F" w:rsidP="00BC45B3">
                  <w:pPr>
                    <w:pStyle w:val="rowtabella0"/>
                    <w:jc w:val="center"/>
                    <w:rPr>
                      <w:color w:val="002060"/>
                    </w:rPr>
                  </w:pPr>
                  <w:r w:rsidRPr="00D62A78">
                    <w:rPr>
                      <w:color w:val="002060"/>
                    </w:rPr>
                    <w:t> </w:t>
                  </w:r>
                </w:p>
              </w:tc>
            </w:tr>
            <w:tr w:rsidR="00F31D3F" w:rsidRPr="00D62A78" w14:paraId="3E079AA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5E2E6F" w14:textId="77777777" w:rsidR="00F31D3F" w:rsidRPr="00D62A78" w:rsidRDefault="00F31D3F" w:rsidP="00BC45B3">
                  <w:pPr>
                    <w:pStyle w:val="rowtabella0"/>
                    <w:rPr>
                      <w:color w:val="002060"/>
                    </w:rPr>
                  </w:pPr>
                  <w:r w:rsidRPr="00D62A78">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833BC" w14:textId="77777777" w:rsidR="00F31D3F" w:rsidRPr="00D62A78" w:rsidRDefault="00F31D3F" w:rsidP="00BC45B3">
                  <w:pPr>
                    <w:pStyle w:val="rowtabella0"/>
                    <w:rPr>
                      <w:color w:val="002060"/>
                    </w:rPr>
                  </w:pPr>
                  <w:r w:rsidRPr="00D62A78">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55A437" w14:textId="77777777" w:rsidR="00F31D3F" w:rsidRPr="00D62A78" w:rsidRDefault="00F31D3F" w:rsidP="00BC45B3">
                  <w:pPr>
                    <w:pStyle w:val="rowtabella0"/>
                    <w:jc w:val="center"/>
                    <w:rPr>
                      <w:color w:val="002060"/>
                    </w:rPr>
                  </w:pPr>
                  <w:r w:rsidRPr="00D62A7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9A18D" w14:textId="77777777" w:rsidR="00F31D3F" w:rsidRPr="00D62A78" w:rsidRDefault="00F31D3F" w:rsidP="00BC45B3">
                  <w:pPr>
                    <w:pStyle w:val="rowtabella0"/>
                    <w:jc w:val="center"/>
                    <w:rPr>
                      <w:color w:val="002060"/>
                    </w:rPr>
                  </w:pPr>
                  <w:r w:rsidRPr="00D62A78">
                    <w:rPr>
                      <w:color w:val="002060"/>
                    </w:rPr>
                    <w:t> </w:t>
                  </w:r>
                </w:p>
              </w:tc>
            </w:tr>
            <w:tr w:rsidR="00F31D3F" w:rsidRPr="00D62A78" w14:paraId="19DE9A98"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5D3BC" w14:textId="77777777" w:rsidR="00F31D3F" w:rsidRPr="00D62A78" w:rsidRDefault="00F31D3F" w:rsidP="00BC45B3">
                  <w:pPr>
                    <w:pStyle w:val="rowtabella0"/>
                    <w:rPr>
                      <w:color w:val="002060"/>
                    </w:rPr>
                  </w:pPr>
                  <w:r w:rsidRPr="00D62A78">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58BAEB" w14:textId="77777777" w:rsidR="00F31D3F" w:rsidRPr="00D62A78" w:rsidRDefault="00F31D3F" w:rsidP="00BC45B3">
                  <w:pPr>
                    <w:pStyle w:val="rowtabella0"/>
                    <w:rPr>
                      <w:color w:val="002060"/>
                    </w:rPr>
                  </w:pPr>
                  <w:r w:rsidRPr="00D62A78">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7D198"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00703C" w14:textId="77777777" w:rsidR="00F31D3F" w:rsidRPr="00D62A78" w:rsidRDefault="00F31D3F" w:rsidP="00BC45B3">
                  <w:pPr>
                    <w:pStyle w:val="rowtabella0"/>
                    <w:jc w:val="center"/>
                    <w:rPr>
                      <w:color w:val="002060"/>
                    </w:rPr>
                  </w:pPr>
                  <w:r w:rsidRPr="00D62A78">
                    <w:rPr>
                      <w:color w:val="002060"/>
                    </w:rPr>
                    <w:t> </w:t>
                  </w:r>
                </w:p>
              </w:tc>
            </w:tr>
            <w:tr w:rsidR="00F31D3F" w:rsidRPr="00D62A78" w14:paraId="5CD55A3C"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D892C" w14:textId="77777777" w:rsidR="00F31D3F" w:rsidRPr="00D62A78" w:rsidRDefault="00F31D3F" w:rsidP="00BC45B3">
                  <w:pPr>
                    <w:pStyle w:val="rowtabella0"/>
                    <w:rPr>
                      <w:color w:val="002060"/>
                    </w:rPr>
                  </w:pPr>
                  <w:r w:rsidRPr="00D62A78">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E40931" w14:textId="77777777" w:rsidR="00F31D3F" w:rsidRPr="00D62A78" w:rsidRDefault="00F31D3F" w:rsidP="00BC45B3">
                  <w:pPr>
                    <w:pStyle w:val="rowtabella0"/>
                    <w:rPr>
                      <w:color w:val="002060"/>
                    </w:rPr>
                  </w:pPr>
                  <w:r w:rsidRPr="00D62A78">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417D15" w14:textId="77777777" w:rsidR="00F31D3F" w:rsidRPr="00D62A78" w:rsidRDefault="00F31D3F" w:rsidP="00BC45B3">
                  <w:pPr>
                    <w:pStyle w:val="rowtabella0"/>
                    <w:jc w:val="center"/>
                    <w:rPr>
                      <w:color w:val="002060"/>
                    </w:rPr>
                  </w:pPr>
                  <w:r w:rsidRPr="00D62A78">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687820" w14:textId="77777777" w:rsidR="00F31D3F" w:rsidRPr="00D62A78" w:rsidRDefault="00F31D3F" w:rsidP="00BC45B3">
                  <w:pPr>
                    <w:pStyle w:val="rowtabella0"/>
                    <w:jc w:val="center"/>
                    <w:rPr>
                      <w:color w:val="002060"/>
                    </w:rPr>
                  </w:pPr>
                  <w:r w:rsidRPr="00D62A78">
                    <w:rPr>
                      <w:color w:val="002060"/>
                    </w:rPr>
                    <w:t> </w:t>
                  </w:r>
                </w:p>
              </w:tc>
            </w:tr>
            <w:tr w:rsidR="00F31D3F" w:rsidRPr="00D62A78" w14:paraId="6D760622"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F39E3D" w14:textId="77777777" w:rsidR="00F31D3F" w:rsidRPr="00D62A78" w:rsidRDefault="00F31D3F" w:rsidP="00BC45B3">
                  <w:pPr>
                    <w:pStyle w:val="rowtabella0"/>
                    <w:rPr>
                      <w:color w:val="002060"/>
                    </w:rPr>
                  </w:pPr>
                  <w:r w:rsidRPr="00D62A78">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A8053" w14:textId="77777777" w:rsidR="00F31D3F" w:rsidRPr="00D62A78" w:rsidRDefault="00F31D3F" w:rsidP="00BC45B3">
                  <w:pPr>
                    <w:pStyle w:val="rowtabella0"/>
                    <w:rPr>
                      <w:color w:val="002060"/>
                    </w:rPr>
                  </w:pPr>
                  <w:r w:rsidRPr="00D62A78">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9B4DC" w14:textId="77777777" w:rsidR="00F31D3F" w:rsidRPr="00D62A78" w:rsidRDefault="00F31D3F" w:rsidP="00BC45B3">
                  <w:pPr>
                    <w:pStyle w:val="rowtabella0"/>
                    <w:jc w:val="center"/>
                    <w:rPr>
                      <w:color w:val="002060"/>
                    </w:rPr>
                  </w:pPr>
                  <w:r w:rsidRPr="00D62A7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C4B6A" w14:textId="77777777" w:rsidR="00F31D3F" w:rsidRPr="00D62A78" w:rsidRDefault="00F31D3F" w:rsidP="00BC45B3">
                  <w:pPr>
                    <w:pStyle w:val="rowtabella0"/>
                    <w:jc w:val="center"/>
                    <w:rPr>
                      <w:color w:val="002060"/>
                    </w:rPr>
                  </w:pPr>
                  <w:r w:rsidRPr="00D62A78">
                    <w:rPr>
                      <w:color w:val="002060"/>
                    </w:rPr>
                    <w:t> </w:t>
                  </w:r>
                </w:p>
              </w:tc>
            </w:tr>
            <w:tr w:rsidR="00F31D3F" w:rsidRPr="00D62A78" w14:paraId="012EA4EE"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64461" w14:textId="77777777" w:rsidR="00F31D3F" w:rsidRPr="00D62A78" w:rsidRDefault="00F31D3F" w:rsidP="00BC45B3">
                  <w:pPr>
                    <w:pStyle w:val="rowtabella0"/>
                    <w:rPr>
                      <w:color w:val="002060"/>
                    </w:rPr>
                  </w:pPr>
                  <w:r w:rsidRPr="00D62A78">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A2B02" w14:textId="77777777" w:rsidR="00F31D3F" w:rsidRPr="00D62A78" w:rsidRDefault="00F31D3F" w:rsidP="00BC45B3">
                  <w:pPr>
                    <w:pStyle w:val="rowtabella0"/>
                    <w:rPr>
                      <w:color w:val="002060"/>
                    </w:rPr>
                  </w:pPr>
                  <w:r w:rsidRPr="00D62A78">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0C989" w14:textId="77777777" w:rsidR="00F31D3F" w:rsidRPr="00D62A78" w:rsidRDefault="00F31D3F" w:rsidP="00BC45B3">
                  <w:pPr>
                    <w:pStyle w:val="rowtabella0"/>
                    <w:jc w:val="center"/>
                    <w:rPr>
                      <w:color w:val="002060"/>
                    </w:rPr>
                  </w:pPr>
                  <w:r w:rsidRPr="00D62A78">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0767F" w14:textId="77777777" w:rsidR="00F31D3F" w:rsidRPr="00D62A78" w:rsidRDefault="00F31D3F" w:rsidP="00BC45B3">
                  <w:pPr>
                    <w:pStyle w:val="rowtabella0"/>
                    <w:jc w:val="center"/>
                    <w:rPr>
                      <w:color w:val="002060"/>
                    </w:rPr>
                  </w:pPr>
                  <w:r w:rsidRPr="00D62A78">
                    <w:rPr>
                      <w:color w:val="002060"/>
                    </w:rPr>
                    <w:t> </w:t>
                  </w:r>
                </w:p>
              </w:tc>
            </w:tr>
            <w:tr w:rsidR="00F31D3F" w:rsidRPr="00D62A78" w14:paraId="637F87A2"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7579FA2D" w14:textId="77777777" w:rsidR="00F31D3F" w:rsidRPr="00D62A78" w:rsidRDefault="00F31D3F" w:rsidP="00BC45B3">
                  <w:pPr>
                    <w:pStyle w:val="rowtabella0"/>
                    <w:rPr>
                      <w:color w:val="002060"/>
                    </w:rPr>
                  </w:pPr>
                  <w:r w:rsidRPr="00D62A78">
                    <w:rPr>
                      <w:color w:val="002060"/>
                    </w:rPr>
                    <w:t>(1) - disputata il 04/10/2025</w:t>
                  </w:r>
                </w:p>
              </w:tc>
            </w:tr>
          </w:tbl>
          <w:p w14:paraId="2E833DD3" w14:textId="77777777" w:rsidR="00F31D3F" w:rsidRPr="00D62A78" w:rsidRDefault="00F31D3F" w:rsidP="00BC45B3">
            <w:pPr>
              <w:rPr>
                <w:color w:val="002060"/>
              </w:rPr>
            </w:pPr>
          </w:p>
        </w:tc>
      </w:tr>
    </w:tbl>
    <w:p w14:paraId="7EB2A162"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64F48F97"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0AADA873"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62F34" w14:textId="77777777" w:rsidR="00F31D3F" w:rsidRPr="00D62A78" w:rsidRDefault="00F31D3F" w:rsidP="00BC45B3">
                  <w:pPr>
                    <w:pStyle w:val="headertabella0"/>
                    <w:rPr>
                      <w:color w:val="002060"/>
                    </w:rPr>
                  </w:pPr>
                  <w:r w:rsidRPr="00D62A78">
                    <w:rPr>
                      <w:color w:val="002060"/>
                    </w:rPr>
                    <w:t>GIRONE C - 2 Giornata - A</w:t>
                  </w:r>
                </w:p>
              </w:tc>
            </w:tr>
            <w:tr w:rsidR="00F31D3F" w:rsidRPr="00D62A78" w14:paraId="7DB91035"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3ECFD" w14:textId="77777777" w:rsidR="00F31D3F" w:rsidRPr="00D62A78" w:rsidRDefault="00F31D3F" w:rsidP="00BC45B3">
                  <w:pPr>
                    <w:pStyle w:val="rowtabella0"/>
                    <w:rPr>
                      <w:color w:val="002060"/>
                    </w:rPr>
                  </w:pPr>
                  <w:r w:rsidRPr="00D62A78">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77C00" w14:textId="77777777" w:rsidR="00F31D3F" w:rsidRPr="00D62A78" w:rsidRDefault="00F31D3F" w:rsidP="00BC45B3">
                  <w:pPr>
                    <w:pStyle w:val="rowtabella0"/>
                    <w:rPr>
                      <w:color w:val="002060"/>
                    </w:rPr>
                  </w:pPr>
                  <w:r w:rsidRPr="00D62A78">
                    <w:rPr>
                      <w:color w:val="002060"/>
                    </w:rPr>
                    <w:t xml:space="preserve">- </w:t>
                  </w:r>
                  <w:proofErr w:type="gramStart"/>
                  <w:r w:rsidRPr="00D62A78">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D00E3" w14:textId="77777777" w:rsidR="00F31D3F" w:rsidRPr="00D62A78" w:rsidRDefault="00F31D3F" w:rsidP="00BC45B3">
                  <w:pPr>
                    <w:pStyle w:val="rowtabella0"/>
                    <w:jc w:val="center"/>
                    <w:rPr>
                      <w:color w:val="002060"/>
                    </w:rPr>
                  </w:pPr>
                  <w:r w:rsidRPr="00D62A78">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7EC17" w14:textId="77777777" w:rsidR="00F31D3F" w:rsidRPr="00D62A78" w:rsidRDefault="00F31D3F" w:rsidP="00BC45B3">
                  <w:pPr>
                    <w:pStyle w:val="rowtabella0"/>
                    <w:jc w:val="center"/>
                    <w:rPr>
                      <w:color w:val="002060"/>
                    </w:rPr>
                  </w:pPr>
                  <w:r w:rsidRPr="00D62A78">
                    <w:rPr>
                      <w:color w:val="002060"/>
                    </w:rPr>
                    <w:t> </w:t>
                  </w:r>
                </w:p>
              </w:tc>
            </w:tr>
            <w:tr w:rsidR="00F31D3F" w:rsidRPr="00D62A78" w14:paraId="2DB38A7D"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AFCA00" w14:textId="77777777" w:rsidR="00F31D3F" w:rsidRPr="00D62A78" w:rsidRDefault="00F31D3F" w:rsidP="00BC45B3">
                  <w:pPr>
                    <w:pStyle w:val="rowtabella0"/>
                    <w:rPr>
                      <w:color w:val="002060"/>
                    </w:rPr>
                  </w:pPr>
                  <w:r w:rsidRPr="00D62A78">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52882" w14:textId="77777777" w:rsidR="00F31D3F" w:rsidRPr="00D62A78" w:rsidRDefault="00F31D3F" w:rsidP="00BC45B3">
                  <w:pPr>
                    <w:pStyle w:val="rowtabella0"/>
                    <w:rPr>
                      <w:color w:val="002060"/>
                    </w:rPr>
                  </w:pPr>
                  <w:r w:rsidRPr="00D62A78">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FDA24" w14:textId="77777777" w:rsidR="00F31D3F" w:rsidRPr="00D62A78" w:rsidRDefault="00F31D3F" w:rsidP="00BC45B3">
                  <w:pPr>
                    <w:pStyle w:val="rowtabella0"/>
                    <w:jc w:val="center"/>
                    <w:rPr>
                      <w:color w:val="002060"/>
                    </w:rPr>
                  </w:pPr>
                  <w:r w:rsidRPr="00D62A7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708BE4" w14:textId="77777777" w:rsidR="00F31D3F" w:rsidRPr="00D62A78" w:rsidRDefault="00F31D3F" w:rsidP="00BC45B3">
                  <w:pPr>
                    <w:pStyle w:val="rowtabella0"/>
                    <w:jc w:val="center"/>
                    <w:rPr>
                      <w:color w:val="002060"/>
                    </w:rPr>
                  </w:pPr>
                  <w:r w:rsidRPr="00D62A78">
                    <w:rPr>
                      <w:color w:val="002060"/>
                    </w:rPr>
                    <w:t> </w:t>
                  </w:r>
                </w:p>
              </w:tc>
            </w:tr>
            <w:tr w:rsidR="00F31D3F" w:rsidRPr="00D62A78" w14:paraId="26D236CD"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D49D06" w14:textId="77777777" w:rsidR="00F31D3F" w:rsidRPr="00D62A78" w:rsidRDefault="00F31D3F" w:rsidP="00BC45B3">
                  <w:pPr>
                    <w:pStyle w:val="rowtabella0"/>
                    <w:rPr>
                      <w:color w:val="002060"/>
                    </w:rPr>
                  </w:pPr>
                  <w:r w:rsidRPr="00D62A78">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98D131" w14:textId="77777777" w:rsidR="00F31D3F" w:rsidRPr="00D62A78" w:rsidRDefault="00F31D3F" w:rsidP="00BC45B3">
                  <w:pPr>
                    <w:pStyle w:val="rowtabella0"/>
                    <w:rPr>
                      <w:color w:val="002060"/>
                    </w:rPr>
                  </w:pPr>
                  <w:r w:rsidRPr="00D62A78">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9DE865" w14:textId="77777777" w:rsidR="00F31D3F" w:rsidRPr="00D62A78" w:rsidRDefault="00F31D3F" w:rsidP="00BC45B3">
                  <w:pPr>
                    <w:pStyle w:val="rowtabella0"/>
                    <w:jc w:val="center"/>
                    <w:rPr>
                      <w:color w:val="002060"/>
                    </w:rPr>
                  </w:pPr>
                  <w:r w:rsidRPr="00D62A7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E928E1" w14:textId="77777777" w:rsidR="00F31D3F" w:rsidRPr="00D62A78" w:rsidRDefault="00F31D3F" w:rsidP="00BC45B3">
                  <w:pPr>
                    <w:pStyle w:val="rowtabella0"/>
                    <w:jc w:val="center"/>
                    <w:rPr>
                      <w:color w:val="002060"/>
                    </w:rPr>
                  </w:pPr>
                  <w:r w:rsidRPr="00D62A78">
                    <w:rPr>
                      <w:color w:val="002060"/>
                    </w:rPr>
                    <w:t> </w:t>
                  </w:r>
                </w:p>
              </w:tc>
            </w:tr>
            <w:tr w:rsidR="00F31D3F" w:rsidRPr="00D62A78" w14:paraId="5B084088"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8D2200" w14:textId="77777777" w:rsidR="00F31D3F" w:rsidRPr="00D62A78" w:rsidRDefault="00F31D3F" w:rsidP="00BC45B3">
                  <w:pPr>
                    <w:pStyle w:val="rowtabella0"/>
                    <w:rPr>
                      <w:color w:val="002060"/>
                    </w:rPr>
                  </w:pPr>
                  <w:r w:rsidRPr="00D62A78">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5E376F" w14:textId="77777777" w:rsidR="00F31D3F" w:rsidRPr="00D62A78" w:rsidRDefault="00F31D3F" w:rsidP="00BC45B3">
                  <w:pPr>
                    <w:pStyle w:val="rowtabella0"/>
                    <w:rPr>
                      <w:color w:val="002060"/>
                    </w:rPr>
                  </w:pPr>
                  <w:r w:rsidRPr="00D62A78">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18A92" w14:textId="77777777" w:rsidR="00F31D3F" w:rsidRPr="00D62A78" w:rsidRDefault="00F31D3F" w:rsidP="00BC45B3">
                  <w:pPr>
                    <w:pStyle w:val="rowtabella0"/>
                    <w:jc w:val="center"/>
                    <w:rPr>
                      <w:color w:val="002060"/>
                    </w:rPr>
                  </w:pPr>
                  <w:r w:rsidRPr="00D62A7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ADD66F" w14:textId="77777777" w:rsidR="00F31D3F" w:rsidRPr="00D62A78" w:rsidRDefault="00F31D3F" w:rsidP="00BC45B3">
                  <w:pPr>
                    <w:pStyle w:val="rowtabella0"/>
                    <w:jc w:val="center"/>
                    <w:rPr>
                      <w:color w:val="002060"/>
                    </w:rPr>
                  </w:pPr>
                  <w:r w:rsidRPr="00D62A78">
                    <w:rPr>
                      <w:color w:val="002060"/>
                    </w:rPr>
                    <w:t> </w:t>
                  </w:r>
                </w:p>
              </w:tc>
            </w:tr>
            <w:tr w:rsidR="00F31D3F" w:rsidRPr="00D62A78" w14:paraId="6B30DCEF"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A083EF" w14:textId="77777777" w:rsidR="00F31D3F" w:rsidRPr="00D62A78" w:rsidRDefault="00F31D3F" w:rsidP="00BC45B3">
                  <w:pPr>
                    <w:pStyle w:val="rowtabella0"/>
                    <w:rPr>
                      <w:color w:val="002060"/>
                    </w:rPr>
                  </w:pPr>
                  <w:r w:rsidRPr="00D62A78">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2628F" w14:textId="77777777" w:rsidR="00F31D3F" w:rsidRPr="00D62A78" w:rsidRDefault="00F31D3F" w:rsidP="00BC45B3">
                  <w:pPr>
                    <w:pStyle w:val="rowtabella0"/>
                    <w:rPr>
                      <w:color w:val="002060"/>
                    </w:rPr>
                  </w:pPr>
                  <w:r w:rsidRPr="00D62A78">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BCFA9" w14:textId="77777777" w:rsidR="00F31D3F" w:rsidRPr="00D62A78" w:rsidRDefault="00F31D3F" w:rsidP="00BC45B3">
                  <w:pPr>
                    <w:pStyle w:val="rowtabella0"/>
                    <w:jc w:val="center"/>
                    <w:rPr>
                      <w:color w:val="002060"/>
                    </w:rPr>
                  </w:pPr>
                  <w:r w:rsidRPr="00D62A78">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A335A" w14:textId="77777777" w:rsidR="00F31D3F" w:rsidRPr="00D62A78" w:rsidRDefault="00F31D3F" w:rsidP="00BC45B3">
                  <w:pPr>
                    <w:pStyle w:val="rowtabella0"/>
                    <w:jc w:val="center"/>
                    <w:rPr>
                      <w:color w:val="002060"/>
                    </w:rPr>
                  </w:pPr>
                  <w:r w:rsidRPr="00D62A78">
                    <w:rPr>
                      <w:color w:val="002060"/>
                    </w:rPr>
                    <w:t> </w:t>
                  </w:r>
                </w:p>
              </w:tc>
            </w:tr>
            <w:tr w:rsidR="00F31D3F" w:rsidRPr="00D62A78" w14:paraId="16C45351"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4C98A37A" w14:textId="77777777" w:rsidR="00F31D3F" w:rsidRPr="00D62A78" w:rsidRDefault="00F31D3F" w:rsidP="00BC45B3">
                  <w:pPr>
                    <w:pStyle w:val="rowtabella0"/>
                    <w:rPr>
                      <w:color w:val="002060"/>
                    </w:rPr>
                  </w:pPr>
                  <w:r w:rsidRPr="00D62A78">
                    <w:rPr>
                      <w:color w:val="002060"/>
                    </w:rPr>
                    <w:t>(1) - disputata il 04/10/2025</w:t>
                  </w:r>
                </w:p>
              </w:tc>
            </w:tr>
          </w:tbl>
          <w:p w14:paraId="04BD15A8" w14:textId="77777777" w:rsidR="00F31D3F" w:rsidRPr="00D62A78" w:rsidRDefault="00F31D3F" w:rsidP="00BC45B3">
            <w:pPr>
              <w:rPr>
                <w:color w:val="002060"/>
              </w:rPr>
            </w:pPr>
          </w:p>
        </w:tc>
      </w:tr>
    </w:tbl>
    <w:p w14:paraId="15359197" w14:textId="77777777" w:rsidR="00F31D3F" w:rsidRPr="00D62A78" w:rsidRDefault="00F31D3F" w:rsidP="00F31D3F">
      <w:pPr>
        <w:pStyle w:val="breakline"/>
        <w:rPr>
          <w:rFonts w:eastAsiaTheme="minorEastAsia"/>
          <w:color w:val="002060"/>
        </w:rPr>
      </w:pPr>
    </w:p>
    <w:p w14:paraId="431EF964" w14:textId="77777777" w:rsidR="00F31D3F" w:rsidRPr="00D62A78" w:rsidRDefault="00F31D3F" w:rsidP="00F31D3F">
      <w:pPr>
        <w:pStyle w:val="breakline"/>
        <w:rPr>
          <w:color w:val="002060"/>
        </w:rPr>
      </w:pPr>
    </w:p>
    <w:p w14:paraId="16523943" w14:textId="77777777" w:rsidR="00F31D3F" w:rsidRPr="00D62A78" w:rsidRDefault="00F31D3F" w:rsidP="00F31D3F">
      <w:pPr>
        <w:pStyle w:val="titoloprinc0"/>
        <w:rPr>
          <w:color w:val="002060"/>
        </w:rPr>
      </w:pPr>
      <w:r w:rsidRPr="00D62A78">
        <w:rPr>
          <w:color w:val="002060"/>
        </w:rPr>
        <w:t>GIUDICE SPORTIVO</w:t>
      </w:r>
    </w:p>
    <w:p w14:paraId="6B6B8133"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164874C5" w14:textId="77777777" w:rsidR="00F31D3F" w:rsidRPr="00D62A78" w:rsidRDefault="00F31D3F" w:rsidP="00F31D3F">
      <w:pPr>
        <w:pStyle w:val="titolo10"/>
        <w:rPr>
          <w:color w:val="002060"/>
        </w:rPr>
      </w:pPr>
      <w:r w:rsidRPr="00D62A78">
        <w:rPr>
          <w:color w:val="002060"/>
        </w:rPr>
        <w:t xml:space="preserve">GARE DEL 3/10/2025 </w:t>
      </w:r>
    </w:p>
    <w:p w14:paraId="74B46AFA" w14:textId="77777777" w:rsidR="00F31D3F" w:rsidRPr="00D62A78" w:rsidRDefault="00F31D3F" w:rsidP="00F31D3F">
      <w:pPr>
        <w:pStyle w:val="titolo7a"/>
        <w:rPr>
          <w:color w:val="002060"/>
        </w:rPr>
      </w:pPr>
      <w:r w:rsidRPr="00D62A78">
        <w:rPr>
          <w:color w:val="002060"/>
        </w:rPr>
        <w:t xml:space="preserve">PROVVEDIMENTI DISCIPLINARI </w:t>
      </w:r>
    </w:p>
    <w:p w14:paraId="4878E89D"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6180A92C" w14:textId="77777777" w:rsidR="00F31D3F" w:rsidRPr="00D62A78" w:rsidRDefault="00F31D3F" w:rsidP="00F31D3F">
      <w:pPr>
        <w:pStyle w:val="titolo30"/>
        <w:rPr>
          <w:color w:val="002060"/>
        </w:rPr>
      </w:pPr>
      <w:r w:rsidRPr="00D62A78">
        <w:rPr>
          <w:color w:val="002060"/>
        </w:rPr>
        <w:t xml:space="preserve">ALLENATORI </w:t>
      </w:r>
    </w:p>
    <w:p w14:paraId="1FE6EA88"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820455C" w14:textId="77777777" w:rsidTr="00BC45B3">
        <w:tc>
          <w:tcPr>
            <w:tcW w:w="2200" w:type="dxa"/>
            <w:tcMar>
              <w:top w:w="20" w:type="dxa"/>
              <w:left w:w="20" w:type="dxa"/>
              <w:bottom w:w="20" w:type="dxa"/>
              <w:right w:w="20" w:type="dxa"/>
            </w:tcMar>
            <w:vAlign w:val="center"/>
            <w:hideMark/>
          </w:tcPr>
          <w:p w14:paraId="78C02C4F" w14:textId="77777777" w:rsidR="00F31D3F" w:rsidRPr="00D62A78" w:rsidRDefault="00F31D3F" w:rsidP="00BC45B3">
            <w:pPr>
              <w:pStyle w:val="movimento"/>
              <w:rPr>
                <w:color w:val="002060"/>
              </w:rPr>
            </w:pPr>
            <w:r w:rsidRPr="00D62A78">
              <w:rPr>
                <w:color w:val="002060"/>
              </w:rPr>
              <w:t>MUNAFO LUCAS NICOLAS</w:t>
            </w:r>
          </w:p>
        </w:tc>
        <w:tc>
          <w:tcPr>
            <w:tcW w:w="2200" w:type="dxa"/>
            <w:tcMar>
              <w:top w:w="20" w:type="dxa"/>
              <w:left w:w="20" w:type="dxa"/>
              <w:bottom w:w="20" w:type="dxa"/>
              <w:right w:w="20" w:type="dxa"/>
            </w:tcMar>
            <w:vAlign w:val="center"/>
            <w:hideMark/>
          </w:tcPr>
          <w:p w14:paraId="7F70C8C8" w14:textId="77777777" w:rsidR="00F31D3F" w:rsidRPr="00D62A78" w:rsidRDefault="00F31D3F" w:rsidP="00BC45B3">
            <w:pPr>
              <w:pStyle w:val="movimento2"/>
              <w:rPr>
                <w:color w:val="002060"/>
              </w:rPr>
            </w:pPr>
            <w:r w:rsidRPr="00D62A78">
              <w:rPr>
                <w:color w:val="002060"/>
              </w:rPr>
              <w:t xml:space="preserve">(SAN SEVERINO MARCHE) </w:t>
            </w:r>
          </w:p>
        </w:tc>
        <w:tc>
          <w:tcPr>
            <w:tcW w:w="800" w:type="dxa"/>
            <w:tcMar>
              <w:top w:w="20" w:type="dxa"/>
              <w:left w:w="20" w:type="dxa"/>
              <w:bottom w:w="20" w:type="dxa"/>
              <w:right w:w="20" w:type="dxa"/>
            </w:tcMar>
            <w:vAlign w:val="center"/>
            <w:hideMark/>
          </w:tcPr>
          <w:p w14:paraId="24D3AB0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755D81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34F669B" w14:textId="77777777" w:rsidR="00F31D3F" w:rsidRPr="00D62A78" w:rsidRDefault="00F31D3F" w:rsidP="00BC45B3">
            <w:pPr>
              <w:pStyle w:val="movimento2"/>
              <w:rPr>
                <w:color w:val="002060"/>
              </w:rPr>
            </w:pPr>
            <w:r w:rsidRPr="00D62A78">
              <w:rPr>
                <w:color w:val="002060"/>
              </w:rPr>
              <w:t> </w:t>
            </w:r>
          </w:p>
        </w:tc>
      </w:tr>
    </w:tbl>
    <w:p w14:paraId="0911E0B2" w14:textId="77777777" w:rsidR="00F31D3F" w:rsidRPr="00D62A78" w:rsidRDefault="00F31D3F" w:rsidP="00F31D3F">
      <w:pPr>
        <w:pStyle w:val="titolo30"/>
        <w:rPr>
          <w:rFonts w:eastAsiaTheme="minorEastAsia"/>
          <w:color w:val="002060"/>
        </w:rPr>
      </w:pPr>
      <w:r w:rsidRPr="00D62A78">
        <w:rPr>
          <w:color w:val="002060"/>
        </w:rPr>
        <w:t xml:space="preserve">CALCIATORI ESPULSI </w:t>
      </w:r>
    </w:p>
    <w:p w14:paraId="0DE5D353"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4AD7132C" w14:textId="77777777" w:rsidTr="00BC45B3">
        <w:tc>
          <w:tcPr>
            <w:tcW w:w="2200" w:type="dxa"/>
            <w:tcMar>
              <w:top w:w="20" w:type="dxa"/>
              <w:left w:w="20" w:type="dxa"/>
              <w:bottom w:w="20" w:type="dxa"/>
              <w:right w:w="20" w:type="dxa"/>
            </w:tcMar>
            <w:vAlign w:val="center"/>
            <w:hideMark/>
          </w:tcPr>
          <w:p w14:paraId="44E8D5A4" w14:textId="77777777" w:rsidR="00F31D3F" w:rsidRPr="00D62A78" w:rsidRDefault="00F31D3F" w:rsidP="00BC45B3">
            <w:pPr>
              <w:pStyle w:val="movimento"/>
              <w:rPr>
                <w:color w:val="002060"/>
              </w:rPr>
            </w:pPr>
            <w:r w:rsidRPr="00D62A78">
              <w:rPr>
                <w:color w:val="002060"/>
              </w:rPr>
              <w:t>BOMBAGIONI ALESSIO</w:t>
            </w:r>
          </w:p>
        </w:tc>
        <w:tc>
          <w:tcPr>
            <w:tcW w:w="2200" w:type="dxa"/>
            <w:tcMar>
              <w:top w:w="20" w:type="dxa"/>
              <w:left w:w="20" w:type="dxa"/>
              <w:bottom w:w="20" w:type="dxa"/>
              <w:right w:w="20" w:type="dxa"/>
            </w:tcMar>
            <w:vAlign w:val="center"/>
            <w:hideMark/>
          </w:tcPr>
          <w:p w14:paraId="3358E126"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CITTA</w:t>
            </w:r>
            <w:proofErr w:type="gramEnd"/>
            <w:r w:rsidRPr="00D62A78">
              <w:rPr>
                <w:color w:val="002060"/>
              </w:rPr>
              <w:t xml:space="preserve"> DI OSTRA) </w:t>
            </w:r>
          </w:p>
        </w:tc>
        <w:tc>
          <w:tcPr>
            <w:tcW w:w="800" w:type="dxa"/>
            <w:tcMar>
              <w:top w:w="20" w:type="dxa"/>
              <w:left w:w="20" w:type="dxa"/>
              <w:bottom w:w="20" w:type="dxa"/>
              <w:right w:w="20" w:type="dxa"/>
            </w:tcMar>
            <w:vAlign w:val="center"/>
            <w:hideMark/>
          </w:tcPr>
          <w:p w14:paraId="73C2503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08C068E" w14:textId="77777777" w:rsidR="00F31D3F" w:rsidRPr="00D62A78" w:rsidRDefault="00F31D3F" w:rsidP="00BC45B3">
            <w:pPr>
              <w:pStyle w:val="movimento"/>
              <w:rPr>
                <w:color w:val="002060"/>
              </w:rPr>
            </w:pPr>
            <w:r w:rsidRPr="00D62A78">
              <w:rPr>
                <w:color w:val="002060"/>
              </w:rPr>
              <w:t>GIORGI MATTIA</w:t>
            </w:r>
          </w:p>
        </w:tc>
        <w:tc>
          <w:tcPr>
            <w:tcW w:w="2200" w:type="dxa"/>
            <w:tcMar>
              <w:top w:w="20" w:type="dxa"/>
              <w:left w:w="20" w:type="dxa"/>
              <w:bottom w:w="20" w:type="dxa"/>
              <w:right w:w="20" w:type="dxa"/>
            </w:tcMar>
            <w:vAlign w:val="center"/>
            <w:hideMark/>
          </w:tcPr>
          <w:p w14:paraId="16E42E76" w14:textId="77777777" w:rsidR="00F31D3F" w:rsidRPr="00D62A78" w:rsidRDefault="00F31D3F" w:rsidP="00BC45B3">
            <w:pPr>
              <w:pStyle w:val="movimento2"/>
              <w:rPr>
                <w:color w:val="002060"/>
              </w:rPr>
            </w:pPr>
            <w:r w:rsidRPr="00D62A78">
              <w:rPr>
                <w:color w:val="002060"/>
              </w:rPr>
              <w:t xml:space="preserve">(PAGLIARE) </w:t>
            </w:r>
          </w:p>
        </w:tc>
      </w:tr>
      <w:tr w:rsidR="00F31D3F" w:rsidRPr="00D62A78" w14:paraId="445DA801" w14:textId="77777777" w:rsidTr="00BC45B3">
        <w:tc>
          <w:tcPr>
            <w:tcW w:w="2200" w:type="dxa"/>
            <w:tcMar>
              <w:top w:w="20" w:type="dxa"/>
              <w:left w:w="20" w:type="dxa"/>
              <w:bottom w:w="20" w:type="dxa"/>
              <w:right w:w="20" w:type="dxa"/>
            </w:tcMar>
            <w:vAlign w:val="center"/>
            <w:hideMark/>
          </w:tcPr>
          <w:p w14:paraId="38076E11" w14:textId="77777777" w:rsidR="00F31D3F" w:rsidRPr="00D62A78" w:rsidRDefault="00F31D3F" w:rsidP="00BC45B3">
            <w:pPr>
              <w:pStyle w:val="movimento"/>
              <w:rPr>
                <w:color w:val="002060"/>
              </w:rPr>
            </w:pPr>
            <w:r w:rsidRPr="00D62A78">
              <w:rPr>
                <w:color w:val="002060"/>
              </w:rPr>
              <w:t>GIOMBI ANDREA</w:t>
            </w:r>
          </w:p>
        </w:tc>
        <w:tc>
          <w:tcPr>
            <w:tcW w:w="2200" w:type="dxa"/>
            <w:tcMar>
              <w:top w:w="20" w:type="dxa"/>
              <w:left w:w="20" w:type="dxa"/>
              <w:bottom w:w="20" w:type="dxa"/>
              <w:right w:w="20" w:type="dxa"/>
            </w:tcMar>
            <w:vAlign w:val="center"/>
            <w:hideMark/>
          </w:tcPr>
          <w:p w14:paraId="101653B3" w14:textId="77777777" w:rsidR="00F31D3F" w:rsidRPr="00D62A78" w:rsidRDefault="00F31D3F" w:rsidP="00BC45B3">
            <w:pPr>
              <w:pStyle w:val="movimento2"/>
              <w:rPr>
                <w:color w:val="002060"/>
              </w:rPr>
            </w:pPr>
            <w:r w:rsidRPr="00D62A78">
              <w:rPr>
                <w:color w:val="002060"/>
              </w:rPr>
              <w:t xml:space="preserve">(PIANACCIO) </w:t>
            </w:r>
          </w:p>
        </w:tc>
        <w:tc>
          <w:tcPr>
            <w:tcW w:w="800" w:type="dxa"/>
            <w:tcMar>
              <w:top w:w="20" w:type="dxa"/>
              <w:left w:w="20" w:type="dxa"/>
              <w:bottom w:w="20" w:type="dxa"/>
              <w:right w:w="20" w:type="dxa"/>
            </w:tcMar>
            <w:vAlign w:val="center"/>
            <w:hideMark/>
          </w:tcPr>
          <w:p w14:paraId="4395C57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3C5D626" w14:textId="77777777" w:rsidR="00F31D3F" w:rsidRPr="00D62A78" w:rsidRDefault="00F31D3F" w:rsidP="00BC45B3">
            <w:pPr>
              <w:pStyle w:val="movimento"/>
              <w:rPr>
                <w:color w:val="002060"/>
              </w:rPr>
            </w:pPr>
            <w:r w:rsidRPr="00D62A78">
              <w:rPr>
                <w:color w:val="002060"/>
              </w:rPr>
              <w:t>SPINOZZI WILLIAM</w:t>
            </w:r>
          </w:p>
        </w:tc>
        <w:tc>
          <w:tcPr>
            <w:tcW w:w="2200" w:type="dxa"/>
            <w:tcMar>
              <w:top w:w="20" w:type="dxa"/>
              <w:left w:w="20" w:type="dxa"/>
              <w:bottom w:w="20" w:type="dxa"/>
              <w:right w:w="20" w:type="dxa"/>
            </w:tcMar>
            <w:vAlign w:val="center"/>
            <w:hideMark/>
          </w:tcPr>
          <w:p w14:paraId="37B5612C" w14:textId="77777777" w:rsidR="00F31D3F" w:rsidRPr="00D62A78" w:rsidRDefault="00F31D3F" w:rsidP="00BC45B3">
            <w:pPr>
              <w:pStyle w:val="movimento2"/>
              <w:rPr>
                <w:color w:val="002060"/>
              </w:rPr>
            </w:pPr>
            <w:r w:rsidRPr="00D62A78">
              <w:rPr>
                <w:color w:val="002060"/>
              </w:rPr>
              <w:t xml:space="preserve">(RIVIERA DELLE PALME) </w:t>
            </w:r>
          </w:p>
        </w:tc>
      </w:tr>
    </w:tbl>
    <w:p w14:paraId="58031217"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08D9F37F" w14:textId="77777777" w:rsidR="00F31D3F" w:rsidRPr="00D62A78" w:rsidRDefault="00F31D3F" w:rsidP="00F31D3F">
      <w:pPr>
        <w:pStyle w:val="titolo20"/>
        <w:rPr>
          <w:color w:val="002060"/>
        </w:rPr>
      </w:pPr>
      <w:r w:rsidRPr="00D62A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3CD0F86" w14:textId="77777777" w:rsidTr="00BC45B3">
        <w:tc>
          <w:tcPr>
            <w:tcW w:w="2200" w:type="dxa"/>
            <w:tcMar>
              <w:top w:w="20" w:type="dxa"/>
              <w:left w:w="20" w:type="dxa"/>
              <w:bottom w:w="20" w:type="dxa"/>
              <w:right w:w="20" w:type="dxa"/>
            </w:tcMar>
            <w:vAlign w:val="center"/>
            <w:hideMark/>
          </w:tcPr>
          <w:p w14:paraId="2C5EFB45" w14:textId="77777777" w:rsidR="00F31D3F" w:rsidRPr="00D62A78" w:rsidRDefault="00F31D3F" w:rsidP="00BC45B3">
            <w:pPr>
              <w:pStyle w:val="movimento"/>
              <w:rPr>
                <w:color w:val="002060"/>
              </w:rPr>
            </w:pPr>
            <w:r w:rsidRPr="00D62A78">
              <w:rPr>
                <w:color w:val="002060"/>
              </w:rPr>
              <w:t>MARSILI FILIPPO</w:t>
            </w:r>
          </w:p>
        </w:tc>
        <w:tc>
          <w:tcPr>
            <w:tcW w:w="2200" w:type="dxa"/>
            <w:tcMar>
              <w:top w:w="20" w:type="dxa"/>
              <w:left w:w="20" w:type="dxa"/>
              <w:bottom w:w="20" w:type="dxa"/>
              <w:right w:w="20" w:type="dxa"/>
            </w:tcMar>
            <w:vAlign w:val="center"/>
            <w:hideMark/>
          </w:tcPr>
          <w:p w14:paraId="52DA5F61" w14:textId="77777777" w:rsidR="00F31D3F" w:rsidRPr="00D62A78" w:rsidRDefault="00F31D3F" w:rsidP="00BC45B3">
            <w:pPr>
              <w:pStyle w:val="movimento2"/>
              <w:rPr>
                <w:color w:val="002060"/>
              </w:rPr>
            </w:pPr>
            <w:r w:rsidRPr="00D62A78">
              <w:rPr>
                <w:color w:val="002060"/>
              </w:rPr>
              <w:t xml:space="preserve">(ACQUALAGNA CALCIO C 5) </w:t>
            </w:r>
          </w:p>
        </w:tc>
        <w:tc>
          <w:tcPr>
            <w:tcW w:w="800" w:type="dxa"/>
            <w:tcMar>
              <w:top w:w="20" w:type="dxa"/>
              <w:left w:w="20" w:type="dxa"/>
              <w:bottom w:w="20" w:type="dxa"/>
              <w:right w:w="20" w:type="dxa"/>
            </w:tcMar>
            <w:vAlign w:val="center"/>
            <w:hideMark/>
          </w:tcPr>
          <w:p w14:paraId="1E89F9DC"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E433CCC" w14:textId="77777777" w:rsidR="00F31D3F" w:rsidRPr="00D62A78" w:rsidRDefault="00F31D3F" w:rsidP="00BC45B3">
            <w:pPr>
              <w:pStyle w:val="movimento"/>
              <w:rPr>
                <w:color w:val="002060"/>
              </w:rPr>
            </w:pPr>
            <w:r w:rsidRPr="00D62A78">
              <w:rPr>
                <w:color w:val="002060"/>
              </w:rPr>
              <w:t>GATTARI MATTEO</w:t>
            </w:r>
          </w:p>
        </w:tc>
        <w:tc>
          <w:tcPr>
            <w:tcW w:w="2200" w:type="dxa"/>
            <w:tcMar>
              <w:top w:w="20" w:type="dxa"/>
              <w:left w:w="20" w:type="dxa"/>
              <w:bottom w:w="20" w:type="dxa"/>
              <w:right w:w="20" w:type="dxa"/>
            </w:tcMar>
            <w:vAlign w:val="center"/>
            <w:hideMark/>
          </w:tcPr>
          <w:p w14:paraId="648029B6" w14:textId="77777777" w:rsidR="00F31D3F" w:rsidRPr="00D62A78" w:rsidRDefault="00F31D3F" w:rsidP="00BC45B3">
            <w:pPr>
              <w:pStyle w:val="movimento2"/>
              <w:rPr>
                <w:color w:val="002060"/>
              </w:rPr>
            </w:pPr>
            <w:r w:rsidRPr="00D62A78">
              <w:rPr>
                <w:color w:val="002060"/>
              </w:rPr>
              <w:t xml:space="preserve">(BORGOROSSO TOLENTINO) </w:t>
            </w:r>
          </w:p>
        </w:tc>
      </w:tr>
      <w:tr w:rsidR="00F31D3F" w:rsidRPr="00D62A78" w14:paraId="589669F3" w14:textId="77777777" w:rsidTr="00BC45B3">
        <w:tc>
          <w:tcPr>
            <w:tcW w:w="2200" w:type="dxa"/>
            <w:tcMar>
              <w:top w:w="20" w:type="dxa"/>
              <w:left w:w="20" w:type="dxa"/>
              <w:bottom w:w="20" w:type="dxa"/>
              <w:right w:w="20" w:type="dxa"/>
            </w:tcMar>
            <w:vAlign w:val="center"/>
            <w:hideMark/>
          </w:tcPr>
          <w:p w14:paraId="0CD94A72" w14:textId="77777777" w:rsidR="00F31D3F" w:rsidRPr="00D62A78" w:rsidRDefault="00F31D3F" w:rsidP="00BC45B3">
            <w:pPr>
              <w:pStyle w:val="movimento"/>
              <w:rPr>
                <w:color w:val="002060"/>
              </w:rPr>
            </w:pPr>
            <w:r w:rsidRPr="00D62A78">
              <w:rPr>
                <w:color w:val="002060"/>
              </w:rPr>
              <w:t>CAPRITA IONEL VASILE</w:t>
            </w:r>
          </w:p>
        </w:tc>
        <w:tc>
          <w:tcPr>
            <w:tcW w:w="2200" w:type="dxa"/>
            <w:tcMar>
              <w:top w:w="20" w:type="dxa"/>
              <w:left w:w="20" w:type="dxa"/>
              <w:bottom w:w="20" w:type="dxa"/>
              <w:right w:w="20" w:type="dxa"/>
            </w:tcMar>
            <w:vAlign w:val="center"/>
            <w:hideMark/>
          </w:tcPr>
          <w:p w14:paraId="0709A4D3" w14:textId="77777777" w:rsidR="00F31D3F" w:rsidRPr="00D62A78" w:rsidRDefault="00F31D3F" w:rsidP="00BC45B3">
            <w:pPr>
              <w:pStyle w:val="movimento2"/>
              <w:rPr>
                <w:color w:val="002060"/>
              </w:rPr>
            </w:pPr>
            <w:r w:rsidRPr="00D62A78">
              <w:rPr>
                <w:color w:val="002060"/>
              </w:rPr>
              <w:t xml:space="preserve">(FIGHT BULLS CORRIDONIA) </w:t>
            </w:r>
          </w:p>
        </w:tc>
        <w:tc>
          <w:tcPr>
            <w:tcW w:w="800" w:type="dxa"/>
            <w:tcMar>
              <w:top w:w="20" w:type="dxa"/>
              <w:left w:w="20" w:type="dxa"/>
              <w:bottom w:w="20" w:type="dxa"/>
              <w:right w:w="20" w:type="dxa"/>
            </w:tcMar>
            <w:vAlign w:val="center"/>
            <w:hideMark/>
          </w:tcPr>
          <w:p w14:paraId="1804E8FA"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F6A8CC0" w14:textId="77777777" w:rsidR="00F31D3F" w:rsidRPr="00D62A78" w:rsidRDefault="00F31D3F" w:rsidP="00BC45B3">
            <w:pPr>
              <w:pStyle w:val="movimento"/>
              <w:rPr>
                <w:color w:val="002060"/>
              </w:rPr>
            </w:pPr>
            <w:r w:rsidRPr="00D62A78">
              <w:rPr>
                <w:color w:val="002060"/>
              </w:rPr>
              <w:t>VOLPE FRANCESCO</w:t>
            </w:r>
          </w:p>
        </w:tc>
        <w:tc>
          <w:tcPr>
            <w:tcW w:w="2200" w:type="dxa"/>
            <w:tcMar>
              <w:top w:w="20" w:type="dxa"/>
              <w:left w:w="20" w:type="dxa"/>
              <w:bottom w:w="20" w:type="dxa"/>
              <w:right w:w="20" w:type="dxa"/>
            </w:tcMar>
            <w:vAlign w:val="center"/>
            <w:hideMark/>
          </w:tcPr>
          <w:p w14:paraId="05A651A2" w14:textId="77777777" w:rsidR="00F31D3F" w:rsidRPr="00D62A78" w:rsidRDefault="00F31D3F" w:rsidP="00BC45B3">
            <w:pPr>
              <w:pStyle w:val="movimento2"/>
              <w:rPr>
                <w:color w:val="002060"/>
              </w:rPr>
            </w:pPr>
            <w:r w:rsidRPr="00D62A78">
              <w:rPr>
                <w:color w:val="002060"/>
              </w:rPr>
              <w:t xml:space="preserve">(FIGHT BULLS CORRIDONIA) </w:t>
            </w:r>
          </w:p>
        </w:tc>
      </w:tr>
      <w:tr w:rsidR="00F31D3F" w:rsidRPr="00D62A78" w14:paraId="78F1A4DA" w14:textId="77777777" w:rsidTr="00BC45B3">
        <w:tc>
          <w:tcPr>
            <w:tcW w:w="2200" w:type="dxa"/>
            <w:tcMar>
              <w:top w:w="20" w:type="dxa"/>
              <w:left w:w="20" w:type="dxa"/>
              <w:bottom w:w="20" w:type="dxa"/>
              <w:right w:w="20" w:type="dxa"/>
            </w:tcMar>
            <w:vAlign w:val="center"/>
            <w:hideMark/>
          </w:tcPr>
          <w:p w14:paraId="1D6B6EAA" w14:textId="77777777" w:rsidR="00F31D3F" w:rsidRPr="00D62A78" w:rsidRDefault="00F31D3F" w:rsidP="00BC45B3">
            <w:pPr>
              <w:pStyle w:val="movimento"/>
              <w:rPr>
                <w:color w:val="002060"/>
              </w:rPr>
            </w:pPr>
            <w:r w:rsidRPr="00D62A78">
              <w:rPr>
                <w:color w:val="002060"/>
              </w:rPr>
              <w:t>LONZI ANDREA</w:t>
            </w:r>
          </w:p>
        </w:tc>
        <w:tc>
          <w:tcPr>
            <w:tcW w:w="2200" w:type="dxa"/>
            <w:tcMar>
              <w:top w:w="20" w:type="dxa"/>
              <w:left w:w="20" w:type="dxa"/>
              <w:bottom w:w="20" w:type="dxa"/>
              <w:right w:w="20" w:type="dxa"/>
            </w:tcMar>
            <w:vAlign w:val="center"/>
            <w:hideMark/>
          </w:tcPr>
          <w:p w14:paraId="3D812C00" w14:textId="77777777" w:rsidR="00F31D3F" w:rsidRPr="00D62A78" w:rsidRDefault="00F31D3F" w:rsidP="00BC45B3">
            <w:pPr>
              <w:pStyle w:val="movimento2"/>
              <w:rPr>
                <w:color w:val="002060"/>
              </w:rPr>
            </w:pPr>
            <w:r w:rsidRPr="00D62A78">
              <w:rPr>
                <w:color w:val="002060"/>
              </w:rPr>
              <w:t xml:space="preserve">(GNANO 04) </w:t>
            </w:r>
          </w:p>
        </w:tc>
        <w:tc>
          <w:tcPr>
            <w:tcW w:w="800" w:type="dxa"/>
            <w:tcMar>
              <w:top w:w="20" w:type="dxa"/>
              <w:left w:w="20" w:type="dxa"/>
              <w:bottom w:w="20" w:type="dxa"/>
              <w:right w:w="20" w:type="dxa"/>
            </w:tcMar>
            <w:vAlign w:val="center"/>
            <w:hideMark/>
          </w:tcPr>
          <w:p w14:paraId="1F81D75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32EE831" w14:textId="77777777" w:rsidR="00F31D3F" w:rsidRPr="00D62A78" w:rsidRDefault="00F31D3F" w:rsidP="00BC45B3">
            <w:pPr>
              <w:pStyle w:val="movimento"/>
              <w:rPr>
                <w:color w:val="002060"/>
              </w:rPr>
            </w:pPr>
            <w:r w:rsidRPr="00D62A78">
              <w:rPr>
                <w:color w:val="002060"/>
              </w:rPr>
              <w:t>LERRO DAVIDE</w:t>
            </w:r>
          </w:p>
        </w:tc>
        <w:tc>
          <w:tcPr>
            <w:tcW w:w="2200" w:type="dxa"/>
            <w:tcMar>
              <w:top w:w="20" w:type="dxa"/>
              <w:left w:w="20" w:type="dxa"/>
              <w:bottom w:w="20" w:type="dxa"/>
              <w:right w:w="20" w:type="dxa"/>
            </w:tcMar>
            <w:vAlign w:val="center"/>
            <w:hideMark/>
          </w:tcPr>
          <w:p w14:paraId="498E737F" w14:textId="77777777" w:rsidR="00F31D3F" w:rsidRPr="00D62A78" w:rsidRDefault="00F31D3F" w:rsidP="00BC45B3">
            <w:pPr>
              <w:pStyle w:val="movimento2"/>
              <w:rPr>
                <w:color w:val="002060"/>
              </w:rPr>
            </w:pPr>
            <w:r w:rsidRPr="00D62A78">
              <w:rPr>
                <w:color w:val="002060"/>
              </w:rPr>
              <w:t xml:space="preserve">(OSIMO FIVE) </w:t>
            </w:r>
          </w:p>
        </w:tc>
      </w:tr>
      <w:tr w:rsidR="00F31D3F" w:rsidRPr="00D62A78" w14:paraId="6BC53788" w14:textId="77777777" w:rsidTr="00BC45B3">
        <w:tc>
          <w:tcPr>
            <w:tcW w:w="2200" w:type="dxa"/>
            <w:tcMar>
              <w:top w:w="20" w:type="dxa"/>
              <w:left w:w="20" w:type="dxa"/>
              <w:bottom w:w="20" w:type="dxa"/>
              <w:right w:w="20" w:type="dxa"/>
            </w:tcMar>
            <w:vAlign w:val="center"/>
            <w:hideMark/>
          </w:tcPr>
          <w:p w14:paraId="694E379A" w14:textId="77777777" w:rsidR="00F31D3F" w:rsidRPr="00D62A78" w:rsidRDefault="00F31D3F" w:rsidP="00BC45B3">
            <w:pPr>
              <w:pStyle w:val="movimento"/>
              <w:rPr>
                <w:color w:val="002060"/>
              </w:rPr>
            </w:pPr>
            <w:r w:rsidRPr="00D62A78">
              <w:rPr>
                <w:color w:val="002060"/>
              </w:rPr>
              <w:t>COACCI VITTORIO</w:t>
            </w:r>
          </w:p>
        </w:tc>
        <w:tc>
          <w:tcPr>
            <w:tcW w:w="2200" w:type="dxa"/>
            <w:tcMar>
              <w:top w:w="20" w:type="dxa"/>
              <w:left w:w="20" w:type="dxa"/>
              <w:bottom w:w="20" w:type="dxa"/>
              <w:right w:w="20" w:type="dxa"/>
            </w:tcMar>
            <w:vAlign w:val="center"/>
            <w:hideMark/>
          </w:tcPr>
          <w:p w14:paraId="78B80B40" w14:textId="77777777" w:rsidR="00F31D3F" w:rsidRPr="00D62A78" w:rsidRDefault="00F31D3F" w:rsidP="00BC45B3">
            <w:pPr>
              <w:pStyle w:val="movimento2"/>
              <w:rPr>
                <w:color w:val="002060"/>
              </w:rPr>
            </w:pPr>
            <w:r w:rsidRPr="00D62A78">
              <w:rPr>
                <w:color w:val="002060"/>
              </w:rPr>
              <w:t xml:space="preserve">(RIVIERA DELLE PALME) </w:t>
            </w:r>
          </w:p>
        </w:tc>
        <w:tc>
          <w:tcPr>
            <w:tcW w:w="800" w:type="dxa"/>
            <w:tcMar>
              <w:top w:w="20" w:type="dxa"/>
              <w:left w:w="20" w:type="dxa"/>
              <w:bottom w:w="20" w:type="dxa"/>
              <w:right w:w="20" w:type="dxa"/>
            </w:tcMar>
            <w:vAlign w:val="center"/>
            <w:hideMark/>
          </w:tcPr>
          <w:p w14:paraId="47947D3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693FD66" w14:textId="77777777" w:rsidR="00F31D3F" w:rsidRPr="00D62A78" w:rsidRDefault="00F31D3F" w:rsidP="00BC45B3">
            <w:pPr>
              <w:pStyle w:val="movimento"/>
              <w:rPr>
                <w:color w:val="002060"/>
              </w:rPr>
            </w:pPr>
            <w:r w:rsidRPr="00D62A78">
              <w:rPr>
                <w:color w:val="002060"/>
              </w:rPr>
              <w:t>LANTERMO DIEGO</w:t>
            </w:r>
          </w:p>
        </w:tc>
        <w:tc>
          <w:tcPr>
            <w:tcW w:w="2200" w:type="dxa"/>
            <w:tcMar>
              <w:top w:w="20" w:type="dxa"/>
              <w:left w:w="20" w:type="dxa"/>
              <w:bottom w:w="20" w:type="dxa"/>
              <w:right w:w="20" w:type="dxa"/>
            </w:tcMar>
            <w:vAlign w:val="center"/>
            <w:hideMark/>
          </w:tcPr>
          <w:p w14:paraId="166CECCD"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U.MANDOLESI</w:t>
            </w:r>
            <w:proofErr w:type="gramEnd"/>
            <w:r w:rsidRPr="00D62A78">
              <w:rPr>
                <w:color w:val="002060"/>
              </w:rPr>
              <w:t xml:space="preserve">) </w:t>
            </w:r>
          </w:p>
        </w:tc>
      </w:tr>
    </w:tbl>
    <w:p w14:paraId="07F04C0E" w14:textId="77777777" w:rsidR="00F31D3F" w:rsidRPr="00D62A78" w:rsidRDefault="00F31D3F" w:rsidP="00F31D3F">
      <w:pPr>
        <w:pStyle w:val="titolo20"/>
        <w:rPr>
          <w:rFonts w:eastAsiaTheme="minorEastAsia"/>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7F35B3C" w14:textId="77777777" w:rsidTr="00BC45B3">
        <w:tc>
          <w:tcPr>
            <w:tcW w:w="2200" w:type="dxa"/>
            <w:tcMar>
              <w:top w:w="20" w:type="dxa"/>
              <w:left w:w="20" w:type="dxa"/>
              <w:bottom w:w="20" w:type="dxa"/>
              <w:right w:w="20" w:type="dxa"/>
            </w:tcMar>
            <w:vAlign w:val="center"/>
            <w:hideMark/>
          </w:tcPr>
          <w:p w14:paraId="28A25AED" w14:textId="77777777" w:rsidR="00F31D3F" w:rsidRPr="00D62A78" w:rsidRDefault="00F31D3F" w:rsidP="00BC45B3">
            <w:pPr>
              <w:pStyle w:val="movimento"/>
              <w:rPr>
                <w:color w:val="002060"/>
              </w:rPr>
            </w:pPr>
            <w:r w:rsidRPr="00D62A78">
              <w:rPr>
                <w:color w:val="002060"/>
              </w:rPr>
              <w:t>MONCERI MATTIA</w:t>
            </w:r>
          </w:p>
        </w:tc>
        <w:tc>
          <w:tcPr>
            <w:tcW w:w="2200" w:type="dxa"/>
            <w:tcMar>
              <w:top w:w="20" w:type="dxa"/>
              <w:left w:w="20" w:type="dxa"/>
              <w:bottom w:w="20" w:type="dxa"/>
              <w:right w:w="20" w:type="dxa"/>
            </w:tcMar>
            <w:vAlign w:val="center"/>
            <w:hideMark/>
          </w:tcPr>
          <w:p w14:paraId="77870585" w14:textId="77777777" w:rsidR="00F31D3F" w:rsidRPr="00D62A78" w:rsidRDefault="00F31D3F" w:rsidP="00BC45B3">
            <w:pPr>
              <w:pStyle w:val="movimento2"/>
              <w:rPr>
                <w:color w:val="002060"/>
              </w:rPr>
            </w:pPr>
            <w:r w:rsidRPr="00D62A78">
              <w:rPr>
                <w:color w:val="002060"/>
              </w:rPr>
              <w:t xml:space="preserve">(ACQUALAGNA CALCIO C 5) </w:t>
            </w:r>
          </w:p>
        </w:tc>
        <w:tc>
          <w:tcPr>
            <w:tcW w:w="800" w:type="dxa"/>
            <w:tcMar>
              <w:top w:w="20" w:type="dxa"/>
              <w:left w:w="20" w:type="dxa"/>
              <w:bottom w:w="20" w:type="dxa"/>
              <w:right w:w="20" w:type="dxa"/>
            </w:tcMar>
            <w:vAlign w:val="center"/>
            <w:hideMark/>
          </w:tcPr>
          <w:p w14:paraId="11EBADD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978C196" w14:textId="77777777" w:rsidR="00F31D3F" w:rsidRPr="00D62A78" w:rsidRDefault="00F31D3F" w:rsidP="00BC45B3">
            <w:pPr>
              <w:pStyle w:val="movimento"/>
              <w:rPr>
                <w:color w:val="002060"/>
              </w:rPr>
            </w:pPr>
            <w:r w:rsidRPr="00D62A78">
              <w:rPr>
                <w:color w:val="002060"/>
              </w:rPr>
              <w:t>COLOMBATI DIEGO</w:t>
            </w:r>
          </w:p>
        </w:tc>
        <w:tc>
          <w:tcPr>
            <w:tcW w:w="2200" w:type="dxa"/>
            <w:tcMar>
              <w:top w:w="20" w:type="dxa"/>
              <w:left w:w="20" w:type="dxa"/>
              <w:bottom w:w="20" w:type="dxa"/>
              <w:right w:w="20" w:type="dxa"/>
            </w:tcMar>
            <w:vAlign w:val="center"/>
            <w:hideMark/>
          </w:tcPr>
          <w:p w14:paraId="48A75EF9" w14:textId="77777777" w:rsidR="00F31D3F" w:rsidRPr="00D62A78" w:rsidRDefault="00F31D3F" w:rsidP="00BC45B3">
            <w:pPr>
              <w:pStyle w:val="movimento2"/>
              <w:rPr>
                <w:color w:val="002060"/>
              </w:rPr>
            </w:pPr>
            <w:r w:rsidRPr="00D62A78">
              <w:rPr>
                <w:color w:val="002060"/>
              </w:rPr>
              <w:t xml:space="preserve">(ALMA JUVENTUS FANO) </w:t>
            </w:r>
          </w:p>
        </w:tc>
      </w:tr>
      <w:tr w:rsidR="00F31D3F" w:rsidRPr="00D62A78" w14:paraId="6D253637" w14:textId="77777777" w:rsidTr="00BC45B3">
        <w:tc>
          <w:tcPr>
            <w:tcW w:w="2200" w:type="dxa"/>
            <w:tcMar>
              <w:top w:w="20" w:type="dxa"/>
              <w:left w:w="20" w:type="dxa"/>
              <w:bottom w:w="20" w:type="dxa"/>
              <w:right w:w="20" w:type="dxa"/>
            </w:tcMar>
            <w:vAlign w:val="center"/>
            <w:hideMark/>
          </w:tcPr>
          <w:p w14:paraId="2DFFF267" w14:textId="77777777" w:rsidR="00F31D3F" w:rsidRPr="00D62A78" w:rsidRDefault="00F31D3F" w:rsidP="00BC45B3">
            <w:pPr>
              <w:pStyle w:val="movimento"/>
              <w:rPr>
                <w:color w:val="002060"/>
              </w:rPr>
            </w:pPr>
            <w:r w:rsidRPr="00D62A78">
              <w:rPr>
                <w:color w:val="002060"/>
              </w:rPr>
              <w:t>BELGRANO MICHELE</w:t>
            </w:r>
          </w:p>
        </w:tc>
        <w:tc>
          <w:tcPr>
            <w:tcW w:w="2200" w:type="dxa"/>
            <w:tcMar>
              <w:top w:w="20" w:type="dxa"/>
              <w:left w:w="20" w:type="dxa"/>
              <w:bottom w:w="20" w:type="dxa"/>
              <w:right w:w="20" w:type="dxa"/>
            </w:tcMar>
            <w:vAlign w:val="center"/>
            <w:hideMark/>
          </w:tcPr>
          <w:p w14:paraId="4F031895" w14:textId="77777777" w:rsidR="00F31D3F" w:rsidRPr="00D62A78" w:rsidRDefault="00F31D3F" w:rsidP="00BC45B3">
            <w:pPr>
              <w:pStyle w:val="movimento2"/>
              <w:rPr>
                <w:color w:val="002060"/>
              </w:rPr>
            </w:pPr>
            <w:r w:rsidRPr="00D62A78">
              <w:rPr>
                <w:color w:val="002060"/>
              </w:rPr>
              <w:t xml:space="preserve">(ANKON NOVA MARMI) </w:t>
            </w:r>
          </w:p>
        </w:tc>
        <w:tc>
          <w:tcPr>
            <w:tcW w:w="800" w:type="dxa"/>
            <w:tcMar>
              <w:top w:w="20" w:type="dxa"/>
              <w:left w:w="20" w:type="dxa"/>
              <w:bottom w:w="20" w:type="dxa"/>
              <w:right w:w="20" w:type="dxa"/>
            </w:tcMar>
            <w:vAlign w:val="center"/>
            <w:hideMark/>
          </w:tcPr>
          <w:p w14:paraId="44D2EAB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A82449E" w14:textId="77777777" w:rsidR="00F31D3F" w:rsidRPr="00D62A78" w:rsidRDefault="00F31D3F" w:rsidP="00BC45B3">
            <w:pPr>
              <w:pStyle w:val="movimento"/>
              <w:rPr>
                <w:color w:val="002060"/>
              </w:rPr>
            </w:pPr>
            <w:r w:rsidRPr="00D62A78">
              <w:rPr>
                <w:color w:val="002060"/>
              </w:rPr>
              <w:t>KANIA DAVID VICTOR</w:t>
            </w:r>
          </w:p>
        </w:tc>
        <w:tc>
          <w:tcPr>
            <w:tcW w:w="2200" w:type="dxa"/>
            <w:tcMar>
              <w:top w:w="20" w:type="dxa"/>
              <w:left w:w="20" w:type="dxa"/>
              <w:bottom w:w="20" w:type="dxa"/>
              <w:right w:w="20" w:type="dxa"/>
            </w:tcMar>
            <w:vAlign w:val="center"/>
            <w:hideMark/>
          </w:tcPr>
          <w:p w14:paraId="228F43B5" w14:textId="77777777" w:rsidR="00F31D3F" w:rsidRPr="00D62A78" w:rsidRDefault="00F31D3F" w:rsidP="00BC45B3">
            <w:pPr>
              <w:pStyle w:val="movimento2"/>
              <w:rPr>
                <w:color w:val="002060"/>
              </w:rPr>
            </w:pPr>
            <w:r w:rsidRPr="00D62A78">
              <w:rPr>
                <w:color w:val="002060"/>
              </w:rPr>
              <w:t xml:space="preserve">(ANKON NOVA MARMI) </w:t>
            </w:r>
          </w:p>
        </w:tc>
      </w:tr>
      <w:tr w:rsidR="00F31D3F" w:rsidRPr="00D62A78" w14:paraId="686330B8" w14:textId="77777777" w:rsidTr="00BC45B3">
        <w:tc>
          <w:tcPr>
            <w:tcW w:w="2200" w:type="dxa"/>
            <w:tcMar>
              <w:top w:w="20" w:type="dxa"/>
              <w:left w:w="20" w:type="dxa"/>
              <w:bottom w:w="20" w:type="dxa"/>
              <w:right w:w="20" w:type="dxa"/>
            </w:tcMar>
            <w:vAlign w:val="center"/>
            <w:hideMark/>
          </w:tcPr>
          <w:p w14:paraId="479DD66A" w14:textId="77777777" w:rsidR="00F31D3F" w:rsidRPr="00D62A78" w:rsidRDefault="00F31D3F" w:rsidP="00BC45B3">
            <w:pPr>
              <w:pStyle w:val="movimento"/>
              <w:rPr>
                <w:color w:val="002060"/>
              </w:rPr>
            </w:pPr>
            <w:r w:rsidRPr="00D62A78">
              <w:rPr>
                <w:color w:val="002060"/>
              </w:rPr>
              <w:t>BARDHO KLEVIS</w:t>
            </w:r>
          </w:p>
        </w:tc>
        <w:tc>
          <w:tcPr>
            <w:tcW w:w="2200" w:type="dxa"/>
            <w:tcMar>
              <w:top w:w="20" w:type="dxa"/>
              <w:left w:w="20" w:type="dxa"/>
              <w:bottom w:w="20" w:type="dxa"/>
              <w:right w:w="20" w:type="dxa"/>
            </w:tcMar>
            <w:vAlign w:val="center"/>
            <w:hideMark/>
          </w:tcPr>
          <w:p w14:paraId="0D3772B5" w14:textId="77777777" w:rsidR="00F31D3F" w:rsidRPr="00D62A78" w:rsidRDefault="00F31D3F" w:rsidP="00BC45B3">
            <w:pPr>
              <w:pStyle w:val="movimento2"/>
              <w:rPr>
                <w:color w:val="002060"/>
              </w:rPr>
            </w:pPr>
            <w:r w:rsidRPr="00D62A78">
              <w:rPr>
                <w:color w:val="002060"/>
              </w:rPr>
              <w:t xml:space="preserve">(BORGOROSSO TOLENTINO) </w:t>
            </w:r>
          </w:p>
        </w:tc>
        <w:tc>
          <w:tcPr>
            <w:tcW w:w="800" w:type="dxa"/>
            <w:tcMar>
              <w:top w:w="20" w:type="dxa"/>
              <w:left w:w="20" w:type="dxa"/>
              <w:bottom w:w="20" w:type="dxa"/>
              <w:right w:w="20" w:type="dxa"/>
            </w:tcMar>
            <w:vAlign w:val="center"/>
            <w:hideMark/>
          </w:tcPr>
          <w:p w14:paraId="2338473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11020E8" w14:textId="77777777" w:rsidR="00F31D3F" w:rsidRPr="00D62A78" w:rsidRDefault="00F31D3F" w:rsidP="00BC45B3">
            <w:pPr>
              <w:pStyle w:val="movimento"/>
              <w:rPr>
                <w:color w:val="002060"/>
              </w:rPr>
            </w:pPr>
            <w:r w:rsidRPr="00D62A78">
              <w:rPr>
                <w:color w:val="002060"/>
              </w:rPr>
              <w:t>DEL PUPO DIEGO</w:t>
            </w:r>
          </w:p>
        </w:tc>
        <w:tc>
          <w:tcPr>
            <w:tcW w:w="2200" w:type="dxa"/>
            <w:tcMar>
              <w:top w:w="20" w:type="dxa"/>
              <w:left w:w="20" w:type="dxa"/>
              <w:bottom w:w="20" w:type="dxa"/>
              <w:right w:w="20" w:type="dxa"/>
            </w:tcMar>
            <w:vAlign w:val="center"/>
            <w:hideMark/>
          </w:tcPr>
          <w:p w14:paraId="22CB32A9" w14:textId="77777777" w:rsidR="00F31D3F" w:rsidRPr="00D62A78" w:rsidRDefault="00F31D3F" w:rsidP="00BC45B3">
            <w:pPr>
              <w:pStyle w:val="movimento2"/>
              <w:rPr>
                <w:color w:val="002060"/>
              </w:rPr>
            </w:pPr>
            <w:r w:rsidRPr="00D62A78">
              <w:rPr>
                <w:color w:val="002060"/>
              </w:rPr>
              <w:t xml:space="preserve">(BORGOROSSO TOLENTINO) </w:t>
            </w:r>
          </w:p>
        </w:tc>
      </w:tr>
      <w:tr w:rsidR="00F31D3F" w:rsidRPr="00D62A78" w14:paraId="16E97DB8" w14:textId="77777777" w:rsidTr="00BC45B3">
        <w:tc>
          <w:tcPr>
            <w:tcW w:w="2200" w:type="dxa"/>
            <w:tcMar>
              <w:top w:w="20" w:type="dxa"/>
              <w:left w:w="20" w:type="dxa"/>
              <w:bottom w:w="20" w:type="dxa"/>
              <w:right w:w="20" w:type="dxa"/>
            </w:tcMar>
            <w:vAlign w:val="center"/>
            <w:hideMark/>
          </w:tcPr>
          <w:p w14:paraId="4050ECF1" w14:textId="77777777" w:rsidR="00F31D3F" w:rsidRPr="00D62A78" w:rsidRDefault="00F31D3F" w:rsidP="00BC45B3">
            <w:pPr>
              <w:pStyle w:val="movimento"/>
              <w:rPr>
                <w:color w:val="002060"/>
              </w:rPr>
            </w:pPr>
            <w:r w:rsidRPr="00D62A78">
              <w:rPr>
                <w:color w:val="002060"/>
              </w:rPr>
              <w:t>PONGETTI LEANDRO AGUSTIN</w:t>
            </w:r>
          </w:p>
        </w:tc>
        <w:tc>
          <w:tcPr>
            <w:tcW w:w="2200" w:type="dxa"/>
            <w:tcMar>
              <w:top w:w="20" w:type="dxa"/>
              <w:left w:w="20" w:type="dxa"/>
              <w:bottom w:w="20" w:type="dxa"/>
              <w:right w:w="20" w:type="dxa"/>
            </w:tcMar>
            <w:vAlign w:val="center"/>
            <w:hideMark/>
          </w:tcPr>
          <w:p w14:paraId="7B9EBB2E" w14:textId="77777777" w:rsidR="00F31D3F" w:rsidRPr="00D62A78" w:rsidRDefault="00F31D3F" w:rsidP="00BC45B3">
            <w:pPr>
              <w:pStyle w:val="movimento2"/>
              <w:rPr>
                <w:color w:val="002060"/>
              </w:rPr>
            </w:pPr>
            <w:r w:rsidRPr="00D62A78">
              <w:rPr>
                <w:color w:val="002060"/>
              </w:rPr>
              <w:t xml:space="preserve">(BORGOROSSO TOLENTINO) </w:t>
            </w:r>
          </w:p>
        </w:tc>
        <w:tc>
          <w:tcPr>
            <w:tcW w:w="800" w:type="dxa"/>
            <w:tcMar>
              <w:top w:w="20" w:type="dxa"/>
              <w:left w:w="20" w:type="dxa"/>
              <w:bottom w:w="20" w:type="dxa"/>
              <w:right w:w="20" w:type="dxa"/>
            </w:tcMar>
            <w:vAlign w:val="center"/>
            <w:hideMark/>
          </w:tcPr>
          <w:p w14:paraId="137FC78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8173F05" w14:textId="77777777" w:rsidR="00F31D3F" w:rsidRPr="00D62A78" w:rsidRDefault="00F31D3F" w:rsidP="00BC45B3">
            <w:pPr>
              <w:pStyle w:val="movimento"/>
              <w:rPr>
                <w:color w:val="002060"/>
              </w:rPr>
            </w:pPr>
            <w:r w:rsidRPr="00D62A78">
              <w:rPr>
                <w:color w:val="002060"/>
              </w:rPr>
              <w:t>ANDREOZZI GIACOMO</w:t>
            </w:r>
          </w:p>
        </w:tc>
        <w:tc>
          <w:tcPr>
            <w:tcW w:w="2200" w:type="dxa"/>
            <w:tcMar>
              <w:top w:w="20" w:type="dxa"/>
              <w:left w:w="20" w:type="dxa"/>
              <w:bottom w:w="20" w:type="dxa"/>
              <w:right w:w="20" w:type="dxa"/>
            </w:tcMar>
            <w:vAlign w:val="center"/>
            <w:hideMark/>
          </w:tcPr>
          <w:p w14:paraId="1ED971A5" w14:textId="77777777" w:rsidR="00F31D3F" w:rsidRPr="00D62A78" w:rsidRDefault="00F31D3F" w:rsidP="00BC45B3">
            <w:pPr>
              <w:pStyle w:val="movimento2"/>
              <w:rPr>
                <w:color w:val="002060"/>
              </w:rPr>
            </w:pPr>
            <w:r w:rsidRPr="00D62A78">
              <w:rPr>
                <w:color w:val="002060"/>
              </w:rPr>
              <w:t xml:space="preserve">(FIGHT BULLS CORRIDONIA) </w:t>
            </w:r>
          </w:p>
        </w:tc>
      </w:tr>
      <w:tr w:rsidR="00F31D3F" w:rsidRPr="00D62A78" w14:paraId="213EF37E" w14:textId="77777777" w:rsidTr="00BC45B3">
        <w:tc>
          <w:tcPr>
            <w:tcW w:w="2200" w:type="dxa"/>
            <w:tcMar>
              <w:top w:w="20" w:type="dxa"/>
              <w:left w:w="20" w:type="dxa"/>
              <w:bottom w:w="20" w:type="dxa"/>
              <w:right w:w="20" w:type="dxa"/>
            </w:tcMar>
            <w:vAlign w:val="center"/>
            <w:hideMark/>
          </w:tcPr>
          <w:p w14:paraId="1688A6DB" w14:textId="77777777" w:rsidR="00F31D3F" w:rsidRPr="00D62A78" w:rsidRDefault="00F31D3F" w:rsidP="00BC45B3">
            <w:pPr>
              <w:pStyle w:val="movimento"/>
              <w:rPr>
                <w:color w:val="002060"/>
              </w:rPr>
            </w:pPr>
            <w:r w:rsidRPr="00D62A78">
              <w:rPr>
                <w:color w:val="002060"/>
              </w:rPr>
              <w:t>BROGLIA DAVID</w:t>
            </w:r>
          </w:p>
        </w:tc>
        <w:tc>
          <w:tcPr>
            <w:tcW w:w="2200" w:type="dxa"/>
            <w:tcMar>
              <w:top w:w="20" w:type="dxa"/>
              <w:left w:w="20" w:type="dxa"/>
              <w:bottom w:w="20" w:type="dxa"/>
              <w:right w:w="20" w:type="dxa"/>
            </w:tcMar>
            <w:vAlign w:val="center"/>
            <w:hideMark/>
          </w:tcPr>
          <w:p w14:paraId="1375DD14" w14:textId="77777777" w:rsidR="00F31D3F" w:rsidRPr="00D62A78" w:rsidRDefault="00F31D3F" w:rsidP="00BC45B3">
            <w:pPr>
              <w:pStyle w:val="movimento2"/>
              <w:rPr>
                <w:color w:val="002060"/>
              </w:rPr>
            </w:pPr>
            <w:r w:rsidRPr="00D62A78">
              <w:rPr>
                <w:color w:val="002060"/>
              </w:rPr>
              <w:t xml:space="preserve">(FIGHT BULLS CORRIDONIA) </w:t>
            </w:r>
          </w:p>
        </w:tc>
        <w:tc>
          <w:tcPr>
            <w:tcW w:w="800" w:type="dxa"/>
            <w:tcMar>
              <w:top w:w="20" w:type="dxa"/>
              <w:left w:w="20" w:type="dxa"/>
              <w:bottom w:w="20" w:type="dxa"/>
              <w:right w:w="20" w:type="dxa"/>
            </w:tcMar>
            <w:vAlign w:val="center"/>
            <w:hideMark/>
          </w:tcPr>
          <w:p w14:paraId="2BAF009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3B75149" w14:textId="77777777" w:rsidR="00F31D3F" w:rsidRPr="00D62A78" w:rsidRDefault="00F31D3F" w:rsidP="00BC45B3">
            <w:pPr>
              <w:pStyle w:val="movimento"/>
              <w:rPr>
                <w:color w:val="002060"/>
              </w:rPr>
            </w:pPr>
            <w:r w:rsidRPr="00D62A78">
              <w:rPr>
                <w:color w:val="002060"/>
              </w:rPr>
              <w:t>ANGELINI LUCA</w:t>
            </w:r>
          </w:p>
        </w:tc>
        <w:tc>
          <w:tcPr>
            <w:tcW w:w="2200" w:type="dxa"/>
            <w:tcMar>
              <w:top w:w="20" w:type="dxa"/>
              <w:left w:w="20" w:type="dxa"/>
              <w:bottom w:w="20" w:type="dxa"/>
              <w:right w:w="20" w:type="dxa"/>
            </w:tcMar>
            <w:vAlign w:val="center"/>
            <w:hideMark/>
          </w:tcPr>
          <w:p w14:paraId="5AB65DF2" w14:textId="77777777" w:rsidR="00F31D3F" w:rsidRPr="00D62A78" w:rsidRDefault="00F31D3F" w:rsidP="00BC45B3">
            <w:pPr>
              <w:pStyle w:val="movimento2"/>
              <w:rPr>
                <w:color w:val="002060"/>
              </w:rPr>
            </w:pPr>
            <w:r w:rsidRPr="00D62A78">
              <w:rPr>
                <w:color w:val="002060"/>
              </w:rPr>
              <w:t xml:space="preserve">(FUTSAL VIRE GEOSISTEM ASD) </w:t>
            </w:r>
          </w:p>
        </w:tc>
      </w:tr>
      <w:tr w:rsidR="00F31D3F" w:rsidRPr="00D62A78" w14:paraId="7080FB59" w14:textId="77777777" w:rsidTr="00BC45B3">
        <w:tc>
          <w:tcPr>
            <w:tcW w:w="2200" w:type="dxa"/>
            <w:tcMar>
              <w:top w:w="20" w:type="dxa"/>
              <w:left w:w="20" w:type="dxa"/>
              <w:bottom w:w="20" w:type="dxa"/>
              <w:right w:w="20" w:type="dxa"/>
            </w:tcMar>
            <w:vAlign w:val="center"/>
            <w:hideMark/>
          </w:tcPr>
          <w:p w14:paraId="070FF5CE" w14:textId="77777777" w:rsidR="00F31D3F" w:rsidRPr="00D62A78" w:rsidRDefault="00F31D3F" w:rsidP="00BC45B3">
            <w:pPr>
              <w:pStyle w:val="movimento"/>
              <w:rPr>
                <w:color w:val="002060"/>
              </w:rPr>
            </w:pPr>
            <w:r w:rsidRPr="00D62A78">
              <w:rPr>
                <w:color w:val="002060"/>
              </w:rPr>
              <w:t>CAO GIANLUCA</w:t>
            </w:r>
          </w:p>
        </w:tc>
        <w:tc>
          <w:tcPr>
            <w:tcW w:w="2200" w:type="dxa"/>
            <w:tcMar>
              <w:top w:w="20" w:type="dxa"/>
              <w:left w:w="20" w:type="dxa"/>
              <w:bottom w:w="20" w:type="dxa"/>
              <w:right w:w="20" w:type="dxa"/>
            </w:tcMar>
            <w:vAlign w:val="center"/>
            <w:hideMark/>
          </w:tcPr>
          <w:p w14:paraId="0A5588D3" w14:textId="77777777" w:rsidR="00F31D3F" w:rsidRPr="00D62A78" w:rsidRDefault="00F31D3F" w:rsidP="00BC45B3">
            <w:pPr>
              <w:pStyle w:val="movimento2"/>
              <w:rPr>
                <w:color w:val="002060"/>
              </w:rPr>
            </w:pPr>
            <w:r w:rsidRPr="00D62A78">
              <w:rPr>
                <w:color w:val="002060"/>
              </w:rPr>
              <w:t xml:space="preserve">(FUTSAL VIRE GEOSISTEM ASD) </w:t>
            </w:r>
          </w:p>
        </w:tc>
        <w:tc>
          <w:tcPr>
            <w:tcW w:w="800" w:type="dxa"/>
            <w:tcMar>
              <w:top w:w="20" w:type="dxa"/>
              <w:left w:w="20" w:type="dxa"/>
              <w:bottom w:w="20" w:type="dxa"/>
              <w:right w:w="20" w:type="dxa"/>
            </w:tcMar>
            <w:vAlign w:val="center"/>
            <w:hideMark/>
          </w:tcPr>
          <w:p w14:paraId="0E6EC7D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AF55DFE" w14:textId="77777777" w:rsidR="00F31D3F" w:rsidRPr="00D62A78" w:rsidRDefault="00F31D3F" w:rsidP="00BC45B3">
            <w:pPr>
              <w:pStyle w:val="movimento"/>
              <w:rPr>
                <w:color w:val="002060"/>
              </w:rPr>
            </w:pPr>
            <w:r w:rsidRPr="00D62A78">
              <w:rPr>
                <w:color w:val="002060"/>
              </w:rPr>
              <w:t>STIPA ALESSIO</w:t>
            </w:r>
          </w:p>
        </w:tc>
        <w:tc>
          <w:tcPr>
            <w:tcW w:w="2200" w:type="dxa"/>
            <w:tcMar>
              <w:top w:w="20" w:type="dxa"/>
              <w:left w:w="20" w:type="dxa"/>
              <w:bottom w:w="20" w:type="dxa"/>
              <w:right w:w="20" w:type="dxa"/>
            </w:tcMar>
            <w:vAlign w:val="center"/>
            <w:hideMark/>
          </w:tcPr>
          <w:p w14:paraId="4223BFC7" w14:textId="77777777" w:rsidR="00F31D3F" w:rsidRPr="00D62A78" w:rsidRDefault="00F31D3F" w:rsidP="00BC45B3">
            <w:pPr>
              <w:pStyle w:val="movimento2"/>
              <w:rPr>
                <w:color w:val="002060"/>
              </w:rPr>
            </w:pPr>
            <w:r w:rsidRPr="00D62A78">
              <w:rPr>
                <w:color w:val="002060"/>
              </w:rPr>
              <w:t xml:space="preserve">(FUTSAL VIRE GEOSISTEM ASD) </w:t>
            </w:r>
          </w:p>
        </w:tc>
      </w:tr>
      <w:tr w:rsidR="00F31D3F" w:rsidRPr="00D62A78" w14:paraId="0BFCF9CB" w14:textId="77777777" w:rsidTr="00BC45B3">
        <w:tc>
          <w:tcPr>
            <w:tcW w:w="2200" w:type="dxa"/>
            <w:tcMar>
              <w:top w:w="20" w:type="dxa"/>
              <w:left w:w="20" w:type="dxa"/>
              <w:bottom w:w="20" w:type="dxa"/>
              <w:right w:w="20" w:type="dxa"/>
            </w:tcMar>
            <w:vAlign w:val="center"/>
            <w:hideMark/>
          </w:tcPr>
          <w:p w14:paraId="1F377F2B" w14:textId="77777777" w:rsidR="00F31D3F" w:rsidRPr="00D62A78" w:rsidRDefault="00F31D3F" w:rsidP="00BC45B3">
            <w:pPr>
              <w:pStyle w:val="movimento"/>
              <w:rPr>
                <w:color w:val="002060"/>
              </w:rPr>
            </w:pPr>
            <w:r w:rsidRPr="00D62A78">
              <w:rPr>
                <w:color w:val="002060"/>
              </w:rPr>
              <w:t>CAMARRI JACOPO</w:t>
            </w:r>
          </w:p>
        </w:tc>
        <w:tc>
          <w:tcPr>
            <w:tcW w:w="2200" w:type="dxa"/>
            <w:tcMar>
              <w:top w:w="20" w:type="dxa"/>
              <w:left w:w="20" w:type="dxa"/>
              <w:bottom w:w="20" w:type="dxa"/>
              <w:right w:w="20" w:type="dxa"/>
            </w:tcMar>
            <w:vAlign w:val="center"/>
            <w:hideMark/>
          </w:tcPr>
          <w:p w14:paraId="2F16556F" w14:textId="77777777" w:rsidR="00F31D3F" w:rsidRPr="00D62A78" w:rsidRDefault="00F31D3F" w:rsidP="00BC45B3">
            <w:pPr>
              <w:pStyle w:val="movimento2"/>
              <w:rPr>
                <w:color w:val="002060"/>
              </w:rPr>
            </w:pPr>
            <w:r w:rsidRPr="00D62A78">
              <w:rPr>
                <w:color w:val="002060"/>
              </w:rPr>
              <w:t xml:space="preserve">(G.S.A. LE DUE PALME) </w:t>
            </w:r>
          </w:p>
        </w:tc>
        <w:tc>
          <w:tcPr>
            <w:tcW w:w="800" w:type="dxa"/>
            <w:tcMar>
              <w:top w:w="20" w:type="dxa"/>
              <w:left w:w="20" w:type="dxa"/>
              <w:bottom w:w="20" w:type="dxa"/>
              <w:right w:w="20" w:type="dxa"/>
            </w:tcMar>
            <w:vAlign w:val="center"/>
            <w:hideMark/>
          </w:tcPr>
          <w:p w14:paraId="06D861B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62A3E0B" w14:textId="77777777" w:rsidR="00F31D3F" w:rsidRPr="00D62A78" w:rsidRDefault="00F31D3F" w:rsidP="00BC45B3">
            <w:pPr>
              <w:pStyle w:val="movimento"/>
              <w:rPr>
                <w:color w:val="002060"/>
              </w:rPr>
            </w:pPr>
            <w:r w:rsidRPr="00D62A78">
              <w:rPr>
                <w:color w:val="002060"/>
              </w:rPr>
              <w:t>MENCARELLI ANDREA</w:t>
            </w:r>
          </w:p>
        </w:tc>
        <w:tc>
          <w:tcPr>
            <w:tcW w:w="2200" w:type="dxa"/>
            <w:tcMar>
              <w:top w:w="20" w:type="dxa"/>
              <w:left w:w="20" w:type="dxa"/>
              <w:bottom w:w="20" w:type="dxa"/>
              <w:right w:w="20" w:type="dxa"/>
            </w:tcMar>
            <w:vAlign w:val="center"/>
            <w:hideMark/>
          </w:tcPr>
          <w:p w14:paraId="0D9AF02F" w14:textId="77777777" w:rsidR="00F31D3F" w:rsidRPr="00D62A78" w:rsidRDefault="00F31D3F" w:rsidP="00BC45B3">
            <w:pPr>
              <w:pStyle w:val="movimento2"/>
              <w:rPr>
                <w:color w:val="002060"/>
              </w:rPr>
            </w:pPr>
            <w:r w:rsidRPr="00D62A78">
              <w:rPr>
                <w:color w:val="002060"/>
              </w:rPr>
              <w:t xml:space="preserve">(GIOVANI SANT IPPOLITO) </w:t>
            </w:r>
          </w:p>
        </w:tc>
      </w:tr>
      <w:tr w:rsidR="00F31D3F" w:rsidRPr="00D62A78" w14:paraId="0133779F" w14:textId="77777777" w:rsidTr="00BC45B3">
        <w:tc>
          <w:tcPr>
            <w:tcW w:w="2200" w:type="dxa"/>
            <w:tcMar>
              <w:top w:w="20" w:type="dxa"/>
              <w:left w:w="20" w:type="dxa"/>
              <w:bottom w:w="20" w:type="dxa"/>
              <w:right w:w="20" w:type="dxa"/>
            </w:tcMar>
            <w:vAlign w:val="center"/>
            <w:hideMark/>
          </w:tcPr>
          <w:p w14:paraId="03079580" w14:textId="77777777" w:rsidR="00F31D3F" w:rsidRPr="00D62A78" w:rsidRDefault="00F31D3F" w:rsidP="00BC45B3">
            <w:pPr>
              <w:pStyle w:val="movimento"/>
              <w:rPr>
                <w:color w:val="002060"/>
              </w:rPr>
            </w:pPr>
            <w:r w:rsidRPr="00D62A78">
              <w:rPr>
                <w:color w:val="002060"/>
              </w:rPr>
              <w:t>LAHRACH MOHAMED</w:t>
            </w:r>
          </w:p>
        </w:tc>
        <w:tc>
          <w:tcPr>
            <w:tcW w:w="2200" w:type="dxa"/>
            <w:tcMar>
              <w:top w:w="20" w:type="dxa"/>
              <w:left w:w="20" w:type="dxa"/>
              <w:bottom w:w="20" w:type="dxa"/>
              <w:right w:w="20" w:type="dxa"/>
            </w:tcMar>
            <w:vAlign w:val="center"/>
            <w:hideMark/>
          </w:tcPr>
          <w:p w14:paraId="54FEFE2E" w14:textId="77777777" w:rsidR="00F31D3F" w:rsidRPr="00D62A78" w:rsidRDefault="00F31D3F" w:rsidP="00BC45B3">
            <w:pPr>
              <w:pStyle w:val="movimento2"/>
              <w:rPr>
                <w:color w:val="002060"/>
              </w:rPr>
            </w:pPr>
            <w:r w:rsidRPr="00D62A78">
              <w:rPr>
                <w:color w:val="002060"/>
              </w:rPr>
              <w:t xml:space="preserve">(GNANO 04) </w:t>
            </w:r>
          </w:p>
        </w:tc>
        <w:tc>
          <w:tcPr>
            <w:tcW w:w="800" w:type="dxa"/>
            <w:tcMar>
              <w:top w:w="20" w:type="dxa"/>
              <w:left w:w="20" w:type="dxa"/>
              <w:bottom w:w="20" w:type="dxa"/>
              <w:right w:w="20" w:type="dxa"/>
            </w:tcMar>
            <w:vAlign w:val="center"/>
            <w:hideMark/>
          </w:tcPr>
          <w:p w14:paraId="556A0AC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02C1329" w14:textId="77777777" w:rsidR="00F31D3F" w:rsidRPr="00D62A78" w:rsidRDefault="00F31D3F" w:rsidP="00BC45B3">
            <w:pPr>
              <w:pStyle w:val="movimento"/>
              <w:rPr>
                <w:color w:val="002060"/>
              </w:rPr>
            </w:pPr>
            <w:r w:rsidRPr="00D62A78">
              <w:rPr>
                <w:color w:val="002060"/>
              </w:rPr>
              <w:t>SHQOPA XHOI</w:t>
            </w:r>
          </w:p>
        </w:tc>
        <w:tc>
          <w:tcPr>
            <w:tcW w:w="2200" w:type="dxa"/>
            <w:tcMar>
              <w:top w:w="20" w:type="dxa"/>
              <w:left w:w="20" w:type="dxa"/>
              <w:bottom w:w="20" w:type="dxa"/>
              <w:right w:w="20" w:type="dxa"/>
            </w:tcMar>
            <w:vAlign w:val="center"/>
            <w:hideMark/>
          </w:tcPr>
          <w:p w14:paraId="15E805CE" w14:textId="77777777" w:rsidR="00F31D3F" w:rsidRPr="00D62A78" w:rsidRDefault="00F31D3F" w:rsidP="00BC45B3">
            <w:pPr>
              <w:pStyle w:val="movimento2"/>
              <w:rPr>
                <w:color w:val="002060"/>
              </w:rPr>
            </w:pPr>
            <w:r w:rsidRPr="00D62A78">
              <w:rPr>
                <w:color w:val="002060"/>
              </w:rPr>
              <w:t xml:space="preserve">(GNANO 04) </w:t>
            </w:r>
          </w:p>
        </w:tc>
      </w:tr>
      <w:tr w:rsidR="00F31D3F" w:rsidRPr="00D62A78" w14:paraId="68523C13" w14:textId="77777777" w:rsidTr="00BC45B3">
        <w:tc>
          <w:tcPr>
            <w:tcW w:w="2200" w:type="dxa"/>
            <w:tcMar>
              <w:top w:w="20" w:type="dxa"/>
              <w:left w:w="20" w:type="dxa"/>
              <w:bottom w:w="20" w:type="dxa"/>
              <w:right w:w="20" w:type="dxa"/>
            </w:tcMar>
            <w:vAlign w:val="center"/>
            <w:hideMark/>
          </w:tcPr>
          <w:p w14:paraId="2E80C2B0" w14:textId="77777777" w:rsidR="00F31D3F" w:rsidRPr="00D62A78" w:rsidRDefault="00F31D3F" w:rsidP="00BC45B3">
            <w:pPr>
              <w:pStyle w:val="movimento"/>
              <w:rPr>
                <w:color w:val="002060"/>
              </w:rPr>
            </w:pPr>
            <w:r w:rsidRPr="00D62A78">
              <w:rPr>
                <w:color w:val="002060"/>
              </w:rPr>
              <w:t>RAHALI AIMEN</w:t>
            </w:r>
          </w:p>
        </w:tc>
        <w:tc>
          <w:tcPr>
            <w:tcW w:w="2200" w:type="dxa"/>
            <w:tcMar>
              <w:top w:w="20" w:type="dxa"/>
              <w:left w:w="20" w:type="dxa"/>
              <w:bottom w:w="20" w:type="dxa"/>
              <w:right w:w="20" w:type="dxa"/>
            </w:tcMar>
            <w:vAlign w:val="center"/>
            <w:hideMark/>
          </w:tcPr>
          <w:p w14:paraId="1CB9AF0F" w14:textId="77777777" w:rsidR="00F31D3F" w:rsidRPr="00D62A78" w:rsidRDefault="00F31D3F" w:rsidP="00BC45B3">
            <w:pPr>
              <w:pStyle w:val="movimento2"/>
              <w:rPr>
                <w:color w:val="002060"/>
              </w:rPr>
            </w:pPr>
            <w:r w:rsidRPr="00D62A78">
              <w:rPr>
                <w:color w:val="002060"/>
              </w:rPr>
              <w:t xml:space="preserve">(MANTOVANI C5) </w:t>
            </w:r>
          </w:p>
        </w:tc>
        <w:tc>
          <w:tcPr>
            <w:tcW w:w="800" w:type="dxa"/>
            <w:tcMar>
              <w:top w:w="20" w:type="dxa"/>
              <w:left w:w="20" w:type="dxa"/>
              <w:bottom w:w="20" w:type="dxa"/>
              <w:right w:w="20" w:type="dxa"/>
            </w:tcMar>
            <w:vAlign w:val="center"/>
            <w:hideMark/>
          </w:tcPr>
          <w:p w14:paraId="1A7D9E9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03ACC28" w14:textId="77777777" w:rsidR="00F31D3F" w:rsidRPr="00D62A78" w:rsidRDefault="00F31D3F" w:rsidP="00BC45B3">
            <w:pPr>
              <w:pStyle w:val="movimento"/>
              <w:rPr>
                <w:color w:val="002060"/>
              </w:rPr>
            </w:pPr>
            <w:r w:rsidRPr="00D62A78">
              <w:rPr>
                <w:color w:val="002060"/>
              </w:rPr>
              <w:t>AMABILI TOMMASO</w:t>
            </w:r>
          </w:p>
        </w:tc>
        <w:tc>
          <w:tcPr>
            <w:tcW w:w="2200" w:type="dxa"/>
            <w:tcMar>
              <w:top w:w="20" w:type="dxa"/>
              <w:left w:w="20" w:type="dxa"/>
              <w:bottom w:w="20" w:type="dxa"/>
              <w:right w:w="20" w:type="dxa"/>
            </w:tcMar>
            <w:vAlign w:val="center"/>
            <w:hideMark/>
          </w:tcPr>
          <w:p w14:paraId="4AB6F7EE" w14:textId="77777777" w:rsidR="00F31D3F" w:rsidRPr="00D62A78" w:rsidRDefault="00F31D3F" w:rsidP="00BC45B3">
            <w:pPr>
              <w:pStyle w:val="movimento2"/>
              <w:rPr>
                <w:color w:val="002060"/>
              </w:rPr>
            </w:pPr>
            <w:r w:rsidRPr="00D62A78">
              <w:rPr>
                <w:color w:val="002060"/>
              </w:rPr>
              <w:t xml:space="preserve">(PAGLIARE) </w:t>
            </w:r>
          </w:p>
        </w:tc>
      </w:tr>
      <w:tr w:rsidR="00F31D3F" w:rsidRPr="00D62A78" w14:paraId="41CE8020" w14:textId="77777777" w:rsidTr="00BC45B3">
        <w:tc>
          <w:tcPr>
            <w:tcW w:w="2200" w:type="dxa"/>
            <w:tcMar>
              <w:top w:w="20" w:type="dxa"/>
              <w:left w:w="20" w:type="dxa"/>
              <w:bottom w:w="20" w:type="dxa"/>
              <w:right w:w="20" w:type="dxa"/>
            </w:tcMar>
            <w:vAlign w:val="center"/>
            <w:hideMark/>
          </w:tcPr>
          <w:p w14:paraId="35D7A435" w14:textId="77777777" w:rsidR="00F31D3F" w:rsidRPr="00D62A78" w:rsidRDefault="00F31D3F" w:rsidP="00BC45B3">
            <w:pPr>
              <w:pStyle w:val="movimento"/>
              <w:rPr>
                <w:color w:val="002060"/>
              </w:rPr>
            </w:pPr>
            <w:r w:rsidRPr="00D62A78">
              <w:rPr>
                <w:color w:val="002060"/>
              </w:rPr>
              <w:t>POMPONI DAVIDE</w:t>
            </w:r>
          </w:p>
        </w:tc>
        <w:tc>
          <w:tcPr>
            <w:tcW w:w="2200" w:type="dxa"/>
            <w:tcMar>
              <w:top w:w="20" w:type="dxa"/>
              <w:left w:w="20" w:type="dxa"/>
              <w:bottom w:w="20" w:type="dxa"/>
              <w:right w:w="20" w:type="dxa"/>
            </w:tcMar>
            <w:vAlign w:val="center"/>
            <w:hideMark/>
          </w:tcPr>
          <w:p w14:paraId="2CC35009" w14:textId="77777777" w:rsidR="00F31D3F" w:rsidRPr="00D62A78" w:rsidRDefault="00F31D3F" w:rsidP="00BC45B3">
            <w:pPr>
              <w:pStyle w:val="movimento2"/>
              <w:rPr>
                <w:color w:val="002060"/>
              </w:rPr>
            </w:pPr>
            <w:r w:rsidRPr="00D62A78">
              <w:rPr>
                <w:color w:val="002060"/>
              </w:rPr>
              <w:t xml:space="preserve">(PAGLIARE) </w:t>
            </w:r>
          </w:p>
        </w:tc>
        <w:tc>
          <w:tcPr>
            <w:tcW w:w="800" w:type="dxa"/>
            <w:tcMar>
              <w:top w:w="20" w:type="dxa"/>
              <w:left w:w="20" w:type="dxa"/>
              <w:bottom w:w="20" w:type="dxa"/>
              <w:right w:w="20" w:type="dxa"/>
            </w:tcMar>
            <w:vAlign w:val="center"/>
            <w:hideMark/>
          </w:tcPr>
          <w:p w14:paraId="5BE2276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E0DCAB3" w14:textId="77777777" w:rsidR="00F31D3F" w:rsidRPr="00D62A78" w:rsidRDefault="00F31D3F" w:rsidP="00BC45B3">
            <w:pPr>
              <w:pStyle w:val="movimento"/>
              <w:rPr>
                <w:color w:val="002060"/>
              </w:rPr>
            </w:pPr>
            <w:r w:rsidRPr="00D62A78">
              <w:rPr>
                <w:color w:val="002060"/>
              </w:rPr>
              <w:t>BAFFO JONNY</w:t>
            </w:r>
          </w:p>
        </w:tc>
        <w:tc>
          <w:tcPr>
            <w:tcW w:w="2200" w:type="dxa"/>
            <w:tcMar>
              <w:top w:w="20" w:type="dxa"/>
              <w:left w:w="20" w:type="dxa"/>
              <w:bottom w:w="20" w:type="dxa"/>
              <w:right w:w="20" w:type="dxa"/>
            </w:tcMar>
            <w:vAlign w:val="center"/>
            <w:hideMark/>
          </w:tcPr>
          <w:p w14:paraId="4225DE50" w14:textId="77777777" w:rsidR="00F31D3F" w:rsidRPr="00D62A78" w:rsidRDefault="00F31D3F" w:rsidP="00BC45B3">
            <w:pPr>
              <w:pStyle w:val="movimento2"/>
              <w:rPr>
                <w:color w:val="002060"/>
              </w:rPr>
            </w:pPr>
            <w:r w:rsidRPr="00D62A78">
              <w:rPr>
                <w:color w:val="002060"/>
              </w:rPr>
              <w:t xml:space="preserve">(POLISPORTIVA ROSSO BLU) </w:t>
            </w:r>
          </w:p>
        </w:tc>
      </w:tr>
      <w:tr w:rsidR="00F31D3F" w:rsidRPr="00D62A78" w14:paraId="02F83173" w14:textId="77777777" w:rsidTr="00BC45B3">
        <w:tc>
          <w:tcPr>
            <w:tcW w:w="2200" w:type="dxa"/>
            <w:tcMar>
              <w:top w:w="20" w:type="dxa"/>
              <w:left w:w="20" w:type="dxa"/>
              <w:bottom w:w="20" w:type="dxa"/>
              <w:right w:w="20" w:type="dxa"/>
            </w:tcMar>
            <w:vAlign w:val="center"/>
            <w:hideMark/>
          </w:tcPr>
          <w:p w14:paraId="2A161608" w14:textId="77777777" w:rsidR="00F31D3F" w:rsidRPr="00D62A78" w:rsidRDefault="00F31D3F" w:rsidP="00BC45B3">
            <w:pPr>
              <w:pStyle w:val="movimento"/>
              <w:rPr>
                <w:color w:val="002060"/>
              </w:rPr>
            </w:pPr>
            <w:r w:rsidRPr="00D62A78">
              <w:rPr>
                <w:color w:val="002060"/>
              </w:rPr>
              <w:t>CRESCIMBENI LEONARDO</w:t>
            </w:r>
          </w:p>
        </w:tc>
        <w:tc>
          <w:tcPr>
            <w:tcW w:w="2200" w:type="dxa"/>
            <w:tcMar>
              <w:top w:w="20" w:type="dxa"/>
              <w:left w:w="20" w:type="dxa"/>
              <w:bottom w:w="20" w:type="dxa"/>
              <w:right w:w="20" w:type="dxa"/>
            </w:tcMar>
            <w:vAlign w:val="center"/>
            <w:hideMark/>
          </w:tcPr>
          <w:p w14:paraId="2C57F28C" w14:textId="77777777" w:rsidR="00F31D3F" w:rsidRPr="00D62A78" w:rsidRDefault="00F31D3F" w:rsidP="00BC45B3">
            <w:pPr>
              <w:pStyle w:val="movimento2"/>
              <w:rPr>
                <w:color w:val="002060"/>
              </w:rPr>
            </w:pPr>
            <w:r w:rsidRPr="00D62A78">
              <w:rPr>
                <w:color w:val="002060"/>
              </w:rPr>
              <w:t xml:space="preserve">(POLISPORTIVA VICTORIA) </w:t>
            </w:r>
          </w:p>
        </w:tc>
        <w:tc>
          <w:tcPr>
            <w:tcW w:w="800" w:type="dxa"/>
            <w:tcMar>
              <w:top w:w="20" w:type="dxa"/>
              <w:left w:w="20" w:type="dxa"/>
              <w:bottom w:w="20" w:type="dxa"/>
              <w:right w:w="20" w:type="dxa"/>
            </w:tcMar>
            <w:vAlign w:val="center"/>
            <w:hideMark/>
          </w:tcPr>
          <w:p w14:paraId="45009CD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38D6528" w14:textId="77777777" w:rsidR="00F31D3F" w:rsidRPr="00D62A78" w:rsidRDefault="00F31D3F" w:rsidP="00BC45B3">
            <w:pPr>
              <w:pStyle w:val="movimento"/>
              <w:rPr>
                <w:color w:val="002060"/>
              </w:rPr>
            </w:pPr>
            <w:r w:rsidRPr="00D62A78">
              <w:rPr>
                <w:color w:val="002060"/>
              </w:rPr>
              <w:t>GIANFELICI MANUEL</w:t>
            </w:r>
          </w:p>
        </w:tc>
        <w:tc>
          <w:tcPr>
            <w:tcW w:w="2200" w:type="dxa"/>
            <w:tcMar>
              <w:top w:w="20" w:type="dxa"/>
              <w:left w:w="20" w:type="dxa"/>
              <w:bottom w:w="20" w:type="dxa"/>
              <w:right w:w="20" w:type="dxa"/>
            </w:tcMar>
            <w:vAlign w:val="center"/>
            <w:hideMark/>
          </w:tcPr>
          <w:p w14:paraId="226E77D7" w14:textId="77777777" w:rsidR="00F31D3F" w:rsidRPr="00D62A78" w:rsidRDefault="00F31D3F" w:rsidP="00BC45B3">
            <w:pPr>
              <w:pStyle w:val="movimento2"/>
              <w:rPr>
                <w:color w:val="002060"/>
              </w:rPr>
            </w:pPr>
            <w:r w:rsidRPr="00D62A78">
              <w:rPr>
                <w:color w:val="002060"/>
              </w:rPr>
              <w:t xml:space="preserve">(POLISPORTIVA VICTORIA) </w:t>
            </w:r>
          </w:p>
        </w:tc>
      </w:tr>
      <w:tr w:rsidR="00F31D3F" w:rsidRPr="00D62A78" w14:paraId="26C4CB15" w14:textId="77777777" w:rsidTr="00BC45B3">
        <w:tc>
          <w:tcPr>
            <w:tcW w:w="2200" w:type="dxa"/>
            <w:tcMar>
              <w:top w:w="20" w:type="dxa"/>
              <w:left w:w="20" w:type="dxa"/>
              <w:bottom w:w="20" w:type="dxa"/>
              <w:right w:w="20" w:type="dxa"/>
            </w:tcMar>
            <w:vAlign w:val="center"/>
            <w:hideMark/>
          </w:tcPr>
          <w:p w14:paraId="068DC10D" w14:textId="77777777" w:rsidR="00F31D3F" w:rsidRPr="00D62A78" w:rsidRDefault="00F31D3F" w:rsidP="00BC45B3">
            <w:pPr>
              <w:pStyle w:val="movimento"/>
              <w:rPr>
                <w:color w:val="002060"/>
              </w:rPr>
            </w:pPr>
            <w:r w:rsidRPr="00D62A78">
              <w:rPr>
                <w:color w:val="002060"/>
              </w:rPr>
              <w:t>JIMENEZ DIEGO</w:t>
            </w:r>
          </w:p>
        </w:tc>
        <w:tc>
          <w:tcPr>
            <w:tcW w:w="2200" w:type="dxa"/>
            <w:tcMar>
              <w:top w:w="20" w:type="dxa"/>
              <w:left w:w="20" w:type="dxa"/>
              <w:bottom w:w="20" w:type="dxa"/>
              <w:right w:w="20" w:type="dxa"/>
            </w:tcMar>
            <w:vAlign w:val="center"/>
            <w:hideMark/>
          </w:tcPr>
          <w:p w14:paraId="0733D304" w14:textId="77777777" w:rsidR="00F31D3F" w:rsidRPr="00D62A78" w:rsidRDefault="00F31D3F" w:rsidP="00BC45B3">
            <w:pPr>
              <w:pStyle w:val="movimento2"/>
              <w:rPr>
                <w:color w:val="002060"/>
              </w:rPr>
            </w:pPr>
            <w:r w:rsidRPr="00D62A78">
              <w:rPr>
                <w:color w:val="002060"/>
              </w:rPr>
              <w:t xml:space="preserve">(POLISPORTIVA VICTORIA) </w:t>
            </w:r>
          </w:p>
        </w:tc>
        <w:tc>
          <w:tcPr>
            <w:tcW w:w="800" w:type="dxa"/>
            <w:tcMar>
              <w:top w:w="20" w:type="dxa"/>
              <w:left w:w="20" w:type="dxa"/>
              <w:bottom w:w="20" w:type="dxa"/>
              <w:right w:w="20" w:type="dxa"/>
            </w:tcMar>
            <w:vAlign w:val="center"/>
            <w:hideMark/>
          </w:tcPr>
          <w:p w14:paraId="6A32E8E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E1E0828" w14:textId="77777777" w:rsidR="00F31D3F" w:rsidRPr="00D62A78" w:rsidRDefault="00F31D3F" w:rsidP="00BC45B3">
            <w:pPr>
              <w:pStyle w:val="movimento"/>
              <w:rPr>
                <w:color w:val="002060"/>
              </w:rPr>
            </w:pPr>
            <w:r w:rsidRPr="00D62A78">
              <w:rPr>
                <w:color w:val="002060"/>
              </w:rPr>
              <w:t>TORTONI MATTIA</w:t>
            </w:r>
          </w:p>
        </w:tc>
        <w:tc>
          <w:tcPr>
            <w:tcW w:w="2200" w:type="dxa"/>
            <w:tcMar>
              <w:top w:w="20" w:type="dxa"/>
              <w:left w:w="20" w:type="dxa"/>
              <w:bottom w:w="20" w:type="dxa"/>
              <w:right w:w="20" w:type="dxa"/>
            </w:tcMar>
            <w:vAlign w:val="center"/>
            <w:hideMark/>
          </w:tcPr>
          <w:p w14:paraId="212BC22C" w14:textId="77777777" w:rsidR="00F31D3F" w:rsidRPr="00D62A78" w:rsidRDefault="00F31D3F" w:rsidP="00BC45B3">
            <w:pPr>
              <w:pStyle w:val="movimento2"/>
              <w:rPr>
                <w:color w:val="002060"/>
              </w:rPr>
            </w:pPr>
            <w:r w:rsidRPr="00D62A78">
              <w:rPr>
                <w:color w:val="002060"/>
              </w:rPr>
              <w:t xml:space="preserve">(REAL SAN GIORGIO) </w:t>
            </w:r>
          </w:p>
        </w:tc>
      </w:tr>
      <w:tr w:rsidR="00F31D3F" w:rsidRPr="00D62A78" w14:paraId="7122E63E" w14:textId="77777777" w:rsidTr="00BC45B3">
        <w:tc>
          <w:tcPr>
            <w:tcW w:w="2200" w:type="dxa"/>
            <w:tcMar>
              <w:top w:w="20" w:type="dxa"/>
              <w:left w:w="20" w:type="dxa"/>
              <w:bottom w:w="20" w:type="dxa"/>
              <w:right w:w="20" w:type="dxa"/>
            </w:tcMar>
            <w:vAlign w:val="center"/>
            <w:hideMark/>
          </w:tcPr>
          <w:p w14:paraId="66AFA7D6" w14:textId="77777777" w:rsidR="00F31D3F" w:rsidRPr="00D62A78" w:rsidRDefault="00F31D3F" w:rsidP="00BC45B3">
            <w:pPr>
              <w:pStyle w:val="movimento"/>
              <w:rPr>
                <w:color w:val="002060"/>
              </w:rPr>
            </w:pPr>
            <w:r w:rsidRPr="00D62A78">
              <w:rPr>
                <w:color w:val="002060"/>
              </w:rPr>
              <w:t>ODDI PAOLO</w:t>
            </w:r>
          </w:p>
        </w:tc>
        <w:tc>
          <w:tcPr>
            <w:tcW w:w="2200" w:type="dxa"/>
            <w:tcMar>
              <w:top w:w="20" w:type="dxa"/>
              <w:left w:w="20" w:type="dxa"/>
              <w:bottom w:w="20" w:type="dxa"/>
              <w:right w:w="20" w:type="dxa"/>
            </w:tcMar>
            <w:vAlign w:val="center"/>
            <w:hideMark/>
          </w:tcPr>
          <w:p w14:paraId="7BC6BA52" w14:textId="77777777" w:rsidR="00F31D3F" w:rsidRPr="00D62A78" w:rsidRDefault="00F31D3F" w:rsidP="00BC45B3">
            <w:pPr>
              <w:pStyle w:val="movimento2"/>
              <w:rPr>
                <w:color w:val="002060"/>
              </w:rPr>
            </w:pPr>
            <w:r w:rsidRPr="00D62A78">
              <w:rPr>
                <w:color w:val="002060"/>
              </w:rPr>
              <w:t xml:space="preserve">(RIVIERA DELLE PALME) </w:t>
            </w:r>
          </w:p>
        </w:tc>
        <w:tc>
          <w:tcPr>
            <w:tcW w:w="800" w:type="dxa"/>
            <w:tcMar>
              <w:top w:w="20" w:type="dxa"/>
              <w:left w:w="20" w:type="dxa"/>
              <w:bottom w:w="20" w:type="dxa"/>
              <w:right w:w="20" w:type="dxa"/>
            </w:tcMar>
            <w:vAlign w:val="center"/>
            <w:hideMark/>
          </w:tcPr>
          <w:p w14:paraId="11E6C61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D4B16C8" w14:textId="77777777" w:rsidR="00F31D3F" w:rsidRPr="00D62A78" w:rsidRDefault="00F31D3F" w:rsidP="00BC45B3">
            <w:pPr>
              <w:pStyle w:val="movimento"/>
              <w:rPr>
                <w:color w:val="002060"/>
              </w:rPr>
            </w:pPr>
            <w:r w:rsidRPr="00D62A78">
              <w:rPr>
                <w:color w:val="002060"/>
              </w:rPr>
              <w:t>BONCI LEONARDO</w:t>
            </w:r>
          </w:p>
        </w:tc>
        <w:tc>
          <w:tcPr>
            <w:tcW w:w="2200" w:type="dxa"/>
            <w:tcMar>
              <w:top w:w="20" w:type="dxa"/>
              <w:left w:w="20" w:type="dxa"/>
              <w:bottom w:w="20" w:type="dxa"/>
              <w:right w:w="20" w:type="dxa"/>
            </w:tcMar>
            <w:vAlign w:val="center"/>
            <w:hideMark/>
          </w:tcPr>
          <w:p w14:paraId="24B5E51A" w14:textId="77777777" w:rsidR="00F31D3F" w:rsidRPr="00D62A78" w:rsidRDefault="00F31D3F" w:rsidP="00BC45B3">
            <w:pPr>
              <w:pStyle w:val="movimento2"/>
              <w:rPr>
                <w:color w:val="002060"/>
              </w:rPr>
            </w:pPr>
            <w:r w:rsidRPr="00D62A78">
              <w:rPr>
                <w:color w:val="002060"/>
              </w:rPr>
              <w:t xml:space="preserve">(SAN SEVERINO MARCHE) </w:t>
            </w:r>
          </w:p>
        </w:tc>
      </w:tr>
      <w:tr w:rsidR="00F31D3F" w:rsidRPr="00D62A78" w14:paraId="30883AAE" w14:textId="77777777" w:rsidTr="00BC45B3">
        <w:tc>
          <w:tcPr>
            <w:tcW w:w="2200" w:type="dxa"/>
            <w:tcMar>
              <w:top w:w="20" w:type="dxa"/>
              <w:left w:w="20" w:type="dxa"/>
              <w:bottom w:w="20" w:type="dxa"/>
              <w:right w:w="20" w:type="dxa"/>
            </w:tcMar>
            <w:vAlign w:val="center"/>
            <w:hideMark/>
          </w:tcPr>
          <w:p w14:paraId="62E7C385" w14:textId="77777777" w:rsidR="00F31D3F" w:rsidRPr="00D62A78" w:rsidRDefault="00F31D3F" w:rsidP="00BC45B3">
            <w:pPr>
              <w:pStyle w:val="movimento"/>
              <w:rPr>
                <w:color w:val="002060"/>
              </w:rPr>
            </w:pPr>
            <w:r w:rsidRPr="00D62A78">
              <w:rPr>
                <w:color w:val="002060"/>
              </w:rPr>
              <w:t>PICCININI ENRICO</w:t>
            </w:r>
          </w:p>
        </w:tc>
        <w:tc>
          <w:tcPr>
            <w:tcW w:w="2200" w:type="dxa"/>
            <w:tcMar>
              <w:top w:w="20" w:type="dxa"/>
              <w:left w:w="20" w:type="dxa"/>
              <w:bottom w:w="20" w:type="dxa"/>
              <w:right w:w="20" w:type="dxa"/>
            </w:tcMar>
            <w:vAlign w:val="center"/>
            <w:hideMark/>
          </w:tcPr>
          <w:p w14:paraId="7044ADD7" w14:textId="77777777" w:rsidR="00F31D3F" w:rsidRPr="00D62A78" w:rsidRDefault="00F31D3F" w:rsidP="00BC45B3">
            <w:pPr>
              <w:pStyle w:val="movimento2"/>
              <w:rPr>
                <w:color w:val="002060"/>
              </w:rPr>
            </w:pPr>
            <w:r w:rsidRPr="00D62A78">
              <w:rPr>
                <w:color w:val="002060"/>
              </w:rPr>
              <w:t xml:space="preserve">(SAN SEVERINO MARCHE) </w:t>
            </w:r>
          </w:p>
        </w:tc>
        <w:tc>
          <w:tcPr>
            <w:tcW w:w="800" w:type="dxa"/>
            <w:tcMar>
              <w:top w:w="20" w:type="dxa"/>
              <w:left w:w="20" w:type="dxa"/>
              <w:bottom w:w="20" w:type="dxa"/>
              <w:right w:w="20" w:type="dxa"/>
            </w:tcMar>
            <w:vAlign w:val="center"/>
            <w:hideMark/>
          </w:tcPr>
          <w:p w14:paraId="15CDF9DC"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9F71DDA" w14:textId="77777777" w:rsidR="00F31D3F" w:rsidRPr="00D62A78" w:rsidRDefault="00F31D3F" w:rsidP="00BC45B3">
            <w:pPr>
              <w:pStyle w:val="movimento"/>
              <w:rPr>
                <w:color w:val="002060"/>
              </w:rPr>
            </w:pPr>
            <w:r w:rsidRPr="00D62A78">
              <w:rPr>
                <w:color w:val="002060"/>
              </w:rPr>
              <w:t>SABBATINI DIEGO</w:t>
            </w:r>
          </w:p>
        </w:tc>
        <w:tc>
          <w:tcPr>
            <w:tcW w:w="2200" w:type="dxa"/>
            <w:tcMar>
              <w:top w:w="20" w:type="dxa"/>
              <w:left w:w="20" w:type="dxa"/>
              <w:bottom w:w="20" w:type="dxa"/>
              <w:right w:w="20" w:type="dxa"/>
            </w:tcMar>
            <w:vAlign w:val="center"/>
            <w:hideMark/>
          </w:tcPr>
          <w:p w14:paraId="3840FF20" w14:textId="77777777" w:rsidR="00F31D3F" w:rsidRPr="00D62A78" w:rsidRDefault="00F31D3F" w:rsidP="00BC45B3">
            <w:pPr>
              <w:pStyle w:val="movimento2"/>
              <w:rPr>
                <w:color w:val="002060"/>
              </w:rPr>
            </w:pPr>
            <w:r w:rsidRPr="00D62A78">
              <w:rPr>
                <w:color w:val="002060"/>
              </w:rPr>
              <w:t xml:space="preserve">(VILLA CECCOLINI CALCIO) </w:t>
            </w:r>
          </w:p>
        </w:tc>
      </w:tr>
    </w:tbl>
    <w:p w14:paraId="753FE6B2" w14:textId="77777777" w:rsidR="00F31D3F" w:rsidRPr="00D62A78" w:rsidRDefault="00F31D3F" w:rsidP="00F31D3F">
      <w:pPr>
        <w:pStyle w:val="titolo10"/>
        <w:rPr>
          <w:rFonts w:eastAsiaTheme="minorEastAsia"/>
          <w:color w:val="002060"/>
        </w:rPr>
      </w:pPr>
      <w:r w:rsidRPr="00D62A78">
        <w:rPr>
          <w:color w:val="002060"/>
        </w:rPr>
        <w:t xml:space="preserve">GARE DEL 4/10/2025 </w:t>
      </w:r>
    </w:p>
    <w:p w14:paraId="2F82316D" w14:textId="77777777" w:rsidR="00F31D3F" w:rsidRPr="00D62A78" w:rsidRDefault="00F31D3F" w:rsidP="00F31D3F">
      <w:pPr>
        <w:pStyle w:val="titolo7a"/>
        <w:rPr>
          <w:color w:val="002060"/>
        </w:rPr>
      </w:pPr>
      <w:r w:rsidRPr="00D62A78">
        <w:rPr>
          <w:color w:val="002060"/>
        </w:rPr>
        <w:lastRenderedPageBreak/>
        <w:t xml:space="preserve">PROVVEDIMENTI DISCIPLINARI </w:t>
      </w:r>
    </w:p>
    <w:p w14:paraId="30AEF8B1"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43876CD3" w14:textId="77777777" w:rsidR="00F31D3F" w:rsidRPr="00D62A78" w:rsidRDefault="00F31D3F" w:rsidP="00F31D3F">
      <w:pPr>
        <w:pStyle w:val="titolo30"/>
        <w:rPr>
          <w:color w:val="002060"/>
        </w:rPr>
      </w:pPr>
      <w:r w:rsidRPr="00D62A78">
        <w:rPr>
          <w:color w:val="002060"/>
        </w:rPr>
        <w:t xml:space="preserve">CALCIATORI ESPULSI </w:t>
      </w:r>
    </w:p>
    <w:p w14:paraId="3D66C247"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41E124F8" w14:textId="77777777" w:rsidTr="00BC45B3">
        <w:tc>
          <w:tcPr>
            <w:tcW w:w="2200" w:type="dxa"/>
            <w:tcMar>
              <w:top w:w="20" w:type="dxa"/>
              <w:left w:w="20" w:type="dxa"/>
              <w:bottom w:w="20" w:type="dxa"/>
              <w:right w:w="20" w:type="dxa"/>
            </w:tcMar>
            <w:vAlign w:val="center"/>
            <w:hideMark/>
          </w:tcPr>
          <w:p w14:paraId="2A37FFA7" w14:textId="77777777" w:rsidR="00F31D3F" w:rsidRPr="00D62A78" w:rsidRDefault="00F31D3F" w:rsidP="00BC45B3">
            <w:pPr>
              <w:pStyle w:val="movimento"/>
              <w:rPr>
                <w:color w:val="002060"/>
              </w:rPr>
            </w:pPr>
            <w:r w:rsidRPr="00D62A78">
              <w:rPr>
                <w:color w:val="002060"/>
              </w:rPr>
              <w:t>PESCETELLI DIEGO</w:t>
            </w:r>
          </w:p>
        </w:tc>
        <w:tc>
          <w:tcPr>
            <w:tcW w:w="2200" w:type="dxa"/>
            <w:tcMar>
              <w:top w:w="20" w:type="dxa"/>
              <w:left w:w="20" w:type="dxa"/>
              <w:bottom w:w="20" w:type="dxa"/>
              <w:right w:w="20" w:type="dxa"/>
            </w:tcMar>
            <w:vAlign w:val="center"/>
            <w:hideMark/>
          </w:tcPr>
          <w:p w14:paraId="415765B0" w14:textId="77777777" w:rsidR="00F31D3F" w:rsidRPr="00D62A78" w:rsidRDefault="00F31D3F" w:rsidP="00BC45B3">
            <w:pPr>
              <w:pStyle w:val="movimento2"/>
              <w:rPr>
                <w:color w:val="002060"/>
              </w:rPr>
            </w:pPr>
            <w:r w:rsidRPr="00D62A78">
              <w:rPr>
                <w:color w:val="002060"/>
              </w:rPr>
              <w:t xml:space="preserve">(FUTSAL CASTELRAIMONDO) </w:t>
            </w:r>
          </w:p>
        </w:tc>
        <w:tc>
          <w:tcPr>
            <w:tcW w:w="800" w:type="dxa"/>
            <w:tcMar>
              <w:top w:w="20" w:type="dxa"/>
              <w:left w:w="20" w:type="dxa"/>
              <w:bottom w:w="20" w:type="dxa"/>
              <w:right w:w="20" w:type="dxa"/>
            </w:tcMar>
            <w:vAlign w:val="center"/>
            <w:hideMark/>
          </w:tcPr>
          <w:p w14:paraId="50E4D75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627277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721AC70" w14:textId="77777777" w:rsidR="00F31D3F" w:rsidRPr="00D62A78" w:rsidRDefault="00F31D3F" w:rsidP="00BC45B3">
            <w:pPr>
              <w:pStyle w:val="movimento2"/>
              <w:rPr>
                <w:color w:val="002060"/>
              </w:rPr>
            </w:pPr>
            <w:r w:rsidRPr="00D62A78">
              <w:rPr>
                <w:color w:val="002060"/>
              </w:rPr>
              <w:t> </w:t>
            </w:r>
          </w:p>
        </w:tc>
      </w:tr>
    </w:tbl>
    <w:p w14:paraId="75542797"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387FC278"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A349E9C" w14:textId="77777777" w:rsidTr="00BC45B3">
        <w:tc>
          <w:tcPr>
            <w:tcW w:w="2200" w:type="dxa"/>
            <w:tcMar>
              <w:top w:w="20" w:type="dxa"/>
              <w:left w:w="20" w:type="dxa"/>
              <w:bottom w:w="20" w:type="dxa"/>
              <w:right w:w="20" w:type="dxa"/>
            </w:tcMar>
            <w:vAlign w:val="center"/>
            <w:hideMark/>
          </w:tcPr>
          <w:p w14:paraId="18543DC1" w14:textId="77777777" w:rsidR="00F31D3F" w:rsidRPr="00D62A78" w:rsidRDefault="00F31D3F" w:rsidP="00BC45B3">
            <w:pPr>
              <w:pStyle w:val="movimento"/>
              <w:rPr>
                <w:color w:val="002060"/>
              </w:rPr>
            </w:pPr>
            <w:r w:rsidRPr="00D62A78">
              <w:rPr>
                <w:color w:val="002060"/>
              </w:rPr>
              <w:t>DEZI TOMMASO</w:t>
            </w:r>
          </w:p>
        </w:tc>
        <w:tc>
          <w:tcPr>
            <w:tcW w:w="2200" w:type="dxa"/>
            <w:tcMar>
              <w:top w:w="20" w:type="dxa"/>
              <w:left w:w="20" w:type="dxa"/>
              <w:bottom w:w="20" w:type="dxa"/>
              <w:right w:w="20" w:type="dxa"/>
            </w:tcMar>
            <w:vAlign w:val="center"/>
            <w:hideMark/>
          </w:tcPr>
          <w:p w14:paraId="72D1C584" w14:textId="77777777" w:rsidR="00F31D3F" w:rsidRPr="00D62A78" w:rsidRDefault="00F31D3F" w:rsidP="00BC45B3">
            <w:pPr>
              <w:pStyle w:val="movimento2"/>
              <w:rPr>
                <w:color w:val="002060"/>
              </w:rPr>
            </w:pPr>
            <w:r w:rsidRPr="00D62A78">
              <w:rPr>
                <w:color w:val="002060"/>
              </w:rPr>
              <w:t xml:space="preserve">(C.F. MACERATESE A.S.D.) </w:t>
            </w:r>
          </w:p>
        </w:tc>
        <w:tc>
          <w:tcPr>
            <w:tcW w:w="800" w:type="dxa"/>
            <w:tcMar>
              <w:top w:w="20" w:type="dxa"/>
              <w:left w:w="20" w:type="dxa"/>
              <w:bottom w:w="20" w:type="dxa"/>
              <w:right w:w="20" w:type="dxa"/>
            </w:tcMar>
            <w:vAlign w:val="center"/>
            <w:hideMark/>
          </w:tcPr>
          <w:p w14:paraId="74933FD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00490FD" w14:textId="77777777" w:rsidR="00F31D3F" w:rsidRPr="00D62A78" w:rsidRDefault="00F31D3F" w:rsidP="00BC45B3">
            <w:pPr>
              <w:pStyle w:val="movimento"/>
              <w:rPr>
                <w:color w:val="002060"/>
              </w:rPr>
            </w:pPr>
            <w:r w:rsidRPr="00D62A78">
              <w:rPr>
                <w:color w:val="002060"/>
              </w:rPr>
              <w:t>ZANATTA CAIO</w:t>
            </w:r>
          </w:p>
        </w:tc>
        <w:tc>
          <w:tcPr>
            <w:tcW w:w="2200" w:type="dxa"/>
            <w:tcMar>
              <w:top w:w="20" w:type="dxa"/>
              <w:left w:w="20" w:type="dxa"/>
              <w:bottom w:w="20" w:type="dxa"/>
              <w:right w:w="20" w:type="dxa"/>
            </w:tcMar>
            <w:vAlign w:val="center"/>
            <w:hideMark/>
          </w:tcPr>
          <w:p w14:paraId="5A3B262E" w14:textId="77777777" w:rsidR="00F31D3F" w:rsidRPr="00D62A78" w:rsidRDefault="00F31D3F" w:rsidP="00BC45B3">
            <w:pPr>
              <w:pStyle w:val="movimento2"/>
              <w:rPr>
                <w:color w:val="002060"/>
              </w:rPr>
            </w:pPr>
            <w:r w:rsidRPr="00D62A78">
              <w:rPr>
                <w:color w:val="002060"/>
              </w:rPr>
              <w:t xml:space="preserve">(FUTSAL CASTELFIDARDO) </w:t>
            </w:r>
          </w:p>
        </w:tc>
      </w:tr>
      <w:tr w:rsidR="00F31D3F" w:rsidRPr="00D62A78" w14:paraId="3CF1373D" w14:textId="77777777" w:rsidTr="00BC45B3">
        <w:tc>
          <w:tcPr>
            <w:tcW w:w="2200" w:type="dxa"/>
            <w:tcMar>
              <w:top w:w="20" w:type="dxa"/>
              <w:left w:w="20" w:type="dxa"/>
              <w:bottom w:w="20" w:type="dxa"/>
              <w:right w:w="20" w:type="dxa"/>
            </w:tcMar>
            <w:vAlign w:val="center"/>
            <w:hideMark/>
          </w:tcPr>
          <w:p w14:paraId="3FB58FBA" w14:textId="77777777" w:rsidR="00F31D3F" w:rsidRPr="00D62A78" w:rsidRDefault="00F31D3F" w:rsidP="00BC45B3">
            <w:pPr>
              <w:pStyle w:val="movimento"/>
              <w:rPr>
                <w:color w:val="002060"/>
              </w:rPr>
            </w:pPr>
            <w:r w:rsidRPr="00D62A78">
              <w:rPr>
                <w:color w:val="002060"/>
              </w:rPr>
              <w:t>PUPILLI MARCO</w:t>
            </w:r>
          </w:p>
        </w:tc>
        <w:tc>
          <w:tcPr>
            <w:tcW w:w="2200" w:type="dxa"/>
            <w:tcMar>
              <w:top w:w="20" w:type="dxa"/>
              <w:left w:w="20" w:type="dxa"/>
              <w:bottom w:w="20" w:type="dxa"/>
              <w:right w:w="20" w:type="dxa"/>
            </w:tcMar>
            <w:vAlign w:val="center"/>
            <w:hideMark/>
          </w:tcPr>
          <w:p w14:paraId="3357B03B" w14:textId="77777777" w:rsidR="00F31D3F" w:rsidRPr="00D62A78" w:rsidRDefault="00F31D3F" w:rsidP="00BC45B3">
            <w:pPr>
              <w:pStyle w:val="movimento2"/>
              <w:rPr>
                <w:color w:val="002060"/>
              </w:rPr>
            </w:pPr>
            <w:r w:rsidRPr="00D62A78">
              <w:rPr>
                <w:color w:val="002060"/>
              </w:rPr>
              <w:t xml:space="preserve">(FUTSAL CASTELRAIMONDO) </w:t>
            </w:r>
          </w:p>
        </w:tc>
        <w:tc>
          <w:tcPr>
            <w:tcW w:w="800" w:type="dxa"/>
            <w:tcMar>
              <w:top w:w="20" w:type="dxa"/>
              <w:left w:w="20" w:type="dxa"/>
              <w:bottom w:w="20" w:type="dxa"/>
              <w:right w:w="20" w:type="dxa"/>
            </w:tcMar>
            <w:vAlign w:val="center"/>
            <w:hideMark/>
          </w:tcPr>
          <w:p w14:paraId="4610A33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75288B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4549BFF" w14:textId="77777777" w:rsidR="00F31D3F" w:rsidRPr="00D62A78" w:rsidRDefault="00F31D3F" w:rsidP="00BC45B3">
            <w:pPr>
              <w:pStyle w:val="movimento2"/>
              <w:rPr>
                <w:color w:val="002060"/>
              </w:rPr>
            </w:pPr>
            <w:r w:rsidRPr="00D62A78">
              <w:rPr>
                <w:color w:val="002060"/>
              </w:rPr>
              <w:t> </w:t>
            </w:r>
          </w:p>
        </w:tc>
      </w:tr>
    </w:tbl>
    <w:p w14:paraId="0CE10272" w14:textId="77777777" w:rsidR="00F31D3F" w:rsidRDefault="00F31D3F" w:rsidP="00F31D3F">
      <w:pPr>
        <w:pStyle w:val="breakline"/>
        <w:rPr>
          <w:color w:val="002060"/>
        </w:rPr>
      </w:pPr>
    </w:p>
    <w:p w14:paraId="2F277661"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7F52C1A"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3A99226" w14:textId="77777777" w:rsidR="00F31D3F" w:rsidRPr="00D62A78" w:rsidRDefault="00F31D3F" w:rsidP="00F31D3F">
      <w:pPr>
        <w:pStyle w:val="breakline"/>
        <w:rPr>
          <w:rFonts w:eastAsiaTheme="minorEastAsia"/>
          <w:color w:val="002060"/>
        </w:rPr>
      </w:pPr>
    </w:p>
    <w:p w14:paraId="0B589832" w14:textId="77777777" w:rsidR="00F31D3F" w:rsidRPr="00D62A78" w:rsidRDefault="00F31D3F" w:rsidP="00F31D3F">
      <w:pPr>
        <w:pStyle w:val="titoloprinc0"/>
        <w:rPr>
          <w:color w:val="002060"/>
        </w:rPr>
      </w:pPr>
      <w:r w:rsidRPr="00D62A78">
        <w:rPr>
          <w:color w:val="002060"/>
        </w:rPr>
        <w:t>CLASSIFICA</w:t>
      </w:r>
    </w:p>
    <w:p w14:paraId="60D36837" w14:textId="77777777" w:rsidR="00F31D3F" w:rsidRPr="00D62A78" w:rsidRDefault="00F31D3F" w:rsidP="00F31D3F">
      <w:pPr>
        <w:pStyle w:val="breakline"/>
        <w:rPr>
          <w:color w:val="002060"/>
        </w:rPr>
      </w:pPr>
    </w:p>
    <w:p w14:paraId="2951ECB5" w14:textId="77777777" w:rsidR="00F31D3F" w:rsidRPr="00D62A78" w:rsidRDefault="00F31D3F" w:rsidP="00F31D3F">
      <w:pPr>
        <w:pStyle w:val="breakline"/>
        <w:rPr>
          <w:color w:val="002060"/>
        </w:rPr>
      </w:pPr>
    </w:p>
    <w:p w14:paraId="46F2B6B7"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60A7AE48"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877F3"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E8D94"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A3A9C"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75653"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79E53"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18667"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E1CB9"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0B00F"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F1AE5"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7AF2B" w14:textId="77777777" w:rsidR="00F31D3F" w:rsidRPr="00D62A78" w:rsidRDefault="00F31D3F" w:rsidP="00BC45B3">
            <w:pPr>
              <w:pStyle w:val="headertabella0"/>
              <w:rPr>
                <w:color w:val="002060"/>
              </w:rPr>
            </w:pPr>
            <w:r w:rsidRPr="00D62A78">
              <w:rPr>
                <w:color w:val="002060"/>
              </w:rPr>
              <w:t>PE</w:t>
            </w:r>
          </w:p>
        </w:tc>
      </w:tr>
      <w:tr w:rsidR="00F31D3F" w:rsidRPr="00D62A78" w14:paraId="2705CA7B"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5D9B3" w14:textId="77777777" w:rsidR="00F31D3F" w:rsidRPr="00D62A78" w:rsidRDefault="00F31D3F" w:rsidP="00BC45B3">
            <w:pPr>
              <w:pStyle w:val="rowtabella0"/>
              <w:rPr>
                <w:color w:val="002060"/>
              </w:rPr>
            </w:pPr>
            <w:r w:rsidRPr="00D62A78">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5DD3"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518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74D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635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48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3BA0" w14:textId="77777777" w:rsidR="00F31D3F" w:rsidRPr="00D62A78" w:rsidRDefault="00F31D3F" w:rsidP="00BC45B3">
            <w:pPr>
              <w:pStyle w:val="rowtabella0"/>
              <w:jc w:val="center"/>
              <w:rPr>
                <w:color w:val="002060"/>
              </w:rPr>
            </w:pPr>
            <w:r w:rsidRPr="00D62A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3434"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88E0"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FF59" w14:textId="77777777" w:rsidR="00F31D3F" w:rsidRPr="00D62A78" w:rsidRDefault="00F31D3F" w:rsidP="00BC45B3">
            <w:pPr>
              <w:pStyle w:val="rowtabella0"/>
              <w:jc w:val="center"/>
              <w:rPr>
                <w:color w:val="002060"/>
              </w:rPr>
            </w:pPr>
            <w:r w:rsidRPr="00D62A78">
              <w:rPr>
                <w:color w:val="002060"/>
              </w:rPr>
              <w:t>0</w:t>
            </w:r>
          </w:p>
        </w:tc>
      </w:tr>
      <w:tr w:rsidR="00F31D3F" w:rsidRPr="00D62A78" w14:paraId="6B446DC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59FA9" w14:textId="77777777" w:rsidR="00F31D3F" w:rsidRPr="00D62A78" w:rsidRDefault="00F31D3F" w:rsidP="00BC45B3">
            <w:pPr>
              <w:pStyle w:val="rowtabella0"/>
              <w:rPr>
                <w:color w:val="002060"/>
              </w:rPr>
            </w:pPr>
            <w:r w:rsidRPr="00D62A78">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DB1B"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63F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D2D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73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55A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B8EF"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928D"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EA17"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370A" w14:textId="77777777" w:rsidR="00F31D3F" w:rsidRPr="00D62A78" w:rsidRDefault="00F31D3F" w:rsidP="00BC45B3">
            <w:pPr>
              <w:pStyle w:val="rowtabella0"/>
              <w:jc w:val="center"/>
              <w:rPr>
                <w:color w:val="002060"/>
              </w:rPr>
            </w:pPr>
            <w:r w:rsidRPr="00D62A78">
              <w:rPr>
                <w:color w:val="002060"/>
              </w:rPr>
              <w:t>0</w:t>
            </w:r>
          </w:p>
        </w:tc>
      </w:tr>
      <w:tr w:rsidR="00F31D3F" w:rsidRPr="00D62A78" w14:paraId="2713820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50BFE" w14:textId="77777777" w:rsidR="00F31D3F" w:rsidRPr="00D62A78" w:rsidRDefault="00F31D3F" w:rsidP="00BC45B3">
            <w:pPr>
              <w:pStyle w:val="rowtabella0"/>
              <w:rPr>
                <w:color w:val="002060"/>
              </w:rPr>
            </w:pPr>
            <w:r w:rsidRPr="00D62A78">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E3DD"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984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094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682F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668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C567"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D14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F72B"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01D0" w14:textId="77777777" w:rsidR="00F31D3F" w:rsidRPr="00D62A78" w:rsidRDefault="00F31D3F" w:rsidP="00BC45B3">
            <w:pPr>
              <w:pStyle w:val="rowtabella0"/>
              <w:jc w:val="center"/>
              <w:rPr>
                <w:color w:val="002060"/>
              </w:rPr>
            </w:pPr>
            <w:r w:rsidRPr="00D62A78">
              <w:rPr>
                <w:color w:val="002060"/>
              </w:rPr>
              <w:t>0</w:t>
            </w:r>
          </w:p>
        </w:tc>
      </w:tr>
      <w:tr w:rsidR="00F31D3F" w:rsidRPr="00D62A78" w14:paraId="5891370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FE484" w14:textId="77777777" w:rsidR="00F31D3F" w:rsidRPr="00D62A78" w:rsidRDefault="00F31D3F" w:rsidP="00BC45B3">
            <w:pPr>
              <w:pStyle w:val="rowtabella0"/>
              <w:rPr>
                <w:color w:val="002060"/>
              </w:rPr>
            </w:pPr>
            <w:r w:rsidRPr="00D62A7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689C"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D52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1B8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FCE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157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C1667"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5DE3"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99AA"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048B" w14:textId="77777777" w:rsidR="00F31D3F" w:rsidRPr="00D62A78" w:rsidRDefault="00F31D3F" w:rsidP="00BC45B3">
            <w:pPr>
              <w:pStyle w:val="rowtabella0"/>
              <w:jc w:val="center"/>
              <w:rPr>
                <w:color w:val="002060"/>
              </w:rPr>
            </w:pPr>
            <w:r w:rsidRPr="00D62A78">
              <w:rPr>
                <w:color w:val="002060"/>
              </w:rPr>
              <w:t>0</w:t>
            </w:r>
          </w:p>
        </w:tc>
      </w:tr>
      <w:tr w:rsidR="00F31D3F" w:rsidRPr="00D62A78" w14:paraId="5C9E2DA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86B4B" w14:textId="77777777" w:rsidR="00F31D3F" w:rsidRPr="00D62A78" w:rsidRDefault="00F31D3F" w:rsidP="00BC45B3">
            <w:pPr>
              <w:pStyle w:val="rowtabella0"/>
              <w:rPr>
                <w:color w:val="002060"/>
              </w:rPr>
            </w:pPr>
            <w:r w:rsidRPr="00D62A7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0A18"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F92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72F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E0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B03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CE65"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D1EF"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77E1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F289" w14:textId="77777777" w:rsidR="00F31D3F" w:rsidRPr="00D62A78" w:rsidRDefault="00F31D3F" w:rsidP="00BC45B3">
            <w:pPr>
              <w:pStyle w:val="rowtabella0"/>
              <w:jc w:val="center"/>
              <w:rPr>
                <w:color w:val="002060"/>
              </w:rPr>
            </w:pPr>
            <w:r w:rsidRPr="00D62A78">
              <w:rPr>
                <w:color w:val="002060"/>
              </w:rPr>
              <w:t>0</w:t>
            </w:r>
          </w:p>
        </w:tc>
      </w:tr>
      <w:tr w:rsidR="00F31D3F" w:rsidRPr="00D62A78" w14:paraId="5D8385FD"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9A513" w14:textId="77777777" w:rsidR="00F31D3F" w:rsidRPr="00D62A78" w:rsidRDefault="00F31D3F" w:rsidP="00BC45B3">
            <w:pPr>
              <w:pStyle w:val="rowtabella0"/>
              <w:rPr>
                <w:color w:val="002060"/>
              </w:rPr>
            </w:pPr>
            <w:r w:rsidRPr="00D62A78">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A219"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448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497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F9D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ECB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53F6"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E267"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61B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4F5D" w14:textId="77777777" w:rsidR="00F31D3F" w:rsidRPr="00D62A78" w:rsidRDefault="00F31D3F" w:rsidP="00BC45B3">
            <w:pPr>
              <w:pStyle w:val="rowtabella0"/>
              <w:jc w:val="center"/>
              <w:rPr>
                <w:color w:val="002060"/>
              </w:rPr>
            </w:pPr>
            <w:r w:rsidRPr="00D62A78">
              <w:rPr>
                <w:color w:val="002060"/>
              </w:rPr>
              <w:t>0</w:t>
            </w:r>
          </w:p>
        </w:tc>
      </w:tr>
      <w:tr w:rsidR="00F31D3F" w:rsidRPr="00D62A78" w14:paraId="494F822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827A2" w14:textId="77777777" w:rsidR="00F31D3F" w:rsidRPr="00D62A78" w:rsidRDefault="00F31D3F" w:rsidP="00BC45B3">
            <w:pPr>
              <w:pStyle w:val="rowtabella0"/>
              <w:rPr>
                <w:color w:val="002060"/>
              </w:rPr>
            </w:pPr>
            <w:r w:rsidRPr="00D62A78">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3AD5"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D41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967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807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072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444E"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4106"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511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4F0C" w14:textId="77777777" w:rsidR="00F31D3F" w:rsidRPr="00D62A78" w:rsidRDefault="00F31D3F" w:rsidP="00BC45B3">
            <w:pPr>
              <w:pStyle w:val="rowtabella0"/>
              <w:jc w:val="center"/>
              <w:rPr>
                <w:color w:val="002060"/>
              </w:rPr>
            </w:pPr>
            <w:r w:rsidRPr="00D62A78">
              <w:rPr>
                <w:color w:val="002060"/>
              </w:rPr>
              <w:t>0</w:t>
            </w:r>
          </w:p>
        </w:tc>
      </w:tr>
      <w:tr w:rsidR="00F31D3F" w:rsidRPr="00D62A78" w14:paraId="4C999D7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22476" w14:textId="77777777" w:rsidR="00F31D3F" w:rsidRPr="00D62A78" w:rsidRDefault="00F31D3F" w:rsidP="00BC45B3">
            <w:pPr>
              <w:pStyle w:val="rowtabella0"/>
              <w:rPr>
                <w:color w:val="002060"/>
              </w:rPr>
            </w:pPr>
            <w:r w:rsidRPr="00D62A7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7F1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308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D52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F30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C2B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B888"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E8E9"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12A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8393" w14:textId="77777777" w:rsidR="00F31D3F" w:rsidRPr="00D62A78" w:rsidRDefault="00F31D3F" w:rsidP="00BC45B3">
            <w:pPr>
              <w:pStyle w:val="rowtabella0"/>
              <w:jc w:val="center"/>
              <w:rPr>
                <w:color w:val="002060"/>
              </w:rPr>
            </w:pPr>
            <w:r w:rsidRPr="00D62A78">
              <w:rPr>
                <w:color w:val="002060"/>
              </w:rPr>
              <w:t>0</w:t>
            </w:r>
          </w:p>
        </w:tc>
      </w:tr>
      <w:tr w:rsidR="00F31D3F" w:rsidRPr="00D62A78" w14:paraId="6BD93B5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B53EC" w14:textId="77777777" w:rsidR="00F31D3F" w:rsidRPr="00D62A78" w:rsidRDefault="00F31D3F" w:rsidP="00BC45B3">
            <w:pPr>
              <w:pStyle w:val="rowtabella0"/>
              <w:rPr>
                <w:color w:val="002060"/>
              </w:rPr>
            </w:pPr>
            <w:r w:rsidRPr="00D62A78">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4F3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B99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89B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B2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331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E34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EBF1"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4B8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3EC2" w14:textId="77777777" w:rsidR="00F31D3F" w:rsidRPr="00D62A78" w:rsidRDefault="00F31D3F" w:rsidP="00BC45B3">
            <w:pPr>
              <w:pStyle w:val="rowtabella0"/>
              <w:jc w:val="center"/>
              <w:rPr>
                <w:color w:val="002060"/>
              </w:rPr>
            </w:pPr>
            <w:r w:rsidRPr="00D62A78">
              <w:rPr>
                <w:color w:val="002060"/>
              </w:rPr>
              <w:t>0</w:t>
            </w:r>
          </w:p>
        </w:tc>
      </w:tr>
      <w:tr w:rsidR="00F31D3F" w:rsidRPr="00D62A78" w14:paraId="214AA52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7E07"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CITTA</w:t>
            </w:r>
            <w:proofErr w:type="gramEnd"/>
            <w:r w:rsidRPr="00D62A7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7FB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CA5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B8F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70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10C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BF7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21C2"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F94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DE8D" w14:textId="77777777" w:rsidR="00F31D3F" w:rsidRPr="00D62A78" w:rsidRDefault="00F31D3F" w:rsidP="00BC45B3">
            <w:pPr>
              <w:pStyle w:val="rowtabella0"/>
              <w:jc w:val="center"/>
              <w:rPr>
                <w:color w:val="002060"/>
              </w:rPr>
            </w:pPr>
            <w:r w:rsidRPr="00D62A78">
              <w:rPr>
                <w:color w:val="002060"/>
              </w:rPr>
              <w:t>0</w:t>
            </w:r>
          </w:p>
        </w:tc>
      </w:tr>
      <w:tr w:rsidR="00F31D3F" w:rsidRPr="00D62A78" w14:paraId="40FB56F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FCD5F" w14:textId="77777777" w:rsidR="00F31D3F" w:rsidRPr="00D62A78" w:rsidRDefault="00F31D3F" w:rsidP="00BC45B3">
            <w:pPr>
              <w:pStyle w:val="rowtabella0"/>
              <w:rPr>
                <w:color w:val="002060"/>
              </w:rPr>
            </w:pPr>
            <w:r w:rsidRPr="00D62A7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926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1C1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820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30A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190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82D2"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A05C"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BCBF"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9E44" w14:textId="77777777" w:rsidR="00F31D3F" w:rsidRPr="00D62A78" w:rsidRDefault="00F31D3F" w:rsidP="00BC45B3">
            <w:pPr>
              <w:pStyle w:val="rowtabella0"/>
              <w:jc w:val="center"/>
              <w:rPr>
                <w:color w:val="002060"/>
              </w:rPr>
            </w:pPr>
            <w:r w:rsidRPr="00D62A78">
              <w:rPr>
                <w:color w:val="002060"/>
              </w:rPr>
              <w:t>0</w:t>
            </w:r>
          </w:p>
        </w:tc>
      </w:tr>
      <w:tr w:rsidR="00F31D3F" w:rsidRPr="00D62A78" w14:paraId="45AA071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52246" w14:textId="77777777" w:rsidR="00F31D3F" w:rsidRPr="00D62A78" w:rsidRDefault="00F31D3F" w:rsidP="00BC45B3">
            <w:pPr>
              <w:pStyle w:val="rowtabella0"/>
              <w:rPr>
                <w:color w:val="002060"/>
              </w:rPr>
            </w:pPr>
            <w:r w:rsidRPr="00D62A7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7C4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312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3C5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1A9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012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F707"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BAC8"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726F"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D5D5" w14:textId="77777777" w:rsidR="00F31D3F" w:rsidRPr="00D62A78" w:rsidRDefault="00F31D3F" w:rsidP="00BC45B3">
            <w:pPr>
              <w:pStyle w:val="rowtabella0"/>
              <w:jc w:val="center"/>
              <w:rPr>
                <w:color w:val="002060"/>
              </w:rPr>
            </w:pPr>
            <w:r w:rsidRPr="00D62A78">
              <w:rPr>
                <w:color w:val="002060"/>
              </w:rPr>
              <w:t>0</w:t>
            </w:r>
          </w:p>
        </w:tc>
      </w:tr>
      <w:tr w:rsidR="00F31D3F" w:rsidRPr="00D62A78" w14:paraId="209C859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019B0" w14:textId="77777777" w:rsidR="00F31D3F" w:rsidRPr="00D62A78" w:rsidRDefault="00F31D3F" w:rsidP="00BC45B3">
            <w:pPr>
              <w:pStyle w:val="rowtabella0"/>
              <w:rPr>
                <w:color w:val="002060"/>
              </w:rPr>
            </w:pPr>
            <w:r w:rsidRPr="00D62A78">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3E3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B68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E85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E0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2D8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951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5EE9"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07B5"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7649" w14:textId="77777777" w:rsidR="00F31D3F" w:rsidRPr="00D62A78" w:rsidRDefault="00F31D3F" w:rsidP="00BC45B3">
            <w:pPr>
              <w:pStyle w:val="rowtabella0"/>
              <w:jc w:val="center"/>
              <w:rPr>
                <w:color w:val="002060"/>
              </w:rPr>
            </w:pPr>
            <w:r w:rsidRPr="00D62A78">
              <w:rPr>
                <w:color w:val="002060"/>
              </w:rPr>
              <w:t>0</w:t>
            </w:r>
          </w:p>
        </w:tc>
      </w:tr>
      <w:tr w:rsidR="00F31D3F" w:rsidRPr="00D62A78" w14:paraId="6D8D9996"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DDF1A" w14:textId="77777777" w:rsidR="00F31D3F" w:rsidRPr="00D62A78" w:rsidRDefault="00F31D3F" w:rsidP="00BC45B3">
            <w:pPr>
              <w:pStyle w:val="rowtabella0"/>
              <w:rPr>
                <w:color w:val="002060"/>
              </w:rPr>
            </w:pPr>
            <w:r w:rsidRPr="00D62A7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BBD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074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6A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1DA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D16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5E8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144C"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6461"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9CA0" w14:textId="77777777" w:rsidR="00F31D3F" w:rsidRPr="00D62A78" w:rsidRDefault="00F31D3F" w:rsidP="00BC45B3">
            <w:pPr>
              <w:pStyle w:val="rowtabella0"/>
              <w:jc w:val="center"/>
              <w:rPr>
                <w:color w:val="002060"/>
              </w:rPr>
            </w:pPr>
            <w:r w:rsidRPr="00D62A78">
              <w:rPr>
                <w:color w:val="002060"/>
              </w:rPr>
              <w:t>0</w:t>
            </w:r>
          </w:p>
        </w:tc>
      </w:tr>
    </w:tbl>
    <w:p w14:paraId="6C4A0C2C" w14:textId="77777777" w:rsidR="00F31D3F" w:rsidRPr="00D62A78" w:rsidRDefault="00F31D3F" w:rsidP="00F31D3F">
      <w:pPr>
        <w:pStyle w:val="breakline"/>
        <w:rPr>
          <w:rFonts w:eastAsiaTheme="minorEastAsia"/>
          <w:color w:val="002060"/>
        </w:rPr>
      </w:pPr>
    </w:p>
    <w:p w14:paraId="6FC1D769" w14:textId="77777777" w:rsidR="00F31D3F" w:rsidRPr="00D62A78" w:rsidRDefault="00F31D3F" w:rsidP="00F31D3F">
      <w:pPr>
        <w:pStyle w:val="breakline"/>
        <w:rPr>
          <w:color w:val="002060"/>
        </w:rPr>
      </w:pPr>
    </w:p>
    <w:p w14:paraId="7A71D8D8"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5E1263D6"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8C07D"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D7C84"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E863C"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5AB4"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479FD"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8CD81"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0AB9A"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3EF57"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19F84"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16CA9" w14:textId="77777777" w:rsidR="00F31D3F" w:rsidRPr="00D62A78" w:rsidRDefault="00F31D3F" w:rsidP="00BC45B3">
            <w:pPr>
              <w:pStyle w:val="headertabella0"/>
              <w:rPr>
                <w:color w:val="002060"/>
              </w:rPr>
            </w:pPr>
            <w:r w:rsidRPr="00D62A78">
              <w:rPr>
                <w:color w:val="002060"/>
              </w:rPr>
              <w:t>PE</w:t>
            </w:r>
          </w:p>
        </w:tc>
      </w:tr>
      <w:tr w:rsidR="00F31D3F" w:rsidRPr="00D62A78" w14:paraId="7D8390A5"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CFDC9" w14:textId="77777777" w:rsidR="00F31D3F" w:rsidRPr="00D62A78" w:rsidRDefault="00F31D3F" w:rsidP="00BC45B3">
            <w:pPr>
              <w:pStyle w:val="rowtabella0"/>
              <w:rPr>
                <w:color w:val="002060"/>
              </w:rPr>
            </w:pPr>
            <w:r w:rsidRPr="00D62A7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B0DA"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9B2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E10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38B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96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8EE9"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60A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CE1D"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0F44" w14:textId="77777777" w:rsidR="00F31D3F" w:rsidRPr="00D62A78" w:rsidRDefault="00F31D3F" w:rsidP="00BC45B3">
            <w:pPr>
              <w:pStyle w:val="rowtabella0"/>
              <w:jc w:val="center"/>
              <w:rPr>
                <w:color w:val="002060"/>
              </w:rPr>
            </w:pPr>
            <w:r w:rsidRPr="00D62A78">
              <w:rPr>
                <w:color w:val="002060"/>
              </w:rPr>
              <w:t>0</w:t>
            </w:r>
          </w:p>
        </w:tc>
      </w:tr>
      <w:tr w:rsidR="00F31D3F" w:rsidRPr="00D62A78" w14:paraId="7F2A25D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10E31" w14:textId="77777777" w:rsidR="00F31D3F" w:rsidRPr="00D62A78" w:rsidRDefault="00F31D3F" w:rsidP="00BC45B3">
            <w:pPr>
              <w:pStyle w:val="rowtabella0"/>
              <w:rPr>
                <w:color w:val="002060"/>
              </w:rPr>
            </w:pPr>
            <w:r w:rsidRPr="00D62A78">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383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0AE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AB2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380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79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E11B"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A772"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83B4"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4837" w14:textId="77777777" w:rsidR="00F31D3F" w:rsidRPr="00D62A78" w:rsidRDefault="00F31D3F" w:rsidP="00BC45B3">
            <w:pPr>
              <w:pStyle w:val="rowtabella0"/>
              <w:jc w:val="center"/>
              <w:rPr>
                <w:color w:val="002060"/>
              </w:rPr>
            </w:pPr>
            <w:r w:rsidRPr="00D62A78">
              <w:rPr>
                <w:color w:val="002060"/>
              </w:rPr>
              <w:t>0</w:t>
            </w:r>
          </w:p>
        </w:tc>
      </w:tr>
      <w:tr w:rsidR="00F31D3F" w:rsidRPr="00D62A78" w14:paraId="2EE1561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9B9D7" w14:textId="77777777" w:rsidR="00F31D3F" w:rsidRPr="00D62A78" w:rsidRDefault="00F31D3F" w:rsidP="00BC45B3">
            <w:pPr>
              <w:pStyle w:val="rowtabella0"/>
              <w:rPr>
                <w:color w:val="002060"/>
              </w:rPr>
            </w:pPr>
            <w:r w:rsidRPr="00D62A7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2AC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B43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63F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E21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458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1638"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5BC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B22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0EA4" w14:textId="77777777" w:rsidR="00F31D3F" w:rsidRPr="00D62A78" w:rsidRDefault="00F31D3F" w:rsidP="00BC45B3">
            <w:pPr>
              <w:pStyle w:val="rowtabella0"/>
              <w:jc w:val="center"/>
              <w:rPr>
                <w:color w:val="002060"/>
              </w:rPr>
            </w:pPr>
            <w:r w:rsidRPr="00D62A78">
              <w:rPr>
                <w:color w:val="002060"/>
              </w:rPr>
              <w:t>0</w:t>
            </w:r>
          </w:p>
        </w:tc>
      </w:tr>
      <w:tr w:rsidR="00F31D3F" w:rsidRPr="00D62A78" w14:paraId="7562A5DD"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05FCA" w14:textId="77777777" w:rsidR="00F31D3F" w:rsidRPr="00D62A78" w:rsidRDefault="00F31D3F" w:rsidP="00BC45B3">
            <w:pPr>
              <w:pStyle w:val="rowtabella0"/>
              <w:rPr>
                <w:color w:val="002060"/>
              </w:rPr>
            </w:pPr>
            <w:r w:rsidRPr="00D62A7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7B09"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DA0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ABD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14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B04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24FB5"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9F08"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CC4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6A03" w14:textId="77777777" w:rsidR="00F31D3F" w:rsidRPr="00D62A78" w:rsidRDefault="00F31D3F" w:rsidP="00BC45B3">
            <w:pPr>
              <w:pStyle w:val="rowtabella0"/>
              <w:jc w:val="center"/>
              <w:rPr>
                <w:color w:val="002060"/>
              </w:rPr>
            </w:pPr>
            <w:r w:rsidRPr="00D62A78">
              <w:rPr>
                <w:color w:val="002060"/>
              </w:rPr>
              <w:t>0</w:t>
            </w:r>
          </w:p>
        </w:tc>
      </w:tr>
      <w:tr w:rsidR="00F31D3F" w:rsidRPr="00D62A78" w14:paraId="0575340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21900" w14:textId="77777777" w:rsidR="00F31D3F" w:rsidRPr="00D62A78" w:rsidRDefault="00F31D3F" w:rsidP="00BC45B3">
            <w:pPr>
              <w:pStyle w:val="rowtabella0"/>
              <w:rPr>
                <w:color w:val="002060"/>
              </w:rPr>
            </w:pPr>
            <w:r w:rsidRPr="00D62A78">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0FA8"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872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FAC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16B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28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D8F5"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1F19"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D1B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1CFFF" w14:textId="77777777" w:rsidR="00F31D3F" w:rsidRPr="00D62A78" w:rsidRDefault="00F31D3F" w:rsidP="00BC45B3">
            <w:pPr>
              <w:pStyle w:val="rowtabella0"/>
              <w:jc w:val="center"/>
              <w:rPr>
                <w:color w:val="002060"/>
              </w:rPr>
            </w:pPr>
            <w:r w:rsidRPr="00D62A78">
              <w:rPr>
                <w:color w:val="002060"/>
              </w:rPr>
              <w:t>0</w:t>
            </w:r>
          </w:p>
        </w:tc>
      </w:tr>
      <w:tr w:rsidR="00F31D3F" w:rsidRPr="00D62A78" w14:paraId="2F017C4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A62A2" w14:textId="77777777" w:rsidR="00F31D3F" w:rsidRPr="00D62A78" w:rsidRDefault="00F31D3F" w:rsidP="00BC45B3">
            <w:pPr>
              <w:pStyle w:val="rowtabella0"/>
              <w:rPr>
                <w:color w:val="002060"/>
              </w:rPr>
            </w:pPr>
            <w:r w:rsidRPr="00D62A7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DC7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4FA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5B8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748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5BB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858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031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118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13CD" w14:textId="77777777" w:rsidR="00F31D3F" w:rsidRPr="00D62A78" w:rsidRDefault="00F31D3F" w:rsidP="00BC45B3">
            <w:pPr>
              <w:pStyle w:val="rowtabella0"/>
              <w:jc w:val="center"/>
              <w:rPr>
                <w:color w:val="002060"/>
              </w:rPr>
            </w:pPr>
            <w:r w:rsidRPr="00D62A78">
              <w:rPr>
                <w:color w:val="002060"/>
              </w:rPr>
              <w:t>0</w:t>
            </w:r>
          </w:p>
        </w:tc>
      </w:tr>
      <w:tr w:rsidR="00F31D3F" w:rsidRPr="00D62A78" w14:paraId="0B5C009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ABE8F" w14:textId="77777777" w:rsidR="00F31D3F" w:rsidRPr="00D62A78" w:rsidRDefault="00F31D3F" w:rsidP="00BC45B3">
            <w:pPr>
              <w:pStyle w:val="rowtabella0"/>
              <w:rPr>
                <w:color w:val="002060"/>
              </w:rPr>
            </w:pPr>
            <w:r w:rsidRPr="00D62A78">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6851"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A24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2FC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785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E73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D5E4"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77A6"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03C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E4E5" w14:textId="77777777" w:rsidR="00F31D3F" w:rsidRPr="00D62A78" w:rsidRDefault="00F31D3F" w:rsidP="00BC45B3">
            <w:pPr>
              <w:pStyle w:val="rowtabella0"/>
              <w:jc w:val="center"/>
              <w:rPr>
                <w:color w:val="002060"/>
              </w:rPr>
            </w:pPr>
            <w:r w:rsidRPr="00D62A78">
              <w:rPr>
                <w:color w:val="002060"/>
              </w:rPr>
              <w:t>0</w:t>
            </w:r>
          </w:p>
        </w:tc>
      </w:tr>
      <w:tr w:rsidR="00F31D3F" w:rsidRPr="00D62A78" w14:paraId="5CCD035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004DC" w14:textId="77777777" w:rsidR="00F31D3F" w:rsidRPr="00D62A78" w:rsidRDefault="00F31D3F" w:rsidP="00BC45B3">
            <w:pPr>
              <w:pStyle w:val="rowtabella0"/>
              <w:rPr>
                <w:color w:val="002060"/>
              </w:rPr>
            </w:pPr>
            <w:r w:rsidRPr="00D62A7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61D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0B0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66F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6C7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334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C07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C249"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417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3424" w14:textId="77777777" w:rsidR="00F31D3F" w:rsidRPr="00D62A78" w:rsidRDefault="00F31D3F" w:rsidP="00BC45B3">
            <w:pPr>
              <w:pStyle w:val="rowtabella0"/>
              <w:jc w:val="center"/>
              <w:rPr>
                <w:color w:val="002060"/>
              </w:rPr>
            </w:pPr>
            <w:r w:rsidRPr="00D62A78">
              <w:rPr>
                <w:color w:val="002060"/>
              </w:rPr>
              <w:t>0</w:t>
            </w:r>
          </w:p>
        </w:tc>
      </w:tr>
      <w:tr w:rsidR="00F31D3F" w:rsidRPr="00D62A78" w14:paraId="3AE89C6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7397D" w14:textId="77777777" w:rsidR="00F31D3F" w:rsidRPr="00D62A78" w:rsidRDefault="00F31D3F" w:rsidP="00BC45B3">
            <w:pPr>
              <w:pStyle w:val="rowtabella0"/>
              <w:rPr>
                <w:color w:val="002060"/>
              </w:rPr>
            </w:pPr>
            <w:r w:rsidRPr="00D62A7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526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9CD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2F4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B4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CA0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7F42"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F0B3"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E84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EEBC" w14:textId="77777777" w:rsidR="00F31D3F" w:rsidRPr="00D62A78" w:rsidRDefault="00F31D3F" w:rsidP="00BC45B3">
            <w:pPr>
              <w:pStyle w:val="rowtabella0"/>
              <w:jc w:val="center"/>
              <w:rPr>
                <w:color w:val="002060"/>
              </w:rPr>
            </w:pPr>
            <w:r w:rsidRPr="00D62A78">
              <w:rPr>
                <w:color w:val="002060"/>
              </w:rPr>
              <w:t>0</w:t>
            </w:r>
          </w:p>
        </w:tc>
      </w:tr>
      <w:tr w:rsidR="00F31D3F" w:rsidRPr="00D62A78" w14:paraId="49798F3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604A7" w14:textId="77777777" w:rsidR="00F31D3F" w:rsidRPr="00D62A78" w:rsidRDefault="00F31D3F" w:rsidP="00BC45B3">
            <w:pPr>
              <w:pStyle w:val="rowtabella0"/>
              <w:rPr>
                <w:color w:val="002060"/>
              </w:rPr>
            </w:pPr>
            <w:r w:rsidRPr="00D62A78">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223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07A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544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3A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1A3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4B22"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4161"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DA9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9199" w14:textId="77777777" w:rsidR="00F31D3F" w:rsidRPr="00D62A78" w:rsidRDefault="00F31D3F" w:rsidP="00BC45B3">
            <w:pPr>
              <w:pStyle w:val="rowtabella0"/>
              <w:jc w:val="center"/>
              <w:rPr>
                <w:color w:val="002060"/>
              </w:rPr>
            </w:pPr>
            <w:r w:rsidRPr="00D62A78">
              <w:rPr>
                <w:color w:val="002060"/>
              </w:rPr>
              <w:t>0</w:t>
            </w:r>
          </w:p>
        </w:tc>
      </w:tr>
      <w:tr w:rsidR="00F31D3F" w:rsidRPr="00D62A78" w14:paraId="6357228A"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9369B" w14:textId="77777777" w:rsidR="00F31D3F" w:rsidRPr="00D62A78" w:rsidRDefault="00F31D3F" w:rsidP="00BC45B3">
            <w:pPr>
              <w:pStyle w:val="rowtabella0"/>
              <w:rPr>
                <w:color w:val="002060"/>
              </w:rPr>
            </w:pPr>
            <w:r w:rsidRPr="00D62A7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C68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0A4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FCF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9D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DE1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E0B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77F8"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3F9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0754" w14:textId="77777777" w:rsidR="00F31D3F" w:rsidRPr="00D62A78" w:rsidRDefault="00F31D3F" w:rsidP="00BC45B3">
            <w:pPr>
              <w:pStyle w:val="rowtabella0"/>
              <w:jc w:val="center"/>
              <w:rPr>
                <w:color w:val="002060"/>
              </w:rPr>
            </w:pPr>
            <w:r w:rsidRPr="00D62A78">
              <w:rPr>
                <w:color w:val="002060"/>
              </w:rPr>
              <w:t>0</w:t>
            </w:r>
          </w:p>
        </w:tc>
      </w:tr>
      <w:tr w:rsidR="00F31D3F" w:rsidRPr="00D62A78" w14:paraId="1FEFF94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50018" w14:textId="77777777" w:rsidR="00F31D3F" w:rsidRPr="00D62A78" w:rsidRDefault="00F31D3F" w:rsidP="00BC45B3">
            <w:pPr>
              <w:pStyle w:val="rowtabella0"/>
              <w:rPr>
                <w:color w:val="002060"/>
              </w:rPr>
            </w:pPr>
            <w:r w:rsidRPr="00D62A7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6B2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166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1EF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2C5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14E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27A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18EA"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D4C0"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9A74" w14:textId="77777777" w:rsidR="00F31D3F" w:rsidRPr="00D62A78" w:rsidRDefault="00F31D3F" w:rsidP="00BC45B3">
            <w:pPr>
              <w:pStyle w:val="rowtabella0"/>
              <w:jc w:val="center"/>
              <w:rPr>
                <w:color w:val="002060"/>
              </w:rPr>
            </w:pPr>
            <w:r w:rsidRPr="00D62A78">
              <w:rPr>
                <w:color w:val="002060"/>
              </w:rPr>
              <w:t>0</w:t>
            </w:r>
          </w:p>
        </w:tc>
      </w:tr>
      <w:tr w:rsidR="00F31D3F" w:rsidRPr="00D62A78" w14:paraId="63CF5B9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C02C5" w14:textId="77777777" w:rsidR="00F31D3F" w:rsidRPr="00D62A78" w:rsidRDefault="00F31D3F" w:rsidP="00BC45B3">
            <w:pPr>
              <w:pStyle w:val="rowtabella0"/>
              <w:rPr>
                <w:color w:val="002060"/>
              </w:rPr>
            </w:pPr>
            <w:r w:rsidRPr="00D62A78">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2CD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FAF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69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1F2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C92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8B0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6B68"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4E05"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FC79" w14:textId="77777777" w:rsidR="00F31D3F" w:rsidRPr="00D62A78" w:rsidRDefault="00F31D3F" w:rsidP="00BC45B3">
            <w:pPr>
              <w:pStyle w:val="rowtabella0"/>
              <w:jc w:val="center"/>
              <w:rPr>
                <w:color w:val="002060"/>
              </w:rPr>
            </w:pPr>
            <w:r w:rsidRPr="00D62A78">
              <w:rPr>
                <w:color w:val="002060"/>
              </w:rPr>
              <w:t>0</w:t>
            </w:r>
          </w:p>
        </w:tc>
      </w:tr>
      <w:tr w:rsidR="00F31D3F" w:rsidRPr="00D62A78" w14:paraId="0843EEA7"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F97B16" w14:textId="77777777" w:rsidR="00F31D3F" w:rsidRPr="00D62A78" w:rsidRDefault="00F31D3F" w:rsidP="00BC45B3">
            <w:pPr>
              <w:pStyle w:val="rowtabella0"/>
              <w:rPr>
                <w:color w:val="002060"/>
              </w:rPr>
            </w:pPr>
            <w:r w:rsidRPr="00D62A78">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BC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6AF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E48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4A1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300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BC8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AF01"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82CC"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7FE2" w14:textId="77777777" w:rsidR="00F31D3F" w:rsidRPr="00D62A78" w:rsidRDefault="00F31D3F" w:rsidP="00BC45B3">
            <w:pPr>
              <w:pStyle w:val="rowtabella0"/>
              <w:jc w:val="center"/>
              <w:rPr>
                <w:color w:val="002060"/>
              </w:rPr>
            </w:pPr>
            <w:r w:rsidRPr="00D62A78">
              <w:rPr>
                <w:color w:val="002060"/>
              </w:rPr>
              <w:t>0</w:t>
            </w:r>
          </w:p>
        </w:tc>
      </w:tr>
    </w:tbl>
    <w:p w14:paraId="31271F36" w14:textId="77777777" w:rsidR="00F31D3F" w:rsidRPr="00D62A78" w:rsidRDefault="00F31D3F" w:rsidP="00F31D3F">
      <w:pPr>
        <w:pStyle w:val="breakline"/>
        <w:rPr>
          <w:rFonts w:eastAsiaTheme="minorEastAsia"/>
          <w:color w:val="002060"/>
        </w:rPr>
      </w:pPr>
    </w:p>
    <w:p w14:paraId="44E52A57" w14:textId="77777777" w:rsidR="00F31D3F" w:rsidRPr="00D62A78" w:rsidRDefault="00F31D3F" w:rsidP="00F31D3F">
      <w:pPr>
        <w:pStyle w:val="breakline"/>
        <w:rPr>
          <w:color w:val="002060"/>
        </w:rPr>
      </w:pPr>
    </w:p>
    <w:p w14:paraId="26962FA3" w14:textId="77777777" w:rsidR="00F31D3F" w:rsidRPr="00D62A78" w:rsidRDefault="00F31D3F" w:rsidP="00F31D3F">
      <w:pPr>
        <w:pStyle w:val="sottotitolocampionato10"/>
        <w:rPr>
          <w:color w:val="002060"/>
        </w:rPr>
      </w:pPr>
      <w:r w:rsidRPr="00D62A7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2097C5FA"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E467F"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35E83"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DA267"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C28F4"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BE2D2"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96563"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34B4D"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C95A0"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4EDFF"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B256E" w14:textId="77777777" w:rsidR="00F31D3F" w:rsidRPr="00D62A78" w:rsidRDefault="00F31D3F" w:rsidP="00BC45B3">
            <w:pPr>
              <w:pStyle w:val="headertabella0"/>
              <w:rPr>
                <w:color w:val="002060"/>
              </w:rPr>
            </w:pPr>
            <w:r w:rsidRPr="00D62A78">
              <w:rPr>
                <w:color w:val="002060"/>
              </w:rPr>
              <w:t>PE</w:t>
            </w:r>
          </w:p>
        </w:tc>
      </w:tr>
      <w:tr w:rsidR="00F31D3F" w:rsidRPr="00D62A78" w14:paraId="3029FA79"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2D990" w14:textId="77777777" w:rsidR="00F31D3F" w:rsidRPr="00D62A78" w:rsidRDefault="00F31D3F" w:rsidP="00BC45B3">
            <w:pPr>
              <w:pStyle w:val="rowtabella0"/>
              <w:rPr>
                <w:color w:val="002060"/>
              </w:rPr>
            </w:pPr>
            <w:r w:rsidRPr="00D62A78">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700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D35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D60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ACD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C0A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30F0"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4D7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A5BE"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7039" w14:textId="77777777" w:rsidR="00F31D3F" w:rsidRPr="00D62A78" w:rsidRDefault="00F31D3F" w:rsidP="00BC45B3">
            <w:pPr>
              <w:pStyle w:val="rowtabella0"/>
              <w:jc w:val="center"/>
              <w:rPr>
                <w:color w:val="002060"/>
              </w:rPr>
            </w:pPr>
            <w:r w:rsidRPr="00D62A78">
              <w:rPr>
                <w:color w:val="002060"/>
              </w:rPr>
              <w:t>0</w:t>
            </w:r>
          </w:p>
        </w:tc>
      </w:tr>
      <w:tr w:rsidR="00F31D3F" w:rsidRPr="00D62A78" w14:paraId="402776A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ABD89" w14:textId="77777777" w:rsidR="00F31D3F" w:rsidRPr="00D62A78" w:rsidRDefault="00F31D3F" w:rsidP="00BC45B3">
            <w:pPr>
              <w:pStyle w:val="rowtabella0"/>
              <w:rPr>
                <w:color w:val="002060"/>
              </w:rPr>
            </w:pPr>
            <w:r w:rsidRPr="00D62A7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18D8"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FBC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A49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D7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942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FFB9"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4EC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D16D"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3815" w14:textId="77777777" w:rsidR="00F31D3F" w:rsidRPr="00D62A78" w:rsidRDefault="00F31D3F" w:rsidP="00BC45B3">
            <w:pPr>
              <w:pStyle w:val="rowtabella0"/>
              <w:jc w:val="center"/>
              <w:rPr>
                <w:color w:val="002060"/>
              </w:rPr>
            </w:pPr>
            <w:r w:rsidRPr="00D62A78">
              <w:rPr>
                <w:color w:val="002060"/>
              </w:rPr>
              <w:t>0</w:t>
            </w:r>
          </w:p>
        </w:tc>
      </w:tr>
      <w:tr w:rsidR="00F31D3F" w:rsidRPr="00D62A78" w14:paraId="6BE05CA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F328A" w14:textId="77777777" w:rsidR="00F31D3F" w:rsidRPr="00D62A78" w:rsidRDefault="00F31D3F" w:rsidP="00BC45B3">
            <w:pPr>
              <w:pStyle w:val="rowtabella0"/>
              <w:rPr>
                <w:color w:val="002060"/>
              </w:rPr>
            </w:pPr>
            <w:r w:rsidRPr="00D62A7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C47C"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6F2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496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9F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962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226B"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1FB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75D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8217" w14:textId="77777777" w:rsidR="00F31D3F" w:rsidRPr="00D62A78" w:rsidRDefault="00F31D3F" w:rsidP="00BC45B3">
            <w:pPr>
              <w:pStyle w:val="rowtabella0"/>
              <w:jc w:val="center"/>
              <w:rPr>
                <w:color w:val="002060"/>
              </w:rPr>
            </w:pPr>
            <w:r w:rsidRPr="00D62A78">
              <w:rPr>
                <w:color w:val="002060"/>
              </w:rPr>
              <w:t>0</w:t>
            </w:r>
          </w:p>
        </w:tc>
      </w:tr>
      <w:tr w:rsidR="00F31D3F" w:rsidRPr="00D62A78" w14:paraId="7BC854C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0857C" w14:textId="77777777" w:rsidR="00F31D3F" w:rsidRPr="00D62A78" w:rsidRDefault="00F31D3F" w:rsidP="00BC45B3">
            <w:pPr>
              <w:pStyle w:val="rowtabella0"/>
              <w:rPr>
                <w:color w:val="002060"/>
              </w:rPr>
            </w:pPr>
            <w:r w:rsidRPr="00D62A7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ACB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5A3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E91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1F2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ED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661C"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0DE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0BB7"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2DF1" w14:textId="77777777" w:rsidR="00F31D3F" w:rsidRPr="00D62A78" w:rsidRDefault="00F31D3F" w:rsidP="00BC45B3">
            <w:pPr>
              <w:pStyle w:val="rowtabella0"/>
              <w:jc w:val="center"/>
              <w:rPr>
                <w:color w:val="002060"/>
              </w:rPr>
            </w:pPr>
            <w:r w:rsidRPr="00D62A78">
              <w:rPr>
                <w:color w:val="002060"/>
              </w:rPr>
              <w:t>0</w:t>
            </w:r>
          </w:p>
        </w:tc>
      </w:tr>
      <w:tr w:rsidR="00F31D3F" w:rsidRPr="00D62A78" w14:paraId="7FEB880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A765E" w14:textId="77777777" w:rsidR="00F31D3F" w:rsidRPr="00D62A78" w:rsidRDefault="00F31D3F" w:rsidP="00BC45B3">
            <w:pPr>
              <w:pStyle w:val="rowtabella0"/>
              <w:rPr>
                <w:color w:val="002060"/>
              </w:rPr>
            </w:pPr>
            <w:r w:rsidRPr="00D62A78">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E70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496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390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8D5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225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28DF"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B9BE"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99D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DBFE" w14:textId="77777777" w:rsidR="00F31D3F" w:rsidRPr="00D62A78" w:rsidRDefault="00F31D3F" w:rsidP="00BC45B3">
            <w:pPr>
              <w:pStyle w:val="rowtabella0"/>
              <w:jc w:val="center"/>
              <w:rPr>
                <w:color w:val="002060"/>
              </w:rPr>
            </w:pPr>
            <w:r w:rsidRPr="00D62A78">
              <w:rPr>
                <w:color w:val="002060"/>
              </w:rPr>
              <w:t>0</w:t>
            </w:r>
          </w:p>
        </w:tc>
      </w:tr>
      <w:tr w:rsidR="00F31D3F" w:rsidRPr="00D62A78" w14:paraId="57306E2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E257A" w14:textId="77777777" w:rsidR="00F31D3F" w:rsidRPr="00D62A78" w:rsidRDefault="00F31D3F" w:rsidP="00BC45B3">
            <w:pPr>
              <w:pStyle w:val="rowtabella0"/>
              <w:rPr>
                <w:color w:val="002060"/>
              </w:rPr>
            </w:pPr>
            <w:r w:rsidRPr="00D62A78">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5DF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796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AEB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B37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A22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BE63"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C99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4F5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94C1" w14:textId="77777777" w:rsidR="00F31D3F" w:rsidRPr="00D62A78" w:rsidRDefault="00F31D3F" w:rsidP="00BC45B3">
            <w:pPr>
              <w:pStyle w:val="rowtabella0"/>
              <w:jc w:val="center"/>
              <w:rPr>
                <w:color w:val="002060"/>
              </w:rPr>
            </w:pPr>
            <w:r w:rsidRPr="00D62A78">
              <w:rPr>
                <w:color w:val="002060"/>
              </w:rPr>
              <w:t>0</w:t>
            </w:r>
          </w:p>
        </w:tc>
      </w:tr>
      <w:tr w:rsidR="00F31D3F" w:rsidRPr="00D62A78" w14:paraId="55B55D7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EB74A"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8C05"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522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FD0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FC9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C01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2C63"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8E21"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82B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C94E" w14:textId="77777777" w:rsidR="00F31D3F" w:rsidRPr="00D62A78" w:rsidRDefault="00F31D3F" w:rsidP="00BC45B3">
            <w:pPr>
              <w:pStyle w:val="rowtabella0"/>
              <w:jc w:val="center"/>
              <w:rPr>
                <w:color w:val="002060"/>
              </w:rPr>
            </w:pPr>
            <w:r w:rsidRPr="00D62A78">
              <w:rPr>
                <w:color w:val="002060"/>
              </w:rPr>
              <w:t>0</w:t>
            </w:r>
          </w:p>
        </w:tc>
      </w:tr>
      <w:tr w:rsidR="00F31D3F" w:rsidRPr="00D62A78" w14:paraId="7CDCB28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0B8C4" w14:textId="77777777" w:rsidR="00F31D3F" w:rsidRPr="00D62A78" w:rsidRDefault="00F31D3F" w:rsidP="00BC45B3">
            <w:pPr>
              <w:pStyle w:val="rowtabella0"/>
              <w:rPr>
                <w:color w:val="002060"/>
              </w:rPr>
            </w:pPr>
            <w:r w:rsidRPr="00D62A78">
              <w:rPr>
                <w:color w:val="002060"/>
              </w:rPr>
              <w:lastRenderedPageBreak/>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F2B2"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790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87C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46B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ED3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F714"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A3C4"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667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383A" w14:textId="77777777" w:rsidR="00F31D3F" w:rsidRPr="00D62A78" w:rsidRDefault="00F31D3F" w:rsidP="00BC45B3">
            <w:pPr>
              <w:pStyle w:val="rowtabella0"/>
              <w:jc w:val="center"/>
              <w:rPr>
                <w:color w:val="002060"/>
              </w:rPr>
            </w:pPr>
            <w:r w:rsidRPr="00D62A78">
              <w:rPr>
                <w:color w:val="002060"/>
              </w:rPr>
              <w:t>0</w:t>
            </w:r>
          </w:p>
        </w:tc>
      </w:tr>
      <w:tr w:rsidR="00F31D3F" w:rsidRPr="00D62A78" w14:paraId="3EC4D0B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8E9DD" w14:textId="77777777" w:rsidR="00F31D3F" w:rsidRPr="00D62A78" w:rsidRDefault="00F31D3F" w:rsidP="00BC45B3">
            <w:pPr>
              <w:pStyle w:val="rowtabella0"/>
              <w:rPr>
                <w:color w:val="002060"/>
              </w:rPr>
            </w:pPr>
            <w:r w:rsidRPr="00D62A7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9C6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E79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681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2B4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EC0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B875"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2F08"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072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DE7B" w14:textId="77777777" w:rsidR="00F31D3F" w:rsidRPr="00D62A78" w:rsidRDefault="00F31D3F" w:rsidP="00BC45B3">
            <w:pPr>
              <w:pStyle w:val="rowtabella0"/>
              <w:jc w:val="center"/>
              <w:rPr>
                <w:color w:val="002060"/>
              </w:rPr>
            </w:pPr>
            <w:r w:rsidRPr="00D62A78">
              <w:rPr>
                <w:color w:val="002060"/>
              </w:rPr>
              <w:t>0</w:t>
            </w:r>
          </w:p>
        </w:tc>
      </w:tr>
      <w:tr w:rsidR="00F31D3F" w:rsidRPr="00D62A78" w14:paraId="3D70F28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74FD3" w14:textId="77777777" w:rsidR="00F31D3F" w:rsidRPr="00D62A78" w:rsidRDefault="00F31D3F" w:rsidP="00BC45B3">
            <w:pPr>
              <w:pStyle w:val="rowtabella0"/>
              <w:rPr>
                <w:color w:val="002060"/>
              </w:rPr>
            </w:pPr>
            <w:r w:rsidRPr="00D62A78">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219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E38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1F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2A4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75D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410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9329"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76E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F15B" w14:textId="77777777" w:rsidR="00F31D3F" w:rsidRPr="00D62A78" w:rsidRDefault="00F31D3F" w:rsidP="00BC45B3">
            <w:pPr>
              <w:pStyle w:val="rowtabella0"/>
              <w:jc w:val="center"/>
              <w:rPr>
                <w:color w:val="002060"/>
              </w:rPr>
            </w:pPr>
            <w:r w:rsidRPr="00D62A78">
              <w:rPr>
                <w:color w:val="002060"/>
              </w:rPr>
              <w:t>0</w:t>
            </w:r>
          </w:p>
        </w:tc>
      </w:tr>
      <w:tr w:rsidR="00F31D3F" w:rsidRPr="00D62A78" w14:paraId="14117CD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4B694" w14:textId="77777777" w:rsidR="00F31D3F" w:rsidRPr="00D62A78" w:rsidRDefault="00F31D3F" w:rsidP="00BC45B3">
            <w:pPr>
              <w:pStyle w:val="rowtabella0"/>
              <w:rPr>
                <w:color w:val="002060"/>
              </w:rPr>
            </w:pPr>
            <w:r w:rsidRPr="00D62A78">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1E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2A0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BB9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822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DF4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306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309"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252A"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C59A" w14:textId="77777777" w:rsidR="00F31D3F" w:rsidRPr="00D62A78" w:rsidRDefault="00F31D3F" w:rsidP="00BC45B3">
            <w:pPr>
              <w:pStyle w:val="rowtabella0"/>
              <w:jc w:val="center"/>
              <w:rPr>
                <w:color w:val="002060"/>
              </w:rPr>
            </w:pPr>
            <w:r w:rsidRPr="00D62A78">
              <w:rPr>
                <w:color w:val="002060"/>
              </w:rPr>
              <w:t>0</w:t>
            </w:r>
          </w:p>
        </w:tc>
      </w:tr>
      <w:tr w:rsidR="00F31D3F" w:rsidRPr="00D62A78" w14:paraId="4A82E7D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EFA0D" w14:textId="77777777" w:rsidR="00F31D3F" w:rsidRPr="00D62A78" w:rsidRDefault="00F31D3F" w:rsidP="00BC45B3">
            <w:pPr>
              <w:pStyle w:val="rowtabella0"/>
              <w:rPr>
                <w:color w:val="002060"/>
              </w:rPr>
            </w:pPr>
            <w:r w:rsidRPr="00D62A78">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BBC8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985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B01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8F6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862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C22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6EE3"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E0D2"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9068" w14:textId="77777777" w:rsidR="00F31D3F" w:rsidRPr="00D62A78" w:rsidRDefault="00F31D3F" w:rsidP="00BC45B3">
            <w:pPr>
              <w:pStyle w:val="rowtabella0"/>
              <w:jc w:val="center"/>
              <w:rPr>
                <w:color w:val="002060"/>
              </w:rPr>
            </w:pPr>
            <w:r w:rsidRPr="00D62A78">
              <w:rPr>
                <w:color w:val="002060"/>
              </w:rPr>
              <w:t>0</w:t>
            </w:r>
          </w:p>
        </w:tc>
      </w:tr>
      <w:tr w:rsidR="00F31D3F" w:rsidRPr="00D62A78" w14:paraId="0B539996"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5B9EB" w14:textId="77777777" w:rsidR="00F31D3F" w:rsidRPr="00D62A78" w:rsidRDefault="00F31D3F" w:rsidP="00BC45B3">
            <w:pPr>
              <w:pStyle w:val="rowtabella0"/>
              <w:rPr>
                <w:color w:val="002060"/>
              </w:rPr>
            </w:pPr>
            <w:r w:rsidRPr="00D62A78">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1B6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012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5BB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E6E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FB1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616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2B53"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E6BE"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EDD4" w14:textId="77777777" w:rsidR="00F31D3F" w:rsidRPr="00D62A78" w:rsidRDefault="00F31D3F" w:rsidP="00BC45B3">
            <w:pPr>
              <w:pStyle w:val="rowtabella0"/>
              <w:jc w:val="center"/>
              <w:rPr>
                <w:color w:val="002060"/>
              </w:rPr>
            </w:pPr>
            <w:r w:rsidRPr="00D62A78">
              <w:rPr>
                <w:color w:val="002060"/>
              </w:rPr>
              <w:t>0</w:t>
            </w:r>
          </w:p>
        </w:tc>
      </w:tr>
    </w:tbl>
    <w:p w14:paraId="2137D27B" w14:textId="77777777" w:rsidR="00F31D3F" w:rsidRPr="00D62A78" w:rsidRDefault="00F31D3F" w:rsidP="00F31D3F">
      <w:pPr>
        <w:pStyle w:val="breakline"/>
        <w:rPr>
          <w:rFonts w:eastAsiaTheme="minorEastAsia"/>
          <w:color w:val="002060"/>
        </w:rPr>
      </w:pPr>
    </w:p>
    <w:p w14:paraId="75927AFE" w14:textId="77777777" w:rsidR="00F31D3F" w:rsidRPr="00D62A78" w:rsidRDefault="00F31D3F" w:rsidP="00F31D3F">
      <w:pPr>
        <w:pStyle w:val="titoloprinc0"/>
        <w:rPr>
          <w:color w:val="002060"/>
        </w:rPr>
      </w:pPr>
      <w:r>
        <w:rPr>
          <w:color w:val="002060"/>
        </w:rPr>
        <w:t>PROGRAMMA GARE</w:t>
      </w:r>
    </w:p>
    <w:p w14:paraId="57FBAE39"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511CDF" w:rsidRPr="000F15D7" w14:paraId="4C002EE4"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79E71"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637CE"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7C31C"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4EAE2"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38E2F"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26FC0"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5E7F3"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A876ECB"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3C3F5" w14:textId="77777777" w:rsidR="00511CDF" w:rsidRPr="000F15D7" w:rsidRDefault="00511CDF" w:rsidP="00BC45B3">
            <w:pPr>
              <w:pStyle w:val="rowtabella0"/>
              <w:rPr>
                <w:color w:val="002060"/>
              </w:rPr>
            </w:pPr>
            <w:r w:rsidRPr="000F15D7">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173C2" w14:textId="77777777" w:rsidR="00511CDF" w:rsidRPr="000F15D7" w:rsidRDefault="00511CDF" w:rsidP="00BC45B3">
            <w:pPr>
              <w:pStyle w:val="rowtabella0"/>
              <w:rPr>
                <w:color w:val="002060"/>
              </w:rPr>
            </w:pPr>
            <w:r w:rsidRPr="000F15D7">
              <w:rPr>
                <w:color w:val="002060"/>
              </w:rPr>
              <w:t>GIOVANI SANT IPPOLITO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2A69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D5215"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2D310" w14:textId="77777777" w:rsidR="00511CDF" w:rsidRPr="000F15D7" w:rsidRDefault="00511CDF" w:rsidP="00BC45B3">
            <w:pPr>
              <w:pStyle w:val="rowtabella0"/>
              <w:rPr>
                <w:color w:val="002060"/>
              </w:rPr>
            </w:pPr>
            <w:r w:rsidRPr="000F15D7">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7C1CA" w14:textId="77777777" w:rsidR="00511CDF" w:rsidRPr="000F15D7" w:rsidRDefault="00511CDF" w:rsidP="00BC45B3">
            <w:pPr>
              <w:pStyle w:val="rowtabella0"/>
              <w:rPr>
                <w:color w:val="002060"/>
              </w:rPr>
            </w:pPr>
            <w:r w:rsidRPr="000F15D7">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225F8" w14:textId="77777777" w:rsidR="00511CDF" w:rsidRPr="000F15D7" w:rsidRDefault="00511CDF" w:rsidP="00BC45B3">
            <w:pPr>
              <w:pStyle w:val="rowtabella0"/>
              <w:rPr>
                <w:color w:val="002060"/>
              </w:rPr>
            </w:pPr>
            <w:r w:rsidRPr="000F15D7">
              <w:rPr>
                <w:color w:val="002060"/>
              </w:rPr>
              <w:t>VIA ALDO GAMBA SNC</w:t>
            </w:r>
          </w:p>
        </w:tc>
      </w:tr>
      <w:tr w:rsidR="00511CDF" w:rsidRPr="000F15D7" w14:paraId="223A5B50"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2111B" w14:textId="77777777" w:rsidR="00511CDF" w:rsidRPr="000F15D7" w:rsidRDefault="00511CDF" w:rsidP="00BC45B3">
            <w:pPr>
              <w:pStyle w:val="rowtabella0"/>
              <w:rPr>
                <w:color w:val="002060"/>
              </w:rPr>
            </w:pPr>
            <w:r w:rsidRPr="000F15D7">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6E47E" w14:textId="77777777" w:rsidR="00511CDF" w:rsidRPr="000F15D7" w:rsidRDefault="00511CDF" w:rsidP="00BC45B3">
            <w:pPr>
              <w:pStyle w:val="rowtabella0"/>
              <w:rPr>
                <w:color w:val="002060"/>
              </w:rPr>
            </w:pPr>
            <w:r w:rsidRPr="000F15D7">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88BA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1F290" w14:textId="77777777" w:rsidR="00511CDF" w:rsidRPr="000F15D7" w:rsidRDefault="00511CDF" w:rsidP="00BC45B3">
            <w:pPr>
              <w:pStyle w:val="rowtabella0"/>
              <w:rPr>
                <w:color w:val="002060"/>
              </w:rPr>
            </w:pPr>
            <w:r w:rsidRPr="000F15D7">
              <w:rPr>
                <w:color w:val="002060"/>
              </w:rPr>
              <w:t>10/10/2025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534BF1" w14:textId="77777777" w:rsidR="00511CDF" w:rsidRPr="000F15D7" w:rsidRDefault="00511CDF" w:rsidP="00BC45B3">
            <w:pPr>
              <w:pStyle w:val="rowtabella0"/>
              <w:rPr>
                <w:color w:val="002060"/>
              </w:rPr>
            </w:pPr>
            <w:r w:rsidRPr="000F15D7">
              <w:rPr>
                <w:color w:val="002060"/>
              </w:rPr>
              <w:t xml:space="preserve">5454 </w:t>
            </w:r>
            <w:proofErr w:type="gramStart"/>
            <w:r w:rsidRPr="000F15D7">
              <w:rPr>
                <w:color w:val="002060"/>
              </w:rPr>
              <w:t>C.COPERTO</w:t>
            </w:r>
            <w:proofErr w:type="gramEnd"/>
            <w:r w:rsidRPr="000F15D7">
              <w:rPr>
                <w:color w:val="002060"/>
              </w:rPr>
              <w:t xml:space="preserve"> </w:t>
            </w:r>
            <w:proofErr w:type="gramStart"/>
            <w:r w:rsidRPr="000F15D7">
              <w:rPr>
                <w:color w:val="002060"/>
              </w:rPr>
              <w:t>C.TENNIS</w:t>
            </w:r>
            <w:proofErr w:type="gramEnd"/>
            <w:r w:rsidRPr="000F15D7">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516EC" w14:textId="77777777" w:rsidR="00511CDF" w:rsidRPr="000F15D7" w:rsidRDefault="00511CDF" w:rsidP="00BC45B3">
            <w:pPr>
              <w:pStyle w:val="rowtabella0"/>
              <w:rPr>
                <w:color w:val="002060"/>
              </w:rPr>
            </w:pPr>
            <w:r w:rsidRPr="000F15D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D2251" w14:textId="77777777" w:rsidR="00511CDF" w:rsidRPr="000F15D7" w:rsidRDefault="00511CDF" w:rsidP="00BC45B3">
            <w:pPr>
              <w:pStyle w:val="rowtabella0"/>
              <w:rPr>
                <w:color w:val="002060"/>
              </w:rPr>
            </w:pPr>
            <w:r w:rsidRPr="000F15D7">
              <w:rPr>
                <w:color w:val="002060"/>
              </w:rPr>
              <w:t>VIA VILLA TOMBARI</w:t>
            </w:r>
          </w:p>
        </w:tc>
      </w:tr>
      <w:tr w:rsidR="00511CDF" w:rsidRPr="000F15D7" w14:paraId="64997F45"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CDD664" w14:textId="77777777" w:rsidR="00511CDF" w:rsidRPr="000F15D7" w:rsidRDefault="00511CDF" w:rsidP="00BC45B3">
            <w:pPr>
              <w:pStyle w:val="rowtabella0"/>
              <w:rPr>
                <w:color w:val="002060"/>
              </w:rPr>
            </w:pPr>
            <w:r w:rsidRPr="000F15D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A69B5B" w14:textId="77777777" w:rsidR="00511CDF" w:rsidRPr="000F15D7" w:rsidRDefault="00511CDF" w:rsidP="00BC45B3">
            <w:pPr>
              <w:pStyle w:val="rowtabella0"/>
              <w:rPr>
                <w:color w:val="002060"/>
              </w:rPr>
            </w:pPr>
            <w:r w:rsidRPr="000F15D7">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A2FAE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F5723"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ECBE8" w14:textId="77777777" w:rsidR="00511CDF" w:rsidRPr="000F15D7" w:rsidRDefault="00511CDF" w:rsidP="00BC45B3">
            <w:pPr>
              <w:pStyle w:val="rowtabella0"/>
              <w:rPr>
                <w:color w:val="002060"/>
              </w:rPr>
            </w:pPr>
            <w:r w:rsidRPr="000F15D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1563A" w14:textId="77777777" w:rsidR="00511CDF" w:rsidRPr="000F15D7" w:rsidRDefault="00511CDF" w:rsidP="00BC45B3">
            <w:pPr>
              <w:pStyle w:val="rowtabella0"/>
              <w:rPr>
                <w:color w:val="002060"/>
              </w:rPr>
            </w:pPr>
            <w:r w:rsidRPr="000F15D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5CBD6" w14:textId="77777777" w:rsidR="00511CDF" w:rsidRPr="000F15D7" w:rsidRDefault="00511CDF" w:rsidP="00BC45B3">
            <w:pPr>
              <w:pStyle w:val="rowtabella0"/>
              <w:rPr>
                <w:color w:val="002060"/>
              </w:rPr>
            </w:pPr>
            <w:r w:rsidRPr="000F15D7">
              <w:rPr>
                <w:color w:val="002060"/>
              </w:rPr>
              <w:t>VIA ROSSINI</w:t>
            </w:r>
          </w:p>
        </w:tc>
      </w:tr>
      <w:tr w:rsidR="00511CDF" w:rsidRPr="000F15D7" w14:paraId="03FE577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4728C" w14:textId="77777777" w:rsidR="00511CDF" w:rsidRPr="000F15D7" w:rsidRDefault="00511CDF" w:rsidP="00BC45B3">
            <w:pPr>
              <w:pStyle w:val="rowtabella0"/>
              <w:rPr>
                <w:color w:val="002060"/>
              </w:rPr>
            </w:pPr>
            <w:r w:rsidRPr="000F15D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B680E" w14:textId="77777777" w:rsidR="00511CDF" w:rsidRPr="000F15D7" w:rsidRDefault="00511CDF" w:rsidP="00BC45B3">
            <w:pPr>
              <w:pStyle w:val="rowtabella0"/>
              <w:rPr>
                <w:color w:val="002060"/>
              </w:rPr>
            </w:pPr>
            <w:proofErr w:type="gramStart"/>
            <w:r w:rsidRPr="000F15D7">
              <w:rPr>
                <w:color w:val="002060"/>
              </w:rPr>
              <w:t>CITTA</w:t>
            </w:r>
            <w:proofErr w:type="gramEnd"/>
            <w:r w:rsidRPr="000F15D7">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F3E36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72202"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086DD" w14:textId="77777777" w:rsidR="00511CDF" w:rsidRPr="000F15D7" w:rsidRDefault="00511CDF" w:rsidP="00BC45B3">
            <w:pPr>
              <w:pStyle w:val="rowtabella0"/>
              <w:rPr>
                <w:color w:val="002060"/>
              </w:rPr>
            </w:pPr>
            <w:r w:rsidRPr="000F15D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2817C" w14:textId="77777777" w:rsidR="00511CDF" w:rsidRPr="000F15D7" w:rsidRDefault="00511CDF" w:rsidP="00BC45B3">
            <w:pPr>
              <w:pStyle w:val="rowtabella0"/>
              <w:rPr>
                <w:color w:val="002060"/>
              </w:rPr>
            </w:pPr>
            <w:r w:rsidRPr="000F15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E4A8A" w14:textId="77777777" w:rsidR="00511CDF" w:rsidRPr="000F15D7" w:rsidRDefault="00511CDF" w:rsidP="00BC45B3">
            <w:pPr>
              <w:pStyle w:val="rowtabella0"/>
              <w:rPr>
                <w:color w:val="002060"/>
              </w:rPr>
            </w:pPr>
            <w:r w:rsidRPr="000F15D7">
              <w:rPr>
                <w:color w:val="002060"/>
              </w:rPr>
              <w:t>VIA DELLO STADIO</w:t>
            </w:r>
          </w:p>
        </w:tc>
      </w:tr>
      <w:tr w:rsidR="00511CDF" w:rsidRPr="000F15D7" w14:paraId="55D5C66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6E4712" w14:textId="77777777" w:rsidR="00511CDF" w:rsidRPr="000F15D7" w:rsidRDefault="00511CDF" w:rsidP="00BC45B3">
            <w:pPr>
              <w:pStyle w:val="rowtabella0"/>
              <w:rPr>
                <w:color w:val="002060"/>
              </w:rPr>
            </w:pPr>
            <w:r w:rsidRPr="000F15D7">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96B62" w14:textId="77777777" w:rsidR="00511CDF" w:rsidRPr="000F15D7" w:rsidRDefault="00511CDF" w:rsidP="00BC45B3">
            <w:pPr>
              <w:pStyle w:val="rowtabella0"/>
              <w:rPr>
                <w:color w:val="002060"/>
              </w:rPr>
            </w:pPr>
            <w:r w:rsidRPr="000F15D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89736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C35D7"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A5EA3" w14:textId="77777777" w:rsidR="00511CDF" w:rsidRPr="000F15D7" w:rsidRDefault="00511CDF" w:rsidP="00BC45B3">
            <w:pPr>
              <w:pStyle w:val="rowtabella0"/>
              <w:rPr>
                <w:color w:val="002060"/>
              </w:rPr>
            </w:pPr>
            <w:r w:rsidRPr="000F15D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D6269"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55620" w14:textId="77777777" w:rsidR="00511CDF" w:rsidRPr="000F15D7" w:rsidRDefault="00511CDF" w:rsidP="00BC45B3">
            <w:pPr>
              <w:pStyle w:val="rowtabella0"/>
              <w:rPr>
                <w:color w:val="002060"/>
              </w:rPr>
            </w:pPr>
            <w:r w:rsidRPr="000F15D7">
              <w:rPr>
                <w:color w:val="002060"/>
              </w:rPr>
              <w:t>VIA GROTTE DI POSATORA 19/A</w:t>
            </w:r>
          </w:p>
        </w:tc>
      </w:tr>
      <w:tr w:rsidR="00511CDF" w:rsidRPr="000F15D7" w14:paraId="7210D09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8D016" w14:textId="77777777" w:rsidR="00511CDF" w:rsidRPr="000F15D7" w:rsidRDefault="00511CDF" w:rsidP="00BC45B3">
            <w:pPr>
              <w:pStyle w:val="rowtabella0"/>
              <w:rPr>
                <w:color w:val="002060"/>
              </w:rPr>
            </w:pPr>
            <w:r w:rsidRPr="000F15D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C382BC" w14:textId="77777777" w:rsidR="00511CDF" w:rsidRPr="000F15D7" w:rsidRDefault="00511CDF" w:rsidP="00BC45B3">
            <w:pPr>
              <w:pStyle w:val="rowtabella0"/>
              <w:rPr>
                <w:color w:val="002060"/>
              </w:rPr>
            </w:pPr>
            <w:r w:rsidRPr="000F15D7">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B164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1178AF" w14:textId="77777777" w:rsidR="00511CDF" w:rsidRPr="000F15D7" w:rsidRDefault="00511CDF" w:rsidP="00BC45B3">
            <w:pPr>
              <w:pStyle w:val="rowtabella0"/>
              <w:rPr>
                <w:color w:val="002060"/>
              </w:rPr>
            </w:pPr>
            <w:r w:rsidRPr="000F15D7">
              <w:rPr>
                <w:color w:val="002060"/>
              </w:rPr>
              <w:t>10/10/2025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F8678" w14:textId="77777777" w:rsidR="00511CDF" w:rsidRPr="000F15D7" w:rsidRDefault="00511CDF" w:rsidP="00BC45B3">
            <w:pPr>
              <w:pStyle w:val="rowtabella0"/>
              <w:rPr>
                <w:color w:val="002060"/>
              </w:rPr>
            </w:pPr>
            <w:r w:rsidRPr="000F15D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6B2F0" w14:textId="77777777" w:rsidR="00511CDF" w:rsidRPr="000F15D7" w:rsidRDefault="00511CDF" w:rsidP="00BC45B3">
            <w:pPr>
              <w:pStyle w:val="rowtabella0"/>
              <w:rPr>
                <w:color w:val="002060"/>
              </w:rPr>
            </w:pPr>
            <w:r w:rsidRPr="000F15D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B7913" w14:textId="77777777" w:rsidR="00511CDF" w:rsidRPr="000F15D7" w:rsidRDefault="00511CDF" w:rsidP="00BC45B3">
            <w:pPr>
              <w:pStyle w:val="rowtabella0"/>
              <w:rPr>
                <w:color w:val="002060"/>
              </w:rPr>
            </w:pPr>
            <w:r w:rsidRPr="000F15D7">
              <w:rPr>
                <w:color w:val="002060"/>
              </w:rPr>
              <w:t>VIA IV NOVEMBRE</w:t>
            </w:r>
          </w:p>
        </w:tc>
      </w:tr>
      <w:tr w:rsidR="00511CDF" w:rsidRPr="000F15D7" w14:paraId="63F48AE3"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E8F37" w14:textId="77777777" w:rsidR="00511CDF" w:rsidRPr="000F15D7" w:rsidRDefault="00511CDF" w:rsidP="00BC45B3">
            <w:pPr>
              <w:pStyle w:val="rowtabella0"/>
              <w:rPr>
                <w:color w:val="002060"/>
              </w:rPr>
            </w:pPr>
            <w:r w:rsidRPr="000F15D7">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8F58A" w14:textId="77777777" w:rsidR="00511CDF" w:rsidRPr="000F15D7" w:rsidRDefault="00511CDF" w:rsidP="00BC45B3">
            <w:pPr>
              <w:pStyle w:val="rowtabella0"/>
              <w:rPr>
                <w:color w:val="002060"/>
              </w:rPr>
            </w:pPr>
            <w:r w:rsidRPr="000F15D7">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090B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B9CCF"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B881E" w14:textId="77777777" w:rsidR="00511CDF" w:rsidRPr="000F15D7" w:rsidRDefault="00511CDF" w:rsidP="00BC45B3">
            <w:pPr>
              <w:pStyle w:val="rowtabella0"/>
              <w:rPr>
                <w:color w:val="002060"/>
              </w:rPr>
            </w:pPr>
            <w:r w:rsidRPr="000F15D7">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1B558" w14:textId="77777777" w:rsidR="00511CDF" w:rsidRPr="000F15D7" w:rsidRDefault="00511CDF" w:rsidP="00BC45B3">
            <w:pPr>
              <w:pStyle w:val="rowtabella0"/>
              <w:rPr>
                <w:color w:val="002060"/>
              </w:rPr>
            </w:pPr>
            <w:r w:rsidRPr="000F15D7">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6F7FD" w14:textId="77777777" w:rsidR="00511CDF" w:rsidRPr="000F15D7" w:rsidRDefault="00511CDF" w:rsidP="00BC45B3">
            <w:pPr>
              <w:pStyle w:val="rowtabella0"/>
              <w:rPr>
                <w:color w:val="002060"/>
              </w:rPr>
            </w:pPr>
            <w:r w:rsidRPr="000F15D7">
              <w:rPr>
                <w:color w:val="002060"/>
              </w:rPr>
              <w:t>VIA BRAMANTE</w:t>
            </w:r>
          </w:p>
        </w:tc>
      </w:tr>
    </w:tbl>
    <w:p w14:paraId="37810879" w14:textId="77777777" w:rsidR="00511CDF" w:rsidRPr="000F15D7" w:rsidRDefault="00511CDF" w:rsidP="00511CDF">
      <w:pPr>
        <w:pStyle w:val="breakline"/>
        <w:rPr>
          <w:rFonts w:eastAsiaTheme="minorEastAsia"/>
          <w:color w:val="002060"/>
        </w:rPr>
      </w:pPr>
    </w:p>
    <w:p w14:paraId="6C2ED3E9" w14:textId="77777777" w:rsidR="00511CDF" w:rsidRPr="000F15D7" w:rsidRDefault="00511CDF" w:rsidP="00511CDF">
      <w:pPr>
        <w:pStyle w:val="breakline"/>
        <w:rPr>
          <w:color w:val="002060"/>
        </w:rPr>
      </w:pPr>
    </w:p>
    <w:p w14:paraId="5B847632" w14:textId="77777777" w:rsidR="00511CDF" w:rsidRPr="000F15D7" w:rsidRDefault="00511CDF" w:rsidP="00511CDF">
      <w:pPr>
        <w:pStyle w:val="breakline"/>
        <w:rPr>
          <w:color w:val="002060"/>
        </w:rPr>
      </w:pPr>
    </w:p>
    <w:p w14:paraId="03B7533B" w14:textId="77777777" w:rsidR="00511CDF" w:rsidRPr="000F15D7" w:rsidRDefault="00511CDF" w:rsidP="00511CDF">
      <w:pPr>
        <w:pStyle w:val="sottotitolocampionato10"/>
        <w:rPr>
          <w:color w:val="002060"/>
        </w:rPr>
      </w:pPr>
      <w:r w:rsidRPr="000F15D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4"/>
        <w:gridCol w:w="1559"/>
        <w:gridCol w:w="1544"/>
      </w:tblGrid>
      <w:tr w:rsidR="00511CDF" w:rsidRPr="000F15D7" w14:paraId="5CB3A834"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A39A"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10204"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740B3"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9E66C"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9D72"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9DA95"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35A80"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6066CEDC"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48CC92" w14:textId="77777777" w:rsidR="00511CDF" w:rsidRPr="000F15D7" w:rsidRDefault="00511CDF" w:rsidP="00BC45B3">
            <w:pPr>
              <w:pStyle w:val="rowtabella0"/>
              <w:rPr>
                <w:color w:val="002060"/>
              </w:rPr>
            </w:pPr>
            <w:r w:rsidRPr="000F15D7">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CFCA4" w14:textId="77777777" w:rsidR="00511CDF" w:rsidRPr="000F15D7" w:rsidRDefault="00511CDF" w:rsidP="00BC45B3">
            <w:pPr>
              <w:pStyle w:val="rowtabella0"/>
              <w:rPr>
                <w:color w:val="002060"/>
              </w:rPr>
            </w:pPr>
            <w:r w:rsidRPr="000F15D7">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5064F"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FB94C"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48614" w14:textId="77777777" w:rsidR="00511CDF" w:rsidRPr="000F15D7" w:rsidRDefault="00511CDF" w:rsidP="00BC45B3">
            <w:pPr>
              <w:pStyle w:val="rowtabella0"/>
              <w:rPr>
                <w:color w:val="002060"/>
              </w:rPr>
            </w:pPr>
            <w:r w:rsidRPr="000F15D7">
              <w:rPr>
                <w:color w:val="002060"/>
              </w:rPr>
              <w:t>5299 CENTRO SP. POL. "</w:t>
            </w:r>
            <w:proofErr w:type="gramStart"/>
            <w:r w:rsidRPr="000F15D7">
              <w:rPr>
                <w:color w:val="002060"/>
              </w:rPr>
              <w:t>R.GATTARI</w:t>
            </w:r>
            <w:proofErr w:type="gramEnd"/>
            <w:r w:rsidRPr="000F15D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895A5" w14:textId="77777777" w:rsidR="00511CDF" w:rsidRPr="000F15D7" w:rsidRDefault="00511CDF" w:rsidP="00BC45B3">
            <w:pPr>
              <w:pStyle w:val="rowtabella0"/>
              <w:rPr>
                <w:color w:val="002060"/>
              </w:rPr>
            </w:pPr>
            <w:r w:rsidRPr="000F15D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18F65" w14:textId="77777777" w:rsidR="00511CDF" w:rsidRPr="000F15D7" w:rsidRDefault="00511CDF" w:rsidP="00BC45B3">
            <w:pPr>
              <w:pStyle w:val="rowtabella0"/>
              <w:rPr>
                <w:color w:val="002060"/>
              </w:rPr>
            </w:pPr>
            <w:r w:rsidRPr="000F15D7">
              <w:rPr>
                <w:color w:val="002060"/>
              </w:rPr>
              <w:t>VIA TAGLIAMENTO</w:t>
            </w:r>
          </w:p>
        </w:tc>
      </w:tr>
      <w:tr w:rsidR="00511CDF" w:rsidRPr="000F15D7" w14:paraId="28F2C91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ABE76" w14:textId="77777777" w:rsidR="00511CDF" w:rsidRPr="000F15D7" w:rsidRDefault="00511CDF" w:rsidP="00BC45B3">
            <w:pPr>
              <w:pStyle w:val="rowtabella0"/>
              <w:rPr>
                <w:color w:val="002060"/>
              </w:rPr>
            </w:pPr>
            <w:r w:rsidRPr="000F15D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9AE54" w14:textId="77777777" w:rsidR="00511CDF" w:rsidRPr="000F15D7" w:rsidRDefault="00511CDF" w:rsidP="00BC45B3">
            <w:pPr>
              <w:pStyle w:val="rowtabella0"/>
              <w:rPr>
                <w:color w:val="002060"/>
              </w:rPr>
            </w:pPr>
            <w:r w:rsidRPr="000F15D7">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190D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EC7D8"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D5A2B4" w14:textId="77777777" w:rsidR="00511CDF" w:rsidRPr="000F15D7" w:rsidRDefault="00511CDF" w:rsidP="00BC45B3">
            <w:pPr>
              <w:pStyle w:val="rowtabella0"/>
              <w:rPr>
                <w:color w:val="002060"/>
              </w:rPr>
            </w:pPr>
            <w:r w:rsidRPr="000F15D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FA92E" w14:textId="77777777" w:rsidR="00511CDF" w:rsidRPr="000F15D7" w:rsidRDefault="00511CDF" w:rsidP="00BC45B3">
            <w:pPr>
              <w:pStyle w:val="rowtabella0"/>
              <w:rPr>
                <w:color w:val="002060"/>
              </w:rPr>
            </w:pPr>
            <w:r w:rsidRPr="000F15D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A4917" w14:textId="77777777" w:rsidR="00511CDF" w:rsidRPr="000F15D7" w:rsidRDefault="00511CDF" w:rsidP="00BC45B3">
            <w:pPr>
              <w:pStyle w:val="rowtabella0"/>
              <w:rPr>
                <w:color w:val="002060"/>
              </w:rPr>
            </w:pPr>
            <w:r w:rsidRPr="000F15D7">
              <w:rPr>
                <w:color w:val="002060"/>
              </w:rPr>
              <w:t>VIA FONTE ANTICA 6</w:t>
            </w:r>
          </w:p>
        </w:tc>
      </w:tr>
      <w:tr w:rsidR="00511CDF" w:rsidRPr="000F15D7" w14:paraId="1076729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9CACF" w14:textId="77777777" w:rsidR="00511CDF" w:rsidRPr="000F15D7" w:rsidRDefault="00511CDF" w:rsidP="00BC45B3">
            <w:pPr>
              <w:pStyle w:val="rowtabella0"/>
              <w:rPr>
                <w:color w:val="002060"/>
              </w:rPr>
            </w:pPr>
            <w:r w:rsidRPr="000F15D7">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60AF1" w14:textId="77777777" w:rsidR="00511CDF" w:rsidRPr="000F15D7" w:rsidRDefault="00511CDF" w:rsidP="00BC45B3">
            <w:pPr>
              <w:pStyle w:val="rowtabella0"/>
              <w:rPr>
                <w:color w:val="002060"/>
              </w:rPr>
            </w:pPr>
            <w:r w:rsidRPr="000F15D7">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5E8BA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215AAA" w14:textId="77777777" w:rsidR="00511CDF" w:rsidRPr="000F15D7" w:rsidRDefault="00511CDF" w:rsidP="00BC45B3">
            <w:pPr>
              <w:pStyle w:val="rowtabella0"/>
              <w:rPr>
                <w:color w:val="002060"/>
              </w:rPr>
            </w:pPr>
            <w:r w:rsidRPr="000F15D7">
              <w:rPr>
                <w:color w:val="002060"/>
              </w:rPr>
              <w:t>10/10/2025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01E65" w14:textId="77777777" w:rsidR="00511CDF" w:rsidRPr="000F15D7" w:rsidRDefault="00511CDF" w:rsidP="00BC45B3">
            <w:pPr>
              <w:pStyle w:val="rowtabella0"/>
              <w:rPr>
                <w:color w:val="002060"/>
              </w:rPr>
            </w:pPr>
            <w:r w:rsidRPr="000F15D7">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B0573" w14:textId="77777777" w:rsidR="00511CDF" w:rsidRPr="000F15D7" w:rsidRDefault="00511CDF" w:rsidP="00BC45B3">
            <w:pPr>
              <w:pStyle w:val="rowtabella0"/>
              <w:rPr>
                <w:color w:val="002060"/>
              </w:rPr>
            </w:pPr>
            <w:r w:rsidRPr="000F15D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CD0E4" w14:textId="77777777" w:rsidR="00511CDF" w:rsidRPr="000F15D7" w:rsidRDefault="00511CDF" w:rsidP="00BC45B3">
            <w:pPr>
              <w:pStyle w:val="rowtabella0"/>
              <w:rPr>
                <w:color w:val="002060"/>
              </w:rPr>
            </w:pPr>
            <w:r w:rsidRPr="000F15D7">
              <w:rPr>
                <w:color w:val="002060"/>
              </w:rPr>
              <w:t>LOC. SAN LIBERATO</w:t>
            </w:r>
          </w:p>
        </w:tc>
      </w:tr>
      <w:tr w:rsidR="00511CDF" w:rsidRPr="000F15D7" w14:paraId="5BAE67B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650A3" w14:textId="77777777" w:rsidR="00511CDF" w:rsidRPr="000F15D7" w:rsidRDefault="00511CDF" w:rsidP="00BC45B3">
            <w:pPr>
              <w:pStyle w:val="rowtabella0"/>
              <w:rPr>
                <w:color w:val="002060"/>
              </w:rPr>
            </w:pPr>
            <w:r w:rsidRPr="000F15D7">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2051E3" w14:textId="77777777" w:rsidR="00511CDF" w:rsidRPr="000F15D7" w:rsidRDefault="00511CDF" w:rsidP="00BC45B3">
            <w:pPr>
              <w:pStyle w:val="rowtabella0"/>
              <w:rPr>
                <w:color w:val="002060"/>
              </w:rPr>
            </w:pPr>
            <w:r w:rsidRPr="000F15D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F22EA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F5B268"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A40E1" w14:textId="77777777" w:rsidR="00511CDF" w:rsidRPr="000F15D7" w:rsidRDefault="00511CDF" w:rsidP="00BC45B3">
            <w:pPr>
              <w:pStyle w:val="rowtabella0"/>
              <w:rPr>
                <w:color w:val="002060"/>
              </w:rPr>
            </w:pPr>
            <w:r w:rsidRPr="000F15D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7F6BD" w14:textId="77777777" w:rsidR="00511CDF" w:rsidRPr="000F15D7" w:rsidRDefault="00511CDF" w:rsidP="00BC45B3">
            <w:pPr>
              <w:pStyle w:val="rowtabella0"/>
              <w:rPr>
                <w:color w:val="002060"/>
              </w:rPr>
            </w:pPr>
            <w:r w:rsidRPr="000F15D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1AC5F" w14:textId="77777777" w:rsidR="00511CDF" w:rsidRPr="000F15D7" w:rsidRDefault="00511CDF" w:rsidP="00BC45B3">
            <w:pPr>
              <w:pStyle w:val="rowtabella0"/>
              <w:rPr>
                <w:color w:val="002060"/>
              </w:rPr>
            </w:pPr>
            <w:r w:rsidRPr="000F15D7">
              <w:rPr>
                <w:color w:val="002060"/>
              </w:rPr>
              <w:t>VIA CERQUATTI</w:t>
            </w:r>
          </w:p>
        </w:tc>
      </w:tr>
      <w:tr w:rsidR="00511CDF" w:rsidRPr="000F15D7" w14:paraId="031FFC1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DC1F4" w14:textId="77777777" w:rsidR="00511CDF" w:rsidRPr="000F15D7" w:rsidRDefault="00511CDF" w:rsidP="00BC45B3">
            <w:pPr>
              <w:pStyle w:val="rowtabella0"/>
              <w:rPr>
                <w:color w:val="002060"/>
              </w:rPr>
            </w:pPr>
            <w:r w:rsidRPr="000F15D7">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968BC1" w14:textId="77777777" w:rsidR="00511CDF" w:rsidRPr="000F15D7" w:rsidRDefault="00511CDF" w:rsidP="00BC45B3">
            <w:pPr>
              <w:pStyle w:val="rowtabella0"/>
              <w:rPr>
                <w:color w:val="002060"/>
              </w:rPr>
            </w:pPr>
            <w:r w:rsidRPr="000F15D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C23F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D4F37"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4D48F" w14:textId="77777777" w:rsidR="00511CDF" w:rsidRPr="000F15D7" w:rsidRDefault="00511CDF" w:rsidP="00BC45B3">
            <w:pPr>
              <w:pStyle w:val="rowtabella0"/>
              <w:rPr>
                <w:color w:val="002060"/>
              </w:rPr>
            </w:pPr>
            <w:r w:rsidRPr="000F15D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B5B27" w14:textId="77777777" w:rsidR="00511CDF" w:rsidRPr="000F15D7" w:rsidRDefault="00511CDF" w:rsidP="00BC45B3">
            <w:pPr>
              <w:pStyle w:val="rowtabella0"/>
              <w:rPr>
                <w:color w:val="002060"/>
              </w:rPr>
            </w:pPr>
            <w:r w:rsidRPr="000F15D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49B8A" w14:textId="77777777" w:rsidR="00511CDF" w:rsidRPr="000F15D7" w:rsidRDefault="00511CDF" w:rsidP="00BC45B3">
            <w:pPr>
              <w:pStyle w:val="rowtabella0"/>
              <w:rPr>
                <w:color w:val="002060"/>
              </w:rPr>
            </w:pPr>
            <w:r w:rsidRPr="000F15D7">
              <w:rPr>
                <w:color w:val="002060"/>
              </w:rPr>
              <w:t>VIALE MAZZINI</w:t>
            </w:r>
          </w:p>
        </w:tc>
      </w:tr>
      <w:tr w:rsidR="00511CDF" w:rsidRPr="000F15D7" w14:paraId="6B1A4C7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5C01C" w14:textId="77777777" w:rsidR="00511CDF" w:rsidRPr="000F15D7" w:rsidRDefault="00511CDF" w:rsidP="00BC45B3">
            <w:pPr>
              <w:pStyle w:val="rowtabella0"/>
              <w:rPr>
                <w:color w:val="002060"/>
              </w:rPr>
            </w:pPr>
            <w:r w:rsidRPr="000F15D7">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77EB42" w14:textId="77777777" w:rsidR="00511CDF" w:rsidRPr="000F15D7" w:rsidRDefault="00511CDF" w:rsidP="00BC45B3">
            <w:pPr>
              <w:pStyle w:val="rowtabella0"/>
              <w:rPr>
                <w:color w:val="002060"/>
              </w:rPr>
            </w:pPr>
            <w:r w:rsidRPr="000F15D7">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8921C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10711"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D8C6C2" w14:textId="77777777" w:rsidR="00511CDF" w:rsidRPr="000F15D7" w:rsidRDefault="00511CDF" w:rsidP="00BC45B3">
            <w:pPr>
              <w:pStyle w:val="rowtabella0"/>
              <w:rPr>
                <w:color w:val="002060"/>
              </w:rPr>
            </w:pPr>
            <w:r w:rsidRPr="000F15D7">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DCC91" w14:textId="77777777" w:rsidR="00511CDF" w:rsidRPr="000F15D7" w:rsidRDefault="00511CDF" w:rsidP="00BC45B3">
            <w:pPr>
              <w:pStyle w:val="rowtabella0"/>
              <w:rPr>
                <w:color w:val="002060"/>
              </w:rPr>
            </w:pPr>
            <w:r w:rsidRPr="000F15D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DAEDD" w14:textId="77777777" w:rsidR="00511CDF" w:rsidRPr="000F15D7" w:rsidRDefault="00511CDF" w:rsidP="00BC45B3">
            <w:pPr>
              <w:pStyle w:val="rowtabella0"/>
              <w:rPr>
                <w:color w:val="002060"/>
              </w:rPr>
            </w:pPr>
            <w:r w:rsidRPr="000F15D7">
              <w:rPr>
                <w:color w:val="002060"/>
              </w:rPr>
              <w:t>VIA VENEZIA 43</w:t>
            </w:r>
          </w:p>
        </w:tc>
      </w:tr>
      <w:tr w:rsidR="00511CDF" w:rsidRPr="000F15D7" w14:paraId="17FF55BC"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47EEB" w14:textId="77777777" w:rsidR="00511CDF" w:rsidRPr="000F15D7" w:rsidRDefault="00511CDF" w:rsidP="00BC45B3">
            <w:pPr>
              <w:pStyle w:val="rowtabella0"/>
              <w:rPr>
                <w:color w:val="002060"/>
              </w:rPr>
            </w:pPr>
            <w:r w:rsidRPr="000F15D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5E9CB" w14:textId="77777777" w:rsidR="00511CDF" w:rsidRPr="000F15D7" w:rsidRDefault="00511CDF" w:rsidP="00BC45B3">
            <w:pPr>
              <w:pStyle w:val="rowtabella0"/>
              <w:rPr>
                <w:color w:val="002060"/>
              </w:rPr>
            </w:pPr>
            <w:r w:rsidRPr="000F15D7">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6E44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0D907" w14:textId="77777777" w:rsidR="00511CDF" w:rsidRPr="000F15D7" w:rsidRDefault="00511CDF" w:rsidP="00BC45B3">
            <w:pPr>
              <w:pStyle w:val="rowtabella0"/>
              <w:rPr>
                <w:color w:val="002060"/>
              </w:rPr>
            </w:pPr>
            <w:r w:rsidRPr="000F15D7">
              <w:rPr>
                <w:color w:val="002060"/>
              </w:rPr>
              <w:t>11/10/2025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2BBD5" w14:textId="77777777" w:rsidR="00511CDF" w:rsidRPr="000F15D7" w:rsidRDefault="00511CDF" w:rsidP="00BC45B3">
            <w:pPr>
              <w:pStyle w:val="rowtabella0"/>
              <w:rPr>
                <w:color w:val="002060"/>
              </w:rPr>
            </w:pPr>
            <w:r w:rsidRPr="000F15D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CAF80" w14:textId="77777777" w:rsidR="00511CDF" w:rsidRPr="000F15D7" w:rsidRDefault="00511CDF" w:rsidP="00BC45B3">
            <w:pPr>
              <w:pStyle w:val="rowtabella0"/>
              <w:rPr>
                <w:color w:val="002060"/>
              </w:rPr>
            </w:pPr>
            <w:r w:rsidRPr="000F15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58229" w14:textId="77777777" w:rsidR="00511CDF" w:rsidRPr="000F15D7" w:rsidRDefault="00511CDF" w:rsidP="00BC45B3">
            <w:pPr>
              <w:pStyle w:val="rowtabella0"/>
              <w:rPr>
                <w:color w:val="002060"/>
              </w:rPr>
            </w:pPr>
            <w:r w:rsidRPr="000F15D7">
              <w:rPr>
                <w:color w:val="002060"/>
              </w:rPr>
              <w:t>VIA VESCOVARA, 7</w:t>
            </w:r>
          </w:p>
        </w:tc>
      </w:tr>
    </w:tbl>
    <w:p w14:paraId="3988C3EC" w14:textId="77777777" w:rsidR="00511CDF" w:rsidRPr="000F15D7" w:rsidRDefault="00511CDF" w:rsidP="00511CDF">
      <w:pPr>
        <w:pStyle w:val="breakline"/>
        <w:rPr>
          <w:rFonts w:eastAsiaTheme="minorEastAsia"/>
          <w:color w:val="002060"/>
        </w:rPr>
      </w:pPr>
    </w:p>
    <w:p w14:paraId="4ED0F82B" w14:textId="77777777" w:rsidR="00511CDF" w:rsidRPr="000F15D7" w:rsidRDefault="00511CDF" w:rsidP="00511CDF">
      <w:pPr>
        <w:pStyle w:val="breakline"/>
        <w:rPr>
          <w:color w:val="002060"/>
        </w:rPr>
      </w:pPr>
    </w:p>
    <w:p w14:paraId="41CD75BE" w14:textId="77777777" w:rsidR="00511CDF" w:rsidRPr="000F15D7" w:rsidRDefault="00511CDF" w:rsidP="00511CDF">
      <w:pPr>
        <w:pStyle w:val="breakline"/>
        <w:rPr>
          <w:color w:val="002060"/>
        </w:rPr>
      </w:pPr>
    </w:p>
    <w:p w14:paraId="022AD7FD" w14:textId="77777777" w:rsidR="00511CDF" w:rsidRPr="000F15D7" w:rsidRDefault="00511CDF" w:rsidP="00511CDF">
      <w:pPr>
        <w:pStyle w:val="sottotitolocampionato10"/>
        <w:rPr>
          <w:color w:val="002060"/>
        </w:rPr>
      </w:pPr>
      <w:r w:rsidRPr="000F15D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511CDF" w:rsidRPr="000F15D7" w14:paraId="67291592"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CAFD8"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CE62"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45913"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EEB7"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C0E4"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FBF92"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52E97"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88DA18F"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2D5D27" w14:textId="77777777" w:rsidR="00511CDF" w:rsidRPr="000F15D7" w:rsidRDefault="00511CDF" w:rsidP="00BC45B3">
            <w:pPr>
              <w:pStyle w:val="rowtabella0"/>
              <w:rPr>
                <w:color w:val="002060"/>
              </w:rPr>
            </w:pPr>
            <w:r w:rsidRPr="000F15D7">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B7637" w14:textId="77777777" w:rsidR="00511CDF" w:rsidRPr="000F15D7" w:rsidRDefault="00511CDF" w:rsidP="00BC45B3">
            <w:pPr>
              <w:pStyle w:val="rowtabella0"/>
              <w:rPr>
                <w:color w:val="002060"/>
              </w:rPr>
            </w:pPr>
            <w:r w:rsidRPr="000F15D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2D5A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C2271"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225AA" w14:textId="77777777" w:rsidR="00511CDF" w:rsidRPr="000F15D7" w:rsidRDefault="00511CDF" w:rsidP="00BC45B3">
            <w:pPr>
              <w:pStyle w:val="rowtabella0"/>
              <w:rPr>
                <w:color w:val="002060"/>
              </w:rPr>
            </w:pPr>
            <w:r w:rsidRPr="000F15D7">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BB1B7" w14:textId="77777777" w:rsidR="00511CDF" w:rsidRPr="000F15D7" w:rsidRDefault="00511CDF" w:rsidP="00BC45B3">
            <w:pPr>
              <w:pStyle w:val="rowtabella0"/>
              <w:rPr>
                <w:color w:val="002060"/>
              </w:rPr>
            </w:pPr>
            <w:r w:rsidRPr="000F15D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D93D8" w14:textId="77777777" w:rsidR="00511CDF" w:rsidRPr="000F15D7" w:rsidRDefault="00511CDF" w:rsidP="00BC45B3">
            <w:pPr>
              <w:pStyle w:val="rowtabella0"/>
              <w:rPr>
                <w:color w:val="002060"/>
              </w:rPr>
            </w:pPr>
            <w:r w:rsidRPr="000F15D7">
              <w:rPr>
                <w:color w:val="002060"/>
              </w:rPr>
              <w:t>VIA VOLTURNO-PIEDIRIPA</w:t>
            </w:r>
          </w:p>
        </w:tc>
      </w:tr>
      <w:tr w:rsidR="00511CDF" w:rsidRPr="000F15D7" w14:paraId="2BE36AEA"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7BA77F" w14:textId="77777777" w:rsidR="00511CDF" w:rsidRPr="000F15D7" w:rsidRDefault="00511CDF" w:rsidP="00BC45B3">
            <w:pPr>
              <w:pStyle w:val="rowtabella0"/>
              <w:rPr>
                <w:color w:val="002060"/>
              </w:rPr>
            </w:pPr>
            <w:r w:rsidRPr="000F15D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55D9E" w14:textId="77777777" w:rsidR="00511CDF" w:rsidRPr="000F15D7" w:rsidRDefault="00511CDF" w:rsidP="00BC45B3">
            <w:pPr>
              <w:pStyle w:val="rowtabella0"/>
              <w:rPr>
                <w:color w:val="002060"/>
              </w:rPr>
            </w:pPr>
            <w:r w:rsidRPr="000F15D7">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75763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56443" w14:textId="77777777" w:rsidR="00511CDF" w:rsidRPr="000F15D7" w:rsidRDefault="00511CDF" w:rsidP="00BC45B3">
            <w:pPr>
              <w:pStyle w:val="rowtabella0"/>
              <w:rPr>
                <w:color w:val="002060"/>
              </w:rPr>
            </w:pPr>
            <w:r w:rsidRPr="000F15D7">
              <w:rPr>
                <w:color w:val="002060"/>
              </w:rPr>
              <w:t>10/10/2025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44C55" w14:textId="77777777" w:rsidR="00511CDF" w:rsidRPr="000F15D7" w:rsidRDefault="00511CDF" w:rsidP="00BC45B3">
            <w:pPr>
              <w:pStyle w:val="rowtabella0"/>
              <w:rPr>
                <w:color w:val="002060"/>
              </w:rPr>
            </w:pPr>
            <w:r w:rsidRPr="000F15D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14B98" w14:textId="77777777" w:rsidR="00511CDF" w:rsidRPr="000F15D7" w:rsidRDefault="00511CDF" w:rsidP="00BC45B3">
            <w:pPr>
              <w:pStyle w:val="rowtabella0"/>
              <w:rPr>
                <w:color w:val="002060"/>
              </w:rPr>
            </w:pPr>
            <w:r w:rsidRPr="000F15D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DE3A8" w14:textId="77777777" w:rsidR="00511CDF" w:rsidRPr="000F15D7" w:rsidRDefault="00511CDF" w:rsidP="00BC45B3">
            <w:pPr>
              <w:pStyle w:val="rowtabella0"/>
              <w:rPr>
                <w:color w:val="002060"/>
              </w:rPr>
            </w:pPr>
            <w:r w:rsidRPr="000F15D7">
              <w:rPr>
                <w:color w:val="002060"/>
              </w:rPr>
              <w:t xml:space="preserve">LOC.MONTEROCCO VIA </w:t>
            </w:r>
            <w:proofErr w:type="gramStart"/>
            <w:r w:rsidRPr="000F15D7">
              <w:rPr>
                <w:color w:val="002060"/>
              </w:rPr>
              <w:t>A.MANCINI</w:t>
            </w:r>
            <w:proofErr w:type="gramEnd"/>
          </w:p>
        </w:tc>
      </w:tr>
      <w:tr w:rsidR="00511CDF" w:rsidRPr="000F15D7" w14:paraId="2D7B731E"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96667" w14:textId="77777777" w:rsidR="00511CDF" w:rsidRPr="000F15D7" w:rsidRDefault="00511CDF" w:rsidP="00BC45B3">
            <w:pPr>
              <w:pStyle w:val="rowtabella0"/>
              <w:rPr>
                <w:color w:val="002060"/>
              </w:rPr>
            </w:pPr>
            <w:r w:rsidRPr="000F15D7">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2A5DA1" w14:textId="77777777" w:rsidR="00511CDF" w:rsidRPr="000F15D7" w:rsidRDefault="00511CDF" w:rsidP="00BC45B3">
            <w:pPr>
              <w:pStyle w:val="rowtabella0"/>
              <w:rPr>
                <w:color w:val="002060"/>
              </w:rPr>
            </w:pPr>
            <w:r w:rsidRPr="000F15D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6A5A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1DF268"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E92120" w14:textId="77777777" w:rsidR="00511CDF" w:rsidRPr="000F15D7" w:rsidRDefault="00511CDF" w:rsidP="00BC45B3">
            <w:pPr>
              <w:pStyle w:val="rowtabella0"/>
              <w:rPr>
                <w:color w:val="002060"/>
              </w:rPr>
            </w:pPr>
            <w:r w:rsidRPr="000F15D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89BF3" w14:textId="77777777" w:rsidR="00511CDF" w:rsidRPr="000F15D7" w:rsidRDefault="00511CDF" w:rsidP="00BC45B3">
            <w:pPr>
              <w:pStyle w:val="rowtabella0"/>
              <w:rPr>
                <w:color w:val="002060"/>
              </w:rPr>
            </w:pPr>
            <w:r w:rsidRPr="000F15D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38329" w14:textId="77777777" w:rsidR="00511CDF" w:rsidRPr="000F15D7" w:rsidRDefault="00511CDF" w:rsidP="00BC45B3">
            <w:pPr>
              <w:pStyle w:val="rowtabella0"/>
              <w:rPr>
                <w:color w:val="002060"/>
              </w:rPr>
            </w:pPr>
            <w:r w:rsidRPr="000F15D7">
              <w:rPr>
                <w:color w:val="002060"/>
              </w:rPr>
              <w:t>FRAZ.PAGLIARE VIA VECCHI</w:t>
            </w:r>
          </w:p>
        </w:tc>
      </w:tr>
      <w:tr w:rsidR="00511CDF" w:rsidRPr="000F15D7" w14:paraId="723632F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C1AB7" w14:textId="77777777" w:rsidR="00511CDF" w:rsidRPr="000F15D7" w:rsidRDefault="00511CDF" w:rsidP="00BC45B3">
            <w:pPr>
              <w:pStyle w:val="rowtabella0"/>
              <w:rPr>
                <w:color w:val="002060"/>
              </w:rPr>
            </w:pPr>
            <w:r w:rsidRPr="000F15D7">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99D000" w14:textId="77777777" w:rsidR="00511CDF" w:rsidRPr="000F15D7" w:rsidRDefault="00511CDF" w:rsidP="00BC45B3">
            <w:pPr>
              <w:pStyle w:val="rowtabella0"/>
              <w:rPr>
                <w:color w:val="002060"/>
              </w:rPr>
            </w:pPr>
            <w:r w:rsidRPr="000F15D7">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CD4AAC"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66494"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D4F2C" w14:textId="77777777" w:rsidR="00511CDF" w:rsidRPr="000F15D7" w:rsidRDefault="00511CDF" w:rsidP="00BC45B3">
            <w:pPr>
              <w:pStyle w:val="rowtabella0"/>
              <w:rPr>
                <w:color w:val="002060"/>
              </w:rPr>
            </w:pPr>
            <w:r w:rsidRPr="000F15D7">
              <w:rPr>
                <w:color w:val="002060"/>
              </w:rPr>
              <w:t>5280 TENSOSTRUTTURA S.</w:t>
            </w:r>
            <w:proofErr w:type="gramStart"/>
            <w:r w:rsidRPr="000F15D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2F074" w14:textId="77777777" w:rsidR="00511CDF" w:rsidRPr="000F15D7" w:rsidRDefault="00511CDF" w:rsidP="00BC45B3">
            <w:pPr>
              <w:pStyle w:val="rowtabella0"/>
              <w:rPr>
                <w:color w:val="002060"/>
              </w:rPr>
            </w:pPr>
            <w:r w:rsidRPr="000F15D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F3EBA" w14:textId="77777777" w:rsidR="00511CDF" w:rsidRPr="000F15D7" w:rsidRDefault="00511CDF" w:rsidP="00BC45B3">
            <w:pPr>
              <w:pStyle w:val="rowtabella0"/>
              <w:rPr>
                <w:color w:val="002060"/>
              </w:rPr>
            </w:pPr>
            <w:r w:rsidRPr="000F15D7">
              <w:rPr>
                <w:color w:val="002060"/>
              </w:rPr>
              <w:t>VIA LORENZO LOTTO</w:t>
            </w:r>
          </w:p>
        </w:tc>
      </w:tr>
      <w:tr w:rsidR="00511CDF" w:rsidRPr="000F15D7" w14:paraId="467F0EC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E1848" w14:textId="77777777" w:rsidR="00511CDF" w:rsidRPr="000F15D7" w:rsidRDefault="00511CDF" w:rsidP="00BC45B3">
            <w:pPr>
              <w:pStyle w:val="rowtabella0"/>
              <w:rPr>
                <w:color w:val="002060"/>
              </w:rPr>
            </w:pPr>
            <w:r w:rsidRPr="000F15D7">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0640DF" w14:textId="77777777" w:rsidR="00511CDF" w:rsidRPr="000F15D7" w:rsidRDefault="00511CDF" w:rsidP="00BC45B3">
            <w:pPr>
              <w:pStyle w:val="rowtabella0"/>
              <w:rPr>
                <w:color w:val="002060"/>
              </w:rPr>
            </w:pPr>
            <w:r w:rsidRPr="000F15D7">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3862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D4EAA"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FD62E" w14:textId="77777777" w:rsidR="00511CDF" w:rsidRPr="000F15D7" w:rsidRDefault="00511CDF" w:rsidP="00BC45B3">
            <w:pPr>
              <w:pStyle w:val="rowtabella0"/>
              <w:rPr>
                <w:color w:val="002060"/>
              </w:rPr>
            </w:pPr>
            <w:r w:rsidRPr="000F15D7">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88E3C" w14:textId="77777777" w:rsidR="00511CDF" w:rsidRPr="000F15D7" w:rsidRDefault="00511CDF" w:rsidP="00BC45B3">
            <w:pPr>
              <w:pStyle w:val="rowtabella0"/>
              <w:rPr>
                <w:color w:val="002060"/>
              </w:rPr>
            </w:pPr>
            <w:r w:rsidRPr="000F15D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56060" w14:textId="77777777" w:rsidR="00511CDF" w:rsidRPr="000F15D7" w:rsidRDefault="00511CDF" w:rsidP="00BC45B3">
            <w:pPr>
              <w:pStyle w:val="rowtabella0"/>
              <w:rPr>
                <w:color w:val="002060"/>
              </w:rPr>
            </w:pPr>
            <w:r w:rsidRPr="000F15D7">
              <w:rPr>
                <w:color w:val="002060"/>
              </w:rPr>
              <w:t>VIA FONTE DI MONSIGNORE</w:t>
            </w:r>
          </w:p>
        </w:tc>
      </w:tr>
      <w:tr w:rsidR="00511CDF" w:rsidRPr="000F15D7" w14:paraId="7556451D"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6C236" w14:textId="77777777" w:rsidR="00511CDF" w:rsidRPr="000F15D7" w:rsidRDefault="00511CDF" w:rsidP="00BC45B3">
            <w:pPr>
              <w:pStyle w:val="rowtabella0"/>
              <w:rPr>
                <w:color w:val="002060"/>
              </w:rPr>
            </w:pPr>
            <w:proofErr w:type="gramStart"/>
            <w:r w:rsidRPr="000F15D7">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543E4" w14:textId="77777777" w:rsidR="00511CDF" w:rsidRPr="000F15D7" w:rsidRDefault="00511CDF" w:rsidP="00BC45B3">
            <w:pPr>
              <w:pStyle w:val="rowtabella0"/>
              <w:rPr>
                <w:color w:val="002060"/>
              </w:rPr>
            </w:pPr>
            <w:r w:rsidRPr="000F15D7">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A7D7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BE678"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551D3" w14:textId="77777777" w:rsidR="00511CDF" w:rsidRPr="000F15D7" w:rsidRDefault="00511CDF" w:rsidP="00BC45B3">
            <w:pPr>
              <w:pStyle w:val="rowtabella0"/>
              <w:rPr>
                <w:color w:val="002060"/>
              </w:rPr>
            </w:pPr>
            <w:r w:rsidRPr="000F15D7">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E964" w14:textId="77777777" w:rsidR="00511CDF" w:rsidRPr="000F15D7" w:rsidRDefault="00511CDF" w:rsidP="00BC45B3">
            <w:pPr>
              <w:pStyle w:val="rowtabella0"/>
              <w:rPr>
                <w:color w:val="002060"/>
              </w:rPr>
            </w:pPr>
            <w:r w:rsidRPr="000F15D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65DB8" w14:textId="77777777" w:rsidR="00511CDF" w:rsidRPr="000F15D7" w:rsidRDefault="00511CDF" w:rsidP="00BC45B3">
            <w:pPr>
              <w:pStyle w:val="rowtabella0"/>
              <w:rPr>
                <w:color w:val="002060"/>
              </w:rPr>
            </w:pPr>
            <w:r w:rsidRPr="000F15D7">
              <w:rPr>
                <w:color w:val="002060"/>
              </w:rPr>
              <w:t>VIA SALVO D'ACQUISTO</w:t>
            </w:r>
          </w:p>
        </w:tc>
      </w:tr>
    </w:tbl>
    <w:p w14:paraId="0F8558F7" w14:textId="77777777" w:rsidR="00F31D3F" w:rsidRPr="00D62A78" w:rsidRDefault="00F31D3F" w:rsidP="00F31D3F">
      <w:pPr>
        <w:pStyle w:val="breakline"/>
        <w:rPr>
          <w:color w:val="002060"/>
        </w:rPr>
      </w:pPr>
    </w:p>
    <w:p w14:paraId="09B2A46C" w14:textId="77777777" w:rsidR="00F31D3F" w:rsidRPr="00D62A78" w:rsidRDefault="00F31D3F" w:rsidP="00F31D3F">
      <w:pPr>
        <w:pStyle w:val="titolocampionato0"/>
        <w:shd w:val="clear" w:color="auto" w:fill="CCCCCC"/>
        <w:spacing w:before="80" w:after="40"/>
        <w:rPr>
          <w:color w:val="002060"/>
        </w:rPr>
      </w:pPr>
      <w:r w:rsidRPr="00D62A78">
        <w:rPr>
          <w:color w:val="002060"/>
        </w:rPr>
        <w:t>CALCIO A CINQUE SERIE D</w:t>
      </w:r>
    </w:p>
    <w:p w14:paraId="255A688D" w14:textId="77777777" w:rsidR="00F31D3F" w:rsidRPr="00781567" w:rsidRDefault="00F31D3F" w:rsidP="00F31D3F">
      <w:pPr>
        <w:pStyle w:val="titoloprinc0"/>
        <w:rPr>
          <w:color w:val="002060"/>
        </w:rPr>
      </w:pPr>
      <w:r w:rsidRPr="00781567">
        <w:rPr>
          <w:color w:val="002060"/>
        </w:rPr>
        <w:t>ANAGRAFICA/INDIRIZZARIO/VARIAZIONI CALENDARIO</w:t>
      </w:r>
    </w:p>
    <w:p w14:paraId="1869AE3C" w14:textId="77777777" w:rsidR="00F31D3F" w:rsidRDefault="00F31D3F" w:rsidP="00F31D3F">
      <w:pPr>
        <w:pStyle w:val="titoloprinc0"/>
        <w:jc w:val="both"/>
        <w:rPr>
          <w:b w:val="0"/>
          <w:bCs w:val="0"/>
          <w:color w:val="002060"/>
          <w:sz w:val="22"/>
          <w:szCs w:val="22"/>
        </w:rPr>
      </w:pPr>
    </w:p>
    <w:p w14:paraId="294DF270" w14:textId="77777777" w:rsidR="00F31D3F" w:rsidRPr="00781567" w:rsidRDefault="00F31D3F" w:rsidP="00F31D3F">
      <w:pPr>
        <w:pStyle w:val="titoloprinc0"/>
        <w:jc w:val="both"/>
        <w:rPr>
          <w:color w:val="002060"/>
          <w:sz w:val="22"/>
          <w:szCs w:val="22"/>
        </w:rPr>
      </w:pPr>
      <w:r w:rsidRPr="00781567">
        <w:rPr>
          <w:color w:val="002060"/>
          <w:sz w:val="22"/>
          <w:szCs w:val="22"/>
        </w:rPr>
        <w:t>GIRONE “</w:t>
      </w:r>
      <w:r>
        <w:rPr>
          <w:color w:val="002060"/>
          <w:sz w:val="22"/>
          <w:szCs w:val="22"/>
        </w:rPr>
        <w:t>C</w:t>
      </w:r>
      <w:r w:rsidRPr="00781567">
        <w:rPr>
          <w:color w:val="002060"/>
          <w:sz w:val="22"/>
          <w:szCs w:val="22"/>
        </w:rPr>
        <w:t>”</w:t>
      </w:r>
    </w:p>
    <w:p w14:paraId="2E5A86D5" w14:textId="77777777" w:rsidR="00F31D3F" w:rsidRPr="00781567" w:rsidRDefault="00F31D3F" w:rsidP="00F31D3F">
      <w:pPr>
        <w:pStyle w:val="titoloprinc0"/>
        <w:jc w:val="both"/>
        <w:rPr>
          <w:b w:val="0"/>
          <w:bCs w:val="0"/>
          <w:color w:val="002060"/>
          <w:sz w:val="22"/>
          <w:szCs w:val="22"/>
        </w:rPr>
      </w:pPr>
    </w:p>
    <w:p w14:paraId="61F3728B" w14:textId="77777777" w:rsidR="00F31D3F" w:rsidRDefault="00F31D3F" w:rsidP="00F31D3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ANGELI</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17:00</w:t>
      </w:r>
      <w:r w:rsidRPr="00781567">
        <w:rPr>
          <w:b w:val="0"/>
          <w:bCs w:val="0"/>
          <w:color w:val="002060"/>
          <w:sz w:val="22"/>
          <w:szCs w:val="22"/>
        </w:rPr>
        <w:t>, stesso campo.</w:t>
      </w:r>
    </w:p>
    <w:p w14:paraId="537E1E2E" w14:textId="77777777" w:rsidR="00F31D3F" w:rsidRPr="00781567" w:rsidRDefault="00F31D3F" w:rsidP="00F31D3F">
      <w:pPr>
        <w:pStyle w:val="titoloprinc0"/>
        <w:jc w:val="both"/>
        <w:rPr>
          <w:b w:val="0"/>
          <w:bCs w:val="0"/>
          <w:color w:val="002060"/>
          <w:sz w:val="22"/>
          <w:szCs w:val="22"/>
        </w:rPr>
      </w:pPr>
    </w:p>
    <w:p w14:paraId="2858A2D4" w14:textId="77777777" w:rsidR="00F31D3F" w:rsidRPr="00781567" w:rsidRDefault="00F31D3F" w:rsidP="00F31D3F">
      <w:pPr>
        <w:pStyle w:val="titoloprinc0"/>
        <w:jc w:val="both"/>
        <w:rPr>
          <w:color w:val="002060"/>
          <w:sz w:val="22"/>
          <w:szCs w:val="22"/>
        </w:rPr>
      </w:pPr>
      <w:r w:rsidRPr="00781567">
        <w:rPr>
          <w:color w:val="002060"/>
          <w:sz w:val="22"/>
          <w:szCs w:val="22"/>
        </w:rPr>
        <w:t>GIRONE “</w:t>
      </w:r>
      <w:r>
        <w:rPr>
          <w:color w:val="002060"/>
          <w:sz w:val="22"/>
          <w:szCs w:val="22"/>
        </w:rPr>
        <w:t>F</w:t>
      </w:r>
      <w:r w:rsidRPr="00781567">
        <w:rPr>
          <w:color w:val="002060"/>
          <w:sz w:val="22"/>
          <w:szCs w:val="22"/>
        </w:rPr>
        <w:t>”</w:t>
      </w:r>
    </w:p>
    <w:p w14:paraId="6B6B69DE" w14:textId="77777777" w:rsidR="00F31D3F" w:rsidRPr="00781567" w:rsidRDefault="00F31D3F" w:rsidP="00F31D3F">
      <w:pPr>
        <w:pStyle w:val="titoloprinc0"/>
        <w:jc w:val="both"/>
        <w:rPr>
          <w:b w:val="0"/>
          <w:bCs w:val="0"/>
          <w:color w:val="002060"/>
          <w:sz w:val="22"/>
          <w:szCs w:val="22"/>
        </w:rPr>
      </w:pPr>
    </w:p>
    <w:p w14:paraId="12C95519" w14:textId="77777777" w:rsidR="00F31D3F" w:rsidRDefault="00F31D3F" w:rsidP="00F31D3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PICENO UNITED MMX A R.L.</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VENERDI’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21:30</w:t>
      </w:r>
      <w:r w:rsidRPr="00781567">
        <w:rPr>
          <w:b w:val="0"/>
          <w:bCs w:val="0"/>
          <w:color w:val="002060"/>
          <w:sz w:val="22"/>
          <w:szCs w:val="22"/>
        </w:rPr>
        <w:t>, stesso campo.</w:t>
      </w:r>
    </w:p>
    <w:p w14:paraId="50D265B1" w14:textId="77777777" w:rsidR="00F31D3F" w:rsidRDefault="00F31D3F" w:rsidP="00F31D3F">
      <w:pPr>
        <w:pStyle w:val="titoloprinc0"/>
        <w:jc w:val="both"/>
        <w:rPr>
          <w:b w:val="0"/>
          <w:bCs w:val="0"/>
          <w:color w:val="002060"/>
          <w:sz w:val="22"/>
          <w:szCs w:val="22"/>
        </w:rPr>
      </w:pPr>
    </w:p>
    <w:p w14:paraId="32940753" w14:textId="77777777" w:rsidR="00F31D3F" w:rsidRPr="00D62A78" w:rsidRDefault="00F31D3F" w:rsidP="00F31D3F">
      <w:pPr>
        <w:pStyle w:val="titoloprinc0"/>
        <w:rPr>
          <w:color w:val="002060"/>
        </w:rPr>
      </w:pPr>
      <w:r w:rsidRPr="00D62A78">
        <w:rPr>
          <w:color w:val="002060"/>
        </w:rPr>
        <w:t>VARIAZIONI AL PROGRAMMA GARE</w:t>
      </w:r>
    </w:p>
    <w:p w14:paraId="73E9D4B0" w14:textId="77777777" w:rsidR="00F31D3F" w:rsidRPr="00D62A78" w:rsidRDefault="00F31D3F" w:rsidP="00F31D3F">
      <w:pPr>
        <w:pStyle w:val="breakline"/>
        <w:rPr>
          <w:color w:val="002060"/>
        </w:rPr>
      </w:pPr>
    </w:p>
    <w:p w14:paraId="6C916676" w14:textId="77777777" w:rsidR="00F31D3F" w:rsidRPr="00D62A78" w:rsidRDefault="00F31D3F" w:rsidP="00F31D3F">
      <w:pPr>
        <w:pStyle w:val="breakline"/>
        <w:rPr>
          <w:color w:val="002060"/>
        </w:rPr>
      </w:pPr>
    </w:p>
    <w:p w14:paraId="1A88EDC3"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F31D3F" w:rsidRPr="00D62A78" w14:paraId="596E8286" w14:textId="77777777" w:rsidTr="00C82D5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606BE"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D63A3"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46266" w14:textId="77777777" w:rsidR="00F31D3F" w:rsidRPr="00D62A78" w:rsidRDefault="00F31D3F" w:rsidP="00BC45B3">
            <w:pPr>
              <w:pStyle w:val="headertabella0"/>
              <w:rPr>
                <w:color w:val="002060"/>
              </w:rPr>
            </w:pPr>
            <w:r w:rsidRPr="00D62A78">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F9209"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238D7"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B5437"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AA017"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C7197" w14:textId="77777777" w:rsidR="00F31D3F" w:rsidRPr="00D62A78" w:rsidRDefault="00F31D3F" w:rsidP="00BC45B3">
            <w:pPr>
              <w:pStyle w:val="headertabella0"/>
              <w:rPr>
                <w:color w:val="002060"/>
              </w:rPr>
            </w:pPr>
            <w:r w:rsidRPr="00D62A78">
              <w:rPr>
                <w:color w:val="002060"/>
              </w:rPr>
              <w:t>Impianto</w:t>
            </w:r>
          </w:p>
        </w:tc>
      </w:tr>
      <w:tr w:rsidR="00F31D3F" w:rsidRPr="00D62A78" w14:paraId="6F923C8F" w14:textId="77777777" w:rsidTr="00C82D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EB6C" w14:textId="77777777" w:rsidR="00F31D3F" w:rsidRPr="00C82D5B" w:rsidRDefault="00F31D3F" w:rsidP="00BC45B3">
            <w:pPr>
              <w:pStyle w:val="rowtabella0"/>
              <w:rPr>
                <w:color w:val="002060"/>
                <w:highlight w:val="yellow"/>
              </w:rPr>
            </w:pPr>
            <w:r w:rsidRPr="00C82D5B">
              <w:rPr>
                <w:color w:val="002060"/>
                <w:highlight w:val="yellow"/>
              </w:rPr>
              <w:t>19/10/2025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5B2F" w14:textId="77777777" w:rsidR="00F31D3F" w:rsidRPr="00C82D5B" w:rsidRDefault="00F31D3F" w:rsidP="00BC45B3">
            <w:pPr>
              <w:pStyle w:val="rowtabella0"/>
              <w:jc w:val="center"/>
              <w:rPr>
                <w:color w:val="002060"/>
                <w:highlight w:val="yellow"/>
              </w:rPr>
            </w:pPr>
            <w:r w:rsidRPr="00C82D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08D1" w14:textId="77777777" w:rsidR="00F31D3F" w:rsidRPr="00C82D5B" w:rsidRDefault="00F31D3F" w:rsidP="00BC45B3">
            <w:pPr>
              <w:pStyle w:val="rowtabella0"/>
              <w:rPr>
                <w:color w:val="002060"/>
                <w:highlight w:val="yellow"/>
              </w:rPr>
            </w:pPr>
            <w:r w:rsidRPr="00C82D5B">
              <w:rPr>
                <w:color w:val="002060"/>
                <w:highlight w:val="yellow"/>
              </w:rPr>
              <w:t>CHIARAVALLE FUTSAL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2599" w14:textId="77777777" w:rsidR="00F31D3F" w:rsidRPr="00C82D5B" w:rsidRDefault="00F31D3F" w:rsidP="00BC45B3">
            <w:pPr>
              <w:pStyle w:val="rowtabella0"/>
              <w:rPr>
                <w:color w:val="002060"/>
                <w:highlight w:val="yellow"/>
              </w:rPr>
            </w:pPr>
            <w:r w:rsidRPr="00C82D5B">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392B" w14:textId="76E0DCA3"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179D" w14:textId="77777777" w:rsidR="00F31D3F" w:rsidRPr="00C82D5B" w:rsidRDefault="00F31D3F" w:rsidP="00BC45B3">
            <w:pPr>
              <w:pStyle w:val="rowtabella0"/>
              <w:jc w:val="center"/>
              <w:rPr>
                <w:color w:val="002060"/>
                <w:highlight w:val="yellow"/>
              </w:rPr>
            </w:pPr>
            <w:r w:rsidRPr="00C82D5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B894" w14:textId="77777777" w:rsidR="00F31D3F" w:rsidRPr="00D62A78" w:rsidRDefault="00F31D3F" w:rsidP="00BC45B3">
            <w:pPr>
              <w:pStyle w:val="rowtabella0"/>
              <w:jc w:val="center"/>
              <w:rPr>
                <w:color w:val="002060"/>
              </w:rPr>
            </w:pPr>
            <w:r w:rsidRPr="00D62A78">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D7BD" w14:textId="77777777" w:rsidR="00F31D3F" w:rsidRPr="00D62A78" w:rsidRDefault="00F31D3F" w:rsidP="00BC45B3">
            <w:pPr>
              <w:rPr>
                <w:color w:val="002060"/>
              </w:rPr>
            </w:pPr>
          </w:p>
        </w:tc>
      </w:tr>
      <w:tr w:rsidR="00F31D3F" w:rsidRPr="00D62A78" w14:paraId="299B6EEE" w14:textId="77777777" w:rsidTr="00C82D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E448" w14:textId="77777777" w:rsidR="00F31D3F" w:rsidRPr="00C82D5B" w:rsidRDefault="00F31D3F" w:rsidP="00BC45B3">
            <w:pPr>
              <w:pStyle w:val="rowtabella0"/>
              <w:rPr>
                <w:color w:val="002060"/>
                <w:highlight w:val="yellow"/>
              </w:rPr>
            </w:pPr>
            <w:r w:rsidRPr="00C82D5B">
              <w:rPr>
                <w:color w:val="002060"/>
                <w:highlight w:val="yellow"/>
              </w:rPr>
              <w:t>22/12/2025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5C20" w14:textId="77777777" w:rsidR="00F31D3F" w:rsidRPr="00C82D5B" w:rsidRDefault="00F31D3F" w:rsidP="00BC45B3">
            <w:pPr>
              <w:pStyle w:val="rowtabella0"/>
              <w:jc w:val="center"/>
              <w:rPr>
                <w:color w:val="002060"/>
                <w:highlight w:val="yellow"/>
              </w:rPr>
            </w:pPr>
            <w:r w:rsidRPr="00C82D5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F36B" w14:textId="77777777" w:rsidR="00F31D3F" w:rsidRPr="00C82D5B" w:rsidRDefault="00F31D3F" w:rsidP="00BC45B3">
            <w:pPr>
              <w:pStyle w:val="rowtabella0"/>
              <w:rPr>
                <w:color w:val="002060"/>
                <w:highlight w:val="yellow"/>
              </w:rPr>
            </w:pPr>
            <w:r w:rsidRPr="00C82D5B">
              <w:rPr>
                <w:color w:val="002060"/>
                <w:highlight w:val="yellow"/>
              </w:rPr>
              <w:t>CHIARAVALLE FUTSAL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27C2" w14:textId="77777777" w:rsidR="00F31D3F" w:rsidRPr="00C82D5B" w:rsidRDefault="00F31D3F" w:rsidP="00BC45B3">
            <w:pPr>
              <w:pStyle w:val="rowtabella0"/>
              <w:rPr>
                <w:color w:val="002060"/>
                <w:highlight w:val="yellow"/>
              </w:rPr>
            </w:pPr>
            <w:r w:rsidRPr="00C82D5B">
              <w:rPr>
                <w:color w:val="002060"/>
                <w:highlight w:val="yellow"/>
              </w:rPr>
              <w:t>REAL CASEBRUCIATE W.FIRE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4027" w14:textId="5AFFD73C" w:rsidR="00F31D3F" w:rsidRPr="00D62A78" w:rsidRDefault="00C82D5B" w:rsidP="00BC45B3">
            <w:pPr>
              <w:pStyle w:val="rowtabella0"/>
              <w:rPr>
                <w:color w:val="002060"/>
              </w:rPr>
            </w:pPr>
            <w:r>
              <w:rPr>
                <w:color w:val="002060"/>
              </w:rPr>
              <w:t>21</w:t>
            </w:r>
            <w:r w:rsidR="00F31D3F" w:rsidRPr="00D62A78">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E99E" w14:textId="77777777" w:rsidR="00F31D3F" w:rsidRPr="00C82D5B" w:rsidRDefault="00F31D3F" w:rsidP="00BC45B3">
            <w:pPr>
              <w:pStyle w:val="rowtabella0"/>
              <w:jc w:val="center"/>
              <w:rPr>
                <w:color w:val="002060"/>
                <w:highlight w:val="yellow"/>
              </w:rPr>
            </w:pPr>
            <w:r w:rsidRPr="00C82D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16E2" w14:textId="77777777" w:rsidR="00F31D3F" w:rsidRPr="00D62A78" w:rsidRDefault="00F31D3F" w:rsidP="00BC45B3">
            <w:pPr>
              <w:pStyle w:val="rowtabella0"/>
              <w:jc w:val="center"/>
              <w:rPr>
                <w:color w:val="002060"/>
              </w:rPr>
            </w:pPr>
            <w:r w:rsidRPr="00D62A78">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B6B0" w14:textId="77777777" w:rsidR="00F31D3F" w:rsidRPr="00D62A78" w:rsidRDefault="00F31D3F" w:rsidP="00BC45B3">
            <w:pPr>
              <w:rPr>
                <w:color w:val="002060"/>
              </w:rPr>
            </w:pPr>
          </w:p>
        </w:tc>
      </w:tr>
      <w:tr w:rsidR="00F31D3F" w:rsidRPr="00D62A78" w14:paraId="6F2F0E63" w14:textId="77777777" w:rsidTr="00C82D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FBA3" w14:textId="77777777" w:rsidR="00F31D3F" w:rsidRPr="00C82D5B" w:rsidRDefault="00F31D3F" w:rsidP="00BC45B3">
            <w:pPr>
              <w:pStyle w:val="rowtabella0"/>
              <w:rPr>
                <w:color w:val="002060"/>
                <w:highlight w:val="yellow"/>
              </w:rPr>
            </w:pPr>
            <w:r w:rsidRPr="00C82D5B">
              <w:rPr>
                <w:color w:val="002060"/>
                <w:highlight w:val="yellow"/>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83C3" w14:textId="77777777" w:rsidR="00F31D3F" w:rsidRPr="00C82D5B" w:rsidRDefault="00F31D3F" w:rsidP="00BC45B3">
            <w:pPr>
              <w:pStyle w:val="rowtabella0"/>
              <w:jc w:val="center"/>
              <w:rPr>
                <w:color w:val="002060"/>
                <w:highlight w:val="yellow"/>
              </w:rPr>
            </w:pPr>
            <w:r w:rsidRPr="00C82D5B">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D118" w14:textId="77777777" w:rsidR="00F31D3F" w:rsidRPr="00C82D5B" w:rsidRDefault="00F31D3F" w:rsidP="00BC45B3">
            <w:pPr>
              <w:pStyle w:val="rowtabella0"/>
              <w:rPr>
                <w:color w:val="002060"/>
                <w:highlight w:val="yellow"/>
              </w:rPr>
            </w:pPr>
            <w:r w:rsidRPr="00C82D5B">
              <w:rPr>
                <w:color w:val="002060"/>
                <w:highlight w:val="yellow"/>
              </w:rPr>
              <w:t>CHIARAVALLE FUTSAL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45EF" w14:textId="77777777" w:rsidR="00F31D3F" w:rsidRPr="00C82D5B" w:rsidRDefault="00F31D3F" w:rsidP="00BC45B3">
            <w:pPr>
              <w:pStyle w:val="rowtabella0"/>
              <w:rPr>
                <w:color w:val="002060"/>
                <w:highlight w:val="yellow"/>
              </w:rPr>
            </w:pPr>
            <w:r w:rsidRPr="00C82D5B">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AEDA" w14:textId="23F0F410"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B08C" w14:textId="77777777" w:rsidR="00F31D3F" w:rsidRPr="00C82D5B" w:rsidRDefault="00F31D3F" w:rsidP="00BC45B3">
            <w:pPr>
              <w:pStyle w:val="rowtabella0"/>
              <w:jc w:val="center"/>
              <w:rPr>
                <w:color w:val="002060"/>
                <w:highlight w:val="yellow"/>
              </w:rPr>
            </w:pPr>
            <w:r w:rsidRPr="00C82D5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AC0C" w14:textId="77777777" w:rsidR="00F31D3F" w:rsidRPr="00D62A78" w:rsidRDefault="00F31D3F" w:rsidP="00BC45B3">
            <w:pPr>
              <w:pStyle w:val="rowtabella0"/>
              <w:jc w:val="center"/>
              <w:rPr>
                <w:color w:val="002060"/>
              </w:rPr>
            </w:pPr>
            <w:r w:rsidRPr="00D62A78">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2340" w14:textId="77777777" w:rsidR="00F31D3F" w:rsidRPr="00D62A78" w:rsidRDefault="00F31D3F" w:rsidP="00BC45B3">
            <w:pPr>
              <w:rPr>
                <w:color w:val="002060"/>
              </w:rPr>
            </w:pPr>
          </w:p>
        </w:tc>
      </w:tr>
    </w:tbl>
    <w:p w14:paraId="7B47D862" w14:textId="77777777" w:rsidR="00F31D3F" w:rsidRPr="00D62A78" w:rsidRDefault="00F31D3F" w:rsidP="00F31D3F">
      <w:pPr>
        <w:pStyle w:val="breakline"/>
        <w:rPr>
          <w:rFonts w:eastAsiaTheme="minorEastAsia"/>
          <w:color w:val="002060"/>
        </w:rPr>
      </w:pPr>
    </w:p>
    <w:p w14:paraId="0E452183" w14:textId="77777777" w:rsidR="00F31D3F" w:rsidRPr="00D62A78" w:rsidRDefault="00F31D3F" w:rsidP="00F31D3F">
      <w:pPr>
        <w:pStyle w:val="breakline"/>
        <w:rPr>
          <w:color w:val="002060"/>
        </w:rPr>
      </w:pPr>
    </w:p>
    <w:p w14:paraId="0D236673" w14:textId="77777777" w:rsidR="00F31D3F" w:rsidRPr="00D62A78" w:rsidRDefault="00F31D3F" w:rsidP="00F31D3F">
      <w:pPr>
        <w:pStyle w:val="sottotitolocampionato10"/>
        <w:rPr>
          <w:color w:val="002060"/>
        </w:rPr>
      </w:pPr>
      <w:r w:rsidRPr="00D62A7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75622A2D" w14:textId="77777777" w:rsidTr="00C82D5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E04AC"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60B7B"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35516"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3F9F1"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8814B"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505EC"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0E2F5"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C1FE" w14:textId="77777777" w:rsidR="00F31D3F" w:rsidRPr="00D62A78" w:rsidRDefault="00F31D3F" w:rsidP="00BC45B3">
            <w:pPr>
              <w:pStyle w:val="headertabella0"/>
              <w:rPr>
                <w:color w:val="002060"/>
              </w:rPr>
            </w:pPr>
            <w:r w:rsidRPr="00D62A78">
              <w:rPr>
                <w:color w:val="002060"/>
              </w:rPr>
              <w:t>Impianto</w:t>
            </w:r>
          </w:p>
        </w:tc>
      </w:tr>
      <w:tr w:rsidR="00F31D3F" w:rsidRPr="00D62A78" w14:paraId="3D726720" w14:textId="77777777" w:rsidTr="00C82D5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F8C2" w14:textId="77777777" w:rsidR="00F31D3F" w:rsidRPr="00C82D5B" w:rsidRDefault="00F31D3F" w:rsidP="00BC45B3">
            <w:pPr>
              <w:pStyle w:val="rowtabella0"/>
              <w:rPr>
                <w:color w:val="002060"/>
                <w:highlight w:val="yellow"/>
              </w:rPr>
            </w:pPr>
            <w:r w:rsidRPr="00C82D5B">
              <w:rPr>
                <w:color w:val="002060"/>
                <w:highlight w:val="yellow"/>
              </w:rPr>
              <w:t>10/10/2025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006B" w14:textId="77777777" w:rsidR="00F31D3F" w:rsidRPr="00C82D5B" w:rsidRDefault="00F31D3F" w:rsidP="00BC45B3">
            <w:pPr>
              <w:pStyle w:val="rowtabella0"/>
              <w:jc w:val="center"/>
              <w:rPr>
                <w:color w:val="002060"/>
                <w:highlight w:val="yellow"/>
              </w:rPr>
            </w:pPr>
            <w:r w:rsidRPr="00C82D5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EFD2" w14:textId="77777777" w:rsidR="00F31D3F" w:rsidRPr="00C82D5B" w:rsidRDefault="00F31D3F" w:rsidP="00BC45B3">
            <w:pPr>
              <w:pStyle w:val="rowtabella0"/>
              <w:rPr>
                <w:color w:val="002060"/>
                <w:highlight w:val="yellow"/>
              </w:rPr>
            </w:pPr>
            <w:r w:rsidRPr="00C82D5B">
              <w:rPr>
                <w:color w:val="002060"/>
                <w:highlight w:val="yellow"/>
              </w:rPr>
              <w:t>ESANATOGLIA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53B29" w14:textId="77777777" w:rsidR="00F31D3F" w:rsidRPr="00C82D5B" w:rsidRDefault="00F31D3F" w:rsidP="00BC45B3">
            <w:pPr>
              <w:pStyle w:val="rowtabella0"/>
              <w:rPr>
                <w:color w:val="002060"/>
                <w:highlight w:val="yellow"/>
              </w:rPr>
            </w:pPr>
            <w:r w:rsidRPr="00C82D5B">
              <w:rPr>
                <w:color w:val="002060"/>
                <w:highlight w:val="yellow"/>
              </w:rPr>
              <w:t>FIUMINATA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4EA4" w14:textId="77777777" w:rsidR="00F31D3F" w:rsidRPr="00D62A78" w:rsidRDefault="00F31D3F" w:rsidP="00BC45B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ACA3" w14:textId="77777777" w:rsidR="00F31D3F" w:rsidRPr="00D62A78" w:rsidRDefault="00F31D3F" w:rsidP="00BC45B3">
            <w:pPr>
              <w:pStyle w:val="rowtabella0"/>
              <w:jc w:val="center"/>
              <w:rPr>
                <w:color w:val="002060"/>
              </w:rPr>
            </w:pPr>
            <w:r w:rsidRPr="00C82D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D8DB" w14:textId="77777777" w:rsidR="00F31D3F" w:rsidRPr="00D62A78" w:rsidRDefault="00F31D3F" w:rsidP="00BC45B3">
            <w:pPr>
              <w:pStyle w:val="rowtabella0"/>
              <w:jc w:val="center"/>
              <w:rPr>
                <w:color w:val="002060"/>
              </w:rPr>
            </w:pPr>
            <w:r w:rsidRPr="00D62A78">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3C20" w14:textId="77777777" w:rsidR="00F31D3F" w:rsidRPr="00D62A78" w:rsidRDefault="00F31D3F" w:rsidP="00BC45B3">
            <w:pPr>
              <w:rPr>
                <w:color w:val="002060"/>
              </w:rPr>
            </w:pPr>
          </w:p>
        </w:tc>
      </w:tr>
    </w:tbl>
    <w:p w14:paraId="1452528A" w14:textId="77777777" w:rsidR="00F31D3F" w:rsidRPr="00D62A78" w:rsidRDefault="00F31D3F" w:rsidP="00F31D3F">
      <w:pPr>
        <w:pStyle w:val="breakline"/>
        <w:rPr>
          <w:rFonts w:eastAsiaTheme="minorEastAsia"/>
          <w:color w:val="002060"/>
        </w:rPr>
      </w:pPr>
    </w:p>
    <w:p w14:paraId="35354409" w14:textId="77777777" w:rsidR="00F31D3F" w:rsidRPr="00D62A78" w:rsidRDefault="00F31D3F" w:rsidP="00F31D3F">
      <w:pPr>
        <w:pStyle w:val="breakline"/>
        <w:rPr>
          <w:color w:val="002060"/>
        </w:rPr>
      </w:pPr>
    </w:p>
    <w:p w14:paraId="3DC9CB99" w14:textId="77777777" w:rsidR="00F31D3F" w:rsidRPr="00D62A78" w:rsidRDefault="00F31D3F" w:rsidP="00F31D3F">
      <w:pPr>
        <w:pStyle w:val="sottotitolocampionato10"/>
        <w:rPr>
          <w:color w:val="002060"/>
        </w:rPr>
      </w:pPr>
      <w:r w:rsidRPr="00D62A78">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480F243D" w14:textId="77777777" w:rsidTr="00C82D5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47F4F"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49B31"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2880F"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A83EA"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6107"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E2C26"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08925"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A1406" w14:textId="77777777" w:rsidR="00F31D3F" w:rsidRPr="00D62A78" w:rsidRDefault="00F31D3F" w:rsidP="00BC45B3">
            <w:pPr>
              <w:pStyle w:val="headertabella0"/>
              <w:rPr>
                <w:color w:val="002060"/>
              </w:rPr>
            </w:pPr>
            <w:r w:rsidRPr="00D62A78">
              <w:rPr>
                <w:color w:val="002060"/>
              </w:rPr>
              <w:t>Impianto</w:t>
            </w:r>
          </w:p>
        </w:tc>
      </w:tr>
      <w:tr w:rsidR="00F31D3F" w:rsidRPr="00D62A78" w14:paraId="685BABBA" w14:textId="77777777" w:rsidTr="00C82D5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0DF5" w14:textId="77777777" w:rsidR="00F31D3F" w:rsidRPr="00C82D5B" w:rsidRDefault="00F31D3F" w:rsidP="00BC45B3">
            <w:pPr>
              <w:pStyle w:val="rowtabella0"/>
              <w:rPr>
                <w:color w:val="002060"/>
                <w:highlight w:val="yellow"/>
              </w:rPr>
            </w:pPr>
            <w:r w:rsidRPr="00C82D5B">
              <w:rPr>
                <w:color w:val="002060"/>
                <w:highlight w:val="yellow"/>
              </w:rPr>
              <w:t>13/10/2025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22A8" w14:textId="77777777" w:rsidR="00F31D3F" w:rsidRPr="00C82D5B" w:rsidRDefault="00F31D3F" w:rsidP="00BC45B3">
            <w:pPr>
              <w:pStyle w:val="rowtabella0"/>
              <w:jc w:val="center"/>
              <w:rPr>
                <w:color w:val="002060"/>
                <w:highlight w:val="yellow"/>
              </w:rPr>
            </w:pPr>
            <w:r w:rsidRPr="00C82D5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58C6" w14:textId="77777777" w:rsidR="00F31D3F" w:rsidRPr="00C82D5B" w:rsidRDefault="00F31D3F" w:rsidP="00BC45B3">
            <w:pPr>
              <w:pStyle w:val="rowtabella0"/>
              <w:rPr>
                <w:color w:val="002060"/>
                <w:highlight w:val="yellow"/>
              </w:rPr>
            </w:pPr>
            <w:r w:rsidRPr="00C82D5B">
              <w:rPr>
                <w:color w:val="002060"/>
                <w:highlight w:val="yellow"/>
              </w:rPr>
              <w:t>POLISPORTIVA VILLA PIGNA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AAA7" w14:textId="77777777" w:rsidR="00F31D3F" w:rsidRPr="00C82D5B" w:rsidRDefault="00F31D3F" w:rsidP="00BC45B3">
            <w:pPr>
              <w:pStyle w:val="rowtabella0"/>
              <w:rPr>
                <w:color w:val="002060"/>
                <w:highlight w:val="yellow"/>
              </w:rPr>
            </w:pPr>
            <w:r w:rsidRPr="00C82D5B">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92C6" w14:textId="77777777" w:rsidR="00F31D3F" w:rsidRPr="00D62A78" w:rsidRDefault="00F31D3F" w:rsidP="00BC45B3">
            <w:pPr>
              <w:pStyle w:val="rowtabella0"/>
              <w:rPr>
                <w:color w:val="002060"/>
              </w:rPr>
            </w:pPr>
            <w:r w:rsidRPr="00D62A78">
              <w:rPr>
                <w:color w:val="002060"/>
              </w:rPr>
              <w:t>10/10/2025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8210" w14:textId="77777777" w:rsidR="00F31D3F" w:rsidRPr="00C82D5B" w:rsidRDefault="00F31D3F" w:rsidP="00BC45B3">
            <w:pPr>
              <w:pStyle w:val="rowtabella0"/>
              <w:jc w:val="center"/>
              <w:rPr>
                <w:color w:val="002060"/>
                <w:highlight w:val="yellow"/>
              </w:rPr>
            </w:pPr>
            <w:r w:rsidRPr="00C82D5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41E8" w14:textId="77777777" w:rsidR="00F31D3F" w:rsidRPr="00D62A78" w:rsidRDefault="00F31D3F" w:rsidP="00BC45B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2D90" w14:textId="77777777" w:rsidR="00F31D3F" w:rsidRPr="00D62A78" w:rsidRDefault="00F31D3F" w:rsidP="00BC45B3">
            <w:pPr>
              <w:rPr>
                <w:color w:val="002060"/>
              </w:rPr>
            </w:pPr>
          </w:p>
        </w:tc>
      </w:tr>
      <w:tr w:rsidR="00F31D3F" w:rsidRPr="00D62A78" w14:paraId="77DC7BB8" w14:textId="77777777" w:rsidTr="00C82D5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E42D" w14:textId="77777777" w:rsidR="00F31D3F" w:rsidRPr="00C82D5B" w:rsidRDefault="00F31D3F" w:rsidP="00BC45B3">
            <w:pPr>
              <w:pStyle w:val="rowtabella0"/>
              <w:rPr>
                <w:color w:val="002060"/>
                <w:highlight w:val="yellow"/>
              </w:rPr>
            </w:pPr>
            <w:r w:rsidRPr="00C82D5B">
              <w:rPr>
                <w:color w:val="002060"/>
                <w:highlight w:val="yellow"/>
              </w:rPr>
              <w:t>15/10/2025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5183" w14:textId="77777777" w:rsidR="00F31D3F" w:rsidRPr="00C82D5B" w:rsidRDefault="00F31D3F" w:rsidP="00BC45B3">
            <w:pPr>
              <w:pStyle w:val="rowtabella0"/>
              <w:jc w:val="center"/>
              <w:rPr>
                <w:color w:val="002060"/>
                <w:highlight w:val="yellow"/>
              </w:rPr>
            </w:pPr>
            <w:r w:rsidRPr="00C82D5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ED26" w14:textId="77777777" w:rsidR="00F31D3F" w:rsidRPr="00C82D5B" w:rsidRDefault="00F31D3F" w:rsidP="00BC45B3">
            <w:pPr>
              <w:pStyle w:val="rowtabella0"/>
              <w:rPr>
                <w:color w:val="002060"/>
                <w:highlight w:val="yellow"/>
              </w:rPr>
            </w:pPr>
            <w:r w:rsidRPr="00C82D5B">
              <w:rPr>
                <w:color w:val="002060"/>
                <w:highlight w:val="yellow"/>
              </w:rPr>
              <w:t>PICENO UNITED MMX A 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AD7C" w14:textId="77777777" w:rsidR="00F31D3F" w:rsidRPr="00C82D5B" w:rsidRDefault="00F31D3F" w:rsidP="00BC45B3">
            <w:pPr>
              <w:pStyle w:val="rowtabella0"/>
              <w:rPr>
                <w:color w:val="002060"/>
                <w:highlight w:val="yellow"/>
              </w:rPr>
            </w:pPr>
            <w:r w:rsidRPr="00C82D5B">
              <w:rPr>
                <w:color w:val="002060"/>
                <w:highlight w:val="yellow"/>
              </w:rPr>
              <w:t>CASTORANESE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505B" w14:textId="77777777" w:rsidR="00F31D3F" w:rsidRPr="00D62A78" w:rsidRDefault="00F31D3F" w:rsidP="00BC45B3">
            <w:pPr>
              <w:pStyle w:val="rowtabella0"/>
              <w:rPr>
                <w:color w:val="002060"/>
              </w:rPr>
            </w:pPr>
            <w:r w:rsidRPr="00D62A78">
              <w:rPr>
                <w:color w:val="002060"/>
              </w:rPr>
              <w:t>10/10/2025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7287" w14:textId="77777777" w:rsidR="00F31D3F" w:rsidRPr="00C82D5B" w:rsidRDefault="00F31D3F" w:rsidP="00BC45B3">
            <w:pPr>
              <w:pStyle w:val="rowtabella0"/>
              <w:jc w:val="center"/>
              <w:rPr>
                <w:color w:val="002060"/>
                <w:highlight w:val="yellow"/>
              </w:rPr>
            </w:pPr>
            <w:r w:rsidRPr="00C82D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52C0" w14:textId="77777777" w:rsidR="00F31D3F" w:rsidRPr="00D62A78" w:rsidRDefault="00F31D3F" w:rsidP="00BC45B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61F3" w14:textId="77777777" w:rsidR="00F31D3F" w:rsidRPr="00D62A78" w:rsidRDefault="00F31D3F" w:rsidP="00BC45B3">
            <w:pPr>
              <w:rPr>
                <w:color w:val="002060"/>
              </w:rPr>
            </w:pPr>
          </w:p>
        </w:tc>
      </w:tr>
    </w:tbl>
    <w:p w14:paraId="2D0B7A5A" w14:textId="77777777" w:rsidR="00F31D3F" w:rsidRPr="00D62A78" w:rsidRDefault="00F31D3F" w:rsidP="00F31D3F">
      <w:pPr>
        <w:pStyle w:val="breakline"/>
        <w:rPr>
          <w:rFonts w:eastAsiaTheme="minorEastAsia"/>
          <w:color w:val="002060"/>
        </w:rPr>
      </w:pPr>
    </w:p>
    <w:p w14:paraId="2C6190C9" w14:textId="77777777" w:rsidR="00F31D3F" w:rsidRPr="00D62A78" w:rsidRDefault="00F31D3F" w:rsidP="00F31D3F">
      <w:pPr>
        <w:pStyle w:val="breakline"/>
        <w:rPr>
          <w:color w:val="002060"/>
        </w:rPr>
      </w:pPr>
    </w:p>
    <w:p w14:paraId="35FC4171" w14:textId="77777777" w:rsidR="00F31D3F" w:rsidRPr="00D62A78" w:rsidRDefault="00F31D3F" w:rsidP="00F31D3F">
      <w:pPr>
        <w:pStyle w:val="titoloprinc0"/>
        <w:rPr>
          <w:color w:val="002060"/>
        </w:rPr>
      </w:pPr>
      <w:r w:rsidRPr="00D62A78">
        <w:rPr>
          <w:color w:val="002060"/>
        </w:rPr>
        <w:t>CLASSIFICA</w:t>
      </w:r>
    </w:p>
    <w:p w14:paraId="29675E66" w14:textId="77777777" w:rsidR="00F31D3F" w:rsidRPr="00D62A78" w:rsidRDefault="00F31D3F" w:rsidP="00F31D3F">
      <w:pPr>
        <w:pStyle w:val="breakline"/>
        <w:rPr>
          <w:color w:val="002060"/>
        </w:rPr>
      </w:pPr>
    </w:p>
    <w:p w14:paraId="7D9D3A6E" w14:textId="77777777" w:rsidR="00F31D3F" w:rsidRPr="00D62A78" w:rsidRDefault="00F31D3F" w:rsidP="00F31D3F">
      <w:pPr>
        <w:pStyle w:val="breakline"/>
        <w:rPr>
          <w:color w:val="002060"/>
        </w:rPr>
      </w:pPr>
    </w:p>
    <w:p w14:paraId="13D783D3"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5AB49DED"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04DA"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BF8CE"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50054"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7C58"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101D"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401B2"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0FB6"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1914E"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05586"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DB6A5" w14:textId="77777777" w:rsidR="00F31D3F" w:rsidRPr="00D62A78" w:rsidRDefault="00F31D3F" w:rsidP="00BC45B3">
            <w:pPr>
              <w:pStyle w:val="headertabella0"/>
              <w:rPr>
                <w:color w:val="002060"/>
              </w:rPr>
            </w:pPr>
            <w:r w:rsidRPr="00D62A78">
              <w:rPr>
                <w:color w:val="002060"/>
              </w:rPr>
              <w:t>PE</w:t>
            </w:r>
          </w:p>
        </w:tc>
      </w:tr>
      <w:tr w:rsidR="00F31D3F" w:rsidRPr="00D62A78" w14:paraId="3DE4C7EF"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B709A" w14:textId="77777777" w:rsidR="00F31D3F" w:rsidRPr="00D62A78" w:rsidRDefault="00F31D3F" w:rsidP="00BC45B3">
            <w:pPr>
              <w:pStyle w:val="rowtabella0"/>
              <w:rPr>
                <w:color w:val="002060"/>
              </w:rPr>
            </w:pPr>
            <w:r w:rsidRPr="00D62A78">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A6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EB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287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6F3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4F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61E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CEB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DB6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D15D" w14:textId="77777777" w:rsidR="00F31D3F" w:rsidRPr="00D62A78" w:rsidRDefault="00F31D3F" w:rsidP="00BC45B3">
            <w:pPr>
              <w:pStyle w:val="rowtabella0"/>
              <w:jc w:val="center"/>
              <w:rPr>
                <w:color w:val="002060"/>
              </w:rPr>
            </w:pPr>
            <w:r w:rsidRPr="00D62A78">
              <w:rPr>
                <w:color w:val="002060"/>
              </w:rPr>
              <w:t>0</w:t>
            </w:r>
          </w:p>
        </w:tc>
      </w:tr>
      <w:tr w:rsidR="00F31D3F" w:rsidRPr="00D62A78" w14:paraId="2A27890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6EBED" w14:textId="77777777" w:rsidR="00F31D3F" w:rsidRPr="00D62A78" w:rsidRDefault="00F31D3F" w:rsidP="00BC45B3">
            <w:pPr>
              <w:pStyle w:val="rowtabella0"/>
              <w:rPr>
                <w:color w:val="002060"/>
              </w:rPr>
            </w:pPr>
            <w:r w:rsidRPr="00D62A78">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9D3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2B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1D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E68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41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91C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FA6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E27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CCC5" w14:textId="77777777" w:rsidR="00F31D3F" w:rsidRPr="00D62A78" w:rsidRDefault="00F31D3F" w:rsidP="00BC45B3">
            <w:pPr>
              <w:pStyle w:val="rowtabella0"/>
              <w:jc w:val="center"/>
              <w:rPr>
                <w:color w:val="002060"/>
              </w:rPr>
            </w:pPr>
            <w:r w:rsidRPr="00D62A78">
              <w:rPr>
                <w:color w:val="002060"/>
              </w:rPr>
              <w:t>0</w:t>
            </w:r>
          </w:p>
        </w:tc>
      </w:tr>
      <w:tr w:rsidR="00F31D3F" w:rsidRPr="00D62A78" w14:paraId="78AA8A2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13EFE" w14:textId="77777777" w:rsidR="00F31D3F" w:rsidRPr="00D62A78" w:rsidRDefault="00F31D3F" w:rsidP="00BC45B3">
            <w:pPr>
              <w:pStyle w:val="rowtabella0"/>
              <w:rPr>
                <w:color w:val="002060"/>
              </w:rPr>
            </w:pPr>
            <w:r w:rsidRPr="00D62A7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61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536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53F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FCA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746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15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2CF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9AC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B416" w14:textId="77777777" w:rsidR="00F31D3F" w:rsidRPr="00D62A78" w:rsidRDefault="00F31D3F" w:rsidP="00BC45B3">
            <w:pPr>
              <w:pStyle w:val="rowtabella0"/>
              <w:jc w:val="center"/>
              <w:rPr>
                <w:color w:val="002060"/>
              </w:rPr>
            </w:pPr>
            <w:r w:rsidRPr="00D62A78">
              <w:rPr>
                <w:color w:val="002060"/>
              </w:rPr>
              <w:t>0</w:t>
            </w:r>
          </w:p>
        </w:tc>
      </w:tr>
      <w:tr w:rsidR="00F31D3F" w:rsidRPr="00D62A78" w14:paraId="174E836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20189" w14:textId="77777777" w:rsidR="00F31D3F" w:rsidRPr="00D62A78" w:rsidRDefault="00F31D3F" w:rsidP="00BC45B3">
            <w:pPr>
              <w:pStyle w:val="rowtabella0"/>
              <w:rPr>
                <w:color w:val="002060"/>
              </w:rPr>
            </w:pPr>
            <w:r w:rsidRPr="00D62A7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ADA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95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E6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06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8EA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EA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C29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4B9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6639" w14:textId="77777777" w:rsidR="00F31D3F" w:rsidRPr="00D62A78" w:rsidRDefault="00F31D3F" w:rsidP="00BC45B3">
            <w:pPr>
              <w:pStyle w:val="rowtabella0"/>
              <w:jc w:val="center"/>
              <w:rPr>
                <w:color w:val="002060"/>
              </w:rPr>
            </w:pPr>
            <w:r w:rsidRPr="00D62A78">
              <w:rPr>
                <w:color w:val="002060"/>
              </w:rPr>
              <w:t>0</w:t>
            </w:r>
          </w:p>
        </w:tc>
      </w:tr>
      <w:tr w:rsidR="00F31D3F" w:rsidRPr="00D62A78" w14:paraId="588A0E2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3F96F" w14:textId="77777777" w:rsidR="00F31D3F" w:rsidRPr="00D62A78" w:rsidRDefault="00F31D3F" w:rsidP="00BC45B3">
            <w:pPr>
              <w:pStyle w:val="rowtabella0"/>
              <w:rPr>
                <w:color w:val="002060"/>
              </w:rPr>
            </w:pPr>
            <w:r w:rsidRPr="00D62A7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EA3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55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71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9E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DA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C29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E70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F9E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CE88" w14:textId="77777777" w:rsidR="00F31D3F" w:rsidRPr="00D62A78" w:rsidRDefault="00F31D3F" w:rsidP="00BC45B3">
            <w:pPr>
              <w:pStyle w:val="rowtabella0"/>
              <w:jc w:val="center"/>
              <w:rPr>
                <w:color w:val="002060"/>
              </w:rPr>
            </w:pPr>
            <w:r w:rsidRPr="00D62A78">
              <w:rPr>
                <w:color w:val="002060"/>
              </w:rPr>
              <w:t>0</w:t>
            </w:r>
          </w:p>
        </w:tc>
      </w:tr>
      <w:tr w:rsidR="00F31D3F" w:rsidRPr="00D62A78" w14:paraId="254118A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E94DC" w14:textId="77777777" w:rsidR="00F31D3F" w:rsidRPr="00D62A78" w:rsidRDefault="00F31D3F" w:rsidP="00BC45B3">
            <w:pPr>
              <w:pStyle w:val="rowtabella0"/>
              <w:rPr>
                <w:color w:val="002060"/>
              </w:rPr>
            </w:pPr>
            <w:r w:rsidRPr="00D62A7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A4D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F18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3E0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792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211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56B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F76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48D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5351" w14:textId="77777777" w:rsidR="00F31D3F" w:rsidRPr="00D62A78" w:rsidRDefault="00F31D3F" w:rsidP="00BC45B3">
            <w:pPr>
              <w:pStyle w:val="rowtabella0"/>
              <w:jc w:val="center"/>
              <w:rPr>
                <w:color w:val="002060"/>
              </w:rPr>
            </w:pPr>
            <w:r w:rsidRPr="00D62A78">
              <w:rPr>
                <w:color w:val="002060"/>
              </w:rPr>
              <w:t>0</w:t>
            </w:r>
          </w:p>
        </w:tc>
      </w:tr>
      <w:tr w:rsidR="00F31D3F" w:rsidRPr="00D62A78" w14:paraId="3A72E10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B8A6C" w14:textId="77777777" w:rsidR="00F31D3F" w:rsidRPr="00D62A78" w:rsidRDefault="00F31D3F" w:rsidP="00BC45B3">
            <w:pPr>
              <w:pStyle w:val="rowtabella0"/>
              <w:rPr>
                <w:color w:val="002060"/>
              </w:rPr>
            </w:pPr>
            <w:r w:rsidRPr="00D62A7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1D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81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E0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F57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7A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6F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D0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9C3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D2C6" w14:textId="77777777" w:rsidR="00F31D3F" w:rsidRPr="00D62A78" w:rsidRDefault="00F31D3F" w:rsidP="00BC45B3">
            <w:pPr>
              <w:pStyle w:val="rowtabella0"/>
              <w:jc w:val="center"/>
              <w:rPr>
                <w:color w:val="002060"/>
              </w:rPr>
            </w:pPr>
            <w:r w:rsidRPr="00D62A78">
              <w:rPr>
                <w:color w:val="002060"/>
              </w:rPr>
              <w:t>0</w:t>
            </w:r>
          </w:p>
        </w:tc>
      </w:tr>
      <w:tr w:rsidR="00F31D3F" w:rsidRPr="00D62A78" w14:paraId="1CD322B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EAC7E" w14:textId="77777777" w:rsidR="00F31D3F" w:rsidRPr="00D62A78" w:rsidRDefault="00F31D3F" w:rsidP="00BC45B3">
            <w:pPr>
              <w:pStyle w:val="rowtabella0"/>
              <w:rPr>
                <w:color w:val="002060"/>
              </w:rPr>
            </w:pPr>
            <w:r w:rsidRPr="00D62A78">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426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411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B06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16D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060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5FE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1C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754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58EC" w14:textId="77777777" w:rsidR="00F31D3F" w:rsidRPr="00D62A78" w:rsidRDefault="00F31D3F" w:rsidP="00BC45B3">
            <w:pPr>
              <w:pStyle w:val="rowtabella0"/>
              <w:jc w:val="center"/>
              <w:rPr>
                <w:color w:val="002060"/>
              </w:rPr>
            </w:pPr>
            <w:r w:rsidRPr="00D62A78">
              <w:rPr>
                <w:color w:val="002060"/>
              </w:rPr>
              <w:t>0</w:t>
            </w:r>
          </w:p>
        </w:tc>
      </w:tr>
      <w:tr w:rsidR="00F31D3F" w:rsidRPr="00D62A78" w14:paraId="7D44BD7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68251" w14:textId="77777777" w:rsidR="00F31D3F" w:rsidRPr="00D62A78" w:rsidRDefault="00F31D3F" w:rsidP="00BC45B3">
            <w:pPr>
              <w:pStyle w:val="rowtabella0"/>
              <w:rPr>
                <w:color w:val="002060"/>
              </w:rPr>
            </w:pPr>
            <w:r w:rsidRPr="00D62A78">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49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1EA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771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6A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533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1A0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95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35D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36FF" w14:textId="77777777" w:rsidR="00F31D3F" w:rsidRPr="00D62A78" w:rsidRDefault="00F31D3F" w:rsidP="00BC45B3">
            <w:pPr>
              <w:pStyle w:val="rowtabella0"/>
              <w:jc w:val="center"/>
              <w:rPr>
                <w:color w:val="002060"/>
              </w:rPr>
            </w:pPr>
            <w:r w:rsidRPr="00D62A78">
              <w:rPr>
                <w:color w:val="002060"/>
              </w:rPr>
              <w:t>0</w:t>
            </w:r>
          </w:p>
        </w:tc>
      </w:tr>
      <w:tr w:rsidR="00F31D3F" w:rsidRPr="00D62A78" w14:paraId="2884E61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53634" w14:textId="77777777" w:rsidR="00F31D3F" w:rsidRPr="00D62A78" w:rsidRDefault="00F31D3F" w:rsidP="00BC45B3">
            <w:pPr>
              <w:pStyle w:val="rowtabella0"/>
              <w:rPr>
                <w:color w:val="002060"/>
              </w:rPr>
            </w:pPr>
            <w:r w:rsidRPr="00D62A78">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36B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E64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D23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80E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4B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A8F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B3F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1F6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2748" w14:textId="77777777" w:rsidR="00F31D3F" w:rsidRPr="00D62A78" w:rsidRDefault="00F31D3F" w:rsidP="00BC45B3">
            <w:pPr>
              <w:pStyle w:val="rowtabella0"/>
              <w:jc w:val="center"/>
              <w:rPr>
                <w:color w:val="002060"/>
              </w:rPr>
            </w:pPr>
            <w:r w:rsidRPr="00D62A78">
              <w:rPr>
                <w:color w:val="002060"/>
              </w:rPr>
              <w:t>0</w:t>
            </w:r>
          </w:p>
        </w:tc>
      </w:tr>
      <w:tr w:rsidR="00F31D3F" w:rsidRPr="00D62A78" w14:paraId="319B684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B367B" w14:textId="77777777" w:rsidR="00F31D3F" w:rsidRPr="00D62A78" w:rsidRDefault="00F31D3F" w:rsidP="00BC45B3">
            <w:pPr>
              <w:pStyle w:val="rowtabella0"/>
              <w:rPr>
                <w:color w:val="002060"/>
              </w:rPr>
            </w:pPr>
            <w:r w:rsidRPr="00D62A78">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BC6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FD0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038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5A4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9E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E5B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746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3B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A485" w14:textId="77777777" w:rsidR="00F31D3F" w:rsidRPr="00D62A78" w:rsidRDefault="00F31D3F" w:rsidP="00BC45B3">
            <w:pPr>
              <w:pStyle w:val="rowtabella0"/>
              <w:jc w:val="center"/>
              <w:rPr>
                <w:color w:val="002060"/>
              </w:rPr>
            </w:pPr>
            <w:r w:rsidRPr="00D62A78">
              <w:rPr>
                <w:color w:val="002060"/>
              </w:rPr>
              <w:t>0</w:t>
            </w:r>
          </w:p>
        </w:tc>
      </w:tr>
      <w:tr w:rsidR="00F31D3F" w:rsidRPr="00D62A78" w14:paraId="4BAA80E7"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CE741" w14:textId="77777777" w:rsidR="00F31D3F" w:rsidRPr="00D62A78" w:rsidRDefault="00F31D3F" w:rsidP="00BC45B3">
            <w:pPr>
              <w:pStyle w:val="rowtabella0"/>
              <w:rPr>
                <w:color w:val="002060"/>
              </w:rPr>
            </w:pPr>
            <w:r w:rsidRPr="00D62A78">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72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093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ED2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FCE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212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82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C4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E31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B271" w14:textId="77777777" w:rsidR="00F31D3F" w:rsidRPr="00D62A78" w:rsidRDefault="00F31D3F" w:rsidP="00BC45B3">
            <w:pPr>
              <w:pStyle w:val="rowtabella0"/>
              <w:jc w:val="center"/>
              <w:rPr>
                <w:color w:val="002060"/>
              </w:rPr>
            </w:pPr>
            <w:r w:rsidRPr="00D62A78">
              <w:rPr>
                <w:color w:val="002060"/>
              </w:rPr>
              <w:t>0</w:t>
            </w:r>
          </w:p>
        </w:tc>
      </w:tr>
    </w:tbl>
    <w:p w14:paraId="671FEE50" w14:textId="77777777" w:rsidR="00F31D3F" w:rsidRPr="00D62A78" w:rsidRDefault="00F31D3F" w:rsidP="00F31D3F">
      <w:pPr>
        <w:pStyle w:val="breakline"/>
        <w:rPr>
          <w:rFonts w:eastAsiaTheme="minorEastAsia"/>
          <w:color w:val="002060"/>
        </w:rPr>
      </w:pPr>
    </w:p>
    <w:p w14:paraId="4F066F71" w14:textId="77777777" w:rsidR="00F31D3F" w:rsidRPr="00D62A78" w:rsidRDefault="00F31D3F" w:rsidP="00F31D3F">
      <w:pPr>
        <w:pStyle w:val="breakline"/>
        <w:rPr>
          <w:color w:val="002060"/>
        </w:rPr>
      </w:pPr>
    </w:p>
    <w:p w14:paraId="44EE2FF8"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5F9246EA"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328D8"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2A196"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DDD65"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35244"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7EE18"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DE12"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519BB"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8CF74"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BA202"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03B6" w14:textId="77777777" w:rsidR="00F31D3F" w:rsidRPr="00D62A78" w:rsidRDefault="00F31D3F" w:rsidP="00BC45B3">
            <w:pPr>
              <w:pStyle w:val="headertabella0"/>
              <w:rPr>
                <w:color w:val="002060"/>
              </w:rPr>
            </w:pPr>
            <w:r w:rsidRPr="00D62A78">
              <w:rPr>
                <w:color w:val="002060"/>
              </w:rPr>
              <w:t>PE</w:t>
            </w:r>
          </w:p>
        </w:tc>
      </w:tr>
      <w:tr w:rsidR="00F31D3F" w:rsidRPr="00D62A78" w14:paraId="108B264E"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76B22" w14:textId="77777777" w:rsidR="00F31D3F" w:rsidRPr="00D62A78" w:rsidRDefault="00F31D3F" w:rsidP="00BC45B3">
            <w:pPr>
              <w:pStyle w:val="rowtabella0"/>
              <w:rPr>
                <w:color w:val="002060"/>
              </w:rPr>
            </w:pPr>
            <w:r w:rsidRPr="00D62A78">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AE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719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F15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6C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57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2B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3F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A3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BC79" w14:textId="77777777" w:rsidR="00F31D3F" w:rsidRPr="00D62A78" w:rsidRDefault="00F31D3F" w:rsidP="00BC45B3">
            <w:pPr>
              <w:pStyle w:val="rowtabella0"/>
              <w:jc w:val="center"/>
              <w:rPr>
                <w:color w:val="002060"/>
              </w:rPr>
            </w:pPr>
            <w:r w:rsidRPr="00D62A78">
              <w:rPr>
                <w:color w:val="002060"/>
              </w:rPr>
              <w:t>0</w:t>
            </w:r>
          </w:p>
        </w:tc>
      </w:tr>
      <w:tr w:rsidR="00F31D3F" w:rsidRPr="00D62A78" w14:paraId="126DBAE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494897" w14:textId="77777777" w:rsidR="00F31D3F" w:rsidRPr="00D62A78" w:rsidRDefault="00F31D3F" w:rsidP="00BC45B3">
            <w:pPr>
              <w:pStyle w:val="rowtabella0"/>
              <w:rPr>
                <w:color w:val="002060"/>
              </w:rPr>
            </w:pPr>
            <w:r w:rsidRPr="00D62A7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A2E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F7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F2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69B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46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14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CC1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7AC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F7D6" w14:textId="77777777" w:rsidR="00F31D3F" w:rsidRPr="00D62A78" w:rsidRDefault="00F31D3F" w:rsidP="00BC45B3">
            <w:pPr>
              <w:pStyle w:val="rowtabella0"/>
              <w:jc w:val="center"/>
              <w:rPr>
                <w:color w:val="002060"/>
              </w:rPr>
            </w:pPr>
            <w:r w:rsidRPr="00D62A78">
              <w:rPr>
                <w:color w:val="002060"/>
              </w:rPr>
              <w:t>0</w:t>
            </w:r>
          </w:p>
        </w:tc>
      </w:tr>
      <w:tr w:rsidR="00F31D3F" w:rsidRPr="00D62A78" w14:paraId="726E7ADD"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770C2" w14:textId="77777777" w:rsidR="00F31D3F" w:rsidRPr="00D62A78" w:rsidRDefault="00F31D3F" w:rsidP="00BC45B3">
            <w:pPr>
              <w:pStyle w:val="rowtabella0"/>
              <w:rPr>
                <w:color w:val="002060"/>
              </w:rPr>
            </w:pPr>
            <w:r w:rsidRPr="00D62A7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71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CB7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3E5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6C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C6A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E0C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835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984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459D" w14:textId="77777777" w:rsidR="00F31D3F" w:rsidRPr="00D62A78" w:rsidRDefault="00F31D3F" w:rsidP="00BC45B3">
            <w:pPr>
              <w:pStyle w:val="rowtabella0"/>
              <w:jc w:val="center"/>
              <w:rPr>
                <w:color w:val="002060"/>
              </w:rPr>
            </w:pPr>
            <w:r w:rsidRPr="00D62A78">
              <w:rPr>
                <w:color w:val="002060"/>
              </w:rPr>
              <w:t>0</w:t>
            </w:r>
          </w:p>
        </w:tc>
      </w:tr>
      <w:tr w:rsidR="00F31D3F" w:rsidRPr="00D62A78" w14:paraId="15722C4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C609B" w14:textId="77777777" w:rsidR="00F31D3F" w:rsidRPr="00D62A78" w:rsidRDefault="00F31D3F" w:rsidP="00BC45B3">
            <w:pPr>
              <w:pStyle w:val="rowtabella0"/>
              <w:rPr>
                <w:color w:val="002060"/>
              </w:rPr>
            </w:pPr>
            <w:r w:rsidRPr="00D62A78">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D8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571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14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65B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53E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B69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871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5A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0AB8" w14:textId="77777777" w:rsidR="00F31D3F" w:rsidRPr="00D62A78" w:rsidRDefault="00F31D3F" w:rsidP="00BC45B3">
            <w:pPr>
              <w:pStyle w:val="rowtabella0"/>
              <w:jc w:val="center"/>
              <w:rPr>
                <w:color w:val="002060"/>
              </w:rPr>
            </w:pPr>
            <w:r w:rsidRPr="00D62A78">
              <w:rPr>
                <w:color w:val="002060"/>
              </w:rPr>
              <w:t>0</w:t>
            </w:r>
          </w:p>
        </w:tc>
      </w:tr>
      <w:tr w:rsidR="00F31D3F" w:rsidRPr="00D62A78" w14:paraId="40E0133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999B3" w14:textId="77777777" w:rsidR="00F31D3F" w:rsidRPr="00D62A78" w:rsidRDefault="00F31D3F" w:rsidP="00BC45B3">
            <w:pPr>
              <w:pStyle w:val="rowtabella0"/>
              <w:rPr>
                <w:color w:val="002060"/>
              </w:rPr>
            </w:pPr>
            <w:r w:rsidRPr="00D62A78">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56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B04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42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DBE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63E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CB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40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04A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2E25" w14:textId="77777777" w:rsidR="00F31D3F" w:rsidRPr="00D62A78" w:rsidRDefault="00F31D3F" w:rsidP="00BC45B3">
            <w:pPr>
              <w:pStyle w:val="rowtabella0"/>
              <w:jc w:val="center"/>
              <w:rPr>
                <w:color w:val="002060"/>
              </w:rPr>
            </w:pPr>
            <w:r w:rsidRPr="00D62A78">
              <w:rPr>
                <w:color w:val="002060"/>
              </w:rPr>
              <w:t>0</w:t>
            </w:r>
          </w:p>
        </w:tc>
      </w:tr>
      <w:tr w:rsidR="00F31D3F" w:rsidRPr="00D62A78" w14:paraId="5E33E13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CF8CB" w14:textId="77777777" w:rsidR="00F31D3F" w:rsidRPr="00D62A78" w:rsidRDefault="00F31D3F" w:rsidP="00BC45B3">
            <w:pPr>
              <w:pStyle w:val="rowtabella0"/>
              <w:rPr>
                <w:color w:val="002060"/>
              </w:rPr>
            </w:pPr>
            <w:r w:rsidRPr="00D62A78">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74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2E2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90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268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DBB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D63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D4D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268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B3C9" w14:textId="77777777" w:rsidR="00F31D3F" w:rsidRPr="00D62A78" w:rsidRDefault="00F31D3F" w:rsidP="00BC45B3">
            <w:pPr>
              <w:pStyle w:val="rowtabella0"/>
              <w:jc w:val="center"/>
              <w:rPr>
                <w:color w:val="002060"/>
              </w:rPr>
            </w:pPr>
            <w:r w:rsidRPr="00D62A78">
              <w:rPr>
                <w:color w:val="002060"/>
              </w:rPr>
              <w:t>0</w:t>
            </w:r>
          </w:p>
        </w:tc>
      </w:tr>
      <w:tr w:rsidR="00F31D3F" w:rsidRPr="00D62A78" w14:paraId="69F9376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3C17E" w14:textId="77777777" w:rsidR="00F31D3F" w:rsidRPr="00D62A78" w:rsidRDefault="00F31D3F" w:rsidP="00BC45B3">
            <w:pPr>
              <w:pStyle w:val="rowtabella0"/>
              <w:rPr>
                <w:color w:val="002060"/>
              </w:rPr>
            </w:pPr>
            <w:r w:rsidRPr="00D62A78">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AF5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F7F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9F6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7EF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C5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C8E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2A7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34A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DC8F" w14:textId="77777777" w:rsidR="00F31D3F" w:rsidRPr="00D62A78" w:rsidRDefault="00F31D3F" w:rsidP="00BC45B3">
            <w:pPr>
              <w:pStyle w:val="rowtabella0"/>
              <w:jc w:val="center"/>
              <w:rPr>
                <w:color w:val="002060"/>
              </w:rPr>
            </w:pPr>
            <w:r w:rsidRPr="00D62A78">
              <w:rPr>
                <w:color w:val="002060"/>
              </w:rPr>
              <w:t>0</w:t>
            </w:r>
          </w:p>
        </w:tc>
      </w:tr>
      <w:tr w:rsidR="00F31D3F" w:rsidRPr="00D62A78" w14:paraId="2419ECC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E97DA" w14:textId="77777777" w:rsidR="00F31D3F" w:rsidRPr="00D62A78" w:rsidRDefault="00F31D3F" w:rsidP="00BC45B3">
            <w:pPr>
              <w:pStyle w:val="rowtabella0"/>
              <w:rPr>
                <w:color w:val="002060"/>
              </w:rPr>
            </w:pPr>
            <w:r w:rsidRPr="00D62A78">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333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184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3E5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CA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3E6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2F4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DCC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E52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F6FB" w14:textId="77777777" w:rsidR="00F31D3F" w:rsidRPr="00D62A78" w:rsidRDefault="00F31D3F" w:rsidP="00BC45B3">
            <w:pPr>
              <w:pStyle w:val="rowtabella0"/>
              <w:jc w:val="center"/>
              <w:rPr>
                <w:color w:val="002060"/>
              </w:rPr>
            </w:pPr>
            <w:r w:rsidRPr="00D62A78">
              <w:rPr>
                <w:color w:val="002060"/>
              </w:rPr>
              <w:t>0</w:t>
            </w:r>
          </w:p>
        </w:tc>
      </w:tr>
      <w:tr w:rsidR="00F31D3F" w:rsidRPr="00D62A78" w14:paraId="053EA0C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D4FDC" w14:textId="77777777" w:rsidR="00F31D3F" w:rsidRPr="00D62A78" w:rsidRDefault="00F31D3F" w:rsidP="00BC45B3">
            <w:pPr>
              <w:pStyle w:val="rowtabella0"/>
              <w:rPr>
                <w:color w:val="002060"/>
              </w:rPr>
            </w:pPr>
            <w:r w:rsidRPr="00D62A78">
              <w:rPr>
                <w:color w:val="002060"/>
              </w:rPr>
              <w:lastRenderedPageBreak/>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5BE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64F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52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6CE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A6C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A1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5B1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1B4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9340" w14:textId="77777777" w:rsidR="00F31D3F" w:rsidRPr="00D62A78" w:rsidRDefault="00F31D3F" w:rsidP="00BC45B3">
            <w:pPr>
              <w:pStyle w:val="rowtabella0"/>
              <w:jc w:val="center"/>
              <w:rPr>
                <w:color w:val="002060"/>
              </w:rPr>
            </w:pPr>
            <w:r w:rsidRPr="00D62A78">
              <w:rPr>
                <w:color w:val="002060"/>
              </w:rPr>
              <w:t>0</w:t>
            </w:r>
          </w:p>
        </w:tc>
      </w:tr>
      <w:tr w:rsidR="00F31D3F" w:rsidRPr="00D62A78" w14:paraId="6C195F4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B5B78" w14:textId="77777777" w:rsidR="00F31D3F" w:rsidRPr="00D62A78" w:rsidRDefault="00F31D3F" w:rsidP="00BC45B3">
            <w:pPr>
              <w:pStyle w:val="rowtabella0"/>
              <w:rPr>
                <w:color w:val="002060"/>
              </w:rPr>
            </w:pPr>
            <w:r w:rsidRPr="00D62A7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FA2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72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0A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516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2BB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08D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F54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98E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AB09" w14:textId="77777777" w:rsidR="00F31D3F" w:rsidRPr="00D62A78" w:rsidRDefault="00F31D3F" w:rsidP="00BC45B3">
            <w:pPr>
              <w:pStyle w:val="rowtabella0"/>
              <w:jc w:val="center"/>
              <w:rPr>
                <w:color w:val="002060"/>
              </w:rPr>
            </w:pPr>
            <w:r w:rsidRPr="00D62A78">
              <w:rPr>
                <w:color w:val="002060"/>
              </w:rPr>
              <w:t>0</w:t>
            </w:r>
          </w:p>
        </w:tc>
      </w:tr>
      <w:tr w:rsidR="00F31D3F" w:rsidRPr="00D62A78" w14:paraId="7DFD8D4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9B716" w14:textId="77777777" w:rsidR="00F31D3F" w:rsidRPr="00D62A78" w:rsidRDefault="00F31D3F" w:rsidP="00BC45B3">
            <w:pPr>
              <w:pStyle w:val="rowtabella0"/>
              <w:rPr>
                <w:color w:val="002060"/>
              </w:rPr>
            </w:pPr>
            <w:r w:rsidRPr="00D62A78">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7D9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D9D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AC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888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C80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DA1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54A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776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0062" w14:textId="77777777" w:rsidR="00F31D3F" w:rsidRPr="00D62A78" w:rsidRDefault="00F31D3F" w:rsidP="00BC45B3">
            <w:pPr>
              <w:pStyle w:val="rowtabella0"/>
              <w:jc w:val="center"/>
              <w:rPr>
                <w:color w:val="002060"/>
              </w:rPr>
            </w:pPr>
            <w:r w:rsidRPr="00D62A78">
              <w:rPr>
                <w:color w:val="002060"/>
              </w:rPr>
              <w:t>0</w:t>
            </w:r>
          </w:p>
        </w:tc>
      </w:tr>
      <w:tr w:rsidR="00F31D3F" w:rsidRPr="00D62A78" w14:paraId="6C1A22BB"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11F22"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CITTA</w:t>
            </w:r>
            <w:proofErr w:type="gramEnd"/>
            <w:r w:rsidRPr="00D62A78">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FC1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0D0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63A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4B5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5FF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36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5A9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2E4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FDB7" w14:textId="77777777" w:rsidR="00F31D3F" w:rsidRPr="00D62A78" w:rsidRDefault="00F31D3F" w:rsidP="00BC45B3">
            <w:pPr>
              <w:pStyle w:val="rowtabella0"/>
              <w:jc w:val="center"/>
              <w:rPr>
                <w:color w:val="002060"/>
              </w:rPr>
            </w:pPr>
            <w:r w:rsidRPr="00D62A78">
              <w:rPr>
                <w:color w:val="002060"/>
              </w:rPr>
              <w:t>1</w:t>
            </w:r>
          </w:p>
        </w:tc>
      </w:tr>
    </w:tbl>
    <w:p w14:paraId="41B34430" w14:textId="77777777" w:rsidR="00F31D3F" w:rsidRPr="00D62A78" w:rsidRDefault="00F31D3F" w:rsidP="00F31D3F">
      <w:pPr>
        <w:pStyle w:val="breakline"/>
        <w:rPr>
          <w:rFonts w:eastAsiaTheme="minorEastAsia"/>
          <w:color w:val="002060"/>
        </w:rPr>
      </w:pPr>
    </w:p>
    <w:p w14:paraId="154BC0A1" w14:textId="77777777" w:rsidR="00F31D3F" w:rsidRPr="00D62A78" w:rsidRDefault="00F31D3F" w:rsidP="00F31D3F">
      <w:pPr>
        <w:pStyle w:val="breakline"/>
        <w:rPr>
          <w:color w:val="002060"/>
        </w:rPr>
      </w:pPr>
    </w:p>
    <w:p w14:paraId="16299624" w14:textId="77777777" w:rsidR="00F31D3F" w:rsidRPr="00D62A78" w:rsidRDefault="00F31D3F" w:rsidP="00F31D3F">
      <w:pPr>
        <w:pStyle w:val="sottotitolocampionato10"/>
        <w:rPr>
          <w:color w:val="002060"/>
        </w:rPr>
      </w:pPr>
      <w:r w:rsidRPr="00D62A7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01109141"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198A7"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A13A3"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02D4E"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6E20D"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E8F5"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EFD9"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92071"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E42E8"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6612"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D8553" w14:textId="77777777" w:rsidR="00F31D3F" w:rsidRPr="00D62A78" w:rsidRDefault="00F31D3F" w:rsidP="00BC45B3">
            <w:pPr>
              <w:pStyle w:val="headertabella0"/>
              <w:rPr>
                <w:color w:val="002060"/>
              </w:rPr>
            </w:pPr>
            <w:r w:rsidRPr="00D62A78">
              <w:rPr>
                <w:color w:val="002060"/>
              </w:rPr>
              <w:t>PE</w:t>
            </w:r>
          </w:p>
        </w:tc>
      </w:tr>
      <w:tr w:rsidR="00F31D3F" w:rsidRPr="00D62A78" w14:paraId="512426F9"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A124C1" w14:textId="77777777" w:rsidR="00F31D3F" w:rsidRPr="00D62A78" w:rsidRDefault="00F31D3F" w:rsidP="00BC45B3">
            <w:pPr>
              <w:pStyle w:val="rowtabella0"/>
              <w:rPr>
                <w:color w:val="002060"/>
              </w:rPr>
            </w:pPr>
            <w:r w:rsidRPr="00D62A78">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FE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03A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785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499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E5F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3B5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B99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6F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D0E1" w14:textId="77777777" w:rsidR="00F31D3F" w:rsidRPr="00D62A78" w:rsidRDefault="00F31D3F" w:rsidP="00BC45B3">
            <w:pPr>
              <w:pStyle w:val="rowtabella0"/>
              <w:jc w:val="center"/>
              <w:rPr>
                <w:color w:val="002060"/>
              </w:rPr>
            </w:pPr>
            <w:r w:rsidRPr="00D62A78">
              <w:rPr>
                <w:color w:val="002060"/>
              </w:rPr>
              <w:t>0</w:t>
            </w:r>
          </w:p>
        </w:tc>
      </w:tr>
      <w:tr w:rsidR="00F31D3F" w:rsidRPr="00D62A78" w14:paraId="30FA7E9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7F320" w14:textId="77777777" w:rsidR="00F31D3F" w:rsidRPr="00D62A78" w:rsidRDefault="00F31D3F" w:rsidP="00BC45B3">
            <w:pPr>
              <w:pStyle w:val="rowtabella0"/>
              <w:rPr>
                <w:color w:val="002060"/>
              </w:rPr>
            </w:pPr>
            <w:r w:rsidRPr="00D62A78">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F63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12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5B6F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F6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EB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146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A6E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BC3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ABCB" w14:textId="77777777" w:rsidR="00F31D3F" w:rsidRPr="00D62A78" w:rsidRDefault="00F31D3F" w:rsidP="00BC45B3">
            <w:pPr>
              <w:pStyle w:val="rowtabella0"/>
              <w:jc w:val="center"/>
              <w:rPr>
                <w:color w:val="002060"/>
              </w:rPr>
            </w:pPr>
            <w:r w:rsidRPr="00D62A78">
              <w:rPr>
                <w:color w:val="002060"/>
              </w:rPr>
              <w:t>0</w:t>
            </w:r>
          </w:p>
        </w:tc>
      </w:tr>
      <w:tr w:rsidR="00F31D3F" w:rsidRPr="00D62A78" w14:paraId="1779182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7134A" w14:textId="77777777" w:rsidR="00F31D3F" w:rsidRPr="00D62A78" w:rsidRDefault="00F31D3F" w:rsidP="00BC45B3">
            <w:pPr>
              <w:pStyle w:val="rowtabella0"/>
              <w:rPr>
                <w:color w:val="002060"/>
              </w:rPr>
            </w:pPr>
            <w:r w:rsidRPr="00D62A7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CCB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18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B4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EC6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307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1C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12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AA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937E" w14:textId="77777777" w:rsidR="00F31D3F" w:rsidRPr="00D62A78" w:rsidRDefault="00F31D3F" w:rsidP="00BC45B3">
            <w:pPr>
              <w:pStyle w:val="rowtabella0"/>
              <w:jc w:val="center"/>
              <w:rPr>
                <w:color w:val="002060"/>
              </w:rPr>
            </w:pPr>
            <w:r w:rsidRPr="00D62A78">
              <w:rPr>
                <w:color w:val="002060"/>
              </w:rPr>
              <w:t>0</w:t>
            </w:r>
          </w:p>
        </w:tc>
      </w:tr>
      <w:tr w:rsidR="00F31D3F" w:rsidRPr="00D62A78" w14:paraId="256332A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F44D1" w14:textId="77777777" w:rsidR="00F31D3F" w:rsidRPr="00D62A78" w:rsidRDefault="00F31D3F" w:rsidP="00BC45B3">
            <w:pPr>
              <w:pStyle w:val="rowtabella0"/>
              <w:rPr>
                <w:color w:val="002060"/>
              </w:rPr>
            </w:pPr>
            <w:r w:rsidRPr="00D62A7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BA7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B44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F43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B57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E3F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E60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557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A0C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D75F" w14:textId="77777777" w:rsidR="00F31D3F" w:rsidRPr="00D62A78" w:rsidRDefault="00F31D3F" w:rsidP="00BC45B3">
            <w:pPr>
              <w:pStyle w:val="rowtabella0"/>
              <w:jc w:val="center"/>
              <w:rPr>
                <w:color w:val="002060"/>
              </w:rPr>
            </w:pPr>
            <w:r w:rsidRPr="00D62A78">
              <w:rPr>
                <w:color w:val="002060"/>
              </w:rPr>
              <w:t>0</w:t>
            </w:r>
          </w:p>
        </w:tc>
      </w:tr>
      <w:tr w:rsidR="00F31D3F" w:rsidRPr="00D62A78" w14:paraId="6AFBF9F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9F92B" w14:textId="77777777" w:rsidR="00F31D3F" w:rsidRPr="00D62A78" w:rsidRDefault="00F31D3F" w:rsidP="00BC45B3">
            <w:pPr>
              <w:pStyle w:val="rowtabella0"/>
              <w:rPr>
                <w:color w:val="002060"/>
              </w:rPr>
            </w:pPr>
            <w:r w:rsidRPr="00D62A7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C6A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D5C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1C7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2EB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BCA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7B7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00A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519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49C0" w14:textId="77777777" w:rsidR="00F31D3F" w:rsidRPr="00D62A78" w:rsidRDefault="00F31D3F" w:rsidP="00BC45B3">
            <w:pPr>
              <w:pStyle w:val="rowtabella0"/>
              <w:jc w:val="center"/>
              <w:rPr>
                <w:color w:val="002060"/>
              </w:rPr>
            </w:pPr>
            <w:r w:rsidRPr="00D62A78">
              <w:rPr>
                <w:color w:val="002060"/>
              </w:rPr>
              <w:t>0</w:t>
            </w:r>
          </w:p>
        </w:tc>
      </w:tr>
      <w:tr w:rsidR="00F31D3F" w:rsidRPr="00D62A78" w14:paraId="40BBB12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0F01D" w14:textId="77777777" w:rsidR="00F31D3F" w:rsidRPr="00D62A78" w:rsidRDefault="00F31D3F" w:rsidP="00BC45B3">
            <w:pPr>
              <w:pStyle w:val="rowtabella0"/>
              <w:rPr>
                <w:color w:val="002060"/>
              </w:rPr>
            </w:pPr>
            <w:r w:rsidRPr="00D62A7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866B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870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A7E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53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0A7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B0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2C9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0CD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B313" w14:textId="77777777" w:rsidR="00F31D3F" w:rsidRPr="00D62A78" w:rsidRDefault="00F31D3F" w:rsidP="00BC45B3">
            <w:pPr>
              <w:pStyle w:val="rowtabella0"/>
              <w:jc w:val="center"/>
              <w:rPr>
                <w:color w:val="002060"/>
              </w:rPr>
            </w:pPr>
            <w:r w:rsidRPr="00D62A78">
              <w:rPr>
                <w:color w:val="002060"/>
              </w:rPr>
              <w:t>0</w:t>
            </w:r>
          </w:p>
        </w:tc>
      </w:tr>
      <w:tr w:rsidR="00F31D3F" w:rsidRPr="00D62A78" w14:paraId="388677A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6EE90" w14:textId="77777777" w:rsidR="00F31D3F" w:rsidRPr="00D62A78" w:rsidRDefault="00F31D3F" w:rsidP="00BC45B3">
            <w:pPr>
              <w:pStyle w:val="rowtabella0"/>
              <w:rPr>
                <w:color w:val="002060"/>
              </w:rPr>
            </w:pPr>
            <w:r w:rsidRPr="00D62A78">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17A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44F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1A56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7A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B25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5A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D8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422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F435" w14:textId="77777777" w:rsidR="00F31D3F" w:rsidRPr="00D62A78" w:rsidRDefault="00F31D3F" w:rsidP="00BC45B3">
            <w:pPr>
              <w:pStyle w:val="rowtabella0"/>
              <w:jc w:val="center"/>
              <w:rPr>
                <w:color w:val="002060"/>
              </w:rPr>
            </w:pPr>
            <w:r w:rsidRPr="00D62A78">
              <w:rPr>
                <w:color w:val="002060"/>
              </w:rPr>
              <w:t>0</w:t>
            </w:r>
          </w:p>
        </w:tc>
      </w:tr>
      <w:tr w:rsidR="00F31D3F" w:rsidRPr="00D62A78" w14:paraId="4CB62C3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86EBA" w14:textId="77777777" w:rsidR="00F31D3F" w:rsidRPr="00D62A78" w:rsidRDefault="00F31D3F" w:rsidP="00BC45B3">
            <w:pPr>
              <w:pStyle w:val="rowtabella0"/>
              <w:rPr>
                <w:color w:val="002060"/>
              </w:rPr>
            </w:pPr>
            <w:r w:rsidRPr="00D62A78">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86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481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E1A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F0C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9FF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DAF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341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06B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0142" w14:textId="77777777" w:rsidR="00F31D3F" w:rsidRPr="00D62A78" w:rsidRDefault="00F31D3F" w:rsidP="00BC45B3">
            <w:pPr>
              <w:pStyle w:val="rowtabella0"/>
              <w:jc w:val="center"/>
              <w:rPr>
                <w:color w:val="002060"/>
              </w:rPr>
            </w:pPr>
            <w:r w:rsidRPr="00D62A78">
              <w:rPr>
                <w:color w:val="002060"/>
              </w:rPr>
              <w:t>0</w:t>
            </w:r>
          </w:p>
        </w:tc>
      </w:tr>
      <w:tr w:rsidR="00F31D3F" w:rsidRPr="00D62A78" w14:paraId="474F985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A7799" w14:textId="77777777" w:rsidR="00F31D3F" w:rsidRPr="00D62A78" w:rsidRDefault="00F31D3F" w:rsidP="00BC45B3">
            <w:pPr>
              <w:pStyle w:val="rowtabella0"/>
              <w:rPr>
                <w:color w:val="002060"/>
              </w:rPr>
            </w:pPr>
            <w:r w:rsidRPr="00D62A78">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DE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B8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77E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E6D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7A5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FF9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8B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AA6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99E4" w14:textId="77777777" w:rsidR="00F31D3F" w:rsidRPr="00D62A78" w:rsidRDefault="00F31D3F" w:rsidP="00BC45B3">
            <w:pPr>
              <w:pStyle w:val="rowtabella0"/>
              <w:jc w:val="center"/>
              <w:rPr>
                <w:color w:val="002060"/>
              </w:rPr>
            </w:pPr>
            <w:r w:rsidRPr="00D62A78">
              <w:rPr>
                <w:color w:val="002060"/>
              </w:rPr>
              <w:t>0</w:t>
            </w:r>
          </w:p>
        </w:tc>
      </w:tr>
      <w:tr w:rsidR="00F31D3F" w:rsidRPr="00D62A78" w14:paraId="301AD25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3491F" w14:textId="77777777" w:rsidR="00F31D3F" w:rsidRPr="00D62A78" w:rsidRDefault="00F31D3F" w:rsidP="00BC45B3">
            <w:pPr>
              <w:pStyle w:val="rowtabella0"/>
              <w:rPr>
                <w:color w:val="002060"/>
              </w:rPr>
            </w:pPr>
            <w:r w:rsidRPr="00D62A78">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011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304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6BA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180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772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64D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889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849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60DC" w14:textId="77777777" w:rsidR="00F31D3F" w:rsidRPr="00D62A78" w:rsidRDefault="00F31D3F" w:rsidP="00BC45B3">
            <w:pPr>
              <w:pStyle w:val="rowtabella0"/>
              <w:jc w:val="center"/>
              <w:rPr>
                <w:color w:val="002060"/>
              </w:rPr>
            </w:pPr>
            <w:r w:rsidRPr="00D62A78">
              <w:rPr>
                <w:color w:val="002060"/>
              </w:rPr>
              <w:t>0</w:t>
            </w:r>
          </w:p>
        </w:tc>
      </w:tr>
      <w:tr w:rsidR="00F31D3F" w:rsidRPr="00D62A78" w14:paraId="5ECC0AB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4BF42" w14:textId="77777777" w:rsidR="00F31D3F" w:rsidRPr="00D62A78" w:rsidRDefault="00F31D3F" w:rsidP="00BC45B3">
            <w:pPr>
              <w:pStyle w:val="rowtabella0"/>
              <w:rPr>
                <w:color w:val="002060"/>
              </w:rPr>
            </w:pPr>
            <w:r w:rsidRPr="00D62A78">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046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54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D96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6AD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577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C4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923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3B9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F461" w14:textId="77777777" w:rsidR="00F31D3F" w:rsidRPr="00D62A78" w:rsidRDefault="00F31D3F" w:rsidP="00BC45B3">
            <w:pPr>
              <w:pStyle w:val="rowtabella0"/>
              <w:jc w:val="center"/>
              <w:rPr>
                <w:color w:val="002060"/>
              </w:rPr>
            </w:pPr>
            <w:r w:rsidRPr="00D62A78">
              <w:rPr>
                <w:color w:val="002060"/>
              </w:rPr>
              <w:t>0</w:t>
            </w:r>
          </w:p>
        </w:tc>
      </w:tr>
      <w:tr w:rsidR="00F31D3F" w:rsidRPr="00D62A78" w14:paraId="415DE5CA"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53599" w14:textId="77777777" w:rsidR="00F31D3F" w:rsidRPr="00D62A78" w:rsidRDefault="00F31D3F" w:rsidP="00BC45B3">
            <w:pPr>
              <w:pStyle w:val="rowtabella0"/>
              <w:rPr>
                <w:color w:val="002060"/>
              </w:rPr>
            </w:pPr>
            <w:r w:rsidRPr="00D62A78">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243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58E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5B1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00F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C0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074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14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CCB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3757" w14:textId="77777777" w:rsidR="00F31D3F" w:rsidRPr="00D62A78" w:rsidRDefault="00F31D3F" w:rsidP="00BC45B3">
            <w:pPr>
              <w:pStyle w:val="rowtabella0"/>
              <w:jc w:val="center"/>
              <w:rPr>
                <w:color w:val="002060"/>
              </w:rPr>
            </w:pPr>
            <w:r w:rsidRPr="00D62A78">
              <w:rPr>
                <w:color w:val="002060"/>
              </w:rPr>
              <w:t>0</w:t>
            </w:r>
          </w:p>
        </w:tc>
      </w:tr>
    </w:tbl>
    <w:p w14:paraId="4A454069" w14:textId="77777777" w:rsidR="00F31D3F" w:rsidRPr="00D62A78" w:rsidRDefault="00F31D3F" w:rsidP="00F31D3F">
      <w:pPr>
        <w:pStyle w:val="breakline"/>
        <w:rPr>
          <w:rFonts w:eastAsiaTheme="minorEastAsia"/>
          <w:color w:val="002060"/>
        </w:rPr>
      </w:pPr>
    </w:p>
    <w:p w14:paraId="5DC4E7AA" w14:textId="77777777" w:rsidR="00F31D3F" w:rsidRPr="00D62A78" w:rsidRDefault="00F31D3F" w:rsidP="00F31D3F">
      <w:pPr>
        <w:pStyle w:val="breakline"/>
        <w:rPr>
          <w:color w:val="002060"/>
        </w:rPr>
      </w:pPr>
    </w:p>
    <w:p w14:paraId="65F857B2" w14:textId="77777777" w:rsidR="00F31D3F" w:rsidRPr="00D62A78" w:rsidRDefault="00F31D3F" w:rsidP="00F31D3F">
      <w:pPr>
        <w:pStyle w:val="sottotitolocampionato10"/>
        <w:rPr>
          <w:color w:val="002060"/>
        </w:rPr>
      </w:pPr>
      <w:r w:rsidRPr="00D62A7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2B373325"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39EF"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03960"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5F084"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8E439"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84A9B"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E55E"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5FE72"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F3734"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58CEC"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1B11" w14:textId="77777777" w:rsidR="00F31D3F" w:rsidRPr="00D62A78" w:rsidRDefault="00F31D3F" w:rsidP="00BC45B3">
            <w:pPr>
              <w:pStyle w:val="headertabella0"/>
              <w:rPr>
                <w:color w:val="002060"/>
              </w:rPr>
            </w:pPr>
            <w:r w:rsidRPr="00D62A78">
              <w:rPr>
                <w:color w:val="002060"/>
              </w:rPr>
              <w:t>PE</w:t>
            </w:r>
          </w:p>
        </w:tc>
      </w:tr>
      <w:tr w:rsidR="00F31D3F" w:rsidRPr="00D62A78" w14:paraId="0F9F9AE8"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1CF5B" w14:textId="77777777" w:rsidR="00F31D3F" w:rsidRPr="00D62A78" w:rsidRDefault="00F31D3F" w:rsidP="00BC45B3">
            <w:pPr>
              <w:pStyle w:val="rowtabella0"/>
              <w:rPr>
                <w:color w:val="002060"/>
              </w:rPr>
            </w:pPr>
            <w:r w:rsidRPr="00D62A7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C9B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8F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2AB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710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B1D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BF8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74E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EFF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FBB2" w14:textId="77777777" w:rsidR="00F31D3F" w:rsidRPr="00D62A78" w:rsidRDefault="00F31D3F" w:rsidP="00BC45B3">
            <w:pPr>
              <w:pStyle w:val="rowtabella0"/>
              <w:jc w:val="center"/>
              <w:rPr>
                <w:color w:val="002060"/>
              </w:rPr>
            </w:pPr>
            <w:r w:rsidRPr="00D62A78">
              <w:rPr>
                <w:color w:val="002060"/>
              </w:rPr>
              <w:t>0</w:t>
            </w:r>
          </w:p>
        </w:tc>
      </w:tr>
      <w:tr w:rsidR="00F31D3F" w:rsidRPr="00D62A78" w14:paraId="009A5FB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680F2" w14:textId="77777777" w:rsidR="00F31D3F" w:rsidRPr="00D62A78" w:rsidRDefault="00F31D3F" w:rsidP="00BC45B3">
            <w:pPr>
              <w:pStyle w:val="rowtabella0"/>
              <w:rPr>
                <w:color w:val="002060"/>
              </w:rPr>
            </w:pPr>
            <w:r w:rsidRPr="00D62A78">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B12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D56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43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49B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614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B7A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697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29E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B401" w14:textId="77777777" w:rsidR="00F31D3F" w:rsidRPr="00D62A78" w:rsidRDefault="00F31D3F" w:rsidP="00BC45B3">
            <w:pPr>
              <w:pStyle w:val="rowtabella0"/>
              <w:jc w:val="center"/>
              <w:rPr>
                <w:color w:val="002060"/>
              </w:rPr>
            </w:pPr>
            <w:r w:rsidRPr="00D62A78">
              <w:rPr>
                <w:color w:val="002060"/>
              </w:rPr>
              <w:t>0</w:t>
            </w:r>
          </w:p>
        </w:tc>
      </w:tr>
      <w:tr w:rsidR="00F31D3F" w:rsidRPr="00D62A78" w14:paraId="14B732E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67853" w14:textId="77777777" w:rsidR="00F31D3F" w:rsidRPr="00D62A78" w:rsidRDefault="00F31D3F" w:rsidP="00BC45B3">
            <w:pPr>
              <w:pStyle w:val="rowtabella0"/>
              <w:rPr>
                <w:color w:val="002060"/>
              </w:rPr>
            </w:pPr>
            <w:r w:rsidRPr="00D62A78">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CC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0FE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5B3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840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F71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A1B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C9F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0D2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3D09" w14:textId="77777777" w:rsidR="00F31D3F" w:rsidRPr="00D62A78" w:rsidRDefault="00F31D3F" w:rsidP="00BC45B3">
            <w:pPr>
              <w:pStyle w:val="rowtabella0"/>
              <w:jc w:val="center"/>
              <w:rPr>
                <w:color w:val="002060"/>
              </w:rPr>
            </w:pPr>
            <w:r w:rsidRPr="00D62A78">
              <w:rPr>
                <w:color w:val="002060"/>
              </w:rPr>
              <w:t>0</w:t>
            </w:r>
          </w:p>
        </w:tc>
      </w:tr>
      <w:tr w:rsidR="00F31D3F" w:rsidRPr="00D62A78" w14:paraId="157AE48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876F9" w14:textId="77777777" w:rsidR="00F31D3F" w:rsidRPr="00D62A78" w:rsidRDefault="00F31D3F" w:rsidP="00BC45B3">
            <w:pPr>
              <w:pStyle w:val="rowtabella0"/>
              <w:rPr>
                <w:color w:val="002060"/>
              </w:rPr>
            </w:pPr>
            <w:r w:rsidRPr="00D62A7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195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C7D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991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B9B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571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AF2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1B9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96E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77E8" w14:textId="77777777" w:rsidR="00F31D3F" w:rsidRPr="00D62A78" w:rsidRDefault="00F31D3F" w:rsidP="00BC45B3">
            <w:pPr>
              <w:pStyle w:val="rowtabella0"/>
              <w:jc w:val="center"/>
              <w:rPr>
                <w:color w:val="002060"/>
              </w:rPr>
            </w:pPr>
            <w:r w:rsidRPr="00D62A78">
              <w:rPr>
                <w:color w:val="002060"/>
              </w:rPr>
              <w:t>0</w:t>
            </w:r>
          </w:p>
        </w:tc>
      </w:tr>
      <w:tr w:rsidR="00F31D3F" w:rsidRPr="00D62A78" w14:paraId="7FE3DA2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D3847" w14:textId="77777777" w:rsidR="00F31D3F" w:rsidRPr="00D62A78" w:rsidRDefault="00F31D3F" w:rsidP="00BC45B3">
            <w:pPr>
              <w:pStyle w:val="rowtabella0"/>
              <w:rPr>
                <w:color w:val="002060"/>
              </w:rPr>
            </w:pPr>
            <w:r w:rsidRPr="00D62A7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C89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50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EA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747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83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3A4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EA3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291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9E7D" w14:textId="77777777" w:rsidR="00F31D3F" w:rsidRPr="00D62A78" w:rsidRDefault="00F31D3F" w:rsidP="00BC45B3">
            <w:pPr>
              <w:pStyle w:val="rowtabella0"/>
              <w:jc w:val="center"/>
              <w:rPr>
                <w:color w:val="002060"/>
              </w:rPr>
            </w:pPr>
            <w:r w:rsidRPr="00D62A78">
              <w:rPr>
                <w:color w:val="002060"/>
              </w:rPr>
              <w:t>0</w:t>
            </w:r>
          </w:p>
        </w:tc>
      </w:tr>
      <w:tr w:rsidR="00F31D3F" w:rsidRPr="00D62A78" w14:paraId="7199674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41115" w14:textId="77777777" w:rsidR="00F31D3F" w:rsidRPr="00D62A78" w:rsidRDefault="00F31D3F" w:rsidP="00BC45B3">
            <w:pPr>
              <w:pStyle w:val="rowtabella0"/>
              <w:rPr>
                <w:color w:val="002060"/>
              </w:rPr>
            </w:pPr>
            <w:r w:rsidRPr="00D62A7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3E7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AA3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54D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F0A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CD3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F9A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050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F8D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4B3D" w14:textId="77777777" w:rsidR="00F31D3F" w:rsidRPr="00D62A78" w:rsidRDefault="00F31D3F" w:rsidP="00BC45B3">
            <w:pPr>
              <w:pStyle w:val="rowtabella0"/>
              <w:jc w:val="center"/>
              <w:rPr>
                <w:color w:val="002060"/>
              </w:rPr>
            </w:pPr>
            <w:r w:rsidRPr="00D62A78">
              <w:rPr>
                <w:color w:val="002060"/>
              </w:rPr>
              <w:t>0</w:t>
            </w:r>
          </w:p>
        </w:tc>
      </w:tr>
      <w:tr w:rsidR="00F31D3F" w:rsidRPr="00D62A78" w14:paraId="038AF0C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B31CF" w14:textId="77777777" w:rsidR="00F31D3F" w:rsidRPr="00D62A78" w:rsidRDefault="00F31D3F" w:rsidP="00BC45B3">
            <w:pPr>
              <w:pStyle w:val="rowtabella0"/>
              <w:rPr>
                <w:color w:val="002060"/>
              </w:rPr>
            </w:pPr>
            <w:r w:rsidRPr="00D62A78">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9C2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68B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51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FCD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6EA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2A1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D47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2C8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1993" w14:textId="77777777" w:rsidR="00F31D3F" w:rsidRPr="00D62A78" w:rsidRDefault="00F31D3F" w:rsidP="00BC45B3">
            <w:pPr>
              <w:pStyle w:val="rowtabella0"/>
              <w:jc w:val="center"/>
              <w:rPr>
                <w:color w:val="002060"/>
              </w:rPr>
            </w:pPr>
            <w:r w:rsidRPr="00D62A78">
              <w:rPr>
                <w:color w:val="002060"/>
              </w:rPr>
              <w:t>0</w:t>
            </w:r>
          </w:p>
        </w:tc>
      </w:tr>
      <w:tr w:rsidR="00F31D3F" w:rsidRPr="00D62A78" w14:paraId="1360B42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3A3A4" w14:textId="77777777" w:rsidR="00F31D3F" w:rsidRPr="00D62A78" w:rsidRDefault="00F31D3F" w:rsidP="00BC45B3">
            <w:pPr>
              <w:pStyle w:val="rowtabella0"/>
              <w:rPr>
                <w:color w:val="002060"/>
              </w:rPr>
            </w:pPr>
            <w:r w:rsidRPr="00D62A78">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778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9C0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DF6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60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A9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331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46A2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123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C2D2" w14:textId="77777777" w:rsidR="00F31D3F" w:rsidRPr="00D62A78" w:rsidRDefault="00F31D3F" w:rsidP="00BC45B3">
            <w:pPr>
              <w:pStyle w:val="rowtabella0"/>
              <w:jc w:val="center"/>
              <w:rPr>
                <w:color w:val="002060"/>
              </w:rPr>
            </w:pPr>
            <w:r w:rsidRPr="00D62A78">
              <w:rPr>
                <w:color w:val="002060"/>
              </w:rPr>
              <w:t>0</w:t>
            </w:r>
          </w:p>
        </w:tc>
      </w:tr>
      <w:tr w:rsidR="00F31D3F" w:rsidRPr="00D62A78" w14:paraId="60790B0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C090A" w14:textId="77777777" w:rsidR="00F31D3F" w:rsidRPr="00D62A78" w:rsidRDefault="00F31D3F" w:rsidP="00BC45B3">
            <w:pPr>
              <w:pStyle w:val="rowtabella0"/>
              <w:rPr>
                <w:color w:val="002060"/>
              </w:rPr>
            </w:pPr>
            <w:r w:rsidRPr="00D62A78">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D2C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BF7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E66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F36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FD4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437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DD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58F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58D0" w14:textId="77777777" w:rsidR="00F31D3F" w:rsidRPr="00D62A78" w:rsidRDefault="00F31D3F" w:rsidP="00BC45B3">
            <w:pPr>
              <w:pStyle w:val="rowtabella0"/>
              <w:jc w:val="center"/>
              <w:rPr>
                <w:color w:val="002060"/>
              </w:rPr>
            </w:pPr>
            <w:r w:rsidRPr="00D62A78">
              <w:rPr>
                <w:color w:val="002060"/>
              </w:rPr>
              <w:t>0</w:t>
            </w:r>
          </w:p>
        </w:tc>
      </w:tr>
      <w:tr w:rsidR="00F31D3F" w:rsidRPr="00D62A78" w14:paraId="1D12F80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9528E" w14:textId="77777777" w:rsidR="00F31D3F" w:rsidRPr="00D62A78" w:rsidRDefault="00F31D3F" w:rsidP="00BC45B3">
            <w:pPr>
              <w:pStyle w:val="rowtabella0"/>
              <w:rPr>
                <w:color w:val="002060"/>
              </w:rPr>
            </w:pPr>
            <w:r w:rsidRPr="00D62A78">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D5D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AB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BD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C25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13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AFD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696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967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4633" w14:textId="77777777" w:rsidR="00F31D3F" w:rsidRPr="00D62A78" w:rsidRDefault="00F31D3F" w:rsidP="00BC45B3">
            <w:pPr>
              <w:pStyle w:val="rowtabella0"/>
              <w:jc w:val="center"/>
              <w:rPr>
                <w:color w:val="002060"/>
              </w:rPr>
            </w:pPr>
            <w:r w:rsidRPr="00D62A78">
              <w:rPr>
                <w:color w:val="002060"/>
              </w:rPr>
              <w:t>0</w:t>
            </w:r>
          </w:p>
        </w:tc>
      </w:tr>
      <w:tr w:rsidR="00F31D3F" w:rsidRPr="00D62A78" w14:paraId="68B98A3A"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30FA4" w14:textId="77777777" w:rsidR="00F31D3F" w:rsidRPr="00D62A78" w:rsidRDefault="00F31D3F" w:rsidP="00BC45B3">
            <w:pPr>
              <w:pStyle w:val="rowtabella0"/>
              <w:rPr>
                <w:color w:val="002060"/>
              </w:rPr>
            </w:pPr>
            <w:r w:rsidRPr="00D62A78">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0FA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292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36E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FF5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E5B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CA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06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E8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6145" w14:textId="77777777" w:rsidR="00F31D3F" w:rsidRPr="00D62A78" w:rsidRDefault="00F31D3F" w:rsidP="00BC45B3">
            <w:pPr>
              <w:pStyle w:val="rowtabella0"/>
              <w:jc w:val="center"/>
              <w:rPr>
                <w:color w:val="002060"/>
              </w:rPr>
            </w:pPr>
            <w:r w:rsidRPr="00D62A78">
              <w:rPr>
                <w:color w:val="002060"/>
              </w:rPr>
              <w:t>0</w:t>
            </w:r>
          </w:p>
        </w:tc>
      </w:tr>
      <w:tr w:rsidR="00F31D3F" w:rsidRPr="00D62A78" w14:paraId="42DF9518"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8BE25" w14:textId="77777777" w:rsidR="00F31D3F" w:rsidRPr="00D62A78" w:rsidRDefault="00F31D3F" w:rsidP="00BC45B3">
            <w:pPr>
              <w:pStyle w:val="rowtabella0"/>
              <w:rPr>
                <w:color w:val="002060"/>
              </w:rPr>
            </w:pPr>
            <w:r w:rsidRPr="00D62A78">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5A9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77A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B2C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B6C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58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56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9C4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BEB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1612" w14:textId="77777777" w:rsidR="00F31D3F" w:rsidRPr="00D62A78" w:rsidRDefault="00F31D3F" w:rsidP="00BC45B3">
            <w:pPr>
              <w:pStyle w:val="rowtabella0"/>
              <w:jc w:val="center"/>
              <w:rPr>
                <w:color w:val="002060"/>
              </w:rPr>
            </w:pPr>
            <w:r w:rsidRPr="00D62A78">
              <w:rPr>
                <w:color w:val="002060"/>
              </w:rPr>
              <w:t>0</w:t>
            </w:r>
          </w:p>
        </w:tc>
      </w:tr>
    </w:tbl>
    <w:p w14:paraId="16678A6B" w14:textId="77777777" w:rsidR="00F31D3F" w:rsidRPr="00D62A78" w:rsidRDefault="00F31D3F" w:rsidP="00F31D3F">
      <w:pPr>
        <w:pStyle w:val="breakline"/>
        <w:rPr>
          <w:rFonts w:eastAsiaTheme="minorEastAsia"/>
          <w:color w:val="002060"/>
        </w:rPr>
      </w:pPr>
    </w:p>
    <w:p w14:paraId="1D35F667" w14:textId="77777777" w:rsidR="00F31D3F" w:rsidRPr="00D62A78" w:rsidRDefault="00F31D3F" w:rsidP="00F31D3F">
      <w:pPr>
        <w:pStyle w:val="breakline"/>
        <w:rPr>
          <w:color w:val="002060"/>
        </w:rPr>
      </w:pPr>
    </w:p>
    <w:p w14:paraId="3A3A847E" w14:textId="77777777" w:rsidR="00F31D3F" w:rsidRPr="00D62A78" w:rsidRDefault="00F31D3F" w:rsidP="00F31D3F">
      <w:pPr>
        <w:pStyle w:val="sottotitolocampionato10"/>
        <w:rPr>
          <w:color w:val="002060"/>
        </w:rPr>
      </w:pPr>
      <w:r w:rsidRPr="00D62A7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4AE7B2F4"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99CA7"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AC6E"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2B1E1"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EEE3C"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66A68"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D064C"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78ED0"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EAF7C"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ED6F"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77672" w14:textId="77777777" w:rsidR="00F31D3F" w:rsidRPr="00D62A78" w:rsidRDefault="00F31D3F" w:rsidP="00BC45B3">
            <w:pPr>
              <w:pStyle w:val="headertabella0"/>
              <w:rPr>
                <w:color w:val="002060"/>
              </w:rPr>
            </w:pPr>
            <w:r w:rsidRPr="00D62A78">
              <w:rPr>
                <w:color w:val="002060"/>
              </w:rPr>
              <w:t>PE</w:t>
            </w:r>
          </w:p>
        </w:tc>
      </w:tr>
      <w:tr w:rsidR="00F31D3F" w:rsidRPr="00D62A78" w14:paraId="1EDAAF4F"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915AE" w14:textId="77777777" w:rsidR="00F31D3F" w:rsidRPr="00D62A78" w:rsidRDefault="00F31D3F" w:rsidP="00BC45B3">
            <w:pPr>
              <w:pStyle w:val="rowtabella0"/>
              <w:rPr>
                <w:color w:val="002060"/>
              </w:rPr>
            </w:pPr>
            <w:r w:rsidRPr="00D62A78">
              <w:rPr>
                <w:color w:val="002060"/>
              </w:rPr>
              <w:t xml:space="preserve">A.S.D. CALCIO </w:t>
            </w:r>
            <w:proofErr w:type="gramStart"/>
            <w:r w:rsidRPr="00D62A78">
              <w:rPr>
                <w:color w:val="002060"/>
              </w:rPr>
              <w:t>S.ELPIDIO</w:t>
            </w:r>
            <w:proofErr w:type="gramEnd"/>
            <w:r w:rsidRPr="00D62A78">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824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0E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BD5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D9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D7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4AE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76A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0D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E47F" w14:textId="77777777" w:rsidR="00F31D3F" w:rsidRPr="00D62A78" w:rsidRDefault="00F31D3F" w:rsidP="00BC45B3">
            <w:pPr>
              <w:pStyle w:val="rowtabella0"/>
              <w:jc w:val="center"/>
              <w:rPr>
                <w:color w:val="002060"/>
              </w:rPr>
            </w:pPr>
            <w:r w:rsidRPr="00D62A78">
              <w:rPr>
                <w:color w:val="002060"/>
              </w:rPr>
              <w:t>0</w:t>
            </w:r>
          </w:p>
        </w:tc>
      </w:tr>
      <w:tr w:rsidR="00F31D3F" w:rsidRPr="00D62A78" w14:paraId="6008691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43501" w14:textId="77777777" w:rsidR="00F31D3F" w:rsidRPr="00D62A78" w:rsidRDefault="00F31D3F" w:rsidP="00BC45B3">
            <w:pPr>
              <w:pStyle w:val="rowtabella0"/>
              <w:rPr>
                <w:color w:val="002060"/>
              </w:rPr>
            </w:pPr>
            <w:r w:rsidRPr="00D62A7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2FE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376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95F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C2C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1FE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22C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42A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897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4AE7" w14:textId="77777777" w:rsidR="00F31D3F" w:rsidRPr="00D62A78" w:rsidRDefault="00F31D3F" w:rsidP="00BC45B3">
            <w:pPr>
              <w:pStyle w:val="rowtabella0"/>
              <w:jc w:val="center"/>
              <w:rPr>
                <w:color w:val="002060"/>
              </w:rPr>
            </w:pPr>
            <w:r w:rsidRPr="00D62A78">
              <w:rPr>
                <w:color w:val="002060"/>
              </w:rPr>
              <w:t>0</w:t>
            </w:r>
          </w:p>
        </w:tc>
      </w:tr>
      <w:tr w:rsidR="00F31D3F" w:rsidRPr="00D62A78" w14:paraId="1A99207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57EA3" w14:textId="77777777" w:rsidR="00F31D3F" w:rsidRPr="00D62A78" w:rsidRDefault="00F31D3F" w:rsidP="00BC45B3">
            <w:pPr>
              <w:pStyle w:val="rowtabella0"/>
              <w:rPr>
                <w:color w:val="002060"/>
              </w:rPr>
            </w:pPr>
            <w:r w:rsidRPr="00D62A7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0BC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C5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1AC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F96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95B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7B8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7D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805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6218" w14:textId="77777777" w:rsidR="00F31D3F" w:rsidRPr="00D62A78" w:rsidRDefault="00F31D3F" w:rsidP="00BC45B3">
            <w:pPr>
              <w:pStyle w:val="rowtabella0"/>
              <w:jc w:val="center"/>
              <w:rPr>
                <w:color w:val="002060"/>
              </w:rPr>
            </w:pPr>
            <w:r w:rsidRPr="00D62A78">
              <w:rPr>
                <w:color w:val="002060"/>
              </w:rPr>
              <w:t>0</w:t>
            </w:r>
          </w:p>
        </w:tc>
      </w:tr>
      <w:tr w:rsidR="00F31D3F" w:rsidRPr="00D62A78" w14:paraId="28194C0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03938" w14:textId="77777777" w:rsidR="00F31D3F" w:rsidRPr="00D62A78" w:rsidRDefault="00F31D3F" w:rsidP="00BC45B3">
            <w:pPr>
              <w:pStyle w:val="rowtabella0"/>
              <w:rPr>
                <w:color w:val="002060"/>
              </w:rPr>
            </w:pPr>
            <w:r w:rsidRPr="00D62A7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03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886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C0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68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D56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2B4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32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D81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F712" w14:textId="77777777" w:rsidR="00F31D3F" w:rsidRPr="00D62A78" w:rsidRDefault="00F31D3F" w:rsidP="00BC45B3">
            <w:pPr>
              <w:pStyle w:val="rowtabella0"/>
              <w:jc w:val="center"/>
              <w:rPr>
                <w:color w:val="002060"/>
              </w:rPr>
            </w:pPr>
            <w:r w:rsidRPr="00D62A78">
              <w:rPr>
                <w:color w:val="002060"/>
              </w:rPr>
              <w:t>0</w:t>
            </w:r>
          </w:p>
        </w:tc>
      </w:tr>
      <w:tr w:rsidR="00F31D3F" w:rsidRPr="00D62A78" w14:paraId="74705ED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65DE4" w14:textId="77777777" w:rsidR="00F31D3F" w:rsidRPr="00D62A78" w:rsidRDefault="00F31D3F" w:rsidP="00BC45B3">
            <w:pPr>
              <w:pStyle w:val="rowtabella0"/>
              <w:rPr>
                <w:color w:val="002060"/>
              </w:rPr>
            </w:pPr>
            <w:r w:rsidRPr="00D62A7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DA4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D52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A4A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E3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AA7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AFF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6AC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0CA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DFED" w14:textId="77777777" w:rsidR="00F31D3F" w:rsidRPr="00D62A78" w:rsidRDefault="00F31D3F" w:rsidP="00BC45B3">
            <w:pPr>
              <w:pStyle w:val="rowtabella0"/>
              <w:jc w:val="center"/>
              <w:rPr>
                <w:color w:val="002060"/>
              </w:rPr>
            </w:pPr>
            <w:r w:rsidRPr="00D62A78">
              <w:rPr>
                <w:color w:val="002060"/>
              </w:rPr>
              <w:t>0</w:t>
            </w:r>
          </w:p>
        </w:tc>
      </w:tr>
      <w:tr w:rsidR="00F31D3F" w:rsidRPr="00D62A78" w14:paraId="037FC12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32C7C" w14:textId="77777777" w:rsidR="00F31D3F" w:rsidRPr="00D62A78" w:rsidRDefault="00F31D3F" w:rsidP="00BC45B3">
            <w:pPr>
              <w:pStyle w:val="rowtabella0"/>
              <w:rPr>
                <w:color w:val="002060"/>
              </w:rPr>
            </w:pPr>
            <w:r w:rsidRPr="00D62A78">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446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DA9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74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A1D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7B5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473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19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CC8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211B" w14:textId="77777777" w:rsidR="00F31D3F" w:rsidRPr="00D62A78" w:rsidRDefault="00F31D3F" w:rsidP="00BC45B3">
            <w:pPr>
              <w:pStyle w:val="rowtabella0"/>
              <w:jc w:val="center"/>
              <w:rPr>
                <w:color w:val="002060"/>
              </w:rPr>
            </w:pPr>
            <w:r w:rsidRPr="00D62A78">
              <w:rPr>
                <w:color w:val="002060"/>
              </w:rPr>
              <w:t>0</w:t>
            </w:r>
          </w:p>
        </w:tc>
      </w:tr>
      <w:tr w:rsidR="00F31D3F" w:rsidRPr="00D62A78" w14:paraId="1529CA8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1E5C9" w14:textId="77777777" w:rsidR="00F31D3F" w:rsidRPr="00D62A78" w:rsidRDefault="00F31D3F" w:rsidP="00BC45B3">
            <w:pPr>
              <w:pStyle w:val="rowtabella0"/>
              <w:rPr>
                <w:color w:val="002060"/>
              </w:rPr>
            </w:pPr>
            <w:r w:rsidRPr="00D62A78">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2A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4E3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144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DD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85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0E6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1F3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873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692D" w14:textId="77777777" w:rsidR="00F31D3F" w:rsidRPr="00D62A78" w:rsidRDefault="00F31D3F" w:rsidP="00BC45B3">
            <w:pPr>
              <w:pStyle w:val="rowtabella0"/>
              <w:jc w:val="center"/>
              <w:rPr>
                <w:color w:val="002060"/>
              </w:rPr>
            </w:pPr>
            <w:r w:rsidRPr="00D62A78">
              <w:rPr>
                <w:color w:val="002060"/>
              </w:rPr>
              <w:t>0</w:t>
            </w:r>
          </w:p>
        </w:tc>
      </w:tr>
      <w:tr w:rsidR="00F31D3F" w:rsidRPr="00D62A78" w14:paraId="705D1EC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B5529" w14:textId="77777777" w:rsidR="00F31D3F" w:rsidRPr="00D62A78" w:rsidRDefault="00F31D3F" w:rsidP="00BC45B3">
            <w:pPr>
              <w:pStyle w:val="rowtabella0"/>
              <w:rPr>
                <w:color w:val="002060"/>
              </w:rPr>
            </w:pPr>
            <w:r w:rsidRPr="00D62A78">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07F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9B8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22C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B72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605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7EC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B4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478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2318" w14:textId="77777777" w:rsidR="00F31D3F" w:rsidRPr="00D62A78" w:rsidRDefault="00F31D3F" w:rsidP="00BC45B3">
            <w:pPr>
              <w:pStyle w:val="rowtabella0"/>
              <w:jc w:val="center"/>
              <w:rPr>
                <w:color w:val="002060"/>
              </w:rPr>
            </w:pPr>
            <w:r w:rsidRPr="00D62A78">
              <w:rPr>
                <w:color w:val="002060"/>
              </w:rPr>
              <w:t>0</w:t>
            </w:r>
          </w:p>
        </w:tc>
      </w:tr>
      <w:tr w:rsidR="00F31D3F" w:rsidRPr="00D62A78" w14:paraId="773AC46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2373F" w14:textId="77777777" w:rsidR="00F31D3F" w:rsidRPr="00D62A78" w:rsidRDefault="00F31D3F" w:rsidP="00BC45B3">
            <w:pPr>
              <w:pStyle w:val="rowtabella0"/>
              <w:rPr>
                <w:color w:val="002060"/>
              </w:rPr>
            </w:pPr>
            <w:r w:rsidRPr="00D62A78">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30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A63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A0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CFD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30F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72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4C7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83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029B" w14:textId="77777777" w:rsidR="00F31D3F" w:rsidRPr="00D62A78" w:rsidRDefault="00F31D3F" w:rsidP="00BC45B3">
            <w:pPr>
              <w:pStyle w:val="rowtabella0"/>
              <w:jc w:val="center"/>
              <w:rPr>
                <w:color w:val="002060"/>
              </w:rPr>
            </w:pPr>
            <w:r w:rsidRPr="00D62A78">
              <w:rPr>
                <w:color w:val="002060"/>
              </w:rPr>
              <w:t>0</w:t>
            </w:r>
          </w:p>
        </w:tc>
      </w:tr>
      <w:tr w:rsidR="00F31D3F" w:rsidRPr="00D62A78" w14:paraId="473A6D3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DAA4A" w14:textId="77777777" w:rsidR="00F31D3F" w:rsidRPr="00D62A78" w:rsidRDefault="00F31D3F" w:rsidP="00BC45B3">
            <w:pPr>
              <w:pStyle w:val="rowtabella0"/>
              <w:rPr>
                <w:color w:val="002060"/>
              </w:rPr>
            </w:pPr>
            <w:r w:rsidRPr="00D62A78">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B0E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37F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87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BC5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75E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00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A88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012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71B8" w14:textId="77777777" w:rsidR="00F31D3F" w:rsidRPr="00D62A78" w:rsidRDefault="00F31D3F" w:rsidP="00BC45B3">
            <w:pPr>
              <w:pStyle w:val="rowtabella0"/>
              <w:jc w:val="center"/>
              <w:rPr>
                <w:color w:val="002060"/>
              </w:rPr>
            </w:pPr>
            <w:r w:rsidRPr="00D62A78">
              <w:rPr>
                <w:color w:val="002060"/>
              </w:rPr>
              <w:t>0</w:t>
            </w:r>
          </w:p>
        </w:tc>
      </w:tr>
      <w:tr w:rsidR="00F31D3F" w:rsidRPr="00D62A78" w14:paraId="1090CD7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DD5B7"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CITTA</w:t>
            </w:r>
            <w:proofErr w:type="gramEnd"/>
            <w:r w:rsidRPr="00D62A78">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A06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525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685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BD8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80B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089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D0F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5A0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338E" w14:textId="77777777" w:rsidR="00F31D3F" w:rsidRPr="00D62A78" w:rsidRDefault="00F31D3F" w:rsidP="00BC45B3">
            <w:pPr>
              <w:pStyle w:val="rowtabella0"/>
              <w:jc w:val="center"/>
              <w:rPr>
                <w:color w:val="002060"/>
              </w:rPr>
            </w:pPr>
            <w:r w:rsidRPr="00D62A78">
              <w:rPr>
                <w:color w:val="002060"/>
              </w:rPr>
              <w:t>0</w:t>
            </w:r>
          </w:p>
        </w:tc>
      </w:tr>
      <w:tr w:rsidR="00F31D3F" w:rsidRPr="00D62A78" w14:paraId="7E34860A"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262F76" w14:textId="77777777" w:rsidR="00F31D3F" w:rsidRPr="00D62A78" w:rsidRDefault="00F31D3F" w:rsidP="00BC45B3">
            <w:pPr>
              <w:pStyle w:val="rowtabella0"/>
              <w:rPr>
                <w:color w:val="002060"/>
              </w:rPr>
            </w:pPr>
            <w:r w:rsidRPr="00D62A7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795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DBC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93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E1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1A1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118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C6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4A2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CDF2" w14:textId="77777777" w:rsidR="00F31D3F" w:rsidRPr="00D62A78" w:rsidRDefault="00F31D3F" w:rsidP="00BC45B3">
            <w:pPr>
              <w:pStyle w:val="rowtabella0"/>
              <w:jc w:val="center"/>
              <w:rPr>
                <w:color w:val="002060"/>
              </w:rPr>
            </w:pPr>
            <w:r w:rsidRPr="00D62A78">
              <w:rPr>
                <w:color w:val="002060"/>
              </w:rPr>
              <w:t>0</w:t>
            </w:r>
          </w:p>
        </w:tc>
      </w:tr>
    </w:tbl>
    <w:p w14:paraId="400738A0" w14:textId="77777777" w:rsidR="00F31D3F" w:rsidRPr="00D62A78" w:rsidRDefault="00F31D3F" w:rsidP="00F31D3F">
      <w:pPr>
        <w:pStyle w:val="breakline"/>
        <w:rPr>
          <w:rFonts w:eastAsiaTheme="minorEastAsia"/>
          <w:color w:val="002060"/>
        </w:rPr>
      </w:pPr>
    </w:p>
    <w:p w14:paraId="701429DD" w14:textId="77777777" w:rsidR="00F31D3F" w:rsidRPr="00D62A78" w:rsidRDefault="00F31D3F" w:rsidP="00F31D3F">
      <w:pPr>
        <w:pStyle w:val="breakline"/>
        <w:rPr>
          <w:color w:val="002060"/>
        </w:rPr>
      </w:pPr>
    </w:p>
    <w:p w14:paraId="5096F806" w14:textId="77777777" w:rsidR="00F31D3F" w:rsidRPr="00D62A78" w:rsidRDefault="00F31D3F" w:rsidP="00F31D3F">
      <w:pPr>
        <w:pStyle w:val="sottotitolocampionato10"/>
        <w:rPr>
          <w:color w:val="002060"/>
        </w:rPr>
      </w:pPr>
      <w:r w:rsidRPr="00D62A78">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24D6F1E1"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D7DE"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749BF"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50605"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4BB4B"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1FF0B"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17D3"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B06C"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516F8"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F0BF9"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B2E2B" w14:textId="77777777" w:rsidR="00F31D3F" w:rsidRPr="00D62A78" w:rsidRDefault="00F31D3F" w:rsidP="00BC45B3">
            <w:pPr>
              <w:pStyle w:val="headertabella0"/>
              <w:rPr>
                <w:color w:val="002060"/>
              </w:rPr>
            </w:pPr>
            <w:r w:rsidRPr="00D62A78">
              <w:rPr>
                <w:color w:val="002060"/>
              </w:rPr>
              <w:t>PE</w:t>
            </w:r>
          </w:p>
        </w:tc>
      </w:tr>
      <w:tr w:rsidR="00F31D3F" w:rsidRPr="00D62A78" w14:paraId="723947C8"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9F870" w14:textId="77777777" w:rsidR="00F31D3F" w:rsidRPr="00D62A78" w:rsidRDefault="00F31D3F" w:rsidP="00BC45B3">
            <w:pPr>
              <w:pStyle w:val="rowtabella0"/>
              <w:rPr>
                <w:color w:val="002060"/>
              </w:rPr>
            </w:pPr>
            <w:r w:rsidRPr="00D62A78">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C7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48B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FD4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9A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3ECA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362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699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624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E529" w14:textId="77777777" w:rsidR="00F31D3F" w:rsidRPr="00D62A78" w:rsidRDefault="00F31D3F" w:rsidP="00BC45B3">
            <w:pPr>
              <w:pStyle w:val="rowtabella0"/>
              <w:jc w:val="center"/>
              <w:rPr>
                <w:color w:val="002060"/>
              </w:rPr>
            </w:pPr>
            <w:r w:rsidRPr="00D62A78">
              <w:rPr>
                <w:color w:val="002060"/>
              </w:rPr>
              <w:t>0</w:t>
            </w:r>
          </w:p>
        </w:tc>
      </w:tr>
      <w:tr w:rsidR="00F31D3F" w:rsidRPr="00D62A78" w14:paraId="5BB4F0D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3C775" w14:textId="77777777" w:rsidR="00F31D3F" w:rsidRPr="00D62A78" w:rsidRDefault="00F31D3F" w:rsidP="00BC45B3">
            <w:pPr>
              <w:pStyle w:val="rowtabella0"/>
              <w:rPr>
                <w:color w:val="002060"/>
              </w:rPr>
            </w:pPr>
            <w:r w:rsidRPr="00D62A7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9A7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7B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62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6B3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3A8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330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4EE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550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D3B6" w14:textId="77777777" w:rsidR="00F31D3F" w:rsidRPr="00D62A78" w:rsidRDefault="00F31D3F" w:rsidP="00BC45B3">
            <w:pPr>
              <w:pStyle w:val="rowtabella0"/>
              <w:jc w:val="center"/>
              <w:rPr>
                <w:color w:val="002060"/>
              </w:rPr>
            </w:pPr>
            <w:r w:rsidRPr="00D62A78">
              <w:rPr>
                <w:color w:val="002060"/>
              </w:rPr>
              <w:t>0</w:t>
            </w:r>
          </w:p>
        </w:tc>
      </w:tr>
      <w:tr w:rsidR="00F31D3F" w:rsidRPr="00D62A78" w14:paraId="1B1AC41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84E62" w14:textId="77777777" w:rsidR="00F31D3F" w:rsidRPr="00D62A78" w:rsidRDefault="00F31D3F" w:rsidP="00BC45B3">
            <w:pPr>
              <w:pStyle w:val="rowtabella0"/>
              <w:rPr>
                <w:color w:val="002060"/>
              </w:rPr>
            </w:pPr>
            <w:r w:rsidRPr="00D62A78">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DD1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A7B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D96F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A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1C8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B28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65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F700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CEC1" w14:textId="77777777" w:rsidR="00F31D3F" w:rsidRPr="00D62A78" w:rsidRDefault="00F31D3F" w:rsidP="00BC45B3">
            <w:pPr>
              <w:pStyle w:val="rowtabella0"/>
              <w:jc w:val="center"/>
              <w:rPr>
                <w:color w:val="002060"/>
              </w:rPr>
            </w:pPr>
            <w:r w:rsidRPr="00D62A78">
              <w:rPr>
                <w:color w:val="002060"/>
              </w:rPr>
              <w:t>0</w:t>
            </w:r>
          </w:p>
        </w:tc>
      </w:tr>
      <w:tr w:rsidR="00F31D3F" w:rsidRPr="00D62A78" w14:paraId="78EDB48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26C11" w14:textId="77777777" w:rsidR="00F31D3F" w:rsidRPr="00D62A78" w:rsidRDefault="00F31D3F" w:rsidP="00BC45B3">
            <w:pPr>
              <w:pStyle w:val="rowtabella0"/>
              <w:rPr>
                <w:color w:val="002060"/>
              </w:rPr>
            </w:pPr>
            <w:r w:rsidRPr="00D62A7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B8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3DF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0AE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731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18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135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896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5F6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05C1" w14:textId="77777777" w:rsidR="00F31D3F" w:rsidRPr="00D62A78" w:rsidRDefault="00F31D3F" w:rsidP="00BC45B3">
            <w:pPr>
              <w:pStyle w:val="rowtabella0"/>
              <w:jc w:val="center"/>
              <w:rPr>
                <w:color w:val="002060"/>
              </w:rPr>
            </w:pPr>
            <w:r w:rsidRPr="00D62A78">
              <w:rPr>
                <w:color w:val="002060"/>
              </w:rPr>
              <w:t>0</w:t>
            </w:r>
          </w:p>
        </w:tc>
      </w:tr>
      <w:tr w:rsidR="00F31D3F" w:rsidRPr="00D62A78" w14:paraId="5DF9857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44D3A" w14:textId="77777777" w:rsidR="00F31D3F" w:rsidRPr="00D62A78" w:rsidRDefault="00F31D3F" w:rsidP="00BC45B3">
            <w:pPr>
              <w:pStyle w:val="rowtabella0"/>
              <w:rPr>
                <w:color w:val="002060"/>
              </w:rPr>
            </w:pPr>
            <w:r w:rsidRPr="00D62A78">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995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6E5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708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712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5A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EE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E6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168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0C24" w14:textId="77777777" w:rsidR="00F31D3F" w:rsidRPr="00D62A78" w:rsidRDefault="00F31D3F" w:rsidP="00BC45B3">
            <w:pPr>
              <w:pStyle w:val="rowtabella0"/>
              <w:jc w:val="center"/>
              <w:rPr>
                <w:color w:val="002060"/>
              </w:rPr>
            </w:pPr>
            <w:r w:rsidRPr="00D62A78">
              <w:rPr>
                <w:color w:val="002060"/>
              </w:rPr>
              <w:t>0</w:t>
            </w:r>
          </w:p>
        </w:tc>
      </w:tr>
      <w:tr w:rsidR="00F31D3F" w:rsidRPr="00D62A78" w14:paraId="1B3C9F9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2E008" w14:textId="77777777" w:rsidR="00F31D3F" w:rsidRPr="00D62A78" w:rsidRDefault="00F31D3F" w:rsidP="00BC45B3">
            <w:pPr>
              <w:pStyle w:val="rowtabella0"/>
              <w:rPr>
                <w:color w:val="002060"/>
              </w:rPr>
            </w:pPr>
            <w:r w:rsidRPr="00D62A78">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61A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40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BA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355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6D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37A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C0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11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7679" w14:textId="77777777" w:rsidR="00F31D3F" w:rsidRPr="00D62A78" w:rsidRDefault="00F31D3F" w:rsidP="00BC45B3">
            <w:pPr>
              <w:pStyle w:val="rowtabella0"/>
              <w:jc w:val="center"/>
              <w:rPr>
                <w:color w:val="002060"/>
              </w:rPr>
            </w:pPr>
            <w:r w:rsidRPr="00D62A78">
              <w:rPr>
                <w:color w:val="002060"/>
              </w:rPr>
              <w:t>0</w:t>
            </w:r>
          </w:p>
        </w:tc>
      </w:tr>
      <w:tr w:rsidR="00F31D3F" w:rsidRPr="00D62A78" w14:paraId="60452B2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2BD44" w14:textId="77777777" w:rsidR="00F31D3F" w:rsidRPr="00D62A78" w:rsidRDefault="00F31D3F" w:rsidP="00BC45B3">
            <w:pPr>
              <w:pStyle w:val="rowtabella0"/>
              <w:rPr>
                <w:color w:val="002060"/>
              </w:rPr>
            </w:pPr>
            <w:r w:rsidRPr="00D62A78">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DC0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E76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60E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CCA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B56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F3A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3E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69B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61A8" w14:textId="77777777" w:rsidR="00F31D3F" w:rsidRPr="00D62A78" w:rsidRDefault="00F31D3F" w:rsidP="00BC45B3">
            <w:pPr>
              <w:pStyle w:val="rowtabella0"/>
              <w:jc w:val="center"/>
              <w:rPr>
                <w:color w:val="002060"/>
              </w:rPr>
            </w:pPr>
            <w:r w:rsidRPr="00D62A78">
              <w:rPr>
                <w:color w:val="002060"/>
              </w:rPr>
              <w:t>0</w:t>
            </w:r>
          </w:p>
        </w:tc>
      </w:tr>
      <w:tr w:rsidR="00F31D3F" w:rsidRPr="00D62A78" w14:paraId="09CEAD0A"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4FE5C" w14:textId="77777777" w:rsidR="00F31D3F" w:rsidRPr="00D62A78" w:rsidRDefault="00F31D3F" w:rsidP="00BC45B3">
            <w:pPr>
              <w:pStyle w:val="rowtabella0"/>
              <w:rPr>
                <w:color w:val="002060"/>
              </w:rPr>
            </w:pPr>
            <w:r w:rsidRPr="00D62A78">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FA0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64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D0F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4F6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05E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10F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B2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230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552F" w14:textId="77777777" w:rsidR="00F31D3F" w:rsidRPr="00D62A78" w:rsidRDefault="00F31D3F" w:rsidP="00BC45B3">
            <w:pPr>
              <w:pStyle w:val="rowtabella0"/>
              <w:jc w:val="center"/>
              <w:rPr>
                <w:color w:val="002060"/>
              </w:rPr>
            </w:pPr>
            <w:r w:rsidRPr="00D62A78">
              <w:rPr>
                <w:color w:val="002060"/>
              </w:rPr>
              <w:t>0</w:t>
            </w:r>
          </w:p>
        </w:tc>
      </w:tr>
      <w:tr w:rsidR="00F31D3F" w:rsidRPr="00D62A78" w14:paraId="400AB6D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11E9D" w14:textId="77777777" w:rsidR="00F31D3F" w:rsidRPr="00D62A78" w:rsidRDefault="00F31D3F" w:rsidP="00BC45B3">
            <w:pPr>
              <w:pStyle w:val="rowtabella0"/>
              <w:rPr>
                <w:color w:val="002060"/>
              </w:rPr>
            </w:pPr>
            <w:r w:rsidRPr="00D62A7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5F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E5D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BA3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41B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48D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5D2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A7B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BA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27C7" w14:textId="77777777" w:rsidR="00F31D3F" w:rsidRPr="00D62A78" w:rsidRDefault="00F31D3F" w:rsidP="00BC45B3">
            <w:pPr>
              <w:pStyle w:val="rowtabella0"/>
              <w:jc w:val="center"/>
              <w:rPr>
                <w:color w:val="002060"/>
              </w:rPr>
            </w:pPr>
            <w:r w:rsidRPr="00D62A78">
              <w:rPr>
                <w:color w:val="002060"/>
              </w:rPr>
              <w:t>0</w:t>
            </w:r>
          </w:p>
        </w:tc>
      </w:tr>
      <w:tr w:rsidR="00F31D3F" w:rsidRPr="00D62A78" w14:paraId="2A2DA98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51CC3" w14:textId="77777777" w:rsidR="00F31D3F" w:rsidRPr="00D62A78" w:rsidRDefault="00F31D3F" w:rsidP="00BC45B3">
            <w:pPr>
              <w:pStyle w:val="rowtabella0"/>
              <w:rPr>
                <w:color w:val="002060"/>
              </w:rPr>
            </w:pPr>
            <w:r w:rsidRPr="00D62A78">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49B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F7D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07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72C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27F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2F5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DDF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4F6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F422" w14:textId="77777777" w:rsidR="00F31D3F" w:rsidRPr="00D62A78" w:rsidRDefault="00F31D3F" w:rsidP="00BC45B3">
            <w:pPr>
              <w:pStyle w:val="rowtabella0"/>
              <w:jc w:val="center"/>
              <w:rPr>
                <w:color w:val="002060"/>
              </w:rPr>
            </w:pPr>
            <w:r w:rsidRPr="00D62A78">
              <w:rPr>
                <w:color w:val="002060"/>
              </w:rPr>
              <w:t>0</w:t>
            </w:r>
          </w:p>
        </w:tc>
      </w:tr>
      <w:tr w:rsidR="00F31D3F" w:rsidRPr="00D62A78" w14:paraId="5365E84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D462F" w14:textId="77777777" w:rsidR="00F31D3F" w:rsidRPr="00D62A78" w:rsidRDefault="00F31D3F" w:rsidP="00BC45B3">
            <w:pPr>
              <w:pStyle w:val="rowtabella0"/>
              <w:rPr>
                <w:color w:val="002060"/>
              </w:rPr>
            </w:pPr>
            <w:r w:rsidRPr="00D62A78">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3E0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B0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011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419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6DC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A4B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D60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BB0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E7FE" w14:textId="77777777" w:rsidR="00F31D3F" w:rsidRPr="00D62A78" w:rsidRDefault="00F31D3F" w:rsidP="00BC45B3">
            <w:pPr>
              <w:pStyle w:val="rowtabella0"/>
              <w:jc w:val="center"/>
              <w:rPr>
                <w:color w:val="002060"/>
              </w:rPr>
            </w:pPr>
            <w:r w:rsidRPr="00D62A78">
              <w:rPr>
                <w:color w:val="002060"/>
              </w:rPr>
              <w:t>0</w:t>
            </w:r>
          </w:p>
        </w:tc>
      </w:tr>
      <w:tr w:rsidR="00F31D3F" w:rsidRPr="00D62A78" w14:paraId="625A7055"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D6A1A" w14:textId="77777777" w:rsidR="00F31D3F" w:rsidRPr="00D62A78" w:rsidRDefault="00F31D3F" w:rsidP="00BC45B3">
            <w:pPr>
              <w:pStyle w:val="rowtabella0"/>
              <w:rPr>
                <w:color w:val="002060"/>
              </w:rPr>
            </w:pPr>
            <w:r w:rsidRPr="00D62A78">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2DA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411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54D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74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8F9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882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EFD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5F4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F666" w14:textId="77777777" w:rsidR="00F31D3F" w:rsidRPr="00D62A78" w:rsidRDefault="00F31D3F" w:rsidP="00BC45B3">
            <w:pPr>
              <w:pStyle w:val="rowtabella0"/>
              <w:jc w:val="center"/>
              <w:rPr>
                <w:color w:val="002060"/>
              </w:rPr>
            </w:pPr>
            <w:r w:rsidRPr="00D62A78">
              <w:rPr>
                <w:color w:val="002060"/>
              </w:rPr>
              <w:t>0</w:t>
            </w:r>
          </w:p>
        </w:tc>
      </w:tr>
    </w:tbl>
    <w:p w14:paraId="42945F72" w14:textId="77777777" w:rsidR="00F31D3F" w:rsidRPr="00D62A78" w:rsidRDefault="00F31D3F" w:rsidP="00F31D3F">
      <w:pPr>
        <w:pStyle w:val="breakline"/>
        <w:rPr>
          <w:rFonts w:eastAsiaTheme="minorEastAsia"/>
          <w:color w:val="002060"/>
        </w:rPr>
      </w:pPr>
    </w:p>
    <w:p w14:paraId="511E67D6" w14:textId="77777777" w:rsidR="00F31D3F" w:rsidRPr="00D62A78" w:rsidRDefault="00F31D3F" w:rsidP="00F31D3F">
      <w:pPr>
        <w:pStyle w:val="titoloprinc0"/>
        <w:rPr>
          <w:color w:val="002060"/>
        </w:rPr>
      </w:pPr>
      <w:r>
        <w:rPr>
          <w:color w:val="002060"/>
        </w:rPr>
        <w:lastRenderedPageBreak/>
        <w:t>PROGRAMMA GARE</w:t>
      </w:r>
    </w:p>
    <w:p w14:paraId="16826B44" w14:textId="77777777" w:rsidR="00F31D3F" w:rsidRDefault="00F31D3F" w:rsidP="00F31D3F">
      <w:pPr>
        <w:pStyle w:val="breakline"/>
        <w:rPr>
          <w:color w:val="002060"/>
        </w:rPr>
      </w:pPr>
    </w:p>
    <w:p w14:paraId="644E9CE3" w14:textId="77777777" w:rsidR="00511CDF" w:rsidRPr="000F15D7" w:rsidRDefault="00511CDF" w:rsidP="00511CDF">
      <w:pPr>
        <w:pStyle w:val="sottotitolocampionato10"/>
        <w:rPr>
          <w:color w:val="002060"/>
        </w:rPr>
      </w:pPr>
      <w:r w:rsidRPr="000F15D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188"/>
        <w:gridCol w:w="1547"/>
        <w:gridCol w:w="1565"/>
      </w:tblGrid>
      <w:tr w:rsidR="00511CDF" w:rsidRPr="000F15D7" w14:paraId="7A63B4BC"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5A79A"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B9172"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7755E"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5E67"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8BA8"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277A3"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46642"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341BCD92"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98A6E" w14:textId="77777777" w:rsidR="00511CDF" w:rsidRPr="000F15D7" w:rsidRDefault="00511CDF" w:rsidP="00BC45B3">
            <w:pPr>
              <w:pStyle w:val="rowtabella0"/>
              <w:rPr>
                <w:color w:val="002060"/>
              </w:rPr>
            </w:pPr>
            <w:r w:rsidRPr="000F15D7">
              <w:rPr>
                <w:color w:val="002060"/>
              </w:rPr>
              <w:t>URBINO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07AA6" w14:textId="77777777" w:rsidR="00511CDF" w:rsidRPr="000F15D7" w:rsidRDefault="00511CDF" w:rsidP="00BC45B3">
            <w:pPr>
              <w:pStyle w:val="rowtabella0"/>
              <w:rPr>
                <w:color w:val="002060"/>
              </w:rPr>
            </w:pPr>
            <w:r w:rsidRPr="000F15D7">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E003C"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BADAD" w14:textId="77777777" w:rsidR="00511CDF" w:rsidRPr="000F15D7" w:rsidRDefault="00511CDF" w:rsidP="00BC45B3">
            <w:pPr>
              <w:pStyle w:val="rowtabella0"/>
              <w:rPr>
                <w:color w:val="002060"/>
              </w:rPr>
            </w:pPr>
            <w:r w:rsidRPr="000F15D7">
              <w:rPr>
                <w:color w:val="002060"/>
              </w:rPr>
              <w:t>09/10/2025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2A24F" w14:textId="77777777" w:rsidR="00511CDF" w:rsidRPr="000F15D7" w:rsidRDefault="00511CDF" w:rsidP="00BC45B3">
            <w:pPr>
              <w:pStyle w:val="rowtabella0"/>
              <w:rPr>
                <w:color w:val="002060"/>
              </w:rPr>
            </w:pPr>
            <w:r w:rsidRPr="000F15D7">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9A717" w14:textId="77777777" w:rsidR="00511CDF" w:rsidRPr="000F15D7" w:rsidRDefault="00511CDF" w:rsidP="00BC45B3">
            <w:pPr>
              <w:pStyle w:val="rowtabella0"/>
              <w:rPr>
                <w:color w:val="002060"/>
              </w:rPr>
            </w:pPr>
            <w:r w:rsidRPr="000F15D7">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BD088" w14:textId="77777777" w:rsidR="00511CDF" w:rsidRPr="000F15D7" w:rsidRDefault="00511CDF" w:rsidP="00BC45B3">
            <w:pPr>
              <w:pStyle w:val="rowtabella0"/>
              <w:rPr>
                <w:color w:val="002060"/>
              </w:rPr>
            </w:pPr>
            <w:r w:rsidRPr="000F15D7">
              <w:rPr>
                <w:color w:val="002060"/>
              </w:rPr>
              <w:t>VIA DELL'ANNUNZIATA</w:t>
            </w:r>
          </w:p>
        </w:tc>
      </w:tr>
      <w:tr w:rsidR="00511CDF" w:rsidRPr="000F15D7" w14:paraId="6E16BA6C"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A1D8D" w14:textId="77777777" w:rsidR="00511CDF" w:rsidRPr="000F15D7" w:rsidRDefault="00511CDF" w:rsidP="00BC45B3">
            <w:pPr>
              <w:pStyle w:val="rowtabella0"/>
              <w:rPr>
                <w:color w:val="002060"/>
              </w:rPr>
            </w:pPr>
            <w:r w:rsidRPr="000F15D7">
              <w:rPr>
                <w:color w:val="002060"/>
              </w:rPr>
              <w:t>AUDAX PIOBBICO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3C76F2" w14:textId="77777777" w:rsidR="00511CDF" w:rsidRPr="000F15D7" w:rsidRDefault="00511CDF" w:rsidP="00BC45B3">
            <w:pPr>
              <w:pStyle w:val="rowtabella0"/>
              <w:rPr>
                <w:color w:val="002060"/>
              </w:rPr>
            </w:pPr>
            <w:r w:rsidRPr="000F15D7">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AC221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A5AAA6"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905C5F" w14:textId="77777777" w:rsidR="00511CDF" w:rsidRPr="000F15D7" w:rsidRDefault="00511CDF" w:rsidP="00BC45B3">
            <w:pPr>
              <w:pStyle w:val="rowtabella0"/>
              <w:rPr>
                <w:color w:val="002060"/>
              </w:rPr>
            </w:pPr>
            <w:r w:rsidRPr="000F15D7">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49FF2" w14:textId="77777777" w:rsidR="00511CDF" w:rsidRPr="000F15D7" w:rsidRDefault="00511CDF" w:rsidP="00BC45B3">
            <w:pPr>
              <w:pStyle w:val="rowtabella0"/>
              <w:rPr>
                <w:color w:val="002060"/>
              </w:rPr>
            </w:pPr>
            <w:r w:rsidRPr="000F15D7">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8F548" w14:textId="77777777" w:rsidR="00511CDF" w:rsidRPr="000F15D7" w:rsidRDefault="00511CDF" w:rsidP="00BC45B3">
            <w:pPr>
              <w:pStyle w:val="rowtabella0"/>
              <w:rPr>
                <w:color w:val="002060"/>
              </w:rPr>
            </w:pPr>
            <w:r w:rsidRPr="000F15D7">
              <w:rPr>
                <w:color w:val="002060"/>
              </w:rPr>
              <w:t>VIA GIOVANNI XXIII</w:t>
            </w:r>
          </w:p>
        </w:tc>
      </w:tr>
      <w:tr w:rsidR="00511CDF" w:rsidRPr="000F15D7" w14:paraId="37C084DA"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AB765" w14:textId="77777777" w:rsidR="00511CDF" w:rsidRPr="000F15D7" w:rsidRDefault="00511CDF" w:rsidP="00BC45B3">
            <w:pPr>
              <w:pStyle w:val="rowtabella0"/>
              <w:rPr>
                <w:color w:val="002060"/>
              </w:rPr>
            </w:pPr>
            <w:r w:rsidRPr="000F15D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5A88C4" w14:textId="77777777" w:rsidR="00511CDF" w:rsidRPr="000F15D7" w:rsidRDefault="00511CDF" w:rsidP="00BC45B3">
            <w:pPr>
              <w:pStyle w:val="rowtabella0"/>
              <w:rPr>
                <w:color w:val="002060"/>
              </w:rPr>
            </w:pPr>
            <w:r w:rsidRPr="000F15D7">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3D906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D9D160"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249C9" w14:textId="77777777" w:rsidR="00511CDF" w:rsidRPr="000F15D7" w:rsidRDefault="00511CDF" w:rsidP="00BC45B3">
            <w:pPr>
              <w:pStyle w:val="rowtabella0"/>
              <w:rPr>
                <w:color w:val="002060"/>
              </w:rPr>
            </w:pPr>
            <w:r w:rsidRPr="000F15D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56BE1" w14:textId="77777777" w:rsidR="00511CDF" w:rsidRPr="000F15D7" w:rsidRDefault="00511CDF" w:rsidP="00BC45B3">
            <w:pPr>
              <w:pStyle w:val="rowtabella0"/>
              <w:rPr>
                <w:color w:val="002060"/>
              </w:rPr>
            </w:pPr>
            <w:r w:rsidRPr="000F15D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851A1" w14:textId="77777777" w:rsidR="00511CDF" w:rsidRPr="000F15D7" w:rsidRDefault="00511CDF" w:rsidP="00BC45B3">
            <w:pPr>
              <w:pStyle w:val="rowtabella0"/>
              <w:rPr>
                <w:color w:val="002060"/>
              </w:rPr>
            </w:pPr>
            <w:r w:rsidRPr="000F15D7">
              <w:rPr>
                <w:color w:val="002060"/>
              </w:rPr>
              <w:t>STR.DEL BURELLO LOC.VAL NEVOLA</w:t>
            </w:r>
          </w:p>
        </w:tc>
      </w:tr>
      <w:tr w:rsidR="00511CDF" w:rsidRPr="000F15D7" w14:paraId="34CE8F8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5603B" w14:textId="77777777" w:rsidR="00511CDF" w:rsidRPr="000F15D7" w:rsidRDefault="00511CDF" w:rsidP="00BC45B3">
            <w:pPr>
              <w:pStyle w:val="rowtabella0"/>
              <w:rPr>
                <w:color w:val="002060"/>
              </w:rPr>
            </w:pPr>
            <w:r w:rsidRPr="000F15D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9AAC0" w14:textId="77777777" w:rsidR="00511CDF" w:rsidRPr="000F15D7" w:rsidRDefault="00511CDF" w:rsidP="00BC45B3">
            <w:pPr>
              <w:pStyle w:val="rowtabella0"/>
              <w:rPr>
                <w:color w:val="002060"/>
              </w:rPr>
            </w:pPr>
            <w:r w:rsidRPr="000F15D7">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8503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09CD88"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EB0CD" w14:textId="77777777" w:rsidR="00511CDF" w:rsidRPr="000F15D7" w:rsidRDefault="00511CDF" w:rsidP="00BC45B3">
            <w:pPr>
              <w:pStyle w:val="rowtabella0"/>
              <w:rPr>
                <w:color w:val="002060"/>
              </w:rPr>
            </w:pPr>
            <w:r w:rsidRPr="000F15D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16C83" w14:textId="77777777" w:rsidR="00511CDF" w:rsidRPr="000F15D7" w:rsidRDefault="00511CDF" w:rsidP="00BC45B3">
            <w:pPr>
              <w:pStyle w:val="rowtabella0"/>
              <w:rPr>
                <w:color w:val="002060"/>
              </w:rPr>
            </w:pPr>
            <w:r w:rsidRPr="000F15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C8E5D" w14:textId="77777777" w:rsidR="00511CDF" w:rsidRPr="000F15D7" w:rsidRDefault="00511CDF" w:rsidP="00BC45B3">
            <w:pPr>
              <w:pStyle w:val="rowtabella0"/>
              <w:rPr>
                <w:color w:val="002060"/>
              </w:rPr>
            </w:pPr>
            <w:r w:rsidRPr="000F15D7">
              <w:rPr>
                <w:color w:val="002060"/>
              </w:rPr>
              <w:t>VIA ANTONIO ROSMINI 22/B</w:t>
            </w:r>
          </w:p>
        </w:tc>
      </w:tr>
      <w:tr w:rsidR="00511CDF" w:rsidRPr="000F15D7" w14:paraId="5A73871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427B2" w14:textId="77777777" w:rsidR="00511CDF" w:rsidRPr="000F15D7" w:rsidRDefault="00511CDF" w:rsidP="00BC45B3">
            <w:pPr>
              <w:pStyle w:val="rowtabella0"/>
              <w:rPr>
                <w:color w:val="002060"/>
              </w:rPr>
            </w:pPr>
            <w:r w:rsidRPr="000F15D7">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53BDB7" w14:textId="77777777" w:rsidR="00511CDF" w:rsidRPr="000F15D7" w:rsidRDefault="00511CDF" w:rsidP="00BC45B3">
            <w:pPr>
              <w:pStyle w:val="rowtabella0"/>
              <w:rPr>
                <w:color w:val="002060"/>
              </w:rPr>
            </w:pPr>
            <w:r w:rsidRPr="000F15D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A1FE7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B9457" w14:textId="77777777" w:rsidR="00511CDF" w:rsidRPr="000F15D7" w:rsidRDefault="00511CDF" w:rsidP="00BC45B3">
            <w:pPr>
              <w:pStyle w:val="rowtabella0"/>
              <w:rPr>
                <w:color w:val="002060"/>
              </w:rPr>
            </w:pPr>
            <w:r w:rsidRPr="000F15D7">
              <w:rPr>
                <w:color w:val="002060"/>
              </w:rPr>
              <w:t>10/10/2025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68C2C" w14:textId="77777777" w:rsidR="00511CDF" w:rsidRPr="000F15D7" w:rsidRDefault="00511CDF" w:rsidP="00BC45B3">
            <w:pPr>
              <w:pStyle w:val="rowtabella0"/>
              <w:rPr>
                <w:color w:val="002060"/>
              </w:rPr>
            </w:pPr>
            <w:r w:rsidRPr="000F15D7">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C4128" w14:textId="77777777" w:rsidR="00511CDF" w:rsidRPr="000F15D7" w:rsidRDefault="00511CDF" w:rsidP="00BC45B3">
            <w:pPr>
              <w:pStyle w:val="rowtabella0"/>
              <w:rPr>
                <w:color w:val="002060"/>
              </w:rPr>
            </w:pPr>
            <w:r w:rsidRPr="000F15D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C9F2E" w14:textId="77777777" w:rsidR="00511CDF" w:rsidRPr="000F15D7" w:rsidRDefault="00511CDF" w:rsidP="00BC45B3">
            <w:pPr>
              <w:pStyle w:val="rowtabella0"/>
              <w:rPr>
                <w:color w:val="002060"/>
              </w:rPr>
            </w:pPr>
            <w:r w:rsidRPr="000F15D7">
              <w:rPr>
                <w:color w:val="002060"/>
              </w:rPr>
              <w:t>VIA CAMPO SPORTIVO</w:t>
            </w:r>
          </w:p>
        </w:tc>
      </w:tr>
      <w:tr w:rsidR="00511CDF" w:rsidRPr="000F15D7" w14:paraId="6DDDA323"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28654" w14:textId="77777777" w:rsidR="00511CDF" w:rsidRPr="000F15D7" w:rsidRDefault="00511CDF" w:rsidP="00BC45B3">
            <w:pPr>
              <w:pStyle w:val="rowtabella0"/>
              <w:rPr>
                <w:color w:val="002060"/>
              </w:rPr>
            </w:pPr>
            <w:r w:rsidRPr="000F15D7">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7F97D" w14:textId="77777777" w:rsidR="00511CDF" w:rsidRPr="000F15D7" w:rsidRDefault="00511CDF" w:rsidP="00BC45B3">
            <w:pPr>
              <w:pStyle w:val="rowtabella0"/>
              <w:rPr>
                <w:color w:val="002060"/>
              </w:rPr>
            </w:pPr>
            <w:r w:rsidRPr="000F15D7">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B1A5C"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F0F1F"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3C79E" w14:textId="77777777" w:rsidR="00511CDF" w:rsidRPr="000F15D7" w:rsidRDefault="00511CDF" w:rsidP="00BC45B3">
            <w:pPr>
              <w:pStyle w:val="rowtabella0"/>
              <w:rPr>
                <w:color w:val="002060"/>
              </w:rPr>
            </w:pPr>
            <w:r w:rsidRPr="000F15D7">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DCA73" w14:textId="77777777" w:rsidR="00511CDF" w:rsidRPr="000F15D7" w:rsidRDefault="00511CDF" w:rsidP="00BC45B3">
            <w:pPr>
              <w:pStyle w:val="rowtabella0"/>
              <w:rPr>
                <w:color w:val="002060"/>
              </w:rPr>
            </w:pPr>
            <w:r w:rsidRPr="000F15D7">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C4D47" w14:textId="77777777" w:rsidR="00511CDF" w:rsidRPr="000F15D7" w:rsidRDefault="00511CDF" w:rsidP="00BC45B3">
            <w:pPr>
              <w:pStyle w:val="rowtabella0"/>
              <w:rPr>
                <w:color w:val="002060"/>
              </w:rPr>
            </w:pPr>
            <w:r w:rsidRPr="000F15D7">
              <w:rPr>
                <w:color w:val="002060"/>
              </w:rPr>
              <w:t>VIA MOLINELLO</w:t>
            </w:r>
          </w:p>
        </w:tc>
      </w:tr>
    </w:tbl>
    <w:p w14:paraId="6AC869C7" w14:textId="77777777" w:rsidR="00511CDF" w:rsidRPr="000F15D7" w:rsidRDefault="00511CDF" w:rsidP="00511CDF">
      <w:pPr>
        <w:pStyle w:val="breakline"/>
        <w:rPr>
          <w:rFonts w:eastAsiaTheme="minorEastAsia"/>
          <w:color w:val="002060"/>
        </w:rPr>
      </w:pPr>
    </w:p>
    <w:p w14:paraId="258EDF12" w14:textId="77777777" w:rsidR="00511CDF" w:rsidRPr="000F15D7" w:rsidRDefault="00511CDF" w:rsidP="00511CDF">
      <w:pPr>
        <w:pStyle w:val="breakline"/>
        <w:rPr>
          <w:color w:val="002060"/>
        </w:rPr>
      </w:pPr>
    </w:p>
    <w:p w14:paraId="75107F0A" w14:textId="77777777" w:rsidR="00511CDF" w:rsidRPr="000F15D7" w:rsidRDefault="00511CDF" w:rsidP="00511CDF">
      <w:pPr>
        <w:pStyle w:val="breakline"/>
        <w:rPr>
          <w:color w:val="002060"/>
        </w:rPr>
      </w:pPr>
    </w:p>
    <w:p w14:paraId="14E6AA1B" w14:textId="77777777" w:rsidR="00511CDF" w:rsidRPr="000F15D7" w:rsidRDefault="00511CDF" w:rsidP="00511CDF">
      <w:pPr>
        <w:pStyle w:val="sottotitolocampionato10"/>
        <w:rPr>
          <w:color w:val="002060"/>
        </w:rPr>
      </w:pPr>
      <w:r w:rsidRPr="000F15D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23"/>
        <w:gridCol w:w="385"/>
        <w:gridCol w:w="898"/>
        <w:gridCol w:w="1176"/>
        <w:gridCol w:w="1555"/>
        <w:gridCol w:w="1568"/>
      </w:tblGrid>
      <w:tr w:rsidR="00511CDF" w:rsidRPr="000F15D7" w14:paraId="7801F6F8"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890DE"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A844A"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1FD72"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F446"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16FF"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AE7E3"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D298"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73F8FDC6"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6C7B8E" w14:textId="77777777" w:rsidR="00511CDF" w:rsidRPr="000F15D7" w:rsidRDefault="00511CDF" w:rsidP="00BC45B3">
            <w:pPr>
              <w:pStyle w:val="rowtabella0"/>
              <w:rPr>
                <w:color w:val="002060"/>
              </w:rPr>
            </w:pPr>
            <w:r w:rsidRPr="000F15D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CF358" w14:textId="77777777" w:rsidR="00511CDF" w:rsidRPr="000F15D7" w:rsidRDefault="00511CDF" w:rsidP="00BC45B3">
            <w:pPr>
              <w:pStyle w:val="rowtabella0"/>
              <w:rPr>
                <w:color w:val="002060"/>
              </w:rPr>
            </w:pPr>
            <w:r w:rsidRPr="000F15D7">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03B1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74C60"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9DE1C" w14:textId="77777777" w:rsidR="00511CDF" w:rsidRPr="000F15D7" w:rsidRDefault="00511CDF" w:rsidP="00BC45B3">
            <w:pPr>
              <w:pStyle w:val="rowtabella0"/>
              <w:rPr>
                <w:color w:val="002060"/>
              </w:rPr>
            </w:pPr>
            <w:r w:rsidRPr="000F15D7">
              <w:rPr>
                <w:color w:val="002060"/>
              </w:rPr>
              <w:t>6065 CAMPO FEDERALE "</w:t>
            </w:r>
            <w:proofErr w:type="gramStart"/>
            <w:r w:rsidRPr="000F15D7">
              <w:rPr>
                <w:color w:val="002060"/>
              </w:rPr>
              <w:t>G.PAOLINELLI</w:t>
            </w:r>
            <w:proofErr w:type="gramEnd"/>
            <w:r w:rsidRPr="000F15D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AACD8" w14:textId="77777777" w:rsidR="00511CDF" w:rsidRPr="000F15D7" w:rsidRDefault="00511CDF" w:rsidP="00BC45B3">
            <w:pPr>
              <w:pStyle w:val="rowtabella0"/>
              <w:rPr>
                <w:color w:val="002060"/>
              </w:rPr>
            </w:pPr>
            <w:r w:rsidRPr="000F15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597B0" w14:textId="77777777" w:rsidR="00511CDF" w:rsidRPr="000F15D7" w:rsidRDefault="00511CDF" w:rsidP="00BC45B3">
            <w:pPr>
              <w:pStyle w:val="rowtabella0"/>
              <w:rPr>
                <w:color w:val="002060"/>
              </w:rPr>
            </w:pPr>
            <w:r w:rsidRPr="000F15D7">
              <w:rPr>
                <w:color w:val="002060"/>
              </w:rPr>
              <w:t>VIA SCHIAVONI - BARACCCOLA</w:t>
            </w:r>
          </w:p>
        </w:tc>
      </w:tr>
      <w:tr w:rsidR="00511CDF" w:rsidRPr="000F15D7" w14:paraId="265BF94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2C7B2C" w14:textId="77777777" w:rsidR="00511CDF" w:rsidRPr="000F15D7" w:rsidRDefault="00511CDF" w:rsidP="00BC45B3">
            <w:pPr>
              <w:pStyle w:val="rowtabella0"/>
              <w:rPr>
                <w:color w:val="002060"/>
              </w:rPr>
            </w:pPr>
            <w:r w:rsidRPr="000F15D7">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E07CB" w14:textId="77777777" w:rsidR="00511CDF" w:rsidRPr="000F15D7" w:rsidRDefault="00511CDF" w:rsidP="00BC45B3">
            <w:pPr>
              <w:pStyle w:val="rowtabella0"/>
              <w:rPr>
                <w:color w:val="002060"/>
              </w:rPr>
            </w:pPr>
            <w:r w:rsidRPr="000F15D7">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FDFB8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6F210"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11400" w14:textId="77777777" w:rsidR="00511CDF" w:rsidRPr="000F15D7" w:rsidRDefault="00511CDF" w:rsidP="00BC45B3">
            <w:pPr>
              <w:pStyle w:val="rowtabella0"/>
              <w:rPr>
                <w:color w:val="002060"/>
              </w:rPr>
            </w:pPr>
            <w:r w:rsidRPr="000F15D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902B8"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A0198" w14:textId="77777777" w:rsidR="00511CDF" w:rsidRPr="000F15D7" w:rsidRDefault="00511CDF" w:rsidP="00BC45B3">
            <w:pPr>
              <w:pStyle w:val="rowtabella0"/>
              <w:rPr>
                <w:color w:val="002060"/>
              </w:rPr>
            </w:pPr>
            <w:r w:rsidRPr="000F15D7">
              <w:rPr>
                <w:color w:val="002060"/>
              </w:rPr>
              <w:t>LOCALITA' NONTESICURO</w:t>
            </w:r>
          </w:p>
        </w:tc>
      </w:tr>
      <w:tr w:rsidR="00511CDF" w:rsidRPr="000F15D7" w14:paraId="393FC0CC"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765F66" w14:textId="77777777" w:rsidR="00511CDF" w:rsidRPr="000F15D7" w:rsidRDefault="00511CDF" w:rsidP="00BC45B3">
            <w:pPr>
              <w:pStyle w:val="rowtabella0"/>
              <w:rPr>
                <w:color w:val="002060"/>
              </w:rPr>
            </w:pPr>
            <w:r w:rsidRPr="000F15D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36A0A7" w14:textId="77777777" w:rsidR="00511CDF" w:rsidRPr="000F15D7" w:rsidRDefault="00511CDF" w:rsidP="00BC45B3">
            <w:pPr>
              <w:pStyle w:val="rowtabella0"/>
              <w:rPr>
                <w:color w:val="002060"/>
              </w:rPr>
            </w:pPr>
            <w:r w:rsidRPr="000F15D7">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DDCE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D0EA53"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A72E1" w14:textId="77777777" w:rsidR="00511CDF" w:rsidRPr="000F15D7" w:rsidRDefault="00511CDF" w:rsidP="00BC45B3">
            <w:pPr>
              <w:pStyle w:val="rowtabella0"/>
              <w:rPr>
                <w:color w:val="002060"/>
              </w:rPr>
            </w:pPr>
            <w:r w:rsidRPr="000F15D7">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5FDD3" w14:textId="77777777" w:rsidR="00511CDF" w:rsidRPr="000F15D7" w:rsidRDefault="00511CDF" w:rsidP="00BC45B3">
            <w:pPr>
              <w:pStyle w:val="rowtabella0"/>
              <w:rPr>
                <w:color w:val="002060"/>
              </w:rPr>
            </w:pPr>
            <w:r w:rsidRPr="000F15D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76A90" w14:textId="77777777" w:rsidR="00511CDF" w:rsidRPr="000F15D7" w:rsidRDefault="00511CDF" w:rsidP="00BC45B3">
            <w:pPr>
              <w:pStyle w:val="rowtabella0"/>
              <w:rPr>
                <w:color w:val="002060"/>
              </w:rPr>
            </w:pPr>
            <w:r w:rsidRPr="000F15D7">
              <w:rPr>
                <w:color w:val="002060"/>
              </w:rPr>
              <w:t>VIA CIRCONVALLAZIONE</w:t>
            </w:r>
          </w:p>
        </w:tc>
      </w:tr>
      <w:tr w:rsidR="00511CDF" w:rsidRPr="000F15D7" w14:paraId="731964B9"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42B92" w14:textId="77777777" w:rsidR="00511CDF" w:rsidRPr="000F15D7" w:rsidRDefault="00511CDF" w:rsidP="00BC45B3">
            <w:pPr>
              <w:pStyle w:val="rowtabella0"/>
              <w:rPr>
                <w:color w:val="002060"/>
              </w:rPr>
            </w:pPr>
            <w:r w:rsidRPr="000F15D7">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87B99" w14:textId="77777777" w:rsidR="00511CDF" w:rsidRPr="000F15D7" w:rsidRDefault="00511CDF" w:rsidP="00BC45B3">
            <w:pPr>
              <w:pStyle w:val="rowtabella0"/>
              <w:rPr>
                <w:color w:val="002060"/>
              </w:rPr>
            </w:pPr>
            <w:proofErr w:type="gramStart"/>
            <w:r w:rsidRPr="000F15D7">
              <w:rPr>
                <w:color w:val="002060"/>
              </w:rPr>
              <w:t>CITTA</w:t>
            </w:r>
            <w:proofErr w:type="gramEnd"/>
            <w:r w:rsidRPr="000F15D7">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A643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35E54"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F6C03E" w14:textId="77777777" w:rsidR="00511CDF" w:rsidRPr="000F15D7" w:rsidRDefault="00511CDF" w:rsidP="00BC45B3">
            <w:pPr>
              <w:pStyle w:val="rowtabella0"/>
              <w:rPr>
                <w:color w:val="002060"/>
              </w:rPr>
            </w:pPr>
            <w:r w:rsidRPr="000F15D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9CA70" w14:textId="77777777" w:rsidR="00511CDF" w:rsidRPr="000F15D7" w:rsidRDefault="00511CDF" w:rsidP="00BC45B3">
            <w:pPr>
              <w:pStyle w:val="rowtabella0"/>
              <w:rPr>
                <w:color w:val="002060"/>
              </w:rPr>
            </w:pPr>
            <w:r w:rsidRPr="000F15D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80234" w14:textId="77777777" w:rsidR="00511CDF" w:rsidRPr="000F15D7" w:rsidRDefault="00511CDF" w:rsidP="00BC45B3">
            <w:pPr>
              <w:pStyle w:val="rowtabella0"/>
              <w:rPr>
                <w:color w:val="002060"/>
              </w:rPr>
            </w:pPr>
            <w:r w:rsidRPr="000F15D7">
              <w:rPr>
                <w:color w:val="002060"/>
              </w:rPr>
              <w:t>VIA GRAZIA DELEDDA</w:t>
            </w:r>
          </w:p>
        </w:tc>
      </w:tr>
      <w:tr w:rsidR="00511CDF" w:rsidRPr="000F15D7" w14:paraId="69F7EFD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9F343" w14:textId="77777777" w:rsidR="00511CDF" w:rsidRPr="000F15D7" w:rsidRDefault="00511CDF" w:rsidP="00BC45B3">
            <w:pPr>
              <w:pStyle w:val="rowtabella0"/>
              <w:rPr>
                <w:color w:val="002060"/>
              </w:rPr>
            </w:pPr>
            <w:r w:rsidRPr="000F15D7">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3613F4" w14:textId="77777777" w:rsidR="00511CDF" w:rsidRPr="000F15D7" w:rsidRDefault="00511CDF" w:rsidP="00BC45B3">
            <w:pPr>
              <w:pStyle w:val="rowtabella0"/>
              <w:rPr>
                <w:color w:val="002060"/>
              </w:rPr>
            </w:pPr>
            <w:r w:rsidRPr="000F15D7">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A83D7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4B2FE3"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78E4A5" w14:textId="77777777" w:rsidR="00511CDF" w:rsidRPr="000F15D7" w:rsidRDefault="00511CDF" w:rsidP="00BC45B3">
            <w:pPr>
              <w:pStyle w:val="rowtabella0"/>
              <w:rPr>
                <w:color w:val="002060"/>
              </w:rPr>
            </w:pPr>
            <w:r w:rsidRPr="000F15D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844DD" w14:textId="77777777" w:rsidR="00511CDF" w:rsidRPr="000F15D7" w:rsidRDefault="00511CDF" w:rsidP="00BC45B3">
            <w:pPr>
              <w:pStyle w:val="rowtabella0"/>
              <w:rPr>
                <w:color w:val="002060"/>
              </w:rPr>
            </w:pPr>
            <w:r w:rsidRPr="000F15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6B198" w14:textId="77777777" w:rsidR="00511CDF" w:rsidRPr="000F15D7" w:rsidRDefault="00511CDF" w:rsidP="00BC45B3">
            <w:pPr>
              <w:pStyle w:val="rowtabella0"/>
              <w:rPr>
                <w:color w:val="002060"/>
              </w:rPr>
            </w:pPr>
            <w:r w:rsidRPr="000F15D7">
              <w:rPr>
                <w:color w:val="002060"/>
              </w:rPr>
              <w:t>VIA DEI TESSITORI</w:t>
            </w:r>
          </w:p>
        </w:tc>
      </w:tr>
      <w:tr w:rsidR="00511CDF" w:rsidRPr="000F15D7" w14:paraId="20C38EE1"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98404" w14:textId="77777777" w:rsidR="00511CDF" w:rsidRPr="000F15D7" w:rsidRDefault="00511CDF" w:rsidP="00BC45B3">
            <w:pPr>
              <w:pStyle w:val="rowtabella0"/>
              <w:rPr>
                <w:color w:val="002060"/>
              </w:rPr>
            </w:pPr>
            <w:r w:rsidRPr="000F15D7">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A7707" w14:textId="77777777" w:rsidR="00511CDF" w:rsidRPr="000F15D7" w:rsidRDefault="00511CDF" w:rsidP="00BC45B3">
            <w:pPr>
              <w:pStyle w:val="rowtabella0"/>
              <w:rPr>
                <w:color w:val="002060"/>
              </w:rPr>
            </w:pPr>
            <w:r w:rsidRPr="000F15D7">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51EC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9E2CD"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EA2A5" w14:textId="77777777" w:rsidR="00511CDF" w:rsidRPr="000F15D7" w:rsidRDefault="00511CDF" w:rsidP="00BC45B3">
            <w:pPr>
              <w:pStyle w:val="rowtabella0"/>
              <w:rPr>
                <w:color w:val="002060"/>
              </w:rPr>
            </w:pPr>
            <w:r w:rsidRPr="000F15D7">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27B6B"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58BDF" w14:textId="77777777" w:rsidR="00511CDF" w:rsidRPr="000F15D7" w:rsidRDefault="00511CDF" w:rsidP="00BC45B3">
            <w:pPr>
              <w:pStyle w:val="rowtabella0"/>
              <w:rPr>
                <w:color w:val="002060"/>
              </w:rPr>
            </w:pPr>
            <w:r w:rsidRPr="000F15D7">
              <w:rPr>
                <w:color w:val="002060"/>
              </w:rPr>
              <w:t>LOCALITA' CANDIA</w:t>
            </w:r>
          </w:p>
        </w:tc>
      </w:tr>
    </w:tbl>
    <w:p w14:paraId="094D0F4E" w14:textId="77777777" w:rsidR="00511CDF" w:rsidRPr="000F15D7" w:rsidRDefault="00511CDF" w:rsidP="00511CDF">
      <w:pPr>
        <w:pStyle w:val="breakline"/>
        <w:rPr>
          <w:rFonts w:eastAsiaTheme="minorEastAsia"/>
          <w:color w:val="002060"/>
        </w:rPr>
      </w:pPr>
    </w:p>
    <w:p w14:paraId="6C50D456" w14:textId="77777777" w:rsidR="00511CDF" w:rsidRPr="000F15D7" w:rsidRDefault="00511CDF" w:rsidP="00511CDF">
      <w:pPr>
        <w:pStyle w:val="breakline"/>
        <w:rPr>
          <w:color w:val="002060"/>
        </w:rPr>
      </w:pPr>
    </w:p>
    <w:p w14:paraId="73EEDF80" w14:textId="77777777" w:rsidR="00511CDF" w:rsidRPr="000F15D7" w:rsidRDefault="00511CDF" w:rsidP="00511CDF">
      <w:pPr>
        <w:pStyle w:val="breakline"/>
        <w:rPr>
          <w:color w:val="002060"/>
        </w:rPr>
      </w:pPr>
    </w:p>
    <w:p w14:paraId="2E011FDF" w14:textId="77777777" w:rsidR="00511CDF" w:rsidRPr="000F15D7" w:rsidRDefault="00511CDF" w:rsidP="00511CDF">
      <w:pPr>
        <w:pStyle w:val="sottotitolocampionato10"/>
        <w:rPr>
          <w:color w:val="002060"/>
        </w:rPr>
      </w:pPr>
      <w:r w:rsidRPr="000F15D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4"/>
        <w:gridCol w:w="1559"/>
        <w:gridCol w:w="1548"/>
      </w:tblGrid>
      <w:tr w:rsidR="00511CDF" w:rsidRPr="000F15D7" w14:paraId="05475990"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076EA"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E518"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7ADBF"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6508"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DCC49"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2C10B"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A97F"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70ACD575"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43966C" w14:textId="77777777" w:rsidR="00511CDF" w:rsidRPr="000F15D7" w:rsidRDefault="00511CDF" w:rsidP="00BC45B3">
            <w:pPr>
              <w:pStyle w:val="rowtabella0"/>
              <w:rPr>
                <w:color w:val="002060"/>
              </w:rPr>
            </w:pPr>
            <w:r w:rsidRPr="000F15D7">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E6E0C" w14:textId="77777777" w:rsidR="00511CDF" w:rsidRPr="000F15D7" w:rsidRDefault="00511CDF" w:rsidP="00BC45B3">
            <w:pPr>
              <w:pStyle w:val="rowtabella0"/>
              <w:rPr>
                <w:color w:val="002060"/>
              </w:rPr>
            </w:pPr>
            <w:r w:rsidRPr="000F15D7">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0A0C6"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47A4F"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5133F" w14:textId="77777777" w:rsidR="00511CDF" w:rsidRPr="000F15D7" w:rsidRDefault="00511CDF" w:rsidP="00BC45B3">
            <w:pPr>
              <w:pStyle w:val="rowtabella0"/>
              <w:rPr>
                <w:color w:val="002060"/>
              </w:rPr>
            </w:pPr>
            <w:r w:rsidRPr="000F15D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03CF6" w14:textId="77777777" w:rsidR="00511CDF" w:rsidRPr="000F15D7" w:rsidRDefault="00511CDF" w:rsidP="00BC45B3">
            <w:pPr>
              <w:pStyle w:val="rowtabella0"/>
              <w:rPr>
                <w:color w:val="002060"/>
              </w:rPr>
            </w:pPr>
            <w:r w:rsidRPr="000F15D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FAAEC" w14:textId="77777777" w:rsidR="00511CDF" w:rsidRPr="000F15D7" w:rsidRDefault="00511CDF" w:rsidP="00BC45B3">
            <w:pPr>
              <w:pStyle w:val="rowtabella0"/>
              <w:rPr>
                <w:color w:val="002060"/>
              </w:rPr>
            </w:pPr>
            <w:r w:rsidRPr="000F15D7">
              <w:rPr>
                <w:color w:val="002060"/>
              </w:rPr>
              <w:t>VIA VERDI</w:t>
            </w:r>
          </w:p>
        </w:tc>
      </w:tr>
      <w:tr w:rsidR="00511CDF" w:rsidRPr="000F15D7" w14:paraId="6F9A175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85CC69" w14:textId="77777777" w:rsidR="00511CDF" w:rsidRPr="000F15D7" w:rsidRDefault="00511CDF" w:rsidP="00BC45B3">
            <w:pPr>
              <w:pStyle w:val="rowtabella0"/>
              <w:rPr>
                <w:color w:val="002060"/>
              </w:rPr>
            </w:pPr>
            <w:r w:rsidRPr="000F15D7">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FFA8FD" w14:textId="77777777" w:rsidR="00511CDF" w:rsidRPr="000F15D7" w:rsidRDefault="00511CDF" w:rsidP="00BC45B3">
            <w:pPr>
              <w:pStyle w:val="rowtabella0"/>
              <w:rPr>
                <w:color w:val="002060"/>
              </w:rPr>
            </w:pPr>
            <w:r w:rsidRPr="000F15D7">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2F1B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0B4DA" w14:textId="77777777" w:rsidR="00511CDF" w:rsidRPr="000F15D7" w:rsidRDefault="00511CDF" w:rsidP="00BC45B3">
            <w:pPr>
              <w:pStyle w:val="rowtabella0"/>
              <w:rPr>
                <w:color w:val="002060"/>
              </w:rPr>
            </w:pPr>
            <w:r w:rsidRPr="000F15D7">
              <w:rPr>
                <w:color w:val="002060"/>
              </w:rPr>
              <w:t>10/10/2025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6FD30" w14:textId="77777777" w:rsidR="00511CDF" w:rsidRPr="000F15D7" w:rsidRDefault="00511CDF" w:rsidP="00BC45B3">
            <w:pPr>
              <w:pStyle w:val="rowtabella0"/>
              <w:rPr>
                <w:color w:val="002060"/>
              </w:rPr>
            </w:pPr>
            <w:r w:rsidRPr="000F15D7">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C0D27" w14:textId="77777777" w:rsidR="00511CDF" w:rsidRPr="000F15D7" w:rsidRDefault="00511CDF" w:rsidP="00BC45B3">
            <w:pPr>
              <w:pStyle w:val="rowtabella0"/>
              <w:rPr>
                <w:color w:val="002060"/>
              </w:rPr>
            </w:pPr>
            <w:r w:rsidRPr="000F15D7">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16E87" w14:textId="77777777" w:rsidR="00511CDF" w:rsidRPr="000F15D7" w:rsidRDefault="00511CDF" w:rsidP="00BC45B3">
            <w:pPr>
              <w:pStyle w:val="rowtabella0"/>
              <w:rPr>
                <w:color w:val="002060"/>
              </w:rPr>
            </w:pPr>
            <w:r w:rsidRPr="000F15D7">
              <w:rPr>
                <w:color w:val="002060"/>
              </w:rPr>
              <w:t>LOCALITA' LE CALVIE</w:t>
            </w:r>
          </w:p>
        </w:tc>
      </w:tr>
      <w:tr w:rsidR="00511CDF" w:rsidRPr="000F15D7" w14:paraId="41A0762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7D7C62" w14:textId="77777777" w:rsidR="00511CDF" w:rsidRPr="000F15D7" w:rsidRDefault="00511CDF" w:rsidP="00BC45B3">
            <w:pPr>
              <w:pStyle w:val="rowtabella0"/>
              <w:rPr>
                <w:color w:val="002060"/>
              </w:rPr>
            </w:pPr>
            <w:r w:rsidRPr="000F15D7">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97C1E" w14:textId="77777777" w:rsidR="00511CDF" w:rsidRPr="000F15D7" w:rsidRDefault="00511CDF" w:rsidP="00BC45B3">
            <w:pPr>
              <w:pStyle w:val="rowtabella0"/>
              <w:rPr>
                <w:color w:val="002060"/>
              </w:rPr>
            </w:pPr>
            <w:r w:rsidRPr="000F15D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BB4D6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6808D"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E8A5A" w14:textId="77777777" w:rsidR="00511CDF" w:rsidRPr="000F15D7" w:rsidRDefault="00511CDF" w:rsidP="00BC45B3">
            <w:pPr>
              <w:pStyle w:val="rowtabella0"/>
              <w:rPr>
                <w:color w:val="002060"/>
              </w:rPr>
            </w:pPr>
            <w:r w:rsidRPr="000F15D7">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E4C2E" w14:textId="77777777" w:rsidR="00511CDF" w:rsidRPr="000F15D7" w:rsidRDefault="00511CDF" w:rsidP="00BC45B3">
            <w:pPr>
              <w:pStyle w:val="rowtabella0"/>
              <w:rPr>
                <w:color w:val="002060"/>
              </w:rPr>
            </w:pPr>
            <w:r w:rsidRPr="000F15D7">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D3E01" w14:textId="77777777" w:rsidR="00511CDF" w:rsidRPr="000F15D7" w:rsidRDefault="00511CDF" w:rsidP="00BC45B3">
            <w:pPr>
              <w:pStyle w:val="rowtabella0"/>
              <w:rPr>
                <w:color w:val="002060"/>
              </w:rPr>
            </w:pPr>
            <w:r w:rsidRPr="000F15D7">
              <w:rPr>
                <w:color w:val="002060"/>
              </w:rPr>
              <w:t>VIA FABIO RULLIANO</w:t>
            </w:r>
          </w:p>
        </w:tc>
      </w:tr>
      <w:tr w:rsidR="00511CDF" w:rsidRPr="000F15D7" w14:paraId="3D5EBE9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E2263D" w14:textId="77777777" w:rsidR="00511CDF" w:rsidRPr="000F15D7" w:rsidRDefault="00511CDF" w:rsidP="00BC45B3">
            <w:pPr>
              <w:pStyle w:val="rowtabella0"/>
              <w:rPr>
                <w:color w:val="002060"/>
              </w:rPr>
            </w:pPr>
            <w:r w:rsidRPr="000F15D7">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E1CB19" w14:textId="77777777" w:rsidR="00511CDF" w:rsidRPr="000F15D7" w:rsidRDefault="00511CDF" w:rsidP="00BC45B3">
            <w:pPr>
              <w:pStyle w:val="rowtabella0"/>
              <w:rPr>
                <w:color w:val="002060"/>
              </w:rPr>
            </w:pPr>
            <w:r w:rsidRPr="000F15D7">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96F3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CC231" w14:textId="77777777" w:rsidR="00511CDF" w:rsidRPr="000F15D7" w:rsidRDefault="00511CDF" w:rsidP="00BC45B3">
            <w:pPr>
              <w:pStyle w:val="rowtabella0"/>
              <w:rPr>
                <w:color w:val="002060"/>
              </w:rPr>
            </w:pPr>
            <w:r w:rsidRPr="000F15D7">
              <w:rPr>
                <w:color w:val="002060"/>
              </w:rPr>
              <w:t>10/10/2025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2752A" w14:textId="77777777" w:rsidR="00511CDF" w:rsidRPr="000F15D7" w:rsidRDefault="00511CDF" w:rsidP="00BC45B3">
            <w:pPr>
              <w:pStyle w:val="rowtabella0"/>
              <w:rPr>
                <w:color w:val="002060"/>
              </w:rPr>
            </w:pPr>
            <w:r w:rsidRPr="000F15D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5C245" w14:textId="77777777" w:rsidR="00511CDF" w:rsidRPr="000F15D7" w:rsidRDefault="00511CDF" w:rsidP="00BC45B3">
            <w:pPr>
              <w:pStyle w:val="rowtabella0"/>
              <w:rPr>
                <w:color w:val="002060"/>
              </w:rPr>
            </w:pPr>
            <w:r w:rsidRPr="000F15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AB997"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B.BUOZZI</w:t>
            </w:r>
            <w:proofErr w:type="gramEnd"/>
          </w:p>
        </w:tc>
      </w:tr>
      <w:tr w:rsidR="00511CDF" w:rsidRPr="000F15D7" w14:paraId="6C347F0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C31799" w14:textId="77777777" w:rsidR="00511CDF" w:rsidRPr="000F15D7" w:rsidRDefault="00511CDF" w:rsidP="00BC45B3">
            <w:pPr>
              <w:pStyle w:val="rowtabella0"/>
              <w:rPr>
                <w:color w:val="002060"/>
              </w:rPr>
            </w:pPr>
            <w:r w:rsidRPr="000F15D7">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6D39E0" w14:textId="77777777" w:rsidR="00511CDF" w:rsidRPr="000F15D7" w:rsidRDefault="00511CDF" w:rsidP="00BC45B3">
            <w:pPr>
              <w:pStyle w:val="rowtabella0"/>
              <w:rPr>
                <w:color w:val="002060"/>
              </w:rPr>
            </w:pPr>
            <w:r w:rsidRPr="000F15D7">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52126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99C772" w14:textId="77777777" w:rsidR="00511CDF" w:rsidRPr="000F15D7" w:rsidRDefault="00511CDF" w:rsidP="00BC45B3">
            <w:pPr>
              <w:pStyle w:val="rowtabella0"/>
              <w:rPr>
                <w:color w:val="002060"/>
              </w:rPr>
            </w:pPr>
            <w:r w:rsidRPr="000F15D7">
              <w:rPr>
                <w:color w:val="002060"/>
              </w:rPr>
              <w:t>11/10/2025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5572E" w14:textId="77777777" w:rsidR="00511CDF" w:rsidRPr="000F15D7" w:rsidRDefault="00511CDF" w:rsidP="00BC45B3">
            <w:pPr>
              <w:pStyle w:val="rowtabella0"/>
              <w:rPr>
                <w:color w:val="002060"/>
              </w:rPr>
            </w:pPr>
            <w:r w:rsidRPr="000F15D7">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E2F70" w14:textId="77777777" w:rsidR="00511CDF" w:rsidRPr="000F15D7" w:rsidRDefault="00511CDF" w:rsidP="00BC45B3">
            <w:pPr>
              <w:pStyle w:val="rowtabella0"/>
              <w:rPr>
                <w:color w:val="002060"/>
              </w:rPr>
            </w:pPr>
            <w:r w:rsidRPr="000F15D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ED093" w14:textId="77777777" w:rsidR="00511CDF" w:rsidRPr="000F15D7" w:rsidRDefault="00511CDF" w:rsidP="00BC45B3">
            <w:pPr>
              <w:pStyle w:val="rowtabella0"/>
              <w:rPr>
                <w:color w:val="002060"/>
              </w:rPr>
            </w:pPr>
            <w:r w:rsidRPr="000F15D7">
              <w:rPr>
                <w:color w:val="002060"/>
              </w:rPr>
              <w:t>VIA LEOPARDI LOC. ANGELI</w:t>
            </w:r>
          </w:p>
        </w:tc>
      </w:tr>
      <w:tr w:rsidR="00511CDF" w:rsidRPr="000F15D7" w14:paraId="1DE57738"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FA1166" w14:textId="77777777" w:rsidR="00511CDF" w:rsidRPr="000F15D7" w:rsidRDefault="00511CDF" w:rsidP="00BC45B3">
            <w:pPr>
              <w:pStyle w:val="rowtabella0"/>
              <w:rPr>
                <w:color w:val="002060"/>
              </w:rPr>
            </w:pPr>
            <w:r w:rsidRPr="000F15D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A586F" w14:textId="77777777" w:rsidR="00511CDF" w:rsidRPr="000F15D7" w:rsidRDefault="00511CDF" w:rsidP="00BC45B3">
            <w:pPr>
              <w:pStyle w:val="rowtabella0"/>
              <w:rPr>
                <w:color w:val="002060"/>
              </w:rPr>
            </w:pPr>
            <w:r w:rsidRPr="000F15D7">
              <w:rPr>
                <w:color w:val="002060"/>
              </w:rPr>
              <w:t>FABRIANO CALCIO A 5 2023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F872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F8035" w14:textId="77777777" w:rsidR="00511CDF" w:rsidRPr="000F15D7" w:rsidRDefault="00511CDF" w:rsidP="00BC45B3">
            <w:pPr>
              <w:pStyle w:val="rowtabella0"/>
              <w:rPr>
                <w:color w:val="002060"/>
              </w:rPr>
            </w:pPr>
            <w:r w:rsidRPr="000F15D7">
              <w:rPr>
                <w:color w:val="002060"/>
              </w:rPr>
              <w:t>11/10/2025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66A30" w14:textId="77777777" w:rsidR="00511CDF" w:rsidRPr="000F15D7" w:rsidRDefault="00511CDF" w:rsidP="00BC45B3">
            <w:pPr>
              <w:pStyle w:val="rowtabella0"/>
              <w:rPr>
                <w:color w:val="002060"/>
              </w:rPr>
            </w:pPr>
            <w:r w:rsidRPr="000F15D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493B9" w14:textId="77777777" w:rsidR="00511CDF" w:rsidRPr="000F15D7" w:rsidRDefault="00511CDF" w:rsidP="00BC45B3">
            <w:pPr>
              <w:pStyle w:val="rowtabella0"/>
              <w:rPr>
                <w:color w:val="002060"/>
              </w:rPr>
            </w:pPr>
            <w:r w:rsidRPr="000F15D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3E357"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B.BUOZZI</w:t>
            </w:r>
            <w:proofErr w:type="gramEnd"/>
          </w:p>
        </w:tc>
      </w:tr>
    </w:tbl>
    <w:p w14:paraId="071B676E" w14:textId="77777777" w:rsidR="00511CDF" w:rsidRPr="000F15D7" w:rsidRDefault="00511CDF" w:rsidP="00511CDF">
      <w:pPr>
        <w:pStyle w:val="breakline"/>
        <w:rPr>
          <w:rFonts w:eastAsiaTheme="minorEastAsia"/>
          <w:color w:val="002060"/>
        </w:rPr>
      </w:pPr>
    </w:p>
    <w:p w14:paraId="415B9066" w14:textId="77777777" w:rsidR="00511CDF" w:rsidRPr="000F15D7" w:rsidRDefault="00511CDF" w:rsidP="00511CDF">
      <w:pPr>
        <w:pStyle w:val="breakline"/>
        <w:rPr>
          <w:color w:val="002060"/>
        </w:rPr>
      </w:pPr>
    </w:p>
    <w:p w14:paraId="70BF5DB0" w14:textId="77777777" w:rsidR="00511CDF" w:rsidRPr="000F15D7" w:rsidRDefault="00511CDF" w:rsidP="00511CDF">
      <w:pPr>
        <w:pStyle w:val="breakline"/>
        <w:rPr>
          <w:color w:val="002060"/>
        </w:rPr>
      </w:pPr>
    </w:p>
    <w:p w14:paraId="787A1176" w14:textId="77777777" w:rsidR="00511CDF" w:rsidRPr="000F15D7" w:rsidRDefault="00511CDF" w:rsidP="00511CDF">
      <w:pPr>
        <w:pStyle w:val="sottotitolocampionato10"/>
        <w:rPr>
          <w:color w:val="002060"/>
        </w:rPr>
      </w:pPr>
      <w:r w:rsidRPr="000F15D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91"/>
        <w:gridCol w:w="1547"/>
        <w:gridCol w:w="1547"/>
      </w:tblGrid>
      <w:tr w:rsidR="00511CDF" w:rsidRPr="000F15D7" w14:paraId="593E75D3"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CC4B0"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298A2"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67311"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2272"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B765C"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8682"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EFF5"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67B53EBF"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B081A" w14:textId="77777777" w:rsidR="00511CDF" w:rsidRPr="000F15D7" w:rsidRDefault="00511CDF" w:rsidP="00BC45B3">
            <w:pPr>
              <w:pStyle w:val="rowtabella0"/>
              <w:rPr>
                <w:color w:val="002060"/>
              </w:rPr>
            </w:pPr>
            <w:r w:rsidRPr="000F15D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2AF3B" w14:textId="77777777" w:rsidR="00511CDF" w:rsidRPr="000F15D7" w:rsidRDefault="00511CDF" w:rsidP="00BC45B3">
            <w:pPr>
              <w:pStyle w:val="rowtabella0"/>
              <w:rPr>
                <w:color w:val="002060"/>
              </w:rPr>
            </w:pPr>
            <w:r w:rsidRPr="000F15D7">
              <w:rPr>
                <w:color w:val="002060"/>
              </w:rPr>
              <w:t>IMBRECCIATA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91F7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9A299"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FBD84" w14:textId="77777777" w:rsidR="00511CDF" w:rsidRPr="000F15D7" w:rsidRDefault="00511CDF" w:rsidP="00BC45B3">
            <w:pPr>
              <w:pStyle w:val="rowtabella0"/>
              <w:rPr>
                <w:color w:val="002060"/>
              </w:rPr>
            </w:pPr>
            <w:r w:rsidRPr="000F15D7">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66D68" w14:textId="77777777" w:rsidR="00511CDF" w:rsidRPr="000F15D7" w:rsidRDefault="00511CDF" w:rsidP="00BC45B3">
            <w:pPr>
              <w:pStyle w:val="rowtabella0"/>
              <w:rPr>
                <w:color w:val="002060"/>
              </w:rPr>
            </w:pPr>
            <w:r w:rsidRPr="000F15D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023AB" w14:textId="77777777" w:rsidR="00511CDF" w:rsidRPr="000F15D7" w:rsidRDefault="00511CDF" w:rsidP="00BC45B3">
            <w:pPr>
              <w:pStyle w:val="rowtabella0"/>
              <w:rPr>
                <w:color w:val="002060"/>
              </w:rPr>
            </w:pPr>
            <w:r w:rsidRPr="000F15D7">
              <w:rPr>
                <w:color w:val="002060"/>
              </w:rPr>
              <w:t>VIA WEBER - ZONA STICCHI</w:t>
            </w:r>
          </w:p>
        </w:tc>
      </w:tr>
      <w:tr w:rsidR="00511CDF" w:rsidRPr="000F15D7" w14:paraId="5A9949EF"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35073F" w14:textId="77777777" w:rsidR="00511CDF" w:rsidRPr="000F15D7" w:rsidRDefault="00511CDF" w:rsidP="00BC45B3">
            <w:pPr>
              <w:pStyle w:val="rowtabella0"/>
              <w:rPr>
                <w:color w:val="002060"/>
              </w:rPr>
            </w:pPr>
            <w:r w:rsidRPr="000F15D7">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3B7E8" w14:textId="77777777" w:rsidR="00511CDF" w:rsidRPr="000F15D7" w:rsidRDefault="00511CDF" w:rsidP="00BC45B3">
            <w:pPr>
              <w:pStyle w:val="rowtabella0"/>
              <w:rPr>
                <w:color w:val="002060"/>
              </w:rPr>
            </w:pPr>
            <w:r w:rsidRPr="000F15D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9305B7"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F0D6E"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30788" w14:textId="77777777" w:rsidR="00511CDF" w:rsidRPr="000F15D7" w:rsidRDefault="00511CDF" w:rsidP="00BC45B3">
            <w:pPr>
              <w:pStyle w:val="rowtabella0"/>
              <w:rPr>
                <w:color w:val="002060"/>
              </w:rPr>
            </w:pPr>
            <w:r w:rsidRPr="000F15D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4CCB0" w14:textId="77777777" w:rsidR="00511CDF" w:rsidRPr="000F15D7" w:rsidRDefault="00511CDF" w:rsidP="00BC45B3">
            <w:pPr>
              <w:pStyle w:val="rowtabella0"/>
              <w:rPr>
                <w:color w:val="002060"/>
              </w:rPr>
            </w:pPr>
            <w:r w:rsidRPr="000F15D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D6570" w14:textId="77777777" w:rsidR="00511CDF" w:rsidRPr="000F15D7" w:rsidRDefault="00511CDF" w:rsidP="00BC45B3">
            <w:pPr>
              <w:pStyle w:val="rowtabella0"/>
              <w:rPr>
                <w:color w:val="002060"/>
              </w:rPr>
            </w:pPr>
            <w:r w:rsidRPr="000F15D7">
              <w:rPr>
                <w:color w:val="002060"/>
              </w:rPr>
              <w:t>VIA GEMME, 13</w:t>
            </w:r>
          </w:p>
        </w:tc>
      </w:tr>
      <w:tr w:rsidR="00511CDF" w:rsidRPr="000F15D7" w14:paraId="7B6E4E3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64445" w14:textId="77777777" w:rsidR="00511CDF" w:rsidRPr="000F15D7" w:rsidRDefault="00511CDF" w:rsidP="00BC45B3">
            <w:pPr>
              <w:pStyle w:val="rowtabella0"/>
              <w:rPr>
                <w:color w:val="002060"/>
              </w:rPr>
            </w:pPr>
            <w:r w:rsidRPr="000F15D7">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65DADD" w14:textId="77777777" w:rsidR="00511CDF" w:rsidRPr="000F15D7" w:rsidRDefault="00511CDF" w:rsidP="00BC45B3">
            <w:pPr>
              <w:pStyle w:val="rowtabella0"/>
              <w:rPr>
                <w:color w:val="002060"/>
              </w:rPr>
            </w:pPr>
            <w:r w:rsidRPr="000F15D7">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A3B4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121AE"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45F8F6" w14:textId="77777777" w:rsidR="00511CDF" w:rsidRPr="000F15D7" w:rsidRDefault="00511CDF" w:rsidP="00BC45B3">
            <w:pPr>
              <w:pStyle w:val="rowtabella0"/>
              <w:rPr>
                <w:color w:val="002060"/>
              </w:rPr>
            </w:pPr>
            <w:r w:rsidRPr="000F15D7">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CCCAA" w14:textId="77777777" w:rsidR="00511CDF" w:rsidRPr="000F15D7" w:rsidRDefault="00511CDF" w:rsidP="00BC45B3">
            <w:pPr>
              <w:pStyle w:val="rowtabella0"/>
              <w:rPr>
                <w:color w:val="002060"/>
              </w:rPr>
            </w:pPr>
            <w:r w:rsidRPr="000F15D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43A52" w14:textId="77777777" w:rsidR="00511CDF" w:rsidRPr="000F15D7" w:rsidRDefault="00511CDF" w:rsidP="00BC45B3">
            <w:pPr>
              <w:pStyle w:val="rowtabella0"/>
              <w:rPr>
                <w:color w:val="002060"/>
              </w:rPr>
            </w:pPr>
            <w:r w:rsidRPr="000F15D7">
              <w:rPr>
                <w:color w:val="002060"/>
              </w:rPr>
              <w:t>VIA MASSIMO D'AZEGLIO</w:t>
            </w:r>
          </w:p>
        </w:tc>
      </w:tr>
      <w:tr w:rsidR="00511CDF" w:rsidRPr="000F15D7" w14:paraId="2CBE3172"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BB08D1" w14:textId="77777777" w:rsidR="00511CDF" w:rsidRPr="000F15D7" w:rsidRDefault="00511CDF" w:rsidP="00BC45B3">
            <w:pPr>
              <w:pStyle w:val="rowtabella0"/>
              <w:rPr>
                <w:color w:val="002060"/>
              </w:rPr>
            </w:pPr>
            <w:r w:rsidRPr="000F15D7">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4E115F" w14:textId="77777777" w:rsidR="00511CDF" w:rsidRPr="000F15D7" w:rsidRDefault="00511CDF" w:rsidP="00BC45B3">
            <w:pPr>
              <w:pStyle w:val="rowtabella0"/>
              <w:rPr>
                <w:color w:val="002060"/>
              </w:rPr>
            </w:pPr>
            <w:r w:rsidRPr="000F15D7">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D1C0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88943"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6B7F1" w14:textId="77777777" w:rsidR="00511CDF" w:rsidRPr="000F15D7" w:rsidRDefault="00511CDF" w:rsidP="00BC45B3">
            <w:pPr>
              <w:pStyle w:val="rowtabella0"/>
              <w:rPr>
                <w:color w:val="002060"/>
              </w:rPr>
            </w:pPr>
            <w:r w:rsidRPr="000F15D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B61E7" w14:textId="77777777" w:rsidR="00511CDF" w:rsidRPr="000F15D7" w:rsidRDefault="00511CDF" w:rsidP="00BC45B3">
            <w:pPr>
              <w:pStyle w:val="rowtabella0"/>
              <w:rPr>
                <w:color w:val="002060"/>
              </w:rPr>
            </w:pPr>
            <w:r w:rsidRPr="000F15D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7D475" w14:textId="77777777" w:rsidR="00511CDF" w:rsidRPr="000F15D7" w:rsidRDefault="00511CDF" w:rsidP="00BC45B3">
            <w:pPr>
              <w:pStyle w:val="rowtabella0"/>
              <w:rPr>
                <w:color w:val="002060"/>
              </w:rPr>
            </w:pPr>
            <w:r w:rsidRPr="000F15D7">
              <w:rPr>
                <w:color w:val="002060"/>
              </w:rPr>
              <w:t>VIA DELLO SPORT</w:t>
            </w:r>
          </w:p>
        </w:tc>
      </w:tr>
      <w:tr w:rsidR="00511CDF" w:rsidRPr="000F15D7" w14:paraId="4489A480"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BAAF3" w14:textId="77777777" w:rsidR="00511CDF" w:rsidRPr="000F15D7" w:rsidRDefault="00511CDF" w:rsidP="00BC45B3">
            <w:pPr>
              <w:pStyle w:val="rowtabella0"/>
              <w:rPr>
                <w:color w:val="002060"/>
              </w:rPr>
            </w:pPr>
            <w:r w:rsidRPr="000F15D7">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9D928" w14:textId="77777777" w:rsidR="00511CDF" w:rsidRPr="000F15D7" w:rsidRDefault="00511CDF" w:rsidP="00BC45B3">
            <w:pPr>
              <w:pStyle w:val="rowtabella0"/>
              <w:rPr>
                <w:color w:val="002060"/>
              </w:rPr>
            </w:pPr>
            <w:r w:rsidRPr="000F15D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ECCC2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15208"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4D086" w14:textId="77777777" w:rsidR="00511CDF" w:rsidRPr="000F15D7" w:rsidRDefault="00511CDF" w:rsidP="00BC45B3">
            <w:pPr>
              <w:pStyle w:val="rowtabella0"/>
              <w:rPr>
                <w:color w:val="002060"/>
              </w:rPr>
            </w:pPr>
            <w:r w:rsidRPr="000F15D7">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099CC" w14:textId="77777777" w:rsidR="00511CDF" w:rsidRPr="000F15D7" w:rsidRDefault="00511CDF" w:rsidP="00BC45B3">
            <w:pPr>
              <w:pStyle w:val="rowtabella0"/>
              <w:rPr>
                <w:color w:val="002060"/>
              </w:rPr>
            </w:pPr>
            <w:r w:rsidRPr="000F15D7">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8D6EB" w14:textId="77777777" w:rsidR="00511CDF" w:rsidRPr="000F15D7" w:rsidRDefault="00511CDF" w:rsidP="00BC45B3">
            <w:pPr>
              <w:pStyle w:val="rowtabella0"/>
              <w:rPr>
                <w:color w:val="002060"/>
              </w:rPr>
            </w:pPr>
            <w:r w:rsidRPr="000F15D7">
              <w:rPr>
                <w:color w:val="002060"/>
              </w:rPr>
              <w:t>VIA FAVETO</w:t>
            </w:r>
          </w:p>
        </w:tc>
      </w:tr>
      <w:tr w:rsidR="00511CDF" w:rsidRPr="000F15D7" w14:paraId="61646DC7"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8A601" w14:textId="77777777" w:rsidR="00511CDF" w:rsidRPr="000F15D7" w:rsidRDefault="00511CDF" w:rsidP="00BC45B3">
            <w:pPr>
              <w:pStyle w:val="rowtabella0"/>
              <w:rPr>
                <w:color w:val="002060"/>
              </w:rPr>
            </w:pPr>
            <w:r w:rsidRPr="000F15D7">
              <w:rPr>
                <w:color w:val="002060"/>
              </w:rPr>
              <w:lastRenderedPageBreak/>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55699" w14:textId="77777777" w:rsidR="00511CDF" w:rsidRPr="000F15D7" w:rsidRDefault="00511CDF" w:rsidP="00BC45B3">
            <w:pPr>
              <w:pStyle w:val="rowtabella0"/>
              <w:rPr>
                <w:color w:val="002060"/>
              </w:rPr>
            </w:pPr>
            <w:r w:rsidRPr="000F15D7">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7E427"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88B54"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5FA38" w14:textId="77777777" w:rsidR="00511CDF" w:rsidRPr="000F15D7" w:rsidRDefault="00511CDF" w:rsidP="00BC45B3">
            <w:pPr>
              <w:pStyle w:val="rowtabella0"/>
              <w:rPr>
                <w:color w:val="002060"/>
              </w:rPr>
            </w:pPr>
            <w:r w:rsidRPr="000F15D7">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D14FA" w14:textId="77777777" w:rsidR="00511CDF" w:rsidRPr="000F15D7" w:rsidRDefault="00511CDF" w:rsidP="00BC45B3">
            <w:pPr>
              <w:pStyle w:val="rowtabella0"/>
              <w:rPr>
                <w:color w:val="002060"/>
              </w:rPr>
            </w:pPr>
            <w:r w:rsidRPr="000F15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AA478" w14:textId="77777777" w:rsidR="00511CDF" w:rsidRPr="000F15D7" w:rsidRDefault="00511CDF" w:rsidP="00BC45B3">
            <w:pPr>
              <w:pStyle w:val="rowtabella0"/>
              <w:rPr>
                <w:color w:val="002060"/>
              </w:rPr>
            </w:pPr>
            <w:r w:rsidRPr="000F15D7">
              <w:rPr>
                <w:color w:val="002060"/>
              </w:rPr>
              <w:t>VIA MASSIMO D'AZEGLIO</w:t>
            </w:r>
          </w:p>
        </w:tc>
      </w:tr>
    </w:tbl>
    <w:p w14:paraId="64D4517E" w14:textId="77777777" w:rsidR="00511CDF" w:rsidRPr="000F15D7" w:rsidRDefault="00511CDF" w:rsidP="00511CDF">
      <w:pPr>
        <w:pStyle w:val="breakline"/>
        <w:rPr>
          <w:rFonts w:eastAsiaTheme="minorEastAsia"/>
          <w:color w:val="002060"/>
        </w:rPr>
      </w:pPr>
    </w:p>
    <w:p w14:paraId="404745AF" w14:textId="77777777" w:rsidR="00511CDF" w:rsidRPr="000F15D7" w:rsidRDefault="00511CDF" w:rsidP="00511CDF">
      <w:pPr>
        <w:pStyle w:val="breakline"/>
        <w:rPr>
          <w:color w:val="002060"/>
        </w:rPr>
      </w:pPr>
    </w:p>
    <w:p w14:paraId="09492E88" w14:textId="77777777" w:rsidR="00511CDF" w:rsidRPr="000F15D7" w:rsidRDefault="00511CDF" w:rsidP="00511CDF">
      <w:pPr>
        <w:pStyle w:val="breakline"/>
        <w:rPr>
          <w:color w:val="002060"/>
        </w:rPr>
      </w:pPr>
    </w:p>
    <w:p w14:paraId="578AD6B8" w14:textId="77777777" w:rsidR="00511CDF" w:rsidRPr="000F15D7" w:rsidRDefault="00511CDF" w:rsidP="00511CDF">
      <w:pPr>
        <w:pStyle w:val="sottotitolocampionato10"/>
        <w:rPr>
          <w:color w:val="002060"/>
        </w:rPr>
      </w:pPr>
      <w:r w:rsidRPr="000F15D7">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5"/>
        <w:gridCol w:w="1560"/>
        <w:gridCol w:w="1552"/>
      </w:tblGrid>
      <w:tr w:rsidR="00511CDF" w:rsidRPr="000F15D7" w14:paraId="076AE09E"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C3D58"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0D0B"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3420D"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9CB83"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10B73"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110B8"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B49CB"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45F8A552"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7C825" w14:textId="77777777" w:rsidR="00511CDF" w:rsidRPr="000F15D7" w:rsidRDefault="00511CDF" w:rsidP="00BC45B3">
            <w:pPr>
              <w:pStyle w:val="rowtabella0"/>
              <w:rPr>
                <w:color w:val="002060"/>
              </w:rPr>
            </w:pPr>
            <w:r w:rsidRPr="000F15D7">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5F681" w14:textId="77777777" w:rsidR="00511CDF" w:rsidRPr="000F15D7" w:rsidRDefault="00511CDF" w:rsidP="00BC45B3">
            <w:pPr>
              <w:pStyle w:val="rowtabella0"/>
              <w:rPr>
                <w:color w:val="002060"/>
              </w:rPr>
            </w:pPr>
            <w:r w:rsidRPr="000F15D7">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E7C2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D63A4"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4805E" w14:textId="77777777" w:rsidR="00511CDF" w:rsidRPr="000F15D7" w:rsidRDefault="00511CDF" w:rsidP="00BC45B3">
            <w:pPr>
              <w:pStyle w:val="rowtabella0"/>
              <w:rPr>
                <w:color w:val="002060"/>
              </w:rPr>
            </w:pPr>
            <w:r w:rsidRPr="000F15D7">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D5E4E" w14:textId="77777777" w:rsidR="00511CDF" w:rsidRPr="000F15D7" w:rsidRDefault="00511CDF" w:rsidP="00BC45B3">
            <w:pPr>
              <w:pStyle w:val="rowtabella0"/>
              <w:rPr>
                <w:color w:val="002060"/>
              </w:rPr>
            </w:pPr>
            <w:r w:rsidRPr="000F15D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7AD1A"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B.ROSSI</w:t>
            </w:r>
            <w:proofErr w:type="gramEnd"/>
            <w:r w:rsidRPr="000F15D7">
              <w:rPr>
                <w:color w:val="002060"/>
              </w:rPr>
              <w:t xml:space="preserve"> SNC</w:t>
            </w:r>
          </w:p>
        </w:tc>
      </w:tr>
      <w:tr w:rsidR="00511CDF" w:rsidRPr="000F15D7" w14:paraId="5275001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B23C3" w14:textId="77777777" w:rsidR="00511CDF" w:rsidRPr="000F15D7" w:rsidRDefault="00511CDF" w:rsidP="00BC45B3">
            <w:pPr>
              <w:pStyle w:val="rowtabella0"/>
              <w:rPr>
                <w:color w:val="002060"/>
              </w:rPr>
            </w:pPr>
            <w:r w:rsidRPr="000F15D7">
              <w:rPr>
                <w:color w:val="002060"/>
              </w:rPr>
              <w:t xml:space="preserve">CALCIO </w:t>
            </w:r>
            <w:proofErr w:type="gramStart"/>
            <w:r w:rsidRPr="000F15D7">
              <w:rPr>
                <w:color w:val="002060"/>
              </w:rPr>
              <w:t>S.ELPIDIO</w:t>
            </w:r>
            <w:proofErr w:type="gramEnd"/>
            <w:r w:rsidRPr="000F15D7">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7DC09" w14:textId="77777777" w:rsidR="00511CDF" w:rsidRPr="000F15D7" w:rsidRDefault="00511CDF" w:rsidP="00BC45B3">
            <w:pPr>
              <w:pStyle w:val="rowtabella0"/>
              <w:rPr>
                <w:color w:val="002060"/>
              </w:rPr>
            </w:pPr>
            <w:r w:rsidRPr="000F15D7">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512A3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CCB3B4"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16DDAC" w14:textId="77777777" w:rsidR="00511CDF" w:rsidRPr="000F15D7" w:rsidRDefault="00511CDF" w:rsidP="00BC45B3">
            <w:pPr>
              <w:pStyle w:val="rowtabella0"/>
              <w:rPr>
                <w:color w:val="002060"/>
              </w:rPr>
            </w:pPr>
            <w:r w:rsidRPr="000F15D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31528" w14:textId="77777777" w:rsidR="00511CDF" w:rsidRPr="000F15D7" w:rsidRDefault="00511CDF" w:rsidP="00BC45B3">
            <w:pPr>
              <w:pStyle w:val="rowtabella0"/>
              <w:rPr>
                <w:color w:val="002060"/>
              </w:rPr>
            </w:pPr>
            <w:r w:rsidRPr="000F15D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F7B2C" w14:textId="77777777" w:rsidR="00511CDF" w:rsidRPr="000F15D7" w:rsidRDefault="00511CDF" w:rsidP="00BC45B3">
            <w:pPr>
              <w:pStyle w:val="rowtabella0"/>
              <w:rPr>
                <w:color w:val="002060"/>
              </w:rPr>
            </w:pPr>
            <w:r w:rsidRPr="000F15D7">
              <w:rPr>
                <w:color w:val="002060"/>
              </w:rPr>
              <w:t>VIA CARDUCCI</w:t>
            </w:r>
          </w:p>
        </w:tc>
      </w:tr>
      <w:tr w:rsidR="00511CDF" w:rsidRPr="000F15D7" w14:paraId="03CE02D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0E8D6" w14:textId="77777777" w:rsidR="00511CDF" w:rsidRPr="000F15D7" w:rsidRDefault="00511CDF" w:rsidP="00BC45B3">
            <w:pPr>
              <w:pStyle w:val="rowtabella0"/>
              <w:rPr>
                <w:color w:val="002060"/>
              </w:rPr>
            </w:pPr>
            <w:r w:rsidRPr="000F15D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15752" w14:textId="77777777" w:rsidR="00511CDF" w:rsidRPr="000F15D7" w:rsidRDefault="00511CDF" w:rsidP="00BC45B3">
            <w:pPr>
              <w:pStyle w:val="rowtabella0"/>
              <w:rPr>
                <w:color w:val="002060"/>
              </w:rPr>
            </w:pPr>
            <w:r w:rsidRPr="000F15D7">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BFCF1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95BC9"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2F61B" w14:textId="77777777" w:rsidR="00511CDF" w:rsidRPr="000F15D7" w:rsidRDefault="00511CDF" w:rsidP="00BC45B3">
            <w:pPr>
              <w:pStyle w:val="rowtabella0"/>
              <w:rPr>
                <w:color w:val="002060"/>
              </w:rPr>
            </w:pPr>
            <w:r w:rsidRPr="000F15D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8133E" w14:textId="77777777" w:rsidR="00511CDF" w:rsidRPr="000F15D7" w:rsidRDefault="00511CDF" w:rsidP="00BC45B3">
            <w:pPr>
              <w:pStyle w:val="rowtabella0"/>
              <w:rPr>
                <w:color w:val="002060"/>
              </w:rPr>
            </w:pPr>
            <w:r w:rsidRPr="000F15D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71C85" w14:textId="77777777" w:rsidR="00511CDF" w:rsidRPr="000F15D7" w:rsidRDefault="00511CDF" w:rsidP="00BC45B3">
            <w:pPr>
              <w:pStyle w:val="rowtabella0"/>
              <w:rPr>
                <w:color w:val="002060"/>
              </w:rPr>
            </w:pPr>
            <w:r w:rsidRPr="000F15D7">
              <w:rPr>
                <w:color w:val="002060"/>
              </w:rPr>
              <w:t>VIA INDIPENDENZA-CAPODARCO</w:t>
            </w:r>
          </w:p>
        </w:tc>
      </w:tr>
      <w:tr w:rsidR="00511CDF" w:rsidRPr="000F15D7" w14:paraId="7CE7522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FDADC" w14:textId="77777777" w:rsidR="00511CDF" w:rsidRPr="000F15D7" w:rsidRDefault="00511CDF" w:rsidP="00BC45B3">
            <w:pPr>
              <w:pStyle w:val="rowtabella0"/>
              <w:rPr>
                <w:color w:val="002060"/>
              </w:rPr>
            </w:pPr>
            <w:r w:rsidRPr="000F15D7">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BDADA" w14:textId="77777777" w:rsidR="00511CDF" w:rsidRPr="000F15D7" w:rsidRDefault="00511CDF" w:rsidP="00BC45B3">
            <w:pPr>
              <w:pStyle w:val="rowtabella0"/>
              <w:rPr>
                <w:color w:val="002060"/>
              </w:rPr>
            </w:pPr>
            <w:r w:rsidRPr="000F15D7">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7A81F"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99FAE"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F97C6" w14:textId="77777777" w:rsidR="00511CDF" w:rsidRPr="000F15D7" w:rsidRDefault="00511CDF" w:rsidP="00BC45B3">
            <w:pPr>
              <w:pStyle w:val="rowtabella0"/>
              <w:rPr>
                <w:color w:val="002060"/>
              </w:rPr>
            </w:pPr>
            <w:r w:rsidRPr="000F15D7">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E5E4C" w14:textId="77777777" w:rsidR="00511CDF" w:rsidRPr="000F15D7" w:rsidRDefault="00511CDF" w:rsidP="00BC45B3">
            <w:pPr>
              <w:pStyle w:val="rowtabella0"/>
              <w:rPr>
                <w:color w:val="002060"/>
              </w:rPr>
            </w:pPr>
            <w:r w:rsidRPr="000F15D7">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45B82" w14:textId="77777777" w:rsidR="00511CDF" w:rsidRPr="000F15D7" w:rsidRDefault="00511CDF" w:rsidP="00BC45B3">
            <w:pPr>
              <w:pStyle w:val="rowtabella0"/>
              <w:rPr>
                <w:color w:val="002060"/>
              </w:rPr>
            </w:pPr>
            <w:r w:rsidRPr="000F15D7">
              <w:rPr>
                <w:color w:val="002060"/>
              </w:rPr>
              <w:t xml:space="preserve">TRAVERSA VIA </w:t>
            </w:r>
            <w:proofErr w:type="gramStart"/>
            <w:r w:rsidRPr="000F15D7">
              <w:rPr>
                <w:color w:val="002060"/>
              </w:rPr>
              <w:t>U.T</w:t>
            </w:r>
            <w:proofErr w:type="gramEnd"/>
            <w:r w:rsidRPr="000F15D7">
              <w:rPr>
                <w:color w:val="002060"/>
              </w:rPr>
              <w:t>0MEI</w:t>
            </w:r>
          </w:p>
        </w:tc>
      </w:tr>
      <w:tr w:rsidR="00511CDF" w:rsidRPr="000F15D7" w14:paraId="4D42419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7B0C1" w14:textId="77777777" w:rsidR="00511CDF" w:rsidRPr="000F15D7" w:rsidRDefault="00511CDF" w:rsidP="00BC45B3">
            <w:pPr>
              <w:pStyle w:val="rowtabella0"/>
              <w:rPr>
                <w:color w:val="002060"/>
              </w:rPr>
            </w:pPr>
            <w:r w:rsidRPr="000F15D7">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4CF6E" w14:textId="77777777" w:rsidR="00511CDF" w:rsidRPr="000F15D7" w:rsidRDefault="00511CDF" w:rsidP="00BC45B3">
            <w:pPr>
              <w:pStyle w:val="rowtabella0"/>
              <w:rPr>
                <w:color w:val="002060"/>
              </w:rPr>
            </w:pPr>
            <w:r w:rsidRPr="000F15D7">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A6775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D3048" w14:textId="77777777" w:rsidR="00511CDF" w:rsidRPr="000F15D7" w:rsidRDefault="00511CDF" w:rsidP="00BC45B3">
            <w:pPr>
              <w:pStyle w:val="rowtabella0"/>
              <w:rPr>
                <w:color w:val="002060"/>
              </w:rPr>
            </w:pPr>
            <w:r w:rsidRPr="000F15D7">
              <w:rPr>
                <w:color w:val="002060"/>
              </w:rPr>
              <w:t>10/10/2025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1EE4F" w14:textId="77777777" w:rsidR="00511CDF" w:rsidRPr="000F15D7" w:rsidRDefault="00511CDF" w:rsidP="00BC45B3">
            <w:pPr>
              <w:pStyle w:val="rowtabella0"/>
              <w:rPr>
                <w:color w:val="002060"/>
              </w:rPr>
            </w:pPr>
            <w:r w:rsidRPr="000F15D7">
              <w:rPr>
                <w:color w:val="002060"/>
              </w:rPr>
              <w:t xml:space="preserve">5623 PALESTRA </w:t>
            </w:r>
            <w:proofErr w:type="gramStart"/>
            <w:r w:rsidRPr="000F15D7">
              <w:rPr>
                <w:color w:val="002060"/>
              </w:rPr>
              <w:t>SC.MEDIA</w:t>
            </w:r>
            <w:proofErr w:type="gramEnd"/>
            <w:r w:rsidRPr="000F15D7">
              <w:rPr>
                <w:color w:val="002060"/>
              </w:rPr>
              <w:t xml:space="preserve"> </w:t>
            </w:r>
            <w:proofErr w:type="gramStart"/>
            <w:r w:rsidRPr="000F15D7">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0105D" w14:textId="77777777" w:rsidR="00511CDF" w:rsidRPr="000F15D7" w:rsidRDefault="00511CDF" w:rsidP="00BC45B3">
            <w:pPr>
              <w:pStyle w:val="rowtabella0"/>
              <w:rPr>
                <w:color w:val="002060"/>
              </w:rPr>
            </w:pPr>
            <w:r w:rsidRPr="000F15D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07415" w14:textId="77777777" w:rsidR="00511CDF" w:rsidRPr="000F15D7" w:rsidRDefault="00511CDF" w:rsidP="00BC45B3">
            <w:pPr>
              <w:pStyle w:val="rowtabella0"/>
              <w:rPr>
                <w:color w:val="002060"/>
              </w:rPr>
            </w:pPr>
            <w:r w:rsidRPr="000F15D7">
              <w:rPr>
                <w:color w:val="002060"/>
              </w:rPr>
              <w:t>VIA PIRANDELLO</w:t>
            </w:r>
          </w:p>
        </w:tc>
      </w:tr>
      <w:tr w:rsidR="00511CDF" w:rsidRPr="000F15D7" w14:paraId="32677107"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B105B" w14:textId="77777777" w:rsidR="00511CDF" w:rsidRPr="000F15D7" w:rsidRDefault="00511CDF" w:rsidP="00BC45B3">
            <w:pPr>
              <w:pStyle w:val="rowtabella0"/>
              <w:rPr>
                <w:color w:val="002060"/>
              </w:rPr>
            </w:pPr>
            <w:r w:rsidRPr="000F15D7">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F2602" w14:textId="77777777" w:rsidR="00511CDF" w:rsidRPr="000F15D7" w:rsidRDefault="00511CDF" w:rsidP="00BC45B3">
            <w:pPr>
              <w:pStyle w:val="rowtabella0"/>
              <w:rPr>
                <w:color w:val="002060"/>
              </w:rPr>
            </w:pPr>
            <w:proofErr w:type="gramStart"/>
            <w:r w:rsidRPr="000F15D7">
              <w:rPr>
                <w:color w:val="002060"/>
              </w:rPr>
              <w:t>CITTA</w:t>
            </w:r>
            <w:proofErr w:type="gramEnd"/>
            <w:r w:rsidRPr="000F15D7">
              <w:rPr>
                <w:color w:val="002060"/>
              </w:rPr>
              <w:t xml:space="preserve"> DI MARTINSICURO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2085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72536" w14:textId="77777777" w:rsidR="00511CDF" w:rsidRPr="000F15D7" w:rsidRDefault="00511CDF" w:rsidP="00BC45B3">
            <w:pPr>
              <w:pStyle w:val="rowtabella0"/>
              <w:rPr>
                <w:color w:val="002060"/>
              </w:rPr>
            </w:pPr>
            <w:r w:rsidRPr="000F15D7">
              <w:rPr>
                <w:color w:val="002060"/>
              </w:rPr>
              <w:t>10/10/2025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B4B3B" w14:textId="77777777" w:rsidR="00511CDF" w:rsidRPr="000F15D7" w:rsidRDefault="00511CDF" w:rsidP="00BC45B3">
            <w:pPr>
              <w:pStyle w:val="rowtabella0"/>
              <w:rPr>
                <w:color w:val="002060"/>
              </w:rPr>
            </w:pPr>
            <w:r w:rsidRPr="000F15D7">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1DC44" w14:textId="77777777" w:rsidR="00511CDF" w:rsidRPr="000F15D7" w:rsidRDefault="00511CDF" w:rsidP="00BC45B3">
            <w:pPr>
              <w:pStyle w:val="rowtabella0"/>
              <w:rPr>
                <w:color w:val="002060"/>
              </w:rPr>
            </w:pPr>
            <w:r w:rsidRPr="000F15D7">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C01A2" w14:textId="77777777" w:rsidR="00511CDF" w:rsidRPr="000F15D7" w:rsidRDefault="00511CDF" w:rsidP="00BC45B3">
            <w:pPr>
              <w:pStyle w:val="rowtabella0"/>
              <w:rPr>
                <w:color w:val="002060"/>
              </w:rPr>
            </w:pPr>
            <w:r w:rsidRPr="000F15D7">
              <w:rPr>
                <w:color w:val="002060"/>
              </w:rPr>
              <w:t>VIA FONTE ABECETO, 4</w:t>
            </w:r>
          </w:p>
        </w:tc>
      </w:tr>
    </w:tbl>
    <w:p w14:paraId="4567F6D4" w14:textId="77777777" w:rsidR="00511CDF" w:rsidRPr="000F15D7" w:rsidRDefault="00511CDF" w:rsidP="00511CDF">
      <w:pPr>
        <w:pStyle w:val="breakline"/>
        <w:rPr>
          <w:rFonts w:eastAsiaTheme="minorEastAsia"/>
          <w:color w:val="002060"/>
        </w:rPr>
      </w:pPr>
    </w:p>
    <w:p w14:paraId="40750253" w14:textId="77777777" w:rsidR="00511CDF" w:rsidRPr="000F15D7" w:rsidRDefault="00511CDF" w:rsidP="00511CDF">
      <w:pPr>
        <w:pStyle w:val="breakline"/>
        <w:rPr>
          <w:color w:val="002060"/>
        </w:rPr>
      </w:pPr>
    </w:p>
    <w:p w14:paraId="63E705CA" w14:textId="77777777" w:rsidR="00511CDF" w:rsidRPr="000F15D7" w:rsidRDefault="00511CDF" w:rsidP="00511CDF">
      <w:pPr>
        <w:pStyle w:val="breakline"/>
        <w:rPr>
          <w:color w:val="002060"/>
        </w:rPr>
      </w:pPr>
    </w:p>
    <w:p w14:paraId="30D5F5D8" w14:textId="77777777" w:rsidR="00511CDF" w:rsidRPr="000F15D7" w:rsidRDefault="00511CDF" w:rsidP="00511CDF">
      <w:pPr>
        <w:pStyle w:val="sottotitolocampionato10"/>
        <w:rPr>
          <w:color w:val="002060"/>
        </w:rPr>
      </w:pPr>
      <w:r w:rsidRPr="000F15D7">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7"/>
        <w:gridCol w:w="1552"/>
        <w:gridCol w:w="1549"/>
      </w:tblGrid>
      <w:tr w:rsidR="00511CDF" w:rsidRPr="000F15D7" w14:paraId="2395AD00"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522AF"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0446D"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DF3ED"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74E7"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CFC2"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7197A"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0230"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883B3CC"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AB05E" w14:textId="77777777" w:rsidR="00511CDF" w:rsidRPr="000F15D7" w:rsidRDefault="00511CDF" w:rsidP="00BC45B3">
            <w:pPr>
              <w:pStyle w:val="rowtabella0"/>
              <w:rPr>
                <w:color w:val="002060"/>
              </w:rPr>
            </w:pPr>
            <w:r w:rsidRPr="000F15D7">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CD80B" w14:textId="77777777" w:rsidR="00511CDF" w:rsidRPr="000F15D7" w:rsidRDefault="00511CDF" w:rsidP="00BC45B3">
            <w:pPr>
              <w:pStyle w:val="rowtabella0"/>
              <w:rPr>
                <w:color w:val="002060"/>
              </w:rPr>
            </w:pPr>
            <w:r w:rsidRPr="000F15D7">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90C4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95B1D" w14:textId="77777777" w:rsidR="00511CDF" w:rsidRPr="000F15D7" w:rsidRDefault="00511CDF" w:rsidP="00BC45B3">
            <w:pPr>
              <w:pStyle w:val="rowtabella0"/>
              <w:rPr>
                <w:color w:val="002060"/>
              </w:rPr>
            </w:pPr>
            <w:r w:rsidRPr="000F15D7">
              <w:rPr>
                <w:color w:val="002060"/>
              </w:rPr>
              <w:t>10/10/2025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90E0C" w14:textId="77777777" w:rsidR="00511CDF" w:rsidRPr="000F15D7" w:rsidRDefault="00511CDF" w:rsidP="00BC45B3">
            <w:pPr>
              <w:pStyle w:val="rowtabella0"/>
              <w:rPr>
                <w:color w:val="002060"/>
              </w:rPr>
            </w:pPr>
            <w:r w:rsidRPr="000F15D7">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CCA23" w14:textId="77777777" w:rsidR="00511CDF" w:rsidRPr="000F15D7" w:rsidRDefault="00511CDF" w:rsidP="00BC45B3">
            <w:pPr>
              <w:pStyle w:val="rowtabella0"/>
              <w:rPr>
                <w:color w:val="002060"/>
              </w:rPr>
            </w:pPr>
            <w:r w:rsidRPr="000F15D7">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3759B" w14:textId="77777777" w:rsidR="00511CDF" w:rsidRPr="000F15D7" w:rsidRDefault="00511CDF" w:rsidP="00BC45B3">
            <w:pPr>
              <w:pStyle w:val="rowtabella0"/>
              <w:rPr>
                <w:color w:val="002060"/>
              </w:rPr>
            </w:pPr>
            <w:r w:rsidRPr="000F15D7">
              <w:rPr>
                <w:color w:val="002060"/>
              </w:rPr>
              <w:t>VIA S.S. PICENTO</w:t>
            </w:r>
          </w:p>
        </w:tc>
      </w:tr>
      <w:tr w:rsidR="00511CDF" w:rsidRPr="000F15D7" w14:paraId="2F44C4A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54F95" w14:textId="77777777" w:rsidR="00511CDF" w:rsidRPr="000F15D7" w:rsidRDefault="00511CDF" w:rsidP="00BC45B3">
            <w:pPr>
              <w:pStyle w:val="rowtabella0"/>
              <w:rPr>
                <w:color w:val="002060"/>
              </w:rPr>
            </w:pPr>
            <w:r w:rsidRPr="000F15D7">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1AE2FD" w14:textId="77777777" w:rsidR="00511CDF" w:rsidRPr="000F15D7" w:rsidRDefault="00511CDF" w:rsidP="00BC45B3">
            <w:pPr>
              <w:pStyle w:val="rowtabella0"/>
              <w:rPr>
                <w:color w:val="002060"/>
              </w:rPr>
            </w:pPr>
            <w:r w:rsidRPr="000F15D7">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2F846"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B72A3" w14:textId="77777777" w:rsidR="00511CDF" w:rsidRPr="000F15D7" w:rsidRDefault="00511CDF" w:rsidP="00BC45B3">
            <w:pPr>
              <w:pStyle w:val="rowtabella0"/>
              <w:rPr>
                <w:color w:val="002060"/>
              </w:rPr>
            </w:pPr>
            <w:r w:rsidRPr="000F15D7">
              <w:rPr>
                <w:color w:val="002060"/>
              </w:rPr>
              <w:t>10/10/2025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E9D5EC" w14:textId="77777777" w:rsidR="00511CDF" w:rsidRPr="000F15D7" w:rsidRDefault="00511CDF" w:rsidP="00BC45B3">
            <w:pPr>
              <w:pStyle w:val="rowtabella0"/>
              <w:rPr>
                <w:color w:val="002060"/>
              </w:rPr>
            </w:pPr>
            <w:r w:rsidRPr="000F15D7">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07821" w14:textId="77777777" w:rsidR="00511CDF" w:rsidRPr="000F15D7" w:rsidRDefault="00511CDF" w:rsidP="00BC45B3">
            <w:pPr>
              <w:pStyle w:val="rowtabella0"/>
              <w:rPr>
                <w:color w:val="002060"/>
              </w:rPr>
            </w:pPr>
            <w:r w:rsidRPr="000F15D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D6913" w14:textId="77777777" w:rsidR="00511CDF" w:rsidRPr="000F15D7" w:rsidRDefault="00511CDF" w:rsidP="00BC45B3">
            <w:pPr>
              <w:pStyle w:val="rowtabella0"/>
              <w:rPr>
                <w:color w:val="002060"/>
              </w:rPr>
            </w:pPr>
            <w:r w:rsidRPr="000F15D7">
              <w:rPr>
                <w:color w:val="002060"/>
              </w:rPr>
              <w:t>CENTRO ABITATO</w:t>
            </w:r>
          </w:p>
        </w:tc>
      </w:tr>
      <w:tr w:rsidR="00511CDF" w:rsidRPr="000F15D7" w14:paraId="6B2D263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3866AC" w14:textId="77777777" w:rsidR="00511CDF" w:rsidRPr="000F15D7" w:rsidRDefault="00511CDF" w:rsidP="00BC45B3">
            <w:pPr>
              <w:pStyle w:val="rowtabella0"/>
              <w:rPr>
                <w:color w:val="002060"/>
              </w:rPr>
            </w:pPr>
            <w:r w:rsidRPr="000F15D7">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7BCF0" w14:textId="77777777" w:rsidR="00511CDF" w:rsidRPr="000F15D7" w:rsidRDefault="00511CDF" w:rsidP="00BC45B3">
            <w:pPr>
              <w:pStyle w:val="rowtabella0"/>
              <w:rPr>
                <w:color w:val="002060"/>
              </w:rPr>
            </w:pPr>
            <w:r w:rsidRPr="000F15D7">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A7FE9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F5BB8" w14:textId="77777777" w:rsidR="00511CDF" w:rsidRPr="000F15D7" w:rsidRDefault="00511CDF" w:rsidP="00BC45B3">
            <w:pPr>
              <w:pStyle w:val="rowtabella0"/>
              <w:rPr>
                <w:color w:val="002060"/>
              </w:rPr>
            </w:pPr>
            <w:r w:rsidRPr="000F15D7">
              <w:rPr>
                <w:color w:val="002060"/>
              </w:rPr>
              <w:t>10/10/2025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E92C2" w14:textId="77777777" w:rsidR="00511CDF" w:rsidRPr="000F15D7" w:rsidRDefault="00511CDF" w:rsidP="00BC45B3">
            <w:pPr>
              <w:pStyle w:val="rowtabella0"/>
              <w:rPr>
                <w:color w:val="002060"/>
              </w:rPr>
            </w:pPr>
            <w:r w:rsidRPr="000F15D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1127E" w14:textId="77777777" w:rsidR="00511CDF" w:rsidRPr="000F15D7" w:rsidRDefault="00511CDF" w:rsidP="00BC45B3">
            <w:pPr>
              <w:pStyle w:val="rowtabella0"/>
              <w:rPr>
                <w:color w:val="002060"/>
              </w:rPr>
            </w:pPr>
            <w:r w:rsidRPr="000F15D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F228D" w14:textId="77777777" w:rsidR="00511CDF" w:rsidRPr="000F15D7" w:rsidRDefault="00511CDF" w:rsidP="00BC45B3">
            <w:pPr>
              <w:pStyle w:val="rowtabella0"/>
              <w:rPr>
                <w:color w:val="002060"/>
              </w:rPr>
            </w:pPr>
            <w:r w:rsidRPr="000F15D7">
              <w:rPr>
                <w:color w:val="002060"/>
              </w:rPr>
              <w:t>VIA CORRADI</w:t>
            </w:r>
          </w:p>
        </w:tc>
      </w:tr>
      <w:tr w:rsidR="00511CDF" w:rsidRPr="000F15D7" w14:paraId="1DE4BF6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208951" w14:textId="77777777" w:rsidR="00511CDF" w:rsidRPr="000F15D7" w:rsidRDefault="00511CDF" w:rsidP="00BC45B3">
            <w:pPr>
              <w:pStyle w:val="rowtabella0"/>
              <w:rPr>
                <w:color w:val="002060"/>
              </w:rPr>
            </w:pPr>
            <w:r w:rsidRPr="000F15D7">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40AC3D" w14:textId="77777777" w:rsidR="00511CDF" w:rsidRPr="000F15D7" w:rsidRDefault="00511CDF" w:rsidP="00BC45B3">
            <w:pPr>
              <w:pStyle w:val="rowtabella0"/>
              <w:rPr>
                <w:color w:val="002060"/>
              </w:rPr>
            </w:pPr>
            <w:r w:rsidRPr="000F15D7">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1C6266"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F7AC69" w14:textId="77777777" w:rsidR="00511CDF" w:rsidRPr="000F15D7" w:rsidRDefault="00511CDF" w:rsidP="00BC45B3">
            <w:pPr>
              <w:pStyle w:val="rowtabella0"/>
              <w:rPr>
                <w:color w:val="002060"/>
              </w:rPr>
            </w:pPr>
            <w:r w:rsidRPr="000F15D7">
              <w:rPr>
                <w:color w:val="002060"/>
              </w:rPr>
              <w:t>10/10/2025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9E16D0" w14:textId="77777777" w:rsidR="00511CDF" w:rsidRPr="000F15D7" w:rsidRDefault="00511CDF" w:rsidP="00BC45B3">
            <w:pPr>
              <w:pStyle w:val="rowtabella0"/>
              <w:rPr>
                <w:color w:val="002060"/>
              </w:rPr>
            </w:pPr>
            <w:r w:rsidRPr="000F15D7">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E29EA" w14:textId="77777777" w:rsidR="00511CDF" w:rsidRPr="000F15D7" w:rsidRDefault="00511CDF" w:rsidP="00BC45B3">
            <w:pPr>
              <w:pStyle w:val="rowtabella0"/>
              <w:rPr>
                <w:color w:val="002060"/>
              </w:rPr>
            </w:pPr>
            <w:r w:rsidRPr="000F15D7">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AD5B1" w14:textId="77777777" w:rsidR="00511CDF" w:rsidRPr="000F15D7" w:rsidRDefault="00511CDF" w:rsidP="00BC45B3">
            <w:pPr>
              <w:pStyle w:val="rowtabella0"/>
              <w:rPr>
                <w:color w:val="002060"/>
              </w:rPr>
            </w:pPr>
            <w:r w:rsidRPr="000F15D7">
              <w:rPr>
                <w:color w:val="002060"/>
              </w:rPr>
              <w:t>VIA ADIGE, 35</w:t>
            </w:r>
          </w:p>
        </w:tc>
      </w:tr>
      <w:tr w:rsidR="00511CDF" w:rsidRPr="000F15D7" w14:paraId="0F09F6C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036B9" w14:textId="77777777" w:rsidR="00511CDF" w:rsidRPr="000F15D7" w:rsidRDefault="00511CDF" w:rsidP="00BC45B3">
            <w:pPr>
              <w:pStyle w:val="rowtabella0"/>
              <w:rPr>
                <w:color w:val="002060"/>
              </w:rPr>
            </w:pPr>
            <w:r w:rsidRPr="000F15D7">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042A8" w14:textId="77777777" w:rsidR="00511CDF" w:rsidRPr="000F15D7" w:rsidRDefault="00511CDF" w:rsidP="00BC45B3">
            <w:pPr>
              <w:pStyle w:val="rowtabella0"/>
              <w:rPr>
                <w:color w:val="002060"/>
              </w:rPr>
            </w:pPr>
            <w:r w:rsidRPr="000F15D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9ECA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D81F9B" w14:textId="77777777" w:rsidR="00511CDF" w:rsidRPr="000F15D7" w:rsidRDefault="00511CDF" w:rsidP="00BC45B3">
            <w:pPr>
              <w:pStyle w:val="rowtabella0"/>
              <w:rPr>
                <w:color w:val="002060"/>
              </w:rPr>
            </w:pPr>
            <w:r w:rsidRPr="000F15D7">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1307B" w14:textId="77777777" w:rsidR="00511CDF" w:rsidRPr="000F15D7" w:rsidRDefault="00511CDF" w:rsidP="00BC45B3">
            <w:pPr>
              <w:pStyle w:val="rowtabella0"/>
              <w:rPr>
                <w:color w:val="002060"/>
              </w:rPr>
            </w:pPr>
            <w:r w:rsidRPr="000F15D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DE135" w14:textId="77777777" w:rsidR="00511CDF" w:rsidRPr="000F15D7" w:rsidRDefault="00511CDF" w:rsidP="00BC45B3">
            <w:pPr>
              <w:pStyle w:val="rowtabella0"/>
              <w:rPr>
                <w:color w:val="002060"/>
              </w:rPr>
            </w:pPr>
            <w:r w:rsidRPr="000F15D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59820" w14:textId="77777777" w:rsidR="00511CDF" w:rsidRPr="000F15D7" w:rsidRDefault="00511CDF" w:rsidP="00BC45B3">
            <w:pPr>
              <w:pStyle w:val="rowtabella0"/>
              <w:rPr>
                <w:color w:val="002060"/>
              </w:rPr>
            </w:pPr>
            <w:r w:rsidRPr="000F15D7">
              <w:rPr>
                <w:color w:val="002060"/>
              </w:rPr>
              <w:t>PIAZZA S. D'ACQUISTO</w:t>
            </w:r>
          </w:p>
        </w:tc>
      </w:tr>
      <w:tr w:rsidR="00511CDF" w:rsidRPr="000F15D7" w14:paraId="133188DB"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4D8445" w14:textId="77777777" w:rsidR="00511CDF" w:rsidRPr="000F15D7" w:rsidRDefault="00511CDF" w:rsidP="00BC45B3">
            <w:pPr>
              <w:pStyle w:val="rowtabella0"/>
              <w:rPr>
                <w:color w:val="002060"/>
              </w:rPr>
            </w:pPr>
            <w:r w:rsidRPr="000F15D7">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F93A" w14:textId="77777777" w:rsidR="00511CDF" w:rsidRPr="000F15D7" w:rsidRDefault="00511CDF" w:rsidP="00BC45B3">
            <w:pPr>
              <w:pStyle w:val="rowtabella0"/>
              <w:rPr>
                <w:color w:val="002060"/>
              </w:rPr>
            </w:pPr>
            <w:r w:rsidRPr="000F15D7">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0D55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5A8C6" w14:textId="77777777" w:rsidR="00511CDF" w:rsidRPr="000F15D7" w:rsidRDefault="00511CDF" w:rsidP="00BC45B3">
            <w:pPr>
              <w:pStyle w:val="rowtabella0"/>
              <w:rPr>
                <w:color w:val="002060"/>
              </w:rPr>
            </w:pPr>
            <w:r w:rsidRPr="000F15D7">
              <w:rPr>
                <w:color w:val="002060"/>
              </w:rPr>
              <w:t>15/10/2025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88DEB" w14:textId="77777777" w:rsidR="00511CDF" w:rsidRPr="000F15D7" w:rsidRDefault="00511CDF" w:rsidP="00BC45B3">
            <w:pPr>
              <w:pStyle w:val="rowtabella0"/>
              <w:rPr>
                <w:color w:val="002060"/>
              </w:rPr>
            </w:pPr>
            <w:r w:rsidRPr="000F15D7">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94FFB" w14:textId="77777777" w:rsidR="00511CDF" w:rsidRPr="000F15D7" w:rsidRDefault="00511CDF" w:rsidP="00BC45B3">
            <w:pPr>
              <w:pStyle w:val="rowtabella0"/>
              <w:rPr>
                <w:color w:val="002060"/>
              </w:rPr>
            </w:pPr>
            <w:r w:rsidRPr="000F15D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E2156" w14:textId="77777777" w:rsidR="00511CDF" w:rsidRPr="000F15D7" w:rsidRDefault="00511CDF" w:rsidP="00BC45B3">
            <w:pPr>
              <w:pStyle w:val="rowtabella0"/>
              <w:rPr>
                <w:color w:val="002060"/>
              </w:rPr>
            </w:pPr>
            <w:r w:rsidRPr="000F15D7">
              <w:rPr>
                <w:color w:val="002060"/>
              </w:rPr>
              <w:t>VIA DELL IRIS</w:t>
            </w:r>
          </w:p>
        </w:tc>
      </w:tr>
    </w:tbl>
    <w:p w14:paraId="60C7993D" w14:textId="77777777" w:rsidR="00511CDF" w:rsidRPr="00D62A78" w:rsidRDefault="00511CDF" w:rsidP="00F31D3F">
      <w:pPr>
        <w:pStyle w:val="breakline"/>
        <w:rPr>
          <w:color w:val="002060"/>
        </w:rPr>
      </w:pPr>
    </w:p>
    <w:p w14:paraId="2459C01C" w14:textId="77777777" w:rsidR="00F31D3F" w:rsidRPr="00D62A78" w:rsidRDefault="00F31D3F" w:rsidP="00F31D3F">
      <w:pPr>
        <w:pStyle w:val="titolocampionato0"/>
        <w:shd w:val="clear" w:color="auto" w:fill="CCCCCC"/>
        <w:spacing w:before="80" w:after="40"/>
        <w:rPr>
          <w:color w:val="002060"/>
        </w:rPr>
      </w:pPr>
      <w:r w:rsidRPr="00D62A78">
        <w:rPr>
          <w:color w:val="002060"/>
        </w:rPr>
        <w:t>REGIONALE CALCIO A 5 FEMMINILE</w:t>
      </w:r>
    </w:p>
    <w:p w14:paraId="222BB2B0" w14:textId="77777777" w:rsidR="00F31D3F" w:rsidRPr="00D62A78" w:rsidRDefault="00F31D3F" w:rsidP="00F31D3F">
      <w:pPr>
        <w:pStyle w:val="titoloprinc0"/>
        <w:rPr>
          <w:color w:val="002060"/>
        </w:rPr>
      </w:pPr>
      <w:r w:rsidRPr="00D62A78">
        <w:rPr>
          <w:color w:val="002060"/>
        </w:rPr>
        <w:t>VARIAZIONI AL PROGRAMMA GARE</w:t>
      </w:r>
    </w:p>
    <w:p w14:paraId="0172CC7A" w14:textId="77777777" w:rsidR="00F31D3F" w:rsidRPr="00D62A78" w:rsidRDefault="00F31D3F" w:rsidP="00F31D3F">
      <w:pPr>
        <w:pStyle w:val="breakline"/>
        <w:rPr>
          <w:color w:val="002060"/>
        </w:rPr>
      </w:pPr>
    </w:p>
    <w:p w14:paraId="2C1B2330" w14:textId="77777777" w:rsidR="00F31D3F" w:rsidRPr="00D62A78" w:rsidRDefault="00F31D3F" w:rsidP="00F31D3F">
      <w:pPr>
        <w:pStyle w:val="breakline"/>
        <w:rPr>
          <w:color w:val="002060"/>
        </w:rPr>
      </w:pPr>
    </w:p>
    <w:p w14:paraId="173E2E8D"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2A56ED26" w14:textId="77777777" w:rsidTr="00C82D5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C9DC5"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6149"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1BBD"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702FD"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AA23D"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EE170"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B7960"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C4319" w14:textId="77777777" w:rsidR="00F31D3F" w:rsidRPr="00D62A78" w:rsidRDefault="00F31D3F" w:rsidP="00BC45B3">
            <w:pPr>
              <w:pStyle w:val="headertabella0"/>
              <w:rPr>
                <w:color w:val="002060"/>
              </w:rPr>
            </w:pPr>
            <w:r w:rsidRPr="00D62A78">
              <w:rPr>
                <w:color w:val="002060"/>
              </w:rPr>
              <w:t>Impianto</w:t>
            </w:r>
          </w:p>
        </w:tc>
      </w:tr>
      <w:tr w:rsidR="00F31D3F" w:rsidRPr="00D62A78" w14:paraId="656C2798" w14:textId="77777777" w:rsidTr="00C82D5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A730" w14:textId="77777777" w:rsidR="00F31D3F" w:rsidRPr="00C82D5B" w:rsidRDefault="00F31D3F" w:rsidP="00BC45B3">
            <w:pPr>
              <w:pStyle w:val="rowtabella0"/>
              <w:rPr>
                <w:color w:val="002060"/>
                <w:highlight w:val="yellow"/>
              </w:rPr>
            </w:pPr>
            <w:r w:rsidRPr="00C82D5B">
              <w:rPr>
                <w:color w:val="002060"/>
                <w:highlight w:val="yellow"/>
              </w:rPr>
              <w:t>10/10/2025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DB37" w14:textId="77777777" w:rsidR="00F31D3F" w:rsidRPr="00C82D5B" w:rsidRDefault="00F31D3F" w:rsidP="00BC45B3">
            <w:pPr>
              <w:pStyle w:val="rowtabella0"/>
              <w:jc w:val="center"/>
              <w:rPr>
                <w:color w:val="002060"/>
                <w:highlight w:val="yellow"/>
              </w:rPr>
            </w:pPr>
            <w:r w:rsidRPr="00C82D5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B3B4" w14:textId="77777777" w:rsidR="00F31D3F" w:rsidRPr="00C82D5B" w:rsidRDefault="00F31D3F" w:rsidP="00BC45B3">
            <w:pPr>
              <w:pStyle w:val="rowtabella0"/>
              <w:rPr>
                <w:color w:val="002060"/>
                <w:highlight w:val="yellow"/>
              </w:rPr>
            </w:pPr>
            <w:proofErr w:type="gramStart"/>
            <w:r w:rsidRPr="00C82D5B">
              <w:rPr>
                <w:color w:val="002060"/>
                <w:highlight w:val="yellow"/>
              </w:rPr>
              <w:t>MR.SANGIORGESE</w:t>
            </w:r>
            <w:proofErr w:type="gramEnd"/>
            <w:r w:rsidRPr="00C82D5B">
              <w:rPr>
                <w:color w:val="002060"/>
                <w:highlight w:val="yellow"/>
              </w:rPr>
              <w:t xml:space="preserve"> CALCIO1922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01CB" w14:textId="77777777" w:rsidR="00F31D3F" w:rsidRPr="00C82D5B" w:rsidRDefault="00F31D3F" w:rsidP="00BC45B3">
            <w:pPr>
              <w:pStyle w:val="rowtabella0"/>
              <w:rPr>
                <w:color w:val="002060"/>
                <w:highlight w:val="yellow"/>
              </w:rPr>
            </w:pPr>
            <w:r w:rsidRPr="00C82D5B">
              <w:rPr>
                <w:color w:val="002060"/>
                <w:highlight w:val="yellow"/>
              </w:rPr>
              <w:t>STAFFOLO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96E5" w14:textId="77777777" w:rsidR="00F31D3F" w:rsidRPr="00D62A78" w:rsidRDefault="00F31D3F" w:rsidP="00BC45B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BA57" w14:textId="77777777" w:rsidR="00F31D3F" w:rsidRPr="00D62A78" w:rsidRDefault="00F31D3F" w:rsidP="00BC45B3">
            <w:pPr>
              <w:pStyle w:val="rowtabella0"/>
              <w:jc w:val="center"/>
              <w:rPr>
                <w:color w:val="002060"/>
              </w:rPr>
            </w:pPr>
            <w:r w:rsidRPr="00C82D5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6BB5" w14:textId="77777777" w:rsidR="00F31D3F" w:rsidRPr="00D62A78" w:rsidRDefault="00F31D3F" w:rsidP="00BC45B3">
            <w:pPr>
              <w:pStyle w:val="rowtabella0"/>
              <w:jc w:val="center"/>
              <w:rPr>
                <w:color w:val="002060"/>
              </w:rPr>
            </w:pPr>
            <w:r w:rsidRPr="00D62A78">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B8E5" w14:textId="77777777" w:rsidR="00F31D3F" w:rsidRPr="00D62A78" w:rsidRDefault="00F31D3F" w:rsidP="00BC45B3">
            <w:pPr>
              <w:rPr>
                <w:color w:val="002060"/>
              </w:rPr>
            </w:pPr>
          </w:p>
        </w:tc>
      </w:tr>
    </w:tbl>
    <w:p w14:paraId="772616BE" w14:textId="77777777" w:rsidR="00F31D3F" w:rsidRPr="00D62A78" w:rsidRDefault="00F31D3F" w:rsidP="00F31D3F">
      <w:pPr>
        <w:pStyle w:val="breakline"/>
        <w:rPr>
          <w:rFonts w:eastAsiaTheme="minorEastAsia"/>
          <w:color w:val="002060"/>
        </w:rPr>
      </w:pPr>
    </w:p>
    <w:p w14:paraId="0B43810B" w14:textId="77777777" w:rsidR="00F31D3F" w:rsidRPr="00D62A78" w:rsidRDefault="00F31D3F" w:rsidP="00F31D3F">
      <w:pPr>
        <w:pStyle w:val="breakline"/>
        <w:rPr>
          <w:color w:val="002060"/>
        </w:rPr>
      </w:pPr>
    </w:p>
    <w:p w14:paraId="37BA4CCD" w14:textId="77777777" w:rsidR="00F31D3F" w:rsidRPr="00D62A78" w:rsidRDefault="00F31D3F" w:rsidP="00F31D3F">
      <w:pPr>
        <w:pStyle w:val="titoloprinc0"/>
        <w:rPr>
          <w:color w:val="002060"/>
        </w:rPr>
      </w:pPr>
      <w:r w:rsidRPr="00D62A78">
        <w:rPr>
          <w:color w:val="002060"/>
        </w:rPr>
        <w:t>RISULTATI</w:t>
      </w:r>
    </w:p>
    <w:p w14:paraId="01212B18" w14:textId="77777777" w:rsidR="00F31D3F" w:rsidRPr="00D62A78" w:rsidRDefault="00F31D3F" w:rsidP="00F31D3F">
      <w:pPr>
        <w:pStyle w:val="breakline"/>
        <w:rPr>
          <w:color w:val="002060"/>
        </w:rPr>
      </w:pPr>
    </w:p>
    <w:p w14:paraId="707EEA4B" w14:textId="77777777" w:rsidR="00F31D3F" w:rsidRPr="00D62A78" w:rsidRDefault="00F31D3F" w:rsidP="00F31D3F">
      <w:pPr>
        <w:pStyle w:val="sottotitolocampionato10"/>
        <w:rPr>
          <w:color w:val="002060"/>
        </w:rPr>
      </w:pPr>
      <w:r w:rsidRPr="00D62A78">
        <w:rPr>
          <w:color w:val="002060"/>
        </w:rPr>
        <w:t>RISULTATI UFFICIALI GARE DEL 03/10/2025</w:t>
      </w:r>
    </w:p>
    <w:p w14:paraId="61716260"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262035FC"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66F9D62D"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3EA50B41"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3CD3A"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13834C8C"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D86A4" w14:textId="77777777" w:rsidR="00F31D3F" w:rsidRPr="00D62A78" w:rsidRDefault="00F31D3F" w:rsidP="00BC45B3">
                  <w:pPr>
                    <w:pStyle w:val="rowtabella0"/>
                    <w:rPr>
                      <w:color w:val="002060"/>
                    </w:rPr>
                  </w:pPr>
                  <w:r w:rsidRPr="00D62A78">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32D1B" w14:textId="77777777" w:rsidR="00F31D3F" w:rsidRPr="00D62A78" w:rsidRDefault="00F31D3F" w:rsidP="00BC45B3">
                  <w:pPr>
                    <w:pStyle w:val="rowtabella0"/>
                    <w:rPr>
                      <w:color w:val="002060"/>
                    </w:rPr>
                  </w:pPr>
                  <w:r w:rsidRPr="00D62A78">
                    <w:rPr>
                      <w:color w:val="002060"/>
                    </w:rPr>
                    <w:t>- TRODICA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60B05" w14:textId="77777777" w:rsidR="00F31D3F" w:rsidRPr="00D62A78" w:rsidRDefault="00F31D3F" w:rsidP="00BC45B3">
                  <w:pPr>
                    <w:pStyle w:val="rowtabella0"/>
                    <w:jc w:val="center"/>
                    <w:rPr>
                      <w:color w:val="002060"/>
                    </w:rPr>
                  </w:pPr>
                  <w:r w:rsidRPr="00D62A7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1B114" w14:textId="77777777" w:rsidR="00F31D3F" w:rsidRPr="00D62A78" w:rsidRDefault="00F31D3F" w:rsidP="00BC45B3">
                  <w:pPr>
                    <w:pStyle w:val="rowtabella0"/>
                    <w:jc w:val="center"/>
                    <w:rPr>
                      <w:color w:val="002060"/>
                    </w:rPr>
                  </w:pPr>
                  <w:r w:rsidRPr="00D62A78">
                    <w:rPr>
                      <w:color w:val="002060"/>
                    </w:rPr>
                    <w:t> </w:t>
                  </w:r>
                </w:p>
              </w:tc>
            </w:tr>
            <w:tr w:rsidR="00F31D3F" w:rsidRPr="00D62A78" w14:paraId="140B02F4"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C4923" w14:textId="77777777" w:rsidR="00F31D3F" w:rsidRPr="00D62A78" w:rsidRDefault="00F31D3F" w:rsidP="00BC45B3">
                  <w:pPr>
                    <w:pStyle w:val="rowtabella0"/>
                    <w:rPr>
                      <w:color w:val="002060"/>
                    </w:rPr>
                  </w:pPr>
                  <w:r w:rsidRPr="00D62A78">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2E98FB" w14:textId="77777777" w:rsidR="00F31D3F" w:rsidRPr="00D62A78" w:rsidRDefault="00F31D3F" w:rsidP="00BC45B3">
                  <w:pPr>
                    <w:pStyle w:val="rowtabella0"/>
                    <w:rPr>
                      <w:color w:val="002060"/>
                    </w:rPr>
                  </w:pPr>
                  <w:r w:rsidRPr="00D62A78">
                    <w:rPr>
                      <w:color w:val="002060"/>
                    </w:rPr>
                    <w:t xml:space="preserve">- </w:t>
                  </w:r>
                  <w:proofErr w:type="gramStart"/>
                  <w:r w:rsidRPr="00D62A78">
                    <w:rPr>
                      <w:color w:val="002060"/>
                    </w:rPr>
                    <w:t>MR.SANGIORGESE</w:t>
                  </w:r>
                  <w:proofErr w:type="gramEnd"/>
                  <w:r w:rsidRPr="00D62A78">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AFCA25"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ADC1C" w14:textId="77777777" w:rsidR="00F31D3F" w:rsidRPr="00D62A78" w:rsidRDefault="00F31D3F" w:rsidP="00BC45B3">
                  <w:pPr>
                    <w:pStyle w:val="rowtabella0"/>
                    <w:jc w:val="center"/>
                    <w:rPr>
                      <w:color w:val="002060"/>
                    </w:rPr>
                  </w:pPr>
                  <w:r w:rsidRPr="00D62A78">
                    <w:rPr>
                      <w:color w:val="002060"/>
                    </w:rPr>
                    <w:t> </w:t>
                  </w:r>
                </w:p>
              </w:tc>
            </w:tr>
            <w:tr w:rsidR="00F31D3F" w:rsidRPr="00D62A78" w14:paraId="1FA2C37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D09F5" w14:textId="77777777" w:rsidR="00F31D3F" w:rsidRPr="00D62A78" w:rsidRDefault="00F31D3F" w:rsidP="00BC45B3">
                  <w:pPr>
                    <w:pStyle w:val="rowtabella0"/>
                    <w:rPr>
                      <w:color w:val="002060"/>
                    </w:rPr>
                  </w:pPr>
                  <w:r w:rsidRPr="00D62A78">
                    <w:rPr>
                      <w:color w:val="002060"/>
                    </w:rPr>
                    <w:t>(2)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F3C223" w14:textId="77777777" w:rsidR="00F31D3F" w:rsidRPr="00D62A78" w:rsidRDefault="00F31D3F" w:rsidP="00BC45B3">
                  <w:pPr>
                    <w:pStyle w:val="rowtabella0"/>
                    <w:rPr>
                      <w:color w:val="002060"/>
                    </w:rPr>
                  </w:pPr>
                  <w:r w:rsidRPr="00D62A78">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6B9328" w14:textId="77777777" w:rsidR="00F31D3F" w:rsidRPr="00D62A78" w:rsidRDefault="00F31D3F" w:rsidP="00BC45B3">
                  <w:pPr>
                    <w:pStyle w:val="rowtabella0"/>
                    <w:jc w:val="center"/>
                    <w:rPr>
                      <w:color w:val="002060"/>
                    </w:rPr>
                  </w:pPr>
                  <w:r w:rsidRPr="00D62A7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92238" w14:textId="77777777" w:rsidR="00F31D3F" w:rsidRPr="00D62A78" w:rsidRDefault="00F31D3F" w:rsidP="00BC45B3">
                  <w:pPr>
                    <w:pStyle w:val="rowtabella0"/>
                    <w:jc w:val="center"/>
                    <w:rPr>
                      <w:color w:val="002060"/>
                    </w:rPr>
                  </w:pPr>
                  <w:r w:rsidRPr="00D62A78">
                    <w:rPr>
                      <w:color w:val="002060"/>
                    </w:rPr>
                    <w:t> </w:t>
                  </w:r>
                </w:p>
              </w:tc>
            </w:tr>
            <w:tr w:rsidR="00F31D3F" w:rsidRPr="00D62A78" w14:paraId="6B1B43C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328A12" w14:textId="77777777" w:rsidR="00F31D3F" w:rsidRPr="00D62A78" w:rsidRDefault="00F31D3F" w:rsidP="00BC45B3">
                  <w:pPr>
                    <w:pStyle w:val="rowtabella0"/>
                    <w:rPr>
                      <w:color w:val="002060"/>
                    </w:rPr>
                  </w:pPr>
                  <w:r w:rsidRPr="00D62A78">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7B174" w14:textId="77777777" w:rsidR="00F31D3F" w:rsidRPr="00D62A78" w:rsidRDefault="00F31D3F" w:rsidP="00BC45B3">
                  <w:pPr>
                    <w:pStyle w:val="rowtabella0"/>
                    <w:rPr>
                      <w:color w:val="002060"/>
                    </w:rPr>
                  </w:pPr>
                  <w:r w:rsidRPr="00D62A78">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F6B9B" w14:textId="77777777" w:rsidR="00F31D3F" w:rsidRPr="00D62A78" w:rsidRDefault="00F31D3F" w:rsidP="00BC45B3">
                  <w:pPr>
                    <w:pStyle w:val="rowtabella0"/>
                    <w:jc w:val="center"/>
                    <w:rPr>
                      <w:color w:val="002060"/>
                    </w:rPr>
                  </w:pPr>
                  <w:r w:rsidRPr="00D62A78">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20098D" w14:textId="77777777" w:rsidR="00F31D3F" w:rsidRPr="00D62A78" w:rsidRDefault="00F31D3F" w:rsidP="00BC45B3">
                  <w:pPr>
                    <w:pStyle w:val="rowtabella0"/>
                    <w:jc w:val="center"/>
                    <w:rPr>
                      <w:color w:val="002060"/>
                    </w:rPr>
                  </w:pPr>
                  <w:r w:rsidRPr="00D62A78">
                    <w:rPr>
                      <w:color w:val="002060"/>
                    </w:rPr>
                    <w:t> </w:t>
                  </w:r>
                </w:p>
              </w:tc>
            </w:tr>
            <w:tr w:rsidR="00F31D3F" w:rsidRPr="00D62A78" w14:paraId="477B1524"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53105" w14:textId="77777777" w:rsidR="00F31D3F" w:rsidRPr="00D62A78" w:rsidRDefault="00F31D3F" w:rsidP="00BC45B3">
                  <w:pPr>
                    <w:pStyle w:val="rowtabella0"/>
                    <w:rPr>
                      <w:color w:val="002060"/>
                    </w:rPr>
                  </w:pPr>
                  <w:r w:rsidRPr="00D62A78">
                    <w:rPr>
                      <w:color w:val="002060"/>
                    </w:rPr>
                    <w:t xml:space="preserve">(2) </w:t>
                  </w:r>
                  <w:proofErr w:type="gramStart"/>
                  <w:r w:rsidRPr="00D62A78">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3657F8" w14:textId="77777777" w:rsidR="00F31D3F" w:rsidRPr="00D62A78" w:rsidRDefault="00F31D3F" w:rsidP="00BC45B3">
                  <w:pPr>
                    <w:pStyle w:val="rowtabella0"/>
                    <w:rPr>
                      <w:color w:val="002060"/>
                    </w:rPr>
                  </w:pPr>
                  <w:r w:rsidRPr="00D62A78">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D9A60C" w14:textId="77777777" w:rsidR="00F31D3F" w:rsidRPr="00D62A78" w:rsidRDefault="00F31D3F" w:rsidP="00BC45B3">
                  <w:pPr>
                    <w:pStyle w:val="rowtabella0"/>
                    <w:jc w:val="center"/>
                    <w:rPr>
                      <w:color w:val="002060"/>
                    </w:rPr>
                  </w:pPr>
                  <w:r w:rsidRPr="00D62A78">
                    <w:rPr>
                      <w:color w:val="002060"/>
                    </w:rP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C41C35" w14:textId="77777777" w:rsidR="00F31D3F" w:rsidRPr="00D62A78" w:rsidRDefault="00F31D3F" w:rsidP="00BC45B3">
                  <w:pPr>
                    <w:pStyle w:val="rowtabella0"/>
                    <w:jc w:val="center"/>
                    <w:rPr>
                      <w:color w:val="002060"/>
                    </w:rPr>
                  </w:pPr>
                  <w:r w:rsidRPr="00D62A78">
                    <w:rPr>
                      <w:color w:val="002060"/>
                    </w:rPr>
                    <w:t> </w:t>
                  </w:r>
                </w:p>
              </w:tc>
            </w:tr>
            <w:tr w:rsidR="00F31D3F" w:rsidRPr="00D62A78" w14:paraId="4A2723B5"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6D188" w14:textId="77777777" w:rsidR="00F31D3F" w:rsidRPr="00D62A78" w:rsidRDefault="00F31D3F" w:rsidP="00BC45B3">
                  <w:pPr>
                    <w:pStyle w:val="rowtabella0"/>
                    <w:rPr>
                      <w:color w:val="002060"/>
                    </w:rPr>
                  </w:pPr>
                  <w:r w:rsidRPr="00D62A78">
                    <w:rPr>
                      <w:color w:val="002060"/>
                    </w:rPr>
                    <w:t>(3) 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124DF" w14:textId="77777777" w:rsidR="00F31D3F" w:rsidRPr="00D62A78" w:rsidRDefault="00F31D3F" w:rsidP="00BC45B3">
                  <w:pPr>
                    <w:pStyle w:val="rowtabella0"/>
                    <w:rPr>
                      <w:color w:val="002060"/>
                    </w:rPr>
                  </w:pPr>
                  <w:r w:rsidRPr="00D62A78">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07061" w14:textId="77777777" w:rsidR="00F31D3F" w:rsidRPr="00D62A78" w:rsidRDefault="00F31D3F" w:rsidP="00BC45B3">
                  <w:pPr>
                    <w:pStyle w:val="rowtabella0"/>
                    <w:jc w:val="center"/>
                    <w:rPr>
                      <w:color w:val="002060"/>
                    </w:rPr>
                  </w:pPr>
                  <w:r w:rsidRPr="00D62A78">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40C43" w14:textId="77777777" w:rsidR="00F31D3F" w:rsidRPr="00D62A78" w:rsidRDefault="00F31D3F" w:rsidP="00BC45B3">
                  <w:pPr>
                    <w:pStyle w:val="rowtabella0"/>
                    <w:jc w:val="center"/>
                    <w:rPr>
                      <w:color w:val="002060"/>
                    </w:rPr>
                  </w:pPr>
                  <w:r w:rsidRPr="00D62A78">
                    <w:rPr>
                      <w:color w:val="002060"/>
                    </w:rPr>
                    <w:t> </w:t>
                  </w:r>
                </w:p>
              </w:tc>
            </w:tr>
            <w:tr w:rsidR="00F31D3F" w:rsidRPr="00D62A78" w14:paraId="20D4B88B"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5A91A786" w14:textId="77777777" w:rsidR="00F31D3F" w:rsidRPr="00D62A78" w:rsidRDefault="00F31D3F" w:rsidP="00BC45B3">
                  <w:pPr>
                    <w:pStyle w:val="rowtabella0"/>
                    <w:rPr>
                      <w:color w:val="002060"/>
                    </w:rPr>
                  </w:pPr>
                  <w:r w:rsidRPr="00D62A78">
                    <w:rPr>
                      <w:color w:val="002060"/>
                    </w:rPr>
                    <w:t>(1) - disputata il 06/10/2025</w:t>
                  </w:r>
                </w:p>
              </w:tc>
            </w:tr>
            <w:tr w:rsidR="00F31D3F" w:rsidRPr="00D62A78" w14:paraId="0B32860A"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1BB85F73" w14:textId="77777777" w:rsidR="00F31D3F" w:rsidRPr="00D62A78" w:rsidRDefault="00F31D3F" w:rsidP="00BC45B3">
                  <w:pPr>
                    <w:pStyle w:val="rowtabella0"/>
                    <w:rPr>
                      <w:color w:val="002060"/>
                    </w:rPr>
                  </w:pPr>
                  <w:r w:rsidRPr="00D62A78">
                    <w:rPr>
                      <w:color w:val="002060"/>
                    </w:rPr>
                    <w:t>(2) - disputata il 04/10/2025</w:t>
                  </w:r>
                </w:p>
              </w:tc>
            </w:tr>
            <w:tr w:rsidR="00F31D3F" w:rsidRPr="00D62A78" w14:paraId="1AE6720C"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2C4CD725" w14:textId="77777777" w:rsidR="00F31D3F" w:rsidRPr="00D62A78" w:rsidRDefault="00F31D3F" w:rsidP="00BC45B3">
                  <w:pPr>
                    <w:pStyle w:val="rowtabella0"/>
                    <w:rPr>
                      <w:color w:val="002060"/>
                    </w:rPr>
                  </w:pPr>
                  <w:r w:rsidRPr="00D62A78">
                    <w:rPr>
                      <w:color w:val="002060"/>
                    </w:rPr>
                    <w:t>(3) - disputata il 01/10/2025</w:t>
                  </w:r>
                </w:p>
              </w:tc>
            </w:tr>
          </w:tbl>
          <w:p w14:paraId="15B1F467" w14:textId="77777777" w:rsidR="00F31D3F" w:rsidRPr="00D62A78" w:rsidRDefault="00F31D3F" w:rsidP="00BC45B3">
            <w:pPr>
              <w:rPr>
                <w:color w:val="002060"/>
              </w:rPr>
            </w:pPr>
          </w:p>
        </w:tc>
      </w:tr>
    </w:tbl>
    <w:p w14:paraId="199A767C" w14:textId="77777777" w:rsidR="00F31D3F" w:rsidRPr="00D62A78" w:rsidRDefault="00F31D3F" w:rsidP="00F31D3F">
      <w:pPr>
        <w:pStyle w:val="breakline"/>
        <w:rPr>
          <w:rFonts w:eastAsiaTheme="minorEastAsia"/>
          <w:color w:val="002060"/>
        </w:rPr>
      </w:pPr>
    </w:p>
    <w:p w14:paraId="55C0295E" w14:textId="77777777" w:rsidR="00F31D3F" w:rsidRPr="00D62A78" w:rsidRDefault="00F31D3F" w:rsidP="00F31D3F">
      <w:pPr>
        <w:pStyle w:val="breakline"/>
        <w:rPr>
          <w:color w:val="002060"/>
        </w:rPr>
      </w:pPr>
    </w:p>
    <w:p w14:paraId="47FFEF70" w14:textId="77777777" w:rsidR="00F31D3F" w:rsidRPr="00D62A78" w:rsidRDefault="00F31D3F" w:rsidP="00F31D3F">
      <w:pPr>
        <w:pStyle w:val="titoloprinc0"/>
        <w:rPr>
          <w:color w:val="002060"/>
        </w:rPr>
      </w:pPr>
      <w:r w:rsidRPr="00D62A78">
        <w:rPr>
          <w:color w:val="002060"/>
        </w:rPr>
        <w:t>GIUDICE SPORTIVO</w:t>
      </w:r>
    </w:p>
    <w:p w14:paraId="409171EE" w14:textId="77777777" w:rsidR="00F31D3F" w:rsidRPr="00D62A78" w:rsidRDefault="00F31D3F" w:rsidP="00F31D3F">
      <w:pPr>
        <w:pStyle w:val="diffida"/>
        <w:rPr>
          <w:color w:val="002060"/>
        </w:rPr>
      </w:pPr>
      <w:r w:rsidRPr="00D62A78">
        <w:rPr>
          <w:color w:val="002060"/>
        </w:rPr>
        <w:lastRenderedPageBreak/>
        <w:t>Il Giudice Sportivo Avv. Agnese Lazzaretti, con l'assistenza del Segretario Angelo Castellana, nella seduta del 08/10/2025, ha adottato le decisioni che di seguito integralmente si riportano:</w:t>
      </w:r>
    </w:p>
    <w:p w14:paraId="26CC93ED" w14:textId="77777777" w:rsidR="00F31D3F" w:rsidRPr="00D62A78" w:rsidRDefault="00F31D3F" w:rsidP="00F31D3F">
      <w:pPr>
        <w:pStyle w:val="titolo10"/>
        <w:rPr>
          <w:color w:val="002060"/>
        </w:rPr>
      </w:pPr>
      <w:r w:rsidRPr="00D62A78">
        <w:rPr>
          <w:color w:val="002060"/>
        </w:rPr>
        <w:t xml:space="preserve">GARE DEL 3/10/2025 </w:t>
      </w:r>
    </w:p>
    <w:p w14:paraId="1153A41F" w14:textId="77777777" w:rsidR="00F31D3F" w:rsidRPr="00D62A78" w:rsidRDefault="00F31D3F" w:rsidP="00F31D3F">
      <w:pPr>
        <w:pStyle w:val="titolo7a"/>
        <w:rPr>
          <w:color w:val="002060"/>
        </w:rPr>
      </w:pPr>
      <w:r w:rsidRPr="00D62A78">
        <w:rPr>
          <w:color w:val="002060"/>
        </w:rPr>
        <w:t xml:space="preserve">PROVVEDIMENTI DISCIPLINARI </w:t>
      </w:r>
    </w:p>
    <w:p w14:paraId="50CBF581"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3B963134" w14:textId="77777777" w:rsidR="00F31D3F" w:rsidRPr="00D62A78" w:rsidRDefault="00F31D3F" w:rsidP="00F31D3F">
      <w:pPr>
        <w:pStyle w:val="titolo30"/>
        <w:rPr>
          <w:color w:val="002060"/>
        </w:rPr>
      </w:pPr>
      <w:r w:rsidRPr="00D62A78">
        <w:rPr>
          <w:color w:val="002060"/>
        </w:rPr>
        <w:t xml:space="preserve">ALLENATORI </w:t>
      </w:r>
    </w:p>
    <w:p w14:paraId="0BEA5B7B"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13425A3" w14:textId="77777777" w:rsidTr="00BC45B3">
        <w:tc>
          <w:tcPr>
            <w:tcW w:w="2200" w:type="dxa"/>
            <w:tcMar>
              <w:top w:w="20" w:type="dxa"/>
              <w:left w:w="20" w:type="dxa"/>
              <w:bottom w:w="20" w:type="dxa"/>
              <w:right w:w="20" w:type="dxa"/>
            </w:tcMar>
            <w:vAlign w:val="center"/>
            <w:hideMark/>
          </w:tcPr>
          <w:p w14:paraId="38C42B04" w14:textId="77777777" w:rsidR="00F31D3F" w:rsidRPr="00D62A78" w:rsidRDefault="00F31D3F" w:rsidP="00BC45B3">
            <w:pPr>
              <w:pStyle w:val="movimento"/>
              <w:rPr>
                <w:color w:val="002060"/>
              </w:rPr>
            </w:pPr>
            <w:r w:rsidRPr="00D62A78">
              <w:rPr>
                <w:color w:val="002060"/>
              </w:rPr>
              <w:t>CARAMANTI LORENZO</w:t>
            </w:r>
          </w:p>
        </w:tc>
        <w:tc>
          <w:tcPr>
            <w:tcW w:w="2200" w:type="dxa"/>
            <w:tcMar>
              <w:top w:w="20" w:type="dxa"/>
              <w:left w:w="20" w:type="dxa"/>
              <w:bottom w:w="20" w:type="dxa"/>
              <w:right w:w="20" w:type="dxa"/>
            </w:tcMar>
            <w:vAlign w:val="center"/>
            <w:hideMark/>
          </w:tcPr>
          <w:p w14:paraId="58B30E2B" w14:textId="77777777" w:rsidR="00F31D3F" w:rsidRPr="00D62A78" w:rsidRDefault="00F31D3F" w:rsidP="00BC45B3">
            <w:pPr>
              <w:pStyle w:val="movimento2"/>
              <w:rPr>
                <w:color w:val="002060"/>
              </w:rPr>
            </w:pPr>
            <w:r w:rsidRPr="00D62A78">
              <w:rPr>
                <w:color w:val="002060"/>
              </w:rPr>
              <w:t xml:space="preserve">(C.U.S. CAMERINO A.S.D.) </w:t>
            </w:r>
          </w:p>
        </w:tc>
        <w:tc>
          <w:tcPr>
            <w:tcW w:w="800" w:type="dxa"/>
            <w:tcMar>
              <w:top w:w="20" w:type="dxa"/>
              <w:left w:w="20" w:type="dxa"/>
              <w:bottom w:w="20" w:type="dxa"/>
              <w:right w:w="20" w:type="dxa"/>
            </w:tcMar>
            <w:vAlign w:val="center"/>
            <w:hideMark/>
          </w:tcPr>
          <w:p w14:paraId="6833800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AC388C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A62F3E9" w14:textId="77777777" w:rsidR="00F31D3F" w:rsidRPr="00D62A78" w:rsidRDefault="00F31D3F" w:rsidP="00BC45B3">
            <w:pPr>
              <w:pStyle w:val="movimento2"/>
              <w:rPr>
                <w:color w:val="002060"/>
              </w:rPr>
            </w:pPr>
            <w:r w:rsidRPr="00D62A78">
              <w:rPr>
                <w:color w:val="002060"/>
              </w:rPr>
              <w:t> </w:t>
            </w:r>
          </w:p>
        </w:tc>
      </w:tr>
    </w:tbl>
    <w:p w14:paraId="68949895" w14:textId="77777777" w:rsidR="00F31D3F" w:rsidRPr="00D62A78" w:rsidRDefault="00F31D3F" w:rsidP="00F31D3F">
      <w:pPr>
        <w:pStyle w:val="titolo30"/>
        <w:rPr>
          <w:rFonts w:eastAsiaTheme="minorEastAsia"/>
          <w:color w:val="002060"/>
        </w:rPr>
      </w:pPr>
      <w:r w:rsidRPr="00D62A78">
        <w:rPr>
          <w:color w:val="002060"/>
        </w:rPr>
        <w:t xml:space="preserve">CALCIATORI ESPULSI </w:t>
      </w:r>
    </w:p>
    <w:p w14:paraId="27AE7914"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5AA5D25" w14:textId="77777777" w:rsidTr="00BC45B3">
        <w:tc>
          <w:tcPr>
            <w:tcW w:w="2200" w:type="dxa"/>
            <w:tcMar>
              <w:top w:w="20" w:type="dxa"/>
              <w:left w:w="20" w:type="dxa"/>
              <w:bottom w:w="20" w:type="dxa"/>
              <w:right w:w="20" w:type="dxa"/>
            </w:tcMar>
            <w:vAlign w:val="center"/>
            <w:hideMark/>
          </w:tcPr>
          <w:p w14:paraId="6B67ABC9" w14:textId="77777777" w:rsidR="00F31D3F" w:rsidRPr="00D62A78" w:rsidRDefault="00F31D3F" w:rsidP="00BC45B3">
            <w:pPr>
              <w:pStyle w:val="movimento"/>
              <w:rPr>
                <w:color w:val="002060"/>
              </w:rPr>
            </w:pPr>
            <w:r w:rsidRPr="00D62A78">
              <w:rPr>
                <w:color w:val="002060"/>
              </w:rPr>
              <w:t>BIANCHINI ELENA</w:t>
            </w:r>
          </w:p>
        </w:tc>
        <w:tc>
          <w:tcPr>
            <w:tcW w:w="2200" w:type="dxa"/>
            <w:tcMar>
              <w:top w:w="20" w:type="dxa"/>
              <w:left w:w="20" w:type="dxa"/>
              <w:bottom w:w="20" w:type="dxa"/>
              <w:right w:w="20" w:type="dxa"/>
            </w:tcMar>
            <w:vAlign w:val="center"/>
            <w:hideMark/>
          </w:tcPr>
          <w:p w14:paraId="03362EB7" w14:textId="77777777" w:rsidR="00F31D3F" w:rsidRPr="00D62A78" w:rsidRDefault="00F31D3F" w:rsidP="00BC45B3">
            <w:pPr>
              <w:pStyle w:val="movimento2"/>
              <w:rPr>
                <w:color w:val="002060"/>
              </w:rPr>
            </w:pPr>
            <w:r w:rsidRPr="00D62A78">
              <w:rPr>
                <w:color w:val="002060"/>
              </w:rPr>
              <w:t xml:space="preserve">(C.U.S. CAMERINO A.S.D.) </w:t>
            </w:r>
          </w:p>
        </w:tc>
        <w:tc>
          <w:tcPr>
            <w:tcW w:w="800" w:type="dxa"/>
            <w:tcMar>
              <w:top w:w="20" w:type="dxa"/>
              <w:left w:w="20" w:type="dxa"/>
              <w:bottom w:w="20" w:type="dxa"/>
              <w:right w:w="20" w:type="dxa"/>
            </w:tcMar>
            <w:vAlign w:val="center"/>
            <w:hideMark/>
          </w:tcPr>
          <w:p w14:paraId="50AADD2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5F2DD43"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11F37BF" w14:textId="77777777" w:rsidR="00F31D3F" w:rsidRPr="00D62A78" w:rsidRDefault="00F31D3F" w:rsidP="00BC45B3">
            <w:pPr>
              <w:pStyle w:val="movimento2"/>
              <w:rPr>
                <w:color w:val="002060"/>
              </w:rPr>
            </w:pPr>
            <w:r w:rsidRPr="00D62A78">
              <w:rPr>
                <w:color w:val="002060"/>
              </w:rPr>
              <w:t> </w:t>
            </w:r>
          </w:p>
        </w:tc>
      </w:tr>
    </w:tbl>
    <w:p w14:paraId="23C44E94"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3D073A17"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EB4532B" w14:textId="77777777" w:rsidTr="00BC45B3">
        <w:tc>
          <w:tcPr>
            <w:tcW w:w="2200" w:type="dxa"/>
            <w:tcMar>
              <w:top w:w="20" w:type="dxa"/>
              <w:left w:w="20" w:type="dxa"/>
              <w:bottom w:w="20" w:type="dxa"/>
              <w:right w:w="20" w:type="dxa"/>
            </w:tcMar>
            <w:vAlign w:val="center"/>
            <w:hideMark/>
          </w:tcPr>
          <w:p w14:paraId="594C5248" w14:textId="77777777" w:rsidR="00F31D3F" w:rsidRPr="00D62A78" w:rsidRDefault="00F31D3F" w:rsidP="00BC45B3">
            <w:pPr>
              <w:pStyle w:val="movimento"/>
              <w:rPr>
                <w:color w:val="002060"/>
              </w:rPr>
            </w:pPr>
            <w:r w:rsidRPr="00D62A78">
              <w:rPr>
                <w:color w:val="002060"/>
              </w:rPr>
              <w:t>CASTELLI SILVIA</w:t>
            </w:r>
          </w:p>
        </w:tc>
        <w:tc>
          <w:tcPr>
            <w:tcW w:w="2200" w:type="dxa"/>
            <w:tcMar>
              <w:top w:w="20" w:type="dxa"/>
              <w:left w:w="20" w:type="dxa"/>
              <w:bottom w:w="20" w:type="dxa"/>
              <w:right w:w="20" w:type="dxa"/>
            </w:tcMar>
            <w:vAlign w:val="center"/>
            <w:hideMark/>
          </w:tcPr>
          <w:p w14:paraId="5FFD6A66" w14:textId="77777777" w:rsidR="00F31D3F" w:rsidRPr="00D62A78" w:rsidRDefault="00F31D3F" w:rsidP="00BC45B3">
            <w:pPr>
              <w:pStyle w:val="movimento2"/>
              <w:rPr>
                <w:color w:val="002060"/>
              </w:rPr>
            </w:pPr>
            <w:r w:rsidRPr="00D62A78">
              <w:rPr>
                <w:color w:val="002060"/>
              </w:rPr>
              <w:t xml:space="preserve">(TRODICA FUTSAL) </w:t>
            </w:r>
          </w:p>
        </w:tc>
        <w:tc>
          <w:tcPr>
            <w:tcW w:w="800" w:type="dxa"/>
            <w:tcMar>
              <w:top w:w="20" w:type="dxa"/>
              <w:left w:w="20" w:type="dxa"/>
              <w:bottom w:w="20" w:type="dxa"/>
              <w:right w:w="20" w:type="dxa"/>
            </w:tcMar>
            <w:vAlign w:val="center"/>
            <w:hideMark/>
          </w:tcPr>
          <w:p w14:paraId="17E7A78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D12525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2ED8FD9" w14:textId="77777777" w:rsidR="00F31D3F" w:rsidRPr="00D62A78" w:rsidRDefault="00F31D3F" w:rsidP="00BC45B3">
            <w:pPr>
              <w:pStyle w:val="movimento2"/>
              <w:rPr>
                <w:color w:val="002060"/>
              </w:rPr>
            </w:pPr>
            <w:r w:rsidRPr="00D62A78">
              <w:rPr>
                <w:color w:val="002060"/>
              </w:rPr>
              <w:t> </w:t>
            </w:r>
          </w:p>
        </w:tc>
      </w:tr>
    </w:tbl>
    <w:p w14:paraId="46E78292" w14:textId="77777777" w:rsidR="00F31D3F" w:rsidRPr="00D62A78" w:rsidRDefault="00F31D3F" w:rsidP="00F31D3F">
      <w:pPr>
        <w:pStyle w:val="titolo10"/>
        <w:rPr>
          <w:rFonts w:eastAsiaTheme="minorEastAsia"/>
          <w:color w:val="002060"/>
        </w:rPr>
      </w:pPr>
      <w:r w:rsidRPr="00D62A78">
        <w:rPr>
          <w:color w:val="002060"/>
        </w:rPr>
        <w:t xml:space="preserve">GARE DEL 6/10/2025 </w:t>
      </w:r>
    </w:p>
    <w:p w14:paraId="3A88EEBC" w14:textId="77777777" w:rsidR="00F31D3F" w:rsidRPr="00D62A78" w:rsidRDefault="00F31D3F" w:rsidP="00F31D3F">
      <w:pPr>
        <w:pStyle w:val="titolo7a"/>
        <w:rPr>
          <w:color w:val="002060"/>
        </w:rPr>
      </w:pPr>
      <w:r w:rsidRPr="00D62A78">
        <w:rPr>
          <w:color w:val="002060"/>
        </w:rPr>
        <w:t xml:space="preserve">PROVVEDIMENTI DISCIPLINARI </w:t>
      </w:r>
    </w:p>
    <w:p w14:paraId="323B7804"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2E780380" w14:textId="77777777" w:rsidR="00F31D3F" w:rsidRPr="00D62A78" w:rsidRDefault="00F31D3F" w:rsidP="00F31D3F">
      <w:pPr>
        <w:pStyle w:val="titolo30"/>
        <w:rPr>
          <w:color w:val="002060"/>
        </w:rPr>
      </w:pPr>
      <w:r w:rsidRPr="00D62A78">
        <w:rPr>
          <w:color w:val="002060"/>
        </w:rPr>
        <w:t xml:space="preserve">CALCIATORI NON ESPULSI </w:t>
      </w:r>
    </w:p>
    <w:p w14:paraId="4D2B1B5E"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62D977DA" w14:textId="77777777" w:rsidTr="00BC45B3">
        <w:tc>
          <w:tcPr>
            <w:tcW w:w="2200" w:type="dxa"/>
            <w:tcMar>
              <w:top w:w="20" w:type="dxa"/>
              <w:left w:w="20" w:type="dxa"/>
              <w:bottom w:w="20" w:type="dxa"/>
              <w:right w:w="20" w:type="dxa"/>
            </w:tcMar>
            <w:vAlign w:val="center"/>
            <w:hideMark/>
          </w:tcPr>
          <w:p w14:paraId="09C5C523" w14:textId="77777777" w:rsidR="00F31D3F" w:rsidRPr="00D62A78" w:rsidRDefault="00F31D3F" w:rsidP="00BC45B3">
            <w:pPr>
              <w:pStyle w:val="movimento"/>
              <w:rPr>
                <w:color w:val="002060"/>
              </w:rPr>
            </w:pPr>
            <w:r w:rsidRPr="00D62A78">
              <w:rPr>
                <w:color w:val="002060"/>
              </w:rPr>
              <w:t>FIORELLA MIRIAM</w:t>
            </w:r>
          </w:p>
        </w:tc>
        <w:tc>
          <w:tcPr>
            <w:tcW w:w="2200" w:type="dxa"/>
            <w:tcMar>
              <w:top w:w="20" w:type="dxa"/>
              <w:left w:w="20" w:type="dxa"/>
              <w:bottom w:w="20" w:type="dxa"/>
              <w:right w:w="20" w:type="dxa"/>
            </w:tcMar>
            <w:vAlign w:val="center"/>
            <w:hideMark/>
          </w:tcPr>
          <w:p w14:paraId="032876FB"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MR.SANGIORGESE</w:t>
            </w:r>
            <w:proofErr w:type="gramEnd"/>
            <w:r w:rsidRPr="00D62A78">
              <w:rPr>
                <w:color w:val="002060"/>
              </w:rPr>
              <w:t xml:space="preserve"> CALCIO1922) </w:t>
            </w:r>
          </w:p>
        </w:tc>
        <w:tc>
          <w:tcPr>
            <w:tcW w:w="800" w:type="dxa"/>
            <w:tcMar>
              <w:top w:w="20" w:type="dxa"/>
              <w:left w:w="20" w:type="dxa"/>
              <w:bottom w:w="20" w:type="dxa"/>
              <w:right w:w="20" w:type="dxa"/>
            </w:tcMar>
            <w:vAlign w:val="center"/>
            <w:hideMark/>
          </w:tcPr>
          <w:p w14:paraId="4269358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9384F2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0421982" w14:textId="77777777" w:rsidR="00F31D3F" w:rsidRPr="00D62A78" w:rsidRDefault="00F31D3F" w:rsidP="00BC45B3">
            <w:pPr>
              <w:pStyle w:val="movimento2"/>
              <w:rPr>
                <w:color w:val="002060"/>
              </w:rPr>
            </w:pPr>
            <w:r w:rsidRPr="00D62A78">
              <w:rPr>
                <w:color w:val="002060"/>
              </w:rPr>
              <w:t> </w:t>
            </w:r>
          </w:p>
        </w:tc>
      </w:tr>
    </w:tbl>
    <w:p w14:paraId="4BD7C80D" w14:textId="77777777" w:rsidR="00F31D3F" w:rsidRDefault="00F31D3F" w:rsidP="00F31D3F">
      <w:pPr>
        <w:pStyle w:val="breakline"/>
        <w:rPr>
          <w:color w:val="002060"/>
        </w:rPr>
      </w:pPr>
    </w:p>
    <w:p w14:paraId="30227D1B"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6263B3E"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3BB8978" w14:textId="77777777" w:rsidR="00F31D3F" w:rsidRPr="00D62A78" w:rsidRDefault="00F31D3F" w:rsidP="00F31D3F">
      <w:pPr>
        <w:pStyle w:val="breakline"/>
        <w:rPr>
          <w:rFonts w:eastAsiaTheme="minorEastAsia"/>
          <w:color w:val="002060"/>
        </w:rPr>
      </w:pPr>
    </w:p>
    <w:p w14:paraId="7C95B986" w14:textId="77777777" w:rsidR="00F31D3F" w:rsidRPr="00D62A78" w:rsidRDefault="00F31D3F" w:rsidP="00F31D3F">
      <w:pPr>
        <w:pStyle w:val="titoloprinc0"/>
        <w:rPr>
          <w:color w:val="002060"/>
        </w:rPr>
      </w:pPr>
      <w:r w:rsidRPr="00D62A78">
        <w:rPr>
          <w:color w:val="002060"/>
        </w:rPr>
        <w:t>CLASSIFICA</w:t>
      </w:r>
    </w:p>
    <w:p w14:paraId="16FB5054" w14:textId="77777777" w:rsidR="00F31D3F" w:rsidRPr="00D62A78" w:rsidRDefault="00F31D3F" w:rsidP="00F31D3F">
      <w:pPr>
        <w:pStyle w:val="breakline"/>
        <w:rPr>
          <w:color w:val="002060"/>
        </w:rPr>
      </w:pPr>
    </w:p>
    <w:p w14:paraId="424569BA" w14:textId="77777777" w:rsidR="00F31D3F" w:rsidRPr="00D62A78" w:rsidRDefault="00F31D3F" w:rsidP="00F31D3F">
      <w:pPr>
        <w:pStyle w:val="breakline"/>
        <w:rPr>
          <w:color w:val="002060"/>
        </w:rPr>
      </w:pPr>
    </w:p>
    <w:p w14:paraId="7BF5DBC9"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26788BCA"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D9858"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A3838"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B846D"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1966"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F22B1"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A276"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F719D"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691B2"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FE4E"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BC95B" w14:textId="77777777" w:rsidR="00F31D3F" w:rsidRPr="00D62A78" w:rsidRDefault="00F31D3F" w:rsidP="00BC45B3">
            <w:pPr>
              <w:pStyle w:val="headertabella0"/>
              <w:rPr>
                <w:color w:val="002060"/>
              </w:rPr>
            </w:pPr>
            <w:r w:rsidRPr="00D62A78">
              <w:rPr>
                <w:color w:val="002060"/>
              </w:rPr>
              <w:t>PE</w:t>
            </w:r>
          </w:p>
        </w:tc>
      </w:tr>
      <w:tr w:rsidR="00F31D3F" w:rsidRPr="00D62A78" w14:paraId="77C9927A"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7953A" w14:textId="77777777" w:rsidR="00F31D3F" w:rsidRPr="00D62A78" w:rsidRDefault="00F31D3F" w:rsidP="00BC45B3">
            <w:pPr>
              <w:pStyle w:val="rowtabella0"/>
              <w:rPr>
                <w:color w:val="002060"/>
              </w:rPr>
            </w:pPr>
            <w:r w:rsidRPr="00D62A7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D1E6"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39C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426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75F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EF0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B947"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B05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A688"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9575" w14:textId="77777777" w:rsidR="00F31D3F" w:rsidRPr="00D62A78" w:rsidRDefault="00F31D3F" w:rsidP="00BC45B3">
            <w:pPr>
              <w:pStyle w:val="rowtabella0"/>
              <w:jc w:val="center"/>
              <w:rPr>
                <w:color w:val="002060"/>
              </w:rPr>
            </w:pPr>
            <w:r w:rsidRPr="00D62A78">
              <w:rPr>
                <w:color w:val="002060"/>
              </w:rPr>
              <w:t>0</w:t>
            </w:r>
          </w:p>
        </w:tc>
      </w:tr>
      <w:tr w:rsidR="00F31D3F" w:rsidRPr="00D62A78" w14:paraId="420A33ED"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53E98" w14:textId="77777777" w:rsidR="00F31D3F" w:rsidRPr="00D62A78" w:rsidRDefault="00F31D3F" w:rsidP="00BC45B3">
            <w:pPr>
              <w:pStyle w:val="rowtabella0"/>
              <w:rPr>
                <w:color w:val="002060"/>
              </w:rPr>
            </w:pPr>
            <w:r w:rsidRPr="00D62A78">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12D3"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1F0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D9C2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202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155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A826"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7B4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BCA4"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DBF5" w14:textId="77777777" w:rsidR="00F31D3F" w:rsidRPr="00D62A78" w:rsidRDefault="00F31D3F" w:rsidP="00BC45B3">
            <w:pPr>
              <w:pStyle w:val="rowtabella0"/>
              <w:jc w:val="center"/>
              <w:rPr>
                <w:color w:val="002060"/>
              </w:rPr>
            </w:pPr>
            <w:r w:rsidRPr="00D62A78">
              <w:rPr>
                <w:color w:val="002060"/>
              </w:rPr>
              <w:t>0</w:t>
            </w:r>
          </w:p>
        </w:tc>
      </w:tr>
      <w:tr w:rsidR="00F31D3F" w:rsidRPr="00D62A78" w14:paraId="03BB807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6D07C" w14:textId="77777777" w:rsidR="00F31D3F" w:rsidRPr="00D62A78" w:rsidRDefault="00F31D3F" w:rsidP="00BC45B3">
            <w:pPr>
              <w:pStyle w:val="rowtabella0"/>
              <w:rPr>
                <w:color w:val="002060"/>
              </w:rPr>
            </w:pPr>
            <w:r w:rsidRPr="00D62A7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E02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912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ACE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1AE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CDB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7983"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9D1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30A1"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6FF2" w14:textId="77777777" w:rsidR="00F31D3F" w:rsidRPr="00D62A78" w:rsidRDefault="00F31D3F" w:rsidP="00BC45B3">
            <w:pPr>
              <w:pStyle w:val="rowtabella0"/>
              <w:jc w:val="center"/>
              <w:rPr>
                <w:color w:val="002060"/>
              </w:rPr>
            </w:pPr>
            <w:r w:rsidRPr="00D62A78">
              <w:rPr>
                <w:color w:val="002060"/>
              </w:rPr>
              <w:t>0</w:t>
            </w:r>
          </w:p>
        </w:tc>
      </w:tr>
      <w:tr w:rsidR="00F31D3F" w:rsidRPr="00D62A78" w14:paraId="3D0AE5B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D12A0" w14:textId="77777777" w:rsidR="00F31D3F" w:rsidRPr="00D62A78" w:rsidRDefault="00F31D3F" w:rsidP="00BC45B3">
            <w:pPr>
              <w:pStyle w:val="rowtabella0"/>
              <w:rPr>
                <w:color w:val="002060"/>
              </w:rPr>
            </w:pPr>
            <w:r w:rsidRPr="00D62A78">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6E74"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01F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AEC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018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B7A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544E"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29F9"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160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5CA4" w14:textId="77777777" w:rsidR="00F31D3F" w:rsidRPr="00D62A78" w:rsidRDefault="00F31D3F" w:rsidP="00BC45B3">
            <w:pPr>
              <w:pStyle w:val="rowtabella0"/>
              <w:jc w:val="center"/>
              <w:rPr>
                <w:color w:val="002060"/>
              </w:rPr>
            </w:pPr>
            <w:r w:rsidRPr="00D62A78">
              <w:rPr>
                <w:color w:val="002060"/>
              </w:rPr>
              <w:t>0</w:t>
            </w:r>
          </w:p>
        </w:tc>
      </w:tr>
      <w:tr w:rsidR="00F31D3F" w:rsidRPr="00D62A78" w14:paraId="213D1CF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B1A68" w14:textId="77777777" w:rsidR="00F31D3F" w:rsidRPr="00D62A78" w:rsidRDefault="00F31D3F" w:rsidP="00BC45B3">
            <w:pPr>
              <w:pStyle w:val="rowtabella0"/>
              <w:rPr>
                <w:color w:val="002060"/>
              </w:rPr>
            </w:pPr>
            <w:r w:rsidRPr="00D62A78">
              <w:rPr>
                <w:color w:val="002060"/>
              </w:rPr>
              <w:t xml:space="preserve">U.S.D. </w:t>
            </w:r>
            <w:proofErr w:type="gramStart"/>
            <w:r w:rsidRPr="00D62A78">
              <w:rPr>
                <w:color w:val="002060"/>
              </w:rPr>
              <w:t>MR.SANGIORGESE</w:t>
            </w:r>
            <w:proofErr w:type="gramEnd"/>
            <w:r w:rsidRPr="00D62A78">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F6D3"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DDD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24C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851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8FE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9B3B"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E8A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D7D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2659" w14:textId="77777777" w:rsidR="00F31D3F" w:rsidRPr="00D62A78" w:rsidRDefault="00F31D3F" w:rsidP="00BC45B3">
            <w:pPr>
              <w:pStyle w:val="rowtabella0"/>
              <w:jc w:val="center"/>
              <w:rPr>
                <w:color w:val="002060"/>
              </w:rPr>
            </w:pPr>
            <w:r w:rsidRPr="00D62A78">
              <w:rPr>
                <w:color w:val="002060"/>
              </w:rPr>
              <w:t>0</w:t>
            </w:r>
          </w:p>
        </w:tc>
      </w:tr>
      <w:tr w:rsidR="00F31D3F" w:rsidRPr="00D62A78" w14:paraId="768CD8AA"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D1A81"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9A7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55C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494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0CA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014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854A" w14:textId="77777777" w:rsidR="00F31D3F" w:rsidRPr="00D62A78" w:rsidRDefault="00F31D3F" w:rsidP="00BC45B3">
            <w:pPr>
              <w:pStyle w:val="rowtabella0"/>
              <w:jc w:val="center"/>
              <w:rPr>
                <w:color w:val="002060"/>
              </w:rPr>
            </w:pPr>
            <w:r w:rsidRPr="00D62A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3DD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AE9C" w14:textId="77777777" w:rsidR="00F31D3F" w:rsidRPr="00D62A78" w:rsidRDefault="00F31D3F" w:rsidP="00BC45B3">
            <w:pPr>
              <w:pStyle w:val="rowtabella0"/>
              <w:jc w:val="center"/>
              <w:rPr>
                <w:color w:val="002060"/>
              </w:rPr>
            </w:pPr>
            <w:r w:rsidRPr="00D62A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39D2" w14:textId="77777777" w:rsidR="00F31D3F" w:rsidRPr="00D62A78" w:rsidRDefault="00F31D3F" w:rsidP="00BC45B3">
            <w:pPr>
              <w:pStyle w:val="rowtabella0"/>
              <w:jc w:val="center"/>
              <w:rPr>
                <w:color w:val="002060"/>
              </w:rPr>
            </w:pPr>
            <w:r w:rsidRPr="00D62A78">
              <w:rPr>
                <w:color w:val="002060"/>
              </w:rPr>
              <w:t>0</w:t>
            </w:r>
          </w:p>
        </w:tc>
      </w:tr>
      <w:tr w:rsidR="00F31D3F" w:rsidRPr="00D62A78" w14:paraId="79A6175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0F0DA" w14:textId="77777777" w:rsidR="00F31D3F" w:rsidRPr="00D62A78" w:rsidRDefault="00F31D3F" w:rsidP="00BC45B3">
            <w:pPr>
              <w:pStyle w:val="rowtabella0"/>
              <w:rPr>
                <w:color w:val="002060"/>
              </w:rPr>
            </w:pPr>
            <w:r w:rsidRPr="00D62A78">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A7FF"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C27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5CF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49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57D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B09D" w14:textId="77777777" w:rsidR="00F31D3F" w:rsidRPr="00D62A78" w:rsidRDefault="00F31D3F" w:rsidP="00BC45B3">
            <w:pPr>
              <w:pStyle w:val="rowtabella0"/>
              <w:jc w:val="center"/>
              <w:rPr>
                <w:color w:val="002060"/>
              </w:rPr>
            </w:pPr>
            <w:r w:rsidRPr="00D62A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6B41"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4587"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0644" w14:textId="77777777" w:rsidR="00F31D3F" w:rsidRPr="00D62A78" w:rsidRDefault="00F31D3F" w:rsidP="00BC45B3">
            <w:pPr>
              <w:pStyle w:val="rowtabella0"/>
              <w:jc w:val="center"/>
              <w:rPr>
                <w:color w:val="002060"/>
              </w:rPr>
            </w:pPr>
            <w:r w:rsidRPr="00D62A78">
              <w:rPr>
                <w:color w:val="002060"/>
              </w:rPr>
              <w:t>0</w:t>
            </w:r>
          </w:p>
        </w:tc>
      </w:tr>
      <w:tr w:rsidR="00F31D3F" w:rsidRPr="00D62A78" w14:paraId="429EDB2A"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A9775" w14:textId="77777777" w:rsidR="00F31D3F" w:rsidRPr="00D62A78" w:rsidRDefault="00F31D3F" w:rsidP="00BC45B3">
            <w:pPr>
              <w:pStyle w:val="rowtabella0"/>
              <w:rPr>
                <w:color w:val="002060"/>
              </w:rPr>
            </w:pPr>
            <w:r w:rsidRPr="00D62A78">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538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046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FE7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543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20F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932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F67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0F0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F9DA" w14:textId="77777777" w:rsidR="00F31D3F" w:rsidRPr="00D62A78" w:rsidRDefault="00F31D3F" w:rsidP="00BC45B3">
            <w:pPr>
              <w:pStyle w:val="rowtabella0"/>
              <w:jc w:val="center"/>
              <w:rPr>
                <w:color w:val="002060"/>
              </w:rPr>
            </w:pPr>
            <w:r w:rsidRPr="00D62A78">
              <w:rPr>
                <w:color w:val="002060"/>
              </w:rPr>
              <w:t>0</w:t>
            </w:r>
          </w:p>
        </w:tc>
      </w:tr>
      <w:tr w:rsidR="00F31D3F" w:rsidRPr="00D62A78" w14:paraId="71AB21F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AB239" w14:textId="77777777" w:rsidR="00F31D3F" w:rsidRPr="00D62A78" w:rsidRDefault="00F31D3F" w:rsidP="00BC45B3">
            <w:pPr>
              <w:pStyle w:val="rowtabella0"/>
              <w:rPr>
                <w:color w:val="002060"/>
              </w:rPr>
            </w:pPr>
            <w:r w:rsidRPr="00D62A7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17F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123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730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5DE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837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2AD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D2D8"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7B6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6E45" w14:textId="77777777" w:rsidR="00F31D3F" w:rsidRPr="00D62A78" w:rsidRDefault="00F31D3F" w:rsidP="00BC45B3">
            <w:pPr>
              <w:pStyle w:val="rowtabella0"/>
              <w:jc w:val="center"/>
              <w:rPr>
                <w:color w:val="002060"/>
              </w:rPr>
            </w:pPr>
            <w:r w:rsidRPr="00D62A78">
              <w:rPr>
                <w:color w:val="002060"/>
              </w:rPr>
              <w:t>0</w:t>
            </w:r>
          </w:p>
        </w:tc>
      </w:tr>
      <w:tr w:rsidR="00F31D3F" w:rsidRPr="00D62A78" w14:paraId="017D8B5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2AC7D" w14:textId="77777777" w:rsidR="00F31D3F" w:rsidRPr="00D62A78" w:rsidRDefault="00F31D3F" w:rsidP="00BC45B3">
            <w:pPr>
              <w:pStyle w:val="rowtabella0"/>
              <w:rPr>
                <w:color w:val="002060"/>
              </w:rPr>
            </w:pPr>
            <w:r w:rsidRPr="00D62A78">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144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90B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E3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19F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CAB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619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9D8C"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C678"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D5CA" w14:textId="77777777" w:rsidR="00F31D3F" w:rsidRPr="00D62A78" w:rsidRDefault="00F31D3F" w:rsidP="00BC45B3">
            <w:pPr>
              <w:pStyle w:val="rowtabella0"/>
              <w:jc w:val="center"/>
              <w:rPr>
                <w:color w:val="002060"/>
              </w:rPr>
            </w:pPr>
            <w:r w:rsidRPr="00D62A78">
              <w:rPr>
                <w:color w:val="002060"/>
              </w:rPr>
              <w:t>0</w:t>
            </w:r>
          </w:p>
        </w:tc>
      </w:tr>
      <w:tr w:rsidR="00F31D3F" w:rsidRPr="00D62A78" w14:paraId="4FAAB0D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6493D" w14:textId="77777777" w:rsidR="00F31D3F" w:rsidRPr="00D62A78" w:rsidRDefault="00F31D3F" w:rsidP="00BC45B3">
            <w:pPr>
              <w:pStyle w:val="rowtabella0"/>
              <w:rPr>
                <w:color w:val="002060"/>
              </w:rPr>
            </w:pPr>
            <w:r w:rsidRPr="00D62A7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867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AE3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3B0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7D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E3B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F92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571D"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B660"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353F" w14:textId="77777777" w:rsidR="00F31D3F" w:rsidRPr="00D62A78" w:rsidRDefault="00F31D3F" w:rsidP="00BC45B3">
            <w:pPr>
              <w:pStyle w:val="rowtabella0"/>
              <w:jc w:val="center"/>
              <w:rPr>
                <w:color w:val="002060"/>
              </w:rPr>
            </w:pPr>
            <w:r w:rsidRPr="00D62A78">
              <w:rPr>
                <w:color w:val="002060"/>
              </w:rPr>
              <w:t>0</w:t>
            </w:r>
          </w:p>
        </w:tc>
      </w:tr>
      <w:tr w:rsidR="00F31D3F" w:rsidRPr="00D62A78" w14:paraId="56842F4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E1039" w14:textId="77777777" w:rsidR="00F31D3F" w:rsidRPr="00D62A78" w:rsidRDefault="00F31D3F" w:rsidP="00BC45B3">
            <w:pPr>
              <w:pStyle w:val="rowtabella0"/>
              <w:rPr>
                <w:color w:val="002060"/>
              </w:rPr>
            </w:pPr>
            <w:r w:rsidRPr="00D62A78">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53C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5A9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A7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46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59D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6699"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EA54" w14:textId="77777777" w:rsidR="00F31D3F" w:rsidRPr="00D62A78" w:rsidRDefault="00F31D3F" w:rsidP="00BC45B3">
            <w:pPr>
              <w:pStyle w:val="rowtabella0"/>
              <w:jc w:val="center"/>
              <w:rPr>
                <w:color w:val="002060"/>
              </w:rPr>
            </w:pPr>
            <w:r w:rsidRPr="00D62A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5DD3"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422B" w14:textId="77777777" w:rsidR="00F31D3F" w:rsidRPr="00D62A78" w:rsidRDefault="00F31D3F" w:rsidP="00BC45B3">
            <w:pPr>
              <w:pStyle w:val="rowtabella0"/>
              <w:jc w:val="center"/>
              <w:rPr>
                <w:color w:val="002060"/>
              </w:rPr>
            </w:pPr>
            <w:r w:rsidRPr="00D62A78">
              <w:rPr>
                <w:color w:val="002060"/>
              </w:rPr>
              <w:t>0</w:t>
            </w:r>
          </w:p>
        </w:tc>
      </w:tr>
      <w:tr w:rsidR="00F31D3F" w:rsidRPr="00D62A78" w14:paraId="7D45397E"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16B7D2" w14:textId="77777777" w:rsidR="00F31D3F" w:rsidRPr="00D62A78" w:rsidRDefault="00F31D3F" w:rsidP="00BC45B3">
            <w:pPr>
              <w:pStyle w:val="rowtabella0"/>
              <w:rPr>
                <w:color w:val="002060"/>
              </w:rPr>
            </w:pPr>
            <w:r w:rsidRPr="00D62A7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C4E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0AE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78D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8E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830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58D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4F7B" w14:textId="77777777" w:rsidR="00F31D3F" w:rsidRPr="00D62A78" w:rsidRDefault="00F31D3F" w:rsidP="00BC45B3">
            <w:pPr>
              <w:pStyle w:val="rowtabella0"/>
              <w:jc w:val="center"/>
              <w:rPr>
                <w:color w:val="002060"/>
              </w:rPr>
            </w:pPr>
            <w:r w:rsidRPr="00D62A7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E292" w14:textId="77777777" w:rsidR="00F31D3F" w:rsidRPr="00D62A78" w:rsidRDefault="00F31D3F" w:rsidP="00BC45B3">
            <w:pPr>
              <w:pStyle w:val="rowtabella0"/>
              <w:jc w:val="center"/>
              <w:rPr>
                <w:color w:val="002060"/>
              </w:rPr>
            </w:pPr>
            <w:r w:rsidRPr="00D62A7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E06B" w14:textId="77777777" w:rsidR="00F31D3F" w:rsidRPr="00D62A78" w:rsidRDefault="00F31D3F" w:rsidP="00BC45B3">
            <w:pPr>
              <w:pStyle w:val="rowtabella0"/>
              <w:jc w:val="center"/>
              <w:rPr>
                <w:color w:val="002060"/>
              </w:rPr>
            </w:pPr>
            <w:r w:rsidRPr="00D62A78">
              <w:rPr>
                <w:color w:val="002060"/>
              </w:rPr>
              <w:t>0</w:t>
            </w:r>
          </w:p>
        </w:tc>
      </w:tr>
    </w:tbl>
    <w:p w14:paraId="63BB81B2" w14:textId="77777777" w:rsidR="00F31D3F" w:rsidRPr="00D62A78" w:rsidRDefault="00F31D3F" w:rsidP="00F31D3F">
      <w:pPr>
        <w:pStyle w:val="breakline"/>
        <w:rPr>
          <w:rFonts w:eastAsiaTheme="minorEastAsia"/>
          <w:color w:val="002060"/>
        </w:rPr>
      </w:pPr>
    </w:p>
    <w:p w14:paraId="2B6B6B4C" w14:textId="77777777" w:rsidR="00F31D3F" w:rsidRPr="00D62A78" w:rsidRDefault="00F31D3F" w:rsidP="00F31D3F">
      <w:pPr>
        <w:pStyle w:val="titoloprinc0"/>
        <w:rPr>
          <w:color w:val="002060"/>
        </w:rPr>
      </w:pPr>
      <w:r>
        <w:rPr>
          <w:color w:val="002060"/>
        </w:rPr>
        <w:t>PROGRAMMA GARE</w:t>
      </w:r>
    </w:p>
    <w:p w14:paraId="53001016" w14:textId="77777777" w:rsidR="00F31D3F" w:rsidRDefault="00F31D3F" w:rsidP="00F31D3F">
      <w:pPr>
        <w:pStyle w:val="breakline"/>
        <w:rPr>
          <w:color w:val="002060"/>
        </w:rPr>
      </w:pPr>
    </w:p>
    <w:p w14:paraId="74D4AFA8"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6"/>
        <w:gridCol w:w="385"/>
        <w:gridCol w:w="898"/>
        <w:gridCol w:w="1188"/>
        <w:gridCol w:w="1550"/>
        <w:gridCol w:w="1546"/>
      </w:tblGrid>
      <w:tr w:rsidR="00511CDF" w:rsidRPr="000F15D7" w14:paraId="606737F5"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3BCF0" w14:textId="77777777" w:rsidR="00511CDF" w:rsidRPr="000F15D7" w:rsidRDefault="00511CDF" w:rsidP="00BC45B3">
            <w:pPr>
              <w:pStyle w:val="headertabella0"/>
              <w:rPr>
                <w:color w:val="002060"/>
              </w:rPr>
            </w:pPr>
            <w:r w:rsidRPr="000F15D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153B"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F74A9"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B7DBD"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3AFBA"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933FC"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C13F9"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232FA1D3"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A9F9F" w14:textId="77777777" w:rsidR="00511CDF" w:rsidRPr="000F15D7" w:rsidRDefault="00511CDF" w:rsidP="00BC45B3">
            <w:pPr>
              <w:pStyle w:val="rowtabella0"/>
              <w:rPr>
                <w:color w:val="002060"/>
              </w:rPr>
            </w:pPr>
            <w:r w:rsidRPr="000F15D7">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A8D00" w14:textId="77777777" w:rsidR="00511CDF" w:rsidRPr="000F15D7" w:rsidRDefault="00511CDF" w:rsidP="00BC45B3">
            <w:pPr>
              <w:pStyle w:val="rowtabella0"/>
              <w:rPr>
                <w:color w:val="002060"/>
              </w:rPr>
            </w:pPr>
            <w:r w:rsidRPr="000F15D7">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0049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D6C5A" w14:textId="77777777" w:rsidR="00511CDF" w:rsidRPr="000F15D7" w:rsidRDefault="00511CDF" w:rsidP="00BC45B3">
            <w:pPr>
              <w:pStyle w:val="rowtabella0"/>
              <w:rPr>
                <w:color w:val="002060"/>
              </w:rPr>
            </w:pPr>
            <w:r w:rsidRPr="000F15D7">
              <w:rPr>
                <w:color w:val="002060"/>
              </w:rPr>
              <w:t>10/10/2025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27B75" w14:textId="77777777" w:rsidR="00511CDF" w:rsidRPr="000F15D7" w:rsidRDefault="00511CDF" w:rsidP="00BC45B3">
            <w:pPr>
              <w:pStyle w:val="rowtabella0"/>
              <w:rPr>
                <w:color w:val="002060"/>
              </w:rPr>
            </w:pPr>
            <w:r w:rsidRPr="000F15D7">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70B46" w14:textId="77777777" w:rsidR="00511CDF" w:rsidRPr="000F15D7" w:rsidRDefault="00511CDF" w:rsidP="00BC45B3">
            <w:pPr>
              <w:pStyle w:val="rowtabella0"/>
              <w:rPr>
                <w:color w:val="002060"/>
              </w:rPr>
            </w:pPr>
            <w:r w:rsidRPr="000F15D7">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8591E" w14:textId="77777777" w:rsidR="00511CDF" w:rsidRPr="000F15D7" w:rsidRDefault="00511CDF" w:rsidP="00BC45B3">
            <w:pPr>
              <w:pStyle w:val="rowtabella0"/>
              <w:rPr>
                <w:color w:val="002060"/>
              </w:rPr>
            </w:pPr>
            <w:r w:rsidRPr="000F15D7">
              <w:rPr>
                <w:color w:val="002060"/>
              </w:rPr>
              <w:t>VIA DELLA LIBERTA'</w:t>
            </w:r>
          </w:p>
        </w:tc>
      </w:tr>
      <w:tr w:rsidR="00511CDF" w:rsidRPr="000F15D7" w14:paraId="78419DCC"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FF1E4" w14:textId="77777777" w:rsidR="00511CDF" w:rsidRPr="000F15D7" w:rsidRDefault="00511CDF" w:rsidP="00BC45B3">
            <w:pPr>
              <w:pStyle w:val="rowtabella0"/>
              <w:rPr>
                <w:color w:val="002060"/>
              </w:rPr>
            </w:pPr>
            <w:proofErr w:type="gramStart"/>
            <w:r w:rsidRPr="000F15D7">
              <w:rPr>
                <w:color w:val="002060"/>
              </w:rPr>
              <w:t>MR.SANGIORGESE</w:t>
            </w:r>
            <w:proofErr w:type="gramEnd"/>
            <w:r w:rsidRPr="000F15D7">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CFBAA6" w14:textId="77777777" w:rsidR="00511CDF" w:rsidRPr="000F15D7" w:rsidRDefault="00511CDF" w:rsidP="00BC45B3">
            <w:pPr>
              <w:pStyle w:val="rowtabella0"/>
              <w:rPr>
                <w:color w:val="002060"/>
              </w:rPr>
            </w:pPr>
            <w:r w:rsidRPr="000F15D7">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38780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26D67" w14:textId="77777777" w:rsidR="00511CDF" w:rsidRPr="000F15D7" w:rsidRDefault="00511CDF" w:rsidP="00BC45B3">
            <w:pPr>
              <w:pStyle w:val="rowtabella0"/>
              <w:rPr>
                <w:color w:val="002060"/>
              </w:rPr>
            </w:pPr>
            <w:r w:rsidRPr="000F15D7">
              <w:rPr>
                <w:color w:val="002060"/>
              </w:rPr>
              <w:t>10/10/2025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BEABA" w14:textId="77777777" w:rsidR="00511CDF" w:rsidRPr="000F15D7" w:rsidRDefault="00511CDF" w:rsidP="00BC45B3">
            <w:pPr>
              <w:pStyle w:val="rowtabella0"/>
              <w:rPr>
                <w:color w:val="002060"/>
              </w:rPr>
            </w:pPr>
            <w:r w:rsidRPr="000F15D7">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8A109" w14:textId="77777777" w:rsidR="00511CDF" w:rsidRPr="000F15D7" w:rsidRDefault="00511CDF" w:rsidP="00BC45B3">
            <w:pPr>
              <w:pStyle w:val="rowtabella0"/>
              <w:rPr>
                <w:color w:val="002060"/>
              </w:rPr>
            </w:pPr>
            <w:r w:rsidRPr="000F15D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6AA56" w14:textId="77777777" w:rsidR="00511CDF" w:rsidRPr="000F15D7" w:rsidRDefault="00511CDF" w:rsidP="00BC45B3">
            <w:pPr>
              <w:pStyle w:val="rowtabella0"/>
              <w:rPr>
                <w:color w:val="002060"/>
              </w:rPr>
            </w:pPr>
            <w:r w:rsidRPr="000F15D7">
              <w:rPr>
                <w:color w:val="002060"/>
              </w:rPr>
              <w:t>VIA FRATELLANZA SNC</w:t>
            </w:r>
          </w:p>
        </w:tc>
      </w:tr>
      <w:tr w:rsidR="00511CDF" w:rsidRPr="000F15D7" w14:paraId="56B1BEB0"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FA55B" w14:textId="77777777" w:rsidR="00511CDF" w:rsidRPr="000F15D7" w:rsidRDefault="00511CDF" w:rsidP="00BC45B3">
            <w:pPr>
              <w:pStyle w:val="rowtabella0"/>
              <w:rPr>
                <w:color w:val="002060"/>
              </w:rPr>
            </w:pPr>
            <w:r w:rsidRPr="000F15D7">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874C7A" w14:textId="77777777" w:rsidR="00511CDF" w:rsidRPr="000F15D7" w:rsidRDefault="00511CDF" w:rsidP="00BC45B3">
            <w:pPr>
              <w:pStyle w:val="rowtabella0"/>
              <w:rPr>
                <w:color w:val="002060"/>
              </w:rPr>
            </w:pPr>
            <w:proofErr w:type="gramStart"/>
            <w:r w:rsidRPr="000F15D7">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8DDBE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A293A" w14:textId="77777777" w:rsidR="00511CDF" w:rsidRPr="000F15D7" w:rsidRDefault="00511CDF" w:rsidP="00BC45B3">
            <w:pPr>
              <w:pStyle w:val="rowtabella0"/>
              <w:rPr>
                <w:color w:val="002060"/>
              </w:rPr>
            </w:pPr>
            <w:r w:rsidRPr="000F15D7">
              <w:rPr>
                <w:color w:val="002060"/>
              </w:rPr>
              <w:t>10/10/2025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C56A8" w14:textId="77777777" w:rsidR="00511CDF" w:rsidRPr="000F15D7" w:rsidRDefault="00511CDF" w:rsidP="00BC45B3">
            <w:pPr>
              <w:pStyle w:val="rowtabella0"/>
              <w:rPr>
                <w:color w:val="002060"/>
              </w:rPr>
            </w:pPr>
            <w:r w:rsidRPr="000F15D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55AE6" w14:textId="77777777" w:rsidR="00511CDF" w:rsidRPr="000F15D7" w:rsidRDefault="00511CDF" w:rsidP="00BC45B3">
            <w:pPr>
              <w:pStyle w:val="rowtabella0"/>
              <w:rPr>
                <w:color w:val="002060"/>
              </w:rPr>
            </w:pPr>
            <w:r w:rsidRPr="000F15D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D0ABC" w14:textId="77777777" w:rsidR="00511CDF" w:rsidRPr="000F15D7" w:rsidRDefault="00511CDF" w:rsidP="00BC45B3">
            <w:pPr>
              <w:pStyle w:val="rowtabella0"/>
              <w:rPr>
                <w:color w:val="002060"/>
              </w:rPr>
            </w:pPr>
            <w:r w:rsidRPr="000F15D7">
              <w:rPr>
                <w:color w:val="002060"/>
              </w:rPr>
              <w:t>VIA ROMA, SNC</w:t>
            </w:r>
          </w:p>
        </w:tc>
      </w:tr>
      <w:tr w:rsidR="00511CDF" w:rsidRPr="000F15D7" w14:paraId="30083BA9"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ED5175" w14:textId="77777777" w:rsidR="00511CDF" w:rsidRPr="000F15D7" w:rsidRDefault="00511CDF" w:rsidP="00BC45B3">
            <w:pPr>
              <w:pStyle w:val="rowtabella0"/>
              <w:rPr>
                <w:color w:val="002060"/>
              </w:rPr>
            </w:pPr>
            <w:r w:rsidRPr="000F15D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5AE871" w14:textId="77777777" w:rsidR="00511CDF" w:rsidRPr="000F15D7" w:rsidRDefault="00511CDF" w:rsidP="00BC45B3">
            <w:pPr>
              <w:pStyle w:val="rowtabella0"/>
              <w:rPr>
                <w:color w:val="002060"/>
              </w:rPr>
            </w:pPr>
            <w:r w:rsidRPr="000F15D7">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94295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1E258" w14:textId="77777777" w:rsidR="00511CDF" w:rsidRPr="000F15D7" w:rsidRDefault="00511CDF" w:rsidP="00BC45B3">
            <w:pPr>
              <w:pStyle w:val="rowtabella0"/>
              <w:rPr>
                <w:color w:val="002060"/>
              </w:rPr>
            </w:pPr>
            <w:r w:rsidRPr="000F15D7">
              <w:rPr>
                <w:color w:val="002060"/>
              </w:rPr>
              <w:t>10/10/2025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4FC3E" w14:textId="77777777" w:rsidR="00511CDF" w:rsidRPr="000F15D7" w:rsidRDefault="00511CDF" w:rsidP="00BC45B3">
            <w:pPr>
              <w:pStyle w:val="rowtabella0"/>
              <w:rPr>
                <w:color w:val="002060"/>
              </w:rPr>
            </w:pPr>
            <w:r w:rsidRPr="000F15D7">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DD227" w14:textId="77777777" w:rsidR="00511CDF" w:rsidRPr="000F15D7" w:rsidRDefault="00511CDF" w:rsidP="00BC45B3">
            <w:pPr>
              <w:pStyle w:val="rowtabella0"/>
              <w:rPr>
                <w:color w:val="002060"/>
              </w:rPr>
            </w:pPr>
            <w:r w:rsidRPr="000F15D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41722" w14:textId="77777777" w:rsidR="00511CDF" w:rsidRPr="000F15D7" w:rsidRDefault="00511CDF" w:rsidP="00BC45B3">
            <w:pPr>
              <w:pStyle w:val="rowtabella0"/>
              <w:rPr>
                <w:color w:val="002060"/>
              </w:rPr>
            </w:pPr>
            <w:r w:rsidRPr="000F15D7">
              <w:rPr>
                <w:color w:val="002060"/>
              </w:rPr>
              <w:t>VIA DON GIUSEPPE MARUCCI 1</w:t>
            </w:r>
          </w:p>
        </w:tc>
      </w:tr>
      <w:tr w:rsidR="00511CDF" w:rsidRPr="000F15D7" w14:paraId="24839B8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E580BC" w14:textId="77777777" w:rsidR="00511CDF" w:rsidRPr="000F15D7" w:rsidRDefault="00511CDF" w:rsidP="00BC45B3">
            <w:pPr>
              <w:pStyle w:val="rowtabella0"/>
              <w:rPr>
                <w:color w:val="002060"/>
              </w:rPr>
            </w:pPr>
            <w:r w:rsidRPr="000F15D7">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888AEE" w14:textId="77777777" w:rsidR="00511CDF" w:rsidRPr="000F15D7" w:rsidRDefault="00511CDF" w:rsidP="00BC45B3">
            <w:pPr>
              <w:pStyle w:val="rowtabella0"/>
              <w:rPr>
                <w:color w:val="002060"/>
              </w:rPr>
            </w:pPr>
            <w:r w:rsidRPr="000F15D7">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46B61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C52E5B" w14:textId="77777777" w:rsidR="00511CDF" w:rsidRPr="000F15D7" w:rsidRDefault="00511CDF" w:rsidP="00BC45B3">
            <w:pPr>
              <w:pStyle w:val="rowtabella0"/>
              <w:rPr>
                <w:color w:val="002060"/>
              </w:rPr>
            </w:pPr>
            <w:r w:rsidRPr="000F15D7">
              <w:rPr>
                <w:color w:val="002060"/>
              </w:rPr>
              <w:t>10/10/2025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903F43" w14:textId="77777777" w:rsidR="00511CDF" w:rsidRPr="000F15D7" w:rsidRDefault="00511CDF" w:rsidP="00BC45B3">
            <w:pPr>
              <w:pStyle w:val="rowtabella0"/>
              <w:rPr>
                <w:color w:val="002060"/>
              </w:rPr>
            </w:pPr>
            <w:r w:rsidRPr="000F15D7">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7BDE3" w14:textId="77777777" w:rsidR="00511CDF" w:rsidRPr="000F15D7" w:rsidRDefault="00511CDF" w:rsidP="00BC45B3">
            <w:pPr>
              <w:pStyle w:val="rowtabella0"/>
              <w:rPr>
                <w:color w:val="002060"/>
              </w:rPr>
            </w:pPr>
            <w:r w:rsidRPr="000F15D7">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C916C" w14:textId="77777777" w:rsidR="00511CDF" w:rsidRPr="000F15D7" w:rsidRDefault="00511CDF" w:rsidP="00BC45B3">
            <w:pPr>
              <w:pStyle w:val="rowtabella0"/>
              <w:rPr>
                <w:color w:val="002060"/>
              </w:rPr>
            </w:pPr>
            <w:r w:rsidRPr="000F15D7">
              <w:rPr>
                <w:color w:val="002060"/>
              </w:rPr>
              <w:t>VIA LIGURIA - BORGO PINTURA</w:t>
            </w:r>
          </w:p>
        </w:tc>
      </w:tr>
      <w:tr w:rsidR="00511CDF" w:rsidRPr="000F15D7" w14:paraId="6FA589F1"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3365A" w14:textId="77777777" w:rsidR="00511CDF" w:rsidRPr="000F15D7" w:rsidRDefault="00511CDF" w:rsidP="00BC45B3">
            <w:pPr>
              <w:pStyle w:val="rowtabella0"/>
              <w:rPr>
                <w:color w:val="002060"/>
              </w:rPr>
            </w:pPr>
            <w:r w:rsidRPr="000F15D7">
              <w:rPr>
                <w:color w:val="002060"/>
              </w:rPr>
              <w:t>ATLETICO MATELICA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91B7E" w14:textId="77777777" w:rsidR="00511CDF" w:rsidRPr="000F15D7" w:rsidRDefault="00511CDF" w:rsidP="00BC45B3">
            <w:pPr>
              <w:pStyle w:val="rowtabella0"/>
              <w:rPr>
                <w:color w:val="002060"/>
              </w:rPr>
            </w:pPr>
            <w:r w:rsidRPr="000F15D7">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0BA3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3C895" w14:textId="77777777" w:rsidR="00511CDF" w:rsidRPr="000F15D7" w:rsidRDefault="00511CDF" w:rsidP="00BC45B3">
            <w:pPr>
              <w:pStyle w:val="rowtabella0"/>
              <w:rPr>
                <w:color w:val="002060"/>
              </w:rPr>
            </w:pPr>
            <w:r w:rsidRPr="000F15D7">
              <w:rPr>
                <w:color w:val="002060"/>
              </w:rPr>
              <w:t>11/10/2025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2F3B7" w14:textId="77777777" w:rsidR="00511CDF" w:rsidRPr="000F15D7" w:rsidRDefault="00511CDF" w:rsidP="00BC45B3">
            <w:pPr>
              <w:pStyle w:val="rowtabella0"/>
              <w:rPr>
                <w:color w:val="002060"/>
              </w:rPr>
            </w:pPr>
            <w:r w:rsidRPr="000F15D7">
              <w:rPr>
                <w:color w:val="002060"/>
              </w:rPr>
              <w:t>5266 CAMPO SCOPERTO "</w:t>
            </w:r>
            <w:proofErr w:type="gramStart"/>
            <w:r w:rsidRPr="000F15D7">
              <w:rPr>
                <w:color w:val="002060"/>
              </w:rPr>
              <w:t>S.BORGONOVO</w:t>
            </w:r>
            <w:proofErr w:type="gramEnd"/>
            <w:r w:rsidRPr="000F15D7">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C896C" w14:textId="77777777" w:rsidR="00511CDF" w:rsidRPr="000F15D7" w:rsidRDefault="00511CDF" w:rsidP="00BC45B3">
            <w:pPr>
              <w:pStyle w:val="rowtabella0"/>
              <w:rPr>
                <w:color w:val="002060"/>
              </w:rPr>
            </w:pPr>
            <w:r w:rsidRPr="000F15D7">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0DB30" w14:textId="77777777" w:rsidR="00511CDF" w:rsidRPr="000F15D7" w:rsidRDefault="00511CDF" w:rsidP="00BC45B3">
            <w:pPr>
              <w:pStyle w:val="rowtabella0"/>
              <w:rPr>
                <w:color w:val="002060"/>
              </w:rPr>
            </w:pPr>
            <w:r w:rsidRPr="000F15D7">
              <w:rPr>
                <w:color w:val="002060"/>
              </w:rPr>
              <w:t>LOCALITA' MADONNA DELLA PIEVE</w:t>
            </w:r>
          </w:p>
        </w:tc>
      </w:tr>
    </w:tbl>
    <w:p w14:paraId="610E18A7" w14:textId="77777777" w:rsidR="00511CDF" w:rsidRPr="00D62A78" w:rsidRDefault="00511CDF" w:rsidP="00F31D3F">
      <w:pPr>
        <w:pStyle w:val="breakline"/>
        <w:rPr>
          <w:color w:val="002060"/>
        </w:rPr>
      </w:pPr>
    </w:p>
    <w:p w14:paraId="4475EECA" w14:textId="77777777" w:rsidR="00F31D3F" w:rsidRPr="00D62A78" w:rsidRDefault="00F31D3F" w:rsidP="00F31D3F">
      <w:pPr>
        <w:pStyle w:val="breakline"/>
        <w:rPr>
          <w:color w:val="002060"/>
        </w:rPr>
      </w:pPr>
    </w:p>
    <w:p w14:paraId="7B568A34" w14:textId="77777777" w:rsidR="00F31D3F" w:rsidRPr="00D62A78" w:rsidRDefault="00F31D3F" w:rsidP="00F31D3F">
      <w:pPr>
        <w:pStyle w:val="titolocampionato0"/>
        <w:shd w:val="clear" w:color="auto" w:fill="CCCCCC"/>
        <w:spacing w:before="80" w:after="40"/>
        <w:rPr>
          <w:color w:val="002060"/>
        </w:rPr>
      </w:pPr>
      <w:r w:rsidRPr="00D62A78">
        <w:rPr>
          <w:color w:val="002060"/>
        </w:rPr>
        <w:t>UNDER 19 CALCIO A 5 REGIONALE</w:t>
      </w:r>
    </w:p>
    <w:p w14:paraId="4200F064" w14:textId="77777777" w:rsidR="00F31D3F" w:rsidRPr="00D62A78" w:rsidRDefault="00F31D3F" w:rsidP="00F31D3F">
      <w:pPr>
        <w:pStyle w:val="titoloprinc0"/>
        <w:rPr>
          <w:color w:val="002060"/>
        </w:rPr>
      </w:pPr>
      <w:r w:rsidRPr="00D62A78">
        <w:rPr>
          <w:color w:val="002060"/>
        </w:rPr>
        <w:t>VARIAZIONI AL PROGRAMMA GARE</w:t>
      </w:r>
    </w:p>
    <w:p w14:paraId="3912FDC7" w14:textId="77777777" w:rsidR="00F31D3F" w:rsidRPr="00D62A78" w:rsidRDefault="00F31D3F" w:rsidP="00F31D3F">
      <w:pPr>
        <w:pStyle w:val="breakline"/>
        <w:rPr>
          <w:color w:val="002060"/>
        </w:rPr>
      </w:pPr>
    </w:p>
    <w:p w14:paraId="289E7FC7" w14:textId="77777777" w:rsidR="00F31D3F" w:rsidRPr="00D62A78" w:rsidRDefault="00F31D3F" w:rsidP="00F31D3F">
      <w:pPr>
        <w:pStyle w:val="breakline"/>
        <w:rPr>
          <w:color w:val="002060"/>
        </w:rPr>
      </w:pPr>
    </w:p>
    <w:p w14:paraId="25F68137"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6F5309B0" w14:textId="77777777" w:rsidTr="00EA5A5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7D45F"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45F6"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B52D"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E4BC7"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DCF42"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4F923"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653E"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6D7D7" w14:textId="77777777" w:rsidR="00F31D3F" w:rsidRPr="00D62A78" w:rsidRDefault="00F31D3F" w:rsidP="00BC45B3">
            <w:pPr>
              <w:pStyle w:val="headertabella0"/>
              <w:rPr>
                <w:color w:val="002060"/>
              </w:rPr>
            </w:pPr>
            <w:r w:rsidRPr="00D62A78">
              <w:rPr>
                <w:color w:val="002060"/>
              </w:rPr>
              <w:t>Impianto</w:t>
            </w:r>
          </w:p>
        </w:tc>
      </w:tr>
      <w:tr w:rsidR="00F31D3F" w:rsidRPr="00D62A78" w14:paraId="0FEAC25D"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ACEE" w14:textId="77777777" w:rsidR="00F31D3F" w:rsidRPr="00BD5C86" w:rsidRDefault="00F31D3F" w:rsidP="00BC45B3">
            <w:pPr>
              <w:pStyle w:val="rowtabella0"/>
              <w:rPr>
                <w:color w:val="002060"/>
                <w:highlight w:val="yellow"/>
              </w:rPr>
            </w:pPr>
            <w:r w:rsidRPr="00BD5C86">
              <w:rPr>
                <w:color w:val="002060"/>
                <w:highlight w:val="yellow"/>
              </w:rPr>
              <w:t>11/10/2025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FFA0" w14:textId="77777777" w:rsidR="00F31D3F" w:rsidRPr="00BD5C86" w:rsidRDefault="00F31D3F" w:rsidP="00BC45B3">
            <w:pPr>
              <w:pStyle w:val="rowtabella0"/>
              <w:jc w:val="center"/>
              <w:rPr>
                <w:color w:val="002060"/>
                <w:highlight w:val="yellow"/>
              </w:rPr>
            </w:pPr>
            <w:r w:rsidRPr="00BD5C8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7CCF" w14:textId="77777777" w:rsidR="00F31D3F" w:rsidRPr="00BD5C86" w:rsidRDefault="00F31D3F" w:rsidP="00BC45B3">
            <w:pPr>
              <w:pStyle w:val="rowtabella0"/>
              <w:rPr>
                <w:color w:val="002060"/>
                <w:highlight w:val="yellow"/>
              </w:rPr>
            </w:pPr>
            <w:r w:rsidRPr="00BD5C86">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E951" w14:textId="77777777" w:rsidR="00F31D3F" w:rsidRPr="00BD5C86" w:rsidRDefault="00F31D3F" w:rsidP="00BC45B3">
            <w:pPr>
              <w:pStyle w:val="rowtabella0"/>
              <w:rPr>
                <w:color w:val="002060"/>
                <w:highlight w:val="yellow"/>
              </w:rPr>
            </w:pPr>
            <w:r w:rsidRPr="00BD5C86">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9348" w14:textId="5B95DCB7"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F63D" w14:textId="77777777" w:rsidR="00F31D3F" w:rsidRPr="00D62A78" w:rsidRDefault="00F31D3F" w:rsidP="00BC45B3">
            <w:pPr>
              <w:pStyle w:val="rowtabella0"/>
              <w:jc w:val="center"/>
              <w:rPr>
                <w:color w:val="002060"/>
              </w:rPr>
            </w:pPr>
            <w:r w:rsidRPr="00BD5C8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6E21" w14:textId="77777777" w:rsidR="00F31D3F" w:rsidRPr="00D62A78" w:rsidRDefault="00F31D3F" w:rsidP="00BC45B3">
            <w:pPr>
              <w:pStyle w:val="rowtabella0"/>
              <w:jc w:val="center"/>
              <w:rPr>
                <w:color w:val="002060"/>
              </w:rPr>
            </w:pPr>
            <w:r w:rsidRPr="00D62A7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DE73" w14:textId="77777777" w:rsidR="00F31D3F" w:rsidRPr="00D62A78" w:rsidRDefault="00F31D3F" w:rsidP="00BC45B3">
            <w:pPr>
              <w:rPr>
                <w:color w:val="002060"/>
              </w:rPr>
            </w:pPr>
          </w:p>
        </w:tc>
      </w:tr>
      <w:tr w:rsidR="00F31D3F" w:rsidRPr="00D62A78" w14:paraId="23E6994E"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2A7B" w14:textId="77777777" w:rsidR="00F31D3F" w:rsidRPr="00BD5C86" w:rsidRDefault="00F31D3F" w:rsidP="00BC45B3">
            <w:pPr>
              <w:pStyle w:val="rowtabella0"/>
              <w:rPr>
                <w:color w:val="002060"/>
                <w:highlight w:val="yellow"/>
              </w:rPr>
            </w:pPr>
            <w:r w:rsidRPr="00BD5C86">
              <w:rPr>
                <w:color w:val="002060"/>
                <w:highlight w:val="yellow"/>
              </w:rPr>
              <w:t>25/10/2025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5506" w14:textId="77777777" w:rsidR="00F31D3F" w:rsidRPr="00BD5C86" w:rsidRDefault="00F31D3F" w:rsidP="00BC45B3">
            <w:pPr>
              <w:pStyle w:val="rowtabella0"/>
              <w:jc w:val="center"/>
              <w:rPr>
                <w:color w:val="002060"/>
                <w:highlight w:val="yellow"/>
              </w:rPr>
            </w:pPr>
            <w:r w:rsidRPr="00BD5C86">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A4B1" w14:textId="77777777" w:rsidR="00F31D3F" w:rsidRPr="00BD5C86" w:rsidRDefault="00F31D3F" w:rsidP="00BC45B3">
            <w:pPr>
              <w:pStyle w:val="rowtabella0"/>
              <w:rPr>
                <w:color w:val="002060"/>
                <w:highlight w:val="yellow"/>
              </w:rPr>
            </w:pPr>
            <w:r w:rsidRPr="00BD5C86">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E827" w14:textId="77777777" w:rsidR="00F31D3F" w:rsidRPr="00BD5C86" w:rsidRDefault="00F31D3F" w:rsidP="00BC45B3">
            <w:pPr>
              <w:pStyle w:val="rowtabella0"/>
              <w:rPr>
                <w:color w:val="002060"/>
                <w:highlight w:val="yellow"/>
              </w:rPr>
            </w:pPr>
            <w:r w:rsidRPr="00BD5C86">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EF71" w14:textId="24E37210" w:rsidR="00F31D3F" w:rsidRPr="00D62A78" w:rsidRDefault="00F31D3F" w:rsidP="00BC45B3">
            <w:pPr>
              <w:pStyle w:val="rowtabella0"/>
              <w:rPr>
                <w:color w:val="002060"/>
              </w:rPr>
            </w:pPr>
            <w:r w:rsidRPr="00D62A78">
              <w:rPr>
                <w:color w:val="002060"/>
              </w:rPr>
              <w:t>2</w:t>
            </w:r>
            <w:r w:rsidR="00BD5C86">
              <w:rPr>
                <w:color w:val="002060"/>
              </w:rPr>
              <w:t>6</w:t>
            </w:r>
            <w:r w:rsidRPr="00D62A78">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A2A2" w14:textId="77777777" w:rsidR="00F31D3F" w:rsidRPr="00D62A78" w:rsidRDefault="00F31D3F" w:rsidP="00BC45B3">
            <w:pPr>
              <w:pStyle w:val="rowtabella0"/>
              <w:jc w:val="center"/>
              <w:rPr>
                <w:color w:val="002060"/>
              </w:rPr>
            </w:pPr>
            <w:r w:rsidRPr="00BD5C8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FFDC" w14:textId="77777777" w:rsidR="00F31D3F" w:rsidRPr="00D62A78" w:rsidRDefault="00F31D3F" w:rsidP="00BC45B3">
            <w:pPr>
              <w:pStyle w:val="rowtabella0"/>
              <w:jc w:val="center"/>
              <w:rPr>
                <w:color w:val="002060"/>
              </w:rPr>
            </w:pPr>
            <w:r w:rsidRPr="00D62A7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810D" w14:textId="77777777" w:rsidR="00F31D3F" w:rsidRPr="00D62A78" w:rsidRDefault="00F31D3F" w:rsidP="00BC45B3">
            <w:pPr>
              <w:rPr>
                <w:color w:val="002060"/>
              </w:rPr>
            </w:pPr>
          </w:p>
        </w:tc>
      </w:tr>
    </w:tbl>
    <w:p w14:paraId="07A0E18F" w14:textId="77777777" w:rsidR="00F31D3F" w:rsidRPr="00D62A78" w:rsidRDefault="00F31D3F" w:rsidP="00F31D3F">
      <w:pPr>
        <w:pStyle w:val="breakline"/>
        <w:rPr>
          <w:rFonts w:eastAsiaTheme="minorEastAsia"/>
          <w:color w:val="002060"/>
        </w:rPr>
      </w:pPr>
    </w:p>
    <w:p w14:paraId="41F9EFCF" w14:textId="77777777" w:rsidR="00F31D3F" w:rsidRPr="00D62A78" w:rsidRDefault="00F31D3F" w:rsidP="00F31D3F">
      <w:pPr>
        <w:pStyle w:val="breakline"/>
        <w:rPr>
          <w:color w:val="002060"/>
        </w:rPr>
      </w:pPr>
    </w:p>
    <w:p w14:paraId="2C71AF44" w14:textId="77777777" w:rsidR="00F31D3F" w:rsidRPr="00D62A78" w:rsidRDefault="00F31D3F" w:rsidP="00F31D3F">
      <w:pPr>
        <w:pStyle w:val="titoloprinc0"/>
        <w:rPr>
          <w:color w:val="002060"/>
        </w:rPr>
      </w:pPr>
      <w:r w:rsidRPr="00D62A78">
        <w:rPr>
          <w:color w:val="002060"/>
        </w:rPr>
        <w:t>RISULTATI</w:t>
      </w:r>
    </w:p>
    <w:p w14:paraId="205DA018" w14:textId="77777777" w:rsidR="00F31D3F" w:rsidRPr="00D62A78" w:rsidRDefault="00F31D3F" w:rsidP="00F31D3F">
      <w:pPr>
        <w:pStyle w:val="breakline"/>
        <w:rPr>
          <w:color w:val="002060"/>
        </w:rPr>
      </w:pPr>
    </w:p>
    <w:p w14:paraId="42D36AC5" w14:textId="77777777" w:rsidR="00F31D3F" w:rsidRPr="00D62A78" w:rsidRDefault="00F31D3F" w:rsidP="00F31D3F">
      <w:pPr>
        <w:pStyle w:val="sottotitolocampionato10"/>
        <w:rPr>
          <w:color w:val="002060"/>
        </w:rPr>
      </w:pPr>
      <w:r w:rsidRPr="00D62A78">
        <w:rPr>
          <w:color w:val="002060"/>
        </w:rPr>
        <w:t>RISULTATI UFFICIALI GARE DEL 04/10/2025</w:t>
      </w:r>
    </w:p>
    <w:p w14:paraId="55D7F50F"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68C98E35"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16"/>
        <w:gridCol w:w="4884"/>
      </w:tblGrid>
      <w:tr w:rsidR="00F31D3F" w:rsidRPr="00D62A78" w14:paraId="5206EE61"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0C7C583"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174BA"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1BEDAC0F"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F0E012" w14:textId="77777777" w:rsidR="00F31D3F" w:rsidRPr="00D62A78" w:rsidRDefault="00F31D3F" w:rsidP="00BC45B3">
                  <w:pPr>
                    <w:pStyle w:val="rowtabella0"/>
                    <w:rPr>
                      <w:color w:val="002060"/>
                    </w:rPr>
                  </w:pPr>
                  <w:r w:rsidRPr="00D62A78">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0F631" w14:textId="77777777" w:rsidR="00F31D3F" w:rsidRPr="00D62A78" w:rsidRDefault="00F31D3F" w:rsidP="00BC45B3">
                  <w:pPr>
                    <w:pStyle w:val="rowtabella0"/>
                    <w:rPr>
                      <w:color w:val="002060"/>
                    </w:rPr>
                  </w:pPr>
                  <w:r w:rsidRPr="00D62A78">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1A5F9" w14:textId="77777777" w:rsidR="00F31D3F" w:rsidRPr="00D62A78" w:rsidRDefault="00F31D3F" w:rsidP="00BC45B3">
                  <w:pPr>
                    <w:pStyle w:val="rowtabella0"/>
                    <w:jc w:val="center"/>
                    <w:rPr>
                      <w:color w:val="002060"/>
                    </w:rPr>
                  </w:pPr>
                  <w:r w:rsidRPr="00D62A78">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8F1B6" w14:textId="77777777" w:rsidR="00F31D3F" w:rsidRPr="00D62A78" w:rsidRDefault="00F31D3F" w:rsidP="00BC45B3">
                  <w:pPr>
                    <w:pStyle w:val="rowtabella0"/>
                    <w:jc w:val="center"/>
                    <w:rPr>
                      <w:color w:val="002060"/>
                    </w:rPr>
                  </w:pPr>
                  <w:r w:rsidRPr="00D62A78">
                    <w:rPr>
                      <w:color w:val="002060"/>
                    </w:rPr>
                    <w:t> </w:t>
                  </w:r>
                </w:p>
              </w:tc>
            </w:tr>
            <w:tr w:rsidR="00EA5A54" w:rsidRPr="00D62A78" w14:paraId="66CEBF6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0BD876" w14:textId="78A2697C" w:rsidR="00EA5A54" w:rsidRPr="00D62A78" w:rsidRDefault="00EA5A54" w:rsidP="00BC45B3">
                  <w:pPr>
                    <w:pStyle w:val="rowtabella0"/>
                    <w:rPr>
                      <w:color w:val="002060"/>
                    </w:rPr>
                  </w:pPr>
                  <w:r>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7BE62F" w14:textId="2AD2F8D7" w:rsidR="00EA5A54" w:rsidRPr="00D62A78" w:rsidRDefault="00EA5A54" w:rsidP="00BC45B3">
                  <w:pPr>
                    <w:pStyle w:val="rowtabella0"/>
                    <w:rPr>
                      <w:color w:val="002060"/>
                    </w:rPr>
                  </w:pPr>
                  <w:r>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3A5F34" w14:textId="54D213A7" w:rsidR="00EA5A54" w:rsidRPr="00D62A78" w:rsidRDefault="00EA5A54" w:rsidP="00BC45B3">
                  <w:pPr>
                    <w:pStyle w:val="rowtabella0"/>
                    <w:jc w:val="center"/>
                    <w:rPr>
                      <w:color w:val="002060"/>
                    </w:rPr>
                  </w:pPr>
                  <w:r>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2634EB1" w14:textId="77777777" w:rsidR="00EA5A54" w:rsidRPr="00D62A78" w:rsidRDefault="00EA5A54" w:rsidP="00BC45B3">
                  <w:pPr>
                    <w:pStyle w:val="rowtabella0"/>
                    <w:jc w:val="center"/>
                    <w:rPr>
                      <w:color w:val="002060"/>
                    </w:rPr>
                  </w:pPr>
                </w:p>
              </w:tc>
            </w:tr>
            <w:tr w:rsidR="00F31D3F" w:rsidRPr="00D62A78" w14:paraId="2223DD05"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E863B" w14:textId="77777777" w:rsidR="00F31D3F" w:rsidRPr="00D62A78" w:rsidRDefault="00F31D3F" w:rsidP="00BC45B3">
                  <w:pPr>
                    <w:pStyle w:val="rowtabella0"/>
                    <w:rPr>
                      <w:color w:val="002060"/>
                    </w:rPr>
                  </w:pPr>
                  <w:r w:rsidRPr="00D62A7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A0438C" w14:textId="77777777" w:rsidR="00F31D3F" w:rsidRPr="00D62A78" w:rsidRDefault="00F31D3F" w:rsidP="00BC45B3">
                  <w:pPr>
                    <w:pStyle w:val="rowtabella0"/>
                    <w:rPr>
                      <w:color w:val="002060"/>
                    </w:rPr>
                  </w:pPr>
                  <w:r w:rsidRPr="00D62A78">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4C41F3"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8AFD4A" w14:textId="77777777" w:rsidR="00F31D3F" w:rsidRPr="00D62A78" w:rsidRDefault="00F31D3F" w:rsidP="00BC45B3">
                  <w:pPr>
                    <w:pStyle w:val="rowtabella0"/>
                    <w:jc w:val="center"/>
                    <w:rPr>
                      <w:color w:val="002060"/>
                    </w:rPr>
                  </w:pPr>
                  <w:r w:rsidRPr="00D62A78">
                    <w:rPr>
                      <w:color w:val="002060"/>
                    </w:rPr>
                    <w:t> </w:t>
                  </w:r>
                </w:p>
              </w:tc>
            </w:tr>
            <w:tr w:rsidR="00F31D3F" w:rsidRPr="00D62A78" w14:paraId="32C1E129"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E2DA30" w14:textId="77777777" w:rsidR="00F31D3F" w:rsidRPr="00D62A78" w:rsidRDefault="00F31D3F" w:rsidP="00BC45B3">
                  <w:pPr>
                    <w:pStyle w:val="rowtabella0"/>
                    <w:rPr>
                      <w:color w:val="002060"/>
                    </w:rPr>
                  </w:pPr>
                  <w:r w:rsidRPr="00D62A7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D94752" w14:textId="77777777" w:rsidR="00F31D3F" w:rsidRPr="00D62A78" w:rsidRDefault="00F31D3F" w:rsidP="00BC45B3">
                  <w:pPr>
                    <w:pStyle w:val="rowtabella0"/>
                    <w:rPr>
                      <w:color w:val="002060"/>
                    </w:rPr>
                  </w:pPr>
                  <w:r w:rsidRPr="00D62A78">
                    <w:rPr>
                      <w:color w:val="002060"/>
                    </w:rPr>
                    <w:t xml:space="preserve">- CSI GAUDIO </w:t>
                  </w:r>
                  <w:proofErr w:type="spellStart"/>
                  <w:proofErr w:type="gramStart"/>
                  <w:r w:rsidRPr="00D62A78">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91CD23" w14:textId="77777777" w:rsidR="00F31D3F" w:rsidRPr="00D62A78" w:rsidRDefault="00F31D3F" w:rsidP="00BC45B3">
                  <w:pPr>
                    <w:pStyle w:val="rowtabella0"/>
                    <w:jc w:val="center"/>
                    <w:rPr>
                      <w:color w:val="002060"/>
                    </w:rPr>
                  </w:pPr>
                  <w:r w:rsidRPr="00D62A78">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7781F7" w14:textId="77777777" w:rsidR="00F31D3F" w:rsidRPr="00D62A78" w:rsidRDefault="00F31D3F" w:rsidP="00BC45B3">
                  <w:pPr>
                    <w:pStyle w:val="rowtabella0"/>
                    <w:jc w:val="center"/>
                    <w:rPr>
                      <w:color w:val="002060"/>
                    </w:rPr>
                  </w:pPr>
                  <w:r w:rsidRPr="00D62A78">
                    <w:rPr>
                      <w:color w:val="002060"/>
                    </w:rPr>
                    <w:t> </w:t>
                  </w:r>
                </w:p>
              </w:tc>
            </w:tr>
            <w:tr w:rsidR="00F31D3F" w:rsidRPr="00D62A78" w14:paraId="26AD7EFD"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7A21B" w14:textId="77777777" w:rsidR="00F31D3F" w:rsidRPr="00D62A78" w:rsidRDefault="00F31D3F" w:rsidP="00BC45B3">
                  <w:pPr>
                    <w:pStyle w:val="rowtabella0"/>
                    <w:rPr>
                      <w:color w:val="002060"/>
                    </w:rPr>
                  </w:pPr>
                  <w:r w:rsidRPr="00D62A78">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2D933" w14:textId="77777777" w:rsidR="00F31D3F" w:rsidRPr="00D62A78" w:rsidRDefault="00F31D3F" w:rsidP="00BC45B3">
                  <w:pPr>
                    <w:pStyle w:val="rowtabella0"/>
                    <w:rPr>
                      <w:color w:val="002060"/>
                    </w:rPr>
                  </w:pPr>
                  <w:r w:rsidRPr="00D62A78">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348E0" w14:textId="77777777" w:rsidR="00F31D3F" w:rsidRPr="00D62A78" w:rsidRDefault="00F31D3F" w:rsidP="00BC45B3">
                  <w:pPr>
                    <w:pStyle w:val="rowtabella0"/>
                    <w:jc w:val="center"/>
                    <w:rPr>
                      <w:color w:val="002060"/>
                    </w:rPr>
                  </w:pPr>
                  <w:r w:rsidRPr="00D62A78">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FA0EE" w14:textId="77777777" w:rsidR="00F31D3F" w:rsidRPr="00D62A78" w:rsidRDefault="00F31D3F" w:rsidP="00BC45B3">
                  <w:pPr>
                    <w:pStyle w:val="rowtabella0"/>
                    <w:jc w:val="center"/>
                    <w:rPr>
                      <w:color w:val="002060"/>
                    </w:rPr>
                  </w:pPr>
                  <w:r w:rsidRPr="00D62A78">
                    <w:rPr>
                      <w:color w:val="002060"/>
                    </w:rPr>
                    <w:t> </w:t>
                  </w:r>
                </w:p>
              </w:tc>
            </w:tr>
          </w:tbl>
          <w:p w14:paraId="68ED700C"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CF09420"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068C7" w14:textId="77777777" w:rsidR="00F31D3F" w:rsidRPr="00D62A78" w:rsidRDefault="00F31D3F" w:rsidP="00BC45B3">
                  <w:pPr>
                    <w:pStyle w:val="headertabella0"/>
                    <w:rPr>
                      <w:color w:val="002060"/>
                    </w:rPr>
                  </w:pPr>
                  <w:r w:rsidRPr="00D62A78">
                    <w:rPr>
                      <w:color w:val="002060"/>
                    </w:rPr>
                    <w:t>GIRONE B - 2 Giornata - A</w:t>
                  </w:r>
                </w:p>
              </w:tc>
            </w:tr>
            <w:tr w:rsidR="00F31D3F" w:rsidRPr="00D62A78" w14:paraId="50EE0988"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F76CE" w14:textId="77777777" w:rsidR="00F31D3F" w:rsidRPr="00D62A78" w:rsidRDefault="00F31D3F" w:rsidP="00BC45B3">
                  <w:pPr>
                    <w:pStyle w:val="rowtabella0"/>
                    <w:rPr>
                      <w:color w:val="002060"/>
                    </w:rPr>
                  </w:pPr>
                  <w:r w:rsidRPr="00D62A78">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D74E3" w14:textId="77777777" w:rsidR="00F31D3F" w:rsidRPr="00D62A78" w:rsidRDefault="00F31D3F" w:rsidP="00BC45B3">
                  <w:pPr>
                    <w:pStyle w:val="rowtabella0"/>
                    <w:rPr>
                      <w:color w:val="002060"/>
                    </w:rPr>
                  </w:pPr>
                  <w:r w:rsidRPr="00D62A78">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9D6D8" w14:textId="77777777" w:rsidR="00F31D3F" w:rsidRPr="00D62A78" w:rsidRDefault="00F31D3F" w:rsidP="00BC45B3">
                  <w:pPr>
                    <w:pStyle w:val="rowtabella0"/>
                    <w:jc w:val="center"/>
                    <w:rPr>
                      <w:color w:val="002060"/>
                    </w:rPr>
                  </w:pPr>
                  <w:r w:rsidRPr="00D62A78">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40705" w14:textId="77777777" w:rsidR="00F31D3F" w:rsidRPr="00D62A78" w:rsidRDefault="00F31D3F" w:rsidP="00BC45B3">
                  <w:pPr>
                    <w:pStyle w:val="rowtabella0"/>
                    <w:jc w:val="center"/>
                    <w:rPr>
                      <w:color w:val="002060"/>
                    </w:rPr>
                  </w:pPr>
                  <w:r w:rsidRPr="00D62A78">
                    <w:rPr>
                      <w:color w:val="002060"/>
                    </w:rPr>
                    <w:t> </w:t>
                  </w:r>
                </w:p>
              </w:tc>
            </w:tr>
            <w:tr w:rsidR="00F31D3F" w:rsidRPr="00D62A78" w14:paraId="5E54A867"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08185" w14:textId="77777777" w:rsidR="00F31D3F" w:rsidRPr="00D62A78" w:rsidRDefault="00F31D3F" w:rsidP="00BC45B3">
                  <w:pPr>
                    <w:pStyle w:val="rowtabella0"/>
                    <w:rPr>
                      <w:color w:val="002060"/>
                    </w:rPr>
                  </w:pPr>
                  <w:r w:rsidRPr="00D62A78">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A5A05C" w14:textId="77777777" w:rsidR="00F31D3F" w:rsidRPr="00D62A78" w:rsidRDefault="00F31D3F" w:rsidP="00BC45B3">
                  <w:pPr>
                    <w:pStyle w:val="rowtabella0"/>
                    <w:rPr>
                      <w:color w:val="002060"/>
                    </w:rPr>
                  </w:pPr>
                  <w:r w:rsidRPr="00D62A78">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5C97A" w14:textId="77777777" w:rsidR="00F31D3F" w:rsidRPr="00D62A78" w:rsidRDefault="00F31D3F" w:rsidP="00BC45B3">
                  <w:pPr>
                    <w:pStyle w:val="rowtabella0"/>
                    <w:jc w:val="center"/>
                    <w:rPr>
                      <w:color w:val="002060"/>
                    </w:rPr>
                  </w:pPr>
                  <w:r w:rsidRPr="00D62A78">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0F4847" w14:textId="77777777" w:rsidR="00F31D3F" w:rsidRPr="00D62A78" w:rsidRDefault="00F31D3F" w:rsidP="00BC45B3">
                  <w:pPr>
                    <w:pStyle w:val="rowtabella0"/>
                    <w:jc w:val="center"/>
                    <w:rPr>
                      <w:color w:val="002060"/>
                    </w:rPr>
                  </w:pPr>
                  <w:r w:rsidRPr="00D62A78">
                    <w:rPr>
                      <w:color w:val="002060"/>
                    </w:rPr>
                    <w:t> </w:t>
                  </w:r>
                </w:p>
              </w:tc>
            </w:tr>
            <w:tr w:rsidR="00F31D3F" w:rsidRPr="00D62A78" w14:paraId="083FEF86"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CD64BC" w14:textId="77777777" w:rsidR="00F31D3F" w:rsidRPr="00D62A78" w:rsidRDefault="00F31D3F" w:rsidP="00BC45B3">
                  <w:pPr>
                    <w:pStyle w:val="rowtabella0"/>
                    <w:rPr>
                      <w:color w:val="002060"/>
                    </w:rPr>
                  </w:pPr>
                  <w:r w:rsidRPr="00D62A78">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E8107" w14:textId="77777777" w:rsidR="00F31D3F" w:rsidRPr="00D62A78" w:rsidRDefault="00F31D3F" w:rsidP="00BC45B3">
                  <w:pPr>
                    <w:pStyle w:val="rowtabella0"/>
                    <w:rPr>
                      <w:color w:val="002060"/>
                    </w:rPr>
                  </w:pPr>
                  <w:r w:rsidRPr="00D62A78">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C89F44" w14:textId="77777777" w:rsidR="00F31D3F" w:rsidRPr="00D62A78" w:rsidRDefault="00F31D3F" w:rsidP="00BC45B3">
                  <w:pPr>
                    <w:pStyle w:val="rowtabella0"/>
                    <w:jc w:val="center"/>
                    <w:rPr>
                      <w:color w:val="002060"/>
                    </w:rPr>
                  </w:pPr>
                  <w:r w:rsidRPr="00D62A78">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92D69B" w14:textId="77777777" w:rsidR="00F31D3F" w:rsidRPr="00D62A78" w:rsidRDefault="00F31D3F" w:rsidP="00BC45B3">
                  <w:pPr>
                    <w:pStyle w:val="rowtabella0"/>
                    <w:jc w:val="center"/>
                    <w:rPr>
                      <w:color w:val="002060"/>
                    </w:rPr>
                  </w:pPr>
                  <w:r w:rsidRPr="00D62A78">
                    <w:rPr>
                      <w:color w:val="002060"/>
                    </w:rPr>
                    <w:t> </w:t>
                  </w:r>
                </w:p>
              </w:tc>
            </w:tr>
            <w:tr w:rsidR="00F31D3F" w:rsidRPr="00D62A78" w14:paraId="372FDD83"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D49AC9" w14:textId="77777777" w:rsidR="00F31D3F" w:rsidRPr="00D62A78" w:rsidRDefault="00F31D3F" w:rsidP="00BC45B3">
                  <w:pPr>
                    <w:pStyle w:val="rowtabella0"/>
                    <w:rPr>
                      <w:color w:val="002060"/>
                    </w:rPr>
                  </w:pPr>
                  <w:proofErr w:type="gramStart"/>
                  <w:r w:rsidRPr="00D62A78">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2BFD9" w14:textId="77777777" w:rsidR="00F31D3F" w:rsidRPr="00D62A78" w:rsidRDefault="00F31D3F" w:rsidP="00BC45B3">
                  <w:pPr>
                    <w:pStyle w:val="rowtabella0"/>
                    <w:rPr>
                      <w:color w:val="002060"/>
                    </w:rPr>
                  </w:pPr>
                  <w:r w:rsidRPr="00D62A78">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6D5D3" w14:textId="77777777" w:rsidR="00F31D3F" w:rsidRPr="00D62A78" w:rsidRDefault="00F31D3F" w:rsidP="00BC45B3">
                  <w:pPr>
                    <w:pStyle w:val="rowtabella0"/>
                    <w:jc w:val="center"/>
                    <w:rPr>
                      <w:color w:val="002060"/>
                    </w:rPr>
                  </w:pPr>
                  <w:r w:rsidRPr="00D62A78">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5F25F" w14:textId="77777777" w:rsidR="00F31D3F" w:rsidRPr="00D62A78" w:rsidRDefault="00F31D3F" w:rsidP="00BC45B3">
                  <w:pPr>
                    <w:pStyle w:val="rowtabella0"/>
                    <w:jc w:val="center"/>
                    <w:rPr>
                      <w:color w:val="002060"/>
                    </w:rPr>
                  </w:pPr>
                  <w:r w:rsidRPr="00D62A78">
                    <w:rPr>
                      <w:color w:val="002060"/>
                    </w:rPr>
                    <w:t> </w:t>
                  </w:r>
                </w:p>
              </w:tc>
            </w:tr>
          </w:tbl>
          <w:p w14:paraId="4251AA81" w14:textId="77777777" w:rsidR="00F31D3F" w:rsidRPr="00D62A78" w:rsidRDefault="00F31D3F" w:rsidP="00BC45B3">
            <w:pPr>
              <w:rPr>
                <w:color w:val="002060"/>
              </w:rPr>
            </w:pPr>
          </w:p>
        </w:tc>
      </w:tr>
      <w:tr w:rsidR="00EA5A54" w:rsidRPr="00D62A78" w14:paraId="5476F5FE" w14:textId="77777777" w:rsidTr="00EA5A54">
        <w:trPr>
          <w:gridAfter w:val="1"/>
        </w:trPr>
        <w:tc>
          <w:tcPr>
            <w:tcW w:w="4716" w:type="dxa"/>
            <w:tcBorders>
              <w:top w:val="nil"/>
              <w:left w:val="nil"/>
              <w:bottom w:val="nil"/>
              <w:right w:val="nil"/>
            </w:tcBorders>
            <w:tcMar>
              <w:top w:w="20" w:type="dxa"/>
              <w:left w:w="20" w:type="dxa"/>
              <w:bottom w:w="20" w:type="dxa"/>
              <w:right w:w="20" w:type="dxa"/>
            </w:tcMar>
            <w:vAlign w:val="center"/>
            <w:hideMark/>
          </w:tcPr>
          <w:p w14:paraId="3BF8D7AE" w14:textId="77777777" w:rsidR="00EA5A54" w:rsidRPr="00D62A78" w:rsidRDefault="00EA5A54" w:rsidP="00BC45B3">
            <w:pPr>
              <w:pStyle w:val="rowtabella0"/>
              <w:rPr>
                <w:color w:val="002060"/>
              </w:rPr>
            </w:pPr>
            <w:r w:rsidRPr="00D62A78">
              <w:rPr>
                <w:color w:val="002060"/>
              </w:rPr>
              <w:t>(1) - disputata il 06/10/2025</w:t>
            </w:r>
          </w:p>
        </w:tc>
      </w:tr>
    </w:tbl>
    <w:p w14:paraId="6EF3DF12" w14:textId="77777777" w:rsidR="00F31D3F" w:rsidRPr="00D62A78" w:rsidRDefault="00F31D3F" w:rsidP="00F31D3F">
      <w:pPr>
        <w:pStyle w:val="breakline"/>
        <w:rPr>
          <w:rFonts w:eastAsiaTheme="minorEastAsia"/>
          <w:color w:val="002060"/>
        </w:rPr>
      </w:pPr>
    </w:p>
    <w:p w14:paraId="1CC19B98" w14:textId="77777777" w:rsidR="00F31D3F" w:rsidRPr="00D62A78" w:rsidRDefault="00F31D3F" w:rsidP="00F31D3F">
      <w:pPr>
        <w:pStyle w:val="breakline"/>
        <w:rPr>
          <w:color w:val="002060"/>
        </w:rPr>
      </w:pPr>
    </w:p>
    <w:p w14:paraId="4A7AD8D4" w14:textId="77777777" w:rsidR="00F31D3F" w:rsidRPr="00D62A78" w:rsidRDefault="00F31D3F" w:rsidP="00F31D3F">
      <w:pPr>
        <w:pStyle w:val="titoloprinc0"/>
        <w:rPr>
          <w:color w:val="002060"/>
        </w:rPr>
      </w:pPr>
      <w:r w:rsidRPr="00D62A78">
        <w:rPr>
          <w:color w:val="002060"/>
        </w:rPr>
        <w:t>GIUDICE SPORTIVO</w:t>
      </w:r>
    </w:p>
    <w:p w14:paraId="65DD2936"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7082E18B" w14:textId="77777777" w:rsidR="00F31D3F" w:rsidRPr="00D62A78" w:rsidRDefault="00F31D3F" w:rsidP="00F31D3F">
      <w:pPr>
        <w:pStyle w:val="titolo10"/>
        <w:rPr>
          <w:color w:val="002060"/>
        </w:rPr>
      </w:pPr>
      <w:r w:rsidRPr="00D62A78">
        <w:rPr>
          <w:color w:val="002060"/>
        </w:rPr>
        <w:t xml:space="preserve">GARE DEL 4/10/2025 </w:t>
      </w:r>
    </w:p>
    <w:p w14:paraId="68138509" w14:textId="77777777" w:rsidR="00F31D3F" w:rsidRPr="00D62A78" w:rsidRDefault="00F31D3F" w:rsidP="00F31D3F">
      <w:pPr>
        <w:pStyle w:val="titolo7a"/>
        <w:rPr>
          <w:color w:val="002060"/>
        </w:rPr>
      </w:pPr>
      <w:r w:rsidRPr="00D62A78">
        <w:rPr>
          <w:color w:val="002060"/>
        </w:rPr>
        <w:t xml:space="preserve">PROVVEDIMENTI DISCIPLINARI </w:t>
      </w:r>
    </w:p>
    <w:p w14:paraId="4FE3878E"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66D431E5" w14:textId="77777777" w:rsidR="00F31D3F" w:rsidRPr="00D62A78" w:rsidRDefault="00F31D3F" w:rsidP="00F31D3F">
      <w:pPr>
        <w:pStyle w:val="titolo30"/>
        <w:rPr>
          <w:color w:val="002060"/>
        </w:rPr>
      </w:pPr>
      <w:r w:rsidRPr="00D62A78">
        <w:rPr>
          <w:color w:val="002060"/>
        </w:rPr>
        <w:t xml:space="preserve">DIRIGENTI </w:t>
      </w:r>
    </w:p>
    <w:p w14:paraId="758AF9D3" w14:textId="77777777" w:rsidR="00F31D3F" w:rsidRPr="00D62A78" w:rsidRDefault="00F31D3F" w:rsidP="00F31D3F">
      <w:pPr>
        <w:pStyle w:val="titolo20"/>
        <w:rPr>
          <w:color w:val="002060"/>
        </w:rPr>
      </w:pPr>
      <w:r w:rsidRPr="00D62A78">
        <w:rPr>
          <w:color w:val="002060"/>
        </w:rPr>
        <w:t xml:space="preserve">INIBIZIONE A TEMPO OPPURE SQUALIFICA A GARE: FINO AL 15/10/2025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95214EF" w14:textId="77777777" w:rsidTr="00BC45B3">
        <w:tc>
          <w:tcPr>
            <w:tcW w:w="2200" w:type="dxa"/>
            <w:tcMar>
              <w:top w:w="20" w:type="dxa"/>
              <w:left w:w="20" w:type="dxa"/>
              <w:bottom w:w="20" w:type="dxa"/>
              <w:right w:w="20" w:type="dxa"/>
            </w:tcMar>
            <w:vAlign w:val="center"/>
            <w:hideMark/>
          </w:tcPr>
          <w:p w14:paraId="6F9F1979" w14:textId="77777777" w:rsidR="00F31D3F" w:rsidRPr="00D62A78" w:rsidRDefault="00F31D3F" w:rsidP="00BC45B3">
            <w:pPr>
              <w:pStyle w:val="movimento"/>
              <w:rPr>
                <w:color w:val="002060"/>
              </w:rPr>
            </w:pPr>
            <w:r w:rsidRPr="00D62A78">
              <w:rPr>
                <w:color w:val="002060"/>
              </w:rPr>
              <w:t>FIORETTI SAMUELE</w:t>
            </w:r>
          </w:p>
        </w:tc>
        <w:tc>
          <w:tcPr>
            <w:tcW w:w="2200" w:type="dxa"/>
            <w:tcMar>
              <w:top w:w="20" w:type="dxa"/>
              <w:left w:w="20" w:type="dxa"/>
              <w:bottom w:w="20" w:type="dxa"/>
              <w:right w:w="20" w:type="dxa"/>
            </w:tcMar>
            <w:vAlign w:val="center"/>
            <w:hideMark/>
          </w:tcPr>
          <w:p w14:paraId="45A12088" w14:textId="77777777" w:rsidR="00F31D3F" w:rsidRPr="00D62A78" w:rsidRDefault="00F31D3F" w:rsidP="00BC45B3">
            <w:pPr>
              <w:pStyle w:val="movimento2"/>
              <w:rPr>
                <w:color w:val="002060"/>
              </w:rPr>
            </w:pPr>
            <w:r w:rsidRPr="00D62A78">
              <w:rPr>
                <w:color w:val="002060"/>
              </w:rPr>
              <w:t xml:space="preserve">(VERBENA C5 ANCONA) </w:t>
            </w:r>
          </w:p>
        </w:tc>
        <w:tc>
          <w:tcPr>
            <w:tcW w:w="800" w:type="dxa"/>
            <w:tcMar>
              <w:top w:w="20" w:type="dxa"/>
              <w:left w:w="20" w:type="dxa"/>
              <w:bottom w:w="20" w:type="dxa"/>
              <w:right w:w="20" w:type="dxa"/>
            </w:tcMar>
            <w:vAlign w:val="center"/>
            <w:hideMark/>
          </w:tcPr>
          <w:p w14:paraId="5169D8B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4AB15F4"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276240F" w14:textId="77777777" w:rsidR="00F31D3F" w:rsidRPr="00D62A78" w:rsidRDefault="00F31D3F" w:rsidP="00BC45B3">
            <w:pPr>
              <w:pStyle w:val="movimento2"/>
              <w:rPr>
                <w:color w:val="002060"/>
              </w:rPr>
            </w:pPr>
            <w:r w:rsidRPr="00D62A78">
              <w:rPr>
                <w:color w:val="002060"/>
              </w:rPr>
              <w:t> </w:t>
            </w:r>
          </w:p>
        </w:tc>
      </w:tr>
    </w:tbl>
    <w:p w14:paraId="3CFA0B96" w14:textId="77777777" w:rsidR="00F31D3F" w:rsidRPr="00D62A78" w:rsidRDefault="00F31D3F" w:rsidP="00F31D3F">
      <w:pPr>
        <w:pStyle w:val="diffida"/>
        <w:spacing w:before="80" w:beforeAutospacing="0" w:after="40" w:afterAutospacing="0"/>
        <w:rPr>
          <w:rFonts w:eastAsiaTheme="minorEastAsia"/>
          <w:color w:val="002060"/>
        </w:rPr>
      </w:pPr>
      <w:r w:rsidRPr="00D62A78">
        <w:rPr>
          <w:color w:val="002060"/>
        </w:rPr>
        <w:t xml:space="preserve">Espulso per somma di ammonizioni. Allontanato. </w:t>
      </w:r>
    </w:p>
    <w:p w14:paraId="5F9B4F82" w14:textId="77777777" w:rsidR="00F31D3F" w:rsidRPr="00D62A78" w:rsidRDefault="00F31D3F" w:rsidP="00F31D3F">
      <w:pPr>
        <w:pStyle w:val="titolo30"/>
        <w:rPr>
          <w:color w:val="002060"/>
        </w:rPr>
      </w:pPr>
      <w:r w:rsidRPr="00D62A78">
        <w:rPr>
          <w:color w:val="002060"/>
        </w:rPr>
        <w:t xml:space="preserve">CALCIATORI ESPULSI </w:t>
      </w:r>
    </w:p>
    <w:p w14:paraId="64461C25" w14:textId="77777777" w:rsidR="00F31D3F" w:rsidRPr="00D62A78" w:rsidRDefault="00F31D3F" w:rsidP="00F31D3F">
      <w:pPr>
        <w:pStyle w:val="titolo20"/>
        <w:rPr>
          <w:color w:val="002060"/>
        </w:rPr>
      </w:pPr>
      <w:r w:rsidRPr="00D62A7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7121B80" w14:textId="77777777" w:rsidTr="00BC45B3">
        <w:tc>
          <w:tcPr>
            <w:tcW w:w="2200" w:type="dxa"/>
            <w:tcMar>
              <w:top w:w="20" w:type="dxa"/>
              <w:left w:w="20" w:type="dxa"/>
              <w:bottom w:w="20" w:type="dxa"/>
              <w:right w:w="20" w:type="dxa"/>
            </w:tcMar>
            <w:vAlign w:val="center"/>
            <w:hideMark/>
          </w:tcPr>
          <w:p w14:paraId="70B2A330" w14:textId="77777777" w:rsidR="00F31D3F" w:rsidRPr="00D62A78" w:rsidRDefault="00F31D3F" w:rsidP="00BC45B3">
            <w:pPr>
              <w:pStyle w:val="movimento"/>
              <w:rPr>
                <w:color w:val="002060"/>
              </w:rPr>
            </w:pPr>
            <w:r w:rsidRPr="00D62A78">
              <w:rPr>
                <w:color w:val="002060"/>
              </w:rPr>
              <w:lastRenderedPageBreak/>
              <w:t>ZIBERI JASIN</w:t>
            </w:r>
          </w:p>
        </w:tc>
        <w:tc>
          <w:tcPr>
            <w:tcW w:w="2200" w:type="dxa"/>
            <w:tcMar>
              <w:top w:w="20" w:type="dxa"/>
              <w:left w:w="20" w:type="dxa"/>
              <w:bottom w:w="20" w:type="dxa"/>
              <w:right w:w="20" w:type="dxa"/>
            </w:tcMar>
            <w:vAlign w:val="center"/>
            <w:hideMark/>
          </w:tcPr>
          <w:p w14:paraId="102B49EC" w14:textId="77777777" w:rsidR="00F31D3F" w:rsidRPr="00D62A78" w:rsidRDefault="00F31D3F" w:rsidP="00BC45B3">
            <w:pPr>
              <w:pStyle w:val="movimento2"/>
              <w:rPr>
                <w:color w:val="002060"/>
              </w:rPr>
            </w:pPr>
            <w:r w:rsidRPr="00D62A78">
              <w:rPr>
                <w:color w:val="002060"/>
              </w:rPr>
              <w:t xml:space="preserve">(TRE TORRI A.S.D.) </w:t>
            </w:r>
          </w:p>
        </w:tc>
        <w:tc>
          <w:tcPr>
            <w:tcW w:w="800" w:type="dxa"/>
            <w:tcMar>
              <w:top w:w="20" w:type="dxa"/>
              <w:left w:w="20" w:type="dxa"/>
              <w:bottom w:w="20" w:type="dxa"/>
              <w:right w:w="20" w:type="dxa"/>
            </w:tcMar>
            <w:vAlign w:val="center"/>
            <w:hideMark/>
          </w:tcPr>
          <w:p w14:paraId="67BFA25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DC4125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6005D90" w14:textId="77777777" w:rsidR="00F31D3F" w:rsidRPr="00D62A78" w:rsidRDefault="00F31D3F" w:rsidP="00BC45B3">
            <w:pPr>
              <w:pStyle w:val="movimento2"/>
              <w:rPr>
                <w:color w:val="002060"/>
              </w:rPr>
            </w:pPr>
            <w:r w:rsidRPr="00D62A78">
              <w:rPr>
                <w:color w:val="002060"/>
              </w:rPr>
              <w:t> </w:t>
            </w:r>
          </w:p>
        </w:tc>
      </w:tr>
    </w:tbl>
    <w:p w14:paraId="0CB5F491"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3B7403EA" w14:textId="77777777" w:rsidR="00F31D3F" w:rsidRPr="00D62A78" w:rsidRDefault="00F31D3F" w:rsidP="00F31D3F">
      <w:pPr>
        <w:pStyle w:val="titolo20"/>
        <w:rPr>
          <w:color w:val="002060"/>
        </w:rPr>
      </w:pPr>
      <w:r w:rsidRPr="00D62A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51130FB" w14:textId="77777777" w:rsidTr="00BC45B3">
        <w:tc>
          <w:tcPr>
            <w:tcW w:w="2200" w:type="dxa"/>
            <w:tcMar>
              <w:top w:w="20" w:type="dxa"/>
              <w:left w:w="20" w:type="dxa"/>
              <w:bottom w:w="20" w:type="dxa"/>
              <w:right w:w="20" w:type="dxa"/>
            </w:tcMar>
            <w:vAlign w:val="center"/>
            <w:hideMark/>
          </w:tcPr>
          <w:p w14:paraId="6CC70C69" w14:textId="77777777" w:rsidR="00F31D3F" w:rsidRPr="00D62A78" w:rsidRDefault="00F31D3F" w:rsidP="00BC45B3">
            <w:pPr>
              <w:pStyle w:val="movimento"/>
              <w:rPr>
                <w:color w:val="002060"/>
              </w:rPr>
            </w:pPr>
            <w:r w:rsidRPr="00D62A78">
              <w:rPr>
                <w:color w:val="002060"/>
              </w:rPr>
              <w:t>EL KHANOUSSI AYMAN</w:t>
            </w:r>
          </w:p>
        </w:tc>
        <w:tc>
          <w:tcPr>
            <w:tcW w:w="2200" w:type="dxa"/>
            <w:tcMar>
              <w:top w:w="20" w:type="dxa"/>
              <w:left w:w="20" w:type="dxa"/>
              <w:bottom w:w="20" w:type="dxa"/>
              <w:right w:w="20" w:type="dxa"/>
            </w:tcMar>
            <w:vAlign w:val="center"/>
            <w:hideMark/>
          </w:tcPr>
          <w:p w14:paraId="2B340145" w14:textId="77777777" w:rsidR="00F31D3F" w:rsidRPr="00D62A78" w:rsidRDefault="00F31D3F" w:rsidP="00BC45B3">
            <w:pPr>
              <w:pStyle w:val="movimento2"/>
              <w:rPr>
                <w:color w:val="002060"/>
              </w:rPr>
            </w:pPr>
            <w:r w:rsidRPr="00D62A78">
              <w:rPr>
                <w:color w:val="002060"/>
              </w:rPr>
              <w:t xml:space="preserve">(PIETRALACROCE 73) </w:t>
            </w:r>
          </w:p>
        </w:tc>
        <w:tc>
          <w:tcPr>
            <w:tcW w:w="800" w:type="dxa"/>
            <w:tcMar>
              <w:top w:w="20" w:type="dxa"/>
              <w:left w:w="20" w:type="dxa"/>
              <w:bottom w:w="20" w:type="dxa"/>
              <w:right w:w="20" w:type="dxa"/>
            </w:tcMar>
            <w:vAlign w:val="center"/>
            <w:hideMark/>
          </w:tcPr>
          <w:p w14:paraId="052187EA"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267D94C" w14:textId="77777777" w:rsidR="00F31D3F" w:rsidRPr="00D62A78" w:rsidRDefault="00F31D3F" w:rsidP="00BC45B3">
            <w:pPr>
              <w:pStyle w:val="movimento"/>
              <w:rPr>
                <w:color w:val="002060"/>
              </w:rPr>
            </w:pPr>
            <w:r w:rsidRPr="00D62A78">
              <w:rPr>
                <w:color w:val="002060"/>
              </w:rPr>
              <w:t>NINFADORO ANTONIO</w:t>
            </w:r>
          </w:p>
        </w:tc>
        <w:tc>
          <w:tcPr>
            <w:tcW w:w="2200" w:type="dxa"/>
            <w:tcMar>
              <w:top w:w="20" w:type="dxa"/>
              <w:left w:w="20" w:type="dxa"/>
              <w:bottom w:w="20" w:type="dxa"/>
              <w:right w:w="20" w:type="dxa"/>
            </w:tcMar>
            <w:vAlign w:val="center"/>
            <w:hideMark/>
          </w:tcPr>
          <w:p w14:paraId="150828C8" w14:textId="77777777" w:rsidR="00F31D3F" w:rsidRPr="00D62A78" w:rsidRDefault="00F31D3F" w:rsidP="00BC45B3">
            <w:pPr>
              <w:pStyle w:val="movimento2"/>
              <w:rPr>
                <w:color w:val="002060"/>
              </w:rPr>
            </w:pPr>
            <w:r w:rsidRPr="00D62A78">
              <w:rPr>
                <w:color w:val="002060"/>
              </w:rPr>
              <w:t xml:space="preserve">(PIETRALACROCE 73) </w:t>
            </w:r>
          </w:p>
        </w:tc>
      </w:tr>
      <w:tr w:rsidR="00F31D3F" w:rsidRPr="00D62A78" w14:paraId="111F3915" w14:textId="77777777" w:rsidTr="00BC45B3">
        <w:tc>
          <w:tcPr>
            <w:tcW w:w="2200" w:type="dxa"/>
            <w:tcMar>
              <w:top w:w="20" w:type="dxa"/>
              <w:left w:w="20" w:type="dxa"/>
              <w:bottom w:w="20" w:type="dxa"/>
              <w:right w:w="20" w:type="dxa"/>
            </w:tcMar>
            <w:vAlign w:val="center"/>
            <w:hideMark/>
          </w:tcPr>
          <w:p w14:paraId="2F911375" w14:textId="77777777" w:rsidR="00F31D3F" w:rsidRPr="00D62A78" w:rsidRDefault="00F31D3F" w:rsidP="00BC45B3">
            <w:pPr>
              <w:pStyle w:val="movimento"/>
              <w:rPr>
                <w:color w:val="002060"/>
              </w:rPr>
            </w:pPr>
            <w:r w:rsidRPr="00D62A78">
              <w:rPr>
                <w:color w:val="002060"/>
              </w:rPr>
              <w:t>COACCI THOMAS</w:t>
            </w:r>
          </w:p>
        </w:tc>
        <w:tc>
          <w:tcPr>
            <w:tcW w:w="2200" w:type="dxa"/>
            <w:tcMar>
              <w:top w:w="20" w:type="dxa"/>
              <w:left w:w="20" w:type="dxa"/>
              <w:bottom w:w="20" w:type="dxa"/>
              <w:right w:w="20" w:type="dxa"/>
            </w:tcMar>
            <w:vAlign w:val="center"/>
            <w:hideMark/>
          </w:tcPr>
          <w:p w14:paraId="6BA43629" w14:textId="77777777" w:rsidR="00F31D3F" w:rsidRPr="00D62A78" w:rsidRDefault="00F31D3F" w:rsidP="00BC45B3">
            <w:pPr>
              <w:pStyle w:val="movimento2"/>
              <w:rPr>
                <w:color w:val="002060"/>
              </w:rPr>
            </w:pPr>
            <w:r w:rsidRPr="00D62A78">
              <w:rPr>
                <w:color w:val="002060"/>
              </w:rPr>
              <w:t xml:space="preserve">(VERBENA C5 ANCONA) </w:t>
            </w:r>
          </w:p>
        </w:tc>
        <w:tc>
          <w:tcPr>
            <w:tcW w:w="800" w:type="dxa"/>
            <w:tcMar>
              <w:top w:w="20" w:type="dxa"/>
              <w:left w:w="20" w:type="dxa"/>
              <w:bottom w:w="20" w:type="dxa"/>
              <w:right w:w="20" w:type="dxa"/>
            </w:tcMar>
            <w:vAlign w:val="center"/>
            <w:hideMark/>
          </w:tcPr>
          <w:p w14:paraId="15BEA7C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E3636F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0E7366A" w14:textId="77777777" w:rsidR="00F31D3F" w:rsidRPr="00D62A78" w:rsidRDefault="00F31D3F" w:rsidP="00BC45B3">
            <w:pPr>
              <w:pStyle w:val="movimento2"/>
              <w:rPr>
                <w:color w:val="002060"/>
              </w:rPr>
            </w:pPr>
            <w:r w:rsidRPr="00D62A78">
              <w:rPr>
                <w:color w:val="002060"/>
              </w:rPr>
              <w:t> </w:t>
            </w:r>
          </w:p>
        </w:tc>
      </w:tr>
    </w:tbl>
    <w:p w14:paraId="75DD936C" w14:textId="77777777" w:rsidR="00F31D3F" w:rsidRPr="00D62A78" w:rsidRDefault="00F31D3F" w:rsidP="00F31D3F">
      <w:pPr>
        <w:pStyle w:val="titolo20"/>
        <w:rPr>
          <w:rFonts w:eastAsiaTheme="minorEastAsia"/>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3354FB38" w14:textId="77777777" w:rsidTr="00BC45B3">
        <w:tc>
          <w:tcPr>
            <w:tcW w:w="2200" w:type="dxa"/>
            <w:tcMar>
              <w:top w:w="20" w:type="dxa"/>
              <w:left w:w="20" w:type="dxa"/>
              <w:bottom w:w="20" w:type="dxa"/>
              <w:right w:w="20" w:type="dxa"/>
            </w:tcMar>
            <w:vAlign w:val="center"/>
            <w:hideMark/>
          </w:tcPr>
          <w:p w14:paraId="506D8A4C" w14:textId="77777777" w:rsidR="00F31D3F" w:rsidRPr="00D62A78" w:rsidRDefault="00F31D3F" w:rsidP="00BC45B3">
            <w:pPr>
              <w:pStyle w:val="movimento"/>
              <w:rPr>
                <w:color w:val="002060"/>
              </w:rPr>
            </w:pPr>
            <w:r w:rsidRPr="00D62A78">
              <w:rPr>
                <w:color w:val="002060"/>
              </w:rPr>
              <w:t>COZZOLINO JOSEPH</w:t>
            </w:r>
          </w:p>
        </w:tc>
        <w:tc>
          <w:tcPr>
            <w:tcW w:w="2200" w:type="dxa"/>
            <w:tcMar>
              <w:top w:w="20" w:type="dxa"/>
              <w:left w:w="20" w:type="dxa"/>
              <w:bottom w:w="20" w:type="dxa"/>
              <w:right w:w="20" w:type="dxa"/>
            </w:tcMar>
            <w:vAlign w:val="center"/>
            <w:hideMark/>
          </w:tcPr>
          <w:p w14:paraId="155F6D63" w14:textId="77777777" w:rsidR="00F31D3F" w:rsidRPr="00D62A78" w:rsidRDefault="00F31D3F" w:rsidP="00BC45B3">
            <w:pPr>
              <w:pStyle w:val="movimento2"/>
              <w:rPr>
                <w:color w:val="002060"/>
              </w:rPr>
            </w:pPr>
            <w:r w:rsidRPr="00D62A78">
              <w:rPr>
                <w:color w:val="002060"/>
              </w:rPr>
              <w:t xml:space="preserve">(ACLI AUDAX MONTECOSARO C5) </w:t>
            </w:r>
          </w:p>
        </w:tc>
        <w:tc>
          <w:tcPr>
            <w:tcW w:w="800" w:type="dxa"/>
            <w:tcMar>
              <w:top w:w="20" w:type="dxa"/>
              <w:left w:w="20" w:type="dxa"/>
              <w:bottom w:w="20" w:type="dxa"/>
              <w:right w:w="20" w:type="dxa"/>
            </w:tcMar>
            <w:vAlign w:val="center"/>
            <w:hideMark/>
          </w:tcPr>
          <w:p w14:paraId="08F4386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C2454D5" w14:textId="77777777" w:rsidR="00F31D3F" w:rsidRPr="00D62A78" w:rsidRDefault="00F31D3F" w:rsidP="00BC45B3">
            <w:pPr>
              <w:pStyle w:val="movimento"/>
              <w:rPr>
                <w:color w:val="002060"/>
              </w:rPr>
            </w:pPr>
            <w:r w:rsidRPr="00D62A78">
              <w:rPr>
                <w:color w:val="002060"/>
              </w:rPr>
              <w:t>GASPARINI TOMMASO</w:t>
            </w:r>
          </w:p>
        </w:tc>
        <w:tc>
          <w:tcPr>
            <w:tcW w:w="2200" w:type="dxa"/>
            <w:tcMar>
              <w:top w:w="20" w:type="dxa"/>
              <w:left w:w="20" w:type="dxa"/>
              <w:bottom w:w="20" w:type="dxa"/>
              <w:right w:w="20" w:type="dxa"/>
            </w:tcMar>
            <w:vAlign w:val="center"/>
            <w:hideMark/>
          </w:tcPr>
          <w:p w14:paraId="38D73690" w14:textId="77777777" w:rsidR="00F31D3F" w:rsidRPr="00D62A78" w:rsidRDefault="00F31D3F" w:rsidP="00BC45B3">
            <w:pPr>
              <w:pStyle w:val="movimento2"/>
              <w:rPr>
                <w:color w:val="002060"/>
              </w:rPr>
            </w:pPr>
            <w:r w:rsidRPr="00D62A78">
              <w:rPr>
                <w:color w:val="002060"/>
              </w:rPr>
              <w:t xml:space="preserve">(ALMA JUVENTUS FANO) </w:t>
            </w:r>
          </w:p>
        </w:tc>
      </w:tr>
      <w:tr w:rsidR="00F31D3F" w:rsidRPr="00D62A78" w14:paraId="04F24527" w14:textId="77777777" w:rsidTr="00BC45B3">
        <w:tc>
          <w:tcPr>
            <w:tcW w:w="2200" w:type="dxa"/>
            <w:tcMar>
              <w:top w:w="20" w:type="dxa"/>
              <w:left w:w="20" w:type="dxa"/>
              <w:bottom w:w="20" w:type="dxa"/>
              <w:right w:w="20" w:type="dxa"/>
            </w:tcMar>
            <w:vAlign w:val="center"/>
            <w:hideMark/>
          </w:tcPr>
          <w:p w14:paraId="5E366311" w14:textId="77777777" w:rsidR="00F31D3F" w:rsidRPr="00D62A78" w:rsidRDefault="00F31D3F" w:rsidP="00BC45B3">
            <w:pPr>
              <w:pStyle w:val="movimento"/>
              <w:rPr>
                <w:color w:val="002060"/>
              </w:rPr>
            </w:pPr>
            <w:r w:rsidRPr="00D62A78">
              <w:rPr>
                <w:color w:val="002060"/>
              </w:rPr>
              <w:t>GUGLIELMO GABRIELE</w:t>
            </w:r>
          </w:p>
        </w:tc>
        <w:tc>
          <w:tcPr>
            <w:tcW w:w="2200" w:type="dxa"/>
            <w:tcMar>
              <w:top w:w="20" w:type="dxa"/>
              <w:left w:w="20" w:type="dxa"/>
              <w:bottom w:w="20" w:type="dxa"/>
              <w:right w:w="20" w:type="dxa"/>
            </w:tcMar>
            <w:vAlign w:val="center"/>
            <w:hideMark/>
          </w:tcPr>
          <w:p w14:paraId="67836734" w14:textId="77777777" w:rsidR="00F31D3F" w:rsidRPr="00D62A78" w:rsidRDefault="00F31D3F" w:rsidP="00BC45B3">
            <w:pPr>
              <w:pStyle w:val="movimento2"/>
              <w:rPr>
                <w:color w:val="002060"/>
              </w:rPr>
            </w:pPr>
            <w:r w:rsidRPr="00D62A78">
              <w:rPr>
                <w:color w:val="002060"/>
              </w:rPr>
              <w:t xml:space="preserve">(ALMA JUVENTUS FANO) </w:t>
            </w:r>
          </w:p>
        </w:tc>
        <w:tc>
          <w:tcPr>
            <w:tcW w:w="800" w:type="dxa"/>
            <w:tcMar>
              <w:top w:w="20" w:type="dxa"/>
              <w:left w:w="20" w:type="dxa"/>
              <w:bottom w:w="20" w:type="dxa"/>
              <w:right w:w="20" w:type="dxa"/>
            </w:tcMar>
            <w:vAlign w:val="center"/>
            <w:hideMark/>
          </w:tcPr>
          <w:p w14:paraId="371B228A"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708CA26" w14:textId="77777777" w:rsidR="00F31D3F" w:rsidRPr="00D62A78" w:rsidRDefault="00F31D3F" w:rsidP="00BC45B3">
            <w:pPr>
              <w:pStyle w:val="movimento"/>
              <w:rPr>
                <w:color w:val="002060"/>
              </w:rPr>
            </w:pPr>
            <w:r w:rsidRPr="00D62A78">
              <w:rPr>
                <w:color w:val="002060"/>
              </w:rPr>
              <w:t>SECCHIAROLI TOMMASO</w:t>
            </w:r>
          </w:p>
        </w:tc>
        <w:tc>
          <w:tcPr>
            <w:tcW w:w="2200" w:type="dxa"/>
            <w:tcMar>
              <w:top w:w="20" w:type="dxa"/>
              <w:left w:w="20" w:type="dxa"/>
              <w:bottom w:w="20" w:type="dxa"/>
              <w:right w:w="20" w:type="dxa"/>
            </w:tcMar>
            <w:vAlign w:val="center"/>
            <w:hideMark/>
          </w:tcPr>
          <w:p w14:paraId="173FC842" w14:textId="77777777" w:rsidR="00F31D3F" w:rsidRPr="00D62A78" w:rsidRDefault="00F31D3F" w:rsidP="00BC45B3">
            <w:pPr>
              <w:pStyle w:val="movimento2"/>
              <w:rPr>
                <w:color w:val="002060"/>
              </w:rPr>
            </w:pPr>
            <w:r w:rsidRPr="00D62A78">
              <w:rPr>
                <w:color w:val="002060"/>
              </w:rPr>
              <w:t xml:space="preserve">(BULDOG T.N.T. LUCREZIA) </w:t>
            </w:r>
          </w:p>
        </w:tc>
      </w:tr>
      <w:tr w:rsidR="00F31D3F" w:rsidRPr="00D62A78" w14:paraId="6C76864F" w14:textId="77777777" w:rsidTr="00BC45B3">
        <w:tc>
          <w:tcPr>
            <w:tcW w:w="2200" w:type="dxa"/>
            <w:tcMar>
              <w:top w:w="20" w:type="dxa"/>
              <w:left w:w="20" w:type="dxa"/>
              <w:bottom w:w="20" w:type="dxa"/>
              <w:right w:w="20" w:type="dxa"/>
            </w:tcMar>
            <w:vAlign w:val="center"/>
            <w:hideMark/>
          </w:tcPr>
          <w:p w14:paraId="5D538CFB" w14:textId="77777777" w:rsidR="00F31D3F" w:rsidRPr="00D62A78" w:rsidRDefault="00F31D3F" w:rsidP="00BC45B3">
            <w:pPr>
              <w:pStyle w:val="movimento"/>
              <w:rPr>
                <w:color w:val="002060"/>
              </w:rPr>
            </w:pPr>
            <w:r w:rsidRPr="00D62A78">
              <w:rPr>
                <w:color w:val="002060"/>
              </w:rPr>
              <w:t>VALLI FEDERICO</w:t>
            </w:r>
          </w:p>
        </w:tc>
        <w:tc>
          <w:tcPr>
            <w:tcW w:w="2200" w:type="dxa"/>
            <w:tcMar>
              <w:top w:w="20" w:type="dxa"/>
              <w:left w:w="20" w:type="dxa"/>
              <w:bottom w:w="20" w:type="dxa"/>
              <w:right w:w="20" w:type="dxa"/>
            </w:tcMar>
            <w:vAlign w:val="center"/>
            <w:hideMark/>
          </w:tcPr>
          <w:p w14:paraId="695472A4" w14:textId="77777777" w:rsidR="00F31D3F" w:rsidRPr="00D62A78" w:rsidRDefault="00F31D3F" w:rsidP="00BC45B3">
            <w:pPr>
              <w:pStyle w:val="movimento2"/>
              <w:rPr>
                <w:color w:val="002060"/>
              </w:rPr>
            </w:pPr>
            <w:r w:rsidRPr="00D62A78">
              <w:rPr>
                <w:color w:val="002060"/>
              </w:rPr>
              <w:t xml:space="preserve">(BULDOG T.N.T. LUCREZIA) </w:t>
            </w:r>
          </w:p>
        </w:tc>
        <w:tc>
          <w:tcPr>
            <w:tcW w:w="800" w:type="dxa"/>
            <w:tcMar>
              <w:top w:w="20" w:type="dxa"/>
              <w:left w:w="20" w:type="dxa"/>
              <w:bottom w:w="20" w:type="dxa"/>
              <w:right w:w="20" w:type="dxa"/>
            </w:tcMar>
            <w:vAlign w:val="center"/>
            <w:hideMark/>
          </w:tcPr>
          <w:p w14:paraId="67BEE84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1E1B872" w14:textId="77777777" w:rsidR="00F31D3F" w:rsidRPr="00D62A78" w:rsidRDefault="00F31D3F" w:rsidP="00BC45B3">
            <w:pPr>
              <w:pStyle w:val="movimento"/>
              <w:rPr>
                <w:color w:val="002060"/>
              </w:rPr>
            </w:pPr>
            <w:r w:rsidRPr="00D62A78">
              <w:rPr>
                <w:color w:val="002060"/>
              </w:rPr>
              <w:t>CAPRARI GIORGIO</w:t>
            </w:r>
          </w:p>
        </w:tc>
        <w:tc>
          <w:tcPr>
            <w:tcW w:w="2200" w:type="dxa"/>
            <w:tcMar>
              <w:top w:w="20" w:type="dxa"/>
              <w:left w:w="20" w:type="dxa"/>
              <w:bottom w:w="20" w:type="dxa"/>
              <w:right w:w="20" w:type="dxa"/>
            </w:tcMar>
            <w:vAlign w:val="center"/>
            <w:hideMark/>
          </w:tcPr>
          <w:p w14:paraId="6B6DC048" w14:textId="77777777" w:rsidR="00F31D3F" w:rsidRPr="00D62A78" w:rsidRDefault="00F31D3F" w:rsidP="00BC45B3">
            <w:pPr>
              <w:pStyle w:val="movimento2"/>
              <w:rPr>
                <w:color w:val="002060"/>
              </w:rPr>
            </w:pPr>
            <w:r w:rsidRPr="00D62A78">
              <w:rPr>
                <w:color w:val="002060"/>
              </w:rPr>
              <w:t xml:space="preserve">(DINAMIS 1990) </w:t>
            </w:r>
          </w:p>
        </w:tc>
      </w:tr>
      <w:tr w:rsidR="00F31D3F" w:rsidRPr="00D62A78" w14:paraId="1E43DD2B" w14:textId="77777777" w:rsidTr="00BC45B3">
        <w:tc>
          <w:tcPr>
            <w:tcW w:w="2200" w:type="dxa"/>
            <w:tcMar>
              <w:top w:w="20" w:type="dxa"/>
              <w:left w:w="20" w:type="dxa"/>
              <w:bottom w:w="20" w:type="dxa"/>
              <w:right w:w="20" w:type="dxa"/>
            </w:tcMar>
            <w:vAlign w:val="center"/>
            <w:hideMark/>
          </w:tcPr>
          <w:p w14:paraId="1A0B8428" w14:textId="77777777" w:rsidR="00F31D3F" w:rsidRPr="00D62A78" w:rsidRDefault="00F31D3F" w:rsidP="00BC45B3">
            <w:pPr>
              <w:pStyle w:val="movimento"/>
              <w:rPr>
                <w:color w:val="002060"/>
              </w:rPr>
            </w:pPr>
            <w:r w:rsidRPr="00D62A78">
              <w:rPr>
                <w:color w:val="002060"/>
              </w:rPr>
              <w:t>CHERUBINI GIULIO</w:t>
            </w:r>
          </w:p>
        </w:tc>
        <w:tc>
          <w:tcPr>
            <w:tcW w:w="2200" w:type="dxa"/>
            <w:tcMar>
              <w:top w:w="20" w:type="dxa"/>
              <w:left w:w="20" w:type="dxa"/>
              <w:bottom w:w="20" w:type="dxa"/>
              <w:right w:w="20" w:type="dxa"/>
            </w:tcMar>
            <w:vAlign w:val="center"/>
            <w:hideMark/>
          </w:tcPr>
          <w:p w14:paraId="46D9A4F5" w14:textId="77777777" w:rsidR="00F31D3F" w:rsidRPr="00D62A78" w:rsidRDefault="00F31D3F" w:rsidP="00BC45B3">
            <w:pPr>
              <w:pStyle w:val="movimento2"/>
              <w:rPr>
                <w:color w:val="002060"/>
              </w:rPr>
            </w:pPr>
            <w:r w:rsidRPr="00D62A78">
              <w:rPr>
                <w:color w:val="002060"/>
              </w:rPr>
              <w:t xml:space="preserve">(DINAMIS 1990) </w:t>
            </w:r>
          </w:p>
        </w:tc>
        <w:tc>
          <w:tcPr>
            <w:tcW w:w="800" w:type="dxa"/>
            <w:tcMar>
              <w:top w:w="20" w:type="dxa"/>
              <w:left w:w="20" w:type="dxa"/>
              <w:bottom w:w="20" w:type="dxa"/>
              <w:right w:w="20" w:type="dxa"/>
            </w:tcMar>
            <w:vAlign w:val="center"/>
            <w:hideMark/>
          </w:tcPr>
          <w:p w14:paraId="269A2E3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3EB93FB" w14:textId="77777777" w:rsidR="00F31D3F" w:rsidRPr="00D62A78" w:rsidRDefault="00F31D3F" w:rsidP="00BC45B3">
            <w:pPr>
              <w:pStyle w:val="movimento"/>
              <w:rPr>
                <w:color w:val="002060"/>
              </w:rPr>
            </w:pPr>
            <w:r w:rsidRPr="00D62A78">
              <w:rPr>
                <w:color w:val="002060"/>
              </w:rPr>
              <w:t>BRUSCHINI MATTIA</w:t>
            </w:r>
          </w:p>
        </w:tc>
        <w:tc>
          <w:tcPr>
            <w:tcW w:w="2200" w:type="dxa"/>
            <w:tcMar>
              <w:top w:w="20" w:type="dxa"/>
              <w:left w:w="20" w:type="dxa"/>
              <w:bottom w:w="20" w:type="dxa"/>
              <w:right w:w="20" w:type="dxa"/>
            </w:tcMar>
            <w:vAlign w:val="center"/>
            <w:hideMark/>
          </w:tcPr>
          <w:p w14:paraId="7F98A6CC" w14:textId="77777777" w:rsidR="00F31D3F" w:rsidRPr="00D62A78" w:rsidRDefault="00F31D3F" w:rsidP="00BC45B3">
            <w:pPr>
              <w:pStyle w:val="movimento2"/>
              <w:rPr>
                <w:color w:val="002060"/>
              </w:rPr>
            </w:pPr>
            <w:r w:rsidRPr="00D62A78">
              <w:rPr>
                <w:color w:val="002060"/>
              </w:rPr>
              <w:t xml:space="preserve">(FIGHT BULLS CORRIDONIA) </w:t>
            </w:r>
          </w:p>
        </w:tc>
      </w:tr>
      <w:tr w:rsidR="00F31D3F" w:rsidRPr="00D62A78" w14:paraId="2743AC7B" w14:textId="77777777" w:rsidTr="00BC45B3">
        <w:tc>
          <w:tcPr>
            <w:tcW w:w="2200" w:type="dxa"/>
            <w:tcMar>
              <w:top w:w="20" w:type="dxa"/>
              <w:left w:w="20" w:type="dxa"/>
              <w:bottom w:w="20" w:type="dxa"/>
              <w:right w:w="20" w:type="dxa"/>
            </w:tcMar>
            <w:vAlign w:val="center"/>
            <w:hideMark/>
          </w:tcPr>
          <w:p w14:paraId="2C88743E" w14:textId="77777777" w:rsidR="00F31D3F" w:rsidRPr="00D62A78" w:rsidRDefault="00F31D3F" w:rsidP="00BC45B3">
            <w:pPr>
              <w:pStyle w:val="movimento"/>
              <w:rPr>
                <w:color w:val="002060"/>
              </w:rPr>
            </w:pPr>
            <w:r w:rsidRPr="00D62A78">
              <w:rPr>
                <w:color w:val="002060"/>
              </w:rPr>
              <w:t>VINCENZETTI IVAN</w:t>
            </w:r>
          </w:p>
        </w:tc>
        <w:tc>
          <w:tcPr>
            <w:tcW w:w="2200" w:type="dxa"/>
            <w:tcMar>
              <w:top w:w="20" w:type="dxa"/>
              <w:left w:w="20" w:type="dxa"/>
              <w:bottom w:w="20" w:type="dxa"/>
              <w:right w:w="20" w:type="dxa"/>
            </w:tcMar>
            <w:vAlign w:val="center"/>
            <w:hideMark/>
          </w:tcPr>
          <w:p w14:paraId="09E03C27" w14:textId="77777777" w:rsidR="00F31D3F" w:rsidRPr="00D62A78" w:rsidRDefault="00F31D3F" w:rsidP="00BC45B3">
            <w:pPr>
              <w:pStyle w:val="movimento2"/>
              <w:rPr>
                <w:color w:val="002060"/>
              </w:rPr>
            </w:pPr>
            <w:r w:rsidRPr="00D62A78">
              <w:rPr>
                <w:color w:val="002060"/>
              </w:rPr>
              <w:t xml:space="preserve">(FIGHT BULLS CORRIDONIA) </w:t>
            </w:r>
          </w:p>
        </w:tc>
        <w:tc>
          <w:tcPr>
            <w:tcW w:w="800" w:type="dxa"/>
            <w:tcMar>
              <w:top w:w="20" w:type="dxa"/>
              <w:left w:w="20" w:type="dxa"/>
              <w:bottom w:w="20" w:type="dxa"/>
              <w:right w:w="20" w:type="dxa"/>
            </w:tcMar>
            <w:vAlign w:val="center"/>
            <w:hideMark/>
          </w:tcPr>
          <w:p w14:paraId="7A705E8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3E79AB7" w14:textId="77777777" w:rsidR="00F31D3F" w:rsidRPr="00D62A78" w:rsidRDefault="00F31D3F" w:rsidP="00BC45B3">
            <w:pPr>
              <w:pStyle w:val="movimento"/>
              <w:rPr>
                <w:color w:val="002060"/>
              </w:rPr>
            </w:pPr>
            <w:r w:rsidRPr="00D62A78">
              <w:rPr>
                <w:color w:val="002060"/>
              </w:rPr>
              <w:t>CARINELLI NICO</w:t>
            </w:r>
          </w:p>
        </w:tc>
        <w:tc>
          <w:tcPr>
            <w:tcW w:w="2200" w:type="dxa"/>
            <w:tcMar>
              <w:top w:w="20" w:type="dxa"/>
              <w:left w:w="20" w:type="dxa"/>
              <w:bottom w:w="20" w:type="dxa"/>
              <w:right w:w="20" w:type="dxa"/>
            </w:tcMar>
            <w:vAlign w:val="center"/>
            <w:hideMark/>
          </w:tcPr>
          <w:p w14:paraId="27273C5E" w14:textId="77777777" w:rsidR="00F31D3F" w:rsidRPr="00D62A78" w:rsidRDefault="00F31D3F" w:rsidP="00BC45B3">
            <w:pPr>
              <w:pStyle w:val="movimento2"/>
              <w:rPr>
                <w:color w:val="002060"/>
              </w:rPr>
            </w:pPr>
            <w:r w:rsidRPr="00D62A78">
              <w:rPr>
                <w:color w:val="002060"/>
              </w:rPr>
              <w:t xml:space="preserve">(FUTSAL VIRE GEOSISTEM ASD) </w:t>
            </w:r>
          </w:p>
        </w:tc>
      </w:tr>
      <w:tr w:rsidR="00F31D3F" w:rsidRPr="00D62A78" w14:paraId="4AD793FB" w14:textId="77777777" w:rsidTr="00BC45B3">
        <w:tc>
          <w:tcPr>
            <w:tcW w:w="2200" w:type="dxa"/>
            <w:tcMar>
              <w:top w:w="20" w:type="dxa"/>
              <w:left w:w="20" w:type="dxa"/>
              <w:bottom w:w="20" w:type="dxa"/>
              <w:right w:w="20" w:type="dxa"/>
            </w:tcMar>
            <w:vAlign w:val="center"/>
            <w:hideMark/>
          </w:tcPr>
          <w:p w14:paraId="6A3CA55A" w14:textId="77777777" w:rsidR="00F31D3F" w:rsidRPr="00D62A78" w:rsidRDefault="00F31D3F" w:rsidP="00BC45B3">
            <w:pPr>
              <w:pStyle w:val="movimento"/>
              <w:rPr>
                <w:color w:val="002060"/>
              </w:rPr>
            </w:pPr>
            <w:r w:rsidRPr="00D62A78">
              <w:rPr>
                <w:color w:val="002060"/>
              </w:rPr>
              <w:t>REGOLI IACOPO</w:t>
            </w:r>
          </w:p>
        </w:tc>
        <w:tc>
          <w:tcPr>
            <w:tcW w:w="2200" w:type="dxa"/>
            <w:tcMar>
              <w:top w:w="20" w:type="dxa"/>
              <w:left w:w="20" w:type="dxa"/>
              <w:bottom w:w="20" w:type="dxa"/>
              <w:right w:w="20" w:type="dxa"/>
            </w:tcMar>
            <w:vAlign w:val="center"/>
            <w:hideMark/>
          </w:tcPr>
          <w:p w14:paraId="33A05027" w14:textId="77777777" w:rsidR="00F31D3F" w:rsidRPr="00D62A78" w:rsidRDefault="00F31D3F" w:rsidP="00BC45B3">
            <w:pPr>
              <w:pStyle w:val="movimento2"/>
              <w:rPr>
                <w:color w:val="002060"/>
              </w:rPr>
            </w:pPr>
            <w:r w:rsidRPr="00D62A78">
              <w:rPr>
                <w:color w:val="002060"/>
              </w:rPr>
              <w:t xml:space="preserve">(PIETRALACROCE 73) </w:t>
            </w:r>
          </w:p>
        </w:tc>
        <w:tc>
          <w:tcPr>
            <w:tcW w:w="800" w:type="dxa"/>
            <w:tcMar>
              <w:top w:w="20" w:type="dxa"/>
              <w:left w:w="20" w:type="dxa"/>
              <w:bottom w:w="20" w:type="dxa"/>
              <w:right w:w="20" w:type="dxa"/>
            </w:tcMar>
            <w:vAlign w:val="center"/>
            <w:hideMark/>
          </w:tcPr>
          <w:p w14:paraId="282FB59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9556DD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D64B097" w14:textId="77777777" w:rsidR="00F31D3F" w:rsidRPr="00D62A78" w:rsidRDefault="00F31D3F" w:rsidP="00BC45B3">
            <w:pPr>
              <w:pStyle w:val="movimento2"/>
              <w:rPr>
                <w:color w:val="002060"/>
              </w:rPr>
            </w:pPr>
            <w:r w:rsidRPr="00D62A78">
              <w:rPr>
                <w:color w:val="002060"/>
              </w:rPr>
              <w:t> </w:t>
            </w:r>
          </w:p>
        </w:tc>
      </w:tr>
    </w:tbl>
    <w:p w14:paraId="4B54D914" w14:textId="77777777" w:rsidR="00F31D3F" w:rsidRPr="00D62A78" w:rsidRDefault="00F31D3F" w:rsidP="00F31D3F">
      <w:pPr>
        <w:pStyle w:val="titolo10"/>
        <w:rPr>
          <w:rFonts w:eastAsiaTheme="minorEastAsia"/>
          <w:color w:val="002060"/>
        </w:rPr>
      </w:pPr>
      <w:r w:rsidRPr="00D62A78">
        <w:rPr>
          <w:color w:val="002060"/>
        </w:rPr>
        <w:t xml:space="preserve">GARE DEL 5/10/2025 </w:t>
      </w:r>
    </w:p>
    <w:p w14:paraId="1118A664" w14:textId="77777777" w:rsidR="00F31D3F" w:rsidRPr="00D62A78" w:rsidRDefault="00F31D3F" w:rsidP="00F31D3F">
      <w:pPr>
        <w:pStyle w:val="titolo7a"/>
        <w:rPr>
          <w:color w:val="002060"/>
        </w:rPr>
      </w:pPr>
      <w:r w:rsidRPr="00D62A78">
        <w:rPr>
          <w:color w:val="002060"/>
        </w:rPr>
        <w:t xml:space="preserve">PROVVEDIMENTI DISCIPLINARI </w:t>
      </w:r>
    </w:p>
    <w:p w14:paraId="79B400CC"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098F9457" w14:textId="77777777" w:rsidR="00F31D3F" w:rsidRPr="00D62A78" w:rsidRDefault="00F31D3F" w:rsidP="00F31D3F">
      <w:pPr>
        <w:pStyle w:val="titolo30"/>
        <w:rPr>
          <w:color w:val="002060"/>
        </w:rPr>
      </w:pPr>
      <w:r w:rsidRPr="00D62A78">
        <w:rPr>
          <w:color w:val="002060"/>
        </w:rPr>
        <w:t xml:space="preserve">CALCIATORI NON ESPULSI </w:t>
      </w:r>
    </w:p>
    <w:p w14:paraId="643A753E"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3851AE4" w14:textId="77777777" w:rsidTr="00BC45B3">
        <w:tc>
          <w:tcPr>
            <w:tcW w:w="2200" w:type="dxa"/>
            <w:tcMar>
              <w:top w:w="20" w:type="dxa"/>
              <w:left w:w="20" w:type="dxa"/>
              <w:bottom w:w="20" w:type="dxa"/>
              <w:right w:w="20" w:type="dxa"/>
            </w:tcMar>
            <w:vAlign w:val="center"/>
            <w:hideMark/>
          </w:tcPr>
          <w:p w14:paraId="31B0A8BC" w14:textId="77777777" w:rsidR="00F31D3F" w:rsidRPr="00D62A78" w:rsidRDefault="00F31D3F" w:rsidP="00BC45B3">
            <w:pPr>
              <w:pStyle w:val="movimento"/>
              <w:rPr>
                <w:color w:val="002060"/>
              </w:rPr>
            </w:pPr>
            <w:r w:rsidRPr="00D62A78">
              <w:rPr>
                <w:color w:val="002060"/>
              </w:rPr>
              <w:t>ROSSETTI TOMMASO</w:t>
            </w:r>
          </w:p>
        </w:tc>
        <w:tc>
          <w:tcPr>
            <w:tcW w:w="2200" w:type="dxa"/>
            <w:tcMar>
              <w:top w:w="20" w:type="dxa"/>
              <w:left w:w="20" w:type="dxa"/>
              <w:bottom w:w="20" w:type="dxa"/>
              <w:right w:w="20" w:type="dxa"/>
            </w:tcMar>
            <w:vAlign w:val="center"/>
            <w:hideMark/>
          </w:tcPr>
          <w:p w14:paraId="61460CA3" w14:textId="77777777" w:rsidR="00F31D3F" w:rsidRPr="00D62A78" w:rsidRDefault="00F31D3F" w:rsidP="00BC45B3">
            <w:pPr>
              <w:pStyle w:val="movimento2"/>
              <w:rPr>
                <w:color w:val="002060"/>
              </w:rPr>
            </w:pPr>
            <w:r w:rsidRPr="00D62A78">
              <w:rPr>
                <w:color w:val="002060"/>
              </w:rPr>
              <w:t xml:space="preserve">(ACSS MONDOLFO C5) </w:t>
            </w:r>
          </w:p>
        </w:tc>
        <w:tc>
          <w:tcPr>
            <w:tcW w:w="800" w:type="dxa"/>
            <w:tcMar>
              <w:top w:w="20" w:type="dxa"/>
              <w:left w:w="20" w:type="dxa"/>
              <w:bottom w:w="20" w:type="dxa"/>
              <w:right w:w="20" w:type="dxa"/>
            </w:tcMar>
            <w:vAlign w:val="center"/>
            <w:hideMark/>
          </w:tcPr>
          <w:p w14:paraId="575FA8F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BE2378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079963C" w14:textId="77777777" w:rsidR="00F31D3F" w:rsidRPr="00D62A78" w:rsidRDefault="00F31D3F" w:rsidP="00BC45B3">
            <w:pPr>
              <w:pStyle w:val="movimento2"/>
              <w:rPr>
                <w:color w:val="002060"/>
              </w:rPr>
            </w:pPr>
            <w:r w:rsidRPr="00D62A78">
              <w:rPr>
                <w:color w:val="002060"/>
              </w:rPr>
              <w:t> </w:t>
            </w:r>
          </w:p>
        </w:tc>
      </w:tr>
    </w:tbl>
    <w:p w14:paraId="34658548" w14:textId="77777777" w:rsidR="00F31D3F" w:rsidRDefault="00F31D3F" w:rsidP="00F31D3F">
      <w:pPr>
        <w:pStyle w:val="breakline"/>
        <w:rPr>
          <w:color w:val="002060"/>
        </w:rPr>
      </w:pPr>
    </w:p>
    <w:p w14:paraId="35B6E20A"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40A6D07"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F0585C0" w14:textId="77777777" w:rsidR="00F31D3F" w:rsidRPr="00D62A78" w:rsidRDefault="00F31D3F" w:rsidP="00F31D3F">
      <w:pPr>
        <w:pStyle w:val="breakline"/>
        <w:rPr>
          <w:rFonts w:eastAsiaTheme="minorEastAsia"/>
          <w:color w:val="002060"/>
        </w:rPr>
      </w:pPr>
    </w:p>
    <w:p w14:paraId="71E8F947" w14:textId="77777777" w:rsidR="00F31D3F" w:rsidRPr="00D62A78" w:rsidRDefault="00F31D3F" w:rsidP="00F31D3F">
      <w:pPr>
        <w:pStyle w:val="titoloprinc0"/>
        <w:rPr>
          <w:color w:val="002060"/>
        </w:rPr>
      </w:pPr>
      <w:r w:rsidRPr="00D62A78">
        <w:rPr>
          <w:color w:val="002060"/>
        </w:rPr>
        <w:t>CLASSIFICA</w:t>
      </w:r>
    </w:p>
    <w:p w14:paraId="11B01387" w14:textId="77777777" w:rsidR="00F31D3F" w:rsidRPr="00D62A78" w:rsidRDefault="00F31D3F" w:rsidP="00F31D3F">
      <w:pPr>
        <w:pStyle w:val="breakline"/>
        <w:rPr>
          <w:color w:val="002060"/>
        </w:rPr>
      </w:pPr>
    </w:p>
    <w:p w14:paraId="2AE9E9C0" w14:textId="77777777" w:rsidR="00F31D3F" w:rsidRPr="00D62A78" w:rsidRDefault="00F31D3F" w:rsidP="00F31D3F">
      <w:pPr>
        <w:pStyle w:val="breakline"/>
        <w:rPr>
          <w:color w:val="002060"/>
        </w:rPr>
      </w:pPr>
    </w:p>
    <w:p w14:paraId="6AB93E11"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63C11F92"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F11C7"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9E5F3"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748E9"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4DDE0"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09BF1"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1D8E"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9A27C"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B36FB"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8FD0C"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0823C" w14:textId="77777777" w:rsidR="00F31D3F" w:rsidRPr="00D62A78" w:rsidRDefault="00F31D3F" w:rsidP="00BC45B3">
            <w:pPr>
              <w:pStyle w:val="headertabella0"/>
              <w:rPr>
                <w:color w:val="002060"/>
              </w:rPr>
            </w:pPr>
            <w:r w:rsidRPr="00D62A78">
              <w:rPr>
                <w:color w:val="002060"/>
              </w:rPr>
              <w:t>PE</w:t>
            </w:r>
          </w:p>
        </w:tc>
      </w:tr>
      <w:tr w:rsidR="00F31D3F" w:rsidRPr="00D62A78" w14:paraId="7EEDBB87"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E513D6" w14:textId="77777777" w:rsidR="00F31D3F" w:rsidRPr="00D62A78" w:rsidRDefault="00F31D3F" w:rsidP="00BC45B3">
            <w:pPr>
              <w:pStyle w:val="rowtabella0"/>
              <w:rPr>
                <w:color w:val="002060"/>
              </w:rPr>
            </w:pPr>
            <w:r w:rsidRPr="00D62A7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AC8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318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DB6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11C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CA5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BEBA"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A09E"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9179"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9667" w14:textId="77777777" w:rsidR="00F31D3F" w:rsidRPr="00D62A78" w:rsidRDefault="00F31D3F" w:rsidP="00BC45B3">
            <w:pPr>
              <w:pStyle w:val="rowtabella0"/>
              <w:jc w:val="center"/>
              <w:rPr>
                <w:color w:val="002060"/>
              </w:rPr>
            </w:pPr>
            <w:r w:rsidRPr="00D62A78">
              <w:rPr>
                <w:color w:val="002060"/>
              </w:rPr>
              <w:t>0</w:t>
            </w:r>
          </w:p>
        </w:tc>
      </w:tr>
      <w:tr w:rsidR="00F31D3F" w:rsidRPr="00D62A78" w14:paraId="2BA6473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024E4" w14:textId="77777777" w:rsidR="00F31D3F" w:rsidRPr="00D62A78" w:rsidRDefault="00F31D3F" w:rsidP="00BC45B3">
            <w:pPr>
              <w:pStyle w:val="rowtabella0"/>
              <w:rPr>
                <w:color w:val="002060"/>
              </w:rPr>
            </w:pPr>
            <w:r w:rsidRPr="00D62A7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FDD9"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181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20C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628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8F7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55DF"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01BD"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6C3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D7BE" w14:textId="77777777" w:rsidR="00F31D3F" w:rsidRPr="00D62A78" w:rsidRDefault="00F31D3F" w:rsidP="00BC45B3">
            <w:pPr>
              <w:pStyle w:val="rowtabella0"/>
              <w:jc w:val="center"/>
              <w:rPr>
                <w:color w:val="002060"/>
              </w:rPr>
            </w:pPr>
            <w:r w:rsidRPr="00D62A78">
              <w:rPr>
                <w:color w:val="002060"/>
              </w:rPr>
              <w:t>0</w:t>
            </w:r>
          </w:p>
        </w:tc>
      </w:tr>
      <w:tr w:rsidR="00F31D3F" w:rsidRPr="00D62A78" w14:paraId="1404498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64BB2" w14:textId="77777777" w:rsidR="00F31D3F" w:rsidRPr="00D62A78" w:rsidRDefault="00F31D3F" w:rsidP="00BC45B3">
            <w:pPr>
              <w:pStyle w:val="rowtabella0"/>
              <w:rPr>
                <w:color w:val="002060"/>
              </w:rPr>
            </w:pPr>
            <w:r w:rsidRPr="00D62A7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9FD0"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D89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CD3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291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933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AD75"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259D"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D62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28AC" w14:textId="77777777" w:rsidR="00F31D3F" w:rsidRPr="00D62A78" w:rsidRDefault="00F31D3F" w:rsidP="00BC45B3">
            <w:pPr>
              <w:pStyle w:val="rowtabella0"/>
              <w:jc w:val="center"/>
              <w:rPr>
                <w:color w:val="002060"/>
              </w:rPr>
            </w:pPr>
            <w:r w:rsidRPr="00D62A78">
              <w:rPr>
                <w:color w:val="002060"/>
              </w:rPr>
              <w:t>0</w:t>
            </w:r>
          </w:p>
        </w:tc>
      </w:tr>
      <w:tr w:rsidR="00EA5A54" w:rsidRPr="00D62A78" w14:paraId="5F267BD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tcPr>
          <w:p w14:paraId="00B4071D" w14:textId="7E8785DA" w:rsidR="00EA5A54" w:rsidRPr="00D62A78" w:rsidRDefault="00EA5A54" w:rsidP="00EA5A54">
            <w:pPr>
              <w:pStyle w:val="rowtabella0"/>
              <w:rPr>
                <w:color w:val="002060"/>
              </w:rPr>
            </w:pPr>
            <w:r w:rsidRPr="00D62A7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19F68" w14:textId="3026EF5D" w:rsidR="00EA5A54" w:rsidRPr="00D62A78" w:rsidRDefault="00EA5A54" w:rsidP="00EA5A54">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1148" w14:textId="60B97D4D" w:rsidR="00EA5A54" w:rsidRPr="00D62A78" w:rsidRDefault="00EA5A54" w:rsidP="00EA5A54">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CB47C" w14:textId="4708EDDB" w:rsidR="00EA5A54" w:rsidRPr="00D62A78" w:rsidRDefault="00EA5A54" w:rsidP="00EA5A5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4D985" w14:textId="3C99C034"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984BC" w14:textId="716F55F7"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5C35D" w14:textId="5741E515" w:rsidR="00EA5A54" w:rsidRPr="00D62A78" w:rsidRDefault="00EA5A54" w:rsidP="00EA5A54">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4A0EC" w14:textId="15FE3651" w:rsidR="00EA5A54" w:rsidRPr="00D62A78" w:rsidRDefault="00EA5A54" w:rsidP="00EA5A54">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E8249" w14:textId="5476732D" w:rsidR="00EA5A54" w:rsidRPr="00D62A78" w:rsidRDefault="00EA5A54" w:rsidP="00EA5A54">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8EA6F" w14:textId="5F2D7690" w:rsidR="00EA5A54" w:rsidRPr="00D62A78" w:rsidRDefault="00EA5A54" w:rsidP="00EA5A54">
            <w:pPr>
              <w:pStyle w:val="rowtabella0"/>
              <w:jc w:val="center"/>
              <w:rPr>
                <w:color w:val="002060"/>
              </w:rPr>
            </w:pPr>
            <w:r w:rsidRPr="00D62A78">
              <w:rPr>
                <w:color w:val="002060"/>
              </w:rPr>
              <w:t>0</w:t>
            </w:r>
          </w:p>
        </w:tc>
      </w:tr>
      <w:tr w:rsidR="00EA5A54" w:rsidRPr="00D62A78" w14:paraId="3FAE17E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53089" w14:textId="77777777" w:rsidR="00EA5A54" w:rsidRPr="00D62A78" w:rsidRDefault="00EA5A54" w:rsidP="00EA5A54">
            <w:pPr>
              <w:pStyle w:val="rowtabella0"/>
              <w:rPr>
                <w:color w:val="002060"/>
              </w:rPr>
            </w:pPr>
            <w:r w:rsidRPr="00D62A7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BA9B" w14:textId="77777777" w:rsidR="00EA5A54" w:rsidRPr="00D62A78" w:rsidRDefault="00EA5A54" w:rsidP="00EA5A54">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A70C"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4FED" w14:textId="77777777"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0566"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ECC7" w14:textId="77777777"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5627" w14:textId="77777777" w:rsidR="00EA5A54" w:rsidRPr="00D62A78" w:rsidRDefault="00EA5A54" w:rsidP="00EA5A54">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D110" w14:textId="77777777" w:rsidR="00EA5A54" w:rsidRPr="00D62A78" w:rsidRDefault="00EA5A54" w:rsidP="00EA5A54">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23CF"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A39A" w14:textId="77777777" w:rsidR="00EA5A54" w:rsidRPr="00D62A78" w:rsidRDefault="00EA5A54" w:rsidP="00EA5A54">
            <w:pPr>
              <w:pStyle w:val="rowtabella0"/>
              <w:jc w:val="center"/>
              <w:rPr>
                <w:color w:val="002060"/>
              </w:rPr>
            </w:pPr>
            <w:r w:rsidRPr="00D62A78">
              <w:rPr>
                <w:color w:val="002060"/>
              </w:rPr>
              <w:t>0</w:t>
            </w:r>
          </w:p>
        </w:tc>
      </w:tr>
      <w:tr w:rsidR="00EA5A54" w:rsidRPr="00D62A78" w14:paraId="713F46B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79AF0" w14:textId="77777777" w:rsidR="00EA5A54" w:rsidRPr="00D62A78" w:rsidRDefault="00EA5A54" w:rsidP="00EA5A54">
            <w:pPr>
              <w:pStyle w:val="rowtabella0"/>
              <w:rPr>
                <w:color w:val="002060"/>
              </w:rPr>
            </w:pPr>
            <w:r w:rsidRPr="00D62A7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AE7F" w14:textId="77777777" w:rsidR="00EA5A54" w:rsidRPr="00D62A78" w:rsidRDefault="00EA5A54" w:rsidP="00EA5A54">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18A7"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8255" w14:textId="77777777"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AB2E"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D54E" w14:textId="77777777"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0A1E" w14:textId="77777777" w:rsidR="00EA5A54" w:rsidRPr="00D62A78" w:rsidRDefault="00EA5A54" w:rsidP="00EA5A54">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199C" w14:textId="77777777" w:rsidR="00EA5A54" w:rsidRPr="00D62A78" w:rsidRDefault="00EA5A54" w:rsidP="00EA5A54">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4121" w14:textId="77777777" w:rsidR="00EA5A54" w:rsidRPr="00D62A78" w:rsidRDefault="00EA5A54" w:rsidP="00EA5A54">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3F17" w14:textId="77777777" w:rsidR="00EA5A54" w:rsidRPr="00D62A78" w:rsidRDefault="00EA5A54" w:rsidP="00EA5A54">
            <w:pPr>
              <w:pStyle w:val="rowtabella0"/>
              <w:jc w:val="center"/>
              <w:rPr>
                <w:color w:val="002060"/>
              </w:rPr>
            </w:pPr>
            <w:r w:rsidRPr="00D62A78">
              <w:rPr>
                <w:color w:val="002060"/>
              </w:rPr>
              <w:t>0</w:t>
            </w:r>
          </w:p>
        </w:tc>
      </w:tr>
      <w:tr w:rsidR="00EA5A54" w:rsidRPr="00D62A78" w14:paraId="396FA6C5" w14:textId="77777777" w:rsidTr="00EA5A54">
        <w:tc>
          <w:tcPr>
            <w:tcW w:w="5640" w:type="dxa"/>
            <w:tcBorders>
              <w:top w:val="nil"/>
              <w:left w:val="outset" w:sz="6" w:space="0" w:color="auto"/>
              <w:bottom w:val="nil"/>
              <w:right w:val="nil"/>
            </w:tcBorders>
            <w:tcMar>
              <w:top w:w="20" w:type="dxa"/>
              <w:left w:w="20" w:type="dxa"/>
              <w:bottom w:w="20" w:type="dxa"/>
              <w:right w:w="20" w:type="dxa"/>
            </w:tcMar>
            <w:vAlign w:val="center"/>
          </w:tcPr>
          <w:p w14:paraId="647FA8C3" w14:textId="3824C947" w:rsidR="00EA5A54" w:rsidRPr="00D62A78" w:rsidRDefault="00EA5A54" w:rsidP="00EA5A54">
            <w:pPr>
              <w:pStyle w:val="rowtabella0"/>
              <w:rPr>
                <w:color w:val="002060"/>
              </w:rPr>
            </w:pPr>
            <w:r w:rsidRPr="00D62A7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A1BCE" w14:textId="764A6FF9"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974F2" w14:textId="20B692BA"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829DA" w14:textId="1727B95F"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A640A" w14:textId="69FF3625"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CB74A" w14:textId="7ECD11F6"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05BB0" w14:textId="1C37197C"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A458E" w14:textId="08D95AFB"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B3186" w14:textId="1583F3C0" w:rsidR="00EA5A54" w:rsidRPr="00D62A78" w:rsidRDefault="00EA5A54" w:rsidP="00EA5A54">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7D2D3" w14:textId="022AD8CE" w:rsidR="00EA5A54" w:rsidRPr="00D62A78" w:rsidRDefault="00EA5A54" w:rsidP="00EA5A54">
            <w:pPr>
              <w:pStyle w:val="rowtabella0"/>
              <w:jc w:val="center"/>
              <w:rPr>
                <w:color w:val="002060"/>
              </w:rPr>
            </w:pPr>
            <w:r w:rsidRPr="00D62A78">
              <w:rPr>
                <w:color w:val="002060"/>
              </w:rPr>
              <w:t>0</w:t>
            </w:r>
          </w:p>
        </w:tc>
      </w:tr>
      <w:tr w:rsidR="00EA5A54" w:rsidRPr="00D62A78" w14:paraId="418FE30F" w14:textId="77777777" w:rsidTr="00EA5A54">
        <w:tc>
          <w:tcPr>
            <w:tcW w:w="5640" w:type="dxa"/>
            <w:tcBorders>
              <w:top w:val="nil"/>
              <w:left w:val="outset" w:sz="6" w:space="0" w:color="auto"/>
              <w:bottom w:val="nil"/>
              <w:right w:val="nil"/>
            </w:tcBorders>
            <w:tcMar>
              <w:top w:w="20" w:type="dxa"/>
              <w:left w:w="20" w:type="dxa"/>
              <w:bottom w:w="20" w:type="dxa"/>
              <w:right w:w="20" w:type="dxa"/>
            </w:tcMar>
            <w:vAlign w:val="center"/>
          </w:tcPr>
          <w:p w14:paraId="0B5D9D4D" w14:textId="6CB1F015" w:rsidR="00EA5A54" w:rsidRPr="00D62A78" w:rsidRDefault="00EA5A54" w:rsidP="00EA5A54">
            <w:pPr>
              <w:pStyle w:val="rowtabella0"/>
              <w:rPr>
                <w:color w:val="002060"/>
              </w:rPr>
            </w:pPr>
            <w:r w:rsidRPr="00D62A7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83C43" w14:textId="015447F9"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C8D0A" w14:textId="1959D5FB" w:rsidR="00EA5A54" w:rsidRPr="00D62A78" w:rsidRDefault="00EA5A54" w:rsidP="00EA5A54">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B8309" w14:textId="2672AC58"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D846" w14:textId="184A66C1"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AD67" w14:textId="7954AD79" w:rsidR="00EA5A54" w:rsidRPr="00D62A78" w:rsidRDefault="00EA5A54" w:rsidP="00EA5A5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81631" w14:textId="408FFBB9" w:rsidR="00EA5A54" w:rsidRPr="00D62A78" w:rsidRDefault="00EA5A54" w:rsidP="00EA5A54">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84479" w14:textId="6EB8B48E" w:rsidR="00EA5A54" w:rsidRPr="00D62A78" w:rsidRDefault="00EA5A54" w:rsidP="00EA5A54">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79460" w14:textId="3EF3AF4F" w:rsidR="00EA5A54" w:rsidRPr="00D62A78" w:rsidRDefault="00EA5A54" w:rsidP="00EA5A5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3E61D" w14:textId="25994FFA" w:rsidR="00EA5A54" w:rsidRPr="00D62A78" w:rsidRDefault="00EA5A54" w:rsidP="00EA5A54">
            <w:pPr>
              <w:pStyle w:val="rowtabella0"/>
              <w:jc w:val="center"/>
              <w:rPr>
                <w:color w:val="002060"/>
              </w:rPr>
            </w:pPr>
            <w:r w:rsidRPr="00D62A78">
              <w:rPr>
                <w:color w:val="002060"/>
              </w:rPr>
              <w:t>0</w:t>
            </w:r>
          </w:p>
        </w:tc>
      </w:tr>
      <w:tr w:rsidR="00EA5A54" w:rsidRPr="00D62A78" w14:paraId="17656BD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67CA8" w14:textId="77777777" w:rsidR="00EA5A54" w:rsidRPr="00D62A78" w:rsidRDefault="00EA5A54" w:rsidP="00EA5A54">
            <w:pPr>
              <w:pStyle w:val="rowtabella0"/>
              <w:rPr>
                <w:color w:val="002060"/>
              </w:rPr>
            </w:pPr>
            <w:r w:rsidRPr="00D62A7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1A70"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199E"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C7EB"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766F"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6807"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9702" w14:textId="77777777" w:rsidR="00EA5A54" w:rsidRPr="00D62A78" w:rsidRDefault="00EA5A54" w:rsidP="00EA5A54">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DF9F" w14:textId="77777777" w:rsidR="00EA5A54" w:rsidRPr="00D62A78" w:rsidRDefault="00EA5A54" w:rsidP="00EA5A54">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C3EE" w14:textId="77777777" w:rsidR="00EA5A54" w:rsidRPr="00D62A78" w:rsidRDefault="00EA5A54" w:rsidP="00EA5A54">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7FB6" w14:textId="77777777" w:rsidR="00EA5A54" w:rsidRPr="00D62A78" w:rsidRDefault="00EA5A54" w:rsidP="00EA5A54">
            <w:pPr>
              <w:pStyle w:val="rowtabella0"/>
              <w:jc w:val="center"/>
              <w:rPr>
                <w:color w:val="002060"/>
              </w:rPr>
            </w:pPr>
            <w:r w:rsidRPr="00D62A78">
              <w:rPr>
                <w:color w:val="002060"/>
              </w:rPr>
              <w:t>0</w:t>
            </w:r>
          </w:p>
        </w:tc>
      </w:tr>
      <w:tr w:rsidR="00EA5A54" w:rsidRPr="00D62A78" w14:paraId="3D69EAFA"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E7FC24" w14:textId="77777777" w:rsidR="00EA5A54" w:rsidRPr="00D62A78" w:rsidRDefault="00EA5A54" w:rsidP="00EA5A54">
            <w:pPr>
              <w:pStyle w:val="rowtabella0"/>
              <w:rPr>
                <w:color w:val="002060"/>
              </w:rPr>
            </w:pPr>
            <w:proofErr w:type="spellStart"/>
            <w:proofErr w:type="gramStart"/>
            <w:r w:rsidRPr="00D62A78">
              <w:rPr>
                <w:color w:val="002060"/>
              </w:rPr>
              <w:t>sq.B</w:t>
            </w:r>
            <w:proofErr w:type="spellEnd"/>
            <w:proofErr w:type="gramEnd"/>
            <w:r w:rsidRPr="00D62A78">
              <w:rPr>
                <w:color w:val="002060"/>
              </w:rPr>
              <w:t xml:space="preserve"> CSI GAUDIO </w:t>
            </w:r>
            <w:proofErr w:type="spellStart"/>
            <w:proofErr w:type="gramStart"/>
            <w:r w:rsidRPr="00D62A78">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B868"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6AFD" w14:textId="77777777" w:rsidR="00EA5A54" w:rsidRPr="00D62A78" w:rsidRDefault="00EA5A54" w:rsidP="00EA5A54">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3364"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681C"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B97D"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B68B"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CCEF"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CFE0" w14:textId="77777777" w:rsidR="00EA5A54" w:rsidRPr="00D62A78" w:rsidRDefault="00EA5A54" w:rsidP="00EA5A54">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C986" w14:textId="77777777" w:rsidR="00EA5A54" w:rsidRPr="00D62A78" w:rsidRDefault="00EA5A54" w:rsidP="00EA5A54">
            <w:pPr>
              <w:pStyle w:val="rowtabella0"/>
              <w:jc w:val="center"/>
              <w:rPr>
                <w:color w:val="002060"/>
              </w:rPr>
            </w:pPr>
            <w:r w:rsidRPr="00D62A78">
              <w:rPr>
                <w:color w:val="002060"/>
              </w:rPr>
              <w:t>0</w:t>
            </w:r>
          </w:p>
        </w:tc>
      </w:tr>
    </w:tbl>
    <w:p w14:paraId="236855BC" w14:textId="77777777" w:rsidR="00F31D3F" w:rsidRPr="00D62A78" w:rsidRDefault="00F31D3F" w:rsidP="00F31D3F">
      <w:pPr>
        <w:pStyle w:val="breakline"/>
        <w:rPr>
          <w:rFonts w:eastAsiaTheme="minorEastAsia"/>
          <w:color w:val="002060"/>
        </w:rPr>
      </w:pPr>
    </w:p>
    <w:p w14:paraId="74ADC9C3" w14:textId="77777777" w:rsidR="00F31D3F" w:rsidRPr="00D62A78" w:rsidRDefault="00F31D3F" w:rsidP="00F31D3F">
      <w:pPr>
        <w:pStyle w:val="breakline"/>
        <w:rPr>
          <w:color w:val="002060"/>
        </w:rPr>
      </w:pPr>
    </w:p>
    <w:p w14:paraId="4A222E15"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5E74035C"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EB938"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447CD"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34E9F"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C3115"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CE1D"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7266B"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9C8B0"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4DE68"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506CA"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2200A" w14:textId="77777777" w:rsidR="00F31D3F" w:rsidRPr="00D62A78" w:rsidRDefault="00F31D3F" w:rsidP="00BC45B3">
            <w:pPr>
              <w:pStyle w:val="headertabella0"/>
              <w:rPr>
                <w:color w:val="002060"/>
              </w:rPr>
            </w:pPr>
            <w:r w:rsidRPr="00D62A78">
              <w:rPr>
                <w:color w:val="002060"/>
              </w:rPr>
              <w:t>PE</w:t>
            </w:r>
          </w:p>
        </w:tc>
      </w:tr>
      <w:tr w:rsidR="00F31D3F" w:rsidRPr="00D62A78" w14:paraId="108B3AB9"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B1D78F" w14:textId="77777777" w:rsidR="00F31D3F" w:rsidRPr="00D62A78" w:rsidRDefault="00F31D3F" w:rsidP="00BC45B3">
            <w:pPr>
              <w:pStyle w:val="rowtabella0"/>
              <w:rPr>
                <w:color w:val="002060"/>
              </w:rPr>
            </w:pPr>
            <w:r w:rsidRPr="00D62A7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5B71"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BFDB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B63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45A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C97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252F" w14:textId="77777777" w:rsidR="00F31D3F" w:rsidRPr="00D62A78" w:rsidRDefault="00F31D3F" w:rsidP="00BC45B3">
            <w:pPr>
              <w:pStyle w:val="rowtabella0"/>
              <w:jc w:val="center"/>
              <w:rPr>
                <w:color w:val="002060"/>
              </w:rPr>
            </w:pPr>
            <w:r w:rsidRPr="00D62A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3ED6"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6B83" w14:textId="77777777" w:rsidR="00F31D3F" w:rsidRPr="00D62A78" w:rsidRDefault="00F31D3F" w:rsidP="00BC45B3">
            <w:pPr>
              <w:pStyle w:val="rowtabella0"/>
              <w:jc w:val="center"/>
              <w:rPr>
                <w:color w:val="002060"/>
              </w:rPr>
            </w:pPr>
            <w:r w:rsidRPr="00D62A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5D48" w14:textId="77777777" w:rsidR="00F31D3F" w:rsidRPr="00D62A78" w:rsidRDefault="00F31D3F" w:rsidP="00BC45B3">
            <w:pPr>
              <w:pStyle w:val="rowtabella0"/>
              <w:jc w:val="center"/>
              <w:rPr>
                <w:color w:val="002060"/>
              </w:rPr>
            </w:pPr>
            <w:r w:rsidRPr="00D62A78">
              <w:rPr>
                <w:color w:val="002060"/>
              </w:rPr>
              <w:t>0</w:t>
            </w:r>
          </w:p>
        </w:tc>
      </w:tr>
      <w:tr w:rsidR="00F31D3F" w:rsidRPr="00D62A78" w14:paraId="0076AD5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87B16"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D77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5C8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634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C2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358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8FEC"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2673"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0230"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C14E" w14:textId="77777777" w:rsidR="00F31D3F" w:rsidRPr="00D62A78" w:rsidRDefault="00F31D3F" w:rsidP="00BC45B3">
            <w:pPr>
              <w:pStyle w:val="rowtabella0"/>
              <w:jc w:val="center"/>
              <w:rPr>
                <w:color w:val="002060"/>
              </w:rPr>
            </w:pPr>
            <w:r w:rsidRPr="00D62A78">
              <w:rPr>
                <w:color w:val="002060"/>
              </w:rPr>
              <w:t>0</w:t>
            </w:r>
          </w:p>
        </w:tc>
      </w:tr>
      <w:tr w:rsidR="00F31D3F" w:rsidRPr="00D62A78" w14:paraId="6E6146E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3F06A" w14:textId="77777777" w:rsidR="00F31D3F" w:rsidRPr="00D62A78" w:rsidRDefault="00F31D3F" w:rsidP="00BC45B3">
            <w:pPr>
              <w:pStyle w:val="rowtabella0"/>
              <w:rPr>
                <w:color w:val="002060"/>
              </w:rPr>
            </w:pPr>
            <w:r w:rsidRPr="00D62A7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F33E"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639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2ADE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7D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675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E23F"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77D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044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6F1C" w14:textId="77777777" w:rsidR="00F31D3F" w:rsidRPr="00D62A78" w:rsidRDefault="00F31D3F" w:rsidP="00BC45B3">
            <w:pPr>
              <w:pStyle w:val="rowtabella0"/>
              <w:jc w:val="center"/>
              <w:rPr>
                <w:color w:val="002060"/>
              </w:rPr>
            </w:pPr>
            <w:r w:rsidRPr="00D62A78">
              <w:rPr>
                <w:color w:val="002060"/>
              </w:rPr>
              <w:t>0</w:t>
            </w:r>
          </w:p>
        </w:tc>
      </w:tr>
      <w:tr w:rsidR="00F31D3F" w:rsidRPr="00D62A78" w14:paraId="2A49BDC7"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93168" w14:textId="77777777" w:rsidR="00F31D3F" w:rsidRPr="00D62A78" w:rsidRDefault="00F31D3F" w:rsidP="00BC45B3">
            <w:pPr>
              <w:pStyle w:val="rowtabella0"/>
              <w:rPr>
                <w:color w:val="002060"/>
              </w:rPr>
            </w:pPr>
            <w:r w:rsidRPr="00D62A7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2C70"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8D5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305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F6E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0DC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646B"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0269"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5B8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6446" w14:textId="77777777" w:rsidR="00F31D3F" w:rsidRPr="00D62A78" w:rsidRDefault="00F31D3F" w:rsidP="00BC45B3">
            <w:pPr>
              <w:pStyle w:val="rowtabella0"/>
              <w:jc w:val="center"/>
              <w:rPr>
                <w:color w:val="002060"/>
              </w:rPr>
            </w:pPr>
            <w:r w:rsidRPr="00D62A78">
              <w:rPr>
                <w:color w:val="002060"/>
              </w:rPr>
              <w:t>0</w:t>
            </w:r>
          </w:p>
        </w:tc>
      </w:tr>
      <w:tr w:rsidR="00F31D3F" w:rsidRPr="00D62A78" w14:paraId="71F3459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247CB" w14:textId="77777777" w:rsidR="00F31D3F" w:rsidRPr="00D62A78" w:rsidRDefault="00F31D3F" w:rsidP="00BC45B3">
            <w:pPr>
              <w:pStyle w:val="rowtabella0"/>
              <w:rPr>
                <w:color w:val="002060"/>
              </w:rPr>
            </w:pPr>
            <w:r w:rsidRPr="00D62A78">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220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DE0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B13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9DA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A20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AD47"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4241"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79B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A9CE" w14:textId="77777777" w:rsidR="00F31D3F" w:rsidRPr="00D62A78" w:rsidRDefault="00F31D3F" w:rsidP="00BC45B3">
            <w:pPr>
              <w:pStyle w:val="rowtabella0"/>
              <w:jc w:val="center"/>
              <w:rPr>
                <w:color w:val="002060"/>
              </w:rPr>
            </w:pPr>
            <w:r w:rsidRPr="00D62A78">
              <w:rPr>
                <w:color w:val="002060"/>
              </w:rPr>
              <w:t>0</w:t>
            </w:r>
          </w:p>
        </w:tc>
      </w:tr>
      <w:tr w:rsidR="00F31D3F" w:rsidRPr="00D62A78" w14:paraId="21E781F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26297" w14:textId="77777777" w:rsidR="00F31D3F" w:rsidRPr="00D62A78" w:rsidRDefault="00F31D3F" w:rsidP="00BC45B3">
            <w:pPr>
              <w:pStyle w:val="rowtabella0"/>
              <w:rPr>
                <w:color w:val="002060"/>
              </w:rPr>
            </w:pPr>
            <w:r w:rsidRPr="00D62A7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0A8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D3E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F58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179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47C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9447"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52B8" w14:textId="77777777" w:rsidR="00F31D3F" w:rsidRPr="00D62A78" w:rsidRDefault="00F31D3F" w:rsidP="00BC45B3">
            <w:pPr>
              <w:pStyle w:val="rowtabella0"/>
              <w:jc w:val="center"/>
              <w:rPr>
                <w:color w:val="002060"/>
              </w:rPr>
            </w:pPr>
            <w:r w:rsidRPr="00D62A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180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FE24" w14:textId="77777777" w:rsidR="00F31D3F" w:rsidRPr="00D62A78" w:rsidRDefault="00F31D3F" w:rsidP="00BC45B3">
            <w:pPr>
              <w:pStyle w:val="rowtabella0"/>
              <w:jc w:val="center"/>
              <w:rPr>
                <w:color w:val="002060"/>
              </w:rPr>
            </w:pPr>
            <w:r w:rsidRPr="00D62A78">
              <w:rPr>
                <w:color w:val="002060"/>
              </w:rPr>
              <w:t>0</w:t>
            </w:r>
          </w:p>
        </w:tc>
      </w:tr>
      <w:tr w:rsidR="00F31D3F" w:rsidRPr="00D62A78" w14:paraId="0424A6F2"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2E216" w14:textId="77777777" w:rsidR="00F31D3F" w:rsidRPr="00D62A78" w:rsidRDefault="00F31D3F" w:rsidP="00BC45B3">
            <w:pPr>
              <w:pStyle w:val="rowtabella0"/>
              <w:rPr>
                <w:color w:val="002060"/>
              </w:rPr>
            </w:pPr>
            <w:r w:rsidRPr="00D62A7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46A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344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902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653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AD2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41AF"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A21B"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9CE1"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50FB" w14:textId="77777777" w:rsidR="00F31D3F" w:rsidRPr="00D62A78" w:rsidRDefault="00F31D3F" w:rsidP="00BC45B3">
            <w:pPr>
              <w:pStyle w:val="rowtabella0"/>
              <w:jc w:val="center"/>
              <w:rPr>
                <w:color w:val="002060"/>
              </w:rPr>
            </w:pPr>
            <w:r w:rsidRPr="00D62A78">
              <w:rPr>
                <w:color w:val="002060"/>
              </w:rPr>
              <w:t>0</w:t>
            </w:r>
          </w:p>
        </w:tc>
      </w:tr>
      <w:tr w:rsidR="00F31D3F" w:rsidRPr="00D62A78" w14:paraId="428F007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54BD6" w14:textId="77777777" w:rsidR="00F31D3F" w:rsidRPr="00D62A78" w:rsidRDefault="00F31D3F" w:rsidP="00BC45B3">
            <w:pPr>
              <w:pStyle w:val="rowtabella0"/>
              <w:rPr>
                <w:color w:val="002060"/>
              </w:rPr>
            </w:pPr>
            <w:r w:rsidRPr="00D62A7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13E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6EF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A81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6B0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664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5663"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F991"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153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4A73" w14:textId="77777777" w:rsidR="00F31D3F" w:rsidRPr="00D62A78" w:rsidRDefault="00F31D3F" w:rsidP="00BC45B3">
            <w:pPr>
              <w:pStyle w:val="rowtabella0"/>
              <w:jc w:val="center"/>
              <w:rPr>
                <w:color w:val="002060"/>
              </w:rPr>
            </w:pPr>
            <w:r w:rsidRPr="00D62A78">
              <w:rPr>
                <w:color w:val="002060"/>
              </w:rPr>
              <w:t>0</w:t>
            </w:r>
          </w:p>
        </w:tc>
      </w:tr>
      <w:tr w:rsidR="00F31D3F" w:rsidRPr="00D62A78" w14:paraId="3CD4D204"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16AD0" w14:textId="77777777" w:rsidR="00F31D3F" w:rsidRPr="00D62A78" w:rsidRDefault="00F31D3F" w:rsidP="00BC45B3">
            <w:pPr>
              <w:pStyle w:val="rowtabella0"/>
              <w:rPr>
                <w:color w:val="002060"/>
              </w:rPr>
            </w:pPr>
            <w:r w:rsidRPr="00D62A7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6D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799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653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898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255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228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0137"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8932"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4ACA" w14:textId="77777777" w:rsidR="00F31D3F" w:rsidRPr="00D62A78" w:rsidRDefault="00F31D3F" w:rsidP="00BC45B3">
            <w:pPr>
              <w:pStyle w:val="rowtabella0"/>
              <w:jc w:val="center"/>
              <w:rPr>
                <w:color w:val="002060"/>
              </w:rPr>
            </w:pPr>
            <w:r w:rsidRPr="00D62A78">
              <w:rPr>
                <w:color w:val="002060"/>
              </w:rPr>
              <w:t>0</w:t>
            </w:r>
          </w:p>
        </w:tc>
      </w:tr>
    </w:tbl>
    <w:p w14:paraId="4B89CADB" w14:textId="77777777" w:rsidR="00F31D3F" w:rsidRPr="00D62A78" w:rsidRDefault="00F31D3F" w:rsidP="00F31D3F">
      <w:pPr>
        <w:pStyle w:val="breakline"/>
        <w:rPr>
          <w:rFonts w:eastAsiaTheme="minorEastAsia"/>
          <w:color w:val="002060"/>
        </w:rPr>
      </w:pPr>
    </w:p>
    <w:p w14:paraId="00381784" w14:textId="77777777" w:rsidR="00F31D3F" w:rsidRPr="00D62A78" w:rsidRDefault="00F31D3F" w:rsidP="00F31D3F">
      <w:pPr>
        <w:pStyle w:val="titoloprinc0"/>
        <w:rPr>
          <w:color w:val="002060"/>
        </w:rPr>
      </w:pPr>
      <w:r>
        <w:rPr>
          <w:color w:val="002060"/>
        </w:rPr>
        <w:t>PROGRAMMA GARE</w:t>
      </w:r>
    </w:p>
    <w:p w14:paraId="02EAE246" w14:textId="77777777" w:rsidR="00F31D3F" w:rsidRDefault="00F31D3F" w:rsidP="00F31D3F">
      <w:pPr>
        <w:pStyle w:val="breakline"/>
        <w:rPr>
          <w:color w:val="002060"/>
        </w:rPr>
      </w:pPr>
    </w:p>
    <w:p w14:paraId="38264D12" w14:textId="77777777" w:rsidR="00511CDF" w:rsidRPr="000F15D7" w:rsidRDefault="00511CDF" w:rsidP="00511CDF">
      <w:pPr>
        <w:pStyle w:val="sottotitolocampionato10"/>
        <w:rPr>
          <w:color w:val="002060"/>
        </w:rPr>
      </w:pPr>
      <w:r w:rsidRPr="000F15D7">
        <w:rPr>
          <w:color w:val="002060"/>
        </w:rPr>
        <w:lastRenderedPageBreak/>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511CDF" w:rsidRPr="000F15D7" w14:paraId="24C15CA0"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78EBF"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FBBF"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975F"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CC7D7"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B6303"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2571C"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4B21A"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890DF81"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B1D0D" w14:textId="77777777" w:rsidR="00511CDF" w:rsidRPr="000F15D7" w:rsidRDefault="00511CDF" w:rsidP="00BC45B3">
            <w:pPr>
              <w:pStyle w:val="rowtabella0"/>
              <w:rPr>
                <w:color w:val="002060"/>
              </w:rPr>
            </w:pPr>
            <w:r w:rsidRPr="000F15D7">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634AB" w14:textId="77777777" w:rsidR="00511CDF" w:rsidRPr="000F15D7" w:rsidRDefault="00511CDF" w:rsidP="00BC45B3">
            <w:pPr>
              <w:pStyle w:val="rowtabella0"/>
              <w:rPr>
                <w:color w:val="002060"/>
              </w:rPr>
            </w:pPr>
            <w:r w:rsidRPr="000F15D7">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F5FC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974F0" w14:textId="77777777" w:rsidR="00511CDF" w:rsidRPr="000F15D7" w:rsidRDefault="00511CDF" w:rsidP="00BC45B3">
            <w:pPr>
              <w:pStyle w:val="rowtabella0"/>
              <w:rPr>
                <w:color w:val="002060"/>
              </w:rPr>
            </w:pPr>
            <w:r w:rsidRPr="000F15D7">
              <w:rPr>
                <w:color w:val="002060"/>
              </w:rPr>
              <w:t>11/10/2025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7DE66" w14:textId="77777777" w:rsidR="00511CDF" w:rsidRPr="000F15D7" w:rsidRDefault="00511CDF" w:rsidP="00BC45B3">
            <w:pPr>
              <w:pStyle w:val="rowtabella0"/>
              <w:rPr>
                <w:color w:val="002060"/>
              </w:rPr>
            </w:pPr>
            <w:r w:rsidRPr="000F15D7">
              <w:rPr>
                <w:color w:val="002060"/>
              </w:rPr>
              <w:t xml:space="preserve">5429 PAL.COM. </w:t>
            </w:r>
            <w:proofErr w:type="gramStart"/>
            <w:r w:rsidRPr="000F15D7">
              <w:rPr>
                <w:color w:val="002060"/>
              </w:rPr>
              <w:t>S.MICHELE</w:t>
            </w:r>
            <w:proofErr w:type="gramEnd"/>
            <w:r w:rsidRPr="000F15D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BC646" w14:textId="77777777" w:rsidR="00511CDF" w:rsidRPr="000F15D7" w:rsidRDefault="00511CDF" w:rsidP="00BC45B3">
            <w:pPr>
              <w:pStyle w:val="rowtabella0"/>
              <w:rPr>
                <w:color w:val="002060"/>
              </w:rPr>
            </w:pPr>
            <w:r w:rsidRPr="000F15D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22F63" w14:textId="77777777" w:rsidR="00511CDF" w:rsidRPr="000F15D7" w:rsidRDefault="00511CDF" w:rsidP="00BC45B3">
            <w:pPr>
              <w:pStyle w:val="rowtabella0"/>
              <w:rPr>
                <w:color w:val="002060"/>
              </w:rPr>
            </w:pPr>
            <w:r w:rsidRPr="000F15D7">
              <w:rPr>
                <w:color w:val="002060"/>
              </w:rPr>
              <w:t>VIA LORETO</w:t>
            </w:r>
          </w:p>
        </w:tc>
      </w:tr>
      <w:tr w:rsidR="00511CDF" w:rsidRPr="000F15D7" w14:paraId="240CE48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DB18FB" w14:textId="77777777" w:rsidR="00511CDF" w:rsidRPr="000F15D7" w:rsidRDefault="00511CDF" w:rsidP="00BC45B3">
            <w:pPr>
              <w:pStyle w:val="rowtabella0"/>
              <w:rPr>
                <w:color w:val="002060"/>
              </w:rPr>
            </w:pPr>
            <w:r w:rsidRPr="000F15D7">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5A02BD" w14:textId="77777777" w:rsidR="00511CDF" w:rsidRPr="000F15D7" w:rsidRDefault="00511CDF" w:rsidP="00BC45B3">
            <w:pPr>
              <w:pStyle w:val="rowtabella0"/>
              <w:rPr>
                <w:color w:val="002060"/>
              </w:rPr>
            </w:pPr>
            <w:r w:rsidRPr="000F15D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27F74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67133" w14:textId="77777777" w:rsidR="00511CDF" w:rsidRPr="000F15D7" w:rsidRDefault="00511CDF" w:rsidP="00BC45B3">
            <w:pPr>
              <w:pStyle w:val="rowtabella0"/>
              <w:rPr>
                <w:color w:val="002060"/>
              </w:rPr>
            </w:pPr>
            <w:r w:rsidRPr="000F15D7">
              <w:rPr>
                <w:color w:val="002060"/>
              </w:rPr>
              <w:t>11/10/2025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71AEE1" w14:textId="77777777" w:rsidR="00511CDF" w:rsidRPr="000F15D7" w:rsidRDefault="00511CDF" w:rsidP="00BC45B3">
            <w:pPr>
              <w:pStyle w:val="rowtabella0"/>
              <w:rPr>
                <w:color w:val="002060"/>
              </w:rPr>
            </w:pPr>
            <w:r w:rsidRPr="000F15D7">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4EE985" w14:textId="77777777" w:rsidR="00511CDF" w:rsidRPr="000F15D7" w:rsidRDefault="00511CDF" w:rsidP="00BC45B3">
            <w:pPr>
              <w:pStyle w:val="rowtabella0"/>
              <w:rPr>
                <w:color w:val="002060"/>
              </w:rPr>
            </w:pPr>
            <w:r w:rsidRPr="000F15D7">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16FDA" w14:textId="77777777" w:rsidR="00511CDF" w:rsidRPr="000F15D7" w:rsidRDefault="00511CDF" w:rsidP="00BC45B3">
            <w:pPr>
              <w:pStyle w:val="rowtabella0"/>
              <w:rPr>
                <w:color w:val="002060"/>
              </w:rPr>
            </w:pPr>
            <w:r w:rsidRPr="000F15D7">
              <w:rPr>
                <w:color w:val="002060"/>
              </w:rPr>
              <w:t>VIA FALCONARA</w:t>
            </w:r>
          </w:p>
        </w:tc>
      </w:tr>
      <w:tr w:rsidR="00511CDF" w:rsidRPr="000F15D7" w14:paraId="0DC1F9B2"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A8AD59" w14:textId="77777777" w:rsidR="00511CDF" w:rsidRPr="000F15D7" w:rsidRDefault="00511CDF" w:rsidP="00BC45B3">
            <w:pPr>
              <w:pStyle w:val="rowtabella0"/>
              <w:rPr>
                <w:color w:val="002060"/>
              </w:rPr>
            </w:pPr>
            <w:r w:rsidRPr="000F15D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EE4AE" w14:textId="77777777" w:rsidR="00511CDF" w:rsidRPr="000F15D7" w:rsidRDefault="00511CDF" w:rsidP="00BC45B3">
            <w:pPr>
              <w:pStyle w:val="rowtabella0"/>
              <w:rPr>
                <w:color w:val="002060"/>
              </w:rPr>
            </w:pPr>
            <w:r w:rsidRPr="000F15D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7CDA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48CBBE"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D1696" w14:textId="77777777" w:rsidR="00511CDF" w:rsidRPr="000F15D7" w:rsidRDefault="00511CDF" w:rsidP="00BC45B3">
            <w:pPr>
              <w:pStyle w:val="rowtabella0"/>
              <w:rPr>
                <w:color w:val="002060"/>
              </w:rPr>
            </w:pPr>
            <w:r w:rsidRPr="000F15D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834CF" w14:textId="77777777" w:rsidR="00511CDF" w:rsidRPr="000F15D7" w:rsidRDefault="00511CDF" w:rsidP="00BC45B3">
            <w:pPr>
              <w:pStyle w:val="rowtabella0"/>
              <w:rPr>
                <w:color w:val="002060"/>
              </w:rPr>
            </w:pPr>
            <w:r w:rsidRPr="000F15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ECB82" w14:textId="77777777" w:rsidR="00511CDF" w:rsidRPr="000F15D7" w:rsidRDefault="00511CDF" w:rsidP="00BC45B3">
            <w:pPr>
              <w:pStyle w:val="rowtabella0"/>
              <w:rPr>
                <w:color w:val="002060"/>
              </w:rPr>
            </w:pPr>
            <w:r w:rsidRPr="000F15D7">
              <w:rPr>
                <w:color w:val="002060"/>
              </w:rPr>
              <w:t>VIA DELLO STADIO</w:t>
            </w:r>
          </w:p>
        </w:tc>
      </w:tr>
      <w:tr w:rsidR="00511CDF" w:rsidRPr="000F15D7" w14:paraId="5F34C24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4CF5E" w14:textId="77777777" w:rsidR="00511CDF" w:rsidRPr="000F15D7" w:rsidRDefault="00511CDF" w:rsidP="00BC45B3">
            <w:pPr>
              <w:pStyle w:val="rowtabella0"/>
              <w:rPr>
                <w:color w:val="002060"/>
              </w:rPr>
            </w:pPr>
            <w:r w:rsidRPr="000F15D7">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E441B6" w14:textId="77777777" w:rsidR="00511CDF" w:rsidRPr="000F15D7" w:rsidRDefault="00511CDF" w:rsidP="00BC45B3">
            <w:pPr>
              <w:pStyle w:val="rowtabella0"/>
              <w:rPr>
                <w:color w:val="002060"/>
              </w:rPr>
            </w:pPr>
            <w:r w:rsidRPr="000F15D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9A09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165B0"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705AE" w14:textId="77777777" w:rsidR="00511CDF" w:rsidRPr="000F15D7" w:rsidRDefault="00511CDF" w:rsidP="00BC45B3">
            <w:pPr>
              <w:pStyle w:val="rowtabella0"/>
              <w:rPr>
                <w:color w:val="002060"/>
              </w:rPr>
            </w:pPr>
            <w:r w:rsidRPr="000F15D7">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19789"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F4CDE" w14:textId="77777777" w:rsidR="00511CDF" w:rsidRPr="000F15D7" w:rsidRDefault="00511CDF" w:rsidP="00BC45B3">
            <w:pPr>
              <w:pStyle w:val="rowtabella0"/>
              <w:rPr>
                <w:color w:val="002060"/>
              </w:rPr>
            </w:pPr>
            <w:r w:rsidRPr="000F15D7">
              <w:rPr>
                <w:color w:val="002060"/>
              </w:rPr>
              <w:t>VIA PETRARCA</w:t>
            </w:r>
          </w:p>
        </w:tc>
      </w:tr>
      <w:tr w:rsidR="00511CDF" w:rsidRPr="000F15D7" w14:paraId="74CF8CEF"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E11B6" w14:textId="77777777" w:rsidR="00511CDF" w:rsidRPr="000F15D7" w:rsidRDefault="00511CDF" w:rsidP="00BC45B3">
            <w:pPr>
              <w:pStyle w:val="rowtabella0"/>
              <w:rPr>
                <w:color w:val="002060"/>
              </w:rPr>
            </w:pPr>
            <w:r w:rsidRPr="000F15D7">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A2684" w14:textId="77777777" w:rsidR="00511CDF" w:rsidRPr="000F15D7" w:rsidRDefault="00511CDF" w:rsidP="00BC45B3">
            <w:pPr>
              <w:pStyle w:val="rowtabella0"/>
              <w:rPr>
                <w:color w:val="002060"/>
              </w:rPr>
            </w:pPr>
            <w:r w:rsidRPr="000F15D7">
              <w:rPr>
                <w:color w:val="002060"/>
              </w:rPr>
              <w:t xml:space="preserve">CSI GAUDIO </w:t>
            </w:r>
            <w:proofErr w:type="spellStart"/>
            <w:proofErr w:type="gramStart"/>
            <w:r w:rsidRPr="000F15D7">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4870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CA855" w14:textId="77777777" w:rsidR="00511CDF" w:rsidRPr="000F15D7" w:rsidRDefault="00511CDF" w:rsidP="00BC45B3">
            <w:pPr>
              <w:pStyle w:val="rowtabella0"/>
              <w:rPr>
                <w:color w:val="002060"/>
              </w:rPr>
            </w:pPr>
            <w:r w:rsidRPr="000F15D7">
              <w:rPr>
                <w:color w:val="002060"/>
              </w:rPr>
              <w:t>12/10/2025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26C5E" w14:textId="77777777" w:rsidR="00511CDF" w:rsidRPr="000F15D7" w:rsidRDefault="00511CDF" w:rsidP="00BC45B3">
            <w:pPr>
              <w:pStyle w:val="rowtabella0"/>
              <w:rPr>
                <w:color w:val="002060"/>
              </w:rPr>
            </w:pPr>
            <w:r w:rsidRPr="000F15D7">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4216D" w14:textId="77777777" w:rsidR="00511CDF" w:rsidRPr="000F15D7" w:rsidRDefault="00511CDF" w:rsidP="00BC45B3">
            <w:pPr>
              <w:pStyle w:val="rowtabella0"/>
              <w:rPr>
                <w:color w:val="002060"/>
              </w:rPr>
            </w:pPr>
            <w:r w:rsidRPr="000F15D7">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30CD2" w14:textId="77777777" w:rsidR="00511CDF" w:rsidRPr="000F15D7" w:rsidRDefault="00511CDF" w:rsidP="00BC45B3">
            <w:pPr>
              <w:pStyle w:val="rowtabella0"/>
              <w:rPr>
                <w:color w:val="002060"/>
              </w:rPr>
            </w:pPr>
            <w:r w:rsidRPr="000F15D7">
              <w:rPr>
                <w:color w:val="002060"/>
              </w:rPr>
              <w:t>VIA NAZARIO SAURO</w:t>
            </w:r>
          </w:p>
        </w:tc>
      </w:tr>
    </w:tbl>
    <w:p w14:paraId="595E92F3" w14:textId="77777777" w:rsidR="00511CDF" w:rsidRPr="000F15D7" w:rsidRDefault="00511CDF" w:rsidP="00511CDF">
      <w:pPr>
        <w:pStyle w:val="breakline"/>
        <w:rPr>
          <w:rFonts w:eastAsiaTheme="minorEastAsia"/>
          <w:color w:val="002060"/>
        </w:rPr>
      </w:pPr>
    </w:p>
    <w:p w14:paraId="1C38644C" w14:textId="77777777" w:rsidR="00511CDF" w:rsidRPr="000F15D7" w:rsidRDefault="00511CDF" w:rsidP="00511CDF">
      <w:pPr>
        <w:pStyle w:val="breakline"/>
        <w:rPr>
          <w:color w:val="002060"/>
        </w:rPr>
      </w:pPr>
    </w:p>
    <w:p w14:paraId="3A6C804A" w14:textId="77777777" w:rsidR="00511CDF" w:rsidRPr="000F15D7" w:rsidRDefault="00511CDF" w:rsidP="00511CDF">
      <w:pPr>
        <w:pStyle w:val="breakline"/>
        <w:rPr>
          <w:color w:val="002060"/>
        </w:rPr>
      </w:pPr>
    </w:p>
    <w:p w14:paraId="6F827810" w14:textId="77777777" w:rsidR="00511CDF" w:rsidRPr="000F15D7" w:rsidRDefault="00511CDF" w:rsidP="00511CDF">
      <w:pPr>
        <w:pStyle w:val="sottotitolocampionato10"/>
        <w:rPr>
          <w:color w:val="002060"/>
        </w:rPr>
      </w:pPr>
      <w:r w:rsidRPr="000F15D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511CDF" w:rsidRPr="000F15D7" w14:paraId="3FBD65C2"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4EE34"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32C6A"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AB29"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16C3"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03300"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39BA"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06D4A"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9FB7273"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58DF4" w14:textId="77777777" w:rsidR="00511CDF" w:rsidRPr="000F15D7" w:rsidRDefault="00511CDF" w:rsidP="00BC45B3">
            <w:pPr>
              <w:pStyle w:val="rowtabella0"/>
              <w:rPr>
                <w:color w:val="002060"/>
              </w:rPr>
            </w:pPr>
            <w:r w:rsidRPr="000F15D7">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3C412" w14:textId="77777777" w:rsidR="00511CDF" w:rsidRPr="000F15D7" w:rsidRDefault="00511CDF" w:rsidP="00BC45B3">
            <w:pPr>
              <w:pStyle w:val="rowtabella0"/>
              <w:rPr>
                <w:color w:val="002060"/>
              </w:rPr>
            </w:pPr>
            <w:r w:rsidRPr="000F15D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5DF1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CA5E3" w14:textId="77777777" w:rsidR="00511CDF" w:rsidRPr="000F15D7" w:rsidRDefault="00511CDF" w:rsidP="00BC45B3">
            <w:pPr>
              <w:pStyle w:val="rowtabella0"/>
              <w:rPr>
                <w:color w:val="002060"/>
              </w:rPr>
            </w:pPr>
            <w:r w:rsidRPr="000F15D7">
              <w:rPr>
                <w:color w:val="002060"/>
              </w:rPr>
              <w:t>11/10/2025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4CD34" w14:textId="77777777" w:rsidR="00511CDF" w:rsidRPr="000F15D7" w:rsidRDefault="00511CDF" w:rsidP="00BC45B3">
            <w:pPr>
              <w:pStyle w:val="rowtabella0"/>
              <w:rPr>
                <w:color w:val="002060"/>
              </w:rPr>
            </w:pPr>
            <w:r w:rsidRPr="000F15D7">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138A2" w14:textId="77777777" w:rsidR="00511CDF" w:rsidRPr="000F15D7" w:rsidRDefault="00511CDF" w:rsidP="00BC45B3">
            <w:pPr>
              <w:pStyle w:val="rowtabella0"/>
              <w:rPr>
                <w:color w:val="002060"/>
              </w:rPr>
            </w:pPr>
            <w:r w:rsidRPr="000F15D7">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6522E" w14:textId="77777777" w:rsidR="00511CDF" w:rsidRPr="000F15D7" w:rsidRDefault="00511CDF" w:rsidP="00BC45B3">
            <w:pPr>
              <w:pStyle w:val="rowtabella0"/>
              <w:rPr>
                <w:color w:val="002060"/>
              </w:rPr>
            </w:pPr>
            <w:r w:rsidRPr="000F15D7">
              <w:rPr>
                <w:color w:val="002060"/>
              </w:rPr>
              <w:t>VIA ALESSANDRO MANZONI</w:t>
            </w:r>
          </w:p>
        </w:tc>
      </w:tr>
      <w:tr w:rsidR="00511CDF" w:rsidRPr="000F15D7" w14:paraId="000BA61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2610B" w14:textId="77777777" w:rsidR="00511CDF" w:rsidRPr="000F15D7" w:rsidRDefault="00511CDF" w:rsidP="00BC45B3">
            <w:pPr>
              <w:pStyle w:val="rowtabella0"/>
              <w:rPr>
                <w:color w:val="002060"/>
              </w:rPr>
            </w:pPr>
            <w:r w:rsidRPr="000F15D7">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1D6D5" w14:textId="77777777" w:rsidR="00511CDF" w:rsidRPr="000F15D7" w:rsidRDefault="00511CDF" w:rsidP="00BC45B3">
            <w:pPr>
              <w:pStyle w:val="rowtabella0"/>
              <w:rPr>
                <w:color w:val="002060"/>
              </w:rPr>
            </w:pPr>
            <w:r w:rsidRPr="000F15D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BA28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75707" w14:textId="77777777" w:rsidR="00511CDF" w:rsidRPr="000F15D7" w:rsidRDefault="00511CDF" w:rsidP="00BC45B3">
            <w:pPr>
              <w:pStyle w:val="rowtabella0"/>
              <w:rPr>
                <w:color w:val="002060"/>
              </w:rPr>
            </w:pPr>
            <w:r w:rsidRPr="000F15D7">
              <w:rPr>
                <w:color w:val="002060"/>
              </w:rPr>
              <w:t>11/10/2025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2B202" w14:textId="77777777" w:rsidR="00511CDF" w:rsidRPr="000F15D7" w:rsidRDefault="00511CDF" w:rsidP="00BC45B3">
            <w:pPr>
              <w:pStyle w:val="rowtabella0"/>
              <w:rPr>
                <w:color w:val="002060"/>
              </w:rPr>
            </w:pPr>
            <w:r w:rsidRPr="000F15D7">
              <w:rPr>
                <w:color w:val="002060"/>
              </w:rPr>
              <w:t>5280 TENSOSTRUTTURA S.</w:t>
            </w:r>
            <w:proofErr w:type="gramStart"/>
            <w:r w:rsidRPr="000F15D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3EA56" w14:textId="77777777" w:rsidR="00511CDF" w:rsidRPr="000F15D7" w:rsidRDefault="00511CDF" w:rsidP="00BC45B3">
            <w:pPr>
              <w:pStyle w:val="rowtabella0"/>
              <w:rPr>
                <w:color w:val="002060"/>
              </w:rPr>
            </w:pPr>
            <w:r w:rsidRPr="000F15D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1EFDB" w14:textId="77777777" w:rsidR="00511CDF" w:rsidRPr="000F15D7" w:rsidRDefault="00511CDF" w:rsidP="00BC45B3">
            <w:pPr>
              <w:pStyle w:val="rowtabella0"/>
              <w:rPr>
                <w:color w:val="002060"/>
              </w:rPr>
            </w:pPr>
            <w:r w:rsidRPr="000F15D7">
              <w:rPr>
                <w:color w:val="002060"/>
              </w:rPr>
              <w:t>VIA LORENZO LOTTO</w:t>
            </w:r>
          </w:p>
        </w:tc>
      </w:tr>
      <w:tr w:rsidR="00511CDF" w:rsidRPr="000F15D7" w14:paraId="2E1C088F"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05C42" w14:textId="77777777" w:rsidR="00511CDF" w:rsidRPr="000F15D7" w:rsidRDefault="00511CDF" w:rsidP="00BC45B3">
            <w:pPr>
              <w:pStyle w:val="rowtabella0"/>
              <w:rPr>
                <w:color w:val="002060"/>
              </w:rPr>
            </w:pPr>
            <w:r w:rsidRPr="000F15D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1032E1" w14:textId="77777777" w:rsidR="00511CDF" w:rsidRPr="000F15D7" w:rsidRDefault="00511CDF" w:rsidP="00BC45B3">
            <w:pPr>
              <w:pStyle w:val="rowtabella0"/>
              <w:rPr>
                <w:color w:val="002060"/>
              </w:rPr>
            </w:pPr>
            <w:r w:rsidRPr="000F15D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7CE697"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6E448" w14:textId="77777777" w:rsidR="00511CDF" w:rsidRPr="000F15D7" w:rsidRDefault="00511CDF" w:rsidP="00BC45B3">
            <w:pPr>
              <w:pStyle w:val="rowtabella0"/>
              <w:rPr>
                <w:color w:val="002060"/>
              </w:rPr>
            </w:pPr>
            <w:r w:rsidRPr="000F15D7">
              <w:rPr>
                <w:color w:val="002060"/>
              </w:rPr>
              <w:t>11/10/2025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90652F" w14:textId="77777777" w:rsidR="00511CDF" w:rsidRPr="000F15D7" w:rsidRDefault="00511CDF" w:rsidP="00BC45B3">
            <w:pPr>
              <w:pStyle w:val="rowtabella0"/>
              <w:rPr>
                <w:color w:val="002060"/>
              </w:rPr>
            </w:pPr>
            <w:r w:rsidRPr="000F15D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6C3C5" w14:textId="77777777" w:rsidR="00511CDF" w:rsidRPr="000F15D7" w:rsidRDefault="00511CDF" w:rsidP="00BC45B3">
            <w:pPr>
              <w:pStyle w:val="rowtabella0"/>
              <w:rPr>
                <w:color w:val="002060"/>
              </w:rPr>
            </w:pPr>
            <w:r w:rsidRPr="000F15D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1349C" w14:textId="77777777" w:rsidR="00511CDF" w:rsidRPr="000F15D7" w:rsidRDefault="00511CDF" w:rsidP="00BC45B3">
            <w:pPr>
              <w:pStyle w:val="rowtabella0"/>
              <w:rPr>
                <w:color w:val="002060"/>
              </w:rPr>
            </w:pPr>
            <w:r w:rsidRPr="000F15D7">
              <w:rPr>
                <w:color w:val="002060"/>
              </w:rPr>
              <w:t>VIA LUDOVICO SCARFIOTTI</w:t>
            </w:r>
          </w:p>
        </w:tc>
      </w:tr>
      <w:tr w:rsidR="00511CDF" w:rsidRPr="000F15D7" w14:paraId="3DB07A0C"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11F28" w14:textId="77777777" w:rsidR="00511CDF" w:rsidRPr="000F15D7" w:rsidRDefault="00511CDF" w:rsidP="00BC45B3">
            <w:pPr>
              <w:pStyle w:val="rowtabella0"/>
              <w:rPr>
                <w:color w:val="002060"/>
              </w:rPr>
            </w:pPr>
            <w:r w:rsidRPr="000F15D7">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506C3" w14:textId="77777777" w:rsidR="00511CDF" w:rsidRPr="000F15D7" w:rsidRDefault="00511CDF" w:rsidP="00BC45B3">
            <w:pPr>
              <w:pStyle w:val="rowtabella0"/>
              <w:rPr>
                <w:color w:val="002060"/>
              </w:rPr>
            </w:pPr>
            <w:proofErr w:type="gramStart"/>
            <w:r w:rsidRPr="000F15D7">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160C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96D88" w14:textId="77777777" w:rsidR="00511CDF" w:rsidRPr="000F15D7" w:rsidRDefault="00511CDF" w:rsidP="00BC45B3">
            <w:pPr>
              <w:pStyle w:val="rowtabella0"/>
              <w:rPr>
                <w:color w:val="002060"/>
              </w:rPr>
            </w:pPr>
            <w:r w:rsidRPr="000F15D7">
              <w:rPr>
                <w:color w:val="002060"/>
              </w:rPr>
              <w:t>12/10/2025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BD4B2" w14:textId="77777777" w:rsidR="00511CDF" w:rsidRPr="000F15D7" w:rsidRDefault="00511CDF" w:rsidP="00BC45B3">
            <w:pPr>
              <w:pStyle w:val="rowtabella0"/>
              <w:rPr>
                <w:color w:val="002060"/>
              </w:rPr>
            </w:pPr>
            <w:r w:rsidRPr="000F15D7">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B85C8" w14:textId="77777777" w:rsidR="00511CDF" w:rsidRPr="000F15D7" w:rsidRDefault="00511CDF" w:rsidP="00BC45B3">
            <w:pPr>
              <w:pStyle w:val="rowtabella0"/>
              <w:rPr>
                <w:color w:val="002060"/>
              </w:rPr>
            </w:pPr>
            <w:r w:rsidRPr="000F15D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830AF" w14:textId="77777777" w:rsidR="00511CDF" w:rsidRPr="000F15D7" w:rsidRDefault="00511CDF" w:rsidP="00BC45B3">
            <w:pPr>
              <w:pStyle w:val="rowtabella0"/>
              <w:rPr>
                <w:color w:val="002060"/>
              </w:rPr>
            </w:pPr>
            <w:r w:rsidRPr="000F15D7">
              <w:rPr>
                <w:color w:val="002060"/>
              </w:rPr>
              <w:t xml:space="preserve">LOC.MONTEROCCO VIA </w:t>
            </w:r>
            <w:proofErr w:type="gramStart"/>
            <w:r w:rsidRPr="000F15D7">
              <w:rPr>
                <w:color w:val="002060"/>
              </w:rPr>
              <w:t>A.MANCINI</w:t>
            </w:r>
            <w:proofErr w:type="gramEnd"/>
          </w:p>
        </w:tc>
      </w:tr>
    </w:tbl>
    <w:p w14:paraId="5E0670E8" w14:textId="77777777" w:rsidR="00511CDF" w:rsidRPr="00D62A78" w:rsidRDefault="00511CDF" w:rsidP="00F31D3F">
      <w:pPr>
        <w:pStyle w:val="breakline"/>
        <w:rPr>
          <w:color w:val="002060"/>
        </w:rPr>
      </w:pPr>
    </w:p>
    <w:p w14:paraId="07F73734" w14:textId="77777777" w:rsidR="00F31D3F" w:rsidRPr="00D62A78" w:rsidRDefault="00F31D3F" w:rsidP="00F31D3F">
      <w:pPr>
        <w:pStyle w:val="titolocampionato0"/>
        <w:shd w:val="clear" w:color="auto" w:fill="CCCCCC"/>
        <w:spacing w:before="80" w:after="40"/>
        <w:rPr>
          <w:color w:val="002060"/>
        </w:rPr>
      </w:pPr>
      <w:r w:rsidRPr="00D62A78">
        <w:rPr>
          <w:color w:val="002060"/>
        </w:rPr>
        <w:t>UNDER 17 C5 REGIONALI MASCHILI</w:t>
      </w:r>
    </w:p>
    <w:p w14:paraId="320D8857" w14:textId="77777777" w:rsidR="00F31D3F" w:rsidRPr="00781567" w:rsidRDefault="00F31D3F" w:rsidP="00F31D3F">
      <w:pPr>
        <w:pStyle w:val="titoloprinc0"/>
        <w:rPr>
          <w:color w:val="002060"/>
        </w:rPr>
      </w:pPr>
      <w:r w:rsidRPr="00781567">
        <w:rPr>
          <w:color w:val="002060"/>
        </w:rPr>
        <w:t>ANAGRAFICA/INDIRIZZARIO/VARIAZIONI CALENDARIO</w:t>
      </w:r>
    </w:p>
    <w:p w14:paraId="4C344FFA" w14:textId="77777777" w:rsidR="00F31D3F" w:rsidRPr="00781567" w:rsidRDefault="00F31D3F" w:rsidP="00F31D3F">
      <w:pPr>
        <w:pStyle w:val="titoloprinc0"/>
        <w:jc w:val="both"/>
        <w:rPr>
          <w:b w:val="0"/>
          <w:bCs w:val="0"/>
          <w:color w:val="002060"/>
          <w:sz w:val="22"/>
          <w:szCs w:val="22"/>
        </w:rPr>
      </w:pPr>
    </w:p>
    <w:p w14:paraId="0DED0E44" w14:textId="77777777" w:rsidR="00F31D3F" w:rsidRPr="00781567" w:rsidRDefault="00F31D3F" w:rsidP="00F31D3F">
      <w:pPr>
        <w:pStyle w:val="titoloprinc0"/>
        <w:jc w:val="both"/>
        <w:rPr>
          <w:color w:val="002060"/>
          <w:sz w:val="22"/>
          <w:szCs w:val="22"/>
        </w:rPr>
      </w:pPr>
      <w:r w:rsidRPr="00781567">
        <w:rPr>
          <w:color w:val="002060"/>
          <w:sz w:val="22"/>
          <w:szCs w:val="22"/>
        </w:rPr>
        <w:t>GIRONE “</w:t>
      </w:r>
      <w:r>
        <w:rPr>
          <w:color w:val="002060"/>
          <w:sz w:val="22"/>
          <w:szCs w:val="22"/>
        </w:rPr>
        <w:t>B</w:t>
      </w:r>
      <w:r w:rsidRPr="00781567">
        <w:rPr>
          <w:color w:val="002060"/>
          <w:sz w:val="22"/>
          <w:szCs w:val="22"/>
        </w:rPr>
        <w:t>”</w:t>
      </w:r>
    </w:p>
    <w:p w14:paraId="5A48F9CE" w14:textId="77777777" w:rsidR="00F31D3F" w:rsidRPr="00781567" w:rsidRDefault="00F31D3F" w:rsidP="00F31D3F">
      <w:pPr>
        <w:pStyle w:val="titoloprinc0"/>
        <w:jc w:val="both"/>
        <w:rPr>
          <w:b w:val="0"/>
          <w:bCs w:val="0"/>
          <w:color w:val="002060"/>
          <w:sz w:val="22"/>
          <w:szCs w:val="22"/>
        </w:rPr>
      </w:pPr>
    </w:p>
    <w:p w14:paraId="3CA42908" w14:textId="77777777" w:rsidR="00F31D3F" w:rsidRDefault="00F31D3F" w:rsidP="00F31D3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CERRETO D’ESI C5 A.S.D.</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18:30</w:t>
      </w:r>
      <w:r w:rsidRPr="00781567">
        <w:rPr>
          <w:b w:val="0"/>
          <w:bCs w:val="0"/>
          <w:color w:val="002060"/>
          <w:sz w:val="22"/>
          <w:szCs w:val="22"/>
        </w:rPr>
        <w:t>, stesso campo.</w:t>
      </w:r>
    </w:p>
    <w:p w14:paraId="00C6DF8B" w14:textId="77777777" w:rsidR="00F31D3F" w:rsidRDefault="00F31D3F" w:rsidP="00F31D3F">
      <w:pPr>
        <w:pStyle w:val="titoloprinc0"/>
        <w:jc w:val="both"/>
        <w:rPr>
          <w:b w:val="0"/>
          <w:bCs w:val="0"/>
          <w:color w:val="002060"/>
          <w:sz w:val="22"/>
          <w:szCs w:val="22"/>
        </w:rPr>
      </w:pPr>
    </w:p>
    <w:p w14:paraId="687A7D7C" w14:textId="77777777" w:rsidR="00F31D3F" w:rsidRPr="00D62A78" w:rsidRDefault="00F31D3F" w:rsidP="00F31D3F">
      <w:pPr>
        <w:pStyle w:val="titoloprinc0"/>
        <w:rPr>
          <w:color w:val="002060"/>
        </w:rPr>
      </w:pPr>
      <w:r w:rsidRPr="00D62A78">
        <w:rPr>
          <w:color w:val="002060"/>
        </w:rPr>
        <w:t>VARIAZIONI AL PROGRAMMA GARE</w:t>
      </w:r>
    </w:p>
    <w:p w14:paraId="3E2CDB69" w14:textId="77777777" w:rsidR="00F31D3F" w:rsidRPr="00D62A78" w:rsidRDefault="00F31D3F" w:rsidP="00F31D3F">
      <w:pPr>
        <w:pStyle w:val="breakline"/>
        <w:rPr>
          <w:color w:val="002060"/>
        </w:rPr>
      </w:pPr>
    </w:p>
    <w:p w14:paraId="59EA1685" w14:textId="77777777" w:rsidR="00F31D3F" w:rsidRPr="00D62A78" w:rsidRDefault="00F31D3F" w:rsidP="00F31D3F">
      <w:pPr>
        <w:pStyle w:val="breakline"/>
        <w:rPr>
          <w:color w:val="002060"/>
        </w:rPr>
      </w:pPr>
    </w:p>
    <w:p w14:paraId="7B9B8636"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5FDC4748" w14:textId="77777777" w:rsidTr="00EA5A5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8D15C"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4871E"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07BCA"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9D1D1"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32C2D"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26762"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4D473"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6FBF2" w14:textId="77777777" w:rsidR="00F31D3F" w:rsidRPr="00D62A78" w:rsidRDefault="00F31D3F" w:rsidP="00BC45B3">
            <w:pPr>
              <w:pStyle w:val="headertabella0"/>
              <w:rPr>
                <w:color w:val="002060"/>
              </w:rPr>
            </w:pPr>
            <w:r w:rsidRPr="00D62A78">
              <w:rPr>
                <w:color w:val="002060"/>
              </w:rPr>
              <w:t>Impianto</w:t>
            </w:r>
          </w:p>
        </w:tc>
      </w:tr>
      <w:tr w:rsidR="00F31D3F" w:rsidRPr="00D62A78" w14:paraId="4CCE104B"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83C6" w14:textId="77777777" w:rsidR="00F31D3F" w:rsidRPr="00EA5A54" w:rsidRDefault="00F31D3F" w:rsidP="00BC45B3">
            <w:pPr>
              <w:pStyle w:val="rowtabella0"/>
              <w:rPr>
                <w:color w:val="002060"/>
                <w:highlight w:val="yellow"/>
              </w:rPr>
            </w:pPr>
            <w:r w:rsidRPr="00EA5A54">
              <w:rPr>
                <w:color w:val="002060"/>
                <w:highlight w:val="yellow"/>
              </w:rPr>
              <w:t>18/10/2025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2D8D" w14:textId="77777777" w:rsidR="00F31D3F" w:rsidRPr="00EA5A54" w:rsidRDefault="00F31D3F" w:rsidP="00BC45B3">
            <w:pPr>
              <w:pStyle w:val="rowtabella0"/>
              <w:jc w:val="center"/>
              <w:rPr>
                <w:color w:val="002060"/>
                <w:highlight w:val="yellow"/>
              </w:rPr>
            </w:pPr>
            <w:r w:rsidRPr="00EA5A5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6659" w14:textId="77777777" w:rsidR="00F31D3F" w:rsidRPr="00EA5A54" w:rsidRDefault="00F31D3F" w:rsidP="00BC45B3">
            <w:pPr>
              <w:pStyle w:val="rowtabella0"/>
              <w:rPr>
                <w:color w:val="002060"/>
                <w:highlight w:val="yellow"/>
              </w:rPr>
            </w:pPr>
            <w:r w:rsidRPr="00EA5A54">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1C01" w14:textId="77777777" w:rsidR="00F31D3F" w:rsidRPr="00EA5A54" w:rsidRDefault="00F31D3F" w:rsidP="00BC45B3">
            <w:pPr>
              <w:pStyle w:val="rowtabella0"/>
              <w:rPr>
                <w:color w:val="002060"/>
                <w:highlight w:val="yellow"/>
              </w:rPr>
            </w:pPr>
            <w:r w:rsidRPr="00EA5A54">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2AA0" w14:textId="6ED7B375"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3B48" w14:textId="77777777" w:rsidR="00F31D3F" w:rsidRPr="00D62A78" w:rsidRDefault="00F31D3F" w:rsidP="00BC45B3">
            <w:pPr>
              <w:pStyle w:val="rowtabella0"/>
              <w:jc w:val="center"/>
              <w:rPr>
                <w:color w:val="002060"/>
              </w:rPr>
            </w:pPr>
            <w:r w:rsidRPr="00EA5A5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F614" w14:textId="77777777" w:rsidR="00F31D3F" w:rsidRPr="00D62A78" w:rsidRDefault="00F31D3F" w:rsidP="00BC45B3">
            <w:pPr>
              <w:pStyle w:val="rowtabella0"/>
              <w:jc w:val="center"/>
              <w:rPr>
                <w:color w:val="002060"/>
              </w:rPr>
            </w:pPr>
            <w:r w:rsidRPr="00D62A78">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043A" w14:textId="77777777" w:rsidR="00F31D3F" w:rsidRPr="00D62A78" w:rsidRDefault="00F31D3F" w:rsidP="00BC45B3">
            <w:pPr>
              <w:rPr>
                <w:color w:val="002060"/>
              </w:rPr>
            </w:pPr>
          </w:p>
        </w:tc>
      </w:tr>
      <w:tr w:rsidR="00F31D3F" w:rsidRPr="00D62A78" w14:paraId="5A598FF9"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2C62" w14:textId="77777777" w:rsidR="00F31D3F" w:rsidRPr="00EA5A54" w:rsidRDefault="00F31D3F" w:rsidP="00BC45B3">
            <w:pPr>
              <w:pStyle w:val="rowtabella0"/>
              <w:rPr>
                <w:color w:val="002060"/>
                <w:highlight w:val="yellow"/>
              </w:rPr>
            </w:pPr>
            <w:r w:rsidRPr="00EA5A54">
              <w:rPr>
                <w:color w:val="002060"/>
                <w:highlight w:val="yellow"/>
              </w:rPr>
              <w:t>25/10/2025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70C4" w14:textId="77777777" w:rsidR="00F31D3F" w:rsidRPr="00EA5A54" w:rsidRDefault="00F31D3F" w:rsidP="00BC45B3">
            <w:pPr>
              <w:pStyle w:val="rowtabella0"/>
              <w:jc w:val="center"/>
              <w:rPr>
                <w:color w:val="002060"/>
                <w:highlight w:val="yellow"/>
              </w:rPr>
            </w:pPr>
            <w:r w:rsidRPr="00EA5A5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B56B" w14:textId="77777777" w:rsidR="00F31D3F" w:rsidRPr="00EA5A54" w:rsidRDefault="00F31D3F" w:rsidP="00BC45B3">
            <w:pPr>
              <w:pStyle w:val="rowtabella0"/>
              <w:rPr>
                <w:color w:val="002060"/>
                <w:highlight w:val="yellow"/>
              </w:rPr>
            </w:pPr>
            <w:r w:rsidRPr="00EA5A54">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95C7" w14:textId="77777777" w:rsidR="00F31D3F" w:rsidRPr="00EA5A54" w:rsidRDefault="00F31D3F" w:rsidP="00BC45B3">
            <w:pPr>
              <w:pStyle w:val="rowtabella0"/>
              <w:rPr>
                <w:color w:val="002060"/>
                <w:highlight w:val="yellow"/>
              </w:rPr>
            </w:pPr>
            <w:r w:rsidRPr="00EA5A54">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A6D8" w14:textId="08E9CC2D"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851D" w14:textId="77777777" w:rsidR="00F31D3F" w:rsidRPr="00D62A78" w:rsidRDefault="00F31D3F" w:rsidP="00BC45B3">
            <w:pPr>
              <w:pStyle w:val="rowtabella0"/>
              <w:jc w:val="center"/>
              <w:rPr>
                <w:color w:val="002060"/>
              </w:rPr>
            </w:pPr>
            <w:r w:rsidRPr="00EA5A5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5870" w14:textId="77777777" w:rsidR="00F31D3F" w:rsidRPr="00D62A78" w:rsidRDefault="00F31D3F" w:rsidP="00BC45B3">
            <w:pPr>
              <w:pStyle w:val="rowtabella0"/>
              <w:jc w:val="center"/>
              <w:rPr>
                <w:color w:val="002060"/>
              </w:rPr>
            </w:pPr>
            <w:r w:rsidRPr="00D62A7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B5A6" w14:textId="77777777" w:rsidR="00F31D3F" w:rsidRPr="00D62A78" w:rsidRDefault="00F31D3F" w:rsidP="00BC45B3">
            <w:pPr>
              <w:rPr>
                <w:color w:val="002060"/>
              </w:rPr>
            </w:pPr>
          </w:p>
        </w:tc>
      </w:tr>
    </w:tbl>
    <w:p w14:paraId="2FA0168E" w14:textId="77777777" w:rsidR="00F31D3F" w:rsidRPr="00D62A78" w:rsidRDefault="00F31D3F" w:rsidP="00F31D3F">
      <w:pPr>
        <w:pStyle w:val="breakline"/>
        <w:rPr>
          <w:rFonts w:eastAsiaTheme="minorEastAsia"/>
          <w:color w:val="002060"/>
        </w:rPr>
      </w:pPr>
    </w:p>
    <w:p w14:paraId="2B8E0C2C" w14:textId="77777777" w:rsidR="00F31D3F" w:rsidRPr="00D62A78" w:rsidRDefault="00F31D3F" w:rsidP="00F31D3F">
      <w:pPr>
        <w:pStyle w:val="breakline"/>
        <w:rPr>
          <w:color w:val="002060"/>
        </w:rPr>
      </w:pPr>
    </w:p>
    <w:p w14:paraId="596BB869" w14:textId="77777777" w:rsidR="00F31D3F" w:rsidRPr="00D62A78" w:rsidRDefault="00F31D3F" w:rsidP="00F31D3F">
      <w:pPr>
        <w:pStyle w:val="titoloprinc0"/>
        <w:rPr>
          <w:color w:val="002060"/>
        </w:rPr>
      </w:pPr>
      <w:r w:rsidRPr="00D62A78">
        <w:rPr>
          <w:color w:val="002060"/>
        </w:rPr>
        <w:t>RISULTATI</w:t>
      </w:r>
    </w:p>
    <w:p w14:paraId="148E6AB1" w14:textId="77777777" w:rsidR="00F31D3F" w:rsidRPr="00D62A78" w:rsidRDefault="00F31D3F" w:rsidP="00F31D3F">
      <w:pPr>
        <w:pStyle w:val="breakline"/>
        <w:rPr>
          <w:color w:val="002060"/>
        </w:rPr>
      </w:pPr>
    </w:p>
    <w:p w14:paraId="369FB3E9" w14:textId="77777777" w:rsidR="00F31D3F" w:rsidRPr="00D62A78" w:rsidRDefault="00F31D3F" w:rsidP="00F31D3F">
      <w:pPr>
        <w:pStyle w:val="sottotitolocampionato10"/>
        <w:rPr>
          <w:color w:val="002060"/>
        </w:rPr>
      </w:pPr>
      <w:r w:rsidRPr="00D62A78">
        <w:rPr>
          <w:color w:val="002060"/>
        </w:rPr>
        <w:t>RISULTATI UFFICIALI GARE DEL 04/10/2025</w:t>
      </w:r>
    </w:p>
    <w:p w14:paraId="58E127C6"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68787899"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56D161E8"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49B1576B"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77932"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32442ECC"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37F0F" w14:textId="77777777" w:rsidR="00F31D3F" w:rsidRPr="00D62A78" w:rsidRDefault="00F31D3F" w:rsidP="00BC45B3">
                  <w:pPr>
                    <w:pStyle w:val="rowtabella0"/>
                    <w:rPr>
                      <w:color w:val="002060"/>
                    </w:rPr>
                  </w:pPr>
                  <w:r w:rsidRPr="00D62A78">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E3E75" w14:textId="77777777" w:rsidR="00F31D3F" w:rsidRPr="00D62A78" w:rsidRDefault="00F31D3F" w:rsidP="00BC45B3">
                  <w:pPr>
                    <w:pStyle w:val="rowtabella0"/>
                    <w:rPr>
                      <w:color w:val="002060"/>
                    </w:rPr>
                  </w:pPr>
                  <w:r w:rsidRPr="00D62A78">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F10CF" w14:textId="77777777" w:rsidR="00F31D3F" w:rsidRPr="00D62A78" w:rsidRDefault="00F31D3F" w:rsidP="00BC45B3">
                  <w:pPr>
                    <w:pStyle w:val="rowtabella0"/>
                    <w:jc w:val="center"/>
                    <w:rPr>
                      <w:color w:val="002060"/>
                    </w:rPr>
                  </w:pPr>
                  <w:r w:rsidRPr="00D62A78">
                    <w:rPr>
                      <w:color w:val="002060"/>
                    </w:rPr>
                    <w:t>28 - 0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483E0" w14:textId="77777777" w:rsidR="00F31D3F" w:rsidRPr="00D62A78" w:rsidRDefault="00F31D3F" w:rsidP="00BC45B3">
                  <w:pPr>
                    <w:pStyle w:val="rowtabella0"/>
                    <w:jc w:val="center"/>
                    <w:rPr>
                      <w:color w:val="002060"/>
                    </w:rPr>
                  </w:pPr>
                  <w:r w:rsidRPr="00D62A78">
                    <w:rPr>
                      <w:color w:val="002060"/>
                    </w:rPr>
                    <w:t> </w:t>
                  </w:r>
                </w:p>
              </w:tc>
            </w:tr>
            <w:tr w:rsidR="00F31D3F" w:rsidRPr="00D62A78" w14:paraId="1601E742"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C41CB3" w14:textId="77777777" w:rsidR="00F31D3F" w:rsidRPr="00D62A78" w:rsidRDefault="00F31D3F" w:rsidP="00BC45B3">
                  <w:pPr>
                    <w:pStyle w:val="rowtabella0"/>
                    <w:rPr>
                      <w:color w:val="002060"/>
                    </w:rPr>
                  </w:pPr>
                  <w:r w:rsidRPr="00D62A78">
                    <w:rPr>
                      <w:color w:val="002060"/>
                    </w:rPr>
                    <w:t xml:space="preserve">AUDAX 1970 </w:t>
                  </w:r>
                  <w:proofErr w:type="gramStart"/>
                  <w:r w:rsidRPr="00D62A78">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8E0201" w14:textId="77777777" w:rsidR="00F31D3F" w:rsidRPr="00D62A78" w:rsidRDefault="00F31D3F" w:rsidP="00BC45B3">
                  <w:pPr>
                    <w:pStyle w:val="rowtabella0"/>
                    <w:rPr>
                      <w:color w:val="002060"/>
                    </w:rPr>
                  </w:pPr>
                  <w:r w:rsidRPr="00D62A78">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EFA753"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F2CF26" w14:textId="77777777" w:rsidR="00F31D3F" w:rsidRPr="00D62A78" w:rsidRDefault="00F31D3F" w:rsidP="00BC45B3">
                  <w:pPr>
                    <w:pStyle w:val="rowtabella0"/>
                    <w:jc w:val="center"/>
                    <w:rPr>
                      <w:color w:val="002060"/>
                    </w:rPr>
                  </w:pPr>
                  <w:r w:rsidRPr="00D62A78">
                    <w:rPr>
                      <w:color w:val="002060"/>
                    </w:rPr>
                    <w:t> </w:t>
                  </w:r>
                </w:p>
              </w:tc>
            </w:tr>
            <w:tr w:rsidR="00F31D3F" w:rsidRPr="00D62A78" w14:paraId="4D431E6B"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118B98" w14:textId="77777777" w:rsidR="00F31D3F" w:rsidRPr="00D62A78" w:rsidRDefault="00F31D3F" w:rsidP="00BC45B3">
                  <w:pPr>
                    <w:pStyle w:val="rowtabella0"/>
                    <w:rPr>
                      <w:color w:val="002060"/>
                    </w:rPr>
                  </w:pPr>
                  <w:r w:rsidRPr="00D62A78">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251E09" w14:textId="77777777" w:rsidR="00F31D3F" w:rsidRPr="00D62A78" w:rsidRDefault="00F31D3F" w:rsidP="00BC45B3">
                  <w:pPr>
                    <w:pStyle w:val="rowtabella0"/>
                    <w:rPr>
                      <w:color w:val="002060"/>
                    </w:rPr>
                  </w:pPr>
                  <w:r w:rsidRPr="00D62A78">
                    <w:rPr>
                      <w:color w:val="002060"/>
                    </w:rPr>
                    <w:t>- ETA BETA F.C.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E149C" w14:textId="77777777" w:rsidR="00F31D3F" w:rsidRPr="00D62A78" w:rsidRDefault="00F31D3F" w:rsidP="00BC45B3">
                  <w:pPr>
                    <w:pStyle w:val="rowtabella0"/>
                    <w:jc w:val="center"/>
                    <w:rPr>
                      <w:color w:val="002060"/>
                    </w:rPr>
                  </w:pPr>
                  <w:r w:rsidRPr="00D62A7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9A09A" w14:textId="77777777" w:rsidR="00F31D3F" w:rsidRPr="00D62A78" w:rsidRDefault="00F31D3F" w:rsidP="00BC45B3">
                  <w:pPr>
                    <w:pStyle w:val="rowtabella0"/>
                    <w:jc w:val="center"/>
                    <w:rPr>
                      <w:color w:val="002060"/>
                    </w:rPr>
                  </w:pPr>
                  <w:r w:rsidRPr="00D62A78">
                    <w:rPr>
                      <w:color w:val="002060"/>
                    </w:rPr>
                    <w:t> </w:t>
                  </w:r>
                </w:p>
              </w:tc>
            </w:tr>
            <w:tr w:rsidR="00F31D3F" w:rsidRPr="00D62A78" w14:paraId="597C30AF"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2CD0F" w14:textId="77777777" w:rsidR="00F31D3F" w:rsidRPr="00D62A78" w:rsidRDefault="00F31D3F" w:rsidP="00BC45B3">
                  <w:pPr>
                    <w:pStyle w:val="rowtabella0"/>
                    <w:rPr>
                      <w:color w:val="002060"/>
                    </w:rPr>
                  </w:pPr>
                  <w:r w:rsidRPr="00D62A78">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17849" w14:textId="77777777" w:rsidR="00F31D3F" w:rsidRPr="00D62A78" w:rsidRDefault="00F31D3F" w:rsidP="00BC45B3">
                  <w:pPr>
                    <w:pStyle w:val="rowtabella0"/>
                    <w:rPr>
                      <w:color w:val="002060"/>
                    </w:rPr>
                  </w:pPr>
                  <w:r w:rsidRPr="00D62A78">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07F6E" w14:textId="77777777" w:rsidR="00F31D3F" w:rsidRPr="00D62A78" w:rsidRDefault="00F31D3F" w:rsidP="00BC45B3">
                  <w:pPr>
                    <w:pStyle w:val="rowtabella0"/>
                    <w:jc w:val="center"/>
                    <w:rPr>
                      <w:color w:val="002060"/>
                    </w:rPr>
                  </w:pPr>
                  <w:r w:rsidRPr="00D62A78">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582EA" w14:textId="77777777" w:rsidR="00F31D3F" w:rsidRPr="00D62A78" w:rsidRDefault="00F31D3F" w:rsidP="00BC45B3">
                  <w:pPr>
                    <w:pStyle w:val="rowtabella0"/>
                    <w:jc w:val="center"/>
                    <w:rPr>
                      <w:color w:val="002060"/>
                    </w:rPr>
                  </w:pPr>
                  <w:r w:rsidRPr="00D62A78">
                    <w:rPr>
                      <w:color w:val="002060"/>
                    </w:rPr>
                    <w:t> </w:t>
                  </w:r>
                </w:p>
              </w:tc>
            </w:tr>
          </w:tbl>
          <w:p w14:paraId="0C649613"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2657FBE1"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E0AFB" w14:textId="77777777" w:rsidR="00F31D3F" w:rsidRPr="00D62A78" w:rsidRDefault="00F31D3F" w:rsidP="00BC45B3">
                  <w:pPr>
                    <w:pStyle w:val="headertabella0"/>
                    <w:rPr>
                      <w:color w:val="002060"/>
                    </w:rPr>
                  </w:pPr>
                  <w:r w:rsidRPr="00D62A78">
                    <w:rPr>
                      <w:color w:val="002060"/>
                    </w:rPr>
                    <w:t>GIRONE B - 2 Giornata - A</w:t>
                  </w:r>
                </w:p>
              </w:tc>
            </w:tr>
            <w:tr w:rsidR="00F31D3F" w:rsidRPr="00D62A78" w14:paraId="13FBDCF5"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69F29" w14:textId="77777777" w:rsidR="00F31D3F" w:rsidRPr="00D62A78" w:rsidRDefault="00F31D3F" w:rsidP="00BC45B3">
                  <w:pPr>
                    <w:pStyle w:val="rowtabella0"/>
                    <w:rPr>
                      <w:color w:val="002060"/>
                    </w:rPr>
                  </w:pPr>
                  <w:r w:rsidRPr="00D62A78">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4B91E" w14:textId="77777777" w:rsidR="00F31D3F" w:rsidRPr="00D62A78" w:rsidRDefault="00F31D3F" w:rsidP="00BC45B3">
                  <w:pPr>
                    <w:pStyle w:val="rowtabella0"/>
                    <w:rPr>
                      <w:color w:val="002060"/>
                    </w:rPr>
                  </w:pPr>
                  <w:r w:rsidRPr="00D62A78">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E89D7" w14:textId="77777777" w:rsidR="00F31D3F" w:rsidRPr="00D62A78" w:rsidRDefault="00F31D3F" w:rsidP="00BC45B3">
                  <w:pPr>
                    <w:pStyle w:val="rowtabella0"/>
                    <w:jc w:val="center"/>
                    <w:rPr>
                      <w:color w:val="002060"/>
                    </w:rPr>
                  </w:pPr>
                  <w:r w:rsidRPr="00D62A78">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AE410" w14:textId="77777777" w:rsidR="00F31D3F" w:rsidRPr="00D62A78" w:rsidRDefault="00F31D3F" w:rsidP="00BC45B3">
                  <w:pPr>
                    <w:pStyle w:val="rowtabella0"/>
                    <w:jc w:val="center"/>
                    <w:rPr>
                      <w:color w:val="002060"/>
                    </w:rPr>
                  </w:pPr>
                  <w:r w:rsidRPr="00D62A78">
                    <w:rPr>
                      <w:color w:val="002060"/>
                    </w:rPr>
                    <w:t> </w:t>
                  </w:r>
                </w:p>
              </w:tc>
            </w:tr>
            <w:tr w:rsidR="00F31D3F" w:rsidRPr="00D62A78" w14:paraId="3F942F28"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85DC0" w14:textId="77777777" w:rsidR="00F31D3F" w:rsidRPr="00D62A78" w:rsidRDefault="00F31D3F" w:rsidP="00BC45B3">
                  <w:pPr>
                    <w:pStyle w:val="rowtabella0"/>
                    <w:rPr>
                      <w:color w:val="002060"/>
                    </w:rPr>
                  </w:pPr>
                  <w:r w:rsidRPr="00D62A7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1168D1" w14:textId="77777777" w:rsidR="00F31D3F" w:rsidRPr="00D62A78" w:rsidRDefault="00F31D3F" w:rsidP="00BC45B3">
                  <w:pPr>
                    <w:pStyle w:val="rowtabella0"/>
                    <w:rPr>
                      <w:color w:val="002060"/>
                    </w:rPr>
                  </w:pPr>
                  <w:r w:rsidRPr="00D62A78">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EDA24" w14:textId="77777777" w:rsidR="00F31D3F" w:rsidRPr="00D62A78" w:rsidRDefault="00F31D3F" w:rsidP="00BC45B3">
                  <w:pPr>
                    <w:pStyle w:val="rowtabella0"/>
                    <w:jc w:val="center"/>
                    <w:rPr>
                      <w:color w:val="002060"/>
                    </w:rPr>
                  </w:pPr>
                  <w:r w:rsidRPr="00D62A78">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3641B" w14:textId="77777777" w:rsidR="00F31D3F" w:rsidRPr="00D62A78" w:rsidRDefault="00F31D3F" w:rsidP="00BC45B3">
                  <w:pPr>
                    <w:pStyle w:val="rowtabella0"/>
                    <w:jc w:val="center"/>
                    <w:rPr>
                      <w:color w:val="002060"/>
                    </w:rPr>
                  </w:pPr>
                  <w:r w:rsidRPr="00D62A78">
                    <w:rPr>
                      <w:color w:val="002060"/>
                    </w:rPr>
                    <w:t> </w:t>
                  </w:r>
                </w:p>
              </w:tc>
            </w:tr>
            <w:tr w:rsidR="00F31D3F" w:rsidRPr="00D62A78" w14:paraId="50D2A4C8"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E1F915" w14:textId="77777777" w:rsidR="00F31D3F" w:rsidRPr="00D62A78" w:rsidRDefault="00F31D3F" w:rsidP="00BC45B3">
                  <w:pPr>
                    <w:pStyle w:val="rowtabella0"/>
                    <w:rPr>
                      <w:color w:val="002060"/>
                    </w:rPr>
                  </w:pPr>
                  <w:r w:rsidRPr="00D62A78">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1D7585" w14:textId="77777777" w:rsidR="00F31D3F" w:rsidRPr="00D62A78" w:rsidRDefault="00F31D3F" w:rsidP="00BC45B3">
                  <w:pPr>
                    <w:pStyle w:val="rowtabella0"/>
                    <w:rPr>
                      <w:color w:val="002060"/>
                    </w:rPr>
                  </w:pPr>
                  <w:r w:rsidRPr="00D62A7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322F74" w14:textId="77777777" w:rsidR="00F31D3F" w:rsidRPr="00D62A78" w:rsidRDefault="00F31D3F" w:rsidP="00BC45B3">
                  <w:pPr>
                    <w:pStyle w:val="rowtabella0"/>
                    <w:jc w:val="center"/>
                    <w:rPr>
                      <w:color w:val="002060"/>
                    </w:rPr>
                  </w:pPr>
                  <w:r w:rsidRPr="00D62A7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36190" w14:textId="77777777" w:rsidR="00F31D3F" w:rsidRPr="00D62A78" w:rsidRDefault="00F31D3F" w:rsidP="00BC45B3">
                  <w:pPr>
                    <w:pStyle w:val="rowtabella0"/>
                    <w:jc w:val="center"/>
                    <w:rPr>
                      <w:color w:val="002060"/>
                    </w:rPr>
                  </w:pPr>
                  <w:r w:rsidRPr="00D62A78">
                    <w:rPr>
                      <w:color w:val="002060"/>
                    </w:rPr>
                    <w:t> </w:t>
                  </w:r>
                </w:p>
              </w:tc>
            </w:tr>
            <w:tr w:rsidR="00F31D3F" w:rsidRPr="00D62A78" w14:paraId="17A2D511"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0873D5" w14:textId="77777777" w:rsidR="00F31D3F" w:rsidRPr="00D62A78" w:rsidRDefault="00F31D3F" w:rsidP="00BC45B3">
                  <w:pPr>
                    <w:pStyle w:val="rowtabella0"/>
                    <w:rPr>
                      <w:color w:val="002060"/>
                    </w:rPr>
                  </w:pPr>
                  <w:r w:rsidRPr="00D62A78">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090CA" w14:textId="77777777" w:rsidR="00F31D3F" w:rsidRPr="00D62A78" w:rsidRDefault="00F31D3F" w:rsidP="00BC45B3">
                  <w:pPr>
                    <w:pStyle w:val="rowtabella0"/>
                    <w:rPr>
                      <w:color w:val="002060"/>
                    </w:rPr>
                  </w:pPr>
                  <w:r w:rsidRPr="00D62A78">
                    <w:rPr>
                      <w:color w:val="002060"/>
                    </w:rPr>
                    <w:t xml:space="preserve">- C.U.S. ANCONA </w:t>
                  </w:r>
                  <w:proofErr w:type="spellStart"/>
                  <w:proofErr w:type="gramStart"/>
                  <w:r w:rsidRPr="00D62A78">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CF6A20" w14:textId="77777777" w:rsidR="00F31D3F" w:rsidRPr="00D62A78" w:rsidRDefault="00F31D3F" w:rsidP="00BC45B3">
                  <w:pPr>
                    <w:pStyle w:val="rowtabella0"/>
                    <w:jc w:val="center"/>
                    <w:rPr>
                      <w:color w:val="002060"/>
                    </w:rPr>
                  </w:pPr>
                  <w:r w:rsidRPr="00D62A7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27382C" w14:textId="77777777" w:rsidR="00F31D3F" w:rsidRPr="00D62A78" w:rsidRDefault="00F31D3F" w:rsidP="00BC45B3">
                  <w:pPr>
                    <w:pStyle w:val="rowtabella0"/>
                    <w:jc w:val="center"/>
                    <w:rPr>
                      <w:color w:val="002060"/>
                    </w:rPr>
                  </w:pPr>
                  <w:r w:rsidRPr="00D62A78">
                    <w:rPr>
                      <w:color w:val="002060"/>
                    </w:rPr>
                    <w:t> </w:t>
                  </w:r>
                </w:p>
              </w:tc>
            </w:tr>
            <w:tr w:rsidR="00F31D3F" w:rsidRPr="00D62A78" w14:paraId="779CF54F"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4A1ED" w14:textId="77777777" w:rsidR="00F31D3F" w:rsidRPr="00D62A78" w:rsidRDefault="00F31D3F" w:rsidP="00BC45B3">
                  <w:pPr>
                    <w:pStyle w:val="rowtabella0"/>
                    <w:rPr>
                      <w:color w:val="002060"/>
                    </w:rPr>
                  </w:pPr>
                  <w:r w:rsidRPr="00D62A7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4D624" w14:textId="77777777" w:rsidR="00F31D3F" w:rsidRPr="00D62A78" w:rsidRDefault="00F31D3F" w:rsidP="00BC45B3">
                  <w:pPr>
                    <w:pStyle w:val="rowtabella0"/>
                    <w:rPr>
                      <w:color w:val="002060"/>
                    </w:rPr>
                  </w:pPr>
                  <w:r w:rsidRPr="00D62A78">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80323" w14:textId="77777777" w:rsidR="00F31D3F" w:rsidRPr="00D62A78" w:rsidRDefault="00F31D3F" w:rsidP="00BC45B3">
                  <w:pPr>
                    <w:pStyle w:val="rowtabella0"/>
                    <w:jc w:val="center"/>
                    <w:rPr>
                      <w:color w:val="002060"/>
                    </w:rPr>
                  </w:pPr>
                  <w:r w:rsidRPr="00D62A78">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D2A4F" w14:textId="77777777" w:rsidR="00F31D3F" w:rsidRPr="00D62A78" w:rsidRDefault="00F31D3F" w:rsidP="00BC45B3">
                  <w:pPr>
                    <w:pStyle w:val="rowtabella0"/>
                    <w:jc w:val="center"/>
                    <w:rPr>
                      <w:color w:val="002060"/>
                    </w:rPr>
                  </w:pPr>
                  <w:r w:rsidRPr="00D62A78">
                    <w:rPr>
                      <w:color w:val="002060"/>
                    </w:rPr>
                    <w:t> </w:t>
                  </w:r>
                </w:p>
              </w:tc>
            </w:tr>
            <w:tr w:rsidR="00F31D3F" w:rsidRPr="00D62A78" w14:paraId="36422B41"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5B7BC505" w14:textId="77777777" w:rsidR="00F31D3F" w:rsidRPr="00D62A78" w:rsidRDefault="00F31D3F" w:rsidP="00BC45B3">
                  <w:pPr>
                    <w:pStyle w:val="rowtabella0"/>
                    <w:rPr>
                      <w:color w:val="002060"/>
                    </w:rPr>
                  </w:pPr>
                  <w:r w:rsidRPr="00D62A78">
                    <w:rPr>
                      <w:color w:val="002060"/>
                    </w:rPr>
                    <w:t>(1) - disputata il 05/10/2025</w:t>
                  </w:r>
                </w:p>
              </w:tc>
            </w:tr>
          </w:tbl>
          <w:p w14:paraId="23823FAC" w14:textId="77777777" w:rsidR="00F31D3F" w:rsidRPr="00D62A78" w:rsidRDefault="00F31D3F" w:rsidP="00BC45B3">
            <w:pPr>
              <w:rPr>
                <w:color w:val="002060"/>
              </w:rPr>
            </w:pPr>
          </w:p>
        </w:tc>
      </w:tr>
    </w:tbl>
    <w:p w14:paraId="39A5D281"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63AF609C"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952E9CA"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974CF" w14:textId="77777777" w:rsidR="00F31D3F" w:rsidRPr="00D62A78" w:rsidRDefault="00F31D3F" w:rsidP="00BC45B3">
                  <w:pPr>
                    <w:pStyle w:val="headertabella0"/>
                    <w:rPr>
                      <w:color w:val="002060"/>
                    </w:rPr>
                  </w:pPr>
                  <w:r w:rsidRPr="00D62A78">
                    <w:rPr>
                      <w:color w:val="002060"/>
                    </w:rPr>
                    <w:t>GIRONE C - 2 Giornata - A</w:t>
                  </w:r>
                </w:p>
              </w:tc>
            </w:tr>
            <w:tr w:rsidR="00F31D3F" w:rsidRPr="00D62A78" w14:paraId="119F09CC"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FB3E4" w14:textId="77777777" w:rsidR="00F31D3F" w:rsidRPr="00D62A78" w:rsidRDefault="00F31D3F" w:rsidP="00BC45B3">
                  <w:pPr>
                    <w:pStyle w:val="rowtabella0"/>
                    <w:rPr>
                      <w:color w:val="002060"/>
                    </w:rPr>
                  </w:pPr>
                  <w:r w:rsidRPr="00D62A78">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4EC92" w14:textId="77777777" w:rsidR="00F31D3F" w:rsidRPr="00D62A78" w:rsidRDefault="00F31D3F" w:rsidP="00BC45B3">
                  <w:pPr>
                    <w:pStyle w:val="rowtabella0"/>
                    <w:rPr>
                      <w:color w:val="002060"/>
                    </w:rPr>
                  </w:pPr>
                  <w:r w:rsidRPr="00D62A78">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48676" w14:textId="77777777" w:rsidR="00F31D3F" w:rsidRPr="00D62A78" w:rsidRDefault="00F31D3F" w:rsidP="00BC45B3">
                  <w:pPr>
                    <w:pStyle w:val="rowtabella0"/>
                    <w:jc w:val="center"/>
                    <w:rPr>
                      <w:color w:val="002060"/>
                    </w:rPr>
                  </w:pPr>
                  <w:r w:rsidRPr="00D62A78">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74C82" w14:textId="77777777" w:rsidR="00F31D3F" w:rsidRPr="00D62A78" w:rsidRDefault="00F31D3F" w:rsidP="00BC45B3">
                  <w:pPr>
                    <w:pStyle w:val="rowtabella0"/>
                    <w:jc w:val="center"/>
                    <w:rPr>
                      <w:color w:val="002060"/>
                    </w:rPr>
                  </w:pPr>
                  <w:r w:rsidRPr="00D62A78">
                    <w:rPr>
                      <w:color w:val="002060"/>
                    </w:rPr>
                    <w:t> </w:t>
                  </w:r>
                </w:p>
              </w:tc>
            </w:tr>
            <w:tr w:rsidR="00F31D3F" w:rsidRPr="00D62A78" w14:paraId="64E9DCD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47802C" w14:textId="77777777" w:rsidR="00F31D3F" w:rsidRPr="00D62A78" w:rsidRDefault="00F31D3F" w:rsidP="00BC45B3">
                  <w:pPr>
                    <w:pStyle w:val="rowtabella0"/>
                    <w:rPr>
                      <w:color w:val="002060"/>
                    </w:rPr>
                  </w:pPr>
                  <w:r w:rsidRPr="00D62A78">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0CE024" w14:textId="77777777" w:rsidR="00F31D3F" w:rsidRPr="00D62A78" w:rsidRDefault="00F31D3F" w:rsidP="00BC45B3">
                  <w:pPr>
                    <w:pStyle w:val="rowtabella0"/>
                    <w:rPr>
                      <w:color w:val="002060"/>
                    </w:rPr>
                  </w:pPr>
                  <w:r w:rsidRPr="00D62A78">
                    <w:rPr>
                      <w:color w:val="002060"/>
                    </w:rPr>
                    <w:t xml:space="preserve">- </w:t>
                  </w:r>
                  <w:proofErr w:type="gramStart"/>
                  <w:r w:rsidRPr="00D62A78">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FF9BD9" w14:textId="77777777" w:rsidR="00F31D3F" w:rsidRPr="00D62A78" w:rsidRDefault="00F31D3F" w:rsidP="00BC45B3">
                  <w:pPr>
                    <w:pStyle w:val="rowtabella0"/>
                    <w:jc w:val="center"/>
                    <w:rPr>
                      <w:color w:val="002060"/>
                    </w:rPr>
                  </w:pPr>
                  <w:r w:rsidRPr="00D62A7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A9458" w14:textId="77777777" w:rsidR="00F31D3F" w:rsidRPr="00D62A78" w:rsidRDefault="00F31D3F" w:rsidP="00BC45B3">
                  <w:pPr>
                    <w:pStyle w:val="rowtabella0"/>
                    <w:jc w:val="center"/>
                    <w:rPr>
                      <w:color w:val="002060"/>
                    </w:rPr>
                  </w:pPr>
                  <w:r w:rsidRPr="00D62A78">
                    <w:rPr>
                      <w:color w:val="002060"/>
                    </w:rPr>
                    <w:t> </w:t>
                  </w:r>
                </w:p>
              </w:tc>
            </w:tr>
            <w:tr w:rsidR="00F31D3F" w:rsidRPr="00D62A78" w14:paraId="46F009D6"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CB15E0" w14:textId="77777777" w:rsidR="00F31D3F" w:rsidRPr="00D62A78" w:rsidRDefault="00F31D3F" w:rsidP="00BC45B3">
                  <w:pPr>
                    <w:pStyle w:val="rowtabella0"/>
                    <w:rPr>
                      <w:color w:val="002060"/>
                    </w:rPr>
                  </w:pPr>
                  <w:r w:rsidRPr="00D62A78">
                    <w:rPr>
                      <w:color w:val="002060"/>
                    </w:rPr>
                    <w:lastRenderedPageBreak/>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131B6C" w14:textId="77777777" w:rsidR="00F31D3F" w:rsidRPr="00D62A78" w:rsidRDefault="00F31D3F" w:rsidP="00BC45B3">
                  <w:pPr>
                    <w:pStyle w:val="rowtabella0"/>
                    <w:rPr>
                      <w:color w:val="002060"/>
                    </w:rPr>
                  </w:pPr>
                  <w:r w:rsidRPr="00D62A78">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FF166" w14:textId="77777777" w:rsidR="00F31D3F" w:rsidRPr="00D62A78" w:rsidRDefault="00F31D3F" w:rsidP="00BC45B3">
                  <w:pPr>
                    <w:pStyle w:val="rowtabella0"/>
                    <w:jc w:val="center"/>
                    <w:rPr>
                      <w:color w:val="002060"/>
                    </w:rPr>
                  </w:pPr>
                  <w:r w:rsidRPr="00D62A7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ACB6DC" w14:textId="77777777" w:rsidR="00F31D3F" w:rsidRPr="00D62A78" w:rsidRDefault="00F31D3F" w:rsidP="00BC45B3">
                  <w:pPr>
                    <w:pStyle w:val="rowtabella0"/>
                    <w:jc w:val="center"/>
                    <w:rPr>
                      <w:color w:val="002060"/>
                    </w:rPr>
                  </w:pPr>
                  <w:r w:rsidRPr="00D62A78">
                    <w:rPr>
                      <w:color w:val="002060"/>
                    </w:rPr>
                    <w:t> </w:t>
                  </w:r>
                </w:p>
              </w:tc>
            </w:tr>
            <w:tr w:rsidR="00F31D3F" w:rsidRPr="00D62A78" w14:paraId="258F8C46"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63083" w14:textId="77777777" w:rsidR="00F31D3F" w:rsidRPr="00D62A78" w:rsidRDefault="00F31D3F" w:rsidP="00BC45B3">
                  <w:pPr>
                    <w:pStyle w:val="rowtabella0"/>
                    <w:rPr>
                      <w:color w:val="002060"/>
                    </w:rPr>
                  </w:pPr>
                  <w:r w:rsidRPr="00D62A78">
                    <w:rPr>
                      <w:color w:val="002060"/>
                    </w:rPr>
                    <w:t>(1) PAGLIARE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FB5EE" w14:textId="77777777" w:rsidR="00F31D3F" w:rsidRPr="00D62A78" w:rsidRDefault="00F31D3F" w:rsidP="00BC45B3">
                  <w:pPr>
                    <w:pStyle w:val="rowtabella0"/>
                    <w:rPr>
                      <w:color w:val="002060"/>
                    </w:rPr>
                  </w:pPr>
                  <w:r w:rsidRPr="00D62A78">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348F9" w14:textId="77777777" w:rsidR="00F31D3F" w:rsidRPr="00D62A78" w:rsidRDefault="00F31D3F" w:rsidP="00BC45B3">
                  <w:pPr>
                    <w:pStyle w:val="rowtabella0"/>
                    <w:jc w:val="center"/>
                    <w:rPr>
                      <w:color w:val="002060"/>
                    </w:rPr>
                  </w:pPr>
                  <w:r w:rsidRPr="00D62A78">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35D50" w14:textId="77777777" w:rsidR="00F31D3F" w:rsidRPr="00D62A78" w:rsidRDefault="00F31D3F" w:rsidP="00BC45B3">
                  <w:pPr>
                    <w:pStyle w:val="rowtabella0"/>
                    <w:jc w:val="center"/>
                    <w:rPr>
                      <w:color w:val="002060"/>
                    </w:rPr>
                  </w:pPr>
                  <w:r w:rsidRPr="00D62A78">
                    <w:rPr>
                      <w:color w:val="002060"/>
                    </w:rPr>
                    <w:t> </w:t>
                  </w:r>
                </w:p>
              </w:tc>
            </w:tr>
            <w:tr w:rsidR="00F31D3F" w:rsidRPr="00D62A78" w14:paraId="50EF44E4"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0F05147A" w14:textId="77777777" w:rsidR="00F31D3F" w:rsidRPr="00D62A78" w:rsidRDefault="00F31D3F" w:rsidP="00BC45B3">
                  <w:pPr>
                    <w:pStyle w:val="rowtabella0"/>
                    <w:rPr>
                      <w:color w:val="002060"/>
                    </w:rPr>
                  </w:pPr>
                  <w:r w:rsidRPr="00D62A78">
                    <w:rPr>
                      <w:color w:val="002060"/>
                    </w:rPr>
                    <w:t>(1) - disputata il 05/10/2025</w:t>
                  </w:r>
                </w:p>
              </w:tc>
            </w:tr>
          </w:tbl>
          <w:p w14:paraId="0632BDFE" w14:textId="77777777" w:rsidR="00F31D3F" w:rsidRPr="00D62A78" w:rsidRDefault="00F31D3F" w:rsidP="00BC45B3">
            <w:pPr>
              <w:rPr>
                <w:color w:val="002060"/>
              </w:rPr>
            </w:pPr>
          </w:p>
        </w:tc>
      </w:tr>
    </w:tbl>
    <w:p w14:paraId="5A1A285F" w14:textId="77777777" w:rsidR="00F31D3F" w:rsidRPr="00D62A78" w:rsidRDefault="00F31D3F" w:rsidP="00F31D3F">
      <w:pPr>
        <w:pStyle w:val="breakline"/>
        <w:rPr>
          <w:rFonts w:eastAsiaTheme="minorEastAsia"/>
          <w:color w:val="002060"/>
        </w:rPr>
      </w:pPr>
    </w:p>
    <w:p w14:paraId="388BAD56" w14:textId="77777777" w:rsidR="00F31D3F" w:rsidRPr="00D62A78" w:rsidRDefault="00F31D3F" w:rsidP="00F31D3F">
      <w:pPr>
        <w:pStyle w:val="breakline"/>
        <w:rPr>
          <w:color w:val="002060"/>
        </w:rPr>
      </w:pPr>
    </w:p>
    <w:p w14:paraId="61859A80" w14:textId="77777777" w:rsidR="00F31D3F" w:rsidRPr="00D62A78" w:rsidRDefault="00F31D3F" w:rsidP="00F31D3F">
      <w:pPr>
        <w:pStyle w:val="titoloprinc0"/>
        <w:rPr>
          <w:color w:val="002060"/>
        </w:rPr>
      </w:pPr>
      <w:r w:rsidRPr="00D62A78">
        <w:rPr>
          <w:color w:val="002060"/>
        </w:rPr>
        <w:t>GIUDICE SPORTIVO</w:t>
      </w:r>
    </w:p>
    <w:p w14:paraId="5D850DAB"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546A4BE9" w14:textId="77777777" w:rsidR="00F31D3F" w:rsidRPr="00D62A78" w:rsidRDefault="00F31D3F" w:rsidP="00F31D3F">
      <w:pPr>
        <w:pStyle w:val="titolo10"/>
        <w:rPr>
          <w:color w:val="002060"/>
        </w:rPr>
      </w:pPr>
      <w:r w:rsidRPr="00D62A78">
        <w:rPr>
          <w:color w:val="002060"/>
        </w:rPr>
        <w:t xml:space="preserve">GARE DEL 4/10/2025 </w:t>
      </w:r>
    </w:p>
    <w:p w14:paraId="0CEF0DFA" w14:textId="77777777" w:rsidR="00F31D3F" w:rsidRPr="00D62A78" w:rsidRDefault="00F31D3F" w:rsidP="00F31D3F">
      <w:pPr>
        <w:pStyle w:val="titolo7a"/>
        <w:rPr>
          <w:color w:val="002060"/>
        </w:rPr>
      </w:pPr>
      <w:r w:rsidRPr="00D62A78">
        <w:rPr>
          <w:color w:val="002060"/>
        </w:rPr>
        <w:t xml:space="preserve">PROVVEDIMENTI DISCIPLINARI </w:t>
      </w:r>
    </w:p>
    <w:p w14:paraId="49F7EB9D"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4716BDED" w14:textId="77777777" w:rsidR="00F31D3F" w:rsidRPr="00D62A78" w:rsidRDefault="00F31D3F" w:rsidP="00F31D3F">
      <w:pPr>
        <w:pStyle w:val="titolo30"/>
        <w:rPr>
          <w:color w:val="002060"/>
        </w:rPr>
      </w:pPr>
      <w:r w:rsidRPr="00D62A78">
        <w:rPr>
          <w:color w:val="002060"/>
        </w:rPr>
        <w:t xml:space="preserve">CALCIATORI ESPULSI </w:t>
      </w:r>
    </w:p>
    <w:p w14:paraId="4E810969"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646C7AC7" w14:textId="77777777" w:rsidTr="00BC45B3">
        <w:tc>
          <w:tcPr>
            <w:tcW w:w="2200" w:type="dxa"/>
            <w:tcMar>
              <w:top w:w="20" w:type="dxa"/>
              <w:left w:w="20" w:type="dxa"/>
              <w:bottom w:w="20" w:type="dxa"/>
              <w:right w:w="20" w:type="dxa"/>
            </w:tcMar>
            <w:vAlign w:val="center"/>
            <w:hideMark/>
          </w:tcPr>
          <w:p w14:paraId="4752D297" w14:textId="77777777" w:rsidR="00F31D3F" w:rsidRPr="00D62A78" w:rsidRDefault="00F31D3F" w:rsidP="00BC45B3">
            <w:pPr>
              <w:pStyle w:val="movimento"/>
              <w:rPr>
                <w:color w:val="002060"/>
              </w:rPr>
            </w:pPr>
            <w:r w:rsidRPr="00D62A78">
              <w:rPr>
                <w:color w:val="002060"/>
              </w:rPr>
              <w:t>K THIRI EMIR</w:t>
            </w:r>
          </w:p>
        </w:tc>
        <w:tc>
          <w:tcPr>
            <w:tcW w:w="2200" w:type="dxa"/>
            <w:tcMar>
              <w:top w:w="20" w:type="dxa"/>
              <w:left w:w="20" w:type="dxa"/>
              <w:bottom w:w="20" w:type="dxa"/>
              <w:right w:w="20" w:type="dxa"/>
            </w:tcMar>
            <w:vAlign w:val="center"/>
            <w:hideMark/>
          </w:tcPr>
          <w:p w14:paraId="4F65D5B4" w14:textId="77777777" w:rsidR="00F31D3F" w:rsidRPr="00D62A78" w:rsidRDefault="00F31D3F" w:rsidP="00BC45B3">
            <w:pPr>
              <w:pStyle w:val="movimento2"/>
              <w:rPr>
                <w:color w:val="002060"/>
              </w:rPr>
            </w:pPr>
            <w:r w:rsidRPr="00D62A78">
              <w:rPr>
                <w:color w:val="002060"/>
              </w:rPr>
              <w:t xml:space="preserve">(POLISPORTIVA RIPATRANSONE) </w:t>
            </w:r>
          </w:p>
        </w:tc>
        <w:tc>
          <w:tcPr>
            <w:tcW w:w="800" w:type="dxa"/>
            <w:tcMar>
              <w:top w:w="20" w:type="dxa"/>
              <w:left w:w="20" w:type="dxa"/>
              <w:bottom w:w="20" w:type="dxa"/>
              <w:right w:w="20" w:type="dxa"/>
            </w:tcMar>
            <w:vAlign w:val="center"/>
            <w:hideMark/>
          </w:tcPr>
          <w:p w14:paraId="10C434F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2314BD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836411B" w14:textId="77777777" w:rsidR="00F31D3F" w:rsidRPr="00D62A78" w:rsidRDefault="00F31D3F" w:rsidP="00BC45B3">
            <w:pPr>
              <w:pStyle w:val="movimento2"/>
              <w:rPr>
                <w:color w:val="002060"/>
              </w:rPr>
            </w:pPr>
            <w:r w:rsidRPr="00D62A78">
              <w:rPr>
                <w:color w:val="002060"/>
              </w:rPr>
              <w:t> </w:t>
            </w:r>
          </w:p>
        </w:tc>
      </w:tr>
    </w:tbl>
    <w:p w14:paraId="30AF198F"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487440B1"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C20BE0D" w14:textId="77777777" w:rsidTr="00BC45B3">
        <w:tc>
          <w:tcPr>
            <w:tcW w:w="2200" w:type="dxa"/>
            <w:tcMar>
              <w:top w:w="20" w:type="dxa"/>
              <w:left w:w="20" w:type="dxa"/>
              <w:bottom w:w="20" w:type="dxa"/>
              <w:right w:w="20" w:type="dxa"/>
            </w:tcMar>
            <w:vAlign w:val="center"/>
            <w:hideMark/>
          </w:tcPr>
          <w:p w14:paraId="2EE2938E" w14:textId="77777777" w:rsidR="00F31D3F" w:rsidRPr="00D62A78" w:rsidRDefault="00F31D3F" w:rsidP="00BC45B3">
            <w:pPr>
              <w:pStyle w:val="movimento"/>
              <w:rPr>
                <w:color w:val="002060"/>
              </w:rPr>
            </w:pPr>
            <w:r w:rsidRPr="00D62A78">
              <w:rPr>
                <w:color w:val="002060"/>
              </w:rPr>
              <w:t>PRETI MIRCO</w:t>
            </w:r>
          </w:p>
        </w:tc>
        <w:tc>
          <w:tcPr>
            <w:tcW w:w="2200" w:type="dxa"/>
            <w:tcMar>
              <w:top w:w="20" w:type="dxa"/>
              <w:left w:w="20" w:type="dxa"/>
              <w:bottom w:w="20" w:type="dxa"/>
              <w:right w:w="20" w:type="dxa"/>
            </w:tcMar>
            <w:vAlign w:val="center"/>
            <w:hideMark/>
          </w:tcPr>
          <w:p w14:paraId="45436C7A" w14:textId="77777777" w:rsidR="00F31D3F" w:rsidRPr="00D62A78" w:rsidRDefault="00F31D3F" w:rsidP="00BC45B3">
            <w:pPr>
              <w:pStyle w:val="movimento2"/>
              <w:rPr>
                <w:color w:val="002060"/>
              </w:rPr>
            </w:pPr>
            <w:r w:rsidRPr="00D62A78">
              <w:rPr>
                <w:color w:val="002060"/>
              </w:rPr>
              <w:t xml:space="preserve">(ETA BETA F.C. FANO) </w:t>
            </w:r>
          </w:p>
        </w:tc>
        <w:tc>
          <w:tcPr>
            <w:tcW w:w="800" w:type="dxa"/>
            <w:tcMar>
              <w:top w:w="20" w:type="dxa"/>
              <w:left w:w="20" w:type="dxa"/>
              <w:bottom w:w="20" w:type="dxa"/>
              <w:right w:w="20" w:type="dxa"/>
            </w:tcMar>
            <w:vAlign w:val="center"/>
            <w:hideMark/>
          </w:tcPr>
          <w:p w14:paraId="46A55F8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14DDA3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2BA3219" w14:textId="77777777" w:rsidR="00F31D3F" w:rsidRPr="00D62A78" w:rsidRDefault="00F31D3F" w:rsidP="00BC45B3">
            <w:pPr>
              <w:pStyle w:val="movimento2"/>
              <w:rPr>
                <w:color w:val="002060"/>
              </w:rPr>
            </w:pPr>
            <w:r w:rsidRPr="00D62A78">
              <w:rPr>
                <w:color w:val="002060"/>
              </w:rPr>
              <w:t> </w:t>
            </w:r>
          </w:p>
        </w:tc>
      </w:tr>
    </w:tbl>
    <w:p w14:paraId="7F27D1CF" w14:textId="21E7F812" w:rsidR="00F31D3F" w:rsidRPr="00D62A78" w:rsidRDefault="00F31D3F" w:rsidP="00F31D3F">
      <w:pPr>
        <w:pStyle w:val="diffida"/>
        <w:spacing w:before="80" w:beforeAutospacing="0" w:after="40" w:afterAutospacing="0"/>
        <w:rPr>
          <w:rFonts w:eastAsiaTheme="minorEastAsia"/>
          <w:color w:val="002060"/>
        </w:rPr>
      </w:pPr>
      <w:r w:rsidRPr="00D62A78">
        <w:rPr>
          <w:color w:val="002060"/>
        </w:rPr>
        <w:t xml:space="preserve">Per comportamento </w:t>
      </w:r>
      <w:r w:rsidR="00EA5A54" w:rsidRPr="00D62A78">
        <w:rPr>
          <w:color w:val="002060"/>
        </w:rPr>
        <w:t>antisportivo</w:t>
      </w:r>
      <w:r w:rsidRPr="00D62A78">
        <w:rPr>
          <w:color w:val="002060"/>
        </w:rPr>
        <w:t xml:space="preserve"> essendosi rifiutato, a fine gara, di stringere la mano all'arbitro. </w:t>
      </w:r>
    </w:p>
    <w:p w14:paraId="35A8F147"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B9221FC" w14:textId="77777777" w:rsidTr="00BC45B3">
        <w:tc>
          <w:tcPr>
            <w:tcW w:w="2200" w:type="dxa"/>
            <w:tcMar>
              <w:top w:w="20" w:type="dxa"/>
              <w:left w:w="20" w:type="dxa"/>
              <w:bottom w:w="20" w:type="dxa"/>
              <w:right w:w="20" w:type="dxa"/>
            </w:tcMar>
            <w:vAlign w:val="center"/>
            <w:hideMark/>
          </w:tcPr>
          <w:p w14:paraId="2D3D0D08" w14:textId="77777777" w:rsidR="00F31D3F" w:rsidRPr="00D62A78" w:rsidRDefault="00F31D3F" w:rsidP="00BC45B3">
            <w:pPr>
              <w:pStyle w:val="movimento"/>
              <w:rPr>
                <w:color w:val="002060"/>
              </w:rPr>
            </w:pPr>
            <w:r w:rsidRPr="00D62A78">
              <w:rPr>
                <w:color w:val="002060"/>
              </w:rPr>
              <w:t>CARDELIA LUIGI</w:t>
            </w:r>
          </w:p>
        </w:tc>
        <w:tc>
          <w:tcPr>
            <w:tcW w:w="2200" w:type="dxa"/>
            <w:tcMar>
              <w:top w:w="20" w:type="dxa"/>
              <w:left w:w="20" w:type="dxa"/>
              <w:bottom w:w="20" w:type="dxa"/>
              <w:right w:w="20" w:type="dxa"/>
            </w:tcMar>
            <w:vAlign w:val="center"/>
            <w:hideMark/>
          </w:tcPr>
          <w:p w14:paraId="1A29B663" w14:textId="77777777" w:rsidR="00F31D3F" w:rsidRPr="00D62A78" w:rsidRDefault="00F31D3F" w:rsidP="00BC45B3">
            <w:pPr>
              <w:pStyle w:val="movimento2"/>
              <w:rPr>
                <w:color w:val="002060"/>
              </w:rPr>
            </w:pPr>
            <w:r w:rsidRPr="00D62A78">
              <w:rPr>
                <w:color w:val="002060"/>
              </w:rPr>
              <w:t xml:space="preserve">(AUDAX 1970 </w:t>
            </w:r>
            <w:proofErr w:type="gramStart"/>
            <w:r w:rsidRPr="00D62A78">
              <w:rPr>
                <w:color w:val="002060"/>
              </w:rPr>
              <w:t>S.ANGELO</w:t>
            </w:r>
            <w:proofErr w:type="gramEnd"/>
            <w:r w:rsidRPr="00D62A78">
              <w:rPr>
                <w:color w:val="002060"/>
              </w:rPr>
              <w:t xml:space="preserve">) </w:t>
            </w:r>
          </w:p>
        </w:tc>
        <w:tc>
          <w:tcPr>
            <w:tcW w:w="800" w:type="dxa"/>
            <w:tcMar>
              <w:top w:w="20" w:type="dxa"/>
              <w:left w:w="20" w:type="dxa"/>
              <w:bottom w:w="20" w:type="dxa"/>
              <w:right w:w="20" w:type="dxa"/>
            </w:tcMar>
            <w:vAlign w:val="center"/>
            <w:hideMark/>
          </w:tcPr>
          <w:p w14:paraId="4D46BC9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DBD0741" w14:textId="77777777" w:rsidR="00F31D3F" w:rsidRPr="00D62A78" w:rsidRDefault="00F31D3F" w:rsidP="00BC45B3">
            <w:pPr>
              <w:pStyle w:val="movimento"/>
              <w:rPr>
                <w:color w:val="002060"/>
              </w:rPr>
            </w:pPr>
            <w:r w:rsidRPr="00D62A78">
              <w:rPr>
                <w:color w:val="002060"/>
              </w:rPr>
              <w:t>ESPOSTO NICOLO</w:t>
            </w:r>
          </w:p>
        </w:tc>
        <w:tc>
          <w:tcPr>
            <w:tcW w:w="2200" w:type="dxa"/>
            <w:tcMar>
              <w:top w:w="20" w:type="dxa"/>
              <w:left w:w="20" w:type="dxa"/>
              <w:bottom w:w="20" w:type="dxa"/>
              <w:right w:w="20" w:type="dxa"/>
            </w:tcMar>
            <w:vAlign w:val="center"/>
            <w:hideMark/>
          </w:tcPr>
          <w:p w14:paraId="47CC16C3" w14:textId="77777777" w:rsidR="00F31D3F" w:rsidRPr="00D62A78" w:rsidRDefault="00F31D3F" w:rsidP="00BC45B3">
            <w:pPr>
              <w:pStyle w:val="movimento2"/>
              <w:rPr>
                <w:color w:val="002060"/>
              </w:rPr>
            </w:pPr>
            <w:r w:rsidRPr="00D62A78">
              <w:rPr>
                <w:color w:val="002060"/>
              </w:rPr>
              <w:t xml:space="preserve">(AUDAX 1970 </w:t>
            </w:r>
            <w:proofErr w:type="gramStart"/>
            <w:r w:rsidRPr="00D62A78">
              <w:rPr>
                <w:color w:val="002060"/>
              </w:rPr>
              <w:t>S.ANGELO</w:t>
            </w:r>
            <w:proofErr w:type="gramEnd"/>
            <w:r w:rsidRPr="00D62A78">
              <w:rPr>
                <w:color w:val="002060"/>
              </w:rPr>
              <w:t xml:space="preserve">) </w:t>
            </w:r>
          </w:p>
        </w:tc>
      </w:tr>
      <w:tr w:rsidR="00F31D3F" w:rsidRPr="00D62A78" w14:paraId="53644449" w14:textId="77777777" w:rsidTr="00BC45B3">
        <w:tc>
          <w:tcPr>
            <w:tcW w:w="2200" w:type="dxa"/>
            <w:tcMar>
              <w:top w:w="20" w:type="dxa"/>
              <w:left w:w="20" w:type="dxa"/>
              <w:bottom w:w="20" w:type="dxa"/>
              <w:right w:w="20" w:type="dxa"/>
            </w:tcMar>
            <w:vAlign w:val="center"/>
            <w:hideMark/>
          </w:tcPr>
          <w:p w14:paraId="302EB703" w14:textId="77777777" w:rsidR="00F31D3F" w:rsidRPr="00D62A78" w:rsidRDefault="00F31D3F" w:rsidP="00BC45B3">
            <w:pPr>
              <w:pStyle w:val="movimento"/>
              <w:rPr>
                <w:color w:val="002060"/>
              </w:rPr>
            </w:pPr>
            <w:r w:rsidRPr="00D62A78">
              <w:rPr>
                <w:color w:val="002060"/>
              </w:rPr>
              <w:t>MARCHIONNI NICOLO</w:t>
            </w:r>
          </w:p>
        </w:tc>
        <w:tc>
          <w:tcPr>
            <w:tcW w:w="2200" w:type="dxa"/>
            <w:tcMar>
              <w:top w:w="20" w:type="dxa"/>
              <w:left w:w="20" w:type="dxa"/>
              <w:bottom w:w="20" w:type="dxa"/>
              <w:right w:w="20" w:type="dxa"/>
            </w:tcMar>
            <w:vAlign w:val="center"/>
            <w:hideMark/>
          </w:tcPr>
          <w:p w14:paraId="0B2FA850" w14:textId="77777777" w:rsidR="00F31D3F" w:rsidRPr="00D62A78" w:rsidRDefault="00F31D3F" w:rsidP="00BC45B3">
            <w:pPr>
              <w:pStyle w:val="movimento2"/>
              <w:rPr>
                <w:color w:val="002060"/>
              </w:rPr>
            </w:pPr>
            <w:r w:rsidRPr="00D62A78">
              <w:rPr>
                <w:color w:val="002060"/>
              </w:rPr>
              <w:t xml:space="preserve">(AUDAX 1970 </w:t>
            </w:r>
            <w:proofErr w:type="gramStart"/>
            <w:r w:rsidRPr="00D62A78">
              <w:rPr>
                <w:color w:val="002060"/>
              </w:rPr>
              <w:t>S.ANGELO</w:t>
            </w:r>
            <w:proofErr w:type="gramEnd"/>
            <w:r w:rsidRPr="00D62A78">
              <w:rPr>
                <w:color w:val="002060"/>
              </w:rPr>
              <w:t xml:space="preserve">) </w:t>
            </w:r>
          </w:p>
        </w:tc>
        <w:tc>
          <w:tcPr>
            <w:tcW w:w="800" w:type="dxa"/>
            <w:tcMar>
              <w:top w:w="20" w:type="dxa"/>
              <w:left w:w="20" w:type="dxa"/>
              <w:bottom w:w="20" w:type="dxa"/>
              <w:right w:w="20" w:type="dxa"/>
            </w:tcMar>
            <w:vAlign w:val="center"/>
            <w:hideMark/>
          </w:tcPr>
          <w:p w14:paraId="3E58BDB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D72AEE1" w14:textId="77777777" w:rsidR="00F31D3F" w:rsidRPr="00D62A78" w:rsidRDefault="00F31D3F" w:rsidP="00BC45B3">
            <w:pPr>
              <w:pStyle w:val="movimento"/>
              <w:rPr>
                <w:color w:val="002060"/>
              </w:rPr>
            </w:pPr>
            <w:r w:rsidRPr="00D62A78">
              <w:rPr>
                <w:color w:val="002060"/>
              </w:rPr>
              <w:t>MARINI FRANCESCO</w:t>
            </w:r>
          </w:p>
        </w:tc>
        <w:tc>
          <w:tcPr>
            <w:tcW w:w="2200" w:type="dxa"/>
            <w:tcMar>
              <w:top w:w="20" w:type="dxa"/>
              <w:left w:w="20" w:type="dxa"/>
              <w:bottom w:w="20" w:type="dxa"/>
              <w:right w:w="20" w:type="dxa"/>
            </w:tcMar>
            <w:vAlign w:val="center"/>
            <w:hideMark/>
          </w:tcPr>
          <w:p w14:paraId="63ABDDAE" w14:textId="77777777" w:rsidR="00F31D3F" w:rsidRPr="00D62A78" w:rsidRDefault="00F31D3F" w:rsidP="00BC45B3">
            <w:pPr>
              <w:pStyle w:val="movimento2"/>
              <w:rPr>
                <w:color w:val="002060"/>
              </w:rPr>
            </w:pPr>
            <w:r w:rsidRPr="00D62A78">
              <w:rPr>
                <w:color w:val="002060"/>
              </w:rPr>
              <w:t xml:space="preserve">(BULDOG T.N.T. LUCREZIA) </w:t>
            </w:r>
          </w:p>
        </w:tc>
      </w:tr>
      <w:tr w:rsidR="00F31D3F" w:rsidRPr="00D62A78" w14:paraId="06AE7CDE" w14:textId="77777777" w:rsidTr="00BC45B3">
        <w:tc>
          <w:tcPr>
            <w:tcW w:w="2200" w:type="dxa"/>
            <w:tcMar>
              <w:top w:w="20" w:type="dxa"/>
              <w:left w:w="20" w:type="dxa"/>
              <w:bottom w:w="20" w:type="dxa"/>
              <w:right w:w="20" w:type="dxa"/>
            </w:tcMar>
            <w:vAlign w:val="center"/>
            <w:hideMark/>
          </w:tcPr>
          <w:p w14:paraId="489C89D3" w14:textId="77777777" w:rsidR="00F31D3F" w:rsidRPr="00D62A78" w:rsidRDefault="00F31D3F" w:rsidP="00BC45B3">
            <w:pPr>
              <w:pStyle w:val="movimento"/>
              <w:rPr>
                <w:color w:val="002060"/>
              </w:rPr>
            </w:pPr>
            <w:r w:rsidRPr="00D62A78">
              <w:rPr>
                <w:color w:val="002060"/>
              </w:rPr>
              <w:t>SABBATINI MATTIA</w:t>
            </w:r>
          </w:p>
        </w:tc>
        <w:tc>
          <w:tcPr>
            <w:tcW w:w="2200" w:type="dxa"/>
            <w:tcMar>
              <w:top w:w="20" w:type="dxa"/>
              <w:left w:w="20" w:type="dxa"/>
              <w:bottom w:w="20" w:type="dxa"/>
              <w:right w:w="20" w:type="dxa"/>
            </w:tcMar>
            <w:vAlign w:val="center"/>
            <w:hideMark/>
          </w:tcPr>
          <w:p w14:paraId="38602D4F" w14:textId="77777777" w:rsidR="00F31D3F" w:rsidRPr="00D62A78" w:rsidRDefault="00F31D3F" w:rsidP="00BC45B3">
            <w:pPr>
              <w:pStyle w:val="movimento2"/>
              <w:rPr>
                <w:color w:val="002060"/>
              </w:rPr>
            </w:pPr>
            <w:r w:rsidRPr="00D62A78">
              <w:rPr>
                <w:color w:val="002060"/>
              </w:rPr>
              <w:t xml:space="preserve">(BULDOG T.N.T. LUCREZIA) </w:t>
            </w:r>
          </w:p>
        </w:tc>
        <w:tc>
          <w:tcPr>
            <w:tcW w:w="800" w:type="dxa"/>
            <w:tcMar>
              <w:top w:w="20" w:type="dxa"/>
              <w:left w:w="20" w:type="dxa"/>
              <w:bottom w:w="20" w:type="dxa"/>
              <w:right w:w="20" w:type="dxa"/>
            </w:tcMar>
            <w:vAlign w:val="center"/>
            <w:hideMark/>
          </w:tcPr>
          <w:p w14:paraId="5CB6F86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263826B" w14:textId="77777777" w:rsidR="00F31D3F" w:rsidRPr="00D62A78" w:rsidRDefault="00F31D3F" w:rsidP="00BC45B3">
            <w:pPr>
              <w:pStyle w:val="movimento"/>
              <w:rPr>
                <w:color w:val="002060"/>
              </w:rPr>
            </w:pPr>
            <w:r w:rsidRPr="00D62A78">
              <w:rPr>
                <w:color w:val="002060"/>
              </w:rPr>
              <w:t>VALENTINI PAOLO</w:t>
            </w:r>
          </w:p>
        </w:tc>
        <w:tc>
          <w:tcPr>
            <w:tcW w:w="2200" w:type="dxa"/>
            <w:tcMar>
              <w:top w:w="20" w:type="dxa"/>
              <w:left w:w="20" w:type="dxa"/>
              <w:bottom w:w="20" w:type="dxa"/>
              <w:right w:w="20" w:type="dxa"/>
            </w:tcMar>
            <w:vAlign w:val="center"/>
            <w:hideMark/>
          </w:tcPr>
          <w:p w14:paraId="6E8F3343" w14:textId="77777777" w:rsidR="00F31D3F" w:rsidRPr="00D62A78" w:rsidRDefault="00F31D3F" w:rsidP="00BC45B3">
            <w:pPr>
              <w:pStyle w:val="movimento2"/>
              <w:rPr>
                <w:color w:val="002060"/>
              </w:rPr>
            </w:pPr>
            <w:r w:rsidRPr="00D62A78">
              <w:rPr>
                <w:color w:val="002060"/>
              </w:rPr>
              <w:t xml:space="preserve">(C.U.S. MACERATA CALCIO A5) </w:t>
            </w:r>
          </w:p>
        </w:tc>
      </w:tr>
      <w:tr w:rsidR="00F31D3F" w:rsidRPr="00D62A78" w14:paraId="205E4719" w14:textId="77777777" w:rsidTr="00BC45B3">
        <w:tc>
          <w:tcPr>
            <w:tcW w:w="2200" w:type="dxa"/>
            <w:tcMar>
              <w:top w:w="20" w:type="dxa"/>
              <w:left w:w="20" w:type="dxa"/>
              <w:bottom w:w="20" w:type="dxa"/>
              <w:right w:w="20" w:type="dxa"/>
            </w:tcMar>
            <w:vAlign w:val="center"/>
            <w:hideMark/>
          </w:tcPr>
          <w:p w14:paraId="6EF8F6EF" w14:textId="77777777" w:rsidR="00F31D3F" w:rsidRPr="00D62A78" w:rsidRDefault="00F31D3F" w:rsidP="00BC45B3">
            <w:pPr>
              <w:pStyle w:val="movimento"/>
              <w:rPr>
                <w:color w:val="002060"/>
              </w:rPr>
            </w:pPr>
            <w:r w:rsidRPr="00D62A78">
              <w:rPr>
                <w:color w:val="002060"/>
              </w:rPr>
              <w:t>LUNARDI ANDREA</w:t>
            </w:r>
          </w:p>
        </w:tc>
        <w:tc>
          <w:tcPr>
            <w:tcW w:w="2200" w:type="dxa"/>
            <w:tcMar>
              <w:top w:w="20" w:type="dxa"/>
              <w:left w:w="20" w:type="dxa"/>
              <w:bottom w:w="20" w:type="dxa"/>
              <w:right w:w="20" w:type="dxa"/>
            </w:tcMar>
            <w:vAlign w:val="center"/>
            <w:hideMark/>
          </w:tcPr>
          <w:p w14:paraId="6026280E" w14:textId="77777777" w:rsidR="00F31D3F" w:rsidRPr="00D62A78" w:rsidRDefault="00F31D3F" w:rsidP="00BC45B3">
            <w:pPr>
              <w:pStyle w:val="movimento2"/>
              <w:rPr>
                <w:color w:val="002060"/>
              </w:rPr>
            </w:pPr>
            <w:r w:rsidRPr="00D62A78">
              <w:rPr>
                <w:color w:val="002060"/>
              </w:rPr>
              <w:t xml:space="preserve">(CERRETO D ESI C5 A.S.D.) </w:t>
            </w:r>
          </w:p>
        </w:tc>
        <w:tc>
          <w:tcPr>
            <w:tcW w:w="800" w:type="dxa"/>
            <w:tcMar>
              <w:top w:w="20" w:type="dxa"/>
              <w:left w:w="20" w:type="dxa"/>
              <w:bottom w:w="20" w:type="dxa"/>
              <w:right w:w="20" w:type="dxa"/>
            </w:tcMar>
            <w:vAlign w:val="center"/>
            <w:hideMark/>
          </w:tcPr>
          <w:p w14:paraId="32DB9D3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E2C2C8A" w14:textId="77777777" w:rsidR="00F31D3F" w:rsidRPr="00D62A78" w:rsidRDefault="00F31D3F" w:rsidP="00BC45B3">
            <w:pPr>
              <w:pStyle w:val="movimento"/>
              <w:rPr>
                <w:color w:val="002060"/>
              </w:rPr>
            </w:pPr>
            <w:r w:rsidRPr="00D62A78">
              <w:rPr>
                <w:color w:val="002060"/>
              </w:rPr>
              <w:t>PRETI MIRCO</w:t>
            </w:r>
          </w:p>
        </w:tc>
        <w:tc>
          <w:tcPr>
            <w:tcW w:w="2200" w:type="dxa"/>
            <w:tcMar>
              <w:top w:w="20" w:type="dxa"/>
              <w:left w:w="20" w:type="dxa"/>
              <w:bottom w:w="20" w:type="dxa"/>
              <w:right w:w="20" w:type="dxa"/>
            </w:tcMar>
            <w:vAlign w:val="center"/>
            <w:hideMark/>
          </w:tcPr>
          <w:p w14:paraId="6FB57BE1" w14:textId="77777777" w:rsidR="00F31D3F" w:rsidRPr="00D62A78" w:rsidRDefault="00F31D3F" w:rsidP="00BC45B3">
            <w:pPr>
              <w:pStyle w:val="movimento2"/>
              <w:rPr>
                <w:color w:val="002060"/>
              </w:rPr>
            </w:pPr>
            <w:r w:rsidRPr="00D62A78">
              <w:rPr>
                <w:color w:val="002060"/>
              </w:rPr>
              <w:t xml:space="preserve">(ETA BETA F.C. FANO) </w:t>
            </w:r>
          </w:p>
        </w:tc>
      </w:tr>
      <w:tr w:rsidR="00F31D3F" w:rsidRPr="00D62A78" w14:paraId="3A70E436" w14:textId="77777777" w:rsidTr="00BC45B3">
        <w:tc>
          <w:tcPr>
            <w:tcW w:w="2200" w:type="dxa"/>
            <w:tcMar>
              <w:top w:w="20" w:type="dxa"/>
              <w:left w:w="20" w:type="dxa"/>
              <w:bottom w:w="20" w:type="dxa"/>
              <w:right w:w="20" w:type="dxa"/>
            </w:tcMar>
            <w:vAlign w:val="center"/>
            <w:hideMark/>
          </w:tcPr>
          <w:p w14:paraId="5BDA542F" w14:textId="77777777" w:rsidR="00F31D3F" w:rsidRPr="00D62A78" w:rsidRDefault="00F31D3F" w:rsidP="00BC45B3">
            <w:pPr>
              <w:pStyle w:val="movimento"/>
              <w:rPr>
                <w:color w:val="002060"/>
              </w:rPr>
            </w:pPr>
            <w:r w:rsidRPr="00D62A78">
              <w:rPr>
                <w:color w:val="002060"/>
              </w:rPr>
              <w:t>CIMINI GIULIO</w:t>
            </w:r>
          </w:p>
        </w:tc>
        <w:tc>
          <w:tcPr>
            <w:tcW w:w="2200" w:type="dxa"/>
            <w:tcMar>
              <w:top w:w="20" w:type="dxa"/>
              <w:left w:w="20" w:type="dxa"/>
              <w:bottom w:w="20" w:type="dxa"/>
              <w:right w:w="20" w:type="dxa"/>
            </w:tcMar>
            <w:vAlign w:val="center"/>
            <w:hideMark/>
          </w:tcPr>
          <w:p w14:paraId="61DC8190" w14:textId="77777777" w:rsidR="00F31D3F" w:rsidRPr="00D62A78" w:rsidRDefault="00F31D3F" w:rsidP="00BC45B3">
            <w:pPr>
              <w:pStyle w:val="movimento2"/>
              <w:rPr>
                <w:color w:val="002060"/>
              </w:rPr>
            </w:pPr>
            <w:r w:rsidRPr="00D62A78">
              <w:rPr>
                <w:color w:val="002060"/>
              </w:rPr>
              <w:t xml:space="preserve">(GROTTACCIA 2005) </w:t>
            </w:r>
          </w:p>
        </w:tc>
        <w:tc>
          <w:tcPr>
            <w:tcW w:w="800" w:type="dxa"/>
            <w:tcMar>
              <w:top w:w="20" w:type="dxa"/>
              <w:left w:w="20" w:type="dxa"/>
              <w:bottom w:w="20" w:type="dxa"/>
              <w:right w:w="20" w:type="dxa"/>
            </w:tcMar>
            <w:vAlign w:val="center"/>
            <w:hideMark/>
          </w:tcPr>
          <w:p w14:paraId="6363602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66BC4A0" w14:textId="77777777" w:rsidR="00F31D3F" w:rsidRPr="00D62A78" w:rsidRDefault="00F31D3F" w:rsidP="00BC45B3">
            <w:pPr>
              <w:pStyle w:val="movimento"/>
              <w:rPr>
                <w:color w:val="002060"/>
              </w:rPr>
            </w:pPr>
            <w:r w:rsidRPr="00D62A78">
              <w:rPr>
                <w:color w:val="002060"/>
              </w:rPr>
              <w:t>PALMIOLI ALEX</w:t>
            </w:r>
          </w:p>
        </w:tc>
        <w:tc>
          <w:tcPr>
            <w:tcW w:w="2200" w:type="dxa"/>
            <w:tcMar>
              <w:top w:w="20" w:type="dxa"/>
              <w:left w:w="20" w:type="dxa"/>
              <w:bottom w:w="20" w:type="dxa"/>
              <w:right w:w="20" w:type="dxa"/>
            </w:tcMar>
            <w:vAlign w:val="center"/>
            <w:hideMark/>
          </w:tcPr>
          <w:p w14:paraId="1F632AE2" w14:textId="77777777" w:rsidR="00F31D3F" w:rsidRPr="00D62A78" w:rsidRDefault="00F31D3F" w:rsidP="00BC45B3">
            <w:pPr>
              <w:pStyle w:val="movimento2"/>
              <w:rPr>
                <w:color w:val="002060"/>
              </w:rPr>
            </w:pPr>
            <w:r w:rsidRPr="00D62A78">
              <w:rPr>
                <w:color w:val="002060"/>
              </w:rPr>
              <w:t xml:space="preserve">(GROTTACCIA 2005) </w:t>
            </w:r>
          </w:p>
        </w:tc>
      </w:tr>
      <w:tr w:rsidR="00F31D3F" w:rsidRPr="00D62A78" w14:paraId="24A293FD" w14:textId="77777777" w:rsidTr="00BC45B3">
        <w:tc>
          <w:tcPr>
            <w:tcW w:w="2200" w:type="dxa"/>
            <w:tcMar>
              <w:top w:w="20" w:type="dxa"/>
              <w:left w:w="20" w:type="dxa"/>
              <w:bottom w:w="20" w:type="dxa"/>
              <w:right w:w="20" w:type="dxa"/>
            </w:tcMar>
            <w:vAlign w:val="center"/>
            <w:hideMark/>
          </w:tcPr>
          <w:p w14:paraId="17EFC9BB" w14:textId="77777777" w:rsidR="00F31D3F" w:rsidRPr="00D62A78" w:rsidRDefault="00F31D3F" w:rsidP="00BC45B3">
            <w:pPr>
              <w:pStyle w:val="movimento"/>
              <w:rPr>
                <w:color w:val="002060"/>
              </w:rPr>
            </w:pPr>
            <w:r w:rsidRPr="00D62A78">
              <w:rPr>
                <w:color w:val="002060"/>
              </w:rPr>
              <w:t>PERRUCCIO KEVIN</w:t>
            </w:r>
          </w:p>
        </w:tc>
        <w:tc>
          <w:tcPr>
            <w:tcW w:w="2200" w:type="dxa"/>
            <w:tcMar>
              <w:top w:w="20" w:type="dxa"/>
              <w:left w:w="20" w:type="dxa"/>
              <w:bottom w:w="20" w:type="dxa"/>
              <w:right w:w="20" w:type="dxa"/>
            </w:tcMar>
            <w:vAlign w:val="center"/>
            <w:hideMark/>
          </w:tcPr>
          <w:p w14:paraId="651AC3CD" w14:textId="77777777" w:rsidR="00F31D3F" w:rsidRPr="00D62A78" w:rsidRDefault="00F31D3F" w:rsidP="00BC45B3">
            <w:pPr>
              <w:pStyle w:val="movimento2"/>
              <w:rPr>
                <w:color w:val="002060"/>
              </w:rPr>
            </w:pPr>
            <w:r w:rsidRPr="00D62A78">
              <w:rPr>
                <w:color w:val="002060"/>
              </w:rPr>
              <w:t xml:space="preserve">(GROTTACCIA 2005) </w:t>
            </w:r>
          </w:p>
        </w:tc>
        <w:tc>
          <w:tcPr>
            <w:tcW w:w="800" w:type="dxa"/>
            <w:tcMar>
              <w:top w:w="20" w:type="dxa"/>
              <w:left w:w="20" w:type="dxa"/>
              <w:bottom w:w="20" w:type="dxa"/>
              <w:right w:w="20" w:type="dxa"/>
            </w:tcMar>
            <w:vAlign w:val="center"/>
            <w:hideMark/>
          </w:tcPr>
          <w:p w14:paraId="4ED68A8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78C5A72" w14:textId="77777777" w:rsidR="00F31D3F" w:rsidRPr="00D62A78" w:rsidRDefault="00F31D3F" w:rsidP="00BC45B3">
            <w:pPr>
              <w:pStyle w:val="movimento"/>
              <w:rPr>
                <w:color w:val="002060"/>
              </w:rPr>
            </w:pPr>
            <w:r w:rsidRPr="00D62A78">
              <w:rPr>
                <w:color w:val="002060"/>
              </w:rPr>
              <w:t>MANCINI MARCO</w:t>
            </w:r>
          </w:p>
        </w:tc>
        <w:tc>
          <w:tcPr>
            <w:tcW w:w="2200" w:type="dxa"/>
            <w:tcMar>
              <w:top w:w="20" w:type="dxa"/>
              <w:left w:w="20" w:type="dxa"/>
              <w:bottom w:w="20" w:type="dxa"/>
              <w:right w:w="20" w:type="dxa"/>
            </w:tcMar>
            <w:vAlign w:val="center"/>
            <w:hideMark/>
          </w:tcPr>
          <w:p w14:paraId="7E768A3F" w14:textId="77777777" w:rsidR="00F31D3F" w:rsidRPr="00D62A78" w:rsidRDefault="00F31D3F" w:rsidP="00BC45B3">
            <w:pPr>
              <w:pStyle w:val="movimento2"/>
              <w:rPr>
                <w:color w:val="002060"/>
              </w:rPr>
            </w:pPr>
            <w:r w:rsidRPr="00D62A78">
              <w:rPr>
                <w:color w:val="002060"/>
              </w:rPr>
              <w:t xml:space="preserve">(ITALSERVICE C5) </w:t>
            </w:r>
          </w:p>
        </w:tc>
      </w:tr>
      <w:tr w:rsidR="00F31D3F" w:rsidRPr="00D62A78" w14:paraId="11D1A404" w14:textId="77777777" w:rsidTr="00BC45B3">
        <w:tc>
          <w:tcPr>
            <w:tcW w:w="2200" w:type="dxa"/>
            <w:tcMar>
              <w:top w:w="20" w:type="dxa"/>
              <w:left w:w="20" w:type="dxa"/>
              <w:bottom w:w="20" w:type="dxa"/>
              <w:right w:w="20" w:type="dxa"/>
            </w:tcMar>
            <w:vAlign w:val="center"/>
            <w:hideMark/>
          </w:tcPr>
          <w:p w14:paraId="0C14298E" w14:textId="77777777" w:rsidR="00F31D3F" w:rsidRPr="00D62A78" w:rsidRDefault="00F31D3F" w:rsidP="00BC45B3">
            <w:pPr>
              <w:pStyle w:val="movimento"/>
              <w:rPr>
                <w:color w:val="002060"/>
              </w:rPr>
            </w:pPr>
            <w:r w:rsidRPr="00D62A78">
              <w:rPr>
                <w:color w:val="002060"/>
              </w:rPr>
              <w:t>MATTEUCCI PIETRO</w:t>
            </w:r>
          </w:p>
        </w:tc>
        <w:tc>
          <w:tcPr>
            <w:tcW w:w="2200" w:type="dxa"/>
            <w:tcMar>
              <w:top w:w="20" w:type="dxa"/>
              <w:left w:w="20" w:type="dxa"/>
              <w:bottom w:w="20" w:type="dxa"/>
              <w:right w:w="20" w:type="dxa"/>
            </w:tcMar>
            <w:vAlign w:val="center"/>
            <w:hideMark/>
          </w:tcPr>
          <w:p w14:paraId="7C8ADB7D" w14:textId="77777777" w:rsidR="00F31D3F" w:rsidRPr="00D62A78" w:rsidRDefault="00F31D3F" w:rsidP="00BC45B3">
            <w:pPr>
              <w:pStyle w:val="movimento2"/>
              <w:rPr>
                <w:color w:val="002060"/>
              </w:rPr>
            </w:pPr>
            <w:r w:rsidRPr="00D62A78">
              <w:rPr>
                <w:color w:val="002060"/>
              </w:rPr>
              <w:t xml:space="preserve">(ITALSERVICE C5) </w:t>
            </w:r>
          </w:p>
        </w:tc>
        <w:tc>
          <w:tcPr>
            <w:tcW w:w="800" w:type="dxa"/>
            <w:tcMar>
              <w:top w:w="20" w:type="dxa"/>
              <w:left w:w="20" w:type="dxa"/>
              <w:bottom w:w="20" w:type="dxa"/>
              <w:right w:w="20" w:type="dxa"/>
            </w:tcMar>
            <w:vAlign w:val="center"/>
            <w:hideMark/>
          </w:tcPr>
          <w:p w14:paraId="76133F5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B730E2E" w14:textId="77777777" w:rsidR="00F31D3F" w:rsidRPr="00D62A78" w:rsidRDefault="00F31D3F" w:rsidP="00BC45B3">
            <w:pPr>
              <w:pStyle w:val="movimento"/>
              <w:rPr>
                <w:color w:val="002060"/>
              </w:rPr>
            </w:pPr>
            <w:r w:rsidRPr="00D62A78">
              <w:rPr>
                <w:color w:val="002060"/>
              </w:rPr>
              <w:t>BEN MIRA HASSAN</w:t>
            </w:r>
          </w:p>
        </w:tc>
        <w:tc>
          <w:tcPr>
            <w:tcW w:w="2200" w:type="dxa"/>
            <w:tcMar>
              <w:top w:w="20" w:type="dxa"/>
              <w:left w:w="20" w:type="dxa"/>
              <w:bottom w:w="20" w:type="dxa"/>
              <w:right w:w="20" w:type="dxa"/>
            </w:tcMar>
            <w:vAlign w:val="center"/>
            <w:hideMark/>
          </w:tcPr>
          <w:p w14:paraId="67F3DF7D" w14:textId="77777777" w:rsidR="00F31D3F" w:rsidRPr="00D62A78" w:rsidRDefault="00F31D3F" w:rsidP="00BC45B3">
            <w:pPr>
              <w:pStyle w:val="movimento2"/>
              <w:rPr>
                <w:color w:val="002060"/>
              </w:rPr>
            </w:pPr>
            <w:r w:rsidRPr="00D62A78">
              <w:rPr>
                <w:color w:val="002060"/>
              </w:rPr>
              <w:t xml:space="preserve">(JESINA S.R.L.) </w:t>
            </w:r>
          </w:p>
        </w:tc>
      </w:tr>
      <w:tr w:rsidR="00F31D3F" w:rsidRPr="00D62A78" w14:paraId="49F8BEBF" w14:textId="77777777" w:rsidTr="00BC45B3">
        <w:tc>
          <w:tcPr>
            <w:tcW w:w="2200" w:type="dxa"/>
            <w:tcMar>
              <w:top w:w="20" w:type="dxa"/>
              <w:left w:w="20" w:type="dxa"/>
              <w:bottom w:w="20" w:type="dxa"/>
              <w:right w:w="20" w:type="dxa"/>
            </w:tcMar>
            <w:vAlign w:val="center"/>
            <w:hideMark/>
          </w:tcPr>
          <w:p w14:paraId="328DEC9E" w14:textId="77777777" w:rsidR="00F31D3F" w:rsidRPr="00D62A78" w:rsidRDefault="00F31D3F" w:rsidP="00BC45B3">
            <w:pPr>
              <w:pStyle w:val="movimento"/>
              <w:rPr>
                <w:color w:val="002060"/>
              </w:rPr>
            </w:pPr>
            <w:proofErr w:type="gramStart"/>
            <w:r w:rsidRPr="00D62A78">
              <w:rPr>
                <w:color w:val="002060"/>
              </w:rPr>
              <w:t>DELL UOMO</w:t>
            </w:r>
            <w:proofErr w:type="gramEnd"/>
            <w:r w:rsidRPr="00D62A78">
              <w:rPr>
                <w:color w:val="002060"/>
              </w:rPr>
              <w:t xml:space="preserve"> ALESSANDRO</w:t>
            </w:r>
          </w:p>
        </w:tc>
        <w:tc>
          <w:tcPr>
            <w:tcW w:w="2200" w:type="dxa"/>
            <w:tcMar>
              <w:top w:w="20" w:type="dxa"/>
              <w:left w:w="20" w:type="dxa"/>
              <w:bottom w:w="20" w:type="dxa"/>
              <w:right w:w="20" w:type="dxa"/>
            </w:tcMar>
            <w:vAlign w:val="center"/>
            <w:hideMark/>
          </w:tcPr>
          <w:p w14:paraId="09BB47F6" w14:textId="77777777" w:rsidR="00F31D3F" w:rsidRPr="00D62A78" w:rsidRDefault="00F31D3F" w:rsidP="00BC45B3">
            <w:pPr>
              <w:pStyle w:val="movimento2"/>
              <w:rPr>
                <w:color w:val="002060"/>
              </w:rPr>
            </w:pPr>
            <w:r w:rsidRPr="00D62A78">
              <w:rPr>
                <w:color w:val="002060"/>
              </w:rPr>
              <w:t xml:space="preserve">(REAL FABRIANO) </w:t>
            </w:r>
          </w:p>
        </w:tc>
        <w:tc>
          <w:tcPr>
            <w:tcW w:w="800" w:type="dxa"/>
            <w:tcMar>
              <w:top w:w="20" w:type="dxa"/>
              <w:left w:w="20" w:type="dxa"/>
              <w:bottom w:w="20" w:type="dxa"/>
              <w:right w:w="20" w:type="dxa"/>
            </w:tcMar>
            <w:vAlign w:val="center"/>
            <w:hideMark/>
          </w:tcPr>
          <w:p w14:paraId="70C464A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9576FE2" w14:textId="77777777" w:rsidR="00F31D3F" w:rsidRPr="00D62A78" w:rsidRDefault="00F31D3F" w:rsidP="00BC45B3">
            <w:pPr>
              <w:pStyle w:val="movimento"/>
              <w:rPr>
                <w:color w:val="002060"/>
              </w:rPr>
            </w:pPr>
            <w:r w:rsidRPr="00D62A78">
              <w:rPr>
                <w:color w:val="002060"/>
              </w:rPr>
              <w:t>MEARELLI LUCA</w:t>
            </w:r>
          </w:p>
        </w:tc>
        <w:tc>
          <w:tcPr>
            <w:tcW w:w="2200" w:type="dxa"/>
            <w:tcMar>
              <w:top w:w="20" w:type="dxa"/>
              <w:left w:w="20" w:type="dxa"/>
              <w:bottom w:w="20" w:type="dxa"/>
              <w:right w:w="20" w:type="dxa"/>
            </w:tcMar>
            <w:vAlign w:val="center"/>
            <w:hideMark/>
          </w:tcPr>
          <w:p w14:paraId="6A6BF090" w14:textId="77777777" w:rsidR="00F31D3F" w:rsidRPr="00D62A78" w:rsidRDefault="00F31D3F" w:rsidP="00BC45B3">
            <w:pPr>
              <w:pStyle w:val="movimento2"/>
              <w:rPr>
                <w:color w:val="002060"/>
              </w:rPr>
            </w:pPr>
            <w:r w:rsidRPr="00D62A78">
              <w:rPr>
                <w:color w:val="002060"/>
              </w:rPr>
              <w:t xml:space="preserve">(REAL FABRIANO) </w:t>
            </w:r>
          </w:p>
        </w:tc>
      </w:tr>
    </w:tbl>
    <w:p w14:paraId="66BA7795" w14:textId="77777777" w:rsidR="00F31D3F" w:rsidRPr="00D62A78" w:rsidRDefault="00F31D3F" w:rsidP="00F31D3F">
      <w:pPr>
        <w:pStyle w:val="titolo10"/>
        <w:rPr>
          <w:rFonts w:eastAsiaTheme="minorEastAsia"/>
          <w:color w:val="002060"/>
        </w:rPr>
      </w:pPr>
      <w:r w:rsidRPr="00D62A78">
        <w:rPr>
          <w:color w:val="002060"/>
        </w:rPr>
        <w:t xml:space="preserve">GARE DEL 5/10/2025 </w:t>
      </w:r>
    </w:p>
    <w:p w14:paraId="1A8A72F0" w14:textId="77777777" w:rsidR="00F31D3F" w:rsidRPr="00D62A78" w:rsidRDefault="00F31D3F" w:rsidP="00F31D3F">
      <w:pPr>
        <w:pStyle w:val="titolo7a"/>
        <w:rPr>
          <w:color w:val="002060"/>
        </w:rPr>
      </w:pPr>
      <w:r w:rsidRPr="00D62A78">
        <w:rPr>
          <w:color w:val="002060"/>
        </w:rPr>
        <w:t xml:space="preserve">PROVVEDIMENTI DISCIPLINARI </w:t>
      </w:r>
    </w:p>
    <w:p w14:paraId="4C681291"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4F9D130D" w14:textId="77777777" w:rsidR="00F31D3F" w:rsidRPr="00D62A78" w:rsidRDefault="00F31D3F" w:rsidP="00F31D3F">
      <w:pPr>
        <w:pStyle w:val="titolo30"/>
        <w:rPr>
          <w:color w:val="002060"/>
        </w:rPr>
      </w:pPr>
      <w:r w:rsidRPr="00D62A78">
        <w:rPr>
          <w:color w:val="002060"/>
        </w:rPr>
        <w:t xml:space="preserve">CALCIATORI ESPULSI </w:t>
      </w:r>
    </w:p>
    <w:p w14:paraId="57F0B369"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6B52895E" w14:textId="77777777" w:rsidTr="00BC45B3">
        <w:tc>
          <w:tcPr>
            <w:tcW w:w="2200" w:type="dxa"/>
            <w:tcMar>
              <w:top w:w="20" w:type="dxa"/>
              <w:left w:w="20" w:type="dxa"/>
              <w:bottom w:w="20" w:type="dxa"/>
              <w:right w:w="20" w:type="dxa"/>
            </w:tcMar>
            <w:vAlign w:val="center"/>
            <w:hideMark/>
          </w:tcPr>
          <w:p w14:paraId="481FAD3E" w14:textId="77777777" w:rsidR="00F31D3F" w:rsidRPr="00D62A78" w:rsidRDefault="00F31D3F" w:rsidP="00BC45B3">
            <w:pPr>
              <w:pStyle w:val="movimento"/>
              <w:rPr>
                <w:color w:val="002060"/>
              </w:rPr>
            </w:pPr>
            <w:r w:rsidRPr="00D62A78">
              <w:rPr>
                <w:color w:val="002060"/>
              </w:rPr>
              <w:t>FALCONE MATTEO</w:t>
            </w:r>
          </w:p>
        </w:tc>
        <w:tc>
          <w:tcPr>
            <w:tcW w:w="2200" w:type="dxa"/>
            <w:tcMar>
              <w:top w:w="20" w:type="dxa"/>
              <w:left w:w="20" w:type="dxa"/>
              <w:bottom w:w="20" w:type="dxa"/>
              <w:right w:w="20" w:type="dxa"/>
            </w:tcMar>
            <w:vAlign w:val="center"/>
            <w:hideMark/>
          </w:tcPr>
          <w:p w14:paraId="02460529" w14:textId="77777777" w:rsidR="00F31D3F" w:rsidRPr="00D62A78" w:rsidRDefault="00F31D3F" w:rsidP="00BC45B3">
            <w:pPr>
              <w:pStyle w:val="movimento2"/>
              <w:rPr>
                <w:color w:val="002060"/>
              </w:rPr>
            </w:pPr>
            <w:r w:rsidRPr="00D62A78">
              <w:rPr>
                <w:color w:val="002060"/>
              </w:rPr>
              <w:t xml:space="preserve">(POLVERIGI C/5) </w:t>
            </w:r>
          </w:p>
        </w:tc>
        <w:tc>
          <w:tcPr>
            <w:tcW w:w="800" w:type="dxa"/>
            <w:tcMar>
              <w:top w:w="20" w:type="dxa"/>
              <w:left w:w="20" w:type="dxa"/>
              <w:bottom w:w="20" w:type="dxa"/>
              <w:right w:w="20" w:type="dxa"/>
            </w:tcMar>
            <w:vAlign w:val="center"/>
            <w:hideMark/>
          </w:tcPr>
          <w:p w14:paraId="53409D0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0D4288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6238283" w14:textId="77777777" w:rsidR="00F31D3F" w:rsidRPr="00D62A78" w:rsidRDefault="00F31D3F" w:rsidP="00BC45B3">
            <w:pPr>
              <w:pStyle w:val="movimento2"/>
              <w:rPr>
                <w:color w:val="002060"/>
              </w:rPr>
            </w:pPr>
            <w:r w:rsidRPr="00D62A78">
              <w:rPr>
                <w:color w:val="002060"/>
              </w:rPr>
              <w:t> </w:t>
            </w:r>
          </w:p>
        </w:tc>
      </w:tr>
    </w:tbl>
    <w:p w14:paraId="586CDAAD"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630DFE87"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7B9A9B2" w14:textId="77777777" w:rsidTr="00BC45B3">
        <w:tc>
          <w:tcPr>
            <w:tcW w:w="2200" w:type="dxa"/>
            <w:tcMar>
              <w:top w:w="20" w:type="dxa"/>
              <w:left w:w="20" w:type="dxa"/>
              <w:bottom w:w="20" w:type="dxa"/>
              <w:right w:w="20" w:type="dxa"/>
            </w:tcMar>
            <w:vAlign w:val="center"/>
            <w:hideMark/>
          </w:tcPr>
          <w:p w14:paraId="2AEA7F86" w14:textId="77777777" w:rsidR="00F31D3F" w:rsidRPr="00D62A78" w:rsidRDefault="00F31D3F" w:rsidP="00BC45B3">
            <w:pPr>
              <w:pStyle w:val="movimento"/>
              <w:rPr>
                <w:color w:val="002060"/>
              </w:rPr>
            </w:pPr>
            <w:r w:rsidRPr="00D62A78">
              <w:rPr>
                <w:color w:val="002060"/>
              </w:rPr>
              <w:t>SCORSONE DAVIDE</w:t>
            </w:r>
          </w:p>
        </w:tc>
        <w:tc>
          <w:tcPr>
            <w:tcW w:w="2200" w:type="dxa"/>
            <w:tcMar>
              <w:top w:w="20" w:type="dxa"/>
              <w:left w:w="20" w:type="dxa"/>
              <w:bottom w:w="20" w:type="dxa"/>
              <w:right w:w="20" w:type="dxa"/>
            </w:tcMar>
            <w:vAlign w:val="center"/>
            <w:hideMark/>
          </w:tcPr>
          <w:p w14:paraId="012B028A" w14:textId="77777777" w:rsidR="00F31D3F" w:rsidRPr="00D62A78" w:rsidRDefault="00F31D3F" w:rsidP="00BC45B3">
            <w:pPr>
              <w:pStyle w:val="movimento2"/>
              <w:rPr>
                <w:color w:val="002060"/>
              </w:rPr>
            </w:pPr>
            <w:r w:rsidRPr="00D62A78">
              <w:rPr>
                <w:color w:val="002060"/>
              </w:rPr>
              <w:t xml:space="preserve">(POLVERIGI C/5) </w:t>
            </w:r>
          </w:p>
        </w:tc>
        <w:tc>
          <w:tcPr>
            <w:tcW w:w="800" w:type="dxa"/>
            <w:tcMar>
              <w:top w:w="20" w:type="dxa"/>
              <w:left w:w="20" w:type="dxa"/>
              <w:bottom w:w="20" w:type="dxa"/>
              <w:right w:w="20" w:type="dxa"/>
            </w:tcMar>
            <w:vAlign w:val="center"/>
            <w:hideMark/>
          </w:tcPr>
          <w:p w14:paraId="6A0D06DA"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0CCC52C" w14:textId="77777777" w:rsidR="00F31D3F" w:rsidRPr="00D62A78" w:rsidRDefault="00F31D3F" w:rsidP="00BC45B3">
            <w:pPr>
              <w:pStyle w:val="movimento"/>
              <w:rPr>
                <w:color w:val="002060"/>
              </w:rPr>
            </w:pPr>
            <w:r w:rsidRPr="00D62A78">
              <w:rPr>
                <w:color w:val="002060"/>
              </w:rPr>
              <w:t>VIGNONI MATTIA</w:t>
            </w:r>
          </w:p>
        </w:tc>
        <w:tc>
          <w:tcPr>
            <w:tcW w:w="2200" w:type="dxa"/>
            <w:tcMar>
              <w:top w:w="20" w:type="dxa"/>
              <w:left w:w="20" w:type="dxa"/>
              <w:bottom w:w="20" w:type="dxa"/>
              <w:right w:w="20" w:type="dxa"/>
            </w:tcMar>
            <w:vAlign w:val="center"/>
            <w:hideMark/>
          </w:tcPr>
          <w:p w14:paraId="1AB4DE1C" w14:textId="77777777" w:rsidR="00F31D3F" w:rsidRPr="00D62A78" w:rsidRDefault="00F31D3F" w:rsidP="00BC45B3">
            <w:pPr>
              <w:pStyle w:val="movimento2"/>
              <w:rPr>
                <w:color w:val="002060"/>
              </w:rPr>
            </w:pPr>
            <w:r w:rsidRPr="00D62A78">
              <w:rPr>
                <w:color w:val="002060"/>
              </w:rPr>
              <w:t xml:space="preserve">(POLVERIGI C/5) </w:t>
            </w:r>
          </w:p>
        </w:tc>
      </w:tr>
    </w:tbl>
    <w:p w14:paraId="18AFDD1F" w14:textId="77777777" w:rsidR="00F31D3F" w:rsidRDefault="00F31D3F" w:rsidP="00F31D3F">
      <w:pPr>
        <w:pStyle w:val="breakline"/>
        <w:rPr>
          <w:color w:val="002060"/>
        </w:rPr>
      </w:pPr>
    </w:p>
    <w:p w14:paraId="2DC29E5E"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E424727"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FB07630" w14:textId="77777777" w:rsidR="00F31D3F" w:rsidRPr="00D62A78" w:rsidRDefault="00F31D3F" w:rsidP="00F31D3F">
      <w:pPr>
        <w:pStyle w:val="breakline"/>
        <w:rPr>
          <w:rFonts w:eastAsiaTheme="minorEastAsia"/>
          <w:color w:val="002060"/>
        </w:rPr>
      </w:pPr>
    </w:p>
    <w:p w14:paraId="5FB2F32A" w14:textId="77777777" w:rsidR="00F31D3F" w:rsidRPr="00D62A78" w:rsidRDefault="00F31D3F" w:rsidP="00F31D3F">
      <w:pPr>
        <w:pStyle w:val="titoloprinc0"/>
        <w:rPr>
          <w:color w:val="002060"/>
        </w:rPr>
      </w:pPr>
      <w:r w:rsidRPr="00D62A78">
        <w:rPr>
          <w:color w:val="002060"/>
        </w:rPr>
        <w:t>CLASSIFICA</w:t>
      </w:r>
    </w:p>
    <w:p w14:paraId="6F278977" w14:textId="77777777" w:rsidR="00F31D3F" w:rsidRPr="00D62A78" w:rsidRDefault="00F31D3F" w:rsidP="00F31D3F">
      <w:pPr>
        <w:pStyle w:val="breakline"/>
        <w:rPr>
          <w:color w:val="002060"/>
        </w:rPr>
      </w:pPr>
    </w:p>
    <w:p w14:paraId="5AD19A0F" w14:textId="77777777" w:rsidR="00F31D3F" w:rsidRPr="00D62A78" w:rsidRDefault="00F31D3F" w:rsidP="00F31D3F">
      <w:pPr>
        <w:pStyle w:val="breakline"/>
        <w:rPr>
          <w:color w:val="002060"/>
        </w:rPr>
      </w:pPr>
    </w:p>
    <w:p w14:paraId="361006A5"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162CFDAF"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BAF93"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B66C1"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1D779"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4233D"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88C51"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BB8E6"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10F3F"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A67F"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A5956"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142D" w14:textId="77777777" w:rsidR="00F31D3F" w:rsidRPr="00D62A78" w:rsidRDefault="00F31D3F" w:rsidP="00BC45B3">
            <w:pPr>
              <w:pStyle w:val="headertabella0"/>
              <w:rPr>
                <w:color w:val="002060"/>
              </w:rPr>
            </w:pPr>
            <w:r w:rsidRPr="00D62A78">
              <w:rPr>
                <w:color w:val="002060"/>
              </w:rPr>
              <w:t>PE</w:t>
            </w:r>
          </w:p>
        </w:tc>
      </w:tr>
      <w:tr w:rsidR="00F31D3F" w:rsidRPr="00D62A78" w14:paraId="63323603"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CD54D" w14:textId="77777777" w:rsidR="00F31D3F" w:rsidRPr="00D62A78" w:rsidRDefault="00F31D3F" w:rsidP="00BC45B3">
            <w:pPr>
              <w:pStyle w:val="rowtabella0"/>
              <w:rPr>
                <w:color w:val="002060"/>
              </w:rPr>
            </w:pPr>
            <w:r w:rsidRPr="00D62A7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C3B1"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132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6FD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E0A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0E0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DDD7" w14:textId="77777777" w:rsidR="00F31D3F" w:rsidRPr="00D62A78" w:rsidRDefault="00F31D3F" w:rsidP="00BC45B3">
            <w:pPr>
              <w:pStyle w:val="rowtabella0"/>
              <w:jc w:val="center"/>
              <w:rPr>
                <w:color w:val="002060"/>
              </w:rPr>
            </w:pPr>
            <w:r w:rsidRPr="00D62A7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682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B0D4" w14:textId="77777777" w:rsidR="00F31D3F" w:rsidRPr="00D62A78" w:rsidRDefault="00F31D3F" w:rsidP="00BC45B3">
            <w:pPr>
              <w:pStyle w:val="rowtabella0"/>
              <w:jc w:val="center"/>
              <w:rPr>
                <w:color w:val="002060"/>
              </w:rPr>
            </w:pPr>
            <w:r w:rsidRPr="00D62A7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6BA4" w14:textId="77777777" w:rsidR="00F31D3F" w:rsidRPr="00D62A78" w:rsidRDefault="00F31D3F" w:rsidP="00BC45B3">
            <w:pPr>
              <w:pStyle w:val="rowtabella0"/>
              <w:jc w:val="center"/>
              <w:rPr>
                <w:color w:val="002060"/>
              </w:rPr>
            </w:pPr>
            <w:r w:rsidRPr="00D62A78">
              <w:rPr>
                <w:color w:val="002060"/>
              </w:rPr>
              <w:t>0</w:t>
            </w:r>
          </w:p>
        </w:tc>
      </w:tr>
      <w:tr w:rsidR="00F31D3F" w:rsidRPr="00D62A78" w14:paraId="3D8EB62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EFD37" w14:textId="77777777" w:rsidR="00F31D3F" w:rsidRPr="00D62A78" w:rsidRDefault="00F31D3F" w:rsidP="00BC45B3">
            <w:pPr>
              <w:pStyle w:val="rowtabella0"/>
              <w:rPr>
                <w:color w:val="002060"/>
              </w:rPr>
            </w:pPr>
            <w:r w:rsidRPr="00D62A7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DE94"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A51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33B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23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008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7F2D" w14:textId="77777777" w:rsidR="00F31D3F" w:rsidRPr="00D62A78" w:rsidRDefault="00F31D3F" w:rsidP="00BC45B3">
            <w:pPr>
              <w:pStyle w:val="rowtabella0"/>
              <w:jc w:val="center"/>
              <w:rPr>
                <w:color w:val="002060"/>
              </w:rPr>
            </w:pPr>
            <w:r w:rsidRPr="00D62A7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B63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3AA6" w14:textId="77777777" w:rsidR="00F31D3F" w:rsidRPr="00D62A78" w:rsidRDefault="00F31D3F" w:rsidP="00BC45B3">
            <w:pPr>
              <w:pStyle w:val="rowtabella0"/>
              <w:jc w:val="center"/>
              <w:rPr>
                <w:color w:val="002060"/>
              </w:rPr>
            </w:pPr>
            <w:r w:rsidRPr="00D62A7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A8C7" w14:textId="77777777" w:rsidR="00F31D3F" w:rsidRPr="00D62A78" w:rsidRDefault="00F31D3F" w:rsidP="00BC45B3">
            <w:pPr>
              <w:pStyle w:val="rowtabella0"/>
              <w:jc w:val="center"/>
              <w:rPr>
                <w:color w:val="002060"/>
              </w:rPr>
            </w:pPr>
            <w:r w:rsidRPr="00D62A78">
              <w:rPr>
                <w:color w:val="002060"/>
              </w:rPr>
              <w:t>0</w:t>
            </w:r>
          </w:p>
        </w:tc>
      </w:tr>
      <w:tr w:rsidR="00F31D3F" w:rsidRPr="00D62A78" w14:paraId="283995D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EEA89" w14:textId="77777777" w:rsidR="00F31D3F" w:rsidRPr="00D62A78" w:rsidRDefault="00F31D3F" w:rsidP="00BC45B3">
            <w:pPr>
              <w:pStyle w:val="rowtabella0"/>
              <w:rPr>
                <w:color w:val="002060"/>
              </w:rPr>
            </w:pPr>
            <w:r w:rsidRPr="00D62A7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409E"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C5B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C36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BE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83B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AF1E" w14:textId="77777777" w:rsidR="00F31D3F" w:rsidRPr="00D62A78" w:rsidRDefault="00F31D3F" w:rsidP="00BC45B3">
            <w:pPr>
              <w:pStyle w:val="rowtabella0"/>
              <w:jc w:val="center"/>
              <w:rPr>
                <w:color w:val="002060"/>
              </w:rPr>
            </w:pPr>
            <w:r w:rsidRPr="00D62A7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FA5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0A1D" w14:textId="77777777" w:rsidR="00F31D3F" w:rsidRPr="00D62A78" w:rsidRDefault="00F31D3F" w:rsidP="00BC45B3">
            <w:pPr>
              <w:pStyle w:val="rowtabella0"/>
              <w:jc w:val="center"/>
              <w:rPr>
                <w:color w:val="002060"/>
              </w:rPr>
            </w:pPr>
            <w:r w:rsidRPr="00D62A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D5F2" w14:textId="77777777" w:rsidR="00F31D3F" w:rsidRPr="00D62A78" w:rsidRDefault="00F31D3F" w:rsidP="00BC45B3">
            <w:pPr>
              <w:pStyle w:val="rowtabella0"/>
              <w:jc w:val="center"/>
              <w:rPr>
                <w:color w:val="002060"/>
              </w:rPr>
            </w:pPr>
            <w:r w:rsidRPr="00D62A78">
              <w:rPr>
                <w:color w:val="002060"/>
              </w:rPr>
              <w:t>0</w:t>
            </w:r>
          </w:p>
        </w:tc>
      </w:tr>
      <w:tr w:rsidR="00F31D3F" w:rsidRPr="00D62A78" w14:paraId="663E96F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5DC07" w14:textId="77777777" w:rsidR="00F31D3F" w:rsidRPr="00D62A78" w:rsidRDefault="00F31D3F" w:rsidP="00BC45B3">
            <w:pPr>
              <w:pStyle w:val="rowtabella0"/>
              <w:rPr>
                <w:color w:val="002060"/>
              </w:rPr>
            </w:pPr>
            <w:r w:rsidRPr="00D62A78">
              <w:rPr>
                <w:color w:val="002060"/>
              </w:rPr>
              <w:t xml:space="preserve">G.S. AUDAX 1970 </w:t>
            </w:r>
            <w:proofErr w:type="gramStart"/>
            <w:r w:rsidRPr="00D62A7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D59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65B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DF1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60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AB9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EEB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7A75"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B924"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5D5C" w14:textId="77777777" w:rsidR="00F31D3F" w:rsidRPr="00D62A78" w:rsidRDefault="00F31D3F" w:rsidP="00BC45B3">
            <w:pPr>
              <w:pStyle w:val="rowtabella0"/>
              <w:jc w:val="center"/>
              <w:rPr>
                <w:color w:val="002060"/>
              </w:rPr>
            </w:pPr>
            <w:r w:rsidRPr="00D62A78">
              <w:rPr>
                <w:color w:val="002060"/>
              </w:rPr>
              <w:t>0</w:t>
            </w:r>
          </w:p>
        </w:tc>
      </w:tr>
      <w:tr w:rsidR="00F31D3F" w:rsidRPr="00D62A78" w14:paraId="1D90D6A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28E60" w14:textId="77777777" w:rsidR="00F31D3F" w:rsidRPr="00D62A78" w:rsidRDefault="00F31D3F" w:rsidP="00BC45B3">
            <w:pPr>
              <w:pStyle w:val="rowtabella0"/>
              <w:rPr>
                <w:color w:val="002060"/>
              </w:rPr>
            </w:pPr>
            <w:r w:rsidRPr="00D62A7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AA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AE6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7EE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331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25C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621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222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767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FC89" w14:textId="77777777" w:rsidR="00F31D3F" w:rsidRPr="00D62A78" w:rsidRDefault="00F31D3F" w:rsidP="00BC45B3">
            <w:pPr>
              <w:pStyle w:val="rowtabella0"/>
              <w:jc w:val="center"/>
              <w:rPr>
                <w:color w:val="002060"/>
              </w:rPr>
            </w:pPr>
            <w:r w:rsidRPr="00D62A78">
              <w:rPr>
                <w:color w:val="002060"/>
              </w:rPr>
              <w:t>0</w:t>
            </w:r>
          </w:p>
        </w:tc>
      </w:tr>
      <w:tr w:rsidR="00F31D3F" w:rsidRPr="00D62A78" w14:paraId="55D64BE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8B2EB" w14:textId="77777777" w:rsidR="00F31D3F" w:rsidRPr="00D62A78" w:rsidRDefault="00F31D3F" w:rsidP="00BC45B3">
            <w:pPr>
              <w:pStyle w:val="rowtabella0"/>
              <w:rPr>
                <w:color w:val="002060"/>
              </w:rPr>
            </w:pPr>
            <w:r w:rsidRPr="00D62A78">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B5D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E19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A02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850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4D3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1CB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2566"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905F"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6FF1" w14:textId="77777777" w:rsidR="00F31D3F" w:rsidRPr="00D62A78" w:rsidRDefault="00F31D3F" w:rsidP="00BC45B3">
            <w:pPr>
              <w:pStyle w:val="rowtabella0"/>
              <w:jc w:val="center"/>
              <w:rPr>
                <w:color w:val="002060"/>
              </w:rPr>
            </w:pPr>
            <w:r w:rsidRPr="00D62A78">
              <w:rPr>
                <w:color w:val="002060"/>
              </w:rPr>
              <w:t>0</w:t>
            </w:r>
          </w:p>
        </w:tc>
      </w:tr>
      <w:tr w:rsidR="00F31D3F" w:rsidRPr="00D62A78" w14:paraId="570C899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A2D6B" w14:textId="77777777" w:rsidR="00F31D3F" w:rsidRPr="00D62A78" w:rsidRDefault="00F31D3F" w:rsidP="00BC45B3">
            <w:pPr>
              <w:pStyle w:val="rowtabella0"/>
              <w:rPr>
                <w:color w:val="002060"/>
              </w:rPr>
            </w:pPr>
            <w:r w:rsidRPr="00D62A7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0F3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139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19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94B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076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A28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0F86"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474B"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EA42" w14:textId="77777777" w:rsidR="00F31D3F" w:rsidRPr="00D62A78" w:rsidRDefault="00F31D3F" w:rsidP="00BC45B3">
            <w:pPr>
              <w:pStyle w:val="rowtabella0"/>
              <w:jc w:val="center"/>
              <w:rPr>
                <w:color w:val="002060"/>
              </w:rPr>
            </w:pPr>
            <w:r w:rsidRPr="00D62A78">
              <w:rPr>
                <w:color w:val="002060"/>
              </w:rPr>
              <w:t>0</w:t>
            </w:r>
          </w:p>
        </w:tc>
      </w:tr>
      <w:tr w:rsidR="00F31D3F" w:rsidRPr="00D62A78" w14:paraId="77871CF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6643B" w14:textId="77777777" w:rsidR="00F31D3F" w:rsidRPr="00D62A78" w:rsidRDefault="00F31D3F" w:rsidP="00BC45B3">
            <w:pPr>
              <w:pStyle w:val="rowtabella0"/>
              <w:rPr>
                <w:color w:val="002060"/>
              </w:rPr>
            </w:pPr>
            <w:r w:rsidRPr="00D62A7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FC2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6FE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E82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CD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23D5"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5C3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E4BE" w14:textId="77777777" w:rsidR="00F31D3F" w:rsidRPr="00D62A78" w:rsidRDefault="00F31D3F" w:rsidP="00BC45B3">
            <w:pPr>
              <w:pStyle w:val="rowtabella0"/>
              <w:jc w:val="center"/>
              <w:rPr>
                <w:color w:val="002060"/>
              </w:rPr>
            </w:pPr>
            <w:r w:rsidRPr="00D62A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09AD" w14:textId="77777777" w:rsidR="00F31D3F" w:rsidRPr="00D62A78" w:rsidRDefault="00F31D3F" w:rsidP="00BC45B3">
            <w:pPr>
              <w:pStyle w:val="rowtabella0"/>
              <w:jc w:val="center"/>
              <w:rPr>
                <w:color w:val="002060"/>
              </w:rPr>
            </w:pPr>
            <w:r w:rsidRPr="00D62A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2055" w14:textId="77777777" w:rsidR="00F31D3F" w:rsidRPr="00D62A78" w:rsidRDefault="00F31D3F" w:rsidP="00BC45B3">
            <w:pPr>
              <w:pStyle w:val="rowtabella0"/>
              <w:jc w:val="center"/>
              <w:rPr>
                <w:color w:val="002060"/>
              </w:rPr>
            </w:pPr>
            <w:r w:rsidRPr="00D62A78">
              <w:rPr>
                <w:color w:val="002060"/>
              </w:rPr>
              <w:t>0</w:t>
            </w:r>
          </w:p>
        </w:tc>
      </w:tr>
      <w:tr w:rsidR="00F31D3F" w:rsidRPr="00D62A78" w14:paraId="747F762C"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E2F02" w14:textId="77777777" w:rsidR="00F31D3F" w:rsidRPr="00D62A78" w:rsidRDefault="00F31D3F" w:rsidP="00BC45B3">
            <w:pPr>
              <w:pStyle w:val="rowtabella0"/>
              <w:rPr>
                <w:color w:val="002060"/>
              </w:rPr>
            </w:pPr>
            <w:r w:rsidRPr="00D62A7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10F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D477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9BF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D58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AB1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150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8390" w14:textId="77777777" w:rsidR="00F31D3F" w:rsidRPr="00D62A78" w:rsidRDefault="00F31D3F" w:rsidP="00BC45B3">
            <w:pPr>
              <w:pStyle w:val="rowtabella0"/>
              <w:jc w:val="center"/>
              <w:rPr>
                <w:color w:val="002060"/>
              </w:rPr>
            </w:pPr>
            <w:r w:rsidRPr="00D62A7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F2DE" w14:textId="77777777" w:rsidR="00F31D3F" w:rsidRPr="00D62A78" w:rsidRDefault="00F31D3F" w:rsidP="00BC45B3">
            <w:pPr>
              <w:pStyle w:val="rowtabella0"/>
              <w:jc w:val="center"/>
              <w:rPr>
                <w:color w:val="002060"/>
              </w:rPr>
            </w:pPr>
            <w:r w:rsidRPr="00D62A7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1A66" w14:textId="77777777" w:rsidR="00F31D3F" w:rsidRPr="00D62A78" w:rsidRDefault="00F31D3F" w:rsidP="00BC45B3">
            <w:pPr>
              <w:pStyle w:val="rowtabella0"/>
              <w:jc w:val="center"/>
              <w:rPr>
                <w:color w:val="002060"/>
              </w:rPr>
            </w:pPr>
            <w:r w:rsidRPr="00D62A78">
              <w:rPr>
                <w:color w:val="002060"/>
              </w:rPr>
              <w:t>0</w:t>
            </w:r>
          </w:p>
        </w:tc>
      </w:tr>
    </w:tbl>
    <w:p w14:paraId="58E55BE3" w14:textId="77777777" w:rsidR="00F31D3F" w:rsidRPr="00D62A78" w:rsidRDefault="00F31D3F" w:rsidP="00F31D3F">
      <w:pPr>
        <w:pStyle w:val="breakline"/>
        <w:rPr>
          <w:rFonts w:eastAsiaTheme="minorEastAsia"/>
          <w:color w:val="002060"/>
        </w:rPr>
      </w:pPr>
    </w:p>
    <w:p w14:paraId="7202EE80" w14:textId="77777777" w:rsidR="00F31D3F" w:rsidRPr="00D62A78" w:rsidRDefault="00F31D3F" w:rsidP="00F31D3F">
      <w:pPr>
        <w:pStyle w:val="breakline"/>
        <w:rPr>
          <w:color w:val="002060"/>
        </w:rPr>
      </w:pPr>
    </w:p>
    <w:p w14:paraId="758498F0"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125FA109"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C135D"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FD171"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2C33A"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667B"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0516D"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0AD24"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F4985"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44E82"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486E0"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71B50" w14:textId="77777777" w:rsidR="00F31D3F" w:rsidRPr="00D62A78" w:rsidRDefault="00F31D3F" w:rsidP="00BC45B3">
            <w:pPr>
              <w:pStyle w:val="headertabella0"/>
              <w:rPr>
                <w:color w:val="002060"/>
              </w:rPr>
            </w:pPr>
            <w:r w:rsidRPr="00D62A78">
              <w:rPr>
                <w:color w:val="002060"/>
              </w:rPr>
              <w:t>PE</w:t>
            </w:r>
          </w:p>
        </w:tc>
      </w:tr>
      <w:tr w:rsidR="00F31D3F" w:rsidRPr="00D62A78" w14:paraId="169B9D1E"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188FE" w14:textId="77777777" w:rsidR="00F31D3F" w:rsidRPr="00D62A78" w:rsidRDefault="00F31D3F" w:rsidP="00BC45B3">
            <w:pPr>
              <w:pStyle w:val="rowtabella0"/>
              <w:rPr>
                <w:color w:val="002060"/>
              </w:rPr>
            </w:pPr>
            <w:r w:rsidRPr="00D62A7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775A"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93E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024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32F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21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2A5A" w14:textId="77777777" w:rsidR="00F31D3F" w:rsidRPr="00D62A78" w:rsidRDefault="00F31D3F" w:rsidP="00BC45B3">
            <w:pPr>
              <w:pStyle w:val="rowtabella0"/>
              <w:jc w:val="center"/>
              <w:rPr>
                <w:color w:val="002060"/>
              </w:rPr>
            </w:pPr>
            <w:r w:rsidRPr="00D62A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A9D8"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9391"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022F" w14:textId="77777777" w:rsidR="00F31D3F" w:rsidRPr="00D62A78" w:rsidRDefault="00F31D3F" w:rsidP="00BC45B3">
            <w:pPr>
              <w:pStyle w:val="rowtabella0"/>
              <w:jc w:val="center"/>
              <w:rPr>
                <w:color w:val="002060"/>
              </w:rPr>
            </w:pPr>
            <w:r w:rsidRPr="00D62A78">
              <w:rPr>
                <w:color w:val="002060"/>
              </w:rPr>
              <w:t>0</w:t>
            </w:r>
          </w:p>
        </w:tc>
      </w:tr>
      <w:tr w:rsidR="00F31D3F" w:rsidRPr="00D62A78" w14:paraId="3520CF5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74BC8" w14:textId="77777777" w:rsidR="00F31D3F" w:rsidRPr="00D62A78" w:rsidRDefault="00F31D3F" w:rsidP="00BC45B3">
            <w:pPr>
              <w:pStyle w:val="rowtabella0"/>
              <w:rPr>
                <w:color w:val="002060"/>
              </w:rPr>
            </w:pPr>
            <w:r w:rsidRPr="00D62A78">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273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A16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E0C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0FC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F9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0DD1" w14:textId="77777777" w:rsidR="00F31D3F" w:rsidRPr="00D62A78" w:rsidRDefault="00F31D3F" w:rsidP="00BC45B3">
            <w:pPr>
              <w:pStyle w:val="rowtabella0"/>
              <w:jc w:val="center"/>
              <w:rPr>
                <w:color w:val="002060"/>
              </w:rPr>
            </w:pPr>
            <w:r w:rsidRPr="00D62A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DD5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71AD"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EB97" w14:textId="77777777" w:rsidR="00F31D3F" w:rsidRPr="00D62A78" w:rsidRDefault="00F31D3F" w:rsidP="00BC45B3">
            <w:pPr>
              <w:pStyle w:val="rowtabella0"/>
              <w:jc w:val="center"/>
              <w:rPr>
                <w:color w:val="002060"/>
              </w:rPr>
            </w:pPr>
            <w:r w:rsidRPr="00D62A78">
              <w:rPr>
                <w:color w:val="002060"/>
              </w:rPr>
              <w:t>0</w:t>
            </w:r>
          </w:p>
        </w:tc>
      </w:tr>
      <w:tr w:rsidR="00F31D3F" w:rsidRPr="00D62A78" w14:paraId="4A1B0A4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FA52F" w14:textId="77777777" w:rsidR="00F31D3F" w:rsidRPr="00D62A78" w:rsidRDefault="00F31D3F" w:rsidP="00BC45B3">
            <w:pPr>
              <w:pStyle w:val="rowtabella0"/>
              <w:rPr>
                <w:color w:val="002060"/>
              </w:rPr>
            </w:pPr>
            <w:r w:rsidRPr="00D62A7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CEB8"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501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8E1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25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555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BF9F"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FD4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16FD"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8FFF" w14:textId="77777777" w:rsidR="00F31D3F" w:rsidRPr="00D62A78" w:rsidRDefault="00F31D3F" w:rsidP="00BC45B3">
            <w:pPr>
              <w:pStyle w:val="rowtabella0"/>
              <w:jc w:val="center"/>
              <w:rPr>
                <w:color w:val="002060"/>
              </w:rPr>
            </w:pPr>
            <w:r w:rsidRPr="00D62A78">
              <w:rPr>
                <w:color w:val="002060"/>
              </w:rPr>
              <w:t>0</w:t>
            </w:r>
          </w:p>
        </w:tc>
      </w:tr>
      <w:tr w:rsidR="00F31D3F" w:rsidRPr="00D62A78" w14:paraId="5869ACC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6C53A" w14:textId="77777777" w:rsidR="00F31D3F" w:rsidRPr="00D62A78" w:rsidRDefault="00F31D3F" w:rsidP="00BC45B3">
            <w:pPr>
              <w:pStyle w:val="rowtabella0"/>
              <w:rPr>
                <w:color w:val="002060"/>
              </w:rPr>
            </w:pPr>
            <w:r w:rsidRPr="00D62A7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FDB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1F7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C9E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8D6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CD4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744A"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FDA4" w14:textId="77777777" w:rsidR="00F31D3F" w:rsidRPr="00D62A78" w:rsidRDefault="00F31D3F" w:rsidP="00BC45B3">
            <w:pPr>
              <w:pStyle w:val="rowtabella0"/>
              <w:jc w:val="center"/>
              <w:rPr>
                <w:color w:val="002060"/>
              </w:rPr>
            </w:pPr>
            <w:r w:rsidRPr="00D62A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76B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00CE" w14:textId="77777777" w:rsidR="00F31D3F" w:rsidRPr="00D62A78" w:rsidRDefault="00F31D3F" w:rsidP="00BC45B3">
            <w:pPr>
              <w:pStyle w:val="rowtabella0"/>
              <w:jc w:val="center"/>
              <w:rPr>
                <w:color w:val="002060"/>
              </w:rPr>
            </w:pPr>
            <w:r w:rsidRPr="00D62A78">
              <w:rPr>
                <w:color w:val="002060"/>
              </w:rPr>
              <w:t>0</w:t>
            </w:r>
          </w:p>
        </w:tc>
      </w:tr>
      <w:tr w:rsidR="00F31D3F" w:rsidRPr="00D62A78" w14:paraId="760A073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58B15" w14:textId="77777777" w:rsidR="00F31D3F" w:rsidRPr="00D62A78" w:rsidRDefault="00F31D3F" w:rsidP="00BC45B3">
            <w:pPr>
              <w:pStyle w:val="rowtabella0"/>
              <w:rPr>
                <w:color w:val="002060"/>
              </w:rPr>
            </w:pPr>
            <w:r w:rsidRPr="00D62A7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811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2EB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EB5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4AF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9257"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09EC"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4F04"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33B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65C5" w14:textId="77777777" w:rsidR="00F31D3F" w:rsidRPr="00D62A78" w:rsidRDefault="00F31D3F" w:rsidP="00BC45B3">
            <w:pPr>
              <w:pStyle w:val="rowtabella0"/>
              <w:jc w:val="center"/>
              <w:rPr>
                <w:color w:val="002060"/>
              </w:rPr>
            </w:pPr>
            <w:r w:rsidRPr="00D62A78">
              <w:rPr>
                <w:color w:val="002060"/>
              </w:rPr>
              <w:t>0</w:t>
            </w:r>
          </w:p>
        </w:tc>
      </w:tr>
      <w:tr w:rsidR="00F31D3F" w:rsidRPr="00D62A78" w14:paraId="233461A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2A75B" w14:textId="77777777" w:rsidR="00F31D3F" w:rsidRPr="00D62A78" w:rsidRDefault="00F31D3F" w:rsidP="00BC45B3">
            <w:pPr>
              <w:pStyle w:val="rowtabella0"/>
              <w:rPr>
                <w:color w:val="002060"/>
              </w:rPr>
            </w:pPr>
            <w:r w:rsidRPr="00D62A7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560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24A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5AF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19E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F6F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A2AC"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6FC3"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4610"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8C75" w14:textId="77777777" w:rsidR="00F31D3F" w:rsidRPr="00D62A78" w:rsidRDefault="00F31D3F" w:rsidP="00BC45B3">
            <w:pPr>
              <w:pStyle w:val="rowtabella0"/>
              <w:jc w:val="center"/>
              <w:rPr>
                <w:color w:val="002060"/>
              </w:rPr>
            </w:pPr>
            <w:r w:rsidRPr="00D62A78">
              <w:rPr>
                <w:color w:val="002060"/>
              </w:rPr>
              <w:t>0</w:t>
            </w:r>
          </w:p>
        </w:tc>
      </w:tr>
      <w:tr w:rsidR="00F31D3F" w:rsidRPr="00D62A78" w14:paraId="5D8E35C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2312F" w14:textId="77777777" w:rsidR="00F31D3F" w:rsidRPr="00D62A78" w:rsidRDefault="00F31D3F" w:rsidP="00BC45B3">
            <w:pPr>
              <w:pStyle w:val="rowtabella0"/>
              <w:rPr>
                <w:color w:val="002060"/>
              </w:rPr>
            </w:pPr>
            <w:r w:rsidRPr="00D62A7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ADC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16C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3F9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4A0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6F7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22C8"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3F9B"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D4D4"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B9B5" w14:textId="77777777" w:rsidR="00F31D3F" w:rsidRPr="00D62A78" w:rsidRDefault="00F31D3F" w:rsidP="00BC45B3">
            <w:pPr>
              <w:pStyle w:val="rowtabella0"/>
              <w:jc w:val="center"/>
              <w:rPr>
                <w:color w:val="002060"/>
              </w:rPr>
            </w:pPr>
            <w:r w:rsidRPr="00D62A78">
              <w:rPr>
                <w:color w:val="002060"/>
              </w:rPr>
              <w:t>0</w:t>
            </w:r>
          </w:p>
        </w:tc>
      </w:tr>
      <w:tr w:rsidR="00F31D3F" w:rsidRPr="00D62A78" w14:paraId="4AFC120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2427A" w14:textId="77777777" w:rsidR="00F31D3F" w:rsidRPr="00D62A78" w:rsidRDefault="00F31D3F" w:rsidP="00BC45B3">
            <w:pPr>
              <w:pStyle w:val="rowtabella0"/>
              <w:rPr>
                <w:color w:val="002060"/>
              </w:rPr>
            </w:pPr>
            <w:r w:rsidRPr="00D62A7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0FB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F80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443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CEB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3AE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38CA"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7B0B"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30C8"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560E" w14:textId="77777777" w:rsidR="00F31D3F" w:rsidRPr="00D62A78" w:rsidRDefault="00F31D3F" w:rsidP="00BC45B3">
            <w:pPr>
              <w:pStyle w:val="rowtabella0"/>
              <w:jc w:val="center"/>
              <w:rPr>
                <w:color w:val="002060"/>
              </w:rPr>
            </w:pPr>
            <w:r w:rsidRPr="00D62A78">
              <w:rPr>
                <w:color w:val="002060"/>
              </w:rPr>
              <w:t>0</w:t>
            </w:r>
          </w:p>
        </w:tc>
      </w:tr>
      <w:tr w:rsidR="00F31D3F" w:rsidRPr="00D62A78" w14:paraId="0C2FD10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D7B0D" w14:textId="77777777" w:rsidR="00F31D3F" w:rsidRPr="00D62A78" w:rsidRDefault="00F31D3F" w:rsidP="00BC45B3">
            <w:pPr>
              <w:pStyle w:val="rowtabella0"/>
              <w:rPr>
                <w:color w:val="002060"/>
              </w:rPr>
            </w:pPr>
            <w:r w:rsidRPr="00D62A7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850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44B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FF2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9F0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FFB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514A"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66DD" w14:textId="77777777" w:rsidR="00F31D3F" w:rsidRPr="00D62A78" w:rsidRDefault="00F31D3F" w:rsidP="00BC45B3">
            <w:pPr>
              <w:pStyle w:val="rowtabella0"/>
              <w:jc w:val="center"/>
              <w:rPr>
                <w:color w:val="002060"/>
              </w:rPr>
            </w:pPr>
            <w:r w:rsidRPr="00D62A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0419"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2ECA" w14:textId="77777777" w:rsidR="00F31D3F" w:rsidRPr="00D62A78" w:rsidRDefault="00F31D3F" w:rsidP="00BC45B3">
            <w:pPr>
              <w:pStyle w:val="rowtabella0"/>
              <w:jc w:val="center"/>
              <w:rPr>
                <w:color w:val="002060"/>
              </w:rPr>
            </w:pPr>
            <w:r w:rsidRPr="00D62A78">
              <w:rPr>
                <w:color w:val="002060"/>
              </w:rPr>
              <w:t>0</w:t>
            </w:r>
          </w:p>
        </w:tc>
      </w:tr>
      <w:tr w:rsidR="00F31D3F" w:rsidRPr="00D62A78" w14:paraId="6754EFB6"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2C4A0" w14:textId="77777777" w:rsidR="00F31D3F" w:rsidRPr="00D62A78" w:rsidRDefault="00F31D3F" w:rsidP="00BC45B3">
            <w:pPr>
              <w:pStyle w:val="rowtabella0"/>
              <w:rPr>
                <w:color w:val="002060"/>
              </w:rPr>
            </w:pPr>
            <w:proofErr w:type="spellStart"/>
            <w:proofErr w:type="gramStart"/>
            <w:r w:rsidRPr="00D62A78">
              <w:rPr>
                <w:color w:val="002060"/>
              </w:rPr>
              <w:t>sq.B</w:t>
            </w:r>
            <w:proofErr w:type="spellEnd"/>
            <w:proofErr w:type="gramEnd"/>
            <w:r w:rsidRPr="00D62A78">
              <w:rPr>
                <w:color w:val="002060"/>
              </w:rPr>
              <w:t xml:space="preserve"> C.U.S. ANCONA </w:t>
            </w:r>
            <w:proofErr w:type="spellStart"/>
            <w:proofErr w:type="gramStart"/>
            <w:r w:rsidRPr="00D62A78">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E1C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625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349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940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222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6E6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B0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8EF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41BF" w14:textId="77777777" w:rsidR="00F31D3F" w:rsidRPr="00D62A78" w:rsidRDefault="00F31D3F" w:rsidP="00BC45B3">
            <w:pPr>
              <w:pStyle w:val="rowtabella0"/>
              <w:jc w:val="center"/>
              <w:rPr>
                <w:color w:val="002060"/>
              </w:rPr>
            </w:pPr>
            <w:r w:rsidRPr="00D62A78">
              <w:rPr>
                <w:color w:val="002060"/>
              </w:rPr>
              <w:t>0</w:t>
            </w:r>
          </w:p>
        </w:tc>
      </w:tr>
    </w:tbl>
    <w:p w14:paraId="407D0337" w14:textId="77777777" w:rsidR="00F31D3F" w:rsidRPr="00D62A78" w:rsidRDefault="00F31D3F" w:rsidP="00F31D3F">
      <w:pPr>
        <w:pStyle w:val="breakline"/>
        <w:rPr>
          <w:rFonts w:eastAsiaTheme="minorEastAsia"/>
          <w:color w:val="002060"/>
        </w:rPr>
      </w:pPr>
    </w:p>
    <w:p w14:paraId="16F1369D" w14:textId="77777777" w:rsidR="00F31D3F" w:rsidRPr="00D62A78" w:rsidRDefault="00F31D3F" w:rsidP="00F31D3F">
      <w:pPr>
        <w:pStyle w:val="breakline"/>
        <w:rPr>
          <w:color w:val="002060"/>
        </w:rPr>
      </w:pPr>
    </w:p>
    <w:p w14:paraId="3EC8F283" w14:textId="77777777" w:rsidR="00F31D3F" w:rsidRPr="00D62A78" w:rsidRDefault="00F31D3F" w:rsidP="00F31D3F">
      <w:pPr>
        <w:pStyle w:val="sottotitolocampionato10"/>
        <w:rPr>
          <w:color w:val="002060"/>
        </w:rPr>
      </w:pPr>
      <w:r w:rsidRPr="00D62A7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43CBB731"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C5E63"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DCAC9"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98486"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B3C3"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62AB1"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07C87"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11AB"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0CA08"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34097"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1B6BA" w14:textId="77777777" w:rsidR="00F31D3F" w:rsidRPr="00D62A78" w:rsidRDefault="00F31D3F" w:rsidP="00BC45B3">
            <w:pPr>
              <w:pStyle w:val="headertabella0"/>
              <w:rPr>
                <w:color w:val="002060"/>
              </w:rPr>
            </w:pPr>
            <w:r w:rsidRPr="00D62A78">
              <w:rPr>
                <w:color w:val="002060"/>
              </w:rPr>
              <w:t>PE</w:t>
            </w:r>
          </w:p>
        </w:tc>
      </w:tr>
      <w:tr w:rsidR="00F31D3F" w:rsidRPr="00D62A78" w14:paraId="68ABFFE6"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FA06C" w14:textId="77777777" w:rsidR="00F31D3F" w:rsidRPr="00D62A78" w:rsidRDefault="00F31D3F" w:rsidP="00BC45B3">
            <w:pPr>
              <w:pStyle w:val="rowtabella0"/>
              <w:rPr>
                <w:color w:val="002060"/>
              </w:rPr>
            </w:pPr>
            <w:r w:rsidRPr="00D62A7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5655"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C18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899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855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EF4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A274" w14:textId="77777777" w:rsidR="00F31D3F" w:rsidRPr="00D62A78" w:rsidRDefault="00F31D3F" w:rsidP="00BC45B3">
            <w:pPr>
              <w:pStyle w:val="rowtabella0"/>
              <w:jc w:val="center"/>
              <w:rPr>
                <w:color w:val="002060"/>
              </w:rPr>
            </w:pPr>
            <w:r w:rsidRPr="00D62A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1B4E"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26AC" w14:textId="77777777" w:rsidR="00F31D3F" w:rsidRPr="00D62A78" w:rsidRDefault="00F31D3F" w:rsidP="00BC45B3">
            <w:pPr>
              <w:pStyle w:val="rowtabella0"/>
              <w:jc w:val="center"/>
              <w:rPr>
                <w:color w:val="002060"/>
              </w:rPr>
            </w:pPr>
            <w:r w:rsidRPr="00D62A7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7C30" w14:textId="77777777" w:rsidR="00F31D3F" w:rsidRPr="00D62A78" w:rsidRDefault="00F31D3F" w:rsidP="00BC45B3">
            <w:pPr>
              <w:pStyle w:val="rowtabella0"/>
              <w:jc w:val="center"/>
              <w:rPr>
                <w:color w:val="002060"/>
              </w:rPr>
            </w:pPr>
            <w:r w:rsidRPr="00D62A78">
              <w:rPr>
                <w:color w:val="002060"/>
              </w:rPr>
              <w:t>0</w:t>
            </w:r>
          </w:p>
        </w:tc>
      </w:tr>
      <w:tr w:rsidR="00F31D3F" w:rsidRPr="00D62A78" w14:paraId="6FF4EA9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4F8D1" w14:textId="77777777" w:rsidR="00F31D3F" w:rsidRPr="00D62A78" w:rsidRDefault="00F31D3F" w:rsidP="00BC45B3">
            <w:pPr>
              <w:pStyle w:val="rowtabella0"/>
              <w:rPr>
                <w:color w:val="002060"/>
              </w:rPr>
            </w:pPr>
            <w:r w:rsidRPr="00D62A7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30BB"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68B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658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1AE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CDF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3F3A"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3F2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A605"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C20A" w14:textId="77777777" w:rsidR="00F31D3F" w:rsidRPr="00D62A78" w:rsidRDefault="00F31D3F" w:rsidP="00BC45B3">
            <w:pPr>
              <w:pStyle w:val="rowtabella0"/>
              <w:jc w:val="center"/>
              <w:rPr>
                <w:color w:val="002060"/>
              </w:rPr>
            </w:pPr>
            <w:r w:rsidRPr="00D62A78">
              <w:rPr>
                <w:color w:val="002060"/>
              </w:rPr>
              <w:t>0</w:t>
            </w:r>
          </w:p>
        </w:tc>
      </w:tr>
      <w:tr w:rsidR="00F31D3F" w:rsidRPr="00D62A78" w14:paraId="07C6026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9D2AB" w14:textId="77777777" w:rsidR="00F31D3F" w:rsidRPr="00D62A78" w:rsidRDefault="00F31D3F" w:rsidP="00BC45B3">
            <w:pPr>
              <w:pStyle w:val="rowtabella0"/>
              <w:rPr>
                <w:color w:val="002060"/>
              </w:rPr>
            </w:pPr>
            <w:r w:rsidRPr="00D62A7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BC2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937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026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AA5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C62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D97B"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FB34"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EA95"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372A" w14:textId="77777777" w:rsidR="00F31D3F" w:rsidRPr="00D62A78" w:rsidRDefault="00F31D3F" w:rsidP="00BC45B3">
            <w:pPr>
              <w:pStyle w:val="rowtabella0"/>
              <w:jc w:val="center"/>
              <w:rPr>
                <w:color w:val="002060"/>
              </w:rPr>
            </w:pPr>
            <w:r w:rsidRPr="00D62A78">
              <w:rPr>
                <w:color w:val="002060"/>
              </w:rPr>
              <w:t>0</w:t>
            </w:r>
          </w:p>
        </w:tc>
      </w:tr>
      <w:tr w:rsidR="00F31D3F" w:rsidRPr="00D62A78" w14:paraId="1222F85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7E3F7" w14:textId="77777777" w:rsidR="00F31D3F" w:rsidRPr="00D62A78" w:rsidRDefault="00F31D3F" w:rsidP="00BC45B3">
            <w:pPr>
              <w:pStyle w:val="rowtabella0"/>
              <w:rPr>
                <w:color w:val="002060"/>
              </w:rPr>
            </w:pPr>
            <w:r w:rsidRPr="00D62A7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68CE"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53C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6BF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893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3D8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08E9"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9434"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8C9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81A8" w14:textId="77777777" w:rsidR="00F31D3F" w:rsidRPr="00D62A78" w:rsidRDefault="00F31D3F" w:rsidP="00BC45B3">
            <w:pPr>
              <w:pStyle w:val="rowtabella0"/>
              <w:jc w:val="center"/>
              <w:rPr>
                <w:color w:val="002060"/>
              </w:rPr>
            </w:pPr>
            <w:r w:rsidRPr="00D62A78">
              <w:rPr>
                <w:color w:val="002060"/>
              </w:rPr>
              <w:t>0</w:t>
            </w:r>
          </w:p>
        </w:tc>
      </w:tr>
      <w:tr w:rsidR="00F31D3F" w:rsidRPr="00D62A78" w14:paraId="5A8A371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D7060" w14:textId="77777777" w:rsidR="00F31D3F" w:rsidRPr="00D62A78" w:rsidRDefault="00F31D3F" w:rsidP="00BC45B3">
            <w:pPr>
              <w:pStyle w:val="rowtabella0"/>
              <w:rPr>
                <w:color w:val="002060"/>
              </w:rPr>
            </w:pPr>
            <w:r w:rsidRPr="00D62A78">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061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6E5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BC7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07E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633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17B5"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4A7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0E5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590D" w14:textId="77777777" w:rsidR="00F31D3F" w:rsidRPr="00D62A78" w:rsidRDefault="00F31D3F" w:rsidP="00BC45B3">
            <w:pPr>
              <w:pStyle w:val="rowtabella0"/>
              <w:jc w:val="center"/>
              <w:rPr>
                <w:color w:val="002060"/>
              </w:rPr>
            </w:pPr>
            <w:r w:rsidRPr="00D62A78">
              <w:rPr>
                <w:color w:val="002060"/>
              </w:rPr>
              <w:t>0</w:t>
            </w:r>
          </w:p>
        </w:tc>
      </w:tr>
      <w:tr w:rsidR="00F31D3F" w:rsidRPr="00D62A78" w14:paraId="065C473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5DDF"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0ED8E"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4D9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182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C97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BBA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3B2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FFF6" w14:textId="77777777" w:rsidR="00F31D3F" w:rsidRPr="00D62A78" w:rsidRDefault="00F31D3F" w:rsidP="00BC45B3">
            <w:pPr>
              <w:pStyle w:val="rowtabella0"/>
              <w:jc w:val="center"/>
              <w:rPr>
                <w:color w:val="002060"/>
              </w:rPr>
            </w:pPr>
            <w:r w:rsidRPr="00D62A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746E"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87A9" w14:textId="77777777" w:rsidR="00F31D3F" w:rsidRPr="00D62A78" w:rsidRDefault="00F31D3F" w:rsidP="00BC45B3">
            <w:pPr>
              <w:pStyle w:val="rowtabella0"/>
              <w:jc w:val="center"/>
              <w:rPr>
                <w:color w:val="002060"/>
              </w:rPr>
            </w:pPr>
            <w:r w:rsidRPr="00D62A78">
              <w:rPr>
                <w:color w:val="002060"/>
              </w:rPr>
              <w:t>0</w:t>
            </w:r>
          </w:p>
        </w:tc>
      </w:tr>
      <w:tr w:rsidR="00F31D3F" w:rsidRPr="00D62A78" w14:paraId="357C887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50DAE" w14:textId="77777777" w:rsidR="00F31D3F" w:rsidRPr="00D62A78" w:rsidRDefault="00F31D3F" w:rsidP="00BC45B3">
            <w:pPr>
              <w:pStyle w:val="rowtabella0"/>
              <w:rPr>
                <w:color w:val="002060"/>
              </w:rPr>
            </w:pPr>
            <w:r w:rsidRPr="00D62A7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A99F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473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EDA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313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A7E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271B"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F6A5"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0ED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A527" w14:textId="77777777" w:rsidR="00F31D3F" w:rsidRPr="00D62A78" w:rsidRDefault="00F31D3F" w:rsidP="00BC45B3">
            <w:pPr>
              <w:pStyle w:val="rowtabella0"/>
              <w:jc w:val="center"/>
              <w:rPr>
                <w:color w:val="002060"/>
              </w:rPr>
            </w:pPr>
            <w:r w:rsidRPr="00D62A78">
              <w:rPr>
                <w:color w:val="002060"/>
              </w:rPr>
              <w:t>0</w:t>
            </w:r>
          </w:p>
        </w:tc>
      </w:tr>
      <w:tr w:rsidR="00F31D3F" w:rsidRPr="00D62A78" w14:paraId="69687666"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CC32F" w14:textId="77777777" w:rsidR="00F31D3F" w:rsidRPr="00D62A78" w:rsidRDefault="00F31D3F" w:rsidP="00BC45B3">
            <w:pPr>
              <w:pStyle w:val="rowtabella0"/>
              <w:rPr>
                <w:color w:val="002060"/>
              </w:rPr>
            </w:pPr>
            <w:r w:rsidRPr="00D62A7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962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12D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60B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D0F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DCC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0BC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343F"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5C5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F87C" w14:textId="77777777" w:rsidR="00F31D3F" w:rsidRPr="00D62A78" w:rsidRDefault="00F31D3F" w:rsidP="00BC45B3">
            <w:pPr>
              <w:pStyle w:val="rowtabella0"/>
              <w:jc w:val="center"/>
              <w:rPr>
                <w:color w:val="002060"/>
              </w:rPr>
            </w:pPr>
            <w:r w:rsidRPr="00D62A78">
              <w:rPr>
                <w:color w:val="002060"/>
              </w:rPr>
              <w:t>0</w:t>
            </w:r>
          </w:p>
        </w:tc>
      </w:tr>
      <w:tr w:rsidR="00F31D3F" w:rsidRPr="00D62A78" w14:paraId="6298195C"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32096" w14:textId="77777777" w:rsidR="00F31D3F" w:rsidRPr="00D62A78" w:rsidRDefault="00F31D3F" w:rsidP="00BC45B3">
            <w:pPr>
              <w:pStyle w:val="rowtabella0"/>
              <w:rPr>
                <w:color w:val="002060"/>
              </w:rPr>
            </w:pPr>
            <w:r w:rsidRPr="00D62A78">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0C2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496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ADD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09B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827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AFF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A5AA" w14:textId="77777777" w:rsidR="00F31D3F" w:rsidRPr="00D62A78" w:rsidRDefault="00F31D3F" w:rsidP="00BC45B3">
            <w:pPr>
              <w:pStyle w:val="rowtabella0"/>
              <w:jc w:val="center"/>
              <w:rPr>
                <w:color w:val="002060"/>
              </w:rPr>
            </w:pPr>
            <w:r w:rsidRPr="00D62A7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40EC" w14:textId="77777777" w:rsidR="00F31D3F" w:rsidRPr="00D62A78" w:rsidRDefault="00F31D3F" w:rsidP="00BC45B3">
            <w:pPr>
              <w:pStyle w:val="rowtabella0"/>
              <w:jc w:val="center"/>
              <w:rPr>
                <w:color w:val="002060"/>
              </w:rPr>
            </w:pPr>
            <w:r w:rsidRPr="00D62A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9996" w14:textId="77777777" w:rsidR="00F31D3F" w:rsidRPr="00D62A78" w:rsidRDefault="00F31D3F" w:rsidP="00BC45B3">
            <w:pPr>
              <w:pStyle w:val="rowtabella0"/>
              <w:jc w:val="center"/>
              <w:rPr>
                <w:color w:val="002060"/>
              </w:rPr>
            </w:pPr>
            <w:r w:rsidRPr="00D62A78">
              <w:rPr>
                <w:color w:val="002060"/>
              </w:rPr>
              <w:t>0</w:t>
            </w:r>
          </w:p>
        </w:tc>
      </w:tr>
    </w:tbl>
    <w:p w14:paraId="0011C0A8" w14:textId="77777777" w:rsidR="00F31D3F" w:rsidRPr="00D62A78" w:rsidRDefault="00F31D3F" w:rsidP="00F31D3F">
      <w:pPr>
        <w:pStyle w:val="breakline"/>
        <w:rPr>
          <w:rFonts w:eastAsiaTheme="minorEastAsia"/>
          <w:color w:val="002060"/>
        </w:rPr>
      </w:pPr>
    </w:p>
    <w:p w14:paraId="4418A587" w14:textId="77777777" w:rsidR="00F31D3F" w:rsidRPr="00D62A78" w:rsidRDefault="00F31D3F" w:rsidP="00F31D3F">
      <w:pPr>
        <w:pStyle w:val="titoloprinc0"/>
        <w:rPr>
          <w:color w:val="002060"/>
        </w:rPr>
      </w:pPr>
      <w:r>
        <w:rPr>
          <w:color w:val="002060"/>
        </w:rPr>
        <w:t>PROGRAMMA GARE</w:t>
      </w:r>
    </w:p>
    <w:p w14:paraId="0093043D" w14:textId="77777777" w:rsidR="00F31D3F" w:rsidRDefault="00F31D3F" w:rsidP="00F31D3F">
      <w:pPr>
        <w:pStyle w:val="breakline"/>
        <w:rPr>
          <w:color w:val="002060"/>
        </w:rPr>
      </w:pPr>
    </w:p>
    <w:p w14:paraId="4F3C2F08"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511CDF" w:rsidRPr="000F15D7" w14:paraId="010A7083"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527FD"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BE5D5"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FCCF"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88A2"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59D39"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D5C9E"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C2C3"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3BC472ED"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8AF184" w14:textId="77777777" w:rsidR="00511CDF" w:rsidRPr="000F15D7" w:rsidRDefault="00511CDF" w:rsidP="00BC45B3">
            <w:pPr>
              <w:pStyle w:val="rowtabella0"/>
              <w:rPr>
                <w:color w:val="002060"/>
              </w:rPr>
            </w:pPr>
            <w:r w:rsidRPr="000F15D7">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00799" w14:textId="77777777" w:rsidR="00511CDF" w:rsidRPr="000F15D7" w:rsidRDefault="00511CDF" w:rsidP="00BC45B3">
            <w:pPr>
              <w:pStyle w:val="rowtabella0"/>
              <w:rPr>
                <w:color w:val="002060"/>
              </w:rPr>
            </w:pPr>
            <w:r w:rsidRPr="000F15D7">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05D9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25FAF" w14:textId="77777777" w:rsidR="00511CDF" w:rsidRPr="000F15D7" w:rsidRDefault="00511CDF" w:rsidP="00BC45B3">
            <w:pPr>
              <w:pStyle w:val="rowtabella0"/>
              <w:rPr>
                <w:color w:val="002060"/>
              </w:rPr>
            </w:pPr>
            <w:r w:rsidRPr="000F15D7">
              <w:rPr>
                <w:color w:val="002060"/>
              </w:rPr>
              <w:t>11/10/2025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DBEDF" w14:textId="77777777" w:rsidR="00511CDF" w:rsidRPr="000F15D7" w:rsidRDefault="00511CDF" w:rsidP="00BC45B3">
            <w:pPr>
              <w:pStyle w:val="rowtabella0"/>
              <w:rPr>
                <w:color w:val="002060"/>
              </w:rPr>
            </w:pPr>
            <w:r w:rsidRPr="000F15D7">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06C6B" w14:textId="77777777" w:rsidR="00511CDF" w:rsidRPr="000F15D7" w:rsidRDefault="00511CDF" w:rsidP="00BC45B3">
            <w:pPr>
              <w:pStyle w:val="rowtabella0"/>
              <w:rPr>
                <w:color w:val="002060"/>
              </w:rPr>
            </w:pPr>
            <w:r w:rsidRPr="000F15D7">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C2500" w14:textId="77777777" w:rsidR="00511CDF" w:rsidRPr="000F15D7" w:rsidRDefault="00511CDF" w:rsidP="00BC45B3">
            <w:pPr>
              <w:pStyle w:val="rowtabella0"/>
              <w:rPr>
                <w:color w:val="002060"/>
              </w:rPr>
            </w:pPr>
            <w:r w:rsidRPr="000F15D7">
              <w:rPr>
                <w:color w:val="002060"/>
              </w:rPr>
              <w:t>VIA DEI PINI</w:t>
            </w:r>
          </w:p>
        </w:tc>
      </w:tr>
      <w:tr w:rsidR="00511CDF" w:rsidRPr="000F15D7" w14:paraId="59F777E9"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79C696" w14:textId="77777777" w:rsidR="00511CDF" w:rsidRPr="000F15D7" w:rsidRDefault="00511CDF" w:rsidP="00BC45B3">
            <w:pPr>
              <w:pStyle w:val="rowtabella0"/>
              <w:rPr>
                <w:color w:val="002060"/>
              </w:rPr>
            </w:pPr>
            <w:r w:rsidRPr="000F15D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45630" w14:textId="77777777" w:rsidR="00511CDF" w:rsidRPr="000F15D7" w:rsidRDefault="00511CDF" w:rsidP="00BC45B3">
            <w:pPr>
              <w:pStyle w:val="rowtabella0"/>
              <w:rPr>
                <w:color w:val="002060"/>
              </w:rPr>
            </w:pPr>
            <w:r w:rsidRPr="000F15D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2B464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33FFA4"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E2F500" w14:textId="77777777" w:rsidR="00511CDF" w:rsidRPr="000F15D7" w:rsidRDefault="00511CDF" w:rsidP="00BC45B3">
            <w:pPr>
              <w:pStyle w:val="rowtabella0"/>
              <w:rPr>
                <w:color w:val="002060"/>
              </w:rPr>
            </w:pPr>
            <w:r w:rsidRPr="000F15D7">
              <w:rPr>
                <w:color w:val="002060"/>
              </w:rPr>
              <w:t xml:space="preserve">5442 TENSOSTRUTTURA </w:t>
            </w:r>
            <w:proofErr w:type="gramStart"/>
            <w:r w:rsidRPr="000F15D7">
              <w:rPr>
                <w:color w:val="002060"/>
              </w:rPr>
              <w:t>B.GO</w:t>
            </w:r>
            <w:proofErr w:type="gramEnd"/>
            <w:r w:rsidRPr="000F15D7">
              <w:rPr>
                <w:color w:val="002060"/>
              </w:rPr>
              <w:t xml:space="preserve"> </w:t>
            </w:r>
            <w:proofErr w:type="gramStart"/>
            <w:r w:rsidRPr="000F15D7">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DB0E0" w14:textId="77777777" w:rsidR="00511CDF" w:rsidRPr="000F15D7" w:rsidRDefault="00511CDF" w:rsidP="00BC45B3">
            <w:pPr>
              <w:pStyle w:val="rowtabella0"/>
              <w:rPr>
                <w:color w:val="002060"/>
              </w:rPr>
            </w:pPr>
            <w:r w:rsidRPr="000F15D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78434" w14:textId="77777777" w:rsidR="00511CDF" w:rsidRPr="000F15D7" w:rsidRDefault="00511CDF" w:rsidP="00BC45B3">
            <w:pPr>
              <w:pStyle w:val="rowtabella0"/>
              <w:rPr>
                <w:color w:val="002060"/>
              </w:rPr>
            </w:pPr>
            <w:r w:rsidRPr="000F15D7">
              <w:rPr>
                <w:color w:val="002060"/>
              </w:rPr>
              <w:t xml:space="preserve">STRADA DEL FOGLIA - </w:t>
            </w:r>
            <w:proofErr w:type="gramStart"/>
            <w:r w:rsidRPr="000F15D7">
              <w:rPr>
                <w:color w:val="002060"/>
              </w:rPr>
              <w:t>B.GO</w:t>
            </w:r>
            <w:proofErr w:type="gramEnd"/>
            <w:r w:rsidRPr="000F15D7">
              <w:rPr>
                <w:color w:val="002060"/>
              </w:rPr>
              <w:t xml:space="preserve"> S.MAR</w:t>
            </w:r>
          </w:p>
        </w:tc>
      </w:tr>
      <w:tr w:rsidR="00511CDF" w:rsidRPr="000F15D7" w14:paraId="7AB16E9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00841" w14:textId="77777777" w:rsidR="00511CDF" w:rsidRPr="000F15D7" w:rsidRDefault="00511CDF" w:rsidP="00BC45B3">
            <w:pPr>
              <w:pStyle w:val="rowtabella0"/>
              <w:rPr>
                <w:color w:val="002060"/>
              </w:rPr>
            </w:pPr>
            <w:r w:rsidRPr="000F15D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095A97" w14:textId="77777777" w:rsidR="00511CDF" w:rsidRPr="000F15D7" w:rsidRDefault="00511CDF" w:rsidP="00BC45B3">
            <w:pPr>
              <w:pStyle w:val="rowtabella0"/>
              <w:rPr>
                <w:color w:val="002060"/>
              </w:rPr>
            </w:pPr>
            <w:r w:rsidRPr="000F15D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5167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9AC0BF" w14:textId="77777777" w:rsidR="00511CDF" w:rsidRPr="000F15D7" w:rsidRDefault="00511CDF" w:rsidP="00BC45B3">
            <w:pPr>
              <w:pStyle w:val="rowtabella0"/>
              <w:rPr>
                <w:color w:val="002060"/>
              </w:rPr>
            </w:pPr>
            <w:r w:rsidRPr="000F15D7">
              <w:rPr>
                <w:color w:val="002060"/>
              </w:rPr>
              <w:t>12/10/2025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E1351A" w14:textId="77777777" w:rsidR="00511CDF" w:rsidRPr="000F15D7" w:rsidRDefault="00511CDF" w:rsidP="00BC45B3">
            <w:pPr>
              <w:pStyle w:val="rowtabella0"/>
              <w:rPr>
                <w:color w:val="002060"/>
              </w:rPr>
            </w:pPr>
            <w:r w:rsidRPr="000F15D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F1EDA" w14:textId="77777777" w:rsidR="00511CDF" w:rsidRPr="000F15D7" w:rsidRDefault="00511CDF" w:rsidP="00BC45B3">
            <w:pPr>
              <w:pStyle w:val="rowtabella0"/>
              <w:rPr>
                <w:color w:val="002060"/>
              </w:rPr>
            </w:pPr>
            <w:r w:rsidRPr="000F15D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F8D6E" w14:textId="77777777" w:rsidR="00511CDF" w:rsidRPr="000F15D7" w:rsidRDefault="00511CDF" w:rsidP="00BC45B3">
            <w:pPr>
              <w:pStyle w:val="rowtabella0"/>
              <w:rPr>
                <w:color w:val="002060"/>
              </w:rPr>
            </w:pPr>
            <w:r w:rsidRPr="000F15D7">
              <w:rPr>
                <w:color w:val="002060"/>
              </w:rPr>
              <w:t>STR.DEL BURELLO LOC.VAL NEVOLA</w:t>
            </w:r>
          </w:p>
        </w:tc>
      </w:tr>
      <w:tr w:rsidR="00511CDF" w:rsidRPr="000F15D7" w14:paraId="746D8E48"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C17C2" w14:textId="77777777" w:rsidR="00511CDF" w:rsidRPr="000F15D7" w:rsidRDefault="00511CDF" w:rsidP="00BC45B3">
            <w:pPr>
              <w:pStyle w:val="rowtabella0"/>
              <w:rPr>
                <w:color w:val="002060"/>
              </w:rPr>
            </w:pPr>
            <w:r w:rsidRPr="000F15D7">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827D9" w14:textId="77777777" w:rsidR="00511CDF" w:rsidRPr="000F15D7" w:rsidRDefault="00511CDF" w:rsidP="00BC45B3">
            <w:pPr>
              <w:pStyle w:val="rowtabella0"/>
              <w:rPr>
                <w:color w:val="002060"/>
              </w:rPr>
            </w:pPr>
            <w:r w:rsidRPr="000F15D7">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D766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49E65" w14:textId="77777777" w:rsidR="00511CDF" w:rsidRPr="000F15D7" w:rsidRDefault="00511CDF" w:rsidP="00BC45B3">
            <w:pPr>
              <w:pStyle w:val="rowtabella0"/>
              <w:rPr>
                <w:color w:val="002060"/>
              </w:rPr>
            </w:pPr>
            <w:r w:rsidRPr="000F15D7">
              <w:rPr>
                <w:color w:val="002060"/>
              </w:rPr>
              <w:t>12/10/2025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D5305" w14:textId="77777777" w:rsidR="00511CDF" w:rsidRPr="000F15D7" w:rsidRDefault="00511CDF" w:rsidP="00BC45B3">
            <w:pPr>
              <w:pStyle w:val="rowtabella0"/>
              <w:rPr>
                <w:color w:val="002060"/>
              </w:rPr>
            </w:pPr>
            <w:r w:rsidRPr="000F15D7">
              <w:rPr>
                <w:color w:val="002060"/>
              </w:rPr>
              <w:t xml:space="preserve">5454 </w:t>
            </w:r>
            <w:proofErr w:type="gramStart"/>
            <w:r w:rsidRPr="000F15D7">
              <w:rPr>
                <w:color w:val="002060"/>
              </w:rPr>
              <w:t>C.COPERTO</w:t>
            </w:r>
            <w:proofErr w:type="gramEnd"/>
            <w:r w:rsidRPr="000F15D7">
              <w:rPr>
                <w:color w:val="002060"/>
              </w:rPr>
              <w:t xml:space="preserve"> </w:t>
            </w:r>
            <w:proofErr w:type="gramStart"/>
            <w:r w:rsidRPr="000F15D7">
              <w:rPr>
                <w:color w:val="002060"/>
              </w:rPr>
              <w:t>C.TENNIS</w:t>
            </w:r>
            <w:proofErr w:type="gramEnd"/>
            <w:r w:rsidRPr="000F15D7">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6C7D9" w14:textId="77777777" w:rsidR="00511CDF" w:rsidRPr="000F15D7" w:rsidRDefault="00511CDF" w:rsidP="00BC45B3">
            <w:pPr>
              <w:pStyle w:val="rowtabella0"/>
              <w:rPr>
                <w:color w:val="002060"/>
              </w:rPr>
            </w:pPr>
            <w:r w:rsidRPr="000F15D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DB249" w14:textId="77777777" w:rsidR="00511CDF" w:rsidRPr="000F15D7" w:rsidRDefault="00511CDF" w:rsidP="00BC45B3">
            <w:pPr>
              <w:pStyle w:val="rowtabella0"/>
              <w:rPr>
                <w:color w:val="002060"/>
              </w:rPr>
            </w:pPr>
            <w:r w:rsidRPr="000F15D7">
              <w:rPr>
                <w:color w:val="002060"/>
              </w:rPr>
              <w:t>VIA VILLA TOMBARI</w:t>
            </w:r>
          </w:p>
        </w:tc>
      </w:tr>
    </w:tbl>
    <w:p w14:paraId="29F85259" w14:textId="77777777" w:rsidR="00511CDF" w:rsidRPr="000F15D7" w:rsidRDefault="00511CDF" w:rsidP="00511CDF">
      <w:pPr>
        <w:pStyle w:val="breakline"/>
        <w:rPr>
          <w:rFonts w:eastAsiaTheme="minorEastAsia"/>
          <w:color w:val="002060"/>
        </w:rPr>
      </w:pPr>
    </w:p>
    <w:p w14:paraId="367BF347" w14:textId="77777777" w:rsidR="00511CDF" w:rsidRPr="000F15D7" w:rsidRDefault="00511CDF" w:rsidP="00511CDF">
      <w:pPr>
        <w:pStyle w:val="breakline"/>
        <w:rPr>
          <w:color w:val="002060"/>
        </w:rPr>
      </w:pPr>
    </w:p>
    <w:p w14:paraId="4C30C78E" w14:textId="77777777" w:rsidR="00511CDF" w:rsidRPr="000F15D7" w:rsidRDefault="00511CDF" w:rsidP="00511CDF">
      <w:pPr>
        <w:pStyle w:val="breakline"/>
        <w:rPr>
          <w:color w:val="002060"/>
        </w:rPr>
      </w:pPr>
    </w:p>
    <w:p w14:paraId="0664677C" w14:textId="77777777" w:rsidR="00511CDF" w:rsidRPr="000F15D7" w:rsidRDefault="00511CDF" w:rsidP="00511CDF">
      <w:pPr>
        <w:pStyle w:val="sottotitolocampionato10"/>
        <w:rPr>
          <w:color w:val="002060"/>
        </w:rPr>
      </w:pPr>
      <w:r w:rsidRPr="000F15D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511CDF" w:rsidRPr="000F15D7" w14:paraId="4BA0AE51"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2ABCE"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DAAD"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2D45A"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92856"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D2217"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1A4B2"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206C"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D1261B4"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C4685" w14:textId="77777777" w:rsidR="00511CDF" w:rsidRPr="000F15D7" w:rsidRDefault="00511CDF" w:rsidP="00BC45B3">
            <w:pPr>
              <w:pStyle w:val="rowtabella0"/>
              <w:rPr>
                <w:color w:val="002060"/>
              </w:rPr>
            </w:pPr>
            <w:r w:rsidRPr="000F15D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A4822" w14:textId="77777777" w:rsidR="00511CDF" w:rsidRPr="000F15D7" w:rsidRDefault="00511CDF" w:rsidP="00BC45B3">
            <w:pPr>
              <w:pStyle w:val="rowtabella0"/>
              <w:rPr>
                <w:color w:val="002060"/>
              </w:rPr>
            </w:pPr>
            <w:r w:rsidRPr="000F15D7">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E4F3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2BFFC" w14:textId="77777777" w:rsidR="00511CDF" w:rsidRPr="000F15D7" w:rsidRDefault="00511CDF" w:rsidP="00BC45B3">
            <w:pPr>
              <w:pStyle w:val="rowtabella0"/>
              <w:rPr>
                <w:color w:val="002060"/>
              </w:rPr>
            </w:pPr>
            <w:r w:rsidRPr="000F15D7">
              <w:rPr>
                <w:color w:val="002060"/>
              </w:rPr>
              <w:t>11/10/2025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C04E1" w14:textId="77777777" w:rsidR="00511CDF" w:rsidRPr="000F15D7" w:rsidRDefault="00511CDF" w:rsidP="00BC45B3">
            <w:pPr>
              <w:pStyle w:val="rowtabella0"/>
              <w:rPr>
                <w:color w:val="002060"/>
              </w:rPr>
            </w:pPr>
            <w:r w:rsidRPr="000F15D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41FE1" w14:textId="77777777" w:rsidR="00511CDF" w:rsidRPr="000F15D7" w:rsidRDefault="00511CDF" w:rsidP="00BC45B3">
            <w:pPr>
              <w:pStyle w:val="rowtabella0"/>
              <w:rPr>
                <w:color w:val="002060"/>
              </w:rPr>
            </w:pPr>
            <w:r w:rsidRPr="000F15D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7C30C" w14:textId="77777777" w:rsidR="00511CDF" w:rsidRPr="000F15D7" w:rsidRDefault="00511CDF" w:rsidP="00BC45B3">
            <w:pPr>
              <w:pStyle w:val="rowtabella0"/>
              <w:rPr>
                <w:color w:val="002060"/>
              </w:rPr>
            </w:pPr>
            <w:r w:rsidRPr="000F15D7">
              <w:rPr>
                <w:color w:val="002060"/>
              </w:rPr>
              <w:t>VIA VERDI</w:t>
            </w:r>
          </w:p>
        </w:tc>
      </w:tr>
      <w:tr w:rsidR="00511CDF" w:rsidRPr="000F15D7" w14:paraId="16DC19B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3AEEA9" w14:textId="77777777" w:rsidR="00511CDF" w:rsidRPr="000F15D7" w:rsidRDefault="00511CDF" w:rsidP="00BC45B3">
            <w:pPr>
              <w:pStyle w:val="rowtabella0"/>
              <w:rPr>
                <w:color w:val="002060"/>
              </w:rPr>
            </w:pPr>
            <w:r w:rsidRPr="000F15D7">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E2B30C" w14:textId="77777777" w:rsidR="00511CDF" w:rsidRPr="000F15D7" w:rsidRDefault="00511CDF" w:rsidP="00BC45B3">
            <w:pPr>
              <w:pStyle w:val="rowtabella0"/>
              <w:rPr>
                <w:color w:val="002060"/>
              </w:rPr>
            </w:pPr>
            <w:r w:rsidRPr="000F15D7">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FB8B2F"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749EA" w14:textId="77777777" w:rsidR="00511CDF" w:rsidRPr="000F15D7" w:rsidRDefault="00511CDF" w:rsidP="00BC45B3">
            <w:pPr>
              <w:pStyle w:val="rowtabella0"/>
              <w:rPr>
                <w:color w:val="002060"/>
              </w:rPr>
            </w:pPr>
            <w:r w:rsidRPr="000F15D7">
              <w:rPr>
                <w:color w:val="002060"/>
              </w:rPr>
              <w:t>11/10/2025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B668F" w14:textId="77777777" w:rsidR="00511CDF" w:rsidRPr="000F15D7" w:rsidRDefault="00511CDF" w:rsidP="00BC45B3">
            <w:pPr>
              <w:pStyle w:val="rowtabella0"/>
              <w:rPr>
                <w:color w:val="002060"/>
              </w:rPr>
            </w:pPr>
            <w:r w:rsidRPr="000F15D7">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A398A" w14:textId="77777777" w:rsidR="00511CDF" w:rsidRPr="000F15D7" w:rsidRDefault="00511CDF" w:rsidP="00BC45B3">
            <w:pPr>
              <w:pStyle w:val="rowtabella0"/>
              <w:rPr>
                <w:color w:val="002060"/>
              </w:rPr>
            </w:pPr>
            <w:r w:rsidRPr="000F15D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E48D0" w14:textId="77777777" w:rsidR="00511CDF" w:rsidRPr="000F15D7" w:rsidRDefault="00511CDF" w:rsidP="00BC45B3">
            <w:pPr>
              <w:pStyle w:val="rowtabella0"/>
              <w:rPr>
                <w:color w:val="002060"/>
              </w:rPr>
            </w:pPr>
            <w:r w:rsidRPr="000F15D7">
              <w:rPr>
                <w:color w:val="002060"/>
              </w:rPr>
              <w:t>VIA SAN SERGIO FZ. GROTTACCIA</w:t>
            </w:r>
          </w:p>
        </w:tc>
      </w:tr>
      <w:tr w:rsidR="00511CDF" w:rsidRPr="000F15D7" w14:paraId="55D1FCBE"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D29C1B" w14:textId="77777777" w:rsidR="00511CDF" w:rsidRPr="000F15D7" w:rsidRDefault="00511CDF" w:rsidP="00BC45B3">
            <w:pPr>
              <w:pStyle w:val="rowtabella0"/>
              <w:rPr>
                <w:color w:val="002060"/>
              </w:rPr>
            </w:pPr>
            <w:r w:rsidRPr="000F15D7">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BB747F" w14:textId="77777777" w:rsidR="00511CDF" w:rsidRPr="000F15D7" w:rsidRDefault="00511CDF" w:rsidP="00BC45B3">
            <w:pPr>
              <w:pStyle w:val="rowtabella0"/>
              <w:rPr>
                <w:color w:val="002060"/>
              </w:rPr>
            </w:pPr>
            <w:r w:rsidRPr="000F15D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1314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C8ED2"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FC4D6" w14:textId="77777777" w:rsidR="00511CDF" w:rsidRPr="000F15D7" w:rsidRDefault="00511CDF" w:rsidP="00BC45B3">
            <w:pPr>
              <w:pStyle w:val="rowtabella0"/>
              <w:rPr>
                <w:color w:val="002060"/>
              </w:rPr>
            </w:pPr>
            <w:r w:rsidRPr="000F15D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AF2892" w14:textId="77777777" w:rsidR="00511CDF" w:rsidRPr="000F15D7" w:rsidRDefault="00511CDF" w:rsidP="00BC45B3">
            <w:pPr>
              <w:pStyle w:val="rowtabella0"/>
              <w:rPr>
                <w:color w:val="002060"/>
              </w:rPr>
            </w:pPr>
            <w:r w:rsidRPr="000F15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45948" w14:textId="77777777" w:rsidR="00511CDF" w:rsidRPr="000F15D7" w:rsidRDefault="00511CDF" w:rsidP="00BC45B3">
            <w:pPr>
              <w:pStyle w:val="rowtabella0"/>
              <w:rPr>
                <w:color w:val="002060"/>
              </w:rPr>
            </w:pPr>
            <w:r w:rsidRPr="000F15D7">
              <w:rPr>
                <w:color w:val="002060"/>
              </w:rPr>
              <w:t>VIA DEI TESSITORI</w:t>
            </w:r>
          </w:p>
        </w:tc>
      </w:tr>
      <w:tr w:rsidR="00511CDF" w:rsidRPr="000F15D7" w14:paraId="7BA8137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9D9D7" w14:textId="77777777" w:rsidR="00511CDF" w:rsidRPr="000F15D7" w:rsidRDefault="00511CDF" w:rsidP="00BC45B3">
            <w:pPr>
              <w:pStyle w:val="rowtabella0"/>
              <w:rPr>
                <w:color w:val="002060"/>
              </w:rPr>
            </w:pPr>
            <w:r w:rsidRPr="000F15D7">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86FEA0" w14:textId="77777777" w:rsidR="00511CDF" w:rsidRPr="000F15D7" w:rsidRDefault="00511CDF" w:rsidP="00BC45B3">
            <w:pPr>
              <w:pStyle w:val="rowtabella0"/>
              <w:rPr>
                <w:color w:val="002060"/>
              </w:rPr>
            </w:pPr>
            <w:r w:rsidRPr="000F15D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E2FAC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BC2033" w14:textId="77777777" w:rsidR="00511CDF" w:rsidRPr="000F15D7" w:rsidRDefault="00511CDF" w:rsidP="00BC45B3">
            <w:pPr>
              <w:pStyle w:val="rowtabella0"/>
              <w:rPr>
                <w:color w:val="002060"/>
              </w:rPr>
            </w:pPr>
            <w:r w:rsidRPr="000F15D7">
              <w:rPr>
                <w:color w:val="002060"/>
              </w:rPr>
              <w:t>11/10/2025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C384B" w14:textId="77777777" w:rsidR="00511CDF" w:rsidRPr="000F15D7" w:rsidRDefault="00511CDF" w:rsidP="00BC45B3">
            <w:pPr>
              <w:pStyle w:val="rowtabella0"/>
              <w:rPr>
                <w:color w:val="002060"/>
              </w:rPr>
            </w:pPr>
            <w:r w:rsidRPr="000F15D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86126" w14:textId="77777777" w:rsidR="00511CDF" w:rsidRPr="000F15D7" w:rsidRDefault="00511CDF" w:rsidP="00BC45B3">
            <w:pPr>
              <w:pStyle w:val="rowtabella0"/>
              <w:rPr>
                <w:color w:val="002060"/>
              </w:rPr>
            </w:pPr>
            <w:r w:rsidRPr="000F15D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3C8B8" w14:textId="77777777" w:rsidR="00511CDF" w:rsidRPr="000F15D7" w:rsidRDefault="00511CDF" w:rsidP="00BC45B3">
            <w:pPr>
              <w:pStyle w:val="rowtabella0"/>
              <w:rPr>
                <w:color w:val="002060"/>
              </w:rPr>
            </w:pPr>
            <w:r w:rsidRPr="000F15D7">
              <w:rPr>
                <w:color w:val="002060"/>
              </w:rPr>
              <w:t>VIA ALDO MORO</w:t>
            </w:r>
          </w:p>
        </w:tc>
      </w:tr>
      <w:tr w:rsidR="00511CDF" w:rsidRPr="000F15D7" w14:paraId="2F432BFF"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005150" w14:textId="77777777" w:rsidR="00511CDF" w:rsidRPr="000F15D7" w:rsidRDefault="00511CDF" w:rsidP="00BC45B3">
            <w:pPr>
              <w:pStyle w:val="rowtabella0"/>
              <w:rPr>
                <w:color w:val="002060"/>
              </w:rPr>
            </w:pPr>
            <w:r w:rsidRPr="000F15D7">
              <w:rPr>
                <w:color w:val="002060"/>
              </w:rPr>
              <w:t xml:space="preserve">C.U.S. ANCONA </w:t>
            </w:r>
            <w:proofErr w:type="spellStart"/>
            <w:proofErr w:type="gramStart"/>
            <w:r w:rsidRPr="000F15D7">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C5F06" w14:textId="77777777" w:rsidR="00511CDF" w:rsidRPr="000F15D7" w:rsidRDefault="00511CDF" w:rsidP="00BC45B3">
            <w:pPr>
              <w:pStyle w:val="rowtabella0"/>
              <w:rPr>
                <w:color w:val="002060"/>
              </w:rPr>
            </w:pPr>
            <w:r w:rsidRPr="000F15D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657D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5049D" w14:textId="77777777" w:rsidR="00511CDF" w:rsidRPr="000F15D7" w:rsidRDefault="00511CDF" w:rsidP="00BC45B3">
            <w:pPr>
              <w:pStyle w:val="rowtabella0"/>
              <w:rPr>
                <w:color w:val="002060"/>
              </w:rPr>
            </w:pPr>
            <w:r w:rsidRPr="000F15D7">
              <w:rPr>
                <w:color w:val="002060"/>
              </w:rPr>
              <w:t>12/10/2025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EBA47" w14:textId="77777777" w:rsidR="00511CDF" w:rsidRPr="000F15D7" w:rsidRDefault="00511CDF" w:rsidP="00BC45B3">
            <w:pPr>
              <w:pStyle w:val="rowtabella0"/>
              <w:rPr>
                <w:color w:val="002060"/>
              </w:rPr>
            </w:pPr>
            <w:r w:rsidRPr="000F15D7">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CF4F5"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E3991" w14:textId="77777777" w:rsidR="00511CDF" w:rsidRPr="000F15D7" w:rsidRDefault="00511CDF" w:rsidP="00BC45B3">
            <w:pPr>
              <w:pStyle w:val="rowtabella0"/>
              <w:rPr>
                <w:color w:val="002060"/>
              </w:rPr>
            </w:pPr>
            <w:r w:rsidRPr="000F15D7">
              <w:rPr>
                <w:color w:val="002060"/>
              </w:rPr>
              <w:t>VIA GROTTE DI POSATORA 19/A</w:t>
            </w:r>
          </w:p>
        </w:tc>
      </w:tr>
    </w:tbl>
    <w:p w14:paraId="3EFB9194" w14:textId="77777777" w:rsidR="00511CDF" w:rsidRPr="000F15D7" w:rsidRDefault="00511CDF" w:rsidP="00511CDF">
      <w:pPr>
        <w:pStyle w:val="breakline"/>
        <w:rPr>
          <w:rFonts w:eastAsiaTheme="minorEastAsia"/>
          <w:color w:val="002060"/>
        </w:rPr>
      </w:pPr>
    </w:p>
    <w:p w14:paraId="540CC098" w14:textId="77777777" w:rsidR="00511CDF" w:rsidRPr="000F15D7" w:rsidRDefault="00511CDF" w:rsidP="00511CDF">
      <w:pPr>
        <w:pStyle w:val="breakline"/>
        <w:rPr>
          <w:color w:val="002060"/>
        </w:rPr>
      </w:pPr>
    </w:p>
    <w:p w14:paraId="08455B4B" w14:textId="77777777" w:rsidR="00511CDF" w:rsidRPr="000F15D7" w:rsidRDefault="00511CDF" w:rsidP="00511CDF">
      <w:pPr>
        <w:pStyle w:val="breakline"/>
        <w:rPr>
          <w:color w:val="002060"/>
        </w:rPr>
      </w:pPr>
    </w:p>
    <w:p w14:paraId="67CBF814" w14:textId="77777777" w:rsidR="00511CDF" w:rsidRPr="000F15D7" w:rsidRDefault="00511CDF" w:rsidP="00511CDF">
      <w:pPr>
        <w:pStyle w:val="sottotitolocampionato10"/>
        <w:rPr>
          <w:color w:val="002060"/>
        </w:rPr>
      </w:pPr>
      <w:r w:rsidRPr="000F15D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511CDF" w:rsidRPr="000F15D7" w14:paraId="6E682064"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8FB13"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B947"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CD88"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B418"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2E6D1"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DC18F"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7586C"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2A5B0DE"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AF9184" w14:textId="77777777" w:rsidR="00511CDF" w:rsidRPr="000F15D7" w:rsidRDefault="00511CDF" w:rsidP="00BC45B3">
            <w:pPr>
              <w:pStyle w:val="rowtabella0"/>
              <w:rPr>
                <w:color w:val="002060"/>
              </w:rPr>
            </w:pPr>
            <w:r w:rsidRPr="000F15D7">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E5218" w14:textId="77777777" w:rsidR="00511CDF" w:rsidRPr="000F15D7" w:rsidRDefault="00511CDF" w:rsidP="00BC45B3">
            <w:pPr>
              <w:pStyle w:val="rowtabella0"/>
              <w:rPr>
                <w:color w:val="002060"/>
              </w:rPr>
            </w:pPr>
            <w:r w:rsidRPr="000F15D7">
              <w:rPr>
                <w:color w:val="002060"/>
              </w:rPr>
              <w:t>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00DB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B7C73" w14:textId="77777777" w:rsidR="00511CDF" w:rsidRPr="000F15D7" w:rsidRDefault="00511CDF" w:rsidP="00BC45B3">
            <w:pPr>
              <w:pStyle w:val="rowtabella0"/>
              <w:rPr>
                <w:color w:val="002060"/>
              </w:rPr>
            </w:pPr>
            <w:r w:rsidRPr="000F15D7">
              <w:rPr>
                <w:color w:val="002060"/>
              </w:rPr>
              <w:t>11/10/2025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2267D" w14:textId="77777777" w:rsidR="00511CDF" w:rsidRPr="000F15D7" w:rsidRDefault="00511CDF" w:rsidP="00BC45B3">
            <w:pPr>
              <w:pStyle w:val="rowtabella0"/>
              <w:rPr>
                <w:color w:val="002060"/>
              </w:rPr>
            </w:pPr>
            <w:r w:rsidRPr="000F15D7">
              <w:rPr>
                <w:color w:val="002060"/>
              </w:rPr>
              <w:t xml:space="preserve">5286 PALESTRA </w:t>
            </w:r>
            <w:proofErr w:type="gramStart"/>
            <w:r w:rsidRPr="000F15D7">
              <w:rPr>
                <w:color w:val="002060"/>
              </w:rPr>
              <w:t>C.SPORTIVO</w:t>
            </w:r>
            <w:proofErr w:type="gramEnd"/>
            <w:r w:rsidRPr="000F15D7">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B53AB" w14:textId="77777777" w:rsidR="00511CDF" w:rsidRPr="000F15D7" w:rsidRDefault="00511CDF" w:rsidP="00BC45B3">
            <w:pPr>
              <w:pStyle w:val="rowtabella0"/>
              <w:rPr>
                <w:color w:val="002060"/>
              </w:rPr>
            </w:pPr>
            <w:r w:rsidRPr="000F15D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57AD3" w14:textId="77777777" w:rsidR="00511CDF" w:rsidRPr="000F15D7" w:rsidRDefault="00511CDF" w:rsidP="00BC45B3">
            <w:pPr>
              <w:pStyle w:val="rowtabella0"/>
              <w:rPr>
                <w:color w:val="002060"/>
              </w:rPr>
            </w:pPr>
            <w:r w:rsidRPr="000F15D7">
              <w:rPr>
                <w:color w:val="002060"/>
              </w:rPr>
              <w:t>VIA ALFIERI SNC</w:t>
            </w:r>
          </w:p>
        </w:tc>
      </w:tr>
      <w:tr w:rsidR="00511CDF" w:rsidRPr="000F15D7" w14:paraId="6F42B1B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7F01AC" w14:textId="77777777" w:rsidR="00511CDF" w:rsidRPr="000F15D7" w:rsidRDefault="00511CDF" w:rsidP="00BC45B3">
            <w:pPr>
              <w:pStyle w:val="rowtabella0"/>
              <w:rPr>
                <w:color w:val="002060"/>
              </w:rPr>
            </w:pPr>
            <w:r w:rsidRPr="000F15D7">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701933" w14:textId="77777777" w:rsidR="00511CDF" w:rsidRPr="000F15D7" w:rsidRDefault="00511CDF" w:rsidP="00BC45B3">
            <w:pPr>
              <w:pStyle w:val="rowtabella0"/>
              <w:rPr>
                <w:color w:val="002060"/>
              </w:rPr>
            </w:pPr>
            <w:r w:rsidRPr="000F15D7">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37AC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0A793E" w14:textId="77777777" w:rsidR="00511CDF" w:rsidRPr="000F15D7" w:rsidRDefault="00511CDF" w:rsidP="00BC45B3">
            <w:pPr>
              <w:pStyle w:val="rowtabella0"/>
              <w:rPr>
                <w:color w:val="002060"/>
              </w:rPr>
            </w:pPr>
            <w:r w:rsidRPr="000F15D7">
              <w:rPr>
                <w:color w:val="002060"/>
              </w:rPr>
              <w:t>11/10/2025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D9FB8B" w14:textId="77777777" w:rsidR="00511CDF" w:rsidRPr="000F15D7" w:rsidRDefault="00511CDF" w:rsidP="00BC45B3">
            <w:pPr>
              <w:pStyle w:val="rowtabella0"/>
              <w:rPr>
                <w:color w:val="002060"/>
              </w:rPr>
            </w:pPr>
            <w:r w:rsidRPr="000F15D7">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3C9ED" w14:textId="77777777" w:rsidR="00511CDF" w:rsidRPr="000F15D7" w:rsidRDefault="00511CDF" w:rsidP="00BC45B3">
            <w:pPr>
              <w:pStyle w:val="rowtabella0"/>
              <w:rPr>
                <w:color w:val="002060"/>
              </w:rPr>
            </w:pPr>
            <w:r w:rsidRPr="000F15D7">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67F69" w14:textId="77777777" w:rsidR="00511CDF" w:rsidRPr="000F15D7" w:rsidRDefault="00511CDF" w:rsidP="00BC45B3">
            <w:pPr>
              <w:pStyle w:val="rowtabella0"/>
              <w:rPr>
                <w:color w:val="002060"/>
              </w:rPr>
            </w:pPr>
            <w:r w:rsidRPr="000F15D7">
              <w:rPr>
                <w:color w:val="002060"/>
              </w:rPr>
              <w:t>VIA FONTE ABECETO, 4</w:t>
            </w:r>
          </w:p>
        </w:tc>
      </w:tr>
      <w:tr w:rsidR="00511CDF" w:rsidRPr="000F15D7" w14:paraId="7D401578"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899C3" w14:textId="77777777" w:rsidR="00511CDF" w:rsidRPr="000F15D7" w:rsidRDefault="00511CDF" w:rsidP="00BC45B3">
            <w:pPr>
              <w:pStyle w:val="rowtabella0"/>
              <w:rPr>
                <w:color w:val="002060"/>
              </w:rPr>
            </w:pPr>
            <w:r w:rsidRPr="000F15D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1FB76B" w14:textId="77777777" w:rsidR="00511CDF" w:rsidRPr="000F15D7" w:rsidRDefault="00511CDF" w:rsidP="00BC45B3">
            <w:pPr>
              <w:pStyle w:val="rowtabella0"/>
              <w:rPr>
                <w:color w:val="002060"/>
              </w:rPr>
            </w:pPr>
            <w:r w:rsidRPr="000F15D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CC34C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26766" w14:textId="77777777" w:rsidR="00511CDF" w:rsidRPr="000F15D7" w:rsidRDefault="00511CDF" w:rsidP="00BC45B3">
            <w:pPr>
              <w:pStyle w:val="rowtabella0"/>
              <w:rPr>
                <w:color w:val="002060"/>
              </w:rPr>
            </w:pPr>
            <w:r w:rsidRPr="000F15D7">
              <w:rPr>
                <w:color w:val="002060"/>
              </w:rPr>
              <w:t>12/10/2025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15A679" w14:textId="77777777" w:rsidR="00511CDF" w:rsidRPr="000F15D7" w:rsidRDefault="00511CDF" w:rsidP="00BC45B3">
            <w:pPr>
              <w:pStyle w:val="rowtabella0"/>
              <w:rPr>
                <w:color w:val="002060"/>
              </w:rPr>
            </w:pPr>
            <w:r w:rsidRPr="000F15D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03186" w14:textId="77777777" w:rsidR="00511CDF" w:rsidRPr="000F15D7" w:rsidRDefault="00511CDF" w:rsidP="00BC45B3">
            <w:pPr>
              <w:pStyle w:val="rowtabella0"/>
              <w:rPr>
                <w:color w:val="002060"/>
              </w:rPr>
            </w:pPr>
            <w:r w:rsidRPr="000F15D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892AF" w14:textId="77777777" w:rsidR="00511CDF" w:rsidRPr="000F15D7" w:rsidRDefault="00511CDF" w:rsidP="00BC45B3">
            <w:pPr>
              <w:pStyle w:val="rowtabella0"/>
              <w:rPr>
                <w:color w:val="002060"/>
              </w:rPr>
            </w:pPr>
            <w:r w:rsidRPr="000F15D7">
              <w:rPr>
                <w:color w:val="002060"/>
              </w:rPr>
              <w:t>VIA ROSSINI</w:t>
            </w:r>
          </w:p>
        </w:tc>
      </w:tr>
      <w:tr w:rsidR="00511CDF" w:rsidRPr="000F15D7" w14:paraId="45918D85"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48AE4" w14:textId="77777777" w:rsidR="00511CDF" w:rsidRPr="000F15D7" w:rsidRDefault="00511CDF" w:rsidP="00BC45B3">
            <w:pPr>
              <w:pStyle w:val="rowtabella0"/>
              <w:rPr>
                <w:color w:val="002060"/>
              </w:rPr>
            </w:pPr>
            <w:r w:rsidRPr="000F15D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10EB0" w14:textId="77777777" w:rsidR="00511CDF" w:rsidRPr="000F15D7" w:rsidRDefault="00511CDF" w:rsidP="00BC45B3">
            <w:pPr>
              <w:pStyle w:val="rowtabella0"/>
              <w:rPr>
                <w:color w:val="002060"/>
              </w:rPr>
            </w:pPr>
            <w:r w:rsidRPr="000F15D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D692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CB20" w14:textId="77777777" w:rsidR="00511CDF" w:rsidRPr="000F15D7" w:rsidRDefault="00511CDF" w:rsidP="00BC45B3">
            <w:pPr>
              <w:pStyle w:val="rowtabella0"/>
              <w:rPr>
                <w:color w:val="002060"/>
              </w:rPr>
            </w:pPr>
            <w:r w:rsidRPr="000F15D7">
              <w:rPr>
                <w:color w:val="002060"/>
              </w:rPr>
              <w:t>12/10/2025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5540E" w14:textId="77777777" w:rsidR="00511CDF" w:rsidRPr="000F15D7" w:rsidRDefault="00511CDF" w:rsidP="00BC45B3">
            <w:pPr>
              <w:pStyle w:val="rowtabella0"/>
              <w:rPr>
                <w:color w:val="002060"/>
              </w:rPr>
            </w:pPr>
            <w:r w:rsidRPr="000F15D7">
              <w:rPr>
                <w:color w:val="002060"/>
              </w:rPr>
              <w:t xml:space="preserve">5623 PALESTRA </w:t>
            </w:r>
            <w:proofErr w:type="gramStart"/>
            <w:r w:rsidRPr="000F15D7">
              <w:rPr>
                <w:color w:val="002060"/>
              </w:rPr>
              <w:t>SC.MEDIA</w:t>
            </w:r>
            <w:proofErr w:type="gramEnd"/>
            <w:r w:rsidRPr="000F15D7">
              <w:rPr>
                <w:color w:val="002060"/>
              </w:rPr>
              <w:t xml:space="preserve"> </w:t>
            </w:r>
            <w:proofErr w:type="gramStart"/>
            <w:r w:rsidRPr="000F15D7">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67739" w14:textId="77777777" w:rsidR="00511CDF" w:rsidRPr="000F15D7" w:rsidRDefault="00511CDF" w:rsidP="00BC45B3">
            <w:pPr>
              <w:pStyle w:val="rowtabella0"/>
              <w:rPr>
                <w:color w:val="002060"/>
              </w:rPr>
            </w:pPr>
            <w:r w:rsidRPr="000F15D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8B342" w14:textId="77777777" w:rsidR="00511CDF" w:rsidRPr="000F15D7" w:rsidRDefault="00511CDF" w:rsidP="00BC45B3">
            <w:pPr>
              <w:pStyle w:val="rowtabella0"/>
              <w:rPr>
                <w:color w:val="002060"/>
              </w:rPr>
            </w:pPr>
            <w:r w:rsidRPr="000F15D7">
              <w:rPr>
                <w:color w:val="002060"/>
              </w:rPr>
              <w:t>VIA PIRANDELLO</w:t>
            </w:r>
          </w:p>
        </w:tc>
      </w:tr>
    </w:tbl>
    <w:p w14:paraId="25C9F156" w14:textId="77777777" w:rsidR="00511CDF" w:rsidRPr="00D62A78" w:rsidRDefault="00511CDF" w:rsidP="00F31D3F">
      <w:pPr>
        <w:pStyle w:val="breakline"/>
        <w:rPr>
          <w:color w:val="002060"/>
        </w:rPr>
      </w:pPr>
    </w:p>
    <w:p w14:paraId="23165142" w14:textId="77777777" w:rsidR="00F31D3F" w:rsidRPr="00D62A78" w:rsidRDefault="00F31D3F" w:rsidP="00F31D3F">
      <w:pPr>
        <w:pStyle w:val="titolocampionato0"/>
        <w:shd w:val="clear" w:color="auto" w:fill="CCCCCC"/>
        <w:spacing w:before="80" w:after="40"/>
        <w:rPr>
          <w:color w:val="002060"/>
        </w:rPr>
      </w:pPr>
      <w:r w:rsidRPr="00D62A78">
        <w:rPr>
          <w:color w:val="002060"/>
        </w:rPr>
        <w:t>UNDER 15 C5 REGIONALI MASCHILI</w:t>
      </w:r>
    </w:p>
    <w:p w14:paraId="2A381431" w14:textId="77777777" w:rsidR="00F31D3F" w:rsidRPr="00D62A78" w:rsidRDefault="00F31D3F" w:rsidP="00F31D3F">
      <w:pPr>
        <w:pStyle w:val="titoloprinc0"/>
        <w:rPr>
          <w:color w:val="002060"/>
        </w:rPr>
      </w:pPr>
      <w:r w:rsidRPr="00D62A78">
        <w:rPr>
          <w:color w:val="002060"/>
        </w:rPr>
        <w:t>VARIAZIONI AL PROGRAMMA GARE</w:t>
      </w:r>
    </w:p>
    <w:p w14:paraId="446B5828" w14:textId="77777777" w:rsidR="00F31D3F" w:rsidRPr="00D62A78" w:rsidRDefault="00F31D3F" w:rsidP="00F31D3F">
      <w:pPr>
        <w:pStyle w:val="breakline"/>
        <w:rPr>
          <w:color w:val="002060"/>
        </w:rPr>
      </w:pPr>
    </w:p>
    <w:p w14:paraId="6521C923" w14:textId="77777777" w:rsidR="00F31D3F" w:rsidRPr="00D62A78" w:rsidRDefault="00F31D3F" w:rsidP="00F31D3F">
      <w:pPr>
        <w:pStyle w:val="breakline"/>
        <w:rPr>
          <w:color w:val="002060"/>
        </w:rPr>
      </w:pPr>
    </w:p>
    <w:p w14:paraId="312A9E40"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640A6FC6" w14:textId="77777777" w:rsidTr="00EA5A5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5D42B"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4412"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54733"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92F24"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25A15"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C7F3"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17379"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934B" w14:textId="77777777" w:rsidR="00F31D3F" w:rsidRPr="00D62A78" w:rsidRDefault="00F31D3F" w:rsidP="00BC45B3">
            <w:pPr>
              <w:pStyle w:val="headertabella0"/>
              <w:rPr>
                <w:color w:val="002060"/>
              </w:rPr>
            </w:pPr>
            <w:r w:rsidRPr="00D62A78">
              <w:rPr>
                <w:color w:val="002060"/>
              </w:rPr>
              <w:t>Impianto</w:t>
            </w:r>
          </w:p>
        </w:tc>
      </w:tr>
      <w:tr w:rsidR="00F31D3F" w:rsidRPr="00D62A78" w14:paraId="42AEF8C7"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3E97" w14:textId="77777777" w:rsidR="00F31D3F" w:rsidRPr="00EA5A54" w:rsidRDefault="00F31D3F" w:rsidP="00BC45B3">
            <w:pPr>
              <w:pStyle w:val="rowtabella0"/>
              <w:rPr>
                <w:color w:val="002060"/>
                <w:highlight w:val="yellow"/>
              </w:rPr>
            </w:pPr>
            <w:r w:rsidRPr="00EA5A54">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01E4" w14:textId="77777777" w:rsidR="00F31D3F" w:rsidRPr="00EA5A54" w:rsidRDefault="00F31D3F" w:rsidP="00BC45B3">
            <w:pPr>
              <w:pStyle w:val="rowtabella0"/>
              <w:jc w:val="center"/>
              <w:rPr>
                <w:color w:val="002060"/>
                <w:highlight w:val="yellow"/>
              </w:rPr>
            </w:pPr>
            <w:r w:rsidRPr="00EA5A5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7C45" w14:textId="77777777" w:rsidR="00F31D3F" w:rsidRPr="00EA5A54" w:rsidRDefault="00F31D3F" w:rsidP="00BC45B3">
            <w:pPr>
              <w:pStyle w:val="rowtabella0"/>
              <w:rPr>
                <w:color w:val="002060"/>
                <w:highlight w:val="yellow"/>
              </w:rPr>
            </w:pPr>
            <w:r w:rsidRPr="00EA5A54">
              <w:rPr>
                <w:color w:val="002060"/>
                <w:highlight w:val="yellow"/>
              </w:rPr>
              <w:t>BULDOG T.N.T. LUCREZISQ.B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20E3" w14:textId="77777777" w:rsidR="00F31D3F" w:rsidRPr="00EA5A54" w:rsidRDefault="00F31D3F" w:rsidP="00BC45B3">
            <w:pPr>
              <w:pStyle w:val="rowtabella0"/>
              <w:rPr>
                <w:color w:val="002060"/>
                <w:highlight w:val="yellow"/>
              </w:rPr>
            </w:pPr>
            <w:r w:rsidRPr="00EA5A54">
              <w:rPr>
                <w:color w:val="002060"/>
                <w:highlight w:val="yellow"/>
              </w:rPr>
              <w:t xml:space="preserve">ACSS MONDOLFO C5 </w:t>
            </w:r>
            <w:proofErr w:type="gramStart"/>
            <w:r w:rsidRPr="00EA5A54">
              <w:rPr>
                <w:color w:val="002060"/>
                <w:highlight w:val="yellow"/>
              </w:rPr>
              <w:t>SQ.B</w:t>
            </w:r>
            <w:proofErr w:type="gramEnd"/>
            <w:r w:rsidRPr="00EA5A5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5252" w14:textId="77777777"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F3EC" w14:textId="77777777" w:rsidR="00F31D3F" w:rsidRPr="00D62A78" w:rsidRDefault="00F31D3F" w:rsidP="00BC45B3">
            <w:pPr>
              <w:pStyle w:val="rowtabella0"/>
              <w:jc w:val="center"/>
              <w:rPr>
                <w:color w:val="002060"/>
              </w:rPr>
            </w:pPr>
            <w:r w:rsidRPr="00EA5A5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804C" w14:textId="77777777" w:rsidR="00F31D3F" w:rsidRPr="00D62A78" w:rsidRDefault="00F31D3F" w:rsidP="00BC45B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BC19" w14:textId="77777777" w:rsidR="00F31D3F" w:rsidRPr="00D62A78" w:rsidRDefault="00F31D3F" w:rsidP="00BC45B3">
            <w:pPr>
              <w:rPr>
                <w:rFonts w:ascii="Arial" w:hAnsi="Arial" w:cs="Arial"/>
                <w:color w:val="002060"/>
                <w:sz w:val="12"/>
                <w:szCs w:val="12"/>
              </w:rPr>
            </w:pPr>
            <w:r w:rsidRPr="00D62A78">
              <w:rPr>
                <w:rFonts w:ascii="Arial" w:hAnsi="Arial" w:cs="Arial"/>
                <w:color w:val="002060"/>
                <w:sz w:val="12"/>
                <w:szCs w:val="12"/>
                <w:highlight w:val="yellow"/>
              </w:rPr>
              <w:t>PALLONE GEODETICO “OMAR SIVORI” CARTOCETO VIA NAZARIO SAURO</w:t>
            </w:r>
          </w:p>
        </w:tc>
      </w:tr>
    </w:tbl>
    <w:p w14:paraId="30247589" w14:textId="77777777" w:rsidR="00F31D3F" w:rsidRPr="00D62A78" w:rsidRDefault="00F31D3F" w:rsidP="00F31D3F">
      <w:pPr>
        <w:pStyle w:val="breakline"/>
        <w:rPr>
          <w:rFonts w:eastAsiaTheme="minorEastAsia"/>
          <w:color w:val="002060"/>
        </w:rPr>
      </w:pPr>
    </w:p>
    <w:p w14:paraId="01BDD846" w14:textId="77777777" w:rsidR="00F31D3F" w:rsidRPr="00D62A78" w:rsidRDefault="00F31D3F" w:rsidP="00F31D3F">
      <w:pPr>
        <w:pStyle w:val="breakline"/>
        <w:rPr>
          <w:color w:val="002060"/>
        </w:rPr>
      </w:pPr>
    </w:p>
    <w:p w14:paraId="6B1E9E30"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445DB55E" w14:textId="77777777" w:rsidTr="00EA5A5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9074"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D63AC"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5736F"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A3AC5"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D826A"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F718"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444B7"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D0A8" w14:textId="77777777" w:rsidR="00F31D3F" w:rsidRPr="00D62A78" w:rsidRDefault="00F31D3F" w:rsidP="00BC45B3">
            <w:pPr>
              <w:pStyle w:val="headertabella0"/>
              <w:rPr>
                <w:color w:val="002060"/>
              </w:rPr>
            </w:pPr>
            <w:r w:rsidRPr="00D62A78">
              <w:rPr>
                <w:color w:val="002060"/>
              </w:rPr>
              <w:t>Impianto</w:t>
            </w:r>
          </w:p>
        </w:tc>
      </w:tr>
      <w:tr w:rsidR="00F31D3F" w:rsidRPr="00D62A78" w14:paraId="6DAC7D0D"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A60C" w14:textId="77777777" w:rsidR="00F31D3F" w:rsidRPr="00EA5A54" w:rsidRDefault="00F31D3F" w:rsidP="00BC45B3">
            <w:pPr>
              <w:pStyle w:val="rowtabella0"/>
              <w:rPr>
                <w:color w:val="002060"/>
                <w:highlight w:val="yellow"/>
              </w:rPr>
            </w:pPr>
            <w:r w:rsidRPr="00EA5A54">
              <w:rPr>
                <w:color w:val="002060"/>
                <w:highlight w:val="yellow"/>
              </w:rPr>
              <w:t>09/10/2025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FE76" w14:textId="77777777" w:rsidR="00F31D3F" w:rsidRPr="00EA5A54" w:rsidRDefault="00F31D3F" w:rsidP="00BC45B3">
            <w:pPr>
              <w:pStyle w:val="rowtabella0"/>
              <w:jc w:val="center"/>
              <w:rPr>
                <w:color w:val="002060"/>
                <w:highlight w:val="yellow"/>
              </w:rPr>
            </w:pPr>
            <w:r w:rsidRPr="00EA5A5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E87B" w14:textId="77777777" w:rsidR="00F31D3F" w:rsidRPr="00EA5A54" w:rsidRDefault="00F31D3F" w:rsidP="00BC45B3">
            <w:pPr>
              <w:pStyle w:val="rowtabella0"/>
              <w:rPr>
                <w:color w:val="002060"/>
                <w:highlight w:val="yellow"/>
              </w:rPr>
            </w:pPr>
            <w:r w:rsidRPr="00EA5A54">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9AF0" w14:textId="77777777" w:rsidR="00F31D3F" w:rsidRPr="00EA5A54" w:rsidRDefault="00F31D3F" w:rsidP="00BC45B3">
            <w:pPr>
              <w:pStyle w:val="rowtabella0"/>
              <w:rPr>
                <w:color w:val="002060"/>
                <w:highlight w:val="yellow"/>
              </w:rPr>
            </w:pPr>
            <w:r w:rsidRPr="00EA5A54">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C461" w14:textId="511F9C0C" w:rsidR="00F31D3F" w:rsidRPr="00D62A78" w:rsidRDefault="00F31D3F" w:rsidP="00BC45B3">
            <w:pPr>
              <w:pStyle w:val="rowtabella0"/>
              <w:rPr>
                <w:color w:val="002060"/>
              </w:rPr>
            </w:pPr>
            <w:r w:rsidRPr="00D62A78">
              <w:rPr>
                <w:color w:val="002060"/>
              </w:rPr>
              <w:t>1</w:t>
            </w:r>
            <w:r w:rsidR="00EA5A54">
              <w:rPr>
                <w:color w:val="002060"/>
              </w:rPr>
              <w:t>1</w:t>
            </w:r>
            <w:r w:rsidRPr="00D62A78">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72E4" w14:textId="77777777" w:rsidR="00F31D3F" w:rsidRPr="00D62A78" w:rsidRDefault="00F31D3F" w:rsidP="00BC45B3">
            <w:pPr>
              <w:pStyle w:val="rowtabella0"/>
              <w:jc w:val="center"/>
              <w:rPr>
                <w:color w:val="002060"/>
              </w:rPr>
            </w:pPr>
            <w:r w:rsidRPr="00EA5A5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4A67" w14:textId="77777777" w:rsidR="00F31D3F" w:rsidRPr="00D62A78" w:rsidRDefault="00F31D3F" w:rsidP="00BC45B3">
            <w:pPr>
              <w:pStyle w:val="rowtabella0"/>
              <w:jc w:val="center"/>
              <w:rPr>
                <w:color w:val="002060"/>
              </w:rPr>
            </w:pPr>
            <w:r w:rsidRPr="00D62A7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2664" w14:textId="77777777" w:rsidR="00F31D3F" w:rsidRPr="00D62A78" w:rsidRDefault="00F31D3F" w:rsidP="00BC45B3">
            <w:pPr>
              <w:rPr>
                <w:color w:val="002060"/>
              </w:rPr>
            </w:pPr>
          </w:p>
        </w:tc>
      </w:tr>
      <w:tr w:rsidR="00F31D3F" w:rsidRPr="00D62A78" w14:paraId="7009C030"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372C" w14:textId="77777777" w:rsidR="00F31D3F" w:rsidRPr="00EA5A54" w:rsidRDefault="00F31D3F" w:rsidP="00BC45B3">
            <w:pPr>
              <w:pStyle w:val="rowtabella0"/>
              <w:rPr>
                <w:color w:val="002060"/>
                <w:highlight w:val="yellow"/>
              </w:rPr>
            </w:pPr>
            <w:r w:rsidRPr="00EA5A54">
              <w:rPr>
                <w:color w:val="002060"/>
                <w:highlight w:val="yellow"/>
              </w:rPr>
              <w:t>11/10/2025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7F1B" w14:textId="77777777" w:rsidR="00F31D3F" w:rsidRPr="00EA5A54" w:rsidRDefault="00F31D3F" w:rsidP="00BC45B3">
            <w:pPr>
              <w:pStyle w:val="rowtabella0"/>
              <w:jc w:val="center"/>
              <w:rPr>
                <w:color w:val="002060"/>
                <w:highlight w:val="yellow"/>
              </w:rPr>
            </w:pPr>
            <w:r w:rsidRPr="00EA5A5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0CC4" w14:textId="77777777" w:rsidR="00F31D3F" w:rsidRPr="00EA5A54" w:rsidRDefault="00F31D3F" w:rsidP="00BC45B3">
            <w:pPr>
              <w:pStyle w:val="rowtabella0"/>
              <w:rPr>
                <w:color w:val="002060"/>
                <w:highlight w:val="yellow"/>
              </w:rPr>
            </w:pPr>
            <w:r w:rsidRPr="00EA5A54">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B2DE" w14:textId="77777777" w:rsidR="00F31D3F" w:rsidRPr="00EA5A54" w:rsidRDefault="00F31D3F" w:rsidP="00BC45B3">
            <w:pPr>
              <w:pStyle w:val="rowtabella0"/>
              <w:rPr>
                <w:color w:val="002060"/>
                <w:highlight w:val="yellow"/>
              </w:rPr>
            </w:pPr>
            <w:r w:rsidRPr="00EA5A54">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A545" w14:textId="208214E5"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31DD" w14:textId="77777777" w:rsidR="00F31D3F" w:rsidRPr="00EA5A54" w:rsidRDefault="00F31D3F" w:rsidP="00BC45B3">
            <w:pPr>
              <w:pStyle w:val="rowtabella0"/>
              <w:jc w:val="center"/>
              <w:rPr>
                <w:color w:val="002060"/>
                <w:highlight w:val="yellow"/>
              </w:rPr>
            </w:pPr>
            <w:r w:rsidRPr="00EA5A5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D769" w14:textId="77777777" w:rsidR="00F31D3F" w:rsidRPr="00D62A78" w:rsidRDefault="00F31D3F" w:rsidP="00BC45B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8ED1" w14:textId="77777777" w:rsidR="00F31D3F" w:rsidRPr="00D62A78" w:rsidRDefault="00F31D3F" w:rsidP="00BC45B3">
            <w:pPr>
              <w:pStyle w:val="rowtabella0"/>
              <w:rPr>
                <w:color w:val="002060"/>
              </w:rPr>
            </w:pPr>
            <w:r w:rsidRPr="00EA5A54">
              <w:rPr>
                <w:color w:val="002060"/>
                <w:highlight w:val="yellow"/>
              </w:rPr>
              <w:t>CENTRO SP. POL. "</w:t>
            </w:r>
            <w:proofErr w:type="gramStart"/>
            <w:r w:rsidRPr="00EA5A54">
              <w:rPr>
                <w:color w:val="002060"/>
                <w:highlight w:val="yellow"/>
              </w:rPr>
              <w:t>R.GATTARI</w:t>
            </w:r>
            <w:proofErr w:type="gramEnd"/>
            <w:r w:rsidRPr="00EA5A54">
              <w:rPr>
                <w:color w:val="002060"/>
                <w:highlight w:val="yellow"/>
              </w:rPr>
              <w:t>" TOLENTINO VIA TAGLIAMENTO</w:t>
            </w:r>
          </w:p>
        </w:tc>
      </w:tr>
      <w:tr w:rsidR="00F31D3F" w:rsidRPr="00D62A78" w14:paraId="0E1E4579"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48C5" w14:textId="77777777" w:rsidR="00F31D3F" w:rsidRPr="00EA5A54" w:rsidRDefault="00F31D3F" w:rsidP="00BC45B3">
            <w:pPr>
              <w:pStyle w:val="rowtabella0"/>
              <w:rPr>
                <w:color w:val="002060"/>
                <w:highlight w:val="yellow"/>
              </w:rPr>
            </w:pPr>
            <w:r w:rsidRPr="00EA5A54">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6B63" w14:textId="77777777" w:rsidR="00F31D3F" w:rsidRPr="00EA5A54" w:rsidRDefault="00F31D3F" w:rsidP="00BC45B3">
            <w:pPr>
              <w:pStyle w:val="rowtabella0"/>
              <w:jc w:val="center"/>
              <w:rPr>
                <w:color w:val="002060"/>
                <w:highlight w:val="yellow"/>
              </w:rPr>
            </w:pPr>
            <w:r w:rsidRPr="00EA5A5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62D2" w14:textId="77777777" w:rsidR="00F31D3F" w:rsidRPr="00EA5A54" w:rsidRDefault="00F31D3F" w:rsidP="00BC45B3">
            <w:pPr>
              <w:pStyle w:val="rowtabella0"/>
              <w:rPr>
                <w:color w:val="002060"/>
                <w:highlight w:val="yellow"/>
              </w:rPr>
            </w:pPr>
            <w:r w:rsidRPr="00EA5A54">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F26D" w14:textId="77777777" w:rsidR="00F31D3F" w:rsidRPr="00EA5A54" w:rsidRDefault="00F31D3F" w:rsidP="00BC45B3">
            <w:pPr>
              <w:pStyle w:val="rowtabella0"/>
              <w:rPr>
                <w:color w:val="002060"/>
                <w:highlight w:val="yellow"/>
              </w:rPr>
            </w:pPr>
            <w:r w:rsidRPr="00EA5A54">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F4CB" w14:textId="2C271802" w:rsidR="00F31D3F" w:rsidRPr="00D62A78" w:rsidRDefault="00F31D3F" w:rsidP="00BC45B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0E9A" w14:textId="77777777" w:rsidR="00F31D3F" w:rsidRPr="00D62A78" w:rsidRDefault="00F31D3F" w:rsidP="00BC45B3">
            <w:pPr>
              <w:pStyle w:val="rowtabella0"/>
              <w:jc w:val="center"/>
              <w:rPr>
                <w:color w:val="002060"/>
              </w:rPr>
            </w:pPr>
            <w:r w:rsidRPr="00EA5A5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FF24" w14:textId="77777777" w:rsidR="00F31D3F" w:rsidRPr="00D62A78" w:rsidRDefault="00F31D3F" w:rsidP="00BC45B3">
            <w:pPr>
              <w:pStyle w:val="rowtabella0"/>
              <w:jc w:val="center"/>
              <w:rPr>
                <w:color w:val="002060"/>
              </w:rPr>
            </w:pPr>
            <w:r w:rsidRPr="00D62A7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CFB5" w14:textId="77777777" w:rsidR="00F31D3F" w:rsidRPr="00D62A78" w:rsidRDefault="00F31D3F" w:rsidP="00BC45B3">
            <w:pPr>
              <w:rPr>
                <w:color w:val="002060"/>
              </w:rPr>
            </w:pPr>
          </w:p>
        </w:tc>
      </w:tr>
      <w:tr w:rsidR="00F31D3F" w:rsidRPr="00D62A78" w14:paraId="715D6508"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E9F4" w14:textId="77777777" w:rsidR="00F31D3F" w:rsidRPr="004806AB" w:rsidRDefault="00F31D3F" w:rsidP="00BC45B3">
            <w:pPr>
              <w:pStyle w:val="rowtabella0"/>
              <w:rPr>
                <w:color w:val="002060"/>
                <w:highlight w:val="yellow"/>
              </w:rPr>
            </w:pPr>
            <w:r w:rsidRPr="004806AB">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1BEA" w14:textId="77777777" w:rsidR="00F31D3F" w:rsidRPr="004806AB" w:rsidRDefault="00F31D3F" w:rsidP="00BC45B3">
            <w:pPr>
              <w:pStyle w:val="rowtabella0"/>
              <w:jc w:val="center"/>
              <w:rPr>
                <w:color w:val="002060"/>
                <w:highlight w:val="yellow"/>
              </w:rPr>
            </w:pPr>
            <w:r w:rsidRPr="004806A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DDE3" w14:textId="77777777" w:rsidR="00F31D3F" w:rsidRPr="004806AB" w:rsidRDefault="00F31D3F" w:rsidP="00BC45B3">
            <w:pPr>
              <w:pStyle w:val="rowtabella0"/>
              <w:rPr>
                <w:color w:val="002060"/>
                <w:highlight w:val="yellow"/>
              </w:rPr>
            </w:pPr>
            <w:r w:rsidRPr="004806AB">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2D4D" w14:textId="77777777" w:rsidR="00F31D3F" w:rsidRPr="004806AB" w:rsidRDefault="00F31D3F" w:rsidP="00BC45B3">
            <w:pPr>
              <w:pStyle w:val="rowtabella0"/>
              <w:rPr>
                <w:color w:val="002060"/>
                <w:highlight w:val="yellow"/>
              </w:rPr>
            </w:pPr>
            <w:r w:rsidRPr="004806AB">
              <w:rPr>
                <w:color w:val="002060"/>
                <w:highlight w:val="yellow"/>
              </w:rPr>
              <w:t>PASTADICAMERINO GAGLIOLE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A2A9" w14:textId="26711672" w:rsidR="00F31D3F" w:rsidRPr="00D62A78" w:rsidRDefault="00F31D3F" w:rsidP="00BC45B3">
            <w:pPr>
              <w:pStyle w:val="rowtabella0"/>
              <w:rPr>
                <w:color w:val="002060"/>
              </w:rPr>
            </w:pPr>
            <w:r w:rsidRPr="00D62A78">
              <w:rPr>
                <w:color w:val="002060"/>
              </w:rPr>
              <w:t>1</w:t>
            </w:r>
            <w:r w:rsidR="004806AB">
              <w:rPr>
                <w:color w:val="002060"/>
              </w:rPr>
              <w:t>1</w:t>
            </w:r>
            <w:r w:rsidRPr="00D62A78">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165E" w14:textId="77777777" w:rsidR="00F31D3F" w:rsidRPr="00D62A78" w:rsidRDefault="00F31D3F" w:rsidP="00BC45B3">
            <w:pPr>
              <w:pStyle w:val="rowtabella0"/>
              <w:jc w:val="center"/>
              <w:rPr>
                <w:color w:val="002060"/>
              </w:rPr>
            </w:pPr>
            <w:r w:rsidRPr="004806A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1759" w14:textId="77777777" w:rsidR="00F31D3F" w:rsidRPr="00D62A78" w:rsidRDefault="00F31D3F" w:rsidP="00BC45B3">
            <w:pPr>
              <w:pStyle w:val="rowtabella0"/>
              <w:jc w:val="center"/>
              <w:rPr>
                <w:color w:val="002060"/>
              </w:rPr>
            </w:pPr>
            <w:r w:rsidRPr="00D62A7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8D45" w14:textId="77777777" w:rsidR="00F31D3F" w:rsidRPr="00D62A78" w:rsidRDefault="00F31D3F" w:rsidP="00BC45B3">
            <w:pPr>
              <w:rPr>
                <w:color w:val="002060"/>
              </w:rPr>
            </w:pPr>
          </w:p>
        </w:tc>
      </w:tr>
      <w:tr w:rsidR="00F31D3F" w:rsidRPr="00D62A78" w14:paraId="411BF6DF"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E35C" w14:textId="77777777" w:rsidR="00F31D3F" w:rsidRPr="004806AB" w:rsidRDefault="00F31D3F" w:rsidP="00BC45B3">
            <w:pPr>
              <w:pStyle w:val="rowtabella0"/>
              <w:rPr>
                <w:color w:val="002060"/>
                <w:highlight w:val="yellow"/>
              </w:rPr>
            </w:pPr>
            <w:r w:rsidRPr="004806AB">
              <w:rPr>
                <w:color w:val="002060"/>
                <w:highlight w:val="yellow"/>
              </w:rPr>
              <w:t>18/10/2025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1936" w14:textId="77777777" w:rsidR="00F31D3F" w:rsidRPr="004806AB" w:rsidRDefault="00F31D3F" w:rsidP="00BC45B3">
            <w:pPr>
              <w:pStyle w:val="rowtabella0"/>
              <w:jc w:val="center"/>
              <w:rPr>
                <w:color w:val="002060"/>
                <w:highlight w:val="yellow"/>
              </w:rPr>
            </w:pPr>
            <w:r w:rsidRPr="004806A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0FD2" w14:textId="77777777" w:rsidR="00F31D3F" w:rsidRPr="004806AB" w:rsidRDefault="00F31D3F" w:rsidP="00BC45B3">
            <w:pPr>
              <w:pStyle w:val="rowtabella0"/>
              <w:rPr>
                <w:color w:val="002060"/>
                <w:highlight w:val="yellow"/>
              </w:rPr>
            </w:pPr>
            <w:r w:rsidRPr="004806A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D802" w14:textId="77777777" w:rsidR="00F31D3F" w:rsidRPr="004806AB" w:rsidRDefault="00F31D3F" w:rsidP="00BC45B3">
            <w:pPr>
              <w:pStyle w:val="rowtabella0"/>
              <w:rPr>
                <w:color w:val="002060"/>
                <w:highlight w:val="yellow"/>
              </w:rPr>
            </w:pPr>
            <w:r w:rsidRPr="004806AB">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2B411" w14:textId="78D27250" w:rsidR="00F31D3F" w:rsidRPr="00D62A78" w:rsidRDefault="00F31D3F" w:rsidP="00BC45B3">
            <w:pPr>
              <w:pStyle w:val="rowtabella0"/>
              <w:rPr>
                <w:color w:val="002060"/>
              </w:rPr>
            </w:pPr>
            <w:r w:rsidRPr="00D62A78">
              <w:rPr>
                <w:color w:val="002060"/>
              </w:rPr>
              <w:t>1</w:t>
            </w:r>
            <w:r w:rsidR="004806AB">
              <w:rPr>
                <w:color w:val="002060"/>
              </w:rPr>
              <w:t>9</w:t>
            </w:r>
            <w:r w:rsidRPr="00D62A78">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ED3B" w14:textId="77777777" w:rsidR="00F31D3F" w:rsidRPr="00D62A78" w:rsidRDefault="00F31D3F" w:rsidP="00BC45B3">
            <w:pPr>
              <w:pStyle w:val="rowtabella0"/>
              <w:jc w:val="center"/>
              <w:rPr>
                <w:color w:val="002060"/>
              </w:rPr>
            </w:pPr>
            <w:r w:rsidRPr="004806A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D06B" w14:textId="77777777" w:rsidR="00F31D3F" w:rsidRPr="00D62A78" w:rsidRDefault="00F31D3F" w:rsidP="00BC45B3">
            <w:pPr>
              <w:pStyle w:val="rowtabella0"/>
              <w:jc w:val="center"/>
              <w:rPr>
                <w:color w:val="002060"/>
              </w:rPr>
            </w:pPr>
            <w:r w:rsidRPr="00D62A78">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667F" w14:textId="77777777" w:rsidR="00F31D3F" w:rsidRPr="00D62A78" w:rsidRDefault="00F31D3F" w:rsidP="00BC45B3">
            <w:pPr>
              <w:rPr>
                <w:color w:val="002060"/>
              </w:rPr>
            </w:pPr>
          </w:p>
        </w:tc>
      </w:tr>
      <w:tr w:rsidR="00F31D3F" w:rsidRPr="00D62A78" w14:paraId="4BC1147B" w14:textId="77777777" w:rsidTr="00EA5A5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9254" w14:textId="77777777" w:rsidR="00F31D3F" w:rsidRPr="004806AB" w:rsidRDefault="00F31D3F" w:rsidP="00BC45B3">
            <w:pPr>
              <w:pStyle w:val="rowtabella0"/>
              <w:rPr>
                <w:color w:val="002060"/>
                <w:highlight w:val="yellow"/>
              </w:rPr>
            </w:pPr>
            <w:r w:rsidRPr="004806AB">
              <w:rPr>
                <w:color w:val="002060"/>
                <w:highlight w:val="yellow"/>
              </w:rPr>
              <w:t>21/10/2025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7004" w14:textId="77777777" w:rsidR="00F31D3F" w:rsidRPr="004806AB" w:rsidRDefault="00F31D3F" w:rsidP="00BC45B3">
            <w:pPr>
              <w:pStyle w:val="rowtabella0"/>
              <w:jc w:val="center"/>
              <w:rPr>
                <w:color w:val="002060"/>
                <w:highlight w:val="yellow"/>
              </w:rPr>
            </w:pPr>
            <w:r w:rsidRPr="004806A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1894" w14:textId="77777777" w:rsidR="00F31D3F" w:rsidRPr="004806AB" w:rsidRDefault="00F31D3F" w:rsidP="00BC45B3">
            <w:pPr>
              <w:pStyle w:val="rowtabella0"/>
              <w:rPr>
                <w:color w:val="002060"/>
                <w:highlight w:val="yellow"/>
              </w:rPr>
            </w:pPr>
            <w:r w:rsidRPr="004806AB">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B86A" w14:textId="77777777" w:rsidR="00F31D3F" w:rsidRPr="004806AB" w:rsidRDefault="00F31D3F" w:rsidP="00BC45B3">
            <w:pPr>
              <w:pStyle w:val="rowtabella0"/>
              <w:rPr>
                <w:color w:val="002060"/>
                <w:highlight w:val="yellow"/>
              </w:rPr>
            </w:pPr>
            <w:r w:rsidRPr="004806AB">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7B65" w14:textId="2D87AD7E" w:rsidR="00F31D3F" w:rsidRPr="00D62A78" w:rsidRDefault="00F31D3F" w:rsidP="00BC45B3">
            <w:pPr>
              <w:pStyle w:val="rowtabella0"/>
              <w:rPr>
                <w:color w:val="002060"/>
              </w:rPr>
            </w:pPr>
            <w:r w:rsidRPr="00D62A78">
              <w:rPr>
                <w:color w:val="002060"/>
              </w:rPr>
              <w:t>1</w:t>
            </w:r>
            <w:r w:rsidR="004806AB">
              <w:rPr>
                <w:color w:val="002060"/>
              </w:rPr>
              <w:t>8</w:t>
            </w:r>
            <w:r w:rsidRPr="00D62A78">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B712" w14:textId="77777777" w:rsidR="00F31D3F" w:rsidRPr="00D62A78" w:rsidRDefault="00F31D3F" w:rsidP="00BC45B3">
            <w:pPr>
              <w:pStyle w:val="rowtabella0"/>
              <w:jc w:val="center"/>
              <w:rPr>
                <w:color w:val="002060"/>
              </w:rPr>
            </w:pPr>
            <w:r w:rsidRPr="004806AB">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FE2A" w14:textId="77777777" w:rsidR="00F31D3F" w:rsidRPr="00D62A78" w:rsidRDefault="00F31D3F" w:rsidP="00BC45B3">
            <w:pPr>
              <w:pStyle w:val="rowtabella0"/>
              <w:jc w:val="center"/>
              <w:rPr>
                <w:color w:val="002060"/>
              </w:rPr>
            </w:pPr>
            <w:r w:rsidRPr="00D62A78">
              <w:rPr>
                <w:color w:val="002060"/>
              </w:rPr>
              <w:t>17:45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55D1" w14:textId="77777777" w:rsidR="00F31D3F" w:rsidRPr="00D62A78" w:rsidRDefault="00F31D3F" w:rsidP="00BC45B3">
            <w:pPr>
              <w:rPr>
                <w:color w:val="002060"/>
              </w:rPr>
            </w:pPr>
          </w:p>
        </w:tc>
      </w:tr>
    </w:tbl>
    <w:p w14:paraId="1E0907B3" w14:textId="77777777" w:rsidR="00F31D3F" w:rsidRPr="00D62A78" w:rsidRDefault="00F31D3F" w:rsidP="00F31D3F">
      <w:pPr>
        <w:pStyle w:val="breakline"/>
        <w:rPr>
          <w:rFonts w:eastAsiaTheme="minorEastAsia"/>
          <w:color w:val="002060"/>
        </w:rPr>
      </w:pPr>
    </w:p>
    <w:p w14:paraId="5B79285B" w14:textId="77777777" w:rsidR="00F31D3F" w:rsidRPr="00D62A78" w:rsidRDefault="00F31D3F" w:rsidP="00F31D3F">
      <w:pPr>
        <w:pStyle w:val="breakline"/>
        <w:rPr>
          <w:color w:val="002060"/>
        </w:rPr>
      </w:pPr>
    </w:p>
    <w:p w14:paraId="520E0C17" w14:textId="77777777" w:rsidR="00F31D3F" w:rsidRPr="00D62A78" w:rsidRDefault="00F31D3F" w:rsidP="00F31D3F">
      <w:pPr>
        <w:pStyle w:val="titoloprinc0"/>
        <w:rPr>
          <w:color w:val="002060"/>
        </w:rPr>
      </w:pPr>
      <w:r w:rsidRPr="00D62A78">
        <w:rPr>
          <w:color w:val="002060"/>
        </w:rPr>
        <w:t>RISULTATI</w:t>
      </w:r>
    </w:p>
    <w:p w14:paraId="7FF2B0CF" w14:textId="77777777" w:rsidR="00F31D3F" w:rsidRPr="00D62A78" w:rsidRDefault="00F31D3F" w:rsidP="00F31D3F">
      <w:pPr>
        <w:pStyle w:val="breakline"/>
        <w:rPr>
          <w:color w:val="002060"/>
        </w:rPr>
      </w:pPr>
    </w:p>
    <w:p w14:paraId="1C75E8F7" w14:textId="77777777" w:rsidR="00F31D3F" w:rsidRPr="00D62A78" w:rsidRDefault="00F31D3F" w:rsidP="00F31D3F">
      <w:pPr>
        <w:pStyle w:val="sottotitolocampionato10"/>
        <w:rPr>
          <w:color w:val="002060"/>
        </w:rPr>
      </w:pPr>
      <w:r w:rsidRPr="00D62A78">
        <w:rPr>
          <w:color w:val="002060"/>
        </w:rPr>
        <w:t>RISULTATI UFFICIALI GARE DEL 05/10/2025</w:t>
      </w:r>
    </w:p>
    <w:p w14:paraId="0601F432"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5DD27BC4"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6FD83DB4"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1BEC1BE"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2E6D7" w14:textId="77777777" w:rsidR="00F31D3F" w:rsidRPr="00D62A78" w:rsidRDefault="00F31D3F" w:rsidP="00BC45B3">
                  <w:pPr>
                    <w:pStyle w:val="headertabella0"/>
                    <w:rPr>
                      <w:color w:val="002060"/>
                    </w:rPr>
                  </w:pPr>
                  <w:r w:rsidRPr="00D62A78">
                    <w:rPr>
                      <w:color w:val="002060"/>
                    </w:rPr>
                    <w:t>GIRONE A - 2 Giornata - A</w:t>
                  </w:r>
                </w:p>
              </w:tc>
            </w:tr>
            <w:tr w:rsidR="00F31D3F" w:rsidRPr="00D62A78" w14:paraId="7CEF9ED8"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B3E42" w14:textId="77777777" w:rsidR="00F31D3F" w:rsidRPr="00D62A78" w:rsidRDefault="00F31D3F" w:rsidP="00BC45B3">
                  <w:pPr>
                    <w:pStyle w:val="rowtabella0"/>
                    <w:rPr>
                      <w:color w:val="002060"/>
                    </w:rPr>
                  </w:pPr>
                  <w:r w:rsidRPr="00D62A78">
                    <w:rPr>
                      <w:color w:val="002060"/>
                    </w:rPr>
                    <w:t xml:space="preserve">(1) ACSS MONDOLFO C5 </w:t>
                  </w:r>
                  <w:proofErr w:type="gramStart"/>
                  <w:r w:rsidRPr="00D62A78">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05892" w14:textId="77777777" w:rsidR="00F31D3F" w:rsidRPr="00D62A78" w:rsidRDefault="00F31D3F" w:rsidP="00BC45B3">
                  <w:pPr>
                    <w:pStyle w:val="rowtabella0"/>
                    <w:rPr>
                      <w:color w:val="002060"/>
                    </w:rPr>
                  </w:pPr>
                  <w:r w:rsidRPr="00D62A78">
                    <w:rPr>
                      <w:color w:val="002060"/>
                    </w:rPr>
                    <w:t xml:space="preserve">- ITALSERVICE C5 </w:t>
                  </w:r>
                  <w:proofErr w:type="gramStart"/>
                  <w:r w:rsidRPr="00D62A78">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2B6C7" w14:textId="77777777" w:rsidR="00F31D3F" w:rsidRPr="00D62A78" w:rsidRDefault="00F31D3F" w:rsidP="00BC45B3">
                  <w:pPr>
                    <w:pStyle w:val="rowtabella0"/>
                    <w:jc w:val="center"/>
                    <w:rPr>
                      <w:color w:val="002060"/>
                    </w:rPr>
                  </w:pPr>
                  <w:r w:rsidRPr="00D62A78">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AACB0" w14:textId="77777777" w:rsidR="00F31D3F" w:rsidRPr="00D62A78" w:rsidRDefault="00F31D3F" w:rsidP="00BC45B3">
                  <w:pPr>
                    <w:pStyle w:val="rowtabella0"/>
                    <w:jc w:val="center"/>
                    <w:rPr>
                      <w:color w:val="002060"/>
                    </w:rPr>
                  </w:pPr>
                  <w:r w:rsidRPr="00D62A78">
                    <w:rPr>
                      <w:color w:val="002060"/>
                    </w:rPr>
                    <w:t> </w:t>
                  </w:r>
                </w:p>
              </w:tc>
            </w:tr>
            <w:tr w:rsidR="00F31D3F" w:rsidRPr="00D62A78" w14:paraId="1ACB68D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ADCC8B" w14:textId="77777777" w:rsidR="00F31D3F" w:rsidRPr="00D62A78" w:rsidRDefault="00F31D3F" w:rsidP="00BC45B3">
                  <w:pPr>
                    <w:pStyle w:val="rowtabella0"/>
                    <w:rPr>
                      <w:color w:val="002060"/>
                    </w:rPr>
                  </w:pPr>
                  <w:r w:rsidRPr="00D62A78">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8C9E94" w14:textId="77777777" w:rsidR="00F31D3F" w:rsidRPr="00D62A78" w:rsidRDefault="00F31D3F" w:rsidP="00BC45B3">
                  <w:pPr>
                    <w:pStyle w:val="rowtabella0"/>
                    <w:rPr>
                      <w:color w:val="002060"/>
                    </w:rPr>
                  </w:pPr>
                  <w:r w:rsidRPr="00D62A78">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C6271" w14:textId="77777777" w:rsidR="00F31D3F" w:rsidRPr="00D62A78" w:rsidRDefault="00F31D3F" w:rsidP="00BC45B3">
                  <w:pPr>
                    <w:pStyle w:val="rowtabella0"/>
                    <w:jc w:val="center"/>
                    <w:rPr>
                      <w:color w:val="002060"/>
                    </w:rPr>
                  </w:pPr>
                  <w:r w:rsidRPr="00D62A7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49583F" w14:textId="77777777" w:rsidR="00F31D3F" w:rsidRPr="00D62A78" w:rsidRDefault="00F31D3F" w:rsidP="00BC45B3">
                  <w:pPr>
                    <w:pStyle w:val="rowtabella0"/>
                    <w:jc w:val="center"/>
                    <w:rPr>
                      <w:color w:val="002060"/>
                    </w:rPr>
                  </w:pPr>
                  <w:r w:rsidRPr="00D62A78">
                    <w:rPr>
                      <w:color w:val="002060"/>
                    </w:rPr>
                    <w:t> </w:t>
                  </w:r>
                </w:p>
              </w:tc>
            </w:tr>
            <w:tr w:rsidR="00F31D3F" w:rsidRPr="00D62A78" w14:paraId="78485A93"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82C96B" w14:textId="77777777" w:rsidR="00F31D3F" w:rsidRPr="00D62A78" w:rsidRDefault="00F31D3F" w:rsidP="00BC45B3">
                  <w:pPr>
                    <w:pStyle w:val="rowtabella0"/>
                    <w:rPr>
                      <w:color w:val="002060"/>
                    </w:rPr>
                  </w:pPr>
                  <w:r w:rsidRPr="00D62A78">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75CD43" w14:textId="77777777" w:rsidR="00F31D3F" w:rsidRPr="00D62A78" w:rsidRDefault="00F31D3F" w:rsidP="00BC45B3">
                  <w:pPr>
                    <w:pStyle w:val="rowtabella0"/>
                    <w:rPr>
                      <w:color w:val="002060"/>
                    </w:rPr>
                  </w:pPr>
                  <w:r w:rsidRPr="00D62A78">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05070" w14:textId="77777777" w:rsidR="00F31D3F" w:rsidRPr="00D62A78" w:rsidRDefault="00F31D3F" w:rsidP="00BC45B3">
                  <w:pPr>
                    <w:pStyle w:val="rowtabella0"/>
                    <w:jc w:val="center"/>
                    <w:rPr>
                      <w:color w:val="002060"/>
                    </w:rPr>
                  </w:pPr>
                  <w:r w:rsidRPr="00D62A78">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AD55F" w14:textId="77777777" w:rsidR="00F31D3F" w:rsidRPr="00D62A78" w:rsidRDefault="00F31D3F" w:rsidP="00BC45B3">
                  <w:pPr>
                    <w:pStyle w:val="rowtabella0"/>
                    <w:jc w:val="center"/>
                    <w:rPr>
                      <w:color w:val="002060"/>
                    </w:rPr>
                  </w:pPr>
                  <w:r w:rsidRPr="00D62A78">
                    <w:rPr>
                      <w:color w:val="002060"/>
                    </w:rPr>
                    <w:t> </w:t>
                  </w:r>
                </w:p>
              </w:tc>
            </w:tr>
            <w:tr w:rsidR="00F31D3F" w:rsidRPr="00D62A78" w14:paraId="4FE02F53"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C7BB08" w14:textId="77777777" w:rsidR="00F31D3F" w:rsidRPr="00D62A78" w:rsidRDefault="00F31D3F" w:rsidP="00BC45B3">
                  <w:pPr>
                    <w:pStyle w:val="rowtabella0"/>
                    <w:rPr>
                      <w:color w:val="002060"/>
                    </w:rPr>
                  </w:pPr>
                  <w:r w:rsidRPr="00D62A78">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EDE86" w14:textId="77777777" w:rsidR="00F31D3F" w:rsidRPr="00D62A78" w:rsidRDefault="00F31D3F" w:rsidP="00BC45B3">
                  <w:pPr>
                    <w:pStyle w:val="rowtabella0"/>
                    <w:rPr>
                      <w:color w:val="002060"/>
                    </w:rPr>
                  </w:pPr>
                  <w:r w:rsidRPr="00D62A78">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B927E" w14:textId="77777777" w:rsidR="00F31D3F" w:rsidRPr="00D62A78" w:rsidRDefault="00F31D3F" w:rsidP="00BC45B3">
                  <w:pPr>
                    <w:pStyle w:val="rowtabella0"/>
                    <w:jc w:val="center"/>
                    <w:rPr>
                      <w:color w:val="002060"/>
                    </w:rPr>
                  </w:pPr>
                  <w:r w:rsidRPr="00D62A7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7FE77C" w14:textId="77777777" w:rsidR="00F31D3F" w:rsidRPr="00D62A78" w:rsidRDefault="00F31D3F" w:rsidP="00BC45B3">
                  <w:pPr>
                    <w:pStyle w:val="rowtabella0"/>
                    <w:jc w:val="center"/>
                    <w:rPr>
                      <w:color w:val="002060"/>
                    </w:rPr>
                  </w:pPr>
                  <w:r w:rsidRPr="00D62A78">
                    <w:rPr>
                      <w:color w:val="002060"/>
                    </w:rPr>
                    <w:t> </w:t>
                  </w:r>
                </w:p>
              </w:tc>
            </w:tr>
            <w:tr w:rsidR="00F31D3F" w:rsidRPr="00D62A78" w14:paraId="2A77844E"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47497" w14:textId="77777777" w:rsidR="00F31D3F" w:rsidRPr="00D62A78" w:rsidRDefault="00F31D3F" w:rsidP="00BC45B3">
                  <w:pPr>
                    <w:pStyle w:val="rowtabella0"/>
                    <w:rPr>
                      <w:color w:val="002060"/>
                    </w:rPr>
                  </w:pPr>
                  <w:r w:rsidRPr="00D62A78">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9C536" w14:textId="77777777" w:rsidR="00F31D3F" w:rsidRPr="00D62A78" w:rsidRDefault="00F31D3F" w:rsidP="00BC45B3">
                  <w:pPr>
                    <w:pStyle w:val="rowtabella0"/>
                    <w:rPr>
                      <w:color w:val="002060"/>
                    </w:rPr>
                  </w:pPr>
                  <w:r w:rsidRPr="00D62A78">
                    <w:rPr>
                      <w:color w:val="002060"/>
                    </w:rPr>
                    <w:t>- ACSS MONDOLFO C5 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F61DE" w14:textId="77777777" w:rsidR="00F31D3F" w:rsidRPr="00D62A78" w:rsidRDefault="00F31D3F" w:rsidP="00BC45B3">
                  <w:pPr>
                    <w:pStyle w:val="rowtabella0"/>
                    <w:jc w:val="center"/>
                    <w:rPr>
                      <w:color w:val="002060"/>
                    </w:rPr>
                  </w:pPr>
                  <w:r w:rsidRPr="00D62A7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A2C6F" w14:textId="77777777" w:rsidR="00F31D3F" w:rsidRPr="00D62A78" w:rsidRDefault="00F31D3F" w:rsidP="00BC45B3">
                  <w:pPr>
                    <w:pStyle w:val="rowtabella0"/>
                    <w:jc w:val="center"/>
                    <w:rPr>
                      <w:color w:val="002060"/>
                    </w:rPr>
                  </w:pPr>
                  <w:r w:rsidRPr="00D62A78">
                    <w:rPr>
                      <w:color w:val="002060"/>
                    </w:rPr>
                    <w:t> </w:t>
                  </w:r>
                </w:p>
              </w:tc>
            </w:tr>
            <w:tr w:rsidR="00F31D3F" w:rsidRPr="00D62A78" w14:paraId="233DEA24"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461B5FFB" w14:textId="77777777" w:rsidR="00F31D3F" w:rsidRPr="00D62A78" w:rsidRDefault="00F31D3F" w:rsidP="00BC45B3">
                  <w:pPr>
                    <w:pStyle w:val="rowtabella0"/>
                    <w:rPr>
                      <w:color w:val="002060"/>
                    </w:rPr>
                  </w:pPr>
                  <w:r w:rsidRPr="00D62A78">
                    <w:rPr>
                      <w:color w:val="002060"/>
                    </w:rPr>
                    <w:t>(1) - disputata il 04/10/2025</w:t>
                  </w:r>
                </w:p>
              </w:tc>
            </w:tr>
          </w:tbl>
          <w:p w14:paraId="194C2545"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17762BC"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E98C4" w14:textId="77777777" w:rsidR="00F31D3F" w:rsidRPr="00D62A78" w:rsidRDefault="00F31D3F" w:rsidP="00BC45B3">
                  <w:pPr>
                    <w:pStyle w:val="headertabella0"/>
                    <w:rPr>
                      <w:color w:val="002060"/>
                    </w:rPr>
                  </w:pPr>
                  <w:r w:rsidRPr="00D62A78">
                    <w:rPr>
                      <w:color w:val="002060"/>
                    </w:rPr>
                    <w:t>GIRONE B - 2 Giornata - A</w:t>
                  </w:r>
                </w:p>
              </w:tc>
            </w:tr>
            <w:tr w:rsidR="00F31D3F" w:rsidRPr="00D62A78" w14:paraId="5C21DC0F"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37D5F" w14:textId="77777777" w:rsidR="00F31D3F" w:rsidRPr="00D62A78" w:rsidRDefault="00F31D3F" w:rsidP="00BC45B3">
                  <w:pPr>
                    <w:pStyle w:val="rowtabella0"/>
                    <w:rPr>
                      <w:color w:val="002060"/>
                    </w:rPr>
                  </w:pPr>
                  <w:r w:rsidRPr="00D62A78">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D6C66" w14:textId="77777777" w:rsidR="00F31D3F" w:rsidRPr="00D62A78" w:rsidRDefault="00F31D3F" w:rsidP="00BC45B3">
                  <w:pPr>
                    <w:pStyle w:val="rowtabella0"/>
                    <w:rPr>
                      <w:color w:val="002060"/>
                    </w:rPr>
                  </w:pPr>
                  <w:r w:rsidRPr="00D62A78">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43216" w14:textId="77777777" w:rsidR="00F31D3F" w:rsidRPr="00D62A78" w:rsidRDefault="00F31D3F" w:rsidP="00BC45B3">
                  <w:pPr>
                    <w:pStyle w:val="rowtabella0"/>
                    <w:jc w:val="center"/>
                    <w:rPr>
                      <w:color w:val="002060"/>
                    </w:rPr>
                  </w:pPr>
                  <w:r w:rsidRPr="00D62A78">
                    <w:rPr>
                      <w:color w:val="002060"/>
                    </w:rPr>
                    <w:t>5 - 12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25634" w14:textId="77777777" w:rsidR="00F31D3F" w:rsidRPr="00D62A78" w:rsidRDefault="00F31D3F" w:rsidP="00BC45B3">
                  <w:pPr>
                    <w:pStyle w:val="rowtabella0"/>
                    <w:jc w:val="center"/>
                    <w:rPr>
                      <w:color w:val="002060"/>
                    </w:rPr>
                  </w:pPr>
                  <w:r w:rsidRPr="00D62A78">
                    <w:rPr>
                      <w:color w:val="002060"/>
                    </w:rPr>
                    <w:t> </w:t>
                  </w:r>
                </w:p>
              </w:tc>
            </w:tr>
            <w:tr w:rsidR="00F31D3F" w:rsidRPr="00D62A78" w14:paraId="75C8ED73"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041D1E" w14:textId="77777777" w:rsidR="00F31D3F" w:rsidRPr="00D62A78" w:rsidRDefault="00F31D3F" w:rsidP="00BC45B3">
                  <w:pPr>
                    <w:pStyle w:val="rowtabella0"/>
                    <w:rPr>
                      <w:color w:val="002060"/>
                    </w:rPr>
                  </w:pPr>
                  <w:r w:rsidRPr="00D62A78">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DDD06E" w14:textId="77777777" w:rsidR="00F31D3F" w:rsidRPr="00D62A78" w:rsidRDefault="00F31D3F" w:rsidP="00BC45B3">
                  <w:pPr>
                    <w:pStyle w:val="rowtabella0"/>
                    <w:rPr>
                      <w:color w:val="002060"/>
                    </w:rPr>
                  </w:pPr>
                  <w:r w:rsidRPr="00D62A7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91DF35" w14:textId="77777777" w:rsidR="00F31D3F" w:rsidRPr="00D62A78" w:rsidRDefault="00F31D3F" w:rsidP="00BC45B3">
                  <w:pPr>
                    <w:pStyle w:val="rowtabella0"/>
                    <w:jc w:val="center"/>
                    <w:rPr>
                      <w:color w:val="002060"/>
                    </w:rPr>
                  </w:pPr>
                  <w:r w:rsidRPr="00D62A78">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2CC686" w14:textId="77777777" w:rsidR="00F31D3F" w:rsidRPr="00D62A78" w:rsidRDefault="00F31D3F" w:rsidP="00BC45B3">
                  <w:pPr>
                    <w:pStyle w:val="rowtabella0"/>
                    <w:jc w:val="center"/>
                    <w:rPr>
                      <w:color w:val="002060"/>
                    </w:rPr>
                  </w:pPr>
                  <w:r w:rsidRPr="00D62A78">
                    <w:rPr>
                      <w:color w:val="002060"/>
                    </w:rPr>
                    <w:t> </w:t>
                  </w:r>
                </w:p>
              </w:tc>
            </w:tr>
            <w:tr w:rsidR="00F31D3F" w:rsidRPr="00D62A78" w14:paraId="7BEED910"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4A4EC3" w14:textId="77777777" w:rsidR="00F31D3F" w:rsidRPr="00D62A78" w:rsidRDefault="00F31D3F" w:rsidP="00BC45B3">
                  <w:pPr>
                    <w:pStyle w:val="rowtabella0"/>
                    <w:rPr>
                      <w:color w:val="002060"/>
                    </w:rPr>
                  </w:pPr>
                  <w:r w:rsidRPr="00D62A78">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C5D98" w14:textId="77777777" w:rsidR="00F31D3F" w:rsidRPr="00D62A78" w:rsidRDefault="00F31D3F" w:rsidP="00BC45B3">
                  <w:pPr>
                    <w:pStyle w:val="rowtabella0"/>
                    <w:rPr>
                      <w:color w:val="002060"/>
                    </w:rPr>
                  </w:pPr>
                  <w:r w:rsidRPr="00D62A78">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5F4005"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27FBAC" w14:textId="77777777" w:rsidR="00F31D3F" w:rsidRPr="00D62A78" w:rsidRDefault="00F31D3F" w:rsidP="00BC45B3">
                  <w:pPr>
                    <w:pStyle w:val="rowtabella0"/>
                    <w:jc w:val="center"/>
                    <w:rPr>
                      <w:color w:val="002060"/>
                    </w:rPr>
                  </w:pPr>
                  <w:r w:rsidRPr="00D62A78">
                    <w:rPr>
                      <w:color w:val="002060"/>
                    </w:rPr>
                    <w:t> </w:t>
                  </w:r>
                </w:p>
              </w:tc>
            </w:tr>
            <w:tr w:rsidR="00F31D3F" w:rsidRPr="00D62A78" w14:paraId="3B0AD2AF"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0A2404" w14:textId="77777777" w:rsidR="00F31D3F" w:rsidRPr="00D62A78" w:rsidRDefault="00F31D3F" w:rsidP="00BC45B3">
                  <w:pPr>
                    <w:pStyle w:val="rowtabella0"/>
                    <w:rPr>
                      <w:color w:val="002060"/>
                    </w:rPr>
                  </w:pPr>
                  <w:r w:rsidRPr="00D62A78">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1461D4" w14:textId="77777777" w:rsidR="00F31D3F" w:rsidRPr="00D62A78" w:rsidRDefault="00F31D3F" w:rsidP="00BC45B3">
                  <w:pPr>
                    <w:pStyle w:val="rowtabella0"/>
                    <w:rPr>
                      <w:color w:val="002060"/>
                    </w:rPr>
                  </w:pPr>
                  <w:r w:rsidRPr="00D62A78">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F9DA95" w14:textId="77777777" w:rsidR="00F31D3F" w:rsidRPr="00D62A78" w:rsidRDefault="00F31D3F" w:rsidP="00BC45B3">
                  <w:pPr>
                    <w:pStyle w:val="rowtabella0"/>
                    <w:jc w:val="center"/>
                    <w:rPr>
                      <w:color w:val="002060"/>
                    </w:rPr>
                  </w:pPr>
                  <w:r w:rsidRPr="00D62A7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43546E" w14:textId="77777777" w:rsidR="00F31D3F" w:rsidRPr="00D62A78" w:rsidRDefault="00F31D3F" w:rsidP="00BC45B3">
                  <w:pPr>
                    <w:pStyle w:val="rowtabella0"/>
                    <w:jc w:val="center"/>
                    <w:rPr>
                      <w:color w:val="002060"/>
                    </w:rPr>
                  </w:pPr>
                  <w:r w:rsidRPr="00D62A78">
                    <w:rPr>
                      <w:color w:val="002060"/>
                    </w:rPr>
                    <w:t> </w:t>
                  </w:r>
                </w:p>
              </w:tc>
            </w:tr>
            <w:tr w:rsidR="00F31D3F" w:rsidRPr="00D62A78" w14:paraId="36BD4FAE" w14:textId="77777777" w:rsidTr="00BC45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414B6F" w14:textId="77777777" w:rsidR="00F31D3F" w:rsidRPr="00D62A78" w:rsidRDefault="00F31D3F" w:rsidP="00BC45B3">
                  <w:pPr>
                    <w:pStyle w:val="rowtabella0"/>
                    <w:rPr>
                      <w:color w:val="002060"/>
                    </w:rPr>
                  </w:pPr>
                  <w:r w:rsidRPr="00D62A78">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F79C38" w14:textId="77777777" w:rsidR="00F31D3F" w:rsidRPr="00D62A78" w:rsidRDefault="00F31D3F" w:rsidP="00BC45B3">
                  <w:pPr>
                    <w:pStyle w:val="rowtabella0"/>
                    <w:rPr>
                      <w:color w:val="002060"/>
                    </w:rPr>
                  </w:pPr>
                  <w:r w:rsidRPr="00D62A78">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30E157" w14:textId="77777777" w:rsidR="00F31D3F" w:rsidRPr="00D62A78" w:rsidRDefault="00F31D3F" w:rsidP="00BC45B3">
                  <w:pPr>
                    <w:pStyle w:val="rowtabella0"/>
                    <w:jc w:val="center"/>
                    <w:rPr>
                      <w:color w:val="002060"/>
                    </w:rPr>
                  </w:pPr>
                  <w:r w:rsidRPr="00D62A78">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1AE02" w14:textId="77777777" w:rsidR="00F31D3F" w:rsidRPr="00D62A78" w:rsidRDefault="00F31D3F" w:rsidP="00BC45B3">
                  <w:pPr>
                    <w:pStyle w:val="rowtabella0"/>
                    <w:jc w:val="center"/>
                    <w:rPr>
                      <w:color w:val="002060"/>
                    </w:rPr>
                  </w:pPr>
                  <w:r w:rsidRPr="00D62A78">
                    <w:rPr>
                      <w:color w:val="002060"/>
                    </w:rPr>
                    <w:t> </w:t>
                  </w:r>
                </w:p>
              </w:tc>
            </w:tr>
            <w:tr w:rsidR="00F31D3F" w:rsidRPr="00D62A78" w14:paraId="317E2F56"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68E98" w14:textId="77777777" w:rsidR="00F31D3F" w:rsidRPr="00D62A78" w:rsidRDefault="00F31D3F" w:rsidP="00BC45B3">
                  <w:pPr>
                    <w:pStyle w:val="rowtabella0"/>
                    <w:rPr>
                      <w:color w:val="002060"/>
                    </w:rPr>
                  </w:pPr>
                  <w:r w:rsidRPr="00D62A78">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92286" w14:textId="77777777" w:rsidR="00F31D3F" w:rsidRPr="00D62A78" w:rsidRDefault="00F31D3F" w:rsidP="00BC45B3">
                  <w:pPr>
                    <w:pStyle w:val="rowtabella0"/>
                    <w:rPr>
                      <w:color w:val="002060"/>
                    </w:rPr>
                  </w:pPr>
                  <w:r w:rsidRPr="00D62A78">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E6F8F" w14:textId="77777777" w:rsidR="00F31D3F" w:rsidRPr="00D62A78" w:rsidRDefault="00F31D3F" w:rsidP="00BC45B3">
                  <w:pPr>
                    <w:pStyle w:val="rowtabella0"/>
                    <w:jc w:val="center"/>
                    <w:rPr>
                      <w:color w:val="002060"/>
                    </w:rPr>
                  </w:pPr>
                  <w:r w:rsidRPr="00D62A78">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A849B" w14:textId="77777777" w:rsidR="00F31D3F" w:rsidRPr="00D62A78" w:rsidRDefault="00F31D3F" w:rsidP="00BC45B3">
                  <w:pPr>
                    <w:pStyle w:val="rowtabella0"/>
                    <w:jc w:val="center"/>
                    <w:rPr>
                      <w:color w:val="002060"/>
                    </w:rPr>
                  </w:pPr>
                  <w:r w:rsidRPr="00D62A78">
                    <w:rPr>
                      <w:color w:val="002060"/>
                    </w:rPr>
                    <w:t> </w:t>
                  </w:r>
                </w:p>
              </w:tc>
            </w:tr>
            <w:tr w:rsidR="00F31D3F" w:rsidRPr="00D62A78" w14:paraId="5A015586"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50EAC7D7" w14:textId="77777777" w:rsidR="00F31D3F" w:rsidRPr="00D62A78" w:rsidRDefault="00F31D3F" w:rsidP="00BC45B3">
                  <w:pPr>
                    <w:pStyle w:val="rowtabella0"/>
                    <w:rPr>
                      <w:color w:val="002060"/>
                    </w:rPr>
                  </w:pPr>
                  <w:r w:rsidRPr="00D62A78">
                    <w:rPr>
                      <w:color w:val="002060"/>
                    </w:rPr>
                    <w:t>(1) - disputata il 04/10/2025</w:t>
                  </w:r>
                </w:p>
              </w:tc>
            </w:tr>
          </w:tbl>
          <w:p w14:paraId="003AEE65" w14:textId="77777777" w:rsidR="00F31D3F" w:rsidRPr="00D62A78" w:rsidRDefault="00F31D3F" w:rsidP="00BC45B3">
            <w:pPr>
              <w:rPr>
                <w:color w:val="002060"/>
              </w:rPr>
            </w:pPr>
          </w:p>
        </w:tc>
      </w:tr>
    </w:tbl>
    <w:p w14:paraId="55C41841" w14:textId="77777777" w:rsidR="00F31D3F" w:rsidRPr="00D62A78" w:rsidRDefault="00F31D3F" w:rsidP="00F31D3F">
      <w:pPr>
        <w:pStyle w:val="breakline"/>
        <w:rPr>
          <w:rFonts w:eastAsiaTheme="minorEastAsia"/>
          <w:color w:val="002060"/>
        </w:rPr>
      </w:pPr>
    </w:p>
    <w:p w14:paraId="5EE3530C" w14:textId="77777777" w:rsidR="00F31D3F" w:rsidRPr="00D62A78" w:rsidRDefault="00F31D3F" w:rsidP="00F31D3F">
      <w:pPr>
        <w:pStyle w:val="breakline"/>
        <w:rPr>
          <w:color w:val="002060"/>
        </w:rPr>
      </w:pPr>
    </w:p>
    <w:p w14:paraId="51F5E09B" w14:textId="77777777" w:rsidR="00F31D3F" w:rsidRPr="00D62A78" w:rsidRDefault="00F31D3F" w:rsidP="00F31D3F">
      <w:pPr>
        <w:pStyle w:val="titoloprinc0"/>
        <w:rPr>
          <w:color w:val="002060"/>
        </w:rPr>
      </w:pPr>
      <w:r w:rsidRPr="00D62A78">
        <w:rPr>
          <w:color w:val="002060"/>
        </w:rPr>
        <w:t>GIUDICE SPORTIVO</w:t>
      </w:r>
    </w:p>
    <w:p w14:paraId="60B66DB4"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519B7299" w14:textId="77777777" w:rsidR="00F31D3F" w:rsidRPr="00D62A78" w:rsidRDefault="00F31D3F" w:rsidP="00F31D3F">
      <w:pPr>
        <w:pStyle w:val="titolo10"/>
        <w:rPr>
          <w:color w:val="002060"/>
        </w:rPr>
      </w:pPr>
      <w:r w:rsidRPr="00D62A78">
        <w:rPr>
          <w:color w:val="002060"/>
        </w:rPr>
        <w:t xml:space="preserve">GARE DEL 4/10/2025 </w:t>
      </w:r>
    </w:p>
    <w:p w14:paraId="53883A1D" w14:textId="77777777" w:rsidR="00F31D3F" w:rsidRPr="00D62A78" w:rsidRDefault="00F31D3F" w:rsidP="00F31D3F">
      <w:pPr>
        <w:pStyle w:val="titolo60"/>
        <w:rPr>
          <w:color w:val="002060"/>
        </w:rPr>
      </w:pPr>
      <w:r w:rsidRPr="00D62A78">
        <w:rPr>
          <w:color w:val="002060"/>
        </w:rPr>
        <w:lastRenderedPageBreak/>
        <w:t xml:space="preserve">DECISIONI DEL GIUDICE SPORTIVO </w:t>
      </w:r>
    </w:p>
    <w:p w14:paraId="718BD3F8" w14:textId="77777777" w:rsidR="004806AB" w:rsidRDefault="00F31D3F" w:rsidP="00F31D3F">
      <w:pPr>
        <w:pStyle w:val="diffida"/>
        <w:spacing w:before="80" w:beforeAutospacing="0" w:after="40" w:afterAutospacing="0"/>
        <w:jc w:val="left"/>
        <w:rPr>
          <w:color w:val="002060"/>
        </w:rPr>
      </w:pPr>
      <w:r w:rsidRPr="00D62A78">
        <w:rPr>
          <w:color w:val="002060"/>
        </w:rPr>
        <w:t xml:space="preserve">gara del 4/10/2025 PASTADICAMERINO GAGLIOLE - ASCOLI CALCIO A 5 </w:t>
      </w:r>
      <w:r w:rsidRPr="00D62A78">
        <w:rPr>
          <w:color w:val="002060"/>
        </w:rPr>
        <w:br/>
        <w:t xml:space="preserve">Dopo aver esaminato il referto arbitrale relativo alla gara, nel quale, al 20esimo minuto del secondo tempo, era presente un provvedimento disciplinare di ammonizione nei confronti del giocatore Matteucci Lorenzo ( nato il 01.11.2012) della società </w:t>
      </w:r>
      <w:proofErr w:type="spellStart"/>
      <w:r w:rsidRPr="00D62A78">
        <w:rPr>
          <w:color w:val="002060"/>
        </w:rPr>
        <w:t>Pastadicamerino</w:t>
      </w:r>
      <w:proofErr w:type="spellEnd"/>
      <w:r w:rsidRPr="00D62A78">
        <w:rPr>
          <w:color w:val="002060"/>
        </w:rPr>
        <w:t xml:space="preserve"> Gagliole e avendo riscontrato, da un controllo del sistema informatico nonché dalle successive verifiche presso l'Ufficio tesseramenti, che il suddetto calciatore non risulta tesserato per la predetta Società sportiva e che pertanto lo stesso ha partecipato alla partita in posizione irregolare </w:t>
      </w:r>
    </w:p>
    <w:p w14:paraId="3A0C6596" w14:textId="08A21166" w:rsidR="004806AB" w:rsidRDefault="00F31D3F" w:rsidP="004806AB">
      <w:pPr>
        <w:pStyle w:val="diffida"/>
        <w:spacing w:before="80" w:beforeAutospacing="0" w:after="40" w:afterAutospacing="0"/>
        <w:jc w:val="center"/>
        <w:rPr>
          <w:color w:val="002060"/>
        </w:rPr>
      </w:pPr>
      <w:r w:rsidRPr="00D62A78">
        <w:rPr>
          <w:color w:val="002060"/>
        </w:rPr>
        <w:t>PQM</w:t>
      </w:r>
    </w:p>
    <w:p w14:paraId="38AE1602" w14:textId="77777777" w:rsidR="004806AB" w:rsidRDefault="00F31D3F" w:rsidP="00F31D3F">
      <w:pPr>
        <w:pStyle w:val="diffida"/>
        <w:spacing w:before="80" w:beforeAutospacing="0" w:after="40" w:afterAutospacing="0"/>
        <w:jc w:val="left"/>
        <w:rPr>
          <w:color w:val="002060"/>
        </w:rPr>
      </w:pPr>
      <w:r w:rsidRPr="00D62A78">
        <w:rPr>
          <w:color w:val="002060"/>
        </w:rPr>
        <w:t xml:space="preserve">Si decide </w:t>
      </w:r>
    </w:p>
    <w:p w14:paraId="55074E80" w14:textId="0F50C524" w:rsidR="004806AB" w:rsidRDefault="00F31D3F" w:rsidP="00F31D3F">
      <w:pPr>
        <w:pStyle w:val="diffida"/>
        <w:spacing w:before="80" w:beforeAutospacing="0" w:after="40" w:afterAutospacing="0"/>
        <w:jc w:val="left"/>
        <w:rPr>
          <w:color w:val="002060"/>
        </w:rPr>
      </w:pPr>
      <w:r w:rsidRPr="00D62A78">
        <w:rPr>
          <w:color w:val="002060"/>
        </w:rPr>
        <w:t xml:space="preserve">- di sanzionare la società </w:t>
      </w:r>
      <w:proofErr w:type="spellStart"/>
      <w:r w:rsidRPr="00D62A78">
        <w:rPr>
          <w:color w:val="002060"/>
        </w:rPr>
        <w:t>Pastadicamerino</w:t>
      </w:r>
      <w:proofErr w:type="spellEnd"/>
      <w:r w:rsidRPr="00D62A78">
        <w:rPr>
          <w:color w:val="002060"/>
        </w:rPr>
        <w:t xml:space="preserve"> Gagliole con la punizione sportiva della perdita della gara con il risultato </w:t>
      </w:r>
      <w:r w:rsidR="004806AB">
        <w:rPr>
          <w:color w:val="002060"/>
        </w:rPr>
        <w:t xml:space="preserve">maturato sul campo in quanto più favorevole </w:t>
      </w:r>
      <w:r w:rsidRPr="00D62A78">
        <w:rPr>
          <w:color w:val="002060"/>
        </w:rPr>
        <w:t xml:space="preserve">di PASTADICAMERINO GAGLIOLE 2 - ASCOLI CALCIO A 5 8; </w:t>
      </w:r>
    </w:p>
    <w:p w14:paraId="41D8CD00" w14:textId="77777777" w:rsidR="004806AB" w:rsidRDefault="00F31D3F" w:rsidP="00F31D3F">
      <w:pPr>
        <w:pStyle w:val="diffida"/>
        <w:spacing w:before="80" w:beforeAutospacing="0" w:after="40" w:afterAutospacing="0"/>
        <w:jc w:val="left"/>
        <w:rPr>
          <w:color w:val="002060"/>
        </w:rPr>
      </w:pPr>
      <w:r w:rsidRPr="00D62A78">
        <w:rPr>
          <w:color w:val="002060"/>
        </w:rPr>
        <w:t xml:space="preserve">- di inibire sino al 05.11.2025 il dirigente accompagnatore della società sig. Fichera Emanuele </w:t>
      </w:r>
    </w:p>
    <w:p w14:paraId="2C2A3EE8" w14:textId="28A7A104" w:rsidR="00F31D3F" w:rsidRPr="00D62A78" w:rsidRDefault="00F31D3F" w:rsidP="00F31D3F">
      <w:pPr>
        <w:pStyle w:val="diffida"/>
        <w:spacing w:before="80" w:beforeAutospacing="0" w:after="40" w:afterAutospacing="0"/>
        <w:jc w:val="left"/>
        <w:rPr>
          <w:color w:val="002060"/>
        </w:rPr>
      </w:pPr>
      <w:r w:rsidRPr="00D62A78">
        <w:rPr>
          <w:color w:val="002060"/>
        </w:rPr>
        <w:t xml:space="preserve">- di squalificare per 1 gara il calciatore Matteucci Lorenzo. </w:t>
      </w:r>
    </w:p>
    <w:p w14:paraId="6BBC11FC" w14:textId="77777777" w:rsidR="00F31D3F" w:rsidRPr="00D62A78" w:rsidRDefault="00F31D3F" w:rsidP="00F31D3F">
      <w:pPr>
        <w:pStyle w:val="diffida"/>
        <w:spacing w:before="80" w:beforeAutospacing="0" w:after="40" w:afterAutospacing="0"/>
        <w:jc w:val="left"/>
        <w:rPr>
          <w:color w:val="002060"/>
        </w:rPr>
      </w:pPr>
      <w:r w:rsidRPr="00D62A78">
        <w:rPr>
          <w:color w:val="002060"/>
        </w:rPr>
        <w:t xml:space="preserve">Si dispone altresì l'invio degli atti alla Procura per le valutazioni e le iniziative del caso di sua competenza. </w:t>
      </w:r>
    </w:p>
    <w:p w14:paraId="290AEA3B" w14:textId="30126A22" w:rsidR="00F31D3F" w:rsidRPr="00D62A78" w:rsidRDefault="00F31D3F" w:rsidP="00F31D3F">
      <w:pPr>
        <w:pStyle w:val="diffida"/>
        <w:spacing w:before="80" w:beforeAutospacing="0" w:after="40" w:afterAutospacing="0"/>
        <w:jc w:val="left"/>
        <w:rPr>
          <w:color w:val="002060"/>
        </w:rPr>
      </w:pPr>
    </w:p>
    <w:p w14:paraId="22C8B2AD" w14:textId="77777777" w:rsidR="00F31D3F" w:rsidRPr="00D62A78" w:rsidRDefault="00F31D3F" w:rsidP="00F31D3F">
      <w:pPr>
        <w:pStyle w:val="titolo7a"/>
        <w:rPr>
          <w:color w:val="002060"/>
        </w:rPr>
      </w:pPr>
      <w:r w:rsidRPr="00D62A78">
        <w:rPr>
          <w:color w:val="002060"/>
        </w:rPr>
        <w:t xml:space="preserve">PROVVEDIMENTI DISCIPLINARI </w:t>
      </w:r>
    </w:p>
    <w:p w14:paraId="087B5724"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7ECAADB5" w14:textId="77777777" w:rsidR="00F31D3F" w:rsidRPr="00D62A78" w:rsidRDefault="00F31D3F" w:rsidP="00F31D3F">
      <w:pPr>
        <w:pStyle w:val="titolo30"/>
        <w:rPr>
          <w:color w:val="002060"/>
        </w:rPr>
      </w:pPr>
      <w:r w:rsidRPr="00D62A78">
        <w:rPr>
          <w:color w:val="002060"/>
        </w:rPr>
        <w:t xml:space="preserve">SOCIETA' </w:t>
      </w:r>
    </w:p>
    <w:p w14:paraId="4076EA58" w14:textId="77777777" w:rsidR="00F31D3F" w:rsidRPr="00D62A78" w:rsidRDefault="00F31D3F" w:rsidP="00F31D3F">
      <w:pPr>
        <w:pStyle w:val="titolo20"/>
        <w:rPr>
          <w:color w:val="002060"/>
        </w:rPr>
      </w:pPr>
      <w:r w:rsidRPr="00D62A78">
        <w:rPr>
          <w:color w:val="002060"/>
        </w:rPr>
        <w:t xml:space="preserve">PERDITA DELLA GARA: </w:t>
      </w:r>
    </w:p>
    <w:p w14:paraId="2D0919E5" w14:textId="77777777" w:rsidR="00F31D3F" w:rsidRPr="00D62A78" w:rsidRDefault="00F31D3F" w:rsidP="00F31D3F">
      <w:pPr>
        <w:pStyle w:val="diffida"/>
        <w:spacing w:before="80" w:beforeAutospacing="0" w:after="40" w:afterAutospacing="0"/>
        <w:jc w:val="left"/>
        <w:rPr>
          <w:color w:val="002060"/>
        </w:rPr>
      </w:pPr>
      <w:r w:rsidRPr="00D62A78">
        <w:rPr>
          <w:color w:val="002060"/>
        </w:rPr>
        <w:t xml:space="preserve">PASTADICAMERINO GAGLIOLE </w:t>
      </w:r>
      <w:r w:rsidRPr="00D62A78">
        <w:rPr>
          <w:color w:val="002060"/>
        </w:rPr>
        <w:br/>
        <w:t xml:space="preserve">V. delibera </w:t>
      </w:r>
    </w:p>
    <w:p w14:paraId="51333D8F" w14:textId="77777777" w:rsidR="00F31D3F" w:rsidRPr="00D62A78" w:rsidRDefault="00F31D3F" w:rsidP="00F31D3F">
      <w:pPr>
        <w:pStyle w:val="titolo30"/>
        <w:rPr>
          <w:color w:val="002060"/>
        </w:rPr>
      </w:pPr>
      <w:r w:rsidRPr="00D62A78">
        <w:rPr>
          <w:color w:val="002060"/>
        </w:rPr>
        <w:t xml:space="preserve">DIRIGENTI </w:t>
      </w:r>
    </w:p>
    <w:p w14:paraId="35CD68D9" w14:textId="77777777" w:rsidR="00F31D3F" w:rsidRPr="00D62A78" w:rsidRDefault="00F31D3F" w:rsidP="00F31D3F">
      <w:pPr>
        <w:pStyle w:val="titolo20"/>
        <w:rPr>
          <w:color w:val="002060"/>
        </w:rPr>
      </w:pPr>
      <w:r w:rsidRPr="00D62A78">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2E47B78" w14:textId="77777777" w:rsidTr="00BC45B3">
        <w:tc>
          <w:tcPr>
            <w:tcW w:w="2200" w:type="dxa"/>
            <w:tcMar>
              <w:top w:w="20" w:type="dxa"/>
              <w:left w:w="20" w:type="dxa"/>
              <w:bottom w:w="20" w:type="dxa"/>
              <w:right w:w="20" w:type="dxa"/>
            </w:tcMar>
            <w:vAlign w:val="center"/>
            <w:hideMark/>
          </w:tcPr>
          <w:p w14:paraId="243C14C4" w14:textId="77777777" w:rsidR="00F31D3F" w:rsidRPr="00D62A78" w:rsidRDefault="00F31D3F" w:rsidP="00BC45B3">
            <w:pPr>
              <w:pStyle w:val="movimento"/>
              <w:rPr>
                <w:color w:val="002060"/>
              </w:rPr>
            </w:pPr>
            <w:r w:rsidRPr="00D62A78">
              <w:rPr>
                <w:color w:val="002060"/>
              </w:rPr>
              <w:t>FICHERA EMANUELE</w:t>
            </w:r>
          </w:p>
        </w:tc>
        <w:tc>
          <w:tcPr>
            <w:tcW w:w="2200" w:type="dxa"/>
            <w:tcMar>
              <w:top w:w="20" w:type="dxa"/>
              <w:left w:w="20" w:type="dxa"/>
              <w:bottom w:w="20" w:type="dxa"/>
              <w:right w:w="20" w:type="dxa"/>
            </w:tcMar>
            <w:vAlign w:val="center"/>
            <w:hideMark/>
          </w:tcPr>
          <w:p w14:paraId="2FF56511" w14:textId="77777777" w:rsidR="00F31D3F" w:rsidRPr="00D62A78" w:rsidRDefault="00F31D3F" w:rsidP="00BC45B3">
            <w:pPr>
              <w:pStyle w:val="movimento2"/>
              <w:rPr>
                <w:color w:val="002060"/>
              </w:rPr>
            </w:pPr>
            <w:r w:rsidRPr="00D62A78">
              <w:rPr>
                <w:color w:val="002060"/>
              </w:rPr>
              <w:t xml:space="preserve">(PASTADICAMERINO GAGLIOLE) </w:t>
            </w:r>
          </w:p>
        </w:tc>
        <w:tc>
          <w:tcPr>
            <w:tcW w:w="800" w:type="dxa"/>
            <w:tcMar>
              <w:top w:w="20" w:type="dxa"/>
              <w:left w:w="20" w:type="dxa"/>
              <w:bottom w:w="20" w:type="dxa"/>
              <w:right w:w="20" w:type="dxa"/>
            </w:tcMar>
            <w:vAlign w:val="center"/>
            <w:hideMark/>
          </w:tcPr>
          <w:p w14:paraId="74330A0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5157C7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4560402" w14:textId="77777777" w:rsidR="00F31D3F" w:rsidRPr="00D62A78" w:rsidRDefault="00F31D3F" w:rsidP="00BC45B3">
            <w:pPr>
              <w:pStyle w:val="movimento2"/>
              <w:rPr>
                <w:color w:val="002060"/>
              </w:rPr>
            </w:pPr>
            <w:r w:rsidRPr="00D62A78">
              <w:rPr>
                <w:color w:val="002060"/>
              </w:rPr>
              <w:t> </w:t>
            </w:r>
          </w:p>
        </w:tc>
      </w:tr>
    </w:tbl>
    <w:p w14:paraId="42619405" w14:textId="77777777" w:rsidR="00F31D3F" w:rsidRPr="00D62A78" w:rsidRDefault="00F31D3F" w:rsidP="00F31D3F">
      <w:pPr>
        <w:pStyle w:val="diffida"/>
        <w:spacing w:before="80" w:beforeAutospacing="0" w:after="40" w:afterAutospacing="0"/>
        <w:jc w:val="left"/>
        <w:rPr>
          <w:rFonts w:eastAsiaTheme="minorEastAsia"/>
          <w:color w:val="002060"/>
        </w:rPr>
      </w:pPr>
      <w:r w:rsidRPr="00D62A78">
        <w:rPr>
          <w:color w:val="002060"/>
        </w:rPr>
        <w:t xml:space="preserve">v. delibera </w:t>
      </w:r>
    </w:p>
    <w:p w14:paraId="34784D2C" w14:textId="77777777" w:rsidR="00F31D3F" w:rsidRPr="00D62A78" w:rsidRDefault="00F31D3F" w:rsidP="00F31D3F">
      <w:pPr>
        <w:pStyle w:val="titolo30"/>
        <w:rPr>
          <w:color w:val="002060"/>
        </w:rPr>
      </w:pPr>
      <w:r w:rsidRPr="00D62A78">
        <w:rPr>
          <w:color w:val="002060"/>
        </w:rPr>
        <w:t xml:space="preserve">CALCIATORI ESPULSI </w:t>
      </w:r>
    </w:p>
    <w:p w14:paraId="06356429" w14:textId="77777777" w:rsidR="00F31D3F" w:rsidRPr="00D62A78" w:rsidRDefault="00F31D3F" w:rsidP="00F31D3F">
      <w:pPr>
        <w:pStyle w:val="titolo20"/>
        <w:rPr>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073E192F" w14:textId="77777777" w:rsidTr="00BC45B3">
        <w:tc>
          <w:tcPr>
            <w:tcW w:w="2200" w:type="dxa"/>
            <w:tcMar>
              <w:top w:w="20" w:type="dxa"/>
              <w:left w:w="20" w:type="dxa"/>
              <w:bottom w:w="20" w:type="dxa"/>
              <w:right w:w="20" w:type="dxa"/>
            </w:tcMar>
            <w:vAlign w:val="center"/>
            <w:hideMark/>
          </w:tcPr>
          <w:p w14:paraId="49501DD5" w14:textId="77777777" w:rsidR="00F31D3F" w:rsidRPr="00D62A78" w:rsidRDefault="00F31D3F" w:rsidP="00BC45B3">
            <w:pPr>
              <w:pStyle w:val="movimento"/>
              <w:rPr>
                <w:color w:val="002060"/>
              </w:rPr>
            </w:pPr>
            <w:r w:rsidRPr="00D62A78">
              <w:rPr>
                <w:color w:val="002060"/>
              </w:rPr>
              <w:t>CAPPELLETTI TOMMASO</w:t>
            </w:r>
          </w:p>
        </w:tc>
        <w:tc>
          <w:tcPr>
            <w:tcW w:w="2200" w:type="dxa"/>
            <w:tcMar>
              <w:top w:w="20" w:type="dxa"/>
              <w:left w:w="20" w:type="dxa"/>
              <w:bottom w:w="20" w:type="dxa"/>
              <w:right w:w="20" w:type="dxa"/>
            </w:tcMar>
            <w:vAlign w:val="center"/>
            <w:hideMark/>
          </w:tcPr>
          <w:p w14:paraId="21956346" w14:textId="77777777" w:rsidR="00F31D3F" w:rsidRPr="00D62A78" w:rsidRDefault="00F31D3F" w:rsidP="00BC45B3">
            <w:pPr>
              <w:pStyle w:val="movimento2"/>
              <w:rPr>
                <w:color w:val="002060"/>
              </w:rPr>
            </w:pPr>
            <w:r w:rsidRPr="00D62A78">
              <w:rPr>
                <w:color w:val="002060"/>
              </w:rPr>
              <w:t xml:space="preserve">(CANTINE RIUNITE CSI) </w:t>
            </w:r>
          </w:p>
        </w:tc>
        <w:tc>
          <w:tcPr>
            <w:tcW w:w="800" w:type="dxa"/>
            <w:tcMar>
              <w:top w:w="20" w:type="dxa"/>
              <w:left w:w="20" w:type="dxa"/>
              <w:bottom w:w="20" w:type="dxa"/>
              <w:right w:w="20" w:type="dxa"/>
            </w:tcMar>
            <w:vAlign w:val="center"/>
            <w:hideMark/>
          </w:tcPr>
          <w:p w14:paraId="7B0E47AC"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DE08A1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A1F8BAC" w14:textId="77777777" w:rsidR="00F31D3F" w:rsidRPr="00D62A78" w:rsidRDefault="00F31D3F" w:rsidP="00BC45B3">
            <w:pPr>
              <w:pStyle w:val="movimento2"/>
              <w:rPr>
                <w:color w:val="002060"/>
              </w:rPr>
            </w:pPr>
            <w:r w:rsidRPr="00D62A78">
              <w:rPr>
                <w:color w:val="002060"/>
              </w:rPr>
              <w:t> </w:t>
            </w:r>
          </w:p>
        </w:tc>
      </w:tr>
    </w:tbl>
    <w:p w14:paraId="7458CF6D" w14:textId="77777777" w:rsidR="00F31D3F" w:rsidRPr="00D62A78" w:rsidRDefault="00F31D3F" w:rsidP="00F31D3F">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0DCECFE4" w14:textId="77777777" w:rsidTr="00BC45B3">
        <w:tc>
          <w:tcPr>
            <w:tcW w:w="2200" w:type="dxa"/>
            <w:tcMar>
              <w:top w:w="20" w:type="dxa"/>
              <w:left w:w="20" w:type="dxa"/>
              <w:bottom w:w="20" w:type="dxa"/>
              <w:right w:w="20" w:type="dxa"/>
            </w:tcMar>
            <w:vAlign w:val="center"/>
            <w:hideMark/>
          </w:tcPr>
          <w:p w14:paraId="0E1A8103" w14:textId="77777777" w:rsidR="00F31D3F" w:rsidRPr="00D62A78" w:rsidRDefault="00F31D3F" w:rsidP="00BC45B3">
            <w:pPr>
              <w:pStyle w:val="movimento"/>
              <w:rPr>
                <w:rFonts w:eastAsiaTheme="minorEastAsia"/>
                <w:color w:val="002060"/>
              </w:rPr>
            </w:pPr>
            <w:r w:rsidRPr="00D62A78">
              <w:rPr>
                <w:color w:val="002060"/>
              </w:rPr>
              <w:t>MATTEUCCI LORENZO</w:t>
            </w:r>
          </w:p>
        </w:tc>
        <w:tc>
          <w:tcPr>
            <w:tcW w:w="2200" w:type="dxa"/>
            <w:tcMar>
              <w:top w:w="20" w:type="dxa"/>
              <w:left w:w="20" w:type="dxa"/>
              <w:bottom w:w="20" w:type="dxa"/>
              <w:right w:w="20" w:type="dxa"/>
            </w:tcMar>
            <w:vAlign w:val="center"/>
            <w:hideMark/>
          </w:tcPr>
          <w:p w14:paraId="29D3FFAC" w14:textId="77777777" w:rsidR="00F31D3F" w:rsidRPr="00D62A78" w:rsidRDefault="00F31D3F" w:rsidP="00BC45B3">
            <w:pPr>
              <w:pStyle w:val="movimento2"/>
              <w:rPr>
                <w:color w:val="002060"/>
              </w:rPr>
            </w:pPr>
            <w:r w:rsidRPr="00D62A78">
              <w:rPr>
                <w:color w:val="002060"/>
              </w:rPr>
              <w:t xml:space="preserve">(PASTADICAMERINO GAGLIOLE) </w:t>
            </w:r>
          </w:p>
        </w:tc>
        <w:tc>
          <w:tcPr>
            <w:tcW w:w="800" w:type="dxa"/>
            <w:tcMar>
              <w:top w:w="20" w:type="dxa"/>
              <w:left w:w="20" w:type="dxa"/>
              <w:bottom w:w="20" w:type="dxa"/>
              <w:right w:w="20" w:type="dxa"/>
            </w:tcMar>
            <w:vAlign w:val="center"/>
            <w:hideMark/>
          </w:tcPr>
          <w:p w14:paraId="45042A13"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BCEE46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B1D4AE3" w14:textId="77777777" w:rsidR="00F31D3F" w:rsidRPr="00D62A78" w:rsidRDefault="00F31D3F" w:rsidP="00BC45B3">
            <w:pPr>
              <w:pStyle w:val="movimento2"/>
              <w:rPr>
                <w:color w:val="002060"/>
              </w:rPr>
            </w:pPr>
            <w:r w:rsidRPr="00D62A78">
              <w:rPr>
                <w:color w:val="002060"/>
              </w:rPr>
              <w:t> </w:t>
            </w:r>
          </w:p>
        </w:tc>
      </w:tr>
    </w:tbl>
    <w:p w14:paraId="520A271B" w14:textId="77777777" w:rsidR="00F31D3F" w:rsidRPr="00D62A78" w:rsidRDefault="00F31D3F" w:rsidP="00F31D3F">
      <w:pPr>
        <w:pStyle w:val="diffida"/>
        <w:spacing w:before="80" w:beforeAutospacing="0" w:after="40" w:afterAutospacing="0"/>
        <w:jc w:val="left"/>
        <w:rPr>
          <w:rFonts w:eastAsiaTheme="minorEastAsia"/>
          <w:color w:val="002060"/>
        </w:rPr>
      </w:pPr>
      <w:r w:rsidRPr="00D62A78">
        <w:rPr>
          <w:color w:val="002060"/>
        </w:rPr>
        <w:t xml:space="preserve">V. delibera </w:t>
      </w:r>
    </w:p>
    <w:p w14:paraId="6A8B295F" w14:textId="77777777" w:rsidR="00F31D3F" w:rsidRPr="00D62A78" w:rsidRDefault="00F31D3F" w:rsidP="00F31D3F">
      <w:pPr>
        <w:pStyle w:val="titolo30"/>
        <w:rPr>
          <w:color w:val="002060"/>
        </w:rPr>
      </w:pPr>
      <w:r w:rsidRPr="00D62A78">
        <w:rPr>
          <w:color w:val="002060"/>
        </w:rPr>
        <w:t xml:space="preserve">CALCIATORI NON ESPULSI </w:t>
      </w:r>
    </w:p>
    <w:p w14:paraId="77BF174C"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369DD538" w14:textId="77777777" w:rsidTr="00BC45B3">
        <w:tc>
          <w:tcPr>
            <w:tcW w:w="2200" w:type="dxa"/>
            <w:tcMar>
              <w:top w:w="20" w:type="dxa"/>
              <w:left w:w="20" w:type="dxa"/>
              <w:bottom w:w="20" w:type="dxa"/>
              <w:right w:w="20" w:type="dxa"/>
            </w:tcMar>
            <w:vAlign w:val="center"/>
            <w:hideMark/>
          </w:tcPr>
          <w:p w14:paraId="78EDAD20" w14:textId="77777777" w:rsidR="00F31D3F" w:rsidRPr="00D62A78" w:rsidRDefault="00F31D3F" w:rsidP="00BC45B3">
            <w:pPr>
              <w:pStyle w:val="movimento"/>
              <w:rPr>
                <w:color w:val="002060"/>
              </w:rPr>
            </w:pPr>
            <w:r w:rsidRPr="00D62A78">
              <w:rPr>
                <w:color w:val="002060"/>
              </w:rPr>
              <w:t>FLORES VALENCIA BRANDON DANIEL</w:t>
            </w:r>
          </w:p>
        </w:tc>
        <w:tc>
          <w:tcPr>
            <w:tcW w:w="2200" w:type="dxa"/>
            <w:tcMar>
              <w:top w:w="20" w:type="dxa"/>
              <w:left w:w="20" w:type="dxa"/>
              <w:bottom w:w="20" w:type="dxa"/>
              <w:right w:w="20" w:type="dxa"/>
            </w:tcMar>
            <w:vAlign w:val="center"/>
            <w:hideMark/>
          </w:tcPr>
          <w:p w14:paraId="5117A1D4" w14:textId="77777777" w:rsidR="00F31D3F" w:rsidRPr="00D62A78" w:rsidRDefault="00F31D3F" w:rsidP="00BC45B3">
            <w:pPr>
              <w:pStyle w:val="movimento2"/>
              <w:rPr>
                <w:color w:val="002060"/>
              </w:rPr>
            </w:pPr>
            <w:r w:rsidRPr="00D62A78">
              <w:rPr>
                <w:color w:val="002060"/>
              </w:rPr>
              <w:t xml:space="preserve">(ASCOLI CALCIO A 5) </w:t>
            </w:r>
          </w:p>
        </w:tc>
        <w:tc>
          <w:tcPr>
            <w:tcW w:w="800" w:type="dxa"/>
            <w:tcMar>
              <w:top w:w="20" w:type="dxa"/>
              <w:left w:w="20" w:type="dxa"/>
              <w:bottom w:w="20" w:type="dxa"/>
              <w:right w:w="20" w:type="dxa"/>
            </w:tcMar>
            <w:vAlign w:val="center"/>
            <w:hideMark/>
          </w:tcPr>
          <w:p w14:paraId="12A82FF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943CF92" w14:textId="77777777" w:rsidR="00F31D3F" w:rsidRPr="00D62A78" w:rsidRDefault="00F31D3F" w:rsidP="00BC45B3">
            <w:pPr>
              <w:pStyle w:val="movimento"/>
              <w:rPr>
                <w:color w:val="002060"/>
              </w:rPr>
            </w:pPr>
            <w:r w:rsidRPr="00D62A78">
              <w:rPr>
                <w:color w:val="002060"/>
              </w:rPr>
              <w:t>ANTINORI ALEX</w:t>
            </w:r>
          </w:p>
        </w:tc>
        <w:tc>
          <w:tcPr>
            <w:tcW w:w="2200" w:type="dxa"/>
            <w:tcMar>
              <w:top w:w="20" w:type="dxa"/>
              <w:left w:w="20" w:type="dxa"/>
              <w:bottom w:w="20" w:type="dxa"/>
              <w:right w:w="20" w:type="dxa"/>
            </w:tcMar>
            <w:vAlign w:val="center"/>
            <w:hideMark/>
          </w:tcPr>
          <w:p w14:paraId="197EF586" w14:textId="77777777" w:rsidR="00F31D3F" w:rsidRPr="00D62A78" w:rsidRDefault="00F31D3F" w:rsidP="00BC45B3">
            <w:pPr>
              <w:pStyle w:val="movimento2"/>
              <w:rPr>
                <w:color w:val="002060"/>
              </w:rPr>
            </w:pPr>
            <w:r w:rsidRPr="00D62A78">
              <w:rPr>
                <w:color w:val="002060"/>
              </w:rPr>
              <w:t xml:space="preserve">(CERRETO D ESI C5 A.S.D.) </w:t>
            </w:r>
          </w:p>
        </w:tc>
      </w:tr>
      <w:tr w:rsidR="00F31D3F" w:rsidRPr="00D62A78" w14:paraId="6CCA4FC7" w14:textId="77777777" w:rsidTr="00BC45B3">
        <w:tc>
          <w:tcPr>
            <w:tcW w:w="2200" w:type="dxa"/>
            <w:tcMar>
              <w:top w:w="20" w:type="dxa"/>
              <w:left w:w="20" w:type="dxa"/>
              <w:bottom w:w="20" w:type="dxa"/>
              <w:right w:w="20" w:type="dxa"/>
            </w:tcMar>
            <w:vAlign w:val="center"/>
            <w:hideMark/>
          </w:tcPr>
          <w:p w14:paraId="6009A061" w14:textId="77777777" w:rsidR="00F31D3F" w:rsidRPr="00D62A78" w:rsidRDefault="00F31D3F" w:rsidP="00BC45B3">
            <w:pPr>
              <w:pStyle w:val="movimento"/>
              <w:rPr>
                <w:color w:val="002060"/>
              </w:rPr>
            </w:pPr>
            <w:r w:rsidRPr="00D62A78">
              <w:rPr>
                <w:color w:val="002060"/>
              </w:rPr>
              <w:t>MATTEUCCI LORENZO</w:t>
            </w:r>
          </w:p>
        </w:tc>
        <w:tc>
          <w:tcPr>
            <w:tcW w:w="2200" w:type="dxa"/>
            <w:tcMar>
              <w:top w:w="20" w:type="dxa"/>
              <w:left w:w="20" w:type="dxa"/>
              <w:bottom w:w="20" w:type="dxa"/>
              <w:right w:w="20" w:type="dxa"/>
            </w:tcMar>
            <w:vAlign w:val="center"/>
            <w:hideMark/>
          </w:tcPr>
          <w:p w14:paraId="6C5A9DAD" w14:textId="77777777" w:rsidR="00F31D3F" w:rsidRPr="00D62A78" w:rsidRDefault="00F31D3F" w:rsidP="00BC45B3">
            <w:pPr>
              <w:pStyle w:val="movimento2"/>
              <w:rPr>
                <w:color w:val="002060"/>
              </w:rPr>
            </w:pPr>
            <w:r w:rsidRPr="00D62A78">
              <w:rPr>
                <w:color w:val="002060"/>
              </w:rPr>
              <w:t xml:space="preserve">(PASTADICAMERINO GAGLIOLE) </w:t>
            </w:r>
          </w:p>
        </w:tc>
        <w:tc>
          <w:tcPr>
            <w:tcW w:w="800" w:type="dxa"/>
            <w:tcMar>
              <w:top w:w="20" w:type="dxa"/>
              <w:left w:w="20" w:type="dxa"/>
              <w:bottom w:w="20" w:type="dxa"/>
              <w:right w:w="20" w:type="dxa"/>
            </w:tcMar>
            <w:vAlign w:val="center"/>
            <w:hideMark/>
          </w:tcPr>
          <w:p w14:paraId="6B5FDA0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73C12D6" w14:textId="77777777" w:rsidR="00F31D3F" w:rsidRPr="00D62A78" w:rsidRDefault="00F31D3F" w:rsidP="00BC45B3">
            <w:pPr>
              <w:pStyle w:val="movimento"/>
              <w:rPr>
                <w:color w:val="002060"/>
              </w:rPr>
            </w:pPr>
            <w:r w:rsidRPr="00D62A78">
              <w:rPr>
                <w:color w:val="002060"/>
              </w:rPr>
              <w:t>FAGGIANI ENEA</w:t>
            </w:r>
          </w:p>
        </w:tc>
        <w:tc>
          <w:tcPr>
            <w:tcW w:w="2200" w:type="dxa"/>
            <w:tcMar>
              <w:top w:w="20" w:type="dxa"/>
              <w:left w:w="20" w:type="dxa"/>
              <w:bottom w:w="20" w:type="dxa"/>
              <w:right w:w="20" w:type="dxa"/>
            </w:tcMar>
            <w:vAlign w:val="center"/>
            <w:hideMark/>
          </w:tcPr>
          <w:p w14:paraId="36AB82EB" w14:textId="77777777" w:rsidR="00F31D3F" w:rsidRPr="00D62A78" w:rsidRDefault="00F31D3F" w:rsidP="00BC45B3">
            <w:pPr>
              <w:pStyle w:val="movimento2"/>
              <w:rPr>
                <w:color w:val="002060"/>
              </w:rPr>
            </w:pPr>
            <w:r w:rsidRPr="00D62A78">
              <w:rPr>
                <w:color w:val="002060"/>
              </w:rPr>
              <w:t xml:space="preserve">(POL.CAGLI SPORT ASSOCIATI) </w:t>
            </w:r>
          </w:p>
        </w:tc>
      </w:tr>
    </w:tbl>
    <w:p w14:paraId="28638067" w14:textId="77777777" w:rsidR="00F31D3F" w:rsidRPr="00D62A78" w:rsidRDefault="00F31D3F" w:rsidP="00F31D3F">
      <w:pPr>
        <w:pStyle w:val="titolo10"/>
        <w:rPr>
          <w:rFonts w:eastAsiaTheme="minorEastAsia"/>
          <w:color w:val="002060"/>
        </w:rPr>
      </w:pPr>
      <w:r w:rsidRPr="00D62A78">
        <w:rPr>
          <w:color w:val="002060"/>
        </w:rPr>
        <w:t xml:space="preserve">GARE DEL 5/10/2025 </w:t>
      </w:r>
    </w:p>
    <w:p w14:paraId="0C41B3AE" w14:textId="77777777" w:rsidR="00F31D3F" w:rsidRPr="00D62A78" w:rsidRDefault="00F31D3F" w:rsidP="00F31D3F">
      <w:pPr>
        <w:pStyle w:val="titolo7a"/>
        <w:rPr>
          <w:color w:val="002060"/>
        </w:rPr>
      </w:pPr>
      <w:r w:rsidRPr="00D62A78">
        <w:rPr>
          <w:color w:val="002060"/>
        </w:rPr>
        <w:t xml:space="preserve">PROVVEDIMENTI DISCIPLINARI </w:t>
      </w:r>
    </w:p>
    <w:p w14:paraId="4F96DFE5"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6A182B2E" w14:textId="77777777" w:rsidR="00F31D3F" w:rsidRPr="00D62A78" w:rsidRDefault="00F31D3F" w:rsidP="00F31D3F">
      <w:pPr>
        <w:pStyle w:val="titolo30"/>
        <w:rPr>
          <w:color w:val="002060"/>
        </w:rPr>
      </w:pPr>
      <w:r w:rsidRPr="00D62A78">
        <w:rPr>
          <w:color w:val="002060"/>
        </w:rPr>
        <w:lastRenderedPageBreak/>
        <w:t xml:space="preserve">CALCIATORI NON ESPULSI </w:t>
      </w:r>
    </w:p>
    <w:p w14:paraId="3C3D7F7E" w14:textId="77777777" w:rsidR="00F31D3F" w:rsidRPr="00D62A78" w:rsidRDefault="00F31D3F" w:rsidP="00F31D3F">
      <w:pPr>
        <w:pStyle w:val="titolo20"/>
        <w:rPr>
          <w:color w:val="002060"/>
        </w:rPr>
      </w:pPr>
      <w:r w:rsidRPr="00D62A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BCCD7FD" w14:textId="77777777" w:rsidTr="00BC45B3">
        <w:tc>
          <w:tcPr>
            <w:tcW w:w="2200" w:type="dxa"/>
            <w:tcMar>
              <w:top w:w="20" w:type="dxa"/>
              <w:left w:w="20" w:type="dxa"/>
              <w:bottom w:w="20" w:type="dxa"/>
              <w:right w:w="20" w:type="dxa"/>
            </w:tcMar>
            <w:vAlign w:val="center"/>
            <w:hideMark/>
          </w:tcPr>
          <w:p w14:paraId="1E50E150" w14:textId="77777777" w:rsidR="00F31D3F" w:rsidRPr="00D62A78" w:rsidRDefault="00F31D3F" w:rsidP="00BC45B3">
            <w:pPr>
              <w:pStyle w:val="movimento"/>
              <w:rPr>
                <w:color w:val="002060"/>
              </w:rPr>
            </w:pPr>
            <w:r w:rsidRPr="00D62A78">
              <w:rPr>
                <w:color w:val="002060"/>
              </w:rPr>
              <w:t>FLORA ALESSIO</w:t>
            </w:r>
          </w:p>
        </w:tc>
        <w:tc>
          <w:tcPr>
            <w:tcW w:w="2200" w:type="dxa"/>
            <w:tcMar>
              <w:top w:w="20" w:type="dxa"/>
              <w:left w:w="20" w:type="dxa"/>
              <w:bottom w:w="20" w:type="dxa"/>
              <w:right w:w="20" w:type="dxa"/>
            </w:tcMar>
            <w:vAlign w:val="center"/>
            <w:hideMark/>
          </w:tcPr>
          <w:p w14:paraId="1FE07A0E" w14:textId="77777777" w:rsidR="00F31D3F" w:rsidRPr="00D62A78" w:rsidRDefault="00F31D3F" w:rsidP="00BC45B3">
            <w:pPr>
              <w:pStyle w:val="movimento2"/>
              <w:rPr>
                <w:color w:val="002060"/>
              </w:rPr>
            </w:pPr>
            <w:r w:rsidRPr="00D62A78">
              <w:rPr>
                <w:color w:val="002060"/>
              </w:rPr>
              <w:t xml:space="preserve">(FIGHT BULLS CORRIDONIA) </w:t>
            </w:r>
          </w:p>
        </w:tc>
        <w:tc>
          <w:tcPr>
            <w:tcW w:w="800" w:type="dxa"/>
            <w:tcMar>
              <w:top w:w="20" w:type="dxa"/>
              <w:left w:w="20" w:type="dxa"/>
              <w:bottom w:w="20" w:type="dxa"/>
              <w:right w:w="20" w:type="dxa"/>
            </w:tcMar>
            <w:vAlign w:val="center"/>
            <w:hideMark/>
          </w:tcPr>
          <w:p w14:paraId="01B7233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9CE83F7" w14:textId="77777777" w:rsidR="00F31D3F" w:rsidRPr="00D62A78" w:rsidRDefault="00F31D3F" w:rsidP="00BC45B3">
            <w:pPr>
              <w:pStyle w:val="movimento"/>
              <w:rPr>
                <w:color w:val="002060"/>
              </w:rPr>
            </w:pPr>
            <w:r w:rsidRPr="00D62A78">
              <w:rPr>
                <w:color w:val="002060"/>
              </w:rPr>
              <w:t>TONELLI FRANCESCO</w:t>
            </w:r>
          </w:p>
        </w:tc>
        <w:tc>
          <w:tcPr>
            <w:tcW w:w="2200" w:type="dxa"/>
            <w:tcMar>
              <w:top w:w="20" w:type="dxa"/>
              <w:left w:w="20" w:type="dxa"/>
              <w:bottom w:w="20" w:type="dxa"/>
              <w:right w:w="20" w:type="dxa"/>
            </w:tcMar>
            <w:vAlign w:val="center"/>
            <w:hideMark/>
          </w:tcPr>
          <w:p w14:paraId="32A98129" w14:textId="77777777" w:rsidR="00F31D3F" w:rsidRPr="00D62A78" w:rsidRDefault="00F31D3F" w:rsidP="00BC45B3">
            <w:pPr>
              <w:pStyle w:val="movimento2"/>
              <w:rPr>
                <w:color w:val="002060"/>
              </w:rPr>
            </w:pPr>
            <w:r w:rsidRPr="00D62A78">
              <w:rPr>
                <w:color w:val="002060"/>
              </w:rPr>
              <w:t xml:space="preserve">(ITALSERVICE C5) </w:t>
            </w:r>
          </w:p>
        </w:tc>
      </w:tr>
    </w:tbl>
    <w:p w14:paraId="6C86D36F" w14:textId="77777777" w:rsidR="00F31D3F" w:rsidRDefault="00F31D3F" w:rsidP="00F31D3F">
      <w:pPr>
        <w:pStyle w:val="breakline"/>
        <w:rPr>
          <w:color w:val="002060"/>
        </w:rPr>
      </w:pPr>
    </w:p>
    <w:p w14:paraId="0B6A30F4"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3E4BC36"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915269A" w14:textId="77777777" w:rsidR="00F31D3F" w:rsidRPr="00D62A78" w:rsidRDefault="00F31D3F" w:rsidP="00F31D3F">
      <w:pPr>
        <w:pStyle w:val="breakline"/>
        <w:rPr>
          <w:rFonts w:eastAsiaTheme="minorEastAsia"/>
          <w:color w:val="002060"/>
        </w:rPr>
      </w:pPr>
    </w:p>
    <w:p w14:paraId="3B76CA9F" w14:textId="77777777" w:rsidR="00F31D3F" w:rsidRPr="00D62A78" w:rsidRDefault="00F31D3F" w:rsidP="00F31D3F">
      <w:pPr>
        <w:pStyle w:val="titoloprinc0"/>
        <w:rPr>
          <w:color w:val="002060"/>
        </w:rPr>
      </w:pPr>
      <w:r w:rsidRPr="00D62A78">
        <w:rPr>
          <w:color w:val="002060"/>
        </w:rPr>
        <w:t>CLASSIFICA</w:t>
      </w:r>
    </w:p>
    <w:p w14:paraId="57480629" w14:textId="77777777" w:rsidR="00F31D3F" w:rsidRPr="00D62A78" w:rsidRDefault="00F31D3F" w:rsidP="00F31D3F">
      <w:pPr>
        <w:pStyle w:val="breakline"/>
        <w:rPr>
          <w:color w:val="002060"/>
        </w:rPr>
      </w:pPr>
    </w:p>
    <w:p w14:paraId="012128EB" w14:textId="77777777" w:rsidR="00F31D3F" w:rsidRPr="00D62A78" w:rsidRDefault="00F31D3F" w:rsidP="00F31D3F">
      <w:pPr>
        <w:pStyle w:val="breakline"/>
        <w:rPr>
          <w:color w:val="002060"/>
        </w:rPr>
      </w:pPr>
    </w:p>
    <w:p w14:paraId="702B6090" w14:textId="77777777" w:rsidR="00F31D3F" w:rsidRPr="00D62A78" w:rsidRDefault="00F31D3F" w:rsidP="00F31D3F">
      <w:pPr>
        <w:pStyle w:val="sottotitolocampionato10"/>
        <w:rPr>
          <w:color w:val="002060"/>
        </w:rPr>
      </w:pPr>
      <w:r w:rsidRPr="00D62A7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18077784"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600F"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60C78"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93C73"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CDFC"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B1DF4"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F893"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4FE90"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6A804"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862CB"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2C835" w14:textId="77777777" w:rsidR="00F31D3F" w:rsidRPr="00D62A78" w:rsidRDefault="00F31D3F" w:rsidP="00BC45B3">
            <w:pPr>
              <w:pStyle w:val="headertabella0"/>
              <w:rPr>
                <w:color w:val="002060"/>
              </w:rPr>
            </w:pPr>
            <w:r w:rsidRPr="00D62A78">
              <w:rPr>
                <w:color w:val="002060"/>
              </w:rPr>
              <w:t>PE</w:t>
            </w:r>
          </w:p>
        </w:tc>
      </w:tr>
      <w:tr w:rsidR="00F31D3F" w:rsidRPr="00D62A78" w14:paraId="57B7E889"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80C9C2" w14:textId="77777777" w:rsidR="00F31D3F" w:rsidRPr="00D62A78" w:rsidRDefault="00F31D3F" w:rsidP="00BC45B3">
            <w:pPr>
              <w:pStyle w:val="rowtabella0"/>
              <w:rPr>
                <w:color w:val="002060"/>
              </w:rPr>
            </w:pPr>
            <w:r w:rsidRPr="00D62A78">
              <w:rPr>
                <w:color w:val="002060"/>
              </w:rPr>
              <w:t xml:space="preserve">A.S.D. </w:t>
            </w:r>
            <w:proofErr w:type="gramStart"/>
            <w:r w:rsidRPr="00D62A78">
              <w:rPr>
                <w:color w:val="002060"/>
              </w:rPr>
              <w:t>CITTA</w:t>
            </w:r>
            <w:proofErr w:type="gramEnd"/>
            <w:r w:rsidRPr="00D62A7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0A4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B708"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902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6D9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789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310A"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33F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2A5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8B32" w14:textId="77777777" w:rsidR="00F31D3F" w:rsidRPr="00D62A78" w:rsidRDefault="00F31D3F" w:rsidP="00BC45B3">
            <w:pPr>
              <w:pStyle w:val="rowtabella0"/>
              <w:jc w:val="center"/>
              <w:rPr>
                <w:color w:val="002060"/>
              </w:rPr>
            </w:pPr>
            <w:r w:rsidRPr="00D62A78">
              <w:rPr>
                <w:color w:val="002060"/>
              </w:rPr>
              <w:t>0</w:t>
            </w:r>
          </w:p>
        </w:tc>
      </w:tr>
      <w:tr w:rsidR="00F31D3F" w:rsidRPr="00D62A78" w14:paraId="16DF7DE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B4C6" w14:textId="77777777" w:rsidR="00F31D3F" w:rsidRPr="00D62A78" w:rsidRDefault="00F31D3F" w:rsidP="00BC45B3">
            <w:pPr>
              <w:pStyle w:val="rowtabella0"/>
              <w:rPr>
                <w:color w:val="002060"/>
              </w:rPr>
            </w:pPr>
            <w:r w:rsidRPr="00D62A7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E41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861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19D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E51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5B5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9962"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30F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A6C8"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0B97" w14:textId="77777777" w:rsidR="00F31D3F" w:rsidRPr="00D62A78" w:rsidRDefault="00F31D3F" w:rsidP="00BC45B3">
            <w:pPr>
              <w:pStyle w:val="rowtabella0"/>
              <w:jc w:val="center"/>
              <w:rPr>
                <w:color w:val="002060"/>
              </w:rPr>
            </w:pPr>
            <w:r w:rsidRPr="00D62A78">
              <w:rPr>
                <w:color w:val="002060"/>
              </w:rPr>
              <w:t>0</w:t>
            </w:r>
          </w:p>
        </w:tc>
      </w:tr>
      <w:tr w:rsidR="00F31D3F" w:rsidRPr="00D62A78" w14:paraId="34B6B3B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D6C19" w14:textId="77777777" w:rsidR="00F31D3F" w:rsidRPr="00D62A78" w:rsidRDefault="00F31D3F" w:rsidP="00BC45B3">
            <w:pPr>
              <w:pStyle w:val="rowtabella0"/>
              <w:rPr>
                <w:color w:val="002060"/>
              </w:rPr>
            </w:pPr>
            <w:r w:rsidRPr="00D62A7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AD8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376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63A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F98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934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EAB3"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C20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2B4B"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830E" w14:textId="77777777" w:rsidR="00F31D3F" w:rsidRPr="00D62A78" w:rsidRDefault="00F31D3F" w:rsidP="00BC45B3">
            <w:pPr>
              <w:pStyle w:val="rowtabella0"/>
              <w:jc w:val="center"/>
              <w:rPr>
                <w:color w:val="002060"/>
              </w:rPr>
            </w:pPr>
            <w:r w:rsidRPr="00D62A78">
              <w:rPr>
                <w:color w:val="002060"/>
              </w:rPr>
              <w:t>0</w:t>
            </w:r>
          </w:p>
        </w:tc>
      </w:tr>
      <w:tr w:rsidR="00F31D3F" w:rsidRPr="00D62A78" w14:paraId="7771BBEB"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A12AE" w14:textId="77777777" w:rsidR="00F31D3F" w:rsidRPr="00D62A78" w:rsidRDefault="00F31D3F" w:rsidP="00BC45B3">
            <w:pPr>
              <w:pStyle w:val="rowtabella0"/>
              <w:rPr>
                <w:color w:val="002060"/>
              </w:rPr>
            </w:pPr>
            <w:r w:rsidRPr="00D62A78">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7FD1"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5043"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0449"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5E9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298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2C0B"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545A"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B692"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C985" w14:textId="77777777" w:rsidR="00F31D3F" w:rsidRPr="00D62A78" w:rsidRDefault="00F31D3F" w:rsidP="00BC45B3">
            <w:pPr>
              <w:pStyle w:val="rowtabella0"/>
              <w:jc w:val="center"/>
              <w:rPr>
                <w:color w:val="002060"/>
              </w:rPr>
            </w:pPr>
            <w:r w:rsidRPr="00D62A78">
              <w:rPr>
                <w:color w:val="002060"/>
              </w:rPr>
              <w:t>0</w:t>
            </w:r>
          </w:p>
        </w:tc>
      </w:tr>
      <w:tr w:rsidR="00F31D3F" w:rsidRPr="00D62A78" w14:paraId="3F14633C"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326F2" w14:textId="77777777" w:rsidR="00F31D3F" w:rsidRPr="00D62A78" w:rsidRDefault="00F31D3F" w:rsidP="00BC45B3">
            <w:pPr>
              <w:pStyle w:val="rowtabella0"/>
              <w:rPr>
                <w:color w:val="002060"/>
              </w:rPr>
            </w:pPr>
            <w:r w:rsidRPr="00D62A7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066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6EC0"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657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268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EDA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FD5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151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8B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70D5" w14:textId="77777777" w:rsidR="00F31D3F" w:rsidRPr="00D62A78" w:rsidRDefault="00F31D3F" w:rsidP="00BC45B3">
            <w:pPr>
              <w:pStyle w:val="rowtabella0"/>
              <w:jc w:val="center"/>
              <w:rPr>
                <w:color w:val="002060"/>
              </w:rPr>
            </w:pPr>
            <w:r w:rsidRPr="00D62A78">
              <w:rPr>
                <w:color w:val="002060"/>
              </w:rPr>
              <w:t>0</w:t>
            </w:r>
          </w:p>
        </w:tc>
      </w:tr>
      <w:tr w:rsidR="00F31D3F" w:rsidRPr="00D62A78" w14:paraId="1C07306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FD60F" w14:textId="77777777" w:rsidR="00F31D3F" w:rsidRPr="00D62A78" w:rsidRDefault="00F31D3F" w:rsidP="00BC45B3">
            <w:pPr>
              <w:pStyle w:val="rowtabella0"/>
              <w:rPr>
                <w:color w:val="002060"/>
              </w:rPr>
            </w:pPr>
            <w:r w:rsidRPr="00D62A7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A81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150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A0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E04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D5A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F57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4D2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1EE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1556" w14:textId="77777777" w:rsidR="00F31D3F" w:rsidRPr="00D62A78" w:rsidRDefault="00F31D3F" w:rsidP="00BC45B3">
            <w:pPr>
              <w:pStyle w:val="rowtabella0"/>
              <w:jc w:val="center"/>
              <w:rPr>
                <w:color w:val="002060"/>
              </w:rPr>
            </w:pPr>
            <w:r w:rsidRPr="00D62A78">
              <w:rPr>
                <w:color w:val="002060"/>
              </w:rPr>
              <w:t>0</w:t>
            </w:r>
          </w:p>
        </w:tc>
      </w:tr>
      <w:tr w:rsidR="00F31D3F" w:rsidRPr="00D62A78" w14:paraId="29EF1F1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7AC30" w14:textId="77777777" w:rsidR="00F31D3F" w:rsidRPr="00D62A78" w:rsidRDefault="00F31D3F" w:rsidP="00BC45B3">
            <w:pPr>
              <w:pStyle w:val="rowtabella0"/>
              <w:rPr>
                <w:color w:val="002060"/>
              </w:rPr>
            </w:pPr>
            <w:r w:rsidRPr="00D62A78">
              <w:rPr>
                <w:color w:val="002060"/>
              </w:rPr>
              <w:t xml:space="preserve">G.S. AUDAX 1970 </w:t>
            </w:r>
            <w:proofErr w:type="gramStart"/>
            <w:r w:rsidRPr="00D62A7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9B0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5E5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61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0D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6A1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551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F6D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ECD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0AFB" w14:textId="77777777" w:rsidR="00F31D3F" w:rsidRPr="00D62A78" w:rsidRDefault="00F31D3F" w:rsidP="00BC45B3">
            <w:pPr>
              <w:pStyle w:val="rowtabella0"/>
              <w:jc w:val="center"/>
              <w:rPr>
                <w:color w:val="002060"/>
              </w:rPr>
            </w:pPr>
            <w:r w:rsidRPr="00D62A78">
              <w:rPr>
                <w:color w:val="002060"/>
              </w:rPr>
              <w:t>0</w:t>
            </w:r>
          </w:p>
        </w:tc>
      </w:tr>
      <w:tr w:rsidR="00F31D3F" w:rsidRPr="00D62A78" w14:paraId="0B2F3AC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8B961" w14:textId="77777777" w:rsidR="00F31D3F" w:rsidRPr="00D62A78" w:rsidRDefault="00F31D3F" w:rsidP="00BC45B3">
            <w:pPr>
              <w:pStyle w:val="rowtabella0"/>
              <w:rPr>
                <w:color w:val="002060"/>
              </w:rPr>
            </w:pPr>
            <w:r w:rsidRPr="00D62A7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9A0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C59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79B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F94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629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3B1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A637"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630C"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9FC0" w14:textId="77777777" w:rsidR="00F31D3F" w:rsidRPr="00D62A78" w:rsidRDefault="00F31D3F" w:rsidP="00BC45B3">
            <w:pPr>
              <w:pStyle w:val="rowtabella0"/>
              <w:jc w:val="center"/>
              <w:rPr>
                <w:color w:val="002060"/>
              </w:rPr>
            </w:pPr>
            <w:r w:rsidRPr="00D62A78">
              <w:rPr>
                <w:color w:val="002060"/>
              </w:rPr>
              <w:t>0</w:t>
            </w:r>
          </w:p>
        </w:tc>
      </w:tr>
      <w:tr w:rsidR="00F31D3F" w:rsidRPr="00D62A78" w14:paraId="42E84C9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FB133" w14:textId="77777777" w:rsidR="00F31D3F" w:rsidRPr="00D62A78" w:rsidRDefault="00F31D3F" w:rsidP="00BC45B3">
            <w:pPr>
              <w:pStyle w:val="rowtabella0"/>
              <w:rPr>
                <w:color w:val="002060"/>
              </w:rPr>
            </w:pPr>
            <w:r w:rsidRPr="00D62A7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CC7D"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C4E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D40A"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577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C6F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2EA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86BD" w14:textId="77777777" w:rsidR="00F31D3F" w:rsidRPr="00D62A78" w:rsidRDefault="00F31D3F" w:rsidP="00BC45B3">
            <w:pPr>
              <w:pStyle w:val="rowtabella0"/>
              <w:jc w:val="center"/>
              <w:rPr>
                <w:color w:val="002060"/>
              </w:rPr>
            </w:pPr>
            <w:r w:rsidRPr="00D62A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FFF7"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7196" w14:textId="77777777" w:rsidR="00F31D3F" w:rsidRPr="00D62A78" w:rsidRDefault="00F31D3F" w:rsidP="00BC45B3">
            <w:pPr>
              <w:pStyle w:val="rowtabella0"/>
              <w:jc w:val="center"/>
              <w:rPr>
                <w:color w:val="002060"/>
              </w:rPr>
            </w:pPr>
            <w:r w:rsidRPr="00D62A78">
              <w:rPr>
                <w:color w:val="002060"/>
              </w:rPr>
              <w:t>0</w:t>
            </w:r>
          </w:p>
        </w:tc>
      </w:tr>
      <w:tr w:rsidR="00F31D3F" w:rsidRPr="00D62A78" w14:paraId="7390A6C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E8F5F" w14:textId="77777777" w:rsidR="00F31D3F" w:rsidRPr="00D62A78" w:rsidRDefault="00F31D3F" w:rsidP="00BC45B3">
            <w:pPr>
              <w:pStyle w:val="rowtabella0"/>
              <w:rPr>
                <w:color w:val="002060"/>
              </w:rPr>
            </w:pPr>
            <w:proofErr w:type="spellStart"/>
            <w:proofErr w:type="gramStart"/>
            <w:r w:rsidRPr="00D62A78">
              <w:rPr>
                <w:color w:val="002060"/>
              </w:rPr>
              <w:t>sq.B</w:t>
            </w:r>
            <w:proofErr w:type="spellEnd"/>
            <w:proofErr w:type="gramEnd"/>
            <w:r w:rsidRPr="00D62A78">
              <w:rPr>
                <w:color w:val="002060"/>
              </w:rPr>
              <w:t xml:space="preserve"> ACSS MONDOLFO C5 </w:t>
            </w:r>
            <w:proofErr w:type="gramStart"/>
            <w:r w:rsidRPr="00D62A78">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25E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C218"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EEE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179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AE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48A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0CE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13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9701" w14:textId="77777777" w:rsidR="00F31D3F" w:rsidRPr="00D62A78" w:rsidRDefault="00F31D3F" w:rsidP="00BC45B3">
            <w:pPr>
              <w:pStyle w:val="rowtabella0"/>
              <w:jc w:val="center"/>
              <w:rPr>
                <w:color w:val="002060"/>
              </w:rPr>
            </w:pPr>
            <w:r w:rsidRPr="00D62A78">
              <w:rPr>
                <w:color w:val="002060"/>
              </w:rPr>
              <w:t>0</w:t>
            </w:r>
          </w:p>
        </w:tc>
      </w:tr>
      <w:tr w:rsidR="00F31D3F" w:rsidRPr="00D62A78" w14:paraId="10795A44"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A0618" w14:textId="77777777" w:rsidR="00F31D3F" w:rsidRPr="00D62A78" w:rsidRDefault="00F31D3F" w:rsidP="00BC45B3">
            <w:pPr>
              <w:pStyle w:val="rowtabella0"/>
              <w:rPr>
                <w:color w:val="002060"/>
              </w:rPr>
            </w:pPr>
            <w:proofErr w:type="spellStart"/>
            <w:r w:rsidRPr="00D62A78">
              <w:rPr>
                <w:color w:val="002060"/>
              </w:rPr>
              <w:t>sq.C</w:t>
            </w:r>
            <w:proofErr w:type="spellEnd"/>
            <w:r w:rsidRPr="00D62A78">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813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D5A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49D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21A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443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758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9E0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FC9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C701" w14:textId="77777777" w:rsidR="00F31D3F" w:rsidRPr="00D62A78" w:rsidRDefault="00F31D3F" w:rsidP="00BC45B3">
            <w:pPr>
              <w:pStyle w:val="rowtabella0"/>
              <w:jc w:val="center"/>
              <w:rPr>
                <w:color w:val="002060"/>
              </w:rPr>
            </w:pPr>
            <w:r w:rsidRPr="00D62A78">
              <w:rPr>
                <w:color w:val="002060"/>
              </w:rPr>
              <w:t>0</w:t>
            </w:r>
          </w:p>
        </w:tc>
      </w:tr>
      <w:tr w:rsidR="00F31D3F" w:rsidRPr="00D62A78" w14:paraId="6FB0136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8A192" w14:textId="77777777" w:rsidR="00F31D3F" w:rsidRPr="00D62A78" w:rsidRDefault="00F31D3F" w:rsidP="00BC45B3">
            <w:pPr>
              <w:pStyle w:val="rowtabella0"/>
              <w:rPr>
                <w:color w:val="002060"/>
              </w:rPr>
            </w:pPr>
            <w:proofErr w:type="spellStart"/>
            <w:proofErr w:type="gramStart"/>
            <w:r w:rsidRPr="00D62A78">
              <w:rPr>
                <w:color w:val="002060"/>
              </w:rPr>
              <w:t>sq.B</w:t>
            </w:r>
            <w:proofErr w:type="spellEnd"/>
            <w:proofErr w:type="gramEnd"/>
            <w:r w:rsidRPr="00D62A78">
              <w:rPr>
                <w:color w:val="002060"/>
              </w:rPr>
              <w:t xml:space="preserve"> ITALSERVICE C5 </w:t>
            </w:r>
            <w:proofErr w:type="gramStart"/>
            <w:r w:rsidRPr="00D62A78">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20B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4C5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B95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4C5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7F7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0A1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C76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C8E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18A3" w14:textId="77777777" w:rsidR="00F31D3F" w:rsidRPr="00D62A78" w:rsidRDefault="00F31D3F" w:rsidP="00BC45B3">
            <w:pPr>
              <w:pStyle w:val="rowtabella0"/>
              <w:jc w:val="center"/>
              <w:rPr>
                <w:color w:val="002060"/>
              </w:rPr>
            </w:pPr>
            <w:r w:rsidRPr="00D62A78">
              <w:rPr>
                <w:color w:val="002060"/>
              </w:rPr>
              <w:t>0</w:t>
            </w:r>
          </w:p>
        </w:tc>
      </w:tr>
      <w:tr w:rsidR="00F31D3F" w:rsidRPr="00D62A78" w14:paraId="4B0E40AC"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66A95" w14:textId="77777777" w:rsidR="00F31D3F" w:rsidRPr="00D62A78" w:rsidRDefault="00F31D3F" w:rsidP="00BC45B3">
            <w:pPr>
              <w:pStyle w:val="rowtabella0"/>
              <w:rPr>
                <w:color w:val="002060"/>
              </w:rPr>
            </w:pPr>
            <w:proofErr w:type="spellStart"/>
            <w:proofErr w:type="gramStart"/>
            <w:r w:rsidRPr="00D62A78">
              <w:rPr>
                <w:color w:val="002060"/>
              </w:rPr>
              <w:t>sq.B</w:t>
            </w:r>
            <w:proofErr w:type="spellEnd"/>
            <w:proofErr w:type="gramEnd"/>
            <w:r w:rsidRPr="00D62A78">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A72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5E06"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FF7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73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7AA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26A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253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6FD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C340" w14:textId="77777777" w:rsidR="00F31D3F" w:rsidRPr="00D62A78" w:rsidRDefault="00F31D3F" w:rsidP="00BC45B3">
            <w:pPr>
              <w:pStyle w:val="rowtabella0"/>
              <w:jc w:val="center"/>
              <w:rPr>
                <w:color w:val="002060"/>
              </w:rPr>
            </w:pPr>
            <w:r w:rsidRPr="00D62A78">
              <w:rPr>
                <w:color w:val="002060"/>
              </w:rPr>
              <w:t>0</w:t>
            </w:r>
          </w:p>
        </w:tc>
      </w:tr>
    </w:tbl>
    <w:p w14:paraId="7CD3D8D4" w14:textId="77777777" w:rsidR="00F31D3F" w:rsidRPr="00D62A78" w:rsidRDefault="00F31D3F" w:rsidP="00F31D3F">
      <w:pPr>
        <w:pStyle w:val="breakline"/>
        <w:rPr>
          <w:rFonts w:eastAsiaTheme="minorEastAsia"/>
          <w:color w:val="002060"/>
        </w:rPr>
      </w:pPr>
    </w:p>
    <w:p w14:paraId="66322EC1" w14:textId="77777777" w:rsidR="00F31D3F" w:rsidRPr="00D62A78" w:rsidRDefault="00F31D3F" w:rsidP="00F31D3F">
      <w:pPr>
        <w:pStyle w:val="breakline"/>
        <w:rPr>
          <w:color w:val="002060"/>
        </w:rPr>
      </w:pPr>
    </w:p>
    <w:p w14:paraId="2E3897FA" w14:textId="77777777" w:rsidR="00F31D3F" w:rsidRPr="00D62A78" w:rsidRDefault="00F31D3F" w:rsidP="00F31D3F">
      <w:pPr>
        <w:pStyle w:val="sottotitolocampionato10"/>
        <w:rPr>
          <w:color w:val="002060"/>
        </w:rPr>
      </w:pPr>
      <w:r w:rsidRPr="00D62A7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1D3F" w:rsidRPr="00D62A78" w14:paraId="6A72E646" w14:textId="77777777" w:rsidTr="00BC45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B20F2" w14:textId="77777777" w:rsidR="00F31D3F" w:rsidRPr="00D62A78" w:rsidRDefault="00F31D3F" w:rsidP="00BC45B3">
            <w:pPr>
              <w:pStyle w:val="headertabella0"/>
              <w:rPr>
                <w:color w:val="002060"/>
              </w:rPr>
            </w:pPr>
            <w:r w:rsidRPr="00D62A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BB690" w14:textId="77777777" w:rsidR="00F31D3F" w:rsidRPr="00D62A78" w:rsidRDefault="00F31D3F" w:rsidP="00BC45B3">
            <w:pPr>
              <w:pStyle w:val="headertabella0"/>
              <w:rPr>
                <w:color w:val="002060"/>
              </w:rPr>
            </w:pPr>
            <w:r w:rsidRPr="00D62A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7333" w14:textId="77777777" w:rsidR="00F31D3F" w:rsidRPr="00D62A78" w:rsidRDefault="00F31D3F" w:rsidP="00BC45B3">
            <w:pPr>
              <w:pStyle w:val="headertabella0"/>
              <w:rPr>
                <w:color w:val="002060"/>
              </w:rPr>
            </w:pPr>
            <w:r w:rsidRPr="00D62A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50E8" w14:textId="77777777" w:rsidR="00F31D3F" w:rsidRPr="00D62A78" w:rsidRDefault="00F31D3F" w:rsidP="00BC45B3">
            <w:pPr>
              <w:pStyle w:val="headertabella0"/>
              <w:rPr>
                <w:color w:val="002060"/>
              </w:rPr>
            </w:pPr>
            <w:r w:rsidRPr="00D62A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A4E8" w14:textId="77777777" w:rsidR="00F31D3F" w:rsidRPr="00D62A78" w:rsidRDefault="00F31D3F" w:rsidP="00BC45B3">
            <w:pPr>
              <w:pStyle w:val="headertabella0"/>
              <w:rPr>
                <w:color w:val="002060"/>
              </w:rPr>
            </w:pPr>
            <w:r w:rsidRPr="00D62A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21CD7" w14:textId="77777777" w:rsidR="00F31D3F" w:rsidRPr="00D62A78" w:rsidRDefault="00F31D3F" w:rsidP="00BC45B3">
            <w:pPr>
              <w:pStyle w:val="headertabella0"/>
              <w:rPr>
                <w:color w:val="002060"/>
              </w:rPr>
            </w:pPr>
            <w:r w:rsidRPr="00D62A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945A9" w14:textId="77777777" w:rsidR="00F31D3F" w:rsidRPr="00D62A78" w:rsidRDefault="00F31D3F" w:rsidP="00BC45B3">
            <w:pPr>
              <w:pStyle w:val="headertabella0"/>
              <w:rPr>
                <w:color w:val="002060"/>
              </w:rPr>
            </w:pPr>
            <w:r w:rsidRPr="00D62A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25143" w14:textId="77777777" w:rsidR="00F31D3F" w:rsidRPr="00D62A78" w:rsidRDefault="00F31D3F" w:rsidP="00BC45B3">
            <w:pPr>
              <w:pStyle w:val="headertabella0"/>
              <w:rPr>
                <w:color w:val="002060"/>
              </w:rPr>
            </w:pPr>
            <w:r w:rsidRPr="00D62A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4749F" w14:textId="77777777" w:rsidR="00F31D3F" w:rsidRPr="00D62A78" w:rsidRDefault="00F31D3F" w:rsidP="00BC45B3">
            <w:pPr>
              <w:pStyle w:val="headertabella0"/>
              <w:rPr>
                <w:color w:val="002060"/>
              </w:rPr>
            </w:pPr>
            <w:r w:rsidRPr="00D62A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AC636" w14:textId="77777777" w:rsidR="00F31D3F" w:rsidRPr="00D62A78" w:rsidRDefault="00F31D3F" w:rsidP="00BC45B3">
            <w:pPr>
              <w:pStyle w:val="headertabella0"/>
              <w:rPr>
                <w:color w:val="002060"/>
              </w:rPr>
            </w:pPr>
            <w:r w:rsidRPr="00D62A78">
              <w:rPr>
                <w:color w:val="002060"/>
              </w:rPr>
              <w:t>PE</w:t>
            </w:r>
          </w:p>
        </w:tc>
      </w:tr>
      <w:tr w:rsidR="00F31D3F" w:rsidRPr="00D62A78" w14:paraId="00F49337" w14:textId="77777777" w:rsidTr="00BC45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F8F168" w14:textId="77777777" w:rsidR="00F31D3F" w:rsidRPr="00D62A78" w:rsidRDefault="00F31D3F" w:rsidP="00BC45B3">
            <w:pPr>
              <w:pStyle w:val="rowtabella0"/>
              <w:rPr>
                <w:color w:val="002060"/>
              </w:rPr>
            </w:pPr>
            <w:r w:rsidRPr="00D62A7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04C9"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835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5ED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68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827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CF1A" w14:textId="77777777" w:rsidR="00F31D3F" w:rsidRPr="00D62A78" w:rsidRDefault="00F31D3F" w:rsidP="00BC45B3">
            <w:pPr>
              <w:pStyle w:val="rowtabella0"/>
              <w:jc w:val="center"/>
              <w:rPr>
                <w:color w:val="002060"/>
              </w:rPr>
            </w:pPr>
            <w:r w:rsidRPr="00D62A7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DC2E"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B258" w14:textId="77777777" w:rsidR="00F31D3F" w:rsidRPr="00D62A78" w:rsidRDefault="00F31D3F" w:rsidP="00BC45B3">
            <w:pPr>
              <w:pStyle w:val="rowtabella0"/>
              <w:jc w:val="center"/>
              <w:rPr>
                <w:color w:val="002060"/>
              </w:rPr>
            </w:pPr>
            <w:r w:rsidRPr="00D62A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A773" w14:textId="77777777" w:rsidR="00F31D3F" w:rsidRPr="00D62A78" w:rsidRDefault="00F31D3F" w:rsidP="00BC45B3">
            <w:pPr>
              <w:pStyle w:val="rowtabella0"/>
              <w:jc w:val="center"/>
              <w:rPr>
                <w:color w:val="002060"/>
              </w:rPr>
            </w:pPr>
            <w:r w:rsidRPr="00D62A78">
              <w:rPr>
                <w:color w:val="002060"/>
              </w:rPr>
              <w:t>0</w:t>
            </w:r>
          </w:p>
        </w:tc>
      </w:tr>
      <w:tr w:rsidR="00F31D3F" w:rsidRPr="00D62A78" w14:paraId="1DFFDCF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04D71" w14:textId="77777777" w:rsidR="00F31D3F" w:rsidRPr="00D62A78" w:rsidRDefault="00F31D3F" w:rsidP="00BC45B3">
            <w:pPr>
              <w:pStyle w:val="rowtabella0"/>
              <w:rPr>
                <w:color w:val="002060"/>
              </w:rPr>
            </w:pPr>
            <w:r w:rsidRPr="00D62A7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C531"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9F4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1C4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374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4919"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1C6C"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3AFE"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015C"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ED27" w14:textId="77777777" w:rsidR="00F31D3F" w:rsidRPr="00D62A78" w:rsidRDefault="00F31D3F" w:rsidP="00BC45B3">
            <w:pPr>
              <w:pStyle w:val="rowtabella0"/>
              <w:jc w:val="center"/>
              <w:rPr>
                <w:color w:val="002060"/>
              </w:rPr>
            </w:pPr>
            <w:r w:rsidRPr="00D62A78">
              <w:rPr>
                <w:color w:val="002060"/>
              </w:rPr>
              <w:t>0</w:t>
            </w:r>
          </w:p>
        </w:tc>
      </w:tr>
      <w:tr w:rsidR="00F31D3F" w:rsidRPr="00D62A78" w14:paraId="7F23C5C9"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DBE6F" w14:textId="77777777" w:rsidR="00F31D3F" w:rsidRPr="00D62A78" w:rsidRDefault="00F31D3F" w:rsidP="00BC45B3">
            <w:pPr>
              <w:pStyle w:val="rowtabella0"/>
              <w:rPr>
                <w:color w:val="002060"/>
              </w:rPr>
            </w:pPr>
            <w:r w:rsidRPr="00D62A7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9114"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5D32"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121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EEC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E36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5044"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3D1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3C8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B29B" w14:textId="77777777" w:rsidR="00F31D3F" w:rsidRPr="00D62A78" w:rsidRDefault="00F31D3F" w:rsidP="00BC45B3">
            <w:pPr>
              <w:pStyle w:val="rowtabella0"/>
              <w:jc w:val="center"/>
              <w:rPr>
                <w:color w:val="002060"/>
              </w:rPr>
            </w:pPr>
            <w:r w:rsidRPr="00D62A78">
              <w:rPr>
                <w:color w:val="002060"/>
              </w:rPr>
              <w:t>0</w:t>
            </w:r>
          </w:p>
        </w:tc>
      </w:tr>
      <w:tr w:rsidR="00F31D3F" w:rsidRPr="00D62A78" w14:paraId="2593A73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7BC4A" w14:textId="77777777" w:rsidR="00F31D3F" w:rsidRPr="00D62A78" w:rsidRDefault="00F31D3F" w:rsidP="00BC45B3">
            <w:pPr>
              <w:pStyle w:val="rowtabella0"/>
              <w:rPr>
                <w:color w:val="002060"/>
              </w:rPr>
            </w:pPr>
            <w:r w:rsidRPr="00D62A7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178F"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9707"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A55C"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8EA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09B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66AE" w14:textId="77777777" w:rsidR="00F31D3F" w:rsidRPr="00D62A78" w:rsidRDefault="00F31D3F" w:rsidP="00BC45B3">
            <w:pPr>
              <w:pStyle w:val="rowtabella0"/>
              <w:jc w:val="center"/>
              <w:rPr>
                <w:color w:val="002060"/>
              </w:rPr>
            </w:pPr>
            <w:r w:rsidRPr="00D62A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F9B3"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35BA"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D10D" w14:textId="77777777" w:rsidR="00F31D3F" w:rsidRPr="00D62A78" w:rsidRDefault="00F31D3F" w:rsidP="00BC45B3">
            <w:pPr>
              <w:pStyle w:val="rowtabella0"/>
              <w:jc w:val="center"/>
              <w:rPr>
                <w:color w:val="002060"/>
              </w:rPr>
            </w:pPr>
            <w:r w:rsidRPr="00D62A78">
              <w:rPr>
                <w:color w:val="002060"/>
              </w:rPr>
              <w:t>0</w:t>
            </w:r>
          </w:p>
        </w:tc>
      </w:tr>
      <w:tr w:rsidR="00F31D3F" w:rsidRPr="00D62A78" w14:paraId="3849D6B0"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271AC" w14:textId="77777777" w:rsidR="00F31D3F" w:rsidRPr="00D62A78" w:rsidRDefault="00F31D3F" w:rsidP="00BC45B3">
            <w:pPr>
              <w:pStyle w:val="rowtabella0"/>
              <w:rPr>
                <w:color w:val="002060"/>
              </w:rPr>
            </w:pPr>
            <w:r w:rsidRPr="00D62A7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B006"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962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CE1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BD8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7DB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C78E"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4AC8"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BD56"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6E8D" w14:textId="77777777" w:rsidR="00F31D3F" w:rsidRPr="00D62A78" w:rsidRDefault="00F31D3F" w:rsidP="00BC45B3">
            <w:pPr>
              <w:pStyle w:val="rowtabella0"/>
              <w:jc w:val="center"/>
              <w:rPr>
                <w:color w:val="002060"/>
              </w:rPr>
            </w:pPr>
            <w:r w:rsidRPr="00D62A78">
              <w:rPr>
                <w:color w:val="002060"/>
              </w:rPr>
              <w:t>0</w:t>
            </w:r>
          </w:p>
        </w:tc>
      </w:tr>
      <w:tr w:rsidR="00F31D3F" w:rsidRPr="00D62A78" w14:paraId="4C760B0F"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DF203" w14:textId="77777777" w:rsidR="00F31D3F" w:rsidRPr="00D62A78" w:rsidRDefault="00F31D3F" w:rsidP="00BC45B3">
            <w:pPr>
              <w:pStyle w:val="rowtabella0"/>
              <w:rPr>
                <w:color w:val="002060"/>
              </w:rPr>
            </w:pPr>
            <w:r w:rsidRPr="00D62A7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08E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298B"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6ADF"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E1C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5C7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1ECA" w14:textId="77777777" w:rsidR="00F31D3F" w:rsidRPr="00D62A78" w:rsidRDefault="00F31D3F" w:rsidP="00BC45B3">
            <w:pPr>
              <w:pStyle w:val="rowtabella0"/>
              <w:jc w:val="center"/>
              <w:rPr>
                <w:color w:val="002060"/>
              </w:rPr>
            </w:pPr>
            <w:r w:rsidRPr="00D62A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E6A6"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6224" w14:textId="77777777" w:rsidR="00F31D3F" w:rsidRPr="00D62A78" w:rsidRDefault="00F31D3F" w:rsidP="00BC45B3">
            <w:pPr>
              <w:pStyle w:val="rowtabella0"/>
              <w:jc w:val="center"/>
              <w:rPr>
                <w:color w:val="002060"/>
              </w:rPr>
            </w:pPr>
            <w:r w:rsidRPr="00D62A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F83D" w14:textId="77777777" w:rsidR="00F31D3F" w:rsidRPr="00D62A78" w:rsidRDefault="00F31D3F" w:rsidP="00BC45B3">
            <w:pPr>
              <w:pStyle w:val="rowtabella0"/>
              <w:jc w:val="center"/>
              <w:rPr>
                <w:color w:val="002060"/>
              </w:rPr>
            </w:pPr>
            <w:r w:rsidRPr="00D62A78">
              <w:rPr>
                <w:color w:val="002060"/>
              </w:rPr>
              <w:t>0</w:t>
            </w:r>
          </w:p>
        </w:tc>
      </w:tr>
      <w:tr w:rsidR="00F31D3F" w:rsidRPr="00D62A78" w14:paraId="4471210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3228D" w14:textId="77777777" w:rsidR="00F31D3F" w:rsidRPr="00D62A78" w:rsidRDefault="00F31D3F" w:rsidP="00BC45B3">
            <w:pPr>
              <w:pStyle w:val="rowtabella0"/>
              <w:rPr>
                <w:color w:val="002060"/>
              </w:rPr>
            </w:pPr>
            <w:r w:rsidRPr="00D62A7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6ED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EBFF"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70D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2AAB"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97B2"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5CA2"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8BF0"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754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8DF2" w14:textId="77777777" w:rsidR="00F31D3F" w:rsidRPr="00D62A78" w:rsidRDefault="00F31D3F" w:rsidP="00BC45B3">
            <w:pPr>
              <w:pStyle w:val="rowtabella0"/>
              <w:jc w:val="center"/>
              <w:rPr>
                <w:color w:val="002060"/>
              </w:rPr>
            </w:pPr>
            <w:r w:rsidRPr="00D62A78">
              <w:rPr>
                <w:color w:val="002060"/>
              </w:rPr>
              <w:t>0</w:t>
            </w:r>
          </w:p>
        </w:tc>
      </w:tr>
      <w:tr w:rsidR="00F31D3F" w:rsidRPr="00D62A78" w14:paraId="57829FC3"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CF883" w14:textId="77777777" w:rsidR="00F31D3F" w:rsidRPr="00D62A78" w:rsidRDefault="00F31D3F" w:rsidP="00BC45B3">
            <w:pPr>
              <w:pStyle w:val="rowtabella0"/>
              <w:rPr>
                <w:color w:val="002060"/>
              </w:rPr>
            </w:pPr>
            <w:r w:rsidRPr="00D62A7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93CD"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13F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95B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9DC4"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225A"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885F" w14:textId="77777777" w:rsidR="00F31D3F" w:rsidRPr="00D62A78" w:rsidRDefault="00F31D3F" w:rsidP="00BC45B3">
            <w:pPr>
              <w:pStyle w:val="rowtabella0"/>
              <w:jc w:val="center"/>
              <w:rPr>
                <w:color w:val="002060"/>
              </w:rPr>
            </w:pPr>
            <w:r w:rsidRPr="00D62A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8EC2" w14:textId="77777777" w:rsidR="00F31D3F" w:rsidRPr="00D62A78" w:rsidRDefault="00F31D3F" w:rsidP="00BC45B3">
            <w:pPr>
              <w:pStyle w:val="rowtabella0"/>
              <w:jc w:val="center"/>
              <w:rPr>
                <w:color w:val="002060"/>
              </w:rPr>
            </w:pPr>
            <w:r w:rsidRPr="00D62A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980C"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C998" w14:textId="77777777" w:rsidR="00F31D3F" w:rsidRPr="00D62A78" w:rsidRDefault="00F31D3F" w:rsidP="00BC45B3">
            <w:pPr>
              <w:pStyle w:val="rowtabella0"/>
              <w:jc w:val="center"/>
              <w:rPr>
                <w:color w:val="002060"/>
              </w:rPr>
            </w:pPr>
            <w:r w:rsidRPr="00D62A78">
              <w:rPr>
                <w:color w:val="002060"/>
              </w:rPr>
              <w:t>0</w:t>
            </w:r>
          </w:p>
        </w:tc>
      </w:tr>
      <w:tr w:rsidR="00F31D3F" w:rsidRPr="00D62A78" w14:paraId="754AF555"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7E9FC" w14:textId="77777777" w:rsidR="00F31D3F" w:rsidRPr="00D62A78" w:rsidRDefault="00F31D3F" w:rsidP="00BC45B3">
            <w:pPr>
              <w:pStyle w:val="rowtabella0"/>
              <w:rPr>
                <w:color w:val="002060"/>
              </w:rPr>
            </w:pPr>
            <w:r w:rsidRPr="00D62A78">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42D7"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E0DD"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3EF4"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CC41"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9EE3"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2E5A"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FBE6"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9226"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B5B6" w14:textId="77777777" w:rsidR="00F31D3F" w:rsidRPr="00D62A78" w:rsidRDefault="00F31D3F" w:rsidP="00BC45B3">
            <w:pPr>
              <w:pStyle w:val="rowtabella0"/>
              <w:jc w:val="center"/>
              <w:rPr>
                <w:color w:val="002060"/>
              </w:rPr>
            </w:pPr>
            <w:r w:rsidRPr="00D62A78">
              <w:rPr>
                <w:color w:val="002060"/>
              </w:rPr>
              <w:t>0</w:t>
            </w:r>
          </w:p>
        </w:tc>
      </w:tr>
      <w:tr w:rsidR="00F31D3F" w:rsidRPr="00D62A78" w14:paraId="343F55BE"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2C57F" w14:textId="77777777" w:rsidR="00F31D3F" w:rsidRPr="00D62A78" w:rsidRDefault="00F31D3F" w:rsidP="00BC45B3">
            <w:pPr>
              <w:pStyle w:val="rowtabella0"/>
              <w:rPr>
                <w:color w:val="002060"/>
              </w:rPr>
            </w:pPr>
            <w:r w:rsidRPr="00D62A7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908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3F8B"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5E17"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48B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C561"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F162" w14:textId="77777777" w:rsidR="00F31D3F" w:rsidRPr="00D62A78" w:rsidRDefault="00F31D3F" w:rsidP="00BC45B3">
            <w:pPr>
              <w:pStyle w:val="rowtabella0"/>
              <w:jc w:val="center"/>
              <w:rPr>
                <w:color w:val="002060"/>
              </w:rPr>
            </w:pPr>
            <w:r w:rsidRPr="00D62A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F998" w14:textId="77777777" w:rsidR="00F31D3F" w:rsidRPr="00D62A78" w:rsidRDefault="00F31D3F" w:rsidP="00BC45B3">
            <w:pPr>
              <w:pStyle w:val="rowtabella0"/>
              <w:jc w:val="center"/>
              <w:rPr>
                <w:color w:val="002060"/>
              </w:rPr>
            </w:pPr>
            <w:r w:rsidRPr="00D62A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108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58B1" w14:textId="77777777" w:rsidR="00F31D3F" w:rsidRPr="00D62A78" w:rsidRDefault="00F31D3F" w:rsidP="00BC45B3">
            <w:pPr>
              <w:pStyle w:val="rowtabella0"/>
              <w:jc w:val="center"/>
              <w:rPr>
                <w:color w:val="002060"/>
              </w:rPr>
            </w:pPr>
            <w:r w:rsidRPr="00D62A78">
              <w:rPr>
                <w:color w:val="002060"/>
              </w:rPr>
              <w:t>0</w:t>
            </w:r>
          </w:p>
        </w:tc>
      </w:tr>
      <w:tr w:rsidR="00F31D3F" w:rsidRPr="00D62A78" w14:paraId="68609811"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932E3" w14:textId="77777777" w:rsidR="00F31D3F" w:rsidRPr="00D62A78" w:rsidRDefault="00F31D3F" w:rsidP="00BC45B3">
            <w:pPr>
              <w:pStyle w:val="rowtabella0"/>
              <w:rPr>
                <w:color w:val="002060"/>
              </w:rPr>
            </w:pPr>
            <w:r w:rsidRPr="00D62A7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18A3"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0DE4"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B426"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0B38"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2F05"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BE31"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1C70" w14:textId="77777777" w:rsidR="00F31D3F" w:rsidRPr="00D62A78" w:rsidRDefault="00F31D3F" w:rsidP="00BC45B3">
            <w:pPr>
              <w:pStyle w:val="rowtabella0"/>
              <w:jc w:val="center"/>
              <w:rPr>
                <w:color w:val="002060"/>
              </w:rPr>
            </w:pPr>
            <w:r w:rsidRPr="00D62A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EF32" w14:textId="77777777" w:rsidR="00F31D3F" w:rsidRPr="00D62A78" w:rsidRDefault="00F31D3F" w:rsidP="00BC45B3">
            <w:pPr>
              <w:pStyle w:val="rowtabella0"/>
              <w:jc w:val="center"/>
              <w:rPr>
                <w:color w:val="002060"/>
              </w:rPr>
            </w:pPr>
            <w:r w:rsidRPr="00D62A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2A67" w14:textId="77777777" w:rsidR="00F31D3F" w:rsidRPr="00D62A78" w:rsidRDefault="00F31D3F" w:rsidP="00BC45B3">
            <w:pPr>
              <w:pStyle w:val="rowtabella0"/>
              <w:jc w:val="center"/>
              <w:rPr>
                <w:color w:val="002060"/>
              </w:rPr>
            </w:pPr>
            <w:r w:rsidRPr="00D62A78">
              <w:rPr>
                <w:color w:val="002060"/>
              </w:rPr>
              <w:t>0</w:t>
            </w:r>
          </w:p>
        </w:tc>
      </w:tr>
      <w:tr w:rsidR="00F31D3F" w:rsidRPr="00D62A78" w14:paraId="62411B58" w14:textId="77777777" w:rsidTr="00BC45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6BE88" w14:textId="77777777" w:rsidR="00F31D3F" w:rsidRPr="00D62A78" w:rsidRDefault="00F31D3F" w:rsidP="00BC45B3">
            <w:pPr>
              <w:pStyle w:val="rowtabella0"/>
              <w:rPr>
                <w:color w:val="002060"/>
              </w:rPr>
            </w:pPr>
            <w:r w:rsidRPr="00D62A7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58FF"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1690"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69AE"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0A1C"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9C1A"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79AD" w14:textId="77777777" w:rsidR="00F31D3F" w:rsidRPr="00D62A78" w:rsidRDefault="00F31D3F" w:rsidP="00BC45B3">
            <w:pPr>
              <w:pStyle w:val="rowtabella0"/>
              <w:jc w:val="center"/>
              <w:rPr>
                <w:color w:val="002060"/>
              </w:rPr>
            </w:pPr>
            <w:r w:rsidRPr="00D62A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8870" w14:textId="77777777" w:rsidR="00F31D3F" w:rsidRPr="00D62A78" w:rsidRDefault="00F31D3F" w:rsidP="00BC45B3">
            <w:pPr>
              <w:pStyle w:val="rowtabella0"/>
              <w:jc w:val="center"/>
              <w:rPr>
                <w:color w:val="002060"/>
              </w:rPr>
            </w:pPr>
            <w:r w:rsidRPr="00D62A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F912" w14:textId="77777777" w:rsidR="00F31D3F" w:rsidRPr="00D62A78" w:rsidRDefault="00F31D3F" w:rsidP="00BC45B3">
            <w:pPr>
              <w:pStyle w:val="rowtabella0"/>
              <w:jc w:val="center"/>
              <w:rPr>
                <w:color w:val="002060"/>
              </w:rPr>
            </w:pPr>
            <w:r w:rsidRPr="00D62A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ECD9" w14:textId="77777777" w:rsidR="00F31D3F" w:rsidRPr="00D62A78" w:rsidRDefault="00F31D3F" w:rsidP="00BC45B3">
            <w:pPr>
              <w:pStyle w:val="rowtabella0"/>
              <w:jc w:val="center"/>
              <w:rPr>
                <w:color w:val="002060"/>
              </w:rPr>
            </w:pPr>
            <w:r w:rsidRPr="00D62A78">
              <w:rPr>
                <w:color w:val="002060"/>
              </w:rPr>
              <w:t>0</w:t>
            </w:r>
          </w:p>
        </w:tc>
      </w:tr>
      <w:tr w:rsidR="00F31D3F" w:rsidRPr="00D62A78" w14:paraId="4D95CE11" w14:textId="77777777" w:rsidTr="00BC45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2E8FD" w14:textId="77777777" w:rsidR="00F31D3F" w:rsidRPr="00D62A78" w:rsidRDefault="00F31D3F" w:rsidP="00BC45B3">
            <w:pPr>
              <w:pStyle w:val="rowtabella0"/>
              <w:rPr>
                <w:color w:val="002060"/>
              </w:rPr>
            </w:pPr>
            <w:r w:rsidRPr="00D62A7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32F0"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F2C9"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DB72"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5065" w14:textId="77777777" w:rsidR="00F31D3F" w:rsidRPr="00D62A78" w:rsidRDefault="00F31D3F" w:rsidP="00BC45B3">
            <w:pPr>
              <w:pStyle w:val="rowtabella0"/>
              <w:jc w:val="center"/>
              <w:rPr>
                <w:color w:val="002060"/>
              </w:rPr>
            </w:pPr>
            <w:r w:rsidRPr="00D62A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1246E" w14:textId="77777777" w:rsidR="00F31D3F" w:rsidRPr="00D62A78" w:rsidRDefault="00F31D3F" w:rsidP="00BC45B3">
            <w:pPr>
              <w:pStyle w:val="rowtabella0"/>
              <w:jc w:val="center"/>
              <w:rPr>
                <w:color w:val="002060"/>
              </w:rPr>
            </w:pPr>
            <w:r w:rsidRPr="00D62A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85D4" w14:textId="77777777" w:rsidR="00F31D3F" w:rsidRPr="00D62A78" w:rsidRDefault="00F31D3F" w:rsidP="00BC45B3">
            <w:pPr>
              <w:pStyle w:val="rowtabella0"/>
              <w:jc w:val="center"/>
              <w:rPr>
                <w:color w:val="002060"/>
              </w:rPr>
            </w:pPr>
            <w:r w:rsidRPr="00D62A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BEC7" w14:textId="77777777" w:rsidR="00F31D3F" w:rsidRPr="00D62A78" w:rsidRDefault="00F31D3F" w:rsidP="00BC45B3">
            <w:pPr>
              <w:pStyle w:val="rowtabella0"/>
              <w:jc w:val="center"/>
              <w:rPr>
                <w:color w:val="002060"/>
              </w:rPr>
            </w:pPr>
            <w:r w:rsidRPr="00D62A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AAF1" w14:textId="77777777" w:rsidR="00F31D3F" w:rsidRPr="00D62A78" w:rsidRDefault="00F31D3F" w:rsidP="00BC45B3">
            <w:pPr>
              <w:pStyle w:val="rowtabella0"/>
              <w:jc w:val="center"/>
              <w:rPr>
                <w:color w:val="002060"/>
              </w:rPr>
            </w:pPr>
            <w:r w:rsidRPr="00D62A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A071" w14:textId="77777777" w:rsidR="00F31D3F" w:rsidRPr="00D62A78" w:rsidRDefault="00F31D3F" w:rsidP="00BC45B3">
            <w:pPr>
              <w:pStyle w:val="rowtabella0"/>
              <w:jc w:val="center"/>
              <w:rPr>
                <w:color w:val="002060"/>
              </w:rPr>
            </w:pPr>
            <w:r w:rsidRPr="00D62A78">
              <w:rPr>
                <w:color w:val="002060"/>
              </w:rPr>
              <w:t>0</w:t>
            </w:r>
          </w:p>
        </w:tc>
      </w:tr>
    </w:tbl>
    <w:p w14:paraId="070F32CD" w14:textId="77777777" w:rsidR="00F31D3F" w:rsidRPr="00D62A78" w:rsidRDefault="00F31D3F" w:rsidP="00F31D3F">
      <w:pPr>
        <w:pStyle w:val="breakline"/>
        <w:rPr>
          <w:rFonts w:eastAsiaTheme="minorEastAsia"/>
          <w:color w:val="002060"/>
        </w:rPr>
      </w:pPr>
    </w:p>
    <w:p w14:paraId="6D1CA708" w14:textId="77777777" w:rsidR="00F31D3F" w:rsidRPr="00D62A78" w:rsidRDefault="00F31D3F" w:rsidP="00F31D3F">
      <w:pPr>
        <w:pStyle w:val="titoloprinc0"/>
        <w:rPr>
          <w:color w:val="002060"/>
        </w:rPr>
      </w:pPr>
      <w:r>
        <w:rPr>
          <w:color w:val="002060"/>
        </w:rPr>
        <w:t>PROGRAMMA GARE</w:t>
      </w:r>
    </w:p>
    <w:p w14:paraId="7F40BF76" w14:textId="77777777" w:rsidR="00F31D3F" w:rsidRDefault="00F31D3F" w:rsidP="00F31D3F">
      <w:pPr>
        <w:pStyle w:val="breakline"/>
        <w:rPr>
          <w:color w:val="002060"/>
        </w:rPr>
      </w:pPr>
    </w:p>
    <w:p w14:paraId="3C69B0E8" w14:textId="77777777" w:rsidR="00511CDF" w:rsidRPr="000F15D7" w:rsidRDefault="00511CDF" w:rsidP="00511CDF">
      <w:pPr>
        <w:pStyle w:val="sottotitolocampionato10"/>
        <w:rPr>
          <w:color w:val="002060"/>
        </w:rPr>
      </w:pPr>
      <w:r w:rsidRPr="000F15D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1CDF" w:rsidRPr="000F15D7" w14:paraId="0ECD1FA5"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4916B"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B873E"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03967"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0321"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D33F"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7CB95"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2012"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21F42EC8"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43ACE5" w14:textId="77777777" w:rsidR="00511CDF" w:rsidRPr="000F15D7" w:rsidRDefault="00511CDF" w:rsidP="00BC45B3">
            <w:pPr>
              <w:pStyle w:val="rowtabella0"/>
              <w:rPr>
                <w:color w:val="002060"/>
              </w:rPr>
            </w:pPr>
            <w:r w:rsidRPr="000F15D7">
              <w:rPr>
                <w:color w:val="002060"/>
              </w:rPr>
              <w:t xml:space="preserve">AUDAX 1970 </w:t>
            </w:r>
            <w:proofErr w:type="gramStart"/>
            <w:r w:rsidRPr="000F15D7">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CB09F" w14:textId="77777777" w:rsidR="00511CDF" w:rsidRPr="000F15D7" w:rsidRDefault="00511CDF" w:rsidP="00BC45B3">
            <w:pPr>
              <w:pStyle w:val="rowtabella0"/>
              <w:rPr>
                <w:color w:val="002060"/>
              </w:rPr>
            </w:pPr>
            <w:proofErr w:type="gramStart"/>
            <w:r w:rsidRPr="000F15D7">
              <w:rPr>
                <w:color w:val="002060"/>
              </w:rPr>
              <w:t>CITTA</w:t>
            </w:r>
            <w:proofErr w:type="gramEnd"/>
            <w:r w:rsidRPr="000F15D7">
              <w:rPr>
                <w:color w:val="002060"/>
              </w:rPr>
              <w:t xml:space="preserve">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09F1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46C08" w14:textId="77777777" w:rsidR="00511CDF" w:rsidRPr="000F15D7" w:rsidRDefault="00511CDF" w:rsidP="00BC45B3">
            <w:pPr>
              <w:pStyle w:val="rowtabella0"/>
              <w:rPr>
                <w:color w:val="002060"/>
              </w:rPr>
            </w:pPr>
            <w:r w:rsidRPr="000F15D7">
              <w:rPr>
                <w:color w:val="002060"/>
              </w:rPr>
              <w:t>09/10/2025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14299" w14:textId="77777777" w:rsidR="00511CDF" w:rsidRPr="000F15D7" w:rsidRDefault="00511CDF" w:rsidP="00BC45B3">
            <w:pPr>
              <w:pStyle w:val="rowtabella0"/>
              <w:rPr>
                <w:color w:val="002060"/>
              </w:rPr>
            </w:pPr>
            <w:r w:rsidRPr="000F15D7">
              <w:rPr>
                <w:color w:val="002060"/>
              </w:rPr>
              <w:t>5109 CAMPO COPERTO N°3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4E3A9" w14:textId="77777777" w:rsidR="00511CDF" w:rsidRPr="000F15D7" w:rsidRDefault="00511CDF" w:rsidP="00BC45B3">
            <w:pPr>
              <w:pStyle w:val="rowtabella0"/>
              <w:rPr>
                <w:color w:val="002060"/>
              </w:rPr>
            </w:pPr>
            <w:r w:rsidRPr="000F15D7">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EC2CE" w14:textId="77777777" w:rsidR="00511CDF" w:rsidRPr="000F15D7" w:rsidRDefault="00511CDF" w:rsidP="00BC45B3">
            <w:pPr>
              <w:pStyle w:val="rowtabella0"/>
              <w:rPr>
                <w:color w:val="002060"/>
              </w:rPr>
            </w:pPr>
            <w:r w:rsidRPr="000F15D7">
              <w:rPr>
                <w:color w:val="002060"/>
              </w:rPr>
              <w:t>VIA CELLINI</w:t>
            </w:r>
          </w:p>
        </w:tc>
      </w:tr>
    </w:tbl>
    <w:p w14:paraId="2FB36F3F" w14:textId="77777777" w:rsidR="00511CDF" w:rsidRPr="000F15D7" w:rsidRDefault="00511CDF" w:rsidP="00511CDF">
      <w:pPr>
        <w:pStyle w:val="breakline"/>
        <w:rPr>
          <w:rFonts w:eastAsiaTheme="minorEastAsia"/>
          <w:color w:val="002060"/>
        </w:rPr>
      </w:pPr>
    </w:p>
    <w:p w14:paraId="11BF8D65" w14:textId="77777777" w:rsidR="00511CDF" w:rsidRPr="000F15D7" w:rsidRDefault="00511CDF" w:rsidP="00511CDF">
      <w:pPr>
        <w:pStyle w:val="breakline"/>
        <w:rPr>
          <w:color w:val="002060"/>
        </w:rPr>
      </w:pPr>
    </w:p>
    <w:p w14:paraId="7CA0166F" w14:textId="77777777" w:rsidR="00511CDF" w:rsidRPr="000F15D7" w:rsidRDefault="00511CDF" w:rsidP="00511CDF">
      <w:pPr>
        <w:pStyle w:val="breakline"/>
        <w:rPr>
          <w:color w:val="002060"/>
        </w:rPr>
      </w:pPr>
    </w:p>
    <w:p w14:paraId="248989C0"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511CDF" w:rsidRPr="000F15D7" w14:paraId="7AFED599"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6541B"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562FB"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3027D"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33DF0"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C19CC"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67975"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48E3"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404A6318"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54412" w14:textId="77777777" w:rsidR="00511CDF" w:rsidRPr="000F15D7" w:rsidRDefault="00511CDF" w:rsidP="00BC45B3">
            <w:pPr>
              <w:pStyle w:val="rowtabella0"/>
              <w:rPr>
                <w:color w:val="002060"/>
              </w:rPr>
            </w:pPr>
            <w:proofErr w:type="gramStart"/>
            <w:r w:rsidRPr="000F15D7">
              <w:rPr>
                <w:color w:val="002060"/>
              </w:rPr>
              <w:t>CITTA</w:t>
            </w:r>
            <w:proofErr w:type="gramEnd"/>
            <w:r w:rsidRPr="000F15D7">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1392F" w14:textId="77777777" w:rsidR="00511CDF" w:rsidRPr="000F15D7" w:rsidRDefault="00511CDF" w:rsidP="00BC45B3">
            <w:pPr>
              <w:pStyle w:val="rowtabella0"/>
              <w:rPr>
                <w:color w:val="002060"/>
              </w:rPr>
            </w:pPr>
            <w:r w:rsidRPr="000F15D7">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BA75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F0089" w14:textId="77777777" w:rsidR="00511CDF" w:rsidRPr="000F15D7" w:rsidRDefault="00511CDF" w:rsidP="00BC45B3">
            <w:pPr>
              <w:pStyle w:val="rowtabella0"/>
              <w:rPr>
                <w:color w:val="002060"/>
              </w:rPr>
            </w:pPr>
            <w:r w:rsidRPr="000F15D7">
              <w:rPr>
                <w:color w:val="002060"/>
              </w:rPr>
              <w:t>11/10/2025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4321B" w14:textId="77777777" w:rsidR="00511CDF" w:rsidRPr="000F15D7" w:rsidRDefault="00511CDF" w:rsidP="00BC45B3">
            <w:pPr>
              <w:pStyle w:val="rowtabella0"/>
              <w:rPr>
                <w:color w:val="002060"/>
              </w:rPr>
            </w:pPr>
            <w:r w:rsidRPr="000F15D7">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30156" w14:textId="77777777" w:rsidR="00511CDF" w:rsidRPr="000F15D7" w:rsidRDefault="00511CDF" w:rsidP="00BC45B3">
            <w:pPr>
              <w:pStyle w:val="rowtabella0"/>
              <w:rPr>
                <w:color w:val="002060"/>
              </w:rPr>
            </w:pPr>
            <w:r w:rsidRPr="000F15D7">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71DAE" w14:textId="77777777" w:rsidR="00511CDF" w:rsidRPr="000F15D7" w:rsidRDefault="00511CDF" w:rsidP="00BC45B3">
            <w:pPr>
              <w:pStyle w:val="rowtabella0"/>
              <w:rPr>
                <w:color w:val="002060"/>
              </w:rPr>
            </w:pPr>
            <w:r w:rsidRPr="000F15D7">
              <w:rPr>
                <w:color w:val="002060"/>
              </w:rPr>
              <w:t>VIA MATTEOTTI</w:t>
            </w:r>
          </w:p>
        </w:tc>
      </w:tr>
      <w:tr w:rsidR="00511CDF" w:rsidRPr="000F15D7" w14:paraId="75472AF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8631E" w14:textId="77777777" w:rsidR="00511CDF" w:rsidRPr="000F15D7" w:rsidRDefault="00511CDF" w:rsidP="00BC45B3">
            <w:pPr>
              <w:pStyle w:val="rowtabella0"/>
              <w:rPr>
                <w:color w:val="002060"/>
              </w:rPr>
            </w:pPr>
            <w:r w:rsidRPr="000F15D7">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8F2FBF" w14:textId="77777777" w:rsidR="00511CDF" w:rsidRPr="000F15D7" w:rsidRDefault="00511CDF" w:rsidP="00BC45B3">
            <w:pPr>
              <w:pStyle w:val="rowtabella0"/>
              <w:rPr>
                <w:color w:val="002060"/>
              </w:rPr>
            </w:pPr>
            <w:r w:rsidRPr="000F15D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276E8E"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C91D76"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7BE7E6" w14:textId="77777777" w:rsidR="00511CDF" w:rsidRPr="000F15D7" w:rsidRDefault="00511CDF" w:rsidP="00BC45B3">
            <w:pPr>
              <w:pStyle w:val="rowtabella0"/>
              <w:rPr>
                <w:color w:val="002060"/>
              </w:rPr>
            </w:pPr>
            <w:r w:rsidRPr="000F15D7">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C2698" w14:textId="77777777" w:rsidR="00511CDF" w:rsidRPr="000F15D7" w:rsidRDefault="00511CDF" w:rsidP="00BC45B3">
            <w:pPr>
              <w:pStyle w:val="rowtabella0"/>
              <w:rPr>
                <w:color w:val="002060"/>
              </w:rPr>
            </w:pPr>
            <w:r w:rsidRPr="000F15D7">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145FE" w14:textId="77777777" w:rsidR="00511CDF" w:rsidRPr="000F15D7" w:rsidRDefault="00511CDF" w:rsidP="00BC45B3">
            <w:pPr>
              <w:pStyle w:val="rowtabella0"/>
              <w:rPr>
                <w:color w:val="002060"/>
              </w:rPr>
            </w:pPr>
            <w:r w:rsidRPr="000F15D7">
              <w:rPr>
                <w:color w:val="002060"/>
              </w:rPr>
              <w:t>VIA BRAMANTE</w:t>
            </w:r>
          </w:p>
        </w:tc>
      </w:tr>
      <w:tr w:rsidR="00511CDF" w:rsidRPr="000F15D7" w14:paraId="2E9A82A2"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92691" w14:textId="77777777" w:rsidR="00511CDF" w:rsidRPr="000F15D7" w:rsidRDefault="00511CDF" w:rsidP="00BC45B3">
            <w:pPr>
              <w:pStyle w:val="rowtabella0"/>
              <w:rPr>
                <w:color w:val="002060"/>
              </w:rPr>
            </w:pPr>
            <w:r w:rsidRPr="000F15D7">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596FD9" w14:textId="77777777" w:rsidR="00511CDF" w:rsidRPr="000F15D7" w:rsidRDefault="00511CDF" w:rsidP="00BC45B3">
            <w:pPr>
              <w:pStyle w:val="rowtabella0"/>
              <w:rPr>
                <w:color w:val="002060"/>
              </w:rPr>
            </w:pPr>
            <w:r w:rsidRPr="000F15D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24DC9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2FFB0E" w14:textId="77777777" w:rsidR="00511CDF" w:rsidRPr="000F15D7" w:rsidRDefault="00511CDF" w:rsidP="00BC45B3">
            <w:pPr>
              <w:pStyle w:val="rowtabella0"/>
              <w:rPr>
                <w:color w:val="002060"/>
              </w:rPr>
            </w:pPr>
            <w:r w:rsidRPr="000F15D7">
              <w:rPr>
                <w:color w:val="002060"/>
              </w:rPr>
              <w:t>11/10/2025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BF0C45" w14:textId="77777777" w:rsidR="00511CDF" w:rsidRPr="000F15D7" w:rsidRDefault="00511CDF" w:rsidP="00BC45B3">
            <w:pPr>
              <w:pStyle w:val="rowtabella0"/>
              <w:rPr>
                <w:color w:val="002060"/>
              </w:rPr>
            </w:pPr>
            <w:r w:rsidRPr="000F15D7">
              <w:rPr>
                <w:color w:val="002060"/>
              </w:rPr>
              <w:t xml:space="preserve">5454 </w:t>
            </w:r>
            <w:proofErr w:type="gramStart"/>
            <w:r w:rsidRPr="000F15D7">
              <w:rPr>
                <w:color w:val="002060"/>
              </w:rPr>
              <w:t>C.COPERTO</w:t>
            </w:r>
            <w:proofErr w:type="gramEnd"/>
            <w:r w:rsidRPr="000F15D7">
              <w:rPr>
                <w:color w:val="002060"/>
              </w:rPr>
              <w:t xml:space="preserve"> </w:t>
            </w:r>
            <w:proofErr w:type="gramStart"/>
            <w:r w:rsidRPr="000F15D7">
              <w:rPr>
                <w:color w:val="002060"/>
              </w:rPr>
              <w:t>C.TENNIS</w:t>
            </w:r>
            <w:proofErr w:type="gramEnd"/>
            <w:r w:rsidRPr="000F15D7">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69826" w14:textId="77777777" w:rsidR="00511CDF" w:rsidRPr="000F15D7" w:rsidRDefault="00511CDF" w:rsidP="00BC45B3">
            <w:pPr>
              <w:pStyle w:val="rowtabella0"/>
              <w:rPr>
                <w:color w:val="002060"/>
              </w:rPr>
            </w:pPr>
            <w:r w:rsidRPr="000F15D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79E8E" w14:textId="77777777" w:rsidR="00511CDF" w:rsidRPr="000F15D7" w:rsidRDefault="00511CDF" w:rsidP="00BC45B3">
            <w:pPr>
              <w:pStyle w:val="rowtabella0"/>
              <w:rPr>
                <w:color w:val="002060"/>
              </w:rPr>
            </w:pPr>
            <w:r w:rsidRPr="000F15D7">
              <w:rPr>
                <w:color w:val="002060"/>
              </w:rPr>
              <w:t>VIA VILLA TOMBARI</w:t>
            </w:r>
          </w:p>
        </w:tc>
      </w:tr>
      <w:tr w:rsidR="00511CDF" w:rsidRPr="000F15D7" w14:paraId="188FB7D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23A8B" w14:textId="77777777" w:rsidR="00511CDF" w:rsidRPr="000F15D7" w:rsidRDefault="00511CDF" w:rsidP="00BC45B3">
            <w:pPr>
              <w:pStyle w:val="rowtabella0"/>
              <w:rPr>
                <w:color w:val="002060"/>
              </w:rPr>
            </w:pPr>
            <w:r w:rsidRPr="000F15D7">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CE175" w14:textId="77777777" w:rsidR="00511CDF" w:rsidRPr="000F15D7" w:rsidRDefault="00511CDF" w:rsidP="00BC45B3">
            <w:pPr>
              <w:pStyle w:val="rowtabella0"/>
              <w:rPr>
                <w:color w:val="002060"/>
              </w:rPr>
            </w:pPr>
            <w:r w:rsidRPr="000F15D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1FBD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6C1F2" w14:textId="77777777" w:rsidR="00511CDF" w:rsidRPr="000F15D7" w:rsidRDefault="00511CDF" w:rsidP="00BC45B3">
            <w:pPr>
              <w:pStyle w:val="rowtabella0"/>
              <w:rPr>
                <w:color w:val="002060"/>
              </w:rPr>
            </w:pPr>
            <w:r w:rsidRPr="000F15D7">
              <w:rPr>
                <w:color w:val="002060"/>
              </w:rPr>
              <w:t>12/10/2025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B10CC" w14:textId="77777777" w:rsidR="00511CDF" w:rsidRPr="000F15D7" w:rsidRDefault="00511CDF" w:rsidP="00BC45B3">
            <w:pPr>
              <w:pStyle w:val="rowtabella0"/>
              <w:rPr>
                <w:color w:val="002060"/>
              </w:rPr>
            </w:pPr>
            <w:r w:rsidRPr="000F15D7">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B01835" w14:textId="77777777" w:rsidR="00511CDF" w:rsidRPr="000F15D7" w:rsidRDefault="00511CDF" w:rsidP="00BC45B3">
            <w:pPr>
              <w:pStyle w:val="rowtabella0"/>
              <w:rPr>
                <w:color w:val="002060"/>
              </w:rPr>
            </w:pPr>
            <w:r w:rsidRPr="000F15D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D88A3" w14:textId="77777777" w:rsidR="00511CDF" w:rsidRPr="000F15D7" w:rsidRDefault="00511CDF" w:rsidP="00BC45B3">
            <w:pPr>
              <w:pStyle w:val="rowtabella0"/>
              <w:rPr>
                <w:color w:val="002060"/>
              </w:rPr>
            </w:pPr>
            <w:r w:rsidRPr="000F15D7">
              <w:rPr>
                <w:color w:val="002060"/>
              </w:rPr>
              <w:t>VIA AMATO</w:t>
            </w:r>
          </w:p>
        </w:tc>
      </w:tr>
      <w:tr w:rsidR="00511CDF" w:rsidRPr="000F15D7" w14:paraId="530F89F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8BCEA0" w14:textId="77777777" w:rsidR="00511CDF" w:rsidRPr="000F15D7" w:rsidRDefault="00511CDF" w:rsidP="00BC45B3">
            <w:pPr>
              <w:pStyle w:val="rowtabella0"/>
              <w:rPr>
                <w:color w:val="002060"/>
              </w:rPr>
            </w:pPr>
            <w:r w:rsidRPr="000F15D7">
              <w:rPr>
                <w:color w:val="002060"/>
              </w:rPr>
              <w:lastRenderedPageBreak/>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2BA12" w14:textId="77777777" w:rsidR="00511CDF" w:rsidRPr="000F15D7" w:rsidRDefault="00511CDF" w:rsidP="00BC45B3">
            <w:pPr>
              <w:pStyle w:val="rowtabella0"/>
              <w:rPr>
                <w:color w:val="002060"/>
              </w:rPr>
            </w:pPr>
            <w:r w:rsidRPr="000F15D7">
              <w:rPr>
                <w:color w:val="002060"/>
              </w:rPr>
              <w:t xml:space="preserve">ACSS MONDOLFO C5 </w:t>
            </w:r>
            <w:proofErr w:type="gramStart"/>
            <w:r w:rsidRPr="000F15D7">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293E9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534960" w14:textId="77777777" w:rsidR="00511CDF" w:rsidRPr="000F15D7" w:rsidRDefault="00511CDF" w:rsidP="00BC45B3">
            <w:pPr>
              <w:pStyle w:val="rowtabella0"/>
              <w:rPr>
                <w:color w:val="002060"/>
              </w:rPr>
            </w:pPr>
            <w:r w:rsidRPr="000F15D7">
              <w:rPr>
                <w:color w:val="002060"/>
              </w:rPr>
              <w:t>12/10/2025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2C0E4" w14:textId="77777777" w:rsidR="00511CDF" w:rsidRPr="000F15D7" w:rsidRDefault="00511CDF" w:rsidP="00BC45B3">
            <w:pPr>
              <w:pStyle w:val="rowtabella0"/>
              <w:rPr>
                <w:color w:val="002060"/>
              </w:rPr>
            </w:pPr>
            <w:r w:rsidRPr="000F15D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EBC94" w14:textId="77777777" w:rsidR="00511CDF" w:rsidRPr="000F15D7" w:rsidRDefault="00511CDF" w:rsidP="00BC45B3">
            <w:pPr>
              <w:pStyle w:val="rowtabella0"/>
              <w:rPr>
                <w:color w:val="002060"/>
              </w:rPr>
            </w:pPr>
            <w:r w:rsidRPr="000F15D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533C3" w14:textId="77777777" w:rsidR="00511CDF" w:rsidRPr="000F15D7" w:rsidRDefault="00511CDF" w:rsidP="00BC45B3">
            <w:pPr>
              <w:pStyle w:val="rowtabella0"/>
              <w:rPr>
                <w:color w:val="002060"/>
              </w:rPr>
            </w:pPr>
            <w:r w:rsidRPr="000F15D7">
              <w:rPr>
                <w:color w:val="002060"/>
              </w:rPr>
              <w:t>VIA NAZARIO SAURO</w:t>
            </w:r>
          </w:p>
        </w:tc>
      </w:tr>
      <w:tr w:rsidR="00511CDF" w:rsidRPr="000F15D7" w14:paraId="57D19941"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2BD50B" w14:textId="77777777" w:rsidR="00511CDF" w:rsidRPr="000F15D7" w:rsidRDefault="00511CDF" w:rsidP="00BC45B3">
            <w:pPr>
              <w:pStyle w:val="rowtabella0"/>
              <w:rPr>
                <w:color w:val="002060"/>
              </w:rPr>
            </w:pPr>
            <w:r w:rsidRPr="000F15D7">
              <w:rPr>
                <w:color w:val="002060"/>
              </w:rPr>
              <w:t xml:space="preserve">ITALSERVICE C5 </w:t>
            </w:r>
            <w:proofErr w:type="gramStart"/>
            <w:r w:rsidRPr="000F15D7">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8CF74" w14:textId="77777777" w:rsidR="00511CDF" w:rsidRPr="000F15D7" w:rsidRDefault="00511CDF" w:rsidP="00BC45B3">
            <w:pPr>
              <w:pStyle w:val="rowtabella0"/>
              <w:rPr>
                <w:color w:val="002060"/>
              </w:rPr>
            </w:pPr>
            <w:r w:rsidRPr="000F15D7">
              <w:rPr>
                <w:color w:val="002060"/>
              </w:rPr>
              <w:t xml:space="preserve">AUDAX 1970 </w:t>
            </w:r>
            <w:proofErr w:type="gramStart"/>
            <w:r w:rsidRPr="000F15D7">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B616B"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51C44" w14:textId="77777777" w:rsidR="00511CDF" w:rsidRPr="000F15D7" w:rsidRDefault="00511CDF" w:rsidP="00BC45B3">
            <w:pPr>
              <w:pStyle w:val="rowtabella0"/>
              <w:rPr>
                <w:color w:val="002060"/>
              </w:rPr>
            </w:pPr>
            <w:r w:rsidRPr="000F15D7">
              <w:rPr>
                <w:color w:val="002060"/>
              </w:rPr>
              <w:t>12/10/2025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A20BC" w14:textId="77777777" w:rsidR="00511CDF" w:rsidRPr="000F15D7" w:rsidRDefault="00511CDF" w:rsidP="00BC45B3">
            <w:pPr>
              <w:pStyle w:val="rowtabella0"/>
              <w:rPr>
                <w:color w:val="002060"/>
              </w:rPr>
            </w:pPr>
            <w:r w:rsidRPr="000F15D7">
              <w:rPr>
                <w:color w:val="002060"/>
              </w:rPr>
              <w:t xml:space="preserve">5442 TENSOSTRUTTURA </w:t>
            </w:r>
            <w:proofErr w:type="gramStart"/>
            <w:r w:rsidRPr="000F15D7">
              <w:rPr>
                <w:color w:val="002060"/>
              </w:rPr>
              <w:t>B.GO</w:t>
            </w:r>
            <w:proofErr w:type="gramEnd"/>
            <w:r w:rsidRPr="000F15D7">
              <w:rPr>
                <w:color w:val="002060"/>
              </w:rPr>
              <w:t xml:space="preserve"> </w:t>
            </w:r>
            <w:proofErr w:type="gramStart"/>
            <w:r w:rsidRPr="000F15D7">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6C9CC" w14:textId="77777777" w:rsidR="00511CDF" w:rsidRPr="000F15D7" w:rsidRDefault="00511CDF" w:rsidP="00BC45B3">
            <w:pPr>
              <w:pStyle w:val="rowtabella0"/>
              <w:rPr>
                <w:color w:val="002060"/>
              </w:rPr>
            </w:pPr>
            <w:r w:rsidRPr="000F15D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8A0E8" w14:textId="77777777" w:rsidR="00511CDF" w:rsidRPr="000F15D7" w:rsidRDefault="00511CDF" w:rsidP="00BC45B3">
            <w:pPr>
              <w:pStyle w:val="rowtabella0"/>
              <w:rPr>
                <w:color w:val="002060"/>
              </w:rPr>
            </w:pPr>
            <w:r w:rsidRPr="000F15D7">
              <w:rPr>
                <w:color w:val="002060"/>
              </w:rPr>
              <w:t xml:space="preserve">STRADA DEL FOGLIA - </w:t>
            </w:r>
            <w:proofErr w:type="gramStart"/>
            <w:r w:rsidRPr="000F15D7">
              <w:rPr>
                <w:color w:val="002060"/>
              </w:rPr>
              <w:t>B.GO</w:t>
            </w:r>
            <w:proofErr w:type="gramEnd"/>
            <w:r w:rsidRPr="000F15D7">
              <w:rPr>
                <w:color w:val="002060"/>
              </w:rPr>
              <w:t xml:space="preserve"> S.MAR</w:t>
            </w:r>
          </w:p>
        </w:tc>
      </w:tr>
    </w:tbl>
    <w:p w14:paraId="1EF13C90" w14:textId="77777777" w:rsidR="00511CDF" w:rsidRPr="000F15D7" w:rsidRDefault="00511CDF" w:rsidP="00511CDF">
      <w:pPr>
        <w:pStyle w:val="breakline"/>
        <w:rPr>
          <w:rFonts w:eastAsiaTheme="minorEastAsia"/>
          <w:color w:val="002060"/>
        </w:rPr>
      </w:pPr>
    </w:p>
    <w:p w14:paraId="27AD3402" w14:textId="77777777" w:rsidR="00511CDF" w:rsidRPr="000F15D7" w:rsidRDefault="00511CDF" w:rsidP="00511CDF">
      <w:pPr>
        <w:pStyle w:val="breakline"/>
        <w:rPr>
          <w:color w:val="002060"/>
        </w:rPr>
      </w:pPr>
    </w:p>
    <w:p w14:paraId="3AB10672" w14:textId="77777777" w:rsidR="00511CDF" w:rsidRPr="000F15D7" w:rsidRDefault="00511CDF" w:rsidP="00511CDF">
      <w:pPr>
        <w:pStyle w:val="breakline"/>
        <w:rPr>
          <w:color w:val="002060"/>
        </w:rPr>
      </w:pPr>
    </w:p>
    <w:p w14:paraId="34511576" w14:textId="77777777" w:rsidR="00511CDF" w:rsidRPr="000F15D7" w:rsidRDefault="00511CDF" w:rsidP="00511CDF">
      <w:pPr>
        <w:pStyle w:val="sottotitolocampionato10"/>
        <w:rPr>
          <w:color w:val="002060"/>
        </w:rPr>
      </w:pPr>
      <w:r w:rsidRPr="000F15D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17"/>
        <w:gridCol w:w="385"/>
        <w:gridCol w:w="898"/>
        <w:gridCol w:w="1198"/>
        <w:gridCol w:w="1543"/>
        <w:gridCol w:w="1563"/>
      </w:tblGrid>
      <w:tr w:rsidR="00511CDF" w:rsidRPr="000F15D7" w14:paraId="6A98A754"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125BD"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17D48"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000C9"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AD964"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297E9"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AA388"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62BC"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38C71F0"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5823F8" w14:textId="77777777" w:rsidR="00511CDF" w:rsidRPr="000F15D7" w:rsidRDefault="00511CDF" w:rsidP="00BC45B3">
            <w:pPr>
              <w:pStyle w:val="rowtabella0"/>
              <w:rPr>
                <w:color w:val="002060"/>
              </w:rPr>
            </w:pPr>
            <w:r w:rsidRPr="000F15D7">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8D4DC" w14:textId="77777777" w:rsidR="00511CDF" w:rsidRPr="000F15D7" w:rsidRDefault="00511CDF" w:rsidP="00BC45B3">
            <w:pPr>
              <w:pStyle w:val="rowtabella0"/>
              <w:rPr>
                <w:color w:val="002060"/>
              </w:rPr>
            </w:pPr>
            <w:r w:rsidRPr="000F15D7">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AC7D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0C390" w14:textId="77777777" w:rsidR="00511CDF" w:rsidRPr="000F15D7" w:rsidRDefault="00511CDF" w:rsidP="00BC45B3">
            <w:pPr>
              <w:pStyle w:val="rowtabella0"/>
              <w:rPr>
                <w:color w:val="002060"/>
              </w:rPr>
            </w:pPr>
            <w:r w:rsidRPr="000F15D7">
              <w:rPr>
                <w:color w:val="002060"/>
              </w:rPr>
              <w:t>09/10/2025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B6A50" w14:textId="77777777" w:rsidR="00511CDF" w:rsidRPr="000F15D7" w:rsidRDefault="00511CDF" w:rsidP="00BC45B3">
            <w:pPr>
              <w:pStyle w:val="rowtabella0"/>
              <w:rPr>
                <w:color w:val="002060"/>
              </w:rPr>
            </w:pPr>
            <w:r w:rsidRPr="000F15D7">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A7AB1" w14:textId="77777777" w:rsidR="00511CDF" w:rsidRPr="000F15D7" w:rsidRDefault="00511CDF" w:rsidP="00BC45B3">
            <w:pPr>
              <w:pStyle w:val="rowtabella0"/>
              <w:rPr>
                <w:color w:val="002060"/>
              </w:rPr>
            </w:pPr>
            <w:r w:rsidRPr="000F15D7">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1CD44" w14:textId="77777777" w:rsidR="00511CDF" w:rsidRPr="000F15D7" w:rsidRDefault="00511CDF" w:rsidP="00BC45B3">
            <w:pPr>
              <w:pStyle w:val="rowtabella0"/>
              <w:rPr>
                <w:color w:val="002060"/>
              </w:rPr>
            </w:pPr>
            <w:r w:rsidRPr="000F15D7">
              <w:rPr>
                <w:color w:val="002060"/>
              </w:rPr>
              <w:t>VIA FONTE ABECETO, 4</w:t>
            </w:r>
          </w:p>
        </w:tc>
      </w:tr>
      <w:tr w:rsidR="00511CDF" w:rsidRPr="000F15D7" w14:paraId="7B72D459"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BBB90" w14:textId="77777777" w:rsidR="00511CDF" w:rsidRPr="000F15D7" w:rsidRDefault="00511CDF" w:rsidP="00BC45B3">
            <w:pPr>
              <w:pStyle w:val="rowtabella0"/>
              <w:rPr>
                <w:color w:val="002060"/>
              </w:rPr>
            </w:pPr>
            <w:r w:rsidRPr="000F15D7">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73FB5" w14:textId="77777777" w:rsidR="00511CDF" w:rsidRPr="000F15D7" w:rsidRDefault="00511CDF" w:rsidP="00BC45B3">
            <w:pPr>
              <w:pStyle w:val="rowtabella0"/>
              <w:rPr>
                <w:color w:val="002060"/>
              </w:rPr>
            </w:pPr>
            <w:r w:rsidRPr="000F15D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3C5A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2EC77" w14:textId="77777777" w:rsidR="00511CDF" w:rsidRPr="000F15D7" w:rsidRDefault="00511CDF" w:rsidP="00BC45B3">
            <w:pPr>
              <w:pStyle w:val="rowtabella0"/>
              <w:rPr>
                <w:color w:val="002060"/>
              </w:rPr>
            </w:pPr>
            <w:r w:rsidRPr="000F15D7">
              <w:rPr>
                <w:color w:val="002060"/>
              </w:rPr>
              <w:t>11/10/2025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A665AC" w14:textId="77777777" w:rsidR="00511CDF" w:rsidRPr="000F15D7" w:rsidRDefault="00511CDF" w:rsidP="00BC45B3">
            <w:pPr>
              <w:pStyle w:val="rowtabella0"/>
              <w:rPr>
                <w:color w:val="002060"/>
              </w:rPr>
            </w:pPr>
            <w:r w:rsidRPr="000F15D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76C85" w14:textId="77777777" w:rsidR="00511CDF" w:rsidRPr="000F15D7" w:rsidRDefault="00511CDF" w:rsidP="00BC45B3">
            <w:pPr>
              <w:pStyle w:val="rowtabella0"/>
              <w:rPr>
                <w:color w:val="002060"/>
              </w:rPr>
            </w:pPr>
            <w:r w:rsidRPr="000F15D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B1FE0" w14:textId="77777777" w:rsidR="00511CDF" w:rsidRPr="000F15D7" w:rsidRDefault="00511CDF" w:rsidP="00BC45B3">
            <w:pPr>
              <w:pStyle w:val="rowtabella0"/>
              <w:rPr>
                <w:color w:val="002060"/>
              </w:rPr>
            </w:pPr>
            <w:r w:rsidRPr="000F15D7">
              <w:rPr>
                <w:color w:val="002060"/>
              </w:rPr>
              <w:t xml:space="preserve">LOC.MONTEROCCO VIA </w:t>
            </w:r>
            <w:proofErr w:type="gramStart"/>
            <w:r w:rsidRPr="000F15D7">
              <w:rPr>
                <w:color w:val="002060"/>
              </w:rPr>
              <w:t>A.MANCINI</w:t>
            </w:r>
            <w:proofErr w:type="gramEnd"/>
          </w:p>
        </w:tc>
      </w:tr>
      <w:tr w:rsidR="00511CDF" w:rsidRPr="000F15D7" w14:paraId="4277A72C"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963D2" w14:textId="77777777" w:rsidR="00511CDF" w:rsidRPr="000F15D7" w:rsidRDefault="00511CDF" w:rsidP="00BC45B3">
            <w:pPr>
              <w:pStyle w:val="rowtabella0"/>
              <w:rPr>
                <w:color w:val="002060"/>
              </w:rPr>
            </w:pPr>
            <w:r w:rsidRPr="000F15D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77B7B" w14:textId="77777777" w:rsidR="00511CDF" w:rsidRPr="000F15D7" w:rsidRDefault="00511CDF" w:rsidP="00BC45B3">
            <w:pPr>
              <w:pStyle w:val="rowtabella0"/>
              <w:rPr>
                <w:color w:val="002060"/>
              </w:rPr>
            </w:pPr>
            <w:r w:rsidRPr="000F15D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8F1D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22B2E"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F6365" w14:textId="77777777" w:rsidR="00511CDF" w:rsidRPr="000F15D7" w:rsidRDefault="00511CDF" w:rsidP="00BC45B3">
            <w:pPr>
              <w:pStyle w:val="rowtabella0"/>
              <w:rPr>
                <w:color w:val="002060"/>
              </w:rPr>
            </w:pPr>
            <w:r w:rsidRPr="000F15D7">
              <w:rPr>
                <w:color w:val="002060"/>
              </w:rPr>
              <w:t>5299 CENTRO SP. POL. "</w:t>
            </w:r>
            <w:proofErr w:type="gramStart"/>
            <w:r w:rsidRPr="000F15D7">
              <w:rPr>
                <w:color w:val="002060"/>
              </w:rPr>
              <w:t>R.GATTARI</w:t>
            </w:r>
            <w:proofErr w:type="gramEnd"/>
            <w:r w:rsidRPr="000F15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4F1D0" w14:textId="77777777" w:rsidR="00511CDF" w:rsidRPr="000F15D7" w:rsidRDefault="00511CDF" w:rsidP="00BC45B3">
            <w:pPr>
              <w:pStyle w:val="rowtabella0"/>
              <w:rPr>
                <w:color w:val="002060"/>
              </w:rPr>
            </w:pPr>
            <w:r w:rsidRPr="000F15D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D5D0D" w14:textId="77777777" w:rsidR="00511CDF" w:rsidRPr="000F15D7" w:rsidRDefault="00511CDF" w:rsidP="00BC45B3">
            <w:pPr>
              <w:pStyle w:val="rowtabella0"/>
              <w:rPr>
                <w:color w:val="002060"/>
              </w:rPr>
            </w:pPr>
            <w:r w:rsidRPr="000F15D7">
              <w:rPr>
                <w:color w:val="002060"/>
              </w:rPr>
              <w:t>VIA TAGLIAMENTO</w:t>
            </w:r>
          </w:p>
        </w:tc>
      </w:tr>
      <w:tr w:rsidR="00511CDF" w:rsidRPr="000F15D7" w14:paraId="2C6C3DFF"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5516FC" w14:textId="77777777" w:rsidR="00511CDF" w:rsidRPr="000F15D7" w:rsidRDefault="00511CDF" w:rsidP="00BC45B3">
            <w:pPr>
              <w:pStyle w:val="rowtabella0"/>
              <w:rPr>
                <w:color w:val="002060"/>
              </w:rPr>
            </w:pPr>
            <w:r w:rsidRPr="000F15D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F6669" w14:textId="77777777" w:rsidR="00511CDF" w:rsidRPr="000F15D7" w:rsidRDefault="00511CDF" w:rsidP="00BC45B3">
            <w:pPr>
              <w:pStyle w:val="rowtabella0"/>
              <w:rPr>
                <w:color w:val="002060"/>
              </w:rPr>
            </w:pPr>
            <w:r w:rsidRPr="000F15D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E8B21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044AE9" w14:textId="77777777" w:rsidR="00511CDF" w:rsidRPr="000F15D7" w:rsidRDefault="00511CDF" w:rsidP="00BC45B3">
            <w:pPr>
              <w:pStyle w:val="rowtabella0"/>
              <w:rPr>
                <w:color w:val="002060"/>
              </w:rPr>
            </w:pPr>
            <w:r w:rsidRPr="000F15D7">
              <w:rPr>
                <w:color w:val="002060"/>
              </w:rPr>
              <w:t>11/10/2025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BA9579" w14:textId="77777777" w:rsidR="00511CDF" w:rsidRPr="000F15D7" w:rsidRDefault="00511CDF" w:rsidP="00BC45B3">
            <w:pPr>
              <w:pStyle w:val="rowtabella0"/>
              <w:rPr>
                <w:color w:val="002060"/>
              </w:rPr>
            </w:pPr>
            <w:r w:rsidRPr="000F15D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53213" w14:textId="77777777" w:rsidR="00511CDF" w:rsidRPr="000F15D7" w:rsidRDefault="00511CDF" w:rsidP="00BC45B3">
            <w:pPr>
              <w:pStyle w:val="rowtabella0"/>
              <w:rPr>
                <w:color w:val="002060"/>
              </w:rPr>
            </w:pPr>
            <w:r w:rsidRPr="000F15D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EEB0E" w14:textId="77777777" w:rsidR="00511CDF" w:rsidRPr="000F15D7" w:rsidRDefault="00511CDF" w:rsidP="00BC45B3">
            <w:pPr>
              <w:pStyle w:val="rowtabella0"/>
              <w:rPr>
                <w:color w:val="002060"/>
              </w:rPr>
            </w:pPr>
            <w:r w:rsidRPr="000F15D7">
              <w:rPr>
                <w:color w:val="002060"/>
              </w:rPr>
              <w:t>VIA ALDO MORO</w:t>
            </w:r>
          </w:p>
        </w:tc>
      </w:tr>
      <w:tr w:rsidR="00511CDF" w:rsidRPr="000F15D7" w14:paraId="249AF48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3252B" w14:textId="77777777" w:rsidR="00511CDF" w:rsidRPr="000F15D7" w:rsidRDefault="00511CDF" w:rsidP="00BC45B3">
            <w:pPr>
              <w:pStyle w:val="rowtabella0"/>
              <w:rPr>
                <w:color w:val="002060"/>
              </w:rPr>
            </w:pPr>
            <w:r w:rsidRPr="000F15D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5D20A" w14:textId="77777777" w:rsidR="00511CDF" w:rsidRPr="000F15D7" w:rsidRDefault="00511CDF" w:rsidP="00BC45B3">
            <w:pPr>
              <w:pStyle w:val="rowtabella0"/>
              <w:rPr>
                <w:color w:val="002060"/>
              </w:rPr>
            </w:pPr>
            <w:r w:rsidRPr="000F15D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7A74C"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B9C40A" w14:textId="77777777" w:rsidR="00511CDF" w:rsidRPr="000F15D7" w:rsidRDefault="00511CDF" w:rsidP="00BC45B3">
            <w:pPr>
              <w:pStyle w:val="rowtabella0"/>
              <w:rPr>
                <w:color w:val="002060"/>
              </w:rPr>
            </w:pPr>
            <w:r w:rsidRPr="000F15D7">
              <w:rPr>
                <w:color w:val="002060"/>
              </w:rPr>
              <w:t>12/10/2025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A2544E" w14:textId="77777777" w:rsidR="00511CDF" w:rsidRPr="000F15D7" w:rsidRDefault="00511CDF" w:rsidP="00BC45B3">
            <w:pPr>
              <w:pStyle w:val="rowtabella0"/>
              <w:rPr>
                <w:color w:val="002060"/>
              </w:rPr>
            </w:pPr>
            <w:r w:rsidRPr="000F15D7">
              <w:rPr>
                <w:color w:val="002060"/>
              </w:rPr>
              <w:t xml:space="preserve">5295 TENSOSTRUTTURA VIA </w:t>
            </w:r>
            <w:proofErr w:type="gramStart"/>
            <w:r w:rsidRPr="000F15D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8EF4F" w14:textId="77777777" w:rsidR="00511CDF" w:rsidRPr="000F15D7" w:rsidRDefault="00511CDF" w:rsidP="00BC45B3">
            <w:pPr>
              <w:pStyle w:val="rowtabella0"/>
              <w:rPr>
                <w:color w:val="002060"/>
              </w:rPr>
            </w:pPr>
            <w:r w:rsidRPr="000F15D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1724E"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E.MATTEI</w:t>
            </w:r>
            <w:proofErr w:type="gramEnd"/>
          </w:p>
        </w:tc>
      </w:tr>
      <w:tr w:rsidR="00511CDF" w:rsidRPr="000F15D7" w14:paraId="01F9C9B8"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4935F" w14:textId="77777777" w:rsidR="00511CDF" w:rsidRPr="000F15D7" w:rsidRDefault="00511CDF" w:rsidP="00BC45B3">
            <w:pPr>
              <w:pStyle w:val="rowtabella0"/>
              <w:rPr>
                <w:color w:val="002060"/>
              </w:rPr>
            </w:pPr>
            <w:r w:rsidRPr="000F15D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68EA9" w14:textId="77777777" w:rsidR="00511CDF" w:rsidRPr="000F15D7" w:rsidRDefault="00511CDF" w:rsidP="00BC45B3">
            <w:pPr>
              <w:pStyle w:val="rowtabella0"/>
              <w:rPr>
                <w:color w:val="002060"/>
              </w:rPr>
            </w:pPr>
            <w:r w:rsidRPr="000F15D7">
              <w:rPr>
                <w:color w:val="002060"/>
              </w:rPr>
              <w:t>PASTADICAMERINO GAGLIOLE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BB97F"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7F748" w14:textId="77777777" w:rsidR="00511CDF" w:rsidRPr="000F15D7" w:rsidRDefault="00511CDF" w:rsidP="00BC45B3">
            <w:pPr>
              <w:pStyle w:val="rowtabella0"/>
              <w:rPr>
                <w:color w:val="002060"/>
              </w:rPr>
            </w:pPr>
            <w:r w:rsidRPr="000F15D7">
              <w:rPr>
                <w:color w:val="002060"/>
              </w:rPr>
              <w:t>12/10/2025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65D32" w14:textId="77777777" w:rsidR="00511CDF" w:rsidRPr="000F15D7" w:rsidRDefault="00511CDF" w:rsidP="00BC45B3">
            <w:pPr>
              <w:pStyle w:val="rowtabella0"/>
              <w:rPr>
                <w:color w:val="002060"/>
              </w:rPr>
            </w:pPr>
            <w:r w:rsidRPr="000F15D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2316A" w14:textId="77777777" w:rsidR="00511CDF" w:rsidRPr="000F15D7" w:rsidRDefault="00511CDF" w:rsidP="00BC45B3">
            <w:pPr>
              <w:pStyle w:val="rowtabella0"/>
              <w:rPr>
                <w:color w:val="002060"/>
              </w:rPr>
            </w:pPr>
            <w:r w:rsidRPr="000F15D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E78B6"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B.BUOZZI</w:t>
            </w:r>
            <w:proofErr w:type="gramEnd"/>
          </w:p>
        </w:tc>
      </w:tr>
    </w:tbl>
    <w:p w14:paraId="20857F19" w14:textId="77777777" w:rsidR="00511CDF" w:rsidRDefault="00511CDF" w:rsidP="00F31D3F">
      <w:pPr>
        <w:pStyle w:val="breakline"/>
        <w:rPr>
          <w:color w:val="002060"/>
        </w:rPr>
      </w:pPr>
    </w:p>
    <w:p w14:paraId="71FDFEBC" w14:textId="77777777" w:rsidR="00F31D3F" w:rsidRDefault="00F31D3F" w:rsidP="00F31D3F">
      <w:pPr>
        <w:pStyle w:val="breakline"/>
        <w:rPr>
          <w:color w:val="002060"/>
        </w:rPr>
      </w:pPr>
    </w:p>
    <w:p w14:paraId="38226FA7" w14:textId="77777777" w:rsidR="00F31D3F" w:rsidRPr="00D62A78" w:rsidRDefault="00F31D3F" w:rsidP="00F31D3F">
      <w:pPr>
        <w:pStyle w:val="titolocampionato0"/>
        <w:shd w:val="clear" w:color="auto" w:fill="CCCCCC"/>
        <w:spacing w:before="80" w:after="40"/>
        <w:rPr>
          <w:color w:val="002060"/>
        </w:rPr>
      </w:pPr>
      <w:r w:rsidRPr="00D62A78">
        <w:rPr>
          <w:color w:val="002060"/>
        </w:rPr>
        <w:t>COPPA ITALIA CALCIO A 5</w:t>
      </w:r>
    </w:p>
    <w:p w14:paraId="1C222F2A" w14:textId="77777777" w:rsidR="00F31D3F" w:rsidRPr="00D62A78" w:rsidRDefault="00F31D3F" w:rsidP="00F31D3F">
      <w:pPr>
        <w:pStyle w:val="titoloprinc0"/>
        <w:rPr>
          <w:color w:val="002060"/>
        </w:rPr>
      </w:pPr>
      <w:r w:rsidRPr="00D62A78">
        <w:rPr>
          <w:color w:val="002060"/>
        </w:rPr>
        <w:t>VARIAZIONI AL PROGRAMMA GARE</w:t>
      </w:r>
    </w:p>
    <w:p w14:paraId="66781B66" w14:textId="77777777" w:rsidR="00F31D3F" w:rsidRPr="00D62A78" w:rsidRDefault="00F31D3F" w:rsidP="00F31D3F">
      <w:pPr>
        <w:pStyle w:val="breakline"/>
        <w:rPr>
          <w:color w:val="002060"/>
        </w:rPr>
      </w:pPr>
    </w:p>
    <w:p w14:paraId="28BFFA4A" w14:textId="77777777" w:rsidR="00F31D3F" w:rsidRPr="00D62A78" w:rsidRDefault="00F31D3F" w:rsidP="00F31D3F">
      <w:pPr>
        <w:pStyle w:val="breakline"/>
        <w:rPr>
          <w:color w:val="002060"/>
        </w:rPr>
      </w:pPr>
    </w:p>
    <w:p w14:paraId="2CDA26FC" w14:textId="6A764827" w:rsidR="00F31D3F" w:rsidRPr="00D62A78" w:rsidRDefault="004806AB" w:rsidP="00F31D3F">
      <w:pPr>
        <w:pStyle w:val="sottotitolocampionato10"/>
        <w:rPr>
          <w:color w:val="002060"/>
        </w:rPr>
      </w:pPr>
      <w:r w:rsidRPr="00D62A78">
        <w:rPr>
          <w:color w:val="002060"/>
        </w:rPr>
        <w:t>GIRONE S</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1D3F" w:rsidRPr="00D62A78" w14:paraId="4900F543" w14:textId="77777777" w:rsidTr="004806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65788" w14:textId="77777777" w:rsidR="00F31D3F" w:rsidRPr="00D62A78" w:rsidRDefault="00F31D3F" w:rsidP="00BC45B3">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8C8E9" w14:textId="77777777" w:rsidR="00F31D3F" w:rsidRPr="00D62A78" w:rsidRDefault="00F31D3F" w:rsidP="00BC45B3">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5794" w14:textId="77777777" w:rsidR="00F31D3F" w:rsidRPr="00D62A78" w:rsidRDefault="00F31D3F" w:rsidP="00BC45B3">
            <w:pPr>
              <w:pStyle w:val="headertabella0"/>
              <w:rPr>
                <w:color w:val="002060"/>
              </w:rPr>
            </w:pPr>
            <w:r w:rsidRPr="00D62A7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CA6CC" w14:textId="77777777" w:rsidR="00F31D3F" w:rsidRPr="00D62A78" w:rsidRDefault="00F31D3F" w:rsidP="00BC45B3">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DEBE" w14:textId="77777777" w:rsidR="00F31D3F" w:rsidRPr="00D62A78" w:rsidRDefault="00F31D3F" w:rsidP="00BC45B3">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8D173" w14:textId="77777777" w:rsidR="00F31D3F" w:rsidRPr="00D62A78" w:rsidRDefault="00F31D3F" w:rsidP="00BC45B3">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80BFC" w14:textId="77777777" w:rsidR="00F31D3F" w:rsidRPr="00D62A78" w:rsidRDefault="00F31D3F" w:rsidP="00BC45B3">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088E9" w14:textId="77777777" w:rsidR="00F31D3F" w:rsidRPr="00D62A78" w:rsidRDefault="00F31D3F" w:rsidP="00BC45B3">
            <w:pPr>
              <w:pStyle w:val="headertabella0"/>
              <w:rPr>
                <w:color w:val="002060"/>
              </w:rPr>
            </w:pPr>
            <w:r w:rsidRPr="00D62A78">
              <w:rPr>
                <w:color w:val="002060"/>
              </w:rPr>
              <w:t>Impianto</w:t>
            </w:r>
          </w:p>
        </w:tc>
      </w:tr>
      <w:tr w:rsidR="00F31D3F" w:rsidRPr="00D62A78" w14:paraId="2CA702D9" w14:textId="77777777" w:rsidTr="004806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E208" w14:textId="77777777" w:rsidR="00F31D3F" w:rsidRPr="004806AB" w:rsidRDefault="00F31D3F" w:rsidP="00BC45B3">
            <w:pPr>
              <w:pStyle w:val="rowtabella0"/>
              <w:rPr>
                <w:color w:val="002060"/>
                <w:highlight w:val="yellow"/>
              </w:rPr>
            </w:pPr>
            <w:r w:rsidRPr="004806AB">
              <w:rPr>
                <w:color w:val="002060"/>
                <w:highlight w:val="yellow"/>
              </w:rPr>
              <w:t>13/10/2025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2CD1" w14:textId="77777777" w:rsidR="00F31D3F" w:rsidRPr="004806AB" w:rsidRDefault="00F31D3F" w:rsidP="00BC45B3">
            <w:pPr>
              <w:pStyle w:val="rowtabella0"/>
              <w:jc w:val="center"/>
              <w:rPr>
                <w:color w:val="002060"/>
                <w:highlight w:val="yellow"/>
              </w:rPr>
            </w:pPr>
            <w:r w:rsidRPr="004806A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1496" w14:textId="77777777" w:rsidR="00F31D3F" w:rsidRPr="004806AB" w:rsidRDefault="00F31D3F" w:rsidP="00BC45B3">
            <w:pPr>
              <w:pStyle w:val="rowtabella0"/>
              <w:rPr>
                <w:color w:val="002060"/>
                <w:highlight w:val="yellow"/>
              </w:rPr>
            </w:pPr>
            <w:r w:rsidRPr="004806AB">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7CFC" w14:textId="77777777" w:rsidR="00F31D3F" w:rsidRPr="004806AB" w:rsidRDefault="00F31D3F" w:rsidP="00BC45B3">
            <w:pPr>
              <w:pStyle w:val="rowtabella0"/>
              <w:rPr>
                <w:color w:val="002060"/>
                <w:highlight w:val="yellow"/>
              </w:rPr>
            </w:pPr>
            <w:r w:rsidRPr="004806AB">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95C2" w14:textId="77777777" w:rsidR="00F31D3F" w:rsidRPr="00D62A78" w:rsidRDefault="00F31D3F" w:rsidP="00BC45B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EE85" w14:textId="77777777" w:rsidR="00F31D3F" w:rsidRPr="00D62A78" w:rsidRDefault="00F31D3F" w:rsidP="00BC45B3">
            <w:pPr>
              <w:pStyle w:val="rowtabella0"/>
              <w:jc w:val="center"/>
              <w:rPr>
                <w:color w:val="002060"/>
              </w:rPr>
            </w:pPr>
            <w:r w:rsidRPr="004806A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4340" w14:textId="77777777" w:rsidR="00F31D3F" w:rsidRPr="00D62A78" w:rsidRDefault="00F31D3F" w:rsidP="00BC45B3">
            <w:pPr>
              <w:pStyle w:val="rowtabella0"/>
              <w:jc w:val="center"/>
              <w:rPr>
                <w:color w:val="002060"/>
              </w:rPr>
            </w:pPr>
            <w:r w:rsidRPr="00D62A78">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CD69" w14:textId="77777777" w:rsidR="00F31D3F" w:rsidRPr="00D62A78" w:rsidRDefault="00F31D3F" w:rsidP="00BC45B3">
            <w:pPr>
              <w:rPr>
                <w:color w:val="002060"/>
              </w:rPr>
            </w:pPr>
          </w:p>
        </w:tc>
      </w:tr>
    </w:tbl>
    <w:p w14:paraId="7B863111" w14:textId="77777777" w:rsidR="00F31D3F" w:rsidRPr="00D62A78" w:rsidRDefault="00F31D3F" w:rsidP="00F31D3F">
      <w:pPr>
        <w:pStyle w:val="breakline"/>
        <w:rPr>
          <w:rFonts w:eastAsiaTheme="minorEastAsia"/>
          <w:color w:val="002060"/>
        </w:rPr>
      </w:pPr>
    </w:p>
    <w:p w14:paraId="66156644" w14:textId="77777777" w:rsidR="00F31D3F" w:rsidRPr="00D62A78" w:rsidRDefault="00F31D3F" w:rsidP="00F31D3F">
      <w:pPr>
        <w:pStyle w:val="breakline"/>
        <w:rPr>
          <w:color w:val="002060"/>
        </w:rPr>
      </w:pPr>
    </w:p>
    <w:p w14:paraId="5E0119BD" w14:textId="77777777" w:rsidR="00F31D3F" w:rsidRPr="00D62A78" w:rsidRDefault="00F31D3F" w:rsidP="00F31D3F">
      <w:pPr>
        <w:pStyle w:val="sottotitolocampionato10"/>
        <w:rPr>
          <w:color w:val="002060"/>
        </w:rPr>
      </w:pPr>
      <w:r w:rsidRPr="00D62A7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8"/>
        <w:gridCol w:w="507"/>
        <w:gridCol w:w="1997"/>
        <w:gridCol w:w="1996"/>
        <w:gridCol w:w="699"/>
        <w:gridCol w:w="599"/>
        <w:gridCol w:w="600"/>
        <w:gridCol w:w="2494"/>
      </w:tblGrid>
      <w:tr w:rsidR="004806AB" w:rsidRPr="00D62A78" w14:paraId="5D47402D" w14:textId="77777777" w:rsidTr="004806AB">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55C19" w14:textId="77777777" w:rsidR="00F31D3F" w:rsidRPr="00D62A78" w:rsidRDefault="00F31D3F" w:rsidP="004806AB">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B0F42" w14:textId="77777777" w:rsidR="00F31D3F" w:rsidRPr="00D62A78" w:rsidRDefault="00F31D3F" w:rsidP="004806AB">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51A2" w14:textId="77777777" w:rsidR="00F31D3F" w:rsidRPr="00D62A78" w:rsidRDefault="00F31D3F" w:rsidP="004806AB">
            <w:pPr>
              <w:pStyle w:val="headertabella0"/>
              <w:rPr>
                <w:color w:val="002060"/>
              </w:rPr>
            </w:pPr>
            <w:r w:rsidRPr="00D62A78">
              <w:rPr>
                <w:color w:val="002060"/>
              </w:rPr>
              <w:t>Squadra 1</w:t>
            </w:r>
          </w:p>
        </w:tc>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99AF5" w14:textId="77777777" w:rsidR="00F31D3F" w:rsidRPr="00D62A78" w:rsidRDefault="00F31D3F" w:rsidP="004806AB">
            <w:pPr>
              <w:pStyle w:val="headertabella0"/>
              <w:rPr>
                <w:color w:val="002060"/>
              </w:rPr>
            </w:pPr>
            <w:r w:rsidRPr="00D62A78">
              <w:rPr>
                <w:color w:val="002060"/>
              </w:rPr>
              <w:t>Squadra 2</w:t>
            </w:r>
          </w:p>
        </w:t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A5A16" w14:textId="77777777" w:rsidR="00F31D3F" w:rsidRPr="00D62A78" w:rsidRDefault="00F31D3F" w:rsidP="004806AB">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EB07E" w14:textId="77777777" w:rsidR="00F31D3F" w:rsidRPr="00D62A78" w:rsidRDefault="00F31D3F" w:rsidP="004806AB">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5BBF3" w14:textId="77777777" w:rsidR="00F31D3F" w:rsidRPr="00D62A78" w:rsidRDefault="00F31D3F" w:rsidP="004806AB">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81B97" w14:textId="77777777" w:rsidR="00F31D3F" w:rsidRPr="00D62A78" w:rsidRDefault="00F31D3F" w:rsidP="004806AB">
            <w:pPr>
              <w:pStyle w:val="headertabella0"/>
              <w:rPr>
                <w:color w:val="002060"/>
              </w:rPr>
            </w:pPr>
            <w:r w:rsidRPr="00D62A78">
              <w:rPr>
                <w:color w:val="002060"/>
              </w:rPr>
              <w:t>Impianto</w:t>
            </w:r>
          </w:p>
        </w:tc>
      </w:tr>
      <w:tr w:rsidR="004806AB" w:rsidRPr="00D62A78" w14:paraId="0C773D03" w14:textId="77777777" w:rsidTr="004806AB">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F3C3" w14:textId="77777777" w:rsidR="00F31D3F" w:rsidRPr="004806AB" w:rsidRDefault="00F31D3F" w:rsidP="004806AB">
            <w:pPr>
              <w:pStyle w:val="rowtabella0"/>
              <w:rPr>
                <w:color w:val="002060"/>
                <w:highlight w:val="yellow"/>
              </w:rPr>
            </w:pPr>
            <w:r w:rsidRPr="004806AB">
              <w:rPr>
                <w:color w:val="002060"/>
                <w:highlight w:val="yellow"/>
              </w:rPr>
              <w:t>13/10/2025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4B84" w14:textId="77777777" w:rsidR="00F31D3F" w:rsidRPr="004806AB" w:rsidRDefault="00F31D3F" w:rsidP="004806AB">
            <w:pPr>
              <w:pStyle w:val="rowtabella0"/>
              <w:jc w:val="center"/>
              <w:rPr>
                <w:color w:val="002060"/>
                <w:highlight w:val="yellow"/>
              </w:rPr>
            </w:pPr>
            <w:r w:rsidRPr="004806AB">
              <w:rPr>
                <w:color w:val="002060"/>
                <w:highlight w:val="yellow"/>
              </w:rPr>
              <w:t>1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F253" w14:textId="77777777" w:rsidR="00F31D3F" w:rsidRPr="004806AB" w:rsidRDefault="00F31D3F" w:rsidP="004806AB">
            <w:pPr>
              <w:pStyle w:val="rowtabella0"/>
              <w:rPr>
                <w:color w:val="002060"/>
                <w:highlight w:val="yellow"/>
              </w:rPr>
            </w:pPr>
            <w:proofErr w:type="gramStart"/>
            <w:r w:rsidRPr="004806AB">
              <w:rPr>
                <w:color w:val="002060"/>
                <w:highlight w:val="yellow"/>
              </w:rPr>
              <w:t>U.MANDOLESI</w:t>
            </w:r>
            <w:proofErr w:type="gramEnd"/>
          </w:p>
        </w:tc>
        <w:tc>
          <w:tcPr>
            <w:tcW w:w="19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3F3A" w14:textId="77777777" w:rsidR="00F31D3F" w:rsidRPr="004806AB" w:rsidRDefault="00F31D3F" w:rsidP="004806AB">
            <w:pPr>
              <w:pStyle w:val="rowtabella0"/>
              <w:rPr>
                <w:color w:val="002060"/>
                <w:highlight w:val="yellow"/>
              </w:rPr>
            </w:pPr>
            <w:r w:rsidRPr="004806AB">
              <w:rPr>
                <w:color w:val="002060"/>
                <w:highlight w:val="yellow"/>
              </w:rPr>
              <w:t>MONTELUPONE CALCIO A 5</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958B" w14:textId="77777777" w:rsidR="00F31D3F" w:rsidRPr="00D62A78" w:rsidRDefault="00F31D3F" w:rsidP="004806AB">
            <w:pPr>
              <w:rPr>
                <w:color w:val="002060"/>
              </w:rPr>
            </w:pPr>
          </w:p>
        </w:tc>
        <w:tc>
          <w:tcPr>
            <w:tcW w:w="5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F0E7" w14:textId="77777777" w:rsidR="00F31D3F" w:rsidRPr="004806AB" w:rsidRDefault="00F31D3F" w:rsidP="004806AB">
            <w:pPr>
              <w:pStyle w:val="rowtabella0"/>
              <w:jc w:val="center"/>
              <w:rPr>
                <w:color w:val="002060"/>
                <w:highlight w:val="yellow"/>
              </w:rPr>
            </w:pPr>
            <w:r w:rsidRPr="004806A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AE0E" w14:textId="77777777" w:rsidR="00F31D3F" w:rsidRPr="00D62A78" w:rsidRDefault="00F31D3F" w:rsidP="004806AB">
            <w:pPr>
              <w:rPr>
                <w:color w:val="002060"/>
              </w:rPr>
            </w:pPr>
          </w:p>
        </w:tc>
        <w:tc>
          <w:tcPr>
            <w:tcW w:w="24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0449" w14:textId="77777777" w:rsidR="00F31D3F" w:rsidRPr="00D62A78" w:rsidRDefault="00F31D3F" w:rsidP="004806AB">
            <w:pPr>
              <w:pStyle w:val="rowtabella0"/>
              <w:rPr>
                <w:color w:val="002060"/>
              </w:rPr>
            </w:pPr>
            <w:r w:rsidRPr="004806AB">
              <w:rPr>
                <w:color w:val="002060"/>
                <w:highlight w:val="yellow"/>
              </w:rPr>
              <w:t>CAMPO C/5 "MANDOLESI"- COPERTO PORTO SAN GIORGIO VIA DELLE REGIONI, 8</w:t>
            </w:r>
          </w:p>
        </w:tc>
      </w:tr>
      <w:tr w:rsidR="004806AB" w:rsidRPr="00D62A78" w14:paraId="4CC77E17" w14:textId="77777777" w:rsidTr="004806AB">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D942" w14:textId="77777777" w:rsidR="004806AB" w:rsidRPr="004806AB" w:rsidRDefault="004806AB" w:rsidP="004806AB">
            <w:pPr>
              <w:pStyle w:val="rowtabella0"/>
              <w:rPr>
                <w:color w:val="002060"/>
                <w:highlight w:val="yellow"/>
              </w:rPr>
            </w:pPr>
            <w:r w:rsidRPr="004806AB">
              <w:rPr>
                <w:color w:val="002060"/>
                <w:highlight w:val="yellow"/>
              </w:rPr>
              <w:t>15/10/2025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94CE" w14:textId="77777777" w:rsidR="004806AB" w:rsidRPr="004806AB" w:rsidRDefault="004806AB" w:rsidP="004806AB">
            <w:pPr>
              <w:pStyle w:val="rowtabella0"/>
              <w:jc w:val="center"/>
              <w:rPr>
                <w:color w:val="002060"/>
                <w:highlight w:val="yellow"/>
              </w:rPr>
            </w:pPr>
            <w:r w:rsidRPr="004806AB">
              <w:rPr>
                <w:color w:val="002060"/>
                <w:highlight w:val="yellow"/>
              </w:rPr>
              <w:t>1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5A35" w14:textId="548CF94C" w:rsidR="004806AB" w:rsidRPr="004806AB" w:rsidRDefault="004806AB" w:rsidP="004806AB">
            <w:pPr>
              <w:pStyle w:val="rowtabella0"/>
              <w:rPr>
                <w:color w:val="002060"/>
                <w:highlight w:val="yellow"/>
              </w:rPr>
            </w:pPr>
            <w:r>
              <w:rPr>
                <w:color w:val="002060"/>
                <w:highlight w:val="yellow"/>
              </w:rPr>
              <w:t>CSI STELLA A.S.D.</w:t>
            </w:r>
          </w:p>
        </w:tc>
        <w:tc>
          <w:tcPr>
            <w:tcW w:w="19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8603" w14:textId="08E914B6" w:rsidR="004806AB" w:rsidRPr="004806AB" w:rsidRDefault="004806AB" w:rsidP="004806AB">
            <w:pPr>
              <w:pStyle w:val="rowtabella0"/>
              <w:rPr>
                <w:color w:val="002060"/>
                <w:highlight w:val="yellow"/>
              </w:rPr>
            </w:pPr>
            <w:r>
              <w:rPr>
                <w:color w:val="002060"/>
                <w:highlight w:val="yellow"/>
              </w:rPr>
              <w:t>REAL SAN GIORGIO</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E401" w14:textId="7A888F6B" w:rsidR="004806AB" w:rsidRPr="004806AB" w:rsidRDefault="004806AB" w:rsidP="004806AB">
            <w:pPr>
              <w:rPr>
                <w:rFonts w:ascii="Arial" w:hAnsi="Arial" w:cs="Arial"/>
                <w:color w:val="002060"/>
                <w:sz w:val="12"/>
                <w:szCs w:val="12"/>
              </w:rPr>
            </w:pPr>
            <w:r w:rsidRPr="004806AB">
              <w:rPr>
                <w:rFonts w:ascii="Arial" w:hAnsi="Arial" w:cs="Arial"/>
                <w:color w:val="002060"/>
                <w:sz w:val="12"/>
                <w:szCs w:val="12"/>
              </w:rPr>
              <w:t>13/10/2025</w:t>
            </w:r>
          </w:p>
        </w:tc>
        <w:tc>
          <w:tcPr>
            <w:tcW w:w="5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B5B4" w14:textId="0B6D46B5" w:rsidR="004806AB" w:rsidRPr="004806AB" w:rsidRDefault="004806AB" w:rsidP="004806AB">
            <w:pPr>
              <w:pStyle w:val="rowtabella0"/>
              <w:jc w:val="center"/>
              <w:rPr>
                <w:color w:val="002060"/>
                <w:highlight w:val="yellow"/>
              </w:rPr>
            </w:pPr>
            <w:r w:rsidRPr="004806AB">
              <w:rPr>
                <w:color w:val="002060"/>
                <w:highlight w:val="yellow"/>
              </w:rPr>
              <w:t>21:</w:t>
            </w:r>
            <w:r>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B532" w14:textId="5AADB1DB" w:rsidR="004806AB" w:rsidRPr="00D62A78" w:rsidRDefault="004806AB" w:rsidP="004806AB">
            <w:pPr>
              <w:rPr>
                <w:color w:val="002060"/>
              </w:rPr>
            </w:pPr>
          </w:p>
        </w:tc>
        <w:tc>
          <w:tcPr>
            <w:tcW w:w="24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3433" w14:textId="5E4AD324" w:rsidR="004806AB" w:rsidRPr="00D62A78" w:rsidRDefault="004806AB" w:rsidP="004806AB">
            <w:pPr>
              <w:pStyle w:val="rowtabella0"/>
              <w:rPr>
                <w:color w:val="002060"/>
              </w:rPr>
            </w:pPr>
          </w:p>
        </w:tc>
      </w:tr>
    </w:tbl>
    <w:p w14:paraId="3A2EFD14" w14:textId="77777777" w:rsidR="00F31D3F" w:rsidRPr="00D62A78" w:rsidRDefault="00F31D3F" w:rsidP="00F31D3F">
      <w:pPr>
        <w:pStyle w:val="breakline"/>
        <w:rPr>
          <w:color w:val="002060"/>
        </w:rPr>
      </w:pPr>
    </w:p>
    <w:p w14:paraId="37AFAFC0" w14:textId="77777777" w:rsidR="00F31D3F" w:rsidRDefault="00F31D3F" w:rsidP="00F31D3F">
      <w:pPr>
        <w:pStyle w:val="breakline"/>
        <w:rPr>
          <w:color w:val="002060"/>
        </w:rPr>
      </w:pPr>
    </w:p>
    <w:p w14:paraId="69F6172A" w14:textId="77777777" w:rsidR="00F31D3F" w:rsidRPr="00D62A78" w:rsidRDefault="00F31D3F" w:rsidP="00F31D3F">
      <w:pPr>
        <w:pStyle w:val="titoloprinc0"/>
        <w:rPr>
          <w:color w:val="002060"/>
        </w:rPr>
      </w:pPr>
      <w:r>
        <w:rPr>
          <w:color w:val="002060"/>
        </w:rPr>
        <w:t>PROGRAMMA GARE</w:t>
      </w:r>
    </w:p>
    <w:p w14:paraId="20E38BDD" w14:textId="77777777" w:rsidR="00F31D3F" w:rsidRDefault="00F31D3F" w:rsidP="00F31D3F">
      <w:pPr>
        <w:pStyle w:val="breakline"/>
        <w:rPr>
          <w:color w:val="002060"/>
        </w:rPr>
      </w:pPr>
    </w:p>
    <w:p w14:paraId="52E920CA" w14:textId="77777777" w:rsidR="00511CDF" w:rsidRPr="000F15D7" w:rsidRDefault="00511CDF" w:rsidP="00511CDF">
      <w:pPr>
        <w:pStyle w:val="sottotitolocampionato10"/>
        <w:rPr>
          <w:color w:val="002060"/>
        </w:rPr>
      </w:pPr>
      <w:r w:rsidRPr="000F15D7">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8"/>
        <w:gridCol w:w="385"/>
        <w:gridCol w:w="898"/>
        <w:gridCol w:w="1181"/>
        <w:gridCol w:w="1545"/>
        <w:gridCol w:w="1552"/>
      </w:tblGrid>
      <w:tr w:rsidR="00511CDF" w:rsidRPr="000F15D7" w14:paraId="7C71236A"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BD447"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B7B09"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C00E8"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B88B2"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7C1EB"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7497B"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AF04A"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592DC17E"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8A63A" w14:textId="77777777" w:rsidR="00511CDF" w:rsidRPr="000F15D7" w:rsidRDefault="00511CDF" w:rsidP="00BC45B3">
            <w:pPr>
              <w:pStyle w:val="rowtabella0"/>
              <w:rPr>
                <w:color w:val="002060"/>
              </w:rPr>
            </w:pPr>
            <w:r w:rsidRPr="000F15D7">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DB732" w14:textId="77777777" w:rsidR="00511CDF" w:rsidRPr="000F15D7" w:rsidRDefault="00511CDF" w:rsidP="00BC45B3">
            <w:pPr>
              <w:pStyle w:val="rowtabella0"/>
              <w:rPr>
                <w:color w:val="002060"/>
              </w:rPr>
            </w:pPr>
            <w:r w:rsidRPr="000F15D7">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9AE8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8BE04" w14:textId="77777777" w:rsidR="00511CDF" w:rsidRPr="000F15D7" w:rsidRDefault="00511CDF" w:rsidP="00BC45B3">
            <w:pPr>
              <w:pStyle w:val="rowtabella0"/>
              <w:rPr>
                <w:color w:val="002060"/>
              </w:rPr>
            </w:pPr>
            <w:r w:rsidRPr="000F15D7">
              <w:rPr>
                <w:color w:val="002060"/>
              </w:rPr>
              <w:t>13/10/2025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E84E9" w14:textId="77777777" w:rsidR="00511CDF" w:rsidRPr="000F15D7" w:rsidRDefault="00511CDF" w:rsidP="00BC45B3">
            <w:pPr>
              <w:pStyle w:val="rowtabella0"/>
              <w:rPr>
                <w:color w:val="002060"/>
              </w:rPr>
            </w:pPr>
            <w:r w:rsidRPr="000F15D7">
              <w:rPr>
                <w:color w:val="002060"/>
              </w:rPr>
              <w:t xml:space="preserve">5429 PAL.COM. </w:t>
            </w:r>
            <w:proofErr w:type="gramStart"/>
            <w:r w:rsidRPr="000F15D7">
              <w:rPr>
                <w:color w:val="002060"/>
              </w:rPr>
              <w:t>S.MICHELE</w:t>
            </w:r>
            <w:proofErr w:type="gramEnd"/>
            <w:r w:rsidRPr="000F15D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D8FDF" w14:textId="77777777" w:rsidR="00511CDF" w:rsidRPr="000F15D7" w:rsidRDefault="00511CDF" w:rsidP="00BC45B3">
            <w:pPr>
              <w:pStyle w:val="rowtabella0"/>
              <w:rPr>
                <w:color w:val="002060"/>
              </w:rPr>
            </w:pPr>
            <w:r w:rsidRPr="000F15D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544D1" w14:textId="77777777" w:rsidR="00511CDF" w:rsidRPr="000F15D7" w:rsidRDefault="00511CDF" w:rsidP="00BC45B3">
            <w:pPr>
              <w:pStyle w:val="rowtabella0"/>
              <w:rPr>
                <w:color w:val="002060"/>
              </w:rPr>
            </w:pPr>
            <w:r w:rsidRPr="000F15D7">
              <w:rPr>
                <w:color w:val="002060"/>
              </w:rPr>
              <w:t>VIA LORETO</w:t>
            </w:r>
          </w:p>
        </w:tc>
      </w:tr>
      <w:tr w:rsidR="00511CDF" w:rsidRPr="000F15D7" w14:paraId="4D3B385E"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64E81F" w14:textId="77777777" w:rsidR="00511CDF" w:rsidRPr="000F15D7" w:rsidRDefault="00511CDF" w:rsidP="00BC45B3">
            <w:pPr>
              <w:pStyle w:val="rowtabella0"/>
              <w:rPr>
                <w:color w:val="002060"/>
              </w:rPr>
            </w:pPr>
            <w:r w:rsidRPr="000F15D7">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9D5EF" w14:textId="77777777" w:rsidR="00511CDF" w:rsidRPr="000F15D7" w:rsidRDefault="00511CDF" w:rsidP="00BC45B3">
            <w:pPr>
              <w:pStyle w:val="rowtabella0"/>
              <w:rPr>
                <w:color w:val="002060"/>
              </w:rPr>
            </w:pPr>
            <w:r w:rsidRPr="000F15D7">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01288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BF8A4"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FE7742" w14:textId="77777777" w:rsidR="00511CDF" w:rsidRPr="000F15D7" w:rsidRDefault="00511CDF" w:rsidP="00BC45B3">
            <w:pPr>
              <w:pStyle w:val="rowtabella0"/>
              <w:rPr>
                <w:color w:val="002060"/>
              </w:rPr>
            </w:pPr>
            <w:r w:rsidRPr="000F15D7">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1E3FC" w14:textId="77777777" w:rsidR="00511CDF" w:rsidRPr="000F15D7" w:rsidRDefault="00511CDF" w:rsidP="00BC45B3">
            <w:pPr>
              <w:pStyle w:val="rowtabella0"/>
              <w:rPr>
                <w:color w:val="002060"/>
              </w:rPr>
            </w:pPr>
            <w:r w:rsidRPr="000F15D7">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41F8D" w14:textId="77777777" w:rsidR="00511CDF" w:rsidRPr="000F15D7" w:rsidRDefault="00511CDF" w:rsidP="00BC45B3">
            <w:pPr>
              <w:pStyle w:val="rowtabella0"/>
              <w:rPr>
                <w:color w:val="002060"/>
              </w:rPr>
            </w:pPr>
            <w:r w:rsidRPr="000F15D7">
              <w:rPr>
                <w:color w:val="002060"/>
              </w:rPr>
              <w:t>VIA FALCONARA</w:t>
            </w:r>
          </w:p>
        </w:tc>
      </w:tr>
      <w:tr w:rsidR="00511CDF" w:rsidRPr="000F15D7" w14:paraId="0D0C56C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E474F" w14:textId="77777777" w:rsidR="00511CDF" w:rsidRPr="000F15D7" w:rsidRDefault="00511CDF" w:rsidP="00BC45B3">
            <w:pPr>
              <w:pStyle w:val="rowtabella0"/>
              <w:rPr>
                <w:color w:val="002060"/>
              </w:rPr>
            </w:pPr>
            <w:r w:rsidRPr="000F15D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2A7C0" w14:textId="77777777" w:rsidR="00511CDF" w:rsidRPr="000F15D7" w:rsidRDefault="00511CDF" w:rsidP="00BC45B3">
            <w:pPr>
              <w:pStyle w:val="rowtabella0"/>
              <w:rPr>
                <w:color w:val="002060"/>
              </w:rPr>
            </w:pPr>
            <w:r w:rsidRPr="000F15D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A229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ED5996" w14:textId="77777777" w:rsidR="00511CDF" w:rsidRPr="000F15D7" w:rsidRDefault="00511CDF" w:rsidP="00BC45B3">
            <w:pPr>
              <w:pStyle w:val="rowtabella0"/>
              <w:rPr>
                <w:color w:val="002060"/>
              </w:rPr>
            </w:pPr>
            <w:r w:rsidRPr="000F15D7">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2B6D2" w14:textId="77777777" w:rsidR="00511CDF" w:rsidRPr="000F15D7" w:rsidRDefault="00511CDF" w:rsidP="00BC45B3">
            <w:pPr>
              <w:pStyle w:val="rowtabella0"/>
              <w:rPr>
                <w:color w:val="002060"/>
              </w:rPr>
            </w:pPr>
            <w:r w:rsidRPr="000F15D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C5C45" w14:textId="77777777" w:rsidR="00511CDF" w:rsidRPr="000F15D7" w:rsidRDefault="00511CDF" w:rsidP="00BC45B3">
            <w:pPr>
              <w:pStyle w:val="rowtabella0"/>
              <w:rPr>
                <w:color w:val="002060"/>
              </w:rPr>
            </w:pPr>
            <w:r w:rsidRPr="000F1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CB5EE" w14:textId="77777777" w:rsidR="00511CDF" w:rsidRPr="000F15D7" w:rsidRDefault="00511CDF" w:rsidP="00BC45B3">
            <w:pPr>
              <w:pStyle w:val="rowtabella0"/>
              <w:rPr>
                <w:color w:val="002060"/>
              </w:rPr>
            </w:pPr>
            <w:r w:rsidRPr="000F15D7">
              <w:rPr>
                <w:color w:val="002060"/>
              </w:rPr>
              <w:t>VIA MONTEPELAGO</w:t>
            </w:r>
          </w:p>
        </w:tc>
      </w:tr>
      <w:tr w:rsidR="00511CDF" w:rsidRPr="000F15D7" w14:paraId="148D8436"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692E83" w14:textId="77777777" w:rsidR="00511CDF" w:rsidRPr="000F15D7" w:rsidRDefault="00511CDF" w:rsidP="00BC45B3">
            <w:pPr>
              <w:pStyle w:val="rowtabella0"/>
              <w:rPr>
                <w:color w:val="002060"/>
              </w:rPr>
            </w:pPr>
            <w:r w:rsidRPr="000F15D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2A2FDB" w14:textId="77777777" w:rsidR="00511CDF" w:rsidRPr="000F15D7" w:rsidRDefault="00511CDF" w:rsidP="00BC45B3">
            <w:pPr>
              <w:pStyle w:val="rowtabella0"/>
              <w:rPr>
                <w:color w:val="002060"/>
              </w:rPr>
            </w:pPr>
            <w:r w:rsidRPr="000F15D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ABD5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EE289"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58E7F" w14:textId="77777777" w:rsidR="00511CDF" w:rsidRPr="000F15D7" w:rsidRDefault="00511CDF" w:rsidP="00BC45B3">
            <w:pPr>
              <w:pStyle w:val="rowtabella0"/>
              <w:rPr>
                <w:color w:val="002060"/>
              </w:rPr>
            </w:pPr>
            <w:r w:rsidRPr="000F15D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840C1" w14:textId="77777777" w:rsidR="00511CDF" w:rsidRPr="000F15D7" w:rsidRDefault="00511CDF" w:rsidP="00BC45B3">
            <w:pPr>
              <w:pStyle w:val="rowtabella0"/>
              <w:rPr>
                <w:color w:val="002060"/>
              </w:rPr>
            </w:pPr>
            <w:r w:rsidRPr="000F15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902D0"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B.BUOZZI</w:t>
            </w:r>
            <w:proofErr w:type="gramEnd"/>
          </w:p>
        </w:tc>
      </w:tr>
      <w:tr w:rsidR="00511CDF" w:rsidRPr="000F15D7" w14:paraId="6725CFA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5CA43" w14:textId="77777777" w:rsidR="00511CDF" w:rsidRPr="000F15D7" w:rsidRDefault="00511CDF" w:rsidP="00BC45B3">
            <w:pPr>
              <w:pStyle w:val="rowtabella0"/>
              <w:rPr>
                <w:color w:val="002060"/>
              </w:rPr>
            </w:pPr>
            <w:r w:rsidRPr="000F15D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D3120" w14:textId="77777777" w:rsidR="00511CDF" w:rsidRPr="000F15D7" w:rsidRDefault="00511CDF" w:rsidP="00BC45B3">
            <w:pPr>
              <w:pStyle w:val="rowtabella0"/>
              <w:rPr>
                <w:color w:val="002060"/>
              </w:rPr>
            </w:pPr>
            <w:r w:rsidRPr="000F15D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268B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8861B8" w14:textId="77777777" w:rsidR="00511CDF" w:rsidRPr="000F15D7" w:rsidRDefault="00511CDF" w:rsidP="00BC45B3">
            <w:pPr>
              <w:pStyle w:val="rowtabella0"/>
              <w:rPr>
                <w:color w:val="002060"/>
              </w:rPr>
            </w:pPr>
            <w:r w:rsidRPr="000F15D7">
              <w:rPr>
                <w:color w:val="002060"/>
              </w:rPr>
              <w:t>14/10/2025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98185" w14:textId="77777777" w:rsidR="00511CDF" w:rsidRPr="000F15D7" w:rsidRDefault="00511CDF" w:rsidP="00BC45B3">
            <w:pPr>
              <w:pStyle w:val="rowtabella0"/>
              <w:rPr>
                <w:color w:val="002060"/>
              </w:rPr>
            </w:pPr>
            <w:r w:rsidRPr="000F15D7">
              <w:rPr>
                <w:color w:val="002060"/>
              </w:rPr>
              <w:t xml:space="preserve">5429 PAL.COM. </w:t>
            </w:r>
            <w:proofErr w:type="gramStart"/>
            <w:r w:rsidRPr="000F15D7">
              <w:rPr>
                <w:color w:val="002060"/>
              </w:rPr>
              <w:t>S.MICHELE</w:t>
            </w:r>
            <w:proofErr w:type="gramEnd"/>
            <w:r w:rsidRPr="000F15D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AB590" w14:textId="77777777" w:rsidR="00511CDF" w:rsidRPr="000F15D7" w:rsidRDefault="00511CDF" w:rsidP="00BC45B3">
            <w:pPr>
              <w:pStyle w:val="rowtabella0"/>
              <w:rPr>
                <w:color w:val="002060"/>
              </w:rPr>
            </w:pPr>
            <w:r w:rsidRPr="000F15D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45BE3" w14:textId="77777777" w:rsidR="00511CDF" w:rsidRPr="000F15D7" w:rsidRDefault="00511CDF" w:rsidP="00BC45B3">
            <w:pPr>
              <w:pStyle w:val="rowtabella0"/>
              <w:rPr>
                <w:color w:val="002060"/>
              </w:rPr>
            </w:pPr>
            <w:r w:rsidRPr="000F15D7">
              <w:rPr>
                <w:color w:val="002060"/>
              </w:rPr>
              <w:t>VIA LORETO</w:t>
            </w:r>
          </w:p>
        </w:tc>
      </w:tr>
      <w:tr w:rsidR="00511CDF" w:rsidRPr="000F15D7" w14:paraId="0F895A8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9B4E39" w14:textId="77777777" w:rsidR="00511CDF" w:rsidRPr="000F15D7" w:rsidRDefault="00511CDF" w:rsidP="00BC45B3">
            <w:pPr>
              <w:pStyle w:val="rowtabella0"/>
              <w:rPr>
                <w:color w:val="002060"/>
              </w:rPr>
            </w:pPr>
            <w:r w:rsidRPr="000F15D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4A86A" w14:textId="77777777" w:rsidR="00511CDF" w:rsidRPr="000F15D7" w:rsidRDefault="00511CDF" w:rsidP="00BC45B3">
            <w:pPr>
              <w:pStyle w:val="rowtabella0"/>
              <w:rPr>
                <w:color w:val="002060"/>
              </w:rPr>
            </w:pPr>
            <w:r w:rsidRPr="000F15D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DBDD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B84741" w14:textId="77777777" w:rsidR="00511CDF" w:rsidRPr="000F15D7" w:rsidRDefault="00511CDF" w:rsidP="00BC45B3">
            <w:pPr>
              <w:pStyle w:val="rowtabella0"/>
              <w:rPr>
                <w:color w:val="002060"/>
              </w:rPr>
            </w:pPr>
            <w:r w:rsidRPr="000F15D7">
              <w:rPr>
                <w:color w:val="002060"/>
              </w:rPr>
              <w:t>15/10/2025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26F44" w14:textId="77777777" w:rsidR="00511CDF" w:rsidRPr="000F15D7" w:rsidRDefault="00511CDF" w:rsidP="00BC45B3">
            <w:pPr>
              <w:pStyle w:val="rowtabella0"/>
              <w:rPr>
                <w:color w:val="002060"/>
              </w:rPr>
            </w:pPr>
            <w:r w:rsidRPr="000F15D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357B3" w14:textId="77777777" w:rsidR="00511CDF" w:rsidRPr="000F15D7" w:rsidRDefault="00511CDF" w:rsidP="00BC45B3">
            <w:pPr>
              <w:pStyle w:val="rowtabella0"/>
              <w:rPr>
                <w:color w:val="002060"/>
              </w:rPr>
            </w:pPr>
            <w:r w:rsidRPr="000F15D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83942" w14:textId="77777777" w:rsidR="00511CDF" w:rsidRPr="000F15D7" w:rsidRDefault="00511CDF" w:rsidP="00BC45B3">
            <w:pPr>
              <w:pStyle w:val="rowtabella0"/>
              <w:rPr>
                <w:color w:val="002060"/>
              </w:rPr>
            </w:pPr>
            <w:r w:rsidRPr="000F15D7">
              <w:rPr>
                <w:color w:val="002060"/>
              </w:rPr>
              <w:t>VIA FONTE ANTICA 6</w:t>
            </w:r>
          </w:p>
        </w:tc>
      </w:tr>
      <w:tr w:rsidR="00511CDF" w:rsidRPr="000F15D7" w14:paraId="10727B5F"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633780" w14:textId="77777777" w:rsidR="00511CDF" w:rsidRPr="000F15D7" w:rsidRDefault="00511CDF" w:rsidP="00BC45B3">
            <w:pPr>
              <w:pStyle w:val="rowtabella0"/>
              <w:rPr>
                <w:color w:val="002060"/>
              </w:rPr>
            </w:pPr>
            <w:r w:rsidRPr="000F15D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4FB66" w14:textId="77777777" w:rsidR="00511CDF" w:rsidRPr="000F15D7" w:rsidRDefault="00511CDF" w:rsidP="00BC45B3">
            <w:pPr>
              <w:pStyle w:val="rowtabella0"/>
              <w:rPr>
                <w:color w:val="002060"/>
              </w:rPr>
            </w:pPr>
            <w:r w:rsidRPr="000F15D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3D3FFC"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C8EC6" w14:textId="77777777" w:rsidR="00511CDF" w:rsidRPr="000F15D7" w:rsidRDefault="00511CDF" w:rsidP="00BC45B3">
            <w:pPr>
              <w:pStyle w:val="rowtabella0"/>
              <w:rPr>
                <w:color w:val="002060"/>
              </w:rPr>
            </w:pPr>
            <w:r w:rsidRPr="000F15D7">
              <w:rPr>
                <w:color w:val="002060"/>
              </w:rPr>
              <w:t>15/10/2025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8E0ECF" w14:textId="77777777" w:rsidR="00511CDF" w:rsidRPr="000F15D7" w:rsidRDefault="00511CDF" w:rsidP="00BC45B3">
            <w:pPr>
              <w:pStyle w:val="rowtabella0"/>
              <w:rPr>
                <w:color w:val="002060"/>
              </w:rPr>
            </w:pPr>
            <w:r w:rsidRPr="000F15D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ADC9D" w14:textId="77777777" w:rsidR="00511CDF" w:rsidRPr="000F15D7" w:rsidRDefault="00511CDF" w:rsidP="00BC45B3">
            <w:pPr>
              <w:pStyle w:val="rowtabella0"/>
              <w:rPr>
                <w:color w:val="002060"/>
              </w:rPr>
            </w:pPr>
            <w:r w:rsidRPr="000F15D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E3C76" w14:textId="77777777" w:rsidR="00511CDF" w:rsidRPr="000F15D7" w:rsidRDefault="00511CDF" w:rsidP="00BC45B3">
            <w:pPr>
              <w:pStyle w:val="rowtabella0"/>
              <w:rPr>
                <w:color w:val="002060"/>
              </w:rPr>
            </w:pPr>
            <w:r w:rsidRPr="000F15D7">
              <w:rPr>
                <w:color w:val="002060"/>
              </w:rPr>
              <w:t>VIA IV NOVEMBRE</w:t>
            </w:r>
          </w:p>
        </w:tc>
      </w:tr>
      <w:tr w:rsidR="00511CDF" w:rsidRPr="000F15D7" w14:paraId="01A69EDD"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3B2C6" w14:textId="77777777" w:rsidR="00511CDF" w:rsidRPr="000F15D7" w:rsidRDefault="00511CDF" w:rsidP="00BC45B3">
            <w:pPr>
              <w:pStyle w:val="rowtabella0"/>
              <w:rPr>
                <w:color w:val="002060"/>
              </w:rPr>
            </w:pPr>
            <w:r w:rsidRPr="000F15D7">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DFF71" w14:textId="77777777" w:rsidR="00511CDF" w:rsidRPr="000F15D7" w:rsidRDefault="00511CDF" w:rsidP="00BC45B3">
            <w:pPr>
              <w:pStyle w:val="rowtabella0"/>
              <w:rPr>
                <w:color w:val="002060"/>
              </w:rPr>
            </w:pPr>
            <w:r w:rsidRPr="000F15D7">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D5DA7"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EB412" w14:textId="77777777" w:rsidR="00511CDF" w:rsidRPr="000F15D7" w:rsidRDefault="00511CDF" w:rsidP="00BC45B3">
            <w:pPr>
              <w:pStyle w:val="rowtabella0"/>
              <w:rPr>
                <w:color w:val="002060"/>
              </w:rPr>
            </w:pPr>
            <w:r w:rsidRPr="000F15D7">
              <w:rPr>
                <w:color w:val="002060"/>
              </w:rPr>
              <w:t>15/10/2025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EFFAB" w14:textId="77777777" w:rsidR="00511CDF" w:rsidRPr="000F15D7" w:rsidRDefault="00511CDF" w:rsidP="00BC45B3">
            <w:pPr>
              <w:pStyle w:val="rowtabella0"/>
              <w:rPr>
                <w:color w:val="002060"/>
              </w:rPr>
            </w:pPr>
            <w:r w:rsidRPr="000F15D7">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2F087" w14:textId="77777777" w:rsidR="00511CDF" w:rsidRPr="000F15D7" w:rsidRDefault="00511CDF" w:rsidP="00BC45B3">
            <w:pPr>
              <w:pStyle w:val="rowtabella0"/>
              <w:rPr>
                <w:color w:val="002060"/>
              </w:rPr>
            </w:pPr>
            <w:r w:rsidRPr="000F15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247BB" w14:textId="77777777" w:rsidR="00511CDF" w:rsidRPr="000F15D7" w:rsidRDefault="00511CDF" w:rsidP="00BC45B3">
            <w:pPr>
              <w:pStyle w:val="rowtabella0"/>
              <w:rPr>
                <w:color w:val="002060"/>
              </w:rPr>
            </w:pPr>
            <w:r w:rsidRPr="000F15D7">
              <w:rPr>
                <w:color w:val="002060"/>
              </w:rPr>
              <w:t xml:space="preserve">VIA MANZONI FZ. </w:t>
            </w:r>
            <w:proofErr w:type="gramStart"/>
            <w:r w:rsidRPr="000F15D7">
              <w:rPr>
                <w:color w:val="002060"/>
              </w:rPr>
              <w:t>S.BIAGIO</w:t>
            </w:r>
            <w:proofErr w:type="gramEnd"/>
          </w:p>
        </w:tc>
      </w:tr>
    </w:tbl>
    <w:p w14:paraId="70293429" w14:textId="77777777" w:rsidR="00511CDF" w:rsidRPr="000F15D7" w:rsidRDefault="00511CDF" w:rsidP="00511CDF">
      <w:pPr>
        <w:pStyle w:val="breakline"/>
        <w:rPr>
          <w:rFonts w:eastAsiaTheme="minorEastAsia"/>
          <w:color w:val="002060"/>
        </w:rPr>
      </w:pPr>
    </w:p>
    <w:p w14:paraId="77C30BB8" w14:textId="77777777" w:rsidR="00511CDF" w:rsidRPr="000F15D7" w:rsidRDefault="00511CDF" w:rsidP="00511CDF">
      <w:pPr>
        <w:pStyle w:val="breakline"/>
        <w:rPr>
          <w:color w:val="002060"/>
        </w:rPr>
      </w:pPr>
    </w:p>
    <w:p w14:paraId="10A57CC5" w14:textId="77777777" w:rsidR="00511CDF" w:rsidRPr="000F15D7" w:rsidRDefault="00511CDF" w:rsidP="00511CDF">
      <w:pPr>
        <w:pStyle w:val="breakline"/>
        <w:rPr>
          <w:color w:val="002060"/>
        </w:rPr>
      </w:pPr>
    </w:p>
    <w:p w14:paraId="37B04CD6" w14:textId="77777777" w:rsidR="00511CDF" w:rsidRPr="000F15D7" w:rsidRDefault="00511CDF" w:rsidP="00511CDF">
      <w:pPr>
        <w:pStyle w:val="sottotitolocampionato10"/>
        <w:rPr>
          <w:color w:val="002060"/>
        </w:rPr>
      </w:pPr>
      <w:r w:rsidRPr="000F15D7">
        <w:rPr>
          <w:color w:val="002060"/>
        </w:rPr>
        <w:lastRenderedPageBreak/>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3"/>
        <w:gridCol w:w="385"/>
        <w:gridCol w:w="898"/>
        <w:gridCol w:w="1183"/>
        <w:gridCol w:w="1547"/>
        <w:gridCol w:w="1545"/>
      </w:tblGrid>
      <w:tr w:rsidR="00511CDF" w:rsidRPr="000F15D7" w14:paraId="5FD8A1C6"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07B39"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3E624"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C1E7"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A384"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CEEAD"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D0FA7"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E6B57"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2D7DE45"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3197A" w14:textId="77777777" w:rsidR="00511CDF" w:rsidRPr="000F15D7" w:rsidRDefault="00511CDF" w:rsidP="00BC45B3">
            <w:pPr>
              <w:pStyle w:val="rowtabella0"/>
              <w:rPr>
                <w:color w:val="002060"/>
              </w:rPr>
            </w:pPr>
            <w:r w:rsidRPr="000F15D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50A0E" w14:textId="77777777" w:rsidR="00511CDF" w:rsidRPr="000F15D7" w:rsidRDefault="00511CDF" w:rsidP="00BC45B3">
            <w:pPr>
              <w:pStyle w:val="rowtabella0"/>
              <w:rPr>
                <w:color w:val="002060"/>
              </w:rPr>
            </w:pPr>
            <w:r w:rsidRPr="000F15D7">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F7F6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81EE4" w14:textId="77777777" w:rsidR="00511CDF" w:rsidRPr="000F15D7" w:rsidRDefault="00511CDF" w:rsidP="00BC45B3">
            <w:pPr>
              <w:pStyle w:val="rowtabella0"/>
              <w:rPr>
                <w:color w:val="002060"/>
              </w:rPr>
            </w:pPr>
            <w:r w:rsidRPr="000F15D7">
              <w:rPr>
                <w:color w:val="002060"/>
              </w:rPr>
              <w:t>13/10/2025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5BD57" w14:textId="77777777" w:rsidR="00511CDF" w:rsidRPr="000F15D7" w:rsidRDefault="00511CDF" w:rsidP="00BC45B3">
            <w:pPr>
              <w:pStyle w:val="rowtabella0"/>
              <w:rPr>
                <w:color w:val="002060"/>
              </w:rPr>
            </w:pPr>
            <w:r w:rsidRPr="000F15D7">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D6209" w14:textId="77777777" w:rsidR="00511CDF" w:rsidRPr="000F15D7" w:rsidRDefault="00511CDF" w:rsidP="00BC45B3">
            <w:pPr>
              <w:pStyle w:val="rowtabella0"/>
              <w:rPr>
                <w:color w:val="002060"/>
              </w:rPr>
            </w:pPr>
            <w:r w:rsidRPr="000F15D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6CC49" w14:textId="77777777" w:rsidR="00511CDF" w:rsidRPr="000F15D7" w:rsidRDefault="00511CDF" w:rsidP="00BC45B3">
            <w:pPr>
              <w:pStyle w:val="rowtabella0"/>
              <w:rPr>
                <w:color w:val="002060"/>
              </w:rPr>
            </w:pPr>
            <w:r w:rsidRPr="000F15D7">
              <w:rPr>
                <w:color w:val="002060"/>
              </w:rPr>
              <w:t>VIA DELL IRIS</w:t>
            </w:r>
          </w:p>
        </w:tc>
      </w:tr>
      <w:tr w:rsidR="00511CDF" w:rsidRPr="000F15D7" w14:paraId="279D8E66"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76B710" w14:textId="77777777" w:rsidR="00511CDF" w:rsidRPr="000F15D7" w:rsidRDefault="00511CDF" w:rsidP="00BC45B3">
            <w:pPr>
              <w:pStyle w:val="rowtabella0"/>
              <w:rPr>
                <w:color w:val="002060"/>
              </w:rPr>
            </w:pPr>
            <w:r w:rsidRPr="000F15D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9AAEC" w14:textId="77777777" w:rsidR="00511CDF" w:rsidRPr="000F15D7" w:rsidRDefault="00511CDF" w:rsidP="00BC45B3">
            <w:pPr>
              <w:pStyle w:val="rowtabella0"/>
              <w:rPr>
                <w:color w:val="002060"/>
              </w:rPr>
            </w:pPr>
            <w:r w:rsidRPr="000F15D7">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EDC80"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E0041"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C8AB7" w14:textId="77777777" w:rsidR="00511CDF" w:rsidRPr="000F15D7" w:rsidRDefault="00511CDF" w:rsidP="00BC45B3">
            <w:pPr>
              <w:pStyle w:val="rowtabella0"/>
              <w:rPr>
                <w:color w:val="002060"/>
              </w:rPr>
            </w:pPr>
            <w:r w:rsidRPr="000F15D7">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264CC" w14:textId="77777777" w:rsidR="00511CDF" w:rsidRPr="000F15D7" w:rsidRDefault="00511CDF" w:rsidP="00BC45B3">
            <w:pPr>
              <w:pStyle w:val="rowtabella0"/>
              <w:rPr>
                <w:color w:val="002060"/>
              </w:rPr>
            </w:pPr>
            <w:r w:rsidRPr="000F15D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1C989" w14:textId="77777777" w:rsidR="00511CDF" w:rsidRPr="000F15D7" w:rsidRDefault="00511CDF" w:rsidP="00BC45B3">
            <w:pPr>
              <w:pStyle w:val="rowtabella0"/>
              <w:rPr>
                <w:color w:val="002060"/>
              </w:rPr>
            </w:pPr>
            <w:r w:rsidRPr="000F15D7">
              <w:rPr>
                <w:color w:val="002060"/>
              </w:rPr>
              <w:t xml:space="preserve">VIA </w:t>
            </w:r>
            <w:proofErr w:type="gramStart"/>
            <w:r w:rsidRPr="000F15D7">
              <w:rPr>
                <w:color w:val="002060"/>
              </w:rPr>
              <w:t>C.ULPIANI</w:t>
            </w:r>
            <w:proofErr w:type="gramEnd"/>
          </w:p>
        </w:tc>
      </w:tr>
      <w:tr w:rsidR="00511CDF" w:rsidRPr="000F15D7" w14:paraId="46296A8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6C9BAB" w14:textId="77777777" w:rsidR="00511CDF" w:rsidRPr="000F15D7" w:rsidRDefault="00511CDF" w:rsidP="00BC45B3">
            <w:pPr>
              <w:pStyle w:val="rowtabella0"/>
              <w:rPr>
                <w:color w:val="002060"/>
              </w:rPr>
            </w:pPr>
            <w:r w:rsidRPr="000F15D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CED4C" w14:textId="77777777" w:rsidR="00511CDF" w:rsidRPr="000F15D7" w:rsidRDefault="00511CDF" w:rsidP="00BC45B3">
            <w:pPr>
              <w:pStyle w:val="rowtabella0"/>
              <w:rPr>
                <w:color w:val="002060"/>
              </w:rPr>
            </w:pPr>
            <w:r w:rsidRPr="000F15D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8785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C9111"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62A9E" w14:textId="77777777" w:rsidR="00511CDF" w:rsidRPr="000F15D7" w:rsidRDefault="00511CDF" w:rsidP="00BC45B3">
            <w:pPr>
              <w:pStyle w:val="rowtabella0"/>
              <w:rPr>
                <w:color w:val="002060"/>
              </w:rPr>
            </w:pPr>
            <w:r w:rsidRPr="000F15D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DC963" w14:textId="77777777" w:rsidR="00511CDF" w:rsidRPr="000F15D7" w:rsidRDefault="00511CDF" w:rsidP="00BC45B3">
            <w:pPr>
              <w:pStyle w:val="rowtabella0"/>
              <w:rPr>
                <w:color w:val="002060"/>
              </w:rPr>
            </w:pPr>
            <w:r w:rsidRPr="000F15D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3BA93" w14:textId="77777777" w:rsidR="00511CDF" w:rsidRPr="000F15D7" w:rsidRDefault="00511CDF" w:rsidP="00BC45B3">
            <w:pPr>
              <w:pStyle w:val="rowtabella0"/>
              <w:rPr>
                <w:color w:val="002060"/>
              </w:rPr>
            </w:pPr>
            <w:r w:rsidRPr="000F15D7">
              <w:rPr>
                <w:color w:val="002060"/>
              </w:rPr>
              <w:t>VIA OLIMPIADI</w:t>
            </w:r>
          </w:p>
        </w:tc>
      </w:tr>
      <w:tr w:rsidR="00511CDF" w:rsidRPr="000F15D7" w14:paraId="016127F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97233" w14:textId="77777777" w:rsidR="00511CDF" w:rsidRPr="000F15D7" w:rsidRDefault="00511CDF" w:rsidP="00BC45B3">
            <w:pPr>
              <w:pStyle w:val="rowtabella0"/>
              <w:rPr>
                <w:color w:val="002060"/>
              </w:rPr>
            </w:pPr>
            <w:r w:rsidRPr="000F15D7">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ED33D" w14:textId="77777777" w:rsidR="00511CDF" w:rsidRPr="000F15D7" w:rsidRDefault="00511CDF" w:rsidP="00BC45B3">
            <w:pPr>
              <w:pStyle w:val="rowtabella0"/>
              <w:rPr>
                <w:color w:val="002060"/>
              </w:rPr>
            </w:pPr>
            <w:r w:rsidRPr="000F15D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8A9449"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7BF82"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ADC56" w14:textId="77777777" w:rsidR="00511CDF" w:rsidRPr="000F15D7" w:rsidRDefault="00511CDF" w:rsidP="00BC45B3">
            <w:pPr>
              <w:pStyle w:val="rowtabella0"/>
              <w:rPr>
                <w:color w:val="002060"/>
              </w:rPr>
            </w:pPr>
            <w:r w:rsidRPr="000F15D7">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37754" w14:textId="77777777" w:rsidR="00511CDF" w:rsidRPr="000F15D7" w:rsidRDefault="00511CDF" w:rsidP="00BC45B3">
            <w:pPr>
              <w:pStyle w:val="rowtabella0"/>
              <w:rPr>
                <w:color w:val="002060"/>
              </w:rPr>
            </w:pPr>
            <w:r w:rsidRPr="000F15D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5B22C" w14:textId="77777777" w:rsidR="00511CDF" w:rsidRPr="000F15D7" w:rsidRDefault="00511CDF" w:rsidP="00BC45B3">
            <w:pPr>
              <w:pStyle w:val="rowtabella0"/>
              <w:rPr>
                <w:color w:val="002060"/>
              </w:rPr>
            </w:pPr>
            <w:r w:rsidRPr="000F15D7">
              <w:rPr>
                <w:color w:val="002060"/>
              </w:rPr>
              <w:t>VIA FRATELLANZA SNC</w:t>
            </w:r>
          </w:p>
        </w:tc>
      </w:tr>
      <w:tr w:rsidR="00511CDF" w:rsidRPr="000F15D7" w14:paraId="4C5D4132"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6EA61" w14:textId="77777777" w:rsidR="00511CDF" w:rsidRPr="000F15D7" w:rsidRDefault="00511CDF" w:rsidP="00BC45B3">
            <w:pPr>
              <w:pStyle w:val="rowtabella0"/>
              <w:rPr>
                <w:color w:val="002060"/>
              </w:rPr>
            </w:pPr>
            <w:r w:rsidRPr="000F15D7">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9A2ED5" w14:textId="77777777" w:rsidR="00511CDF" w:rsidRPr="000F15D7" w:rsidRDefault="00511CDF" w:rsidP="00BC45B3">
            <w:pPr>
              <w:pStyle w:val="rowtabella0"/>
              <w:rPr>
                <w:color w:val="002060"/>
              </w:rPr>
            </w:pPr>
            <w:r w:rsidRPr="000F15D7">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36B13"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F70ED" w14:textId="77777777" w:rsidR="00511CDF" w:rsidRPr="000F15D7" w:rsidRDefault="00511CDF" w:rsidP="00BC45B3">
            <w:pPr>
              <w:pStyle w:val="rowtabella0"/>
              <w:rPr>
                <w:color w:val="002060"/>
              </w:rPr>
            </w:pPr>
            <w:r w:rsidRPr="000F15D7">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BF057" w14:textId="77777777" w:rsidR="00511CDF" w:rsidRPr="000F15D7" w:rsidRDefault="00511CDF" w:rsidP="00BC45B3">
            <w:pPr>
              <w:pStyle w:val="rowtabella0"/>
              <w:rPr>
                <w:color w:val="002060"/>
              </w:rPr>
            </w:pPr>
            <w:r w:rsidRPr="000F15D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1014F2" w14:textId="77777777" w:rsidR="00511CDF" w:rsidRPr="000F15D7" w:rsidRDefault="00511CDF" w:rsidP="00BC45B3">
            <w:pPr>
              <w:pStyle w:val="rowtabella0"/>
              <w:rPr>
                <w:color w:val="002060"/>
              </w:rPr>
            </w:pPr>
            <w:r w:rsidRPr="000F15D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04B7F" w14:textId="77777777" w:rsidR="00511CDF" w:rsidRPr="000F15D7" w:rsidRDefault="00511CDF" w:rsidP="00BC45B3">
            <w:pPr>
              <w:pStyle w:val="rowtabella0"/>
              <w:rPr>
                <w:color w:val="002060"/>
              </w:rPr>
            </w:pPr>
            <w:r w:rsidRPr="000F15D7">
              <w:rPr>
                <w:color w:val="002060"/>
              </w:rPr>
              <w:t>VIA DELLO SPORT</w:t>
            </w:r>
          </w:p>
        </w:tc>
      </w:tr>
      <w:tr w:rsidR="00511CDF" w:rsidRPr="000F15D7" w14:paraId="31664E97"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9AF0E2" w14:textId="77777777" w:rsidR="00511CDF" w:rsidRPr="000F15D7" w:rsidRDefault="00511CDF" w:rsidP="00BC45B3">
            <w:pPr>
              <w:pStyle w:val="rowtabella0"/>
              <w:rPr>
                <w:color w:val="002060"/>
              </w:rPr>
            </w:pPr>
            <w:proofErr w:type="gramStart"/>
            <w:r w:rsidRPr="000F15D7">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7E026" w14:textId="77777777" w:rsidR="00511CDF" w:rsidRPr="000F15D7" w:rsidRDefault="00511CDF" w:rsidP="00BC45B3">
            <w:pPr>
              <w:pStyle w:val="rowtabella0"/>
              <w:rPr>
                <w:color w:val="002060"/>
              </w:rPr>
            </w:pPr>
            <w:r w:rsidRPr="000F15D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EE7AD"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A9178" w14:textId="77777777" w:rsidR="00511CDF" w:rsidRPr="000F15D7" w:rsidRDefault="00511CDF" w:rsidP="00BC45B3">
            <w:pPr>
              <w:pStyle w:val="rowtabella0"/>
              <w:rPr>
                <w:color w:val="002060"/>
              </w:rPr>
            </w:pPr>
            <w:r w:rsidRPr="000F15D7">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B7637" w14:textId="77777777" w:rsidR="00511CDF" w:rsidRPr="000F15D7" w:rsidRDefault="00511CDF" w:rsidP="00BC45B3">
            <w:pPr>
              <w:pStyle w:val="rowtabella0"/>
              <w:rPr>
                <w:color w:val="002060"/>
              </w:rPr>
            </w:pPr>
            <w:r w:rsidRPr="000F15D7">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32313" w14:textId="77777777" w:rsidR="00511CDF" w:rsidRPr="000F15D7" w:rsidRDefault="00511CDF" w:rsidP="00BC45B3">
            <w:pPr>
              <w:pStyle w:val="rowtabella0"/>
              <w:rPr>
                <w:color w:val="002060"/>
              </w:rPr>
            </w:pPr>
            <w:r w:rsidRPr="000F15D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57CEC" w14:textId="77777777" w:rsidR="00511CDF" w:rsidRPr="000F15D7" w:rsidRDefault="00511CDF" w:rsidP="00BC45B3">
            <w:pPr>
              <w:pStyle w:val="rowtabella0"/>
              <w:rPr>
                <w:color w:val="002060"/>
              </w:rPr>
            </w:pPr>
            <w:r w:rsidRPr="000F15D7">
              <w:rPr>
                <w:color w:val="002060"/>
              </w:rPr>
              <w:t>VIA DELLE REGIONI, 8</w:t>
            </w:r>
          </w:p>
        </w:tc>
      </w:tr>
      <w:tr w:rsidR="00511CDF" w:rsidRPr="000F15D7" w14:paraId="7F18AA0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E1BD10" w14:textId="77777777" w:rsidR="00511CDF" w:rsidRPr="000F15D7" w:rsidRDefault="00511CDF" w:rsidP="00BC45B3">
            <w:pPr>
              <w:pStyle w:val="rowtabella0"/>
              <w:rPr>
                <w:color w:val="002060"/>
              </w:rPr>
            </w:pPr>
            <w:r w:rsidRPr="000F15D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1EF038" w14:textId="77777777" w:rsidR="00511CDF" w:rsidRPr="000F15D7" w:rsidRDefault="00511CDF" w:rsidP="00BC45B3">
            <w:pPr>
              <w:pStyle w:val="rowtabella0"/>
              <w:rPr>
                <w:color w:val="002060"/>
              </w:rPr>
            </w:pPr>
            <w:r w:rsidRPr="000F15D7">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F2734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3D49F3" w14:textId="77777777" w:rsidR="00511CDF" w:rsidRPr="000F15D7" w:rsidRDefault="00511CDF" w:rsidP="00BC45B3">
            <w:pPr>
              <w:pStyle w:val="rowtabella0"/>
              <w:rPr>
                <w:color w:val="002060"/>
              </w:rPr>
            </w:pPr>
            <w:r w:rsidRPr="000F15D7">
              <w:rPr>
                <w:color w:val="002060"/>
              </w:rPr>
              <w:t>14/10/2025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AE358" w14:textId="77777777" w:rsidR="00511CDF" w:rsidRPr="000F15D7" w:rsidRDefault="00511CDF" w:rsidP="00BC45B3">
            <w:pPr>
              <w:pStyle w:val="rowtabella0"/>
              <w:rPr>
                <w:color w:val="002060"/>
              </w:rPr>
            </w:pPr>
            <w:r w:rsidRPr="000F15D7">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06863" w14:textId="77777777" w:rsidR="00511CDF" w:rsidRPr="000F15D7" w:rsidRDefault="00511CDF" w:rsidP="00BC45B3">
            <w:pPr>
              <w:pStyle w:val="rowtabella0"/>
              <w:rPr>
                <w:color w:val="002060"/>
              </w:rPr>
            </w:pPr>
            <w:r w:rsidRPr="000F15D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14108" w14:textId="77777777" w:rsidR="00511CDF" w:rsidRPr="000F15D7" w:rsidRDefault="00511CDF" w:rsidP="00BC45B3">
            <w:pPr>
              <w:pStyle w:val="rowtabella0"/>
              <w:rPr>
                <w:color w:val="002060"/>
              </w:rPr>
            </w:pPr>
            <w:r w:rsidRPr="000F15D7">
              <w:rPr>
                <w:color w:val="002060"/>
              </w:rPr>
              <w:t>VIA VERDI</w:t>
            </w:r>
          </w:p>
        </w:tc>
      </w:tr>
      <w:tr w:rsidR="00511CDF" w:rsidRPr="000F15D7" w14:paraId="7F897E8E"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406C8B" w14:textId="77777777" w:rsidR="00511CDF" w:rsidRPr="000F15D7" w:rsidRDefault="00511CDF" w:rsidP="00BC45B3">
            <w:pPr>
              <w:pStyle w:val="rowtabella0"/>
              <w:rPr>
                <w:color w:val="002060"/>
              </w:rPr>
            </w:pPr>
            <w:r w:rsidRPr="000F15D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0F6C5" w14:textId="77777777" w:rsidR="00511CDF" w:rsidRPr="000F15D7" w:rsidRDefault="00511CDF" w:rsidP="00BC45B3">
            <w:pPr>
              <w:pStyle w:val="rowtabella0"/>
              <w:rPr>
                <w:color w:val="002060"/>
              </w:rPr>
            </w:pPr>
            <w:r w:rsidRPr="000F15D7">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7E185"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39231" w14:textId="77777777" w:rsidR="00511CDF" w:rsidRPr="000F15D7" w:rsidRDefault="00511CDF" w:rsidP="00BC45B3">
            <w:pPr>
              <w:pStyle w:val="rowtabella0"/>
              <w:rPr>
                <w:color w:val="002060"/>
              </w:rPr>
            </w:pPr>
            <w:r w:rsidRPr="000F15D7">
              <w:rPr>
                <w:color w:val="002060"/>
              </w:rPr>
              <w:t>15/10/2025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C4AB4" w14:textId="77777777" w:rsidR="00511CDF" w:rsidRPr="000F15D7" w:rsidRDefault="00511CDF" w:rsidP="00BC45B3">
            <w:pPr>
              <w:pStyle w:val="rowtabella0"/>
              <w:rPr>
                <w:color w:val="002060"/>
              </w:rPr>
            </w:pPr>
            <w:r w:rsidRPr="000F15D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A9A42" w14:textId="77777777" w:rsidR="00511CDF" w:rsidRPr="000F15D7" w:rsidRDefault="00511CDF" w:rsidP="00BC45B3">
            <w:pPr>
              <w:pStyle w:val="rowtabella0"/>
              <w:rPr>
                <w:color w:val="002060"/>
              </w:rPr>
            </w:pPr>
            <w:r w:rsidRPr="000F15D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C98A9" w14:textId="77777777" w:rsidR="00511CDF" w:rsidRPr="000F15D7" w:rsidRDefault="00511CDF" w:rsidP="00BC45B3">
            <w:pPr>
              <w:pStyle w:val="rowtabella0"/>
              <w:rPr>
                <w:color w:val="002060"/>
              </w:rPr>
            </w:pPr>
            <w:r w:rsidRPr="000F15D7">
              <w:rPr>
                <w:color w:val="002060"/>
              </w:rPr>
              <w:t>VIA CORRADI</w:t>
            </w:r>
          </w:p>
        </w:tc>
      </w:tr>
    </w:tbl>
    <w:p w14:paraId="5587B9A0" w14:textId="77777777" w:rsidR="00511CDF" w:rsidRPr="00D62A78" w:rsidRDefault="00511CDF" w:rsidP="00F31D3F">
      <w:pPr>
        <w:pStyle w:val="breakline"/>
        <w:rPr>
          <w:color w:val="002060"/>
        </w:rPr>
      </w:pPr>
    </w:p>
    <w:p w14:paraId="54795C73" w14:textId="77777777" w:rsidR="00F31D3F" w:rsidRPr="00D62A78" w:rsidRDefault="00F31D3F" w:rsidP="00F31D3F">
      <w:pPr>
        <w:pStyle w:val="titolocampionato0"/>
        <w:shd w:val="clear" w:color="auto" w:fill="CCCCCC"/>
        <w:spacing w:before="80" w:after="40"/>
        <w:rPr>
          <w:color w:val="002060"/>
        </w:rPr>
      </w:pPr>
      <w:r w:rsidRPr="00D62A78">
        <w:rPr>
          <w:color w:val="002060"/>
        </w:rPr>
        <w:t>COPPA MARCHE CALCIO 5 serie D</w:t>
      </w:r>
    </w:p>
    <w:p w14:paraId="4EDC8656" w14:textId="77777777" w:rsidR="00F31D3F" w:rsidRPr="007D644B" w:rsidRDefault="00F31D3F" w:rsidP="00F31D3F">
      <w:pPr>
        <w:pStyle w:val="LndNormale1"/>
        <w:jc w:val="center"/>
        <w:rPr>
          <w:color w:val="002060"/>
          <w:sz w:val="36"/>
          <w:szCs w:val="36"/>
        </w:rPr>
      </w:pPr>
      <w:r>
        <w:rPr>
          <w:b/>
          <w:color w:val="002060"/>
          <w:sz w:val="36"/>
          <w:szCs w:val="36"/>
        </w:rPr>
        <w:t>SQUADRE QUALIFICATE AGLI OTTAVI DI FINALE</w:t>
      </w:r>
    </w:p>
    <w:p w14:paraId="7D1A73EB" w14:textId="77777777" w:rsidR="00F31D3F" w:rsidRDefault="00F31D3F" w:rsidP="00F31D3F">
      <w:pPr>
        <w:pStyle w:val="breakline"/>
        <w:rPr>
          <w:rFonts w:ascii="Arial" w:eastAsiaTheme="minorEastAsia" w:hAnsi="Arial" w:cs="Arial"/>
          <w:color w:val="002060"/>
          <w:sz w:val="22"/>
          <w:szCs w:val="22"/>
        </w:rPr>
      </w:pPr>
    </w:p>
    <w:p w14:paraId="7ADE0709" w14:textId="77777777" w:rsidR="00F31D3F" w:rsidRDefault="00F31D3F" w:rsidP="00F31D3F">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agli Ottavi di Finale le seguenti squadre:</w:t>
      </w:r>
    </w:p>
    <w:p w14:paraId="32C0F076" w14:textId="77777777" w:rsidR="00F31D3F" w:rsidRDefault="00F31D3F" w:rsidP="00F31D3F">
      <w:pPr>
        <w:pStyle w:val="breakline"/>
        <w:rPr>
          <w:rFonts w:ascii="Arial" w:eastAsiaTheme="minorEastAsia" w:hAnsi="Arial" w:cs="Arial"/>
          <w:color w:val="002060"/>
          <w:sz w:val="22"/>
          <w:szCs w:val="22"/>
        </w:rPr>
      </w:pPr>
    </w:p>
    <w:p w14:paraId="2ED5B303" w14:textId="77777777" w:rsidR="00F31D3F" w:rsidRPr="002A54CB" w:rsidRDefault="00F31D3F" w:rsidP="00F31D3F">
      <w:pPr>
        <w:pStyle w:val="breakline"/>
        <w:rPr>
          <w:rFonts w:ascii="Arial" w:eastAsiaTheme="minorEastAsia" w:hAnsi="Arial" w:cs="Arial"/>
          <w:color w:val="002060"/>
          <w:sz w:val="22"/>
          <w:szCs w:val="22"/>
        </w:rPr>
      </w:pPr>
      <w:r w:rsidRPr="002A54CB">
        <w:rPr>
          <w:rFonts w:ascii="Arial" w:eastAsiaTheme="minorEastAsia" w:hAnsi="Arial" w:cs="Arial"/>
          <w:b/>
          <w:bCs/>
          <w:color w:val="002060"/>
          <w:sz w:val="22"/>
          <w:szCs w:val="22"/>
        </w:rPr>
        <w:t>GIRONE “1”</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VADO C5</w:t>
      </w:r>
    </w:p>
    <w:p w14:paraId="57415341" w14:textId="77777777" w:rsidR="00F31D3F" w:rsidRPr="002A54CB" w:rsidRDefault="00F31D3F" w:rsidP="00F31D3F">
      <w:pPr>
        <w:pStyle w:val="breakline"/>
        <w:rPr>
          <w:rFonts w:ascii="Arial" w:eastAsiaTheme="minorEastAsia" w:hAnsi="Arial" w:cs="Arial"/>
          <w:color w:val="002060"/>
          <w:sz w:val="22"/>
          <w:szCs w:val="22"/>
        </w:rPr>
      </w:pPr>
    </w:p>
    <w:p w14:paraId="0023C44D" w14:textId="77777777" w:rsidR="00F31D3F" w:rsidRPr="002A54CB" w:rsidRDefault="00F31D3F" w:rsidP="00F31D3F">
      <w:pPr>
        <w:pStyle w:val="breakline"/>
        <w:rPr>
          <w:rFonts w:ascii="Arial" w:eastAsiaTheme="minorEastAsia" w:hAnsi="Arial" w:cs="Arial"/>
          <w:color w:val="002060"/>
          <w:sz w:val="22"/>
          <w:szCs w:val="22"/>
        </w:rPr>
      </w:pPr>
      <w:r w:rsidRPr="002A54CB">
        <w:rPr>
          <w:rFonts w:ascii="Arial" w:eastAsiaTheme="minorEastAsia" w:hAnsi="Arial" w:cs="Arial"/>
          <w:b/>
          <w:bCs/>
          <w:color w:val="002060"/>
          <w:sz w:val="22"/>
          <w:szCs w:val="22"/>
        </w:rPr>
        <w:t>GIRONE “2”</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ANGELI</w:t>
      </w:r>
    </w:p>
    <w:p w14:paraId="772E6FB9" w14:textId="77777777" w:rsidR="00F31D3F" w:rsidRPr="002A54CB" w:rsidRDefault="00F31D3F" w:rsidP="00F31D3F">
      <w:pPr>
        <w:pStyle w:val="breakline"/>
        <w:rPr>
          <w:rFonts w:ascii="Arial" w:eastAsiaTheme="minorEastAsia" w:hAnsi="Arial" w:cs="Arial"/>
          <w:color w:val="002060"/>
          <w:sz w:val="22"/>
          <w:szCs w:val="22"/>
        </w:rPr>
      </w:pPr>
    </w:p>
    <w:p w14:paraId="4B80FD6D" w14:textId="77777777" w:rsidR="00F31D3F" w:rsidRPr="002A54CB" w:rsidRDefault="00F31D3F" w:rsidP="00F31D3F">
      <w:pPr>
        <w:pStyle w:val="breakline"/>
        <w:rPr>
          <w:rFonts w:ascii="Arial" w:eastAsiaTheme="minorEastAsia" w:hAnsi="Arial" w:cs="Arial"/>
          <w:color w:val="002060"/>
          <w:sz w:val="22"/>
          <w:szCs w:val="22"/>
        </w:rPr>
      </w:pPr>
      <w:r w:rsidRPr="002A54CB">
        <w:rPr>
          <w:rFonts w:ascii="Arial" w:eastAsiaTheme="minorEastAsia" w:hAnsi="Arial" w:cs="Arial"/>
          <w:b/>
          <w:bCs/>
          <w:color w:val="002060"/>
          <w:sz w:val="22"/>
          <w:szCs w:val="22"/>
        </w:rPr>
        <w:t>GIRONE “3”</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VALMISA FUTSAL A.S.D.</w:t>
      </w:r>
    </w:p>
    <w:p w14:paraId="2E8711FF" w14:textId="77777777" w:rsidR="00F31D3F" w:rsidRPr="002A54CB" w:rsidRDefault="00F31D3F" w:rsidP="00F31D3F">
      <w:pPr>
        <w:pStyle w:val="breakline"/>
        <w:rPr>
          <w:rFonts w:ascii="Arial" w:eastAsiaTheme="minorEastAsia" w:hAnsi="Arial" w:cs="Arial"/>
          <w:color w:val="002060"/>
          <w:sz w:val="22"/>
          <w:szCs w:val="22"/>
        </w:rPr>
      </w:pPr>
    </w:p>
    <w:p w14:paraId="0ECA1D7C" w14:textId="77777777" w:rsidR="00F31D3F" w:rsidRDefault="00F31D3F" w:rsidP="00F31D3F">
      <w:pPr>
        <w:pStyle w:val="breakline"/>
        <w:rPr>
          <w:rFonts w:ascii="Arial" w:eastAsiaTheme="minorEastAsia" w:hAnsi="Arial" w:cs="Arial"/>
          <w:b/>
          <w:bCs/>
          <w:color w:val="002060"/>
          <w:sz w:val="22"/>
          <w:szCs w:val="22"/>
        </w:rPr>
      </w:pPr>
      <w:r w:rsidRPr="002A54CB">
        <w:rPr>
          <w:rFonts w:ascii="Arial" w:eastAsiaTheme="minorEastAsia" w:hAnsi="Arial" w:cs="Arial"/>
          <w:b/>
          <w:bCs/>
          <w:color w:val="002060"/>
          <w:sz w:val="22"/>
          <w:szCs w:val="22"/>
        </w:rPr>
        <w:t>GIRONE “4”</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SPECIAL ONE SPORTING CLUB</w:t>
      </w:r>
    </w:p>
    <w:p w14:paraId="7AD9DA36" w14:textId="77777777" w:rsidR="00F31D3F" w:rsidRPr="002A54CB" w:rsidRDefault="00F31D3F" w:rsidP="00F31D3F">
      <w:pPr>
        <w:pStyle w:val="breakline"/>
        <w:rPr>
          <w:rFonts w:ascii="Arial" w:eastAsiaTheme="minorEastAsia" w:hAnsi="Arial" w:cs="Arial"/>
          <w:color w:val="002060"/>
          <w:sz w:val="22"/>
          <w:szCs w:val="22"/>
        </w:rPr>
      </w:pPr>
    </w:p>
    <w:p w14:paraId="1295445A" w14:textId="77777777" w:rsidR="00F31D3F" w:rsidRPr="002A54CB" w:rsidRDefault="00F31D3F" w:rsidP="00F31D3F">
      <w:pPr>
        <w:pStyle w:val="breakline"/>
        <w:rPr>
          <w:rFonts w:ascii="Arial" w:eastAsiaTheme="minorEastAsia" w:hAnsi="Arial" w:cs="Arial"/>
          <w:color w:val="002060"/>
          <w:sz w:val="22"/>
          <w:szCs w:val="22"/>
        </w:rPr>
      </w:pPr>
      <w:r w:rsidRPr="002A54CB">
        <w:rPr>
          <w:rFonts w:ascii="Arial" w:eastAsiaTheme="minorEastAsia" w:hAnsi="Arial" w:cs="Arial"/>
          <w:b/>
          <w:bCs/>
          <w:color w:val="002060"/>
          <w:sz w:val="22"/>
          <w:szCs w:val="22"/>
        </w:rPr>
        <w:t>GIRONE “5”</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POLVERIGI C/5</w:t>
      </w:r>
    </w:p>
    <w:p w14:paraId="036BF868" w14:textId="77777777" w:rsidR="00F31D3F" w:rsidRPr="00950653" w:rsidRDefault="00F31D3F" w:rsidP="00F31D3F">
      <w:pPr>
        <w:jc w:val="left"/>
        <w:rPr>
          <w:rFonts w:ascii="Arial" w:eastAsiaTheme="minorEastAsia" w:hAnsi="Arial" w:cs="Arial"/>
          <w:color w:val="002060"/>
          <w:sz w:val="22"/>
          <w:szCs w:val="22"/>
        </w:rPr>
      </w:pPr>
    </w:p>
    <w:p w14:paraId="60255ABD" w14:textId="77777777" w:rsidR="00F31D3F" w:rsidRPr="006B6879" w:rsidRDefault="00F31D3F" w:rsidP="00F31D3F">
      <w:pPr>
        <w:pStyle w:val="breakline"/>
        <w:rPr>
          <w:rFonts w:ascii="Arial" w:eastAsiaTheme="minorEastAsia" w:hAnsi="Arial" w:cs="Arial"/>
          <w:color w:val="002060"/>
          <w:sz w:val="22"/>
          <w:szCs w:val="22"/>
        </w:rPr>
      </w:pPr>
      <w:r w:rsidRPr="006B6879">
        <w:rPr>
          <w:rFonts w:ascii="Arial" w:eastAsiaTheme="minorEastAsia" w:hAnsi="Arial" w:cs="Arial"/>
          <w:b/>
          <w:bCs/>
          <w:color w:val="002060"/>
          <w:sz w:val="22"/>
          <w:szCs w:val="22"/>
        </w:rPr>
        <w:t>GIRONE “6”</w:t>
      </w:r>
      <w:r w:rsidRPr="006B6879">
        <w:rPr>
          <w:rFonts w:ascii="Arial" w:eastAsiaTheme="minorEastAsia" w:hAnsi="Arial" w:cs="Arial"/>
          <w:color w:val="002060"/>
          <w:sz w:val="22"/>
          <w:szCs w:val="22"/>
        </w:rPr>
        <w:tab/>
        <w:t>1^ classificata</w:t>
      </w:r>
      <w:r w:rsidRPr="006B6879">
        <w:rPr>
          <w:rFonts w:ascii="Arial" w:eastAsiaTheme="minorEastAsia" w:hAnsi="Arial" w:cs="Arial"/>
          <w:color w:val="002060"/>
          <w:sz w:val="22"/>
          <w:szCs w:val="22"/>
        </w:rPr>
        <w:tab/>
      </w:r>
      <w:r w:rsidRPr="006B6879">
        <w:rPr>
          <w:rFonts w:ascii="Arial" w:eastAsiaTheme="minorEastAsia" w:hAnsi="Arial" w:cs="Arial"/>
          <w:color w:val="002060"/>
          <w:sz w:val="22"/>
          <w:szCs w:val="22"/>
        </w:rPr>
        <w:tab/>
      </w:r>
      <w:r>
        <w:rPr>
          <w:rFonts w:ascii="Arial" w:eastAsiaTheme="minorEastAsia" w:hAnsi="Arial" w:cs="Arial"/>
          <w:b/>
          <w:bCs/>
          <w:color w:val="002060"/>
          <w:sz w:val="22"/>
          <w:szCs w:val="22"/>
        </w:rPr>
        <w:t>FRASASSI C5</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950653">
        <w:rPr>
          <w:rFonts w:ascii="Arial" w:eastAsiaTheme="minorEastAsia" w:hAnsi="Arial" w:cs="Arial"/>
          <w:i/>
          <w:iCs/>
          <w:color w:val="002060"/>
          <w:sz w:val="22"/>
          <w:szCs w:val="22"/>
        </w:rPr>
        <w:t>(miglior differenza reti)</w:t>
      </w:r>
    </w:p>
    <w:p w14:paraId="1416DDE7" w14:textId="77777777" w:rsidR="00F31D3F" w:rsidRPr="00950653" w:rsidRDefault="00F31D3F" w:rsidP="00F31D3F">
      <w:pPr>
        <w:jc w:val="left"/>
        <w:rPr>
          <w:rFonts w:ascii="Arial" w:eastAsiaTheme="minorEastAsia" w:hAnsi="Arial" w:cs="Arial"/>
          <w:color w:val="002060"/>
          <w:sz w:val="22"/>
          <w:szCs w:val="22"/>
        </w:rPr>
      </w:pPr>
    </w:p>
    <w:p w14:paraId="4C4BA735" w14:textId="77777777" w:rsidR="00F31D3F" w:rsidRPr="006B6879" w:rsidRDefault="00F31D3F" w:rsidP="00F31D3F">
      <w:pPr>
        <w:pStyle w:val="breakline"/>
        <w:rPr>
          <w:rFonts w:ascii="Arial" w:eastAsiaTheme="minorEastAsia" w:hAnsi="Arial" w:cs="Arial"/>
          <w:color w:val="002060"/>
          <w:sz w:val="22"/>
          <w:szCs w:val="22"/>
        </w:rPr>
      </w:pPr>
      <w:r w:rsidRPr="006B6879">
        <w:rPr>
          <w:rFonts w:ascii="Arial" w:eastAsiaTheme="minorEastAsia" w:hAnsi="Arial" w:cs="Arial"/>
          <w:b/>
          <w:bCs/>
          <w:color w:val="002060"/>
          <w:sz w:val="22"/>
          <w:szCs w:val="22"/>
        </w:rPr>
        <w:t>GIRONE “7”</w:t>
      </w:r>
      <w:r w:rsidRPr="006B6879">
        <w:rPr>
          <w:rFonts w:ascii="Arial" w:eastAsiaTheme="minorEastAsia" w:hAnsi="Arial" w:cs="Arial"/>
          <w:color w:val="002060"/>
          <w:sz w:val="22"/>
          <w:szCs w:val="22"/>
        </w:rPr>
        <w:tab/>
        <w:t>1^ classificata</w:t>
      </w:r>
      <w:r w:rsidRPr="006B6879">
        <w:rPr>
          <w:rFonts w:ascii="Arial" w:eastAsiaTheme="minorEastAsia" w:hAnsi="Arial" w:cs="Arial"/>
          <w:color w:val="002060"/>
          <w:sz w:val="22"/>
          <w:szCs w:val="22"/>
        </w:rPr>
        <w:tab/>
      </w:r>
      <w:r w:rsidRPr="006B6879">
        <w:rPr>
          <w:rFonts w:ascii="Arial" w:eastAsiaTheme="minorEastAsia" w:hAnsi="Arial" w:cs="Arial"/>
          <w:color w:val="002060"/>
          <w:sz w:val="22"/>
          <w:szCs w:val="22"/>
        </w:rPr>
        <w:tab/>
      </w:r>
      <w:r w:rsidRPr="006B6879">
        <w:rPr>
          <w:rFonts w:ascii="Arial" w:eastAsiaTheme="minorEastAsia" w:hAnsi="Arial" w:cs="Arial"/>
          <w:b/>
          <w:bCs/>
          <w:color w:val="002060"/>
          <w:sz w:val="22"/>
          <w:szCs w:val="22"/>
        </w:rPr>
        <w:t>FUTSAL SENTINUM</w:t>
      </w:r>
    </w:p>
    <w:p w14:paraId="0D5A7040" w14:textId="77777777" w:rsidR="00F31D3F" w:rsidRPr="00950653" w:rsidRDefault="00F31D3F" w:rsidP="00F31D3F">
      <w:pPr>
        <w:jc w:val="left"/>
        <w:rPr>
          <w:rFonts w:ascii="Arial" w:eastAsiaTheme="minorEastAsia" w:hAnsi="Arial" w:cs="Arial"/>
          <w:color w:val="002060"/>
          <w:sz w:val="22"/>
          <w:szCs w:val="22"/>
        </w:rPr>
      </w:pPr>
    </w:p>
    <w:p w14:paraId="6191127A" w14:textId="77777777" w:rsidR="00F31D3F" w:rsidRPr="00950653" w:rsidRDefault="00F31D3F" w:rsidP="00F31D3F">
      <w:pPr>
        <w:pStyle w:val="breakline"/>
        <w:rPr>
          <w:rFonts w:ascii="Arial" w:eastAsiaTheme="minorEastAsia" w:hAnsi="Arial" w:cs="Arial"/>
          <w:i/>
          <w:iCs/>
          <w:color w:val="002060"/>
          <w:sz w:val="22"/>
          <w:szCs w:val="22"/>
        </w:rPr>
      </w:pPr>
      <w:r w:rsidRPr="002A54CB">
        <w:rPr>
          <w:rFonts w:ascii="Arial" w:eastAsiaTheme="minorEastAsia" w:hAnsi="Arial" w:cs="Arial"/>
          <w:b/>
          <w:bCs/>
          <w:color w:val="002060"/>
          <w:sz w:val="22"/>
          <w:szCs w:val="22"/>
        </w:rPr>
        <w:t>GIRONE “8”</w:t>
      </w:r>
      <w:r w:rsidRPr="002A54CB">
        <w:rPr>
          <w:rFonts w:ascii="Arial" w:eastAsiaTheme="minorEastAsia" w:hAnsi="Arial" w:cs="Arial"/>
          <w:color w:val="002060"/>
          <w:sz w:val="22"/>
          <w:szCs w:val="22"/>
        </w:rPr>
        <w:tab/>
        <w:t>1^ classificata</w:t>
      </w:r>
      <w:r w:rsidRPr="002A54CB">
        <w:rPr>
          <w:rFonts w:ascii="Arial" w:eastAsiaTheme="minorEastAsia" w:hAnsi="Arial" w:cs="Arial"/>
          <w:color w:val="002060"/>
          <w:sz w:val="22"/>
          <w:szCs w:val="22"/>
        </w:rPr>
        <w:tab/>
      </w:r>
      <w:r w:rsidRPr="002A54CB">
        <w:rPr>
          <w:rFonts w:ascii="Arial" w:eastAsiaTheme="minorEastAsia" w:hAnsi="Arial" w:cs="Arial"/>
          <w:color w:val="002060"/>
          <w:sz w:val="22"/>
          <w:szCs w:val="22"/>
        </w:rPr>
        <w:tab/>
      </w:r>
      <w:r w:rsidRPr="002A54CB">
        <w:rPr>
          <w:rFonts w:ascii="Arial" w:eastAsiaTheme="minorEastAsia" w:hAnsi="Arial" w:cs="Arial"/>
          <w:b/>
          <w:bCs/>
          <w:color w:val="002060"/>
          <w:sz w:val="22"/>
          <w:szCs w:val="22"/>
        </w:rPr>
        <w:t>FUTSAL ANCONA</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950653">
        <w:rPr>
          <w:rFonts w:ascii="Arial" w:eastAsiaTheme="minorEastAsia" w:hAnsi="Arial" w:cs="Arial"/>
          <w:i/>
          <w:iCs/>
          <w:color w:val="002060"/>
          <w:sz w:val="22"/>
          <w:szCs w:val="22"/>
        </w:rPr>
        <w:t>(miglior differenza reti)</w:t>
      </w:r>
    </w:p>
    <w:p w14:paraId="157EBA40" w14:textId="77777777" w:rsidR="00F31D3F" w:rsidRPr="002A54CB" w:rsidRDefault="00F31D3F" w:rsidP="00F31D3F">
      <w:pPr>
        <w:jc w:val="left"/>
        <w:rPr>
          <w:rFonts w:ascii="Arial" w:eastAsiaTheme="minorEastAsia" w:hAnsi="Arial" w:cs="Arial"/>
          <w:color w:val="002060"/>
          <w:sz w:val="22"/>
          <w:szCs w:val="22"/>
        </w:rPr>
      </w:pPr>
    </w:p>
    <w:p w14:paraId="39BBDA41" w14:textId="77777777" w:rsidR="00F31D3F" w:rsidRPr="00950653" w:rsidRDefault="00F31D3F" w:rsidP="00F31D3F">
      <w:pPr>
        <w:jc w:val="left"/>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“9”</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UNION PICENA</w:t>
      </w:r>
    </w:p>
    <w:p w14:paraId="76B0C182" w14:textId="77777777" w:rsidR="00F31D3F" w:rsidRPr="00950653" w:rsidRDefault="00F31D3F" w:rsidP="00F31D3F">
      <w:pPr>
        <w:jc w:val="left"/>
        <w:rPr>
          <w:rFonts w:ascii="Arial" w:eastAsiaTheme="minorEastAsia" w:hAnsi="Arial" w:cs="Arial"/>
          <w:color w:val="002060"/>
          <w:sz w:val="22"/>
          <w:szCs w:val="22"/>
        </w:rPr>
      </w:pPr>
    </w:p>
    <w:p w14:paraId="75FC8685"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“10”</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ACLI AUDAX MONTECOSARO</w:t>
      </w:r>
    </w:p>
    <w:p w14:paraId="73C1848A" w14:textId="77777777" w:rsidR="00F31D3F" w:rsidRPr="00950653" w:rsidRDefault="00F31D3F" w:rsidP="00F31D3F">
      <w:pPr>
        <w:jc w:val="left"/>
        <w:rPr>
          <w:rFonts w:ascii="Arial" w:eastAsiaTheme="minorEastAsia" w:hAnsi="Arial" w:cs="Arial"/>
          <w:color w:val="002060"/>
          <w:sz w:val="22"/>
          <w:szCs w:val="22"/>
        </w:rPr>
      </w:pPr>
    </w:p>
    <w:p w14:paraId="62069572"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“11”</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AMATORI STESE 2007 SRL</w:t>
      </w:r>
    </w:p>
    <w:p w14:paraId="31A0253C" w14:textId="77777777" w:rsidR="00F31D3F" w:rsidRPr="00950653" w:rsidRDefault="00F31D3F" w:rsidP="00F31D3F">
      <w:pPr>
        <w:pStyle w:val="breakline"/>
        <w:rPr>
          <w:rFonts w:ascii="Arial" w:eastAsiaTheme="minorEastAsia" w:hAnsi="Arial" w:cs="Arial"/>
          <w:color w:val="002060"/>
          <w:sz w:val="22"/>
          <w:szCs w:val="22"/>
        </w:rPr>
      </w:pPr>
    </w:p>
    <w:p w14:paraId="67C13B12"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“12”</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FUTSAL OTTRANO</w:t>
      </w:r>
    </w:p>
    <w:p w14:paraId="7B041E4B" w14:textId="77777777" w:rsidR="00F31D3F" w:rsidRPr="00950653" w:rsidRDefault="00F31D3F" w:rsidP="00F31D3F">
      <w:pPr>
        <w:pStyle w:val="breakline"/>
        <w:rPr>
          <w:rFonts w:ascii="Arial" w:eastAsiaTheme="minorEastAsia" w:hAnsi="Arial" w:cs="Arial"/>
          <w:color w:val="002060"/>
          <w:sz w:val="22"/>
          <w:szCs w:val="22"/>
        </w:rPr>
      </w:pPr>
    </w:p>
    <w:p w14:paraId="680B0DA4"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“13”</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VAL TENNA UNITED</w:t>
      </w:r>
    </w:p>
    <w:p w14:paraId="0B174A16" w14:textId="77777777" w:rsidR="00F31D3F" w:rsidRPr="00950653" w:rsidRDefault="00F31D3F" w:rsidP="00F31D3F">
      <w:pPr>
        <w:pStyle w:val="breakline"/>
        <w:rPr>
          <w:rFonts w:ascii="Arial" w:eastAsiaTheme="minorEastAsia" w:hAnsi="Arial" w:cs="Arial"/>
          <w:color w:val="002060"/>
          <w:sz w:val="22"/>
          <w:szCs w:val="22"/>
        </w:rPr>
      </w:pPr>
    </w:p>
    <w:p w14:paraId="1781EAFD"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“14”</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SPORTING GROTTAMMARE</w:t>
      </w:r>
    </w:p>
    <w:p w14:paraId="6E2099D7" w14:textId="77777777" w:rsidR="00F31D3F" w:rsidRPr="00950653" w:rsidRDefault="00F31D3F" w:rsidP="00F31D3F">
      <w:pPr>
        <w:pStyle w:val="breakline"/>
        <w:rPr>
          <w:rFonts w:ascii="Arial" w:eastAsiaTheme="minorEastAsia" w:hAnsi="Arial" w:cs="Arial"/>
          <w:b/>
          <w:bCs/>
          <w:color w:val="002060"/>
          <w:sz w:val="22"/>
          <w:szCs w:val="22"/>
        </w:rPr>
      </w:pPr>
    </w:p>
    <w:p w14:paraId="73BAB434" w14:textId="77777777" w:rsidR="00F31D3F" w:rsidRPr="00950653" w:rsidRDefault="00F31D3F" w:rsidP="00F31D3F">
      <w:pPr>
        <w:pStyle w:val="breakline"/>
        <w:rPr>
          <w:rFonts w:ascii="Arial" w:eastAsiaTheme="minorEastAsia" w:hAnsi="Arial" w:cs="Arial"/>
          <w:color w:val="002060"/>
          <w:sz w:val="22"/>
          <w:szCs w:val="22"/>
        </w:rPr>
      </w:pPr>
      <w:r w:rsidRPr="00950653">
        <w:rPr>
          <w:rFonts w:ascii="Arial" w:eastAsiaTheme="minorEastAsia" w:hAnsi="Arial" w:cs="Arial"/>
          <w:b/>
          <w:bCs/>
          <w:color w:val="002060"/>
          <w:sz w:val="22"/>
          <w:szCs w:val="22"/>
        </w:rPr>
        <w:t>GIRONE “15”</w:t>
      </w:r>
      <w:r w:rsidRPr="00950653">
        <w:rPr>
          <w:rFonts w:ascii="Arial" w:eastAsiaTheme="minorEastAsia" w:hAnsi="Arial" w:cs="Arial"/>
          <w:color w:val="002060"/>
          <w:sz w:val="22"/>
          <w:szCs w:val="22"/>
        </w:rPr>
        <w:tab/>
        <w:t>1^ classificata</w:t>
      </w:r>
      <w:r w:rsidRPr="00950653">
        <w:rPr>
          <w:rFonts w:ascii="Arial" w:eastAsiaTheme="minorEastAsia" w:hAnsi="Arial" w:cs="Arial"/>
          <w:color w:val="002060"/>
          <w:sz w:val="22"/>
          <w:szCs w:val="22"/>
        </w:rPr>
        <w:tab/>
      </w:r>
      <w:r w:rsidRPr="00950653">
        <w:rPr>
          <w:rFonts w:ascii="Arial" w:eastAsiaTheme="minorEastAsia" w:hAnsi="Arial" w:cs="Arial"/>
          <w:color w:val="002060"/>
          <w:sz w:val="22"/>
          <w:szCs w:val="22"/>
        </w:rPr>
        <w:tab/>
      </w:r>
      <w:r w:rsidRPr="00950653">
        <w:rPr>
          <w:rFonts w:ascii="Arial" w:eastAsiaTheme="minorEastAsia" w:hAnsi="Arial" w:cs="Arial"/>
          <w:b/>
          <w:bCs/>
          <w:color w:val="002060"/>
          <w:sz w:val="22"/>
          <w:szCs w:val="22"/>
        </w:rPr>
        <w:t>CITTA’ DI MARTINSICURO C5</w:t>
      </w:r>
    </w:p>
    <w:p w14:paraId="5CA02CB2" w14:textId="77777777" w:rsidR="00F31D3F" w:rsidRPr="00950653" w:rsidRDefault="00F31D3F" w:rsidP="00F31D3F">
      <w:pPr>
        <w:pStyle w:val="breakline"/>
        <w:rPr>
          <w:rFonts w:ascii="Arial" w:eastAsiaTheme="minorEastAsia" w:hAnsi="Arial" w:cs="Arial"/>
          <w:b/>
          <w:bCs/>
          <w:color w:val="002060"/>
          <w:sz w:val="22"/>
          <w:szCs w:val="22"/>
        </w:rPr>
      </w:pPr>
    </w:p>
    <w:p w14:paraId="07DF819C" w14:textId="77777777" w:rsidR="00F31D3F" w:rsidRPr="00950653" w:rsidRDefault="00F31D3F" w:rsidP="00F31D3F">
      <w:pPr>
        <w:pStyle w:val="breakline"/>
        <w:rPr>
          <w:rFonts w:ascii="Arial" w:eastAsiaTheme="minorEastAsia" w:hAnsi="Arial" w:cs="Arial"/>
          <w:i/>
          <w:iCs/>
          <w:color w:val="002060"/>
          <w:sz w:val="22"/>
          <w:szCs w:val="22"/>
        </w:rPr>
      </w:pPr>
      <w:r w:rsidRPr="006B6879">
        <w:rPr>
          <w:rFonts w:ascii="Arial" w:eastAsiaTheme="minorEastAsia" w:hAnsi="Arial" w:cs="Arial"/>
          <w:b/>
          <w:bCs/>
          <w:color w:val="002060"/>
          <w:sz w:val="22"/>
          <w:szCs w:val="22"/>
        </w:rPr>
        <w:t>GIRONE “16”</w:t>
      </w:r>
      <w:r w:rsidRPr="006B6879">
        <w:rPr>
          <w:rFonts w:ascii="Arial" w:eastAsiaTheme="minorEastAsia" w:hAnsi="Arial" w:cs="Arial"/>
          <w:color w:val="002060"/>
          <w:sz w:val="22"/>
          <w:szCs w:val="22"/>
        </w:rPr>
        <w:tab/>
        <w:t>1^ classificata</w:t>
      </w:r>
      <w:r w:rsidRPr="006B6879">
        <w:rPr>
          <w:rFonts w:ascii="Arial" w:eastAsiaTheme="minorEastAsia" w:hAnsi="Arial" w:cs="Arial"/>
          <w:color w:val="002060"/>
          <w:sz w:val="22"/>
          <w:szCs w:val="22"/>
        </w:rPr>
        <w:tab/>
      </w:r>
      <w:r w:rsidRPr="006B6879">
        <w:rPr>
          <w:rFonts w:ascii="Arial" w:eastAsiaTheme="minorEastAsia" w:hAnsi="Arial" w:cs="Arial"/>
          <w:color w:val="002060"/>
          <w:sz w:val="22"/>
          <w:szCs w:val="22"/>
        </w:rPr>
        <w:tab/>
      </w:r>
      <w:r w:rsidRPr="006B6879">
        <w:rPr>
          <w:rFonts w:ascii="Arial" w:eastAsiaTheme="minorEastAsia" w:hAnsi="Arial" w:cs="Arial"/>
          <w:b/>
          <w:bCs/>
          <w:color w:val="002060"/>
          <w:sz w:val="22"/>
          <w:szCs w:val="22"/>
        </w:rPr>
        <w:t>FUTSAL L.C.</w:t>
      </w:r>
      <w:r w:rsidRPr="006B6879">
        <w:rPr>
          <w:rFonts w:ascii="Arial" w:eastAsiaTheme="minorEastAsia" w:hAnsi="Arial" w:cs="Arial"/>
          <w:b/>
          <w:bCs/>
          <w:color w:val="002060"/>
          <w:sz w:val="22"/>
          <w:szCs w:val="22"/>
        </w:rPr>
        <w:tab/>
      </w:r>
      <w:r w:rsidRPr="006B6879">
        <w:rPr>
          <w:rFonts w:ascii="Arial" w:eastAsiaTheme="minorEastAsia" w:hAnsi="Arial" w:cs="Arial"/>
          <w:b/>
          <w:bCs/>
          <w:color w:val="002060"/>
          <w:sz w:val="22"/>
          <w:szCs w:val="22"/>
        </w:rPr>
        <w:tab/>
      </w:r>
      <w:r w:rsidRPr="006B6879">
        <w:rPr>
          <w:rFonts w:ascii="Arial" w:eastAsiaTheme="minorEastAsia" w:hAnsi="Arial" w:cs="Arial"/>
          <w:b/>
          <w:bCs/>
          <w:color w:val="002060"/>
          <w:sz w:val="22"/>
          <w:szCs w:val="22"/>
        </w:rPr>
        <w:tab/>
      </w:r>
      <w:r w:rsidRPr="006B6879">
        <w:rPr>
          <w:rFonts w:ascii="Arial" w:eastAsiaTheme="minorEastAsia" w:hAnsi="Arial" w:cs="Arial"/>
          <w:b/>
          <w:bCs/>
          <w:color w:val="002060"/>
          <w:sz w:val="22"/>
          <w:szCs w:val="22"/>
        </w:rPr>
        <w:tab/>
      </w:r>
      <w:r w:rsidRPr="006B6879">
        <w:rPr>
          <w:rFonts w:ascii="Arial" w:eastAsiaTheme="minorEastAsia" w:hAnsi="Arial" w:cs="Arial"/>
          <w:i/>
          <w:iCs/>
          <w:color w:val="002060"/>
          <w:sz w:val="22"/>
          <w:szCs w:val="22"/>
        </w:rPr>
        <w:t>(miglior differenza reti)</w:t>
      </w:r>
    </w:p>
    <w:p w14:paraId="247BE217" w14:textId="77777777" w:rsidR="00F31D3F" w:rsidRDefault="00F31D3F" w:rsidP="00F31D3F">
      <w:pPr>
        <w:pStyle w:val="breakline"/>
        <w:rPr>
          <w:rFonts w:ascii="Arial" w:eastAsiaTheme="minorEastAsia" w:hAnsi="Arial" w:cs="Arial"/>
          <w:b/>
          <w:bCs/>
          <w:color w:val="002060"/>
          <w:sz w:val="22"/>
          <w:szCs w:val="22"/>
        </w:rPr>
      </w:pPr>
    </w:p>
    <w:p w14:paraId="3F9D4A79" w14:textId="77777777" w:rsidR="00F31D3F" w:rsidRPr="00F45EB9" w:rsidRDefault="00F31D3F" w:rsidP="00F31D3F">
      <w:pPr>
        <w:pStyle w:val="Corpodeltesto21"/>
        <w:rPr>
          <w:rFonts w:ascii="Arial" w:hAnsi="Arial" w:cs="Arial"/>
          <w:b/>
          <w:iCs/>
          <w:color w:val="002060"/>
          <w:sz w:val="22"/>
          <w:u w:val="single"/>
        </w:rPr>
      </w:pPr>
      <w:r w:rsidRPr="00F45EB9">
        <w:rPr>
          <w:rFonts w:ascii="Arial" w:hAnsi="Arial" w:cs="Arial"/>
          <w:b/>
          <w:iCs/>
          <w:color w:val="002060"/>
          <w:sz w:val="22"/>
          <w:u w:val="single"/>
        </w:rPr>
        <w:lastRenderedPageBreak/>
        <w:t>OTTAVI DI FINALE</w:t>
      </w:r>
    </w:p>
    <w:p w14:paraId="103ECDB1" w14:textId="77777777" w:rsidR="00F31D3F" w:rsidRPr="00F45EB9" w:rsidRDefault="00F31D3F" w:rsidP="00F31D3F">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21 </w:t>
      </w:r>
      <w:proofErr w:type="gramStart"/>
      <w:r>
        <w:rPr>
          <w:rFonts w:ascii="Arial" w:hAnsi="Arial" w:cs="Arial"/>
          <w:b/>
          <w:i/>
          <w:color w:val="002060"/>
          <w:sz w:val="22"/>
        </w:rPr>
        <w:t>Ottobre</w:t>
      </w:r>
      <w:proofErr w:type="gramEnd"/>
      <w:r>
        <w:rPr>
          <w:rFonts w:ascii="Arial" w:hAnsi="Arial" w:cs="Arial"/>
          <w:b/>
          <w:i/>
          <w:color w:val="002060"/>
          <w:sz w:val="22"/>
        </w:rPr>
        <w:t xml:space="preserve"> 2025</w:t>
      </w:r>
      <w:r w:rsidRPr="001C0426">
        <w:rPr>
          <w:rFonts w:ascii="Arial" w:hAnsi="Arial" w:cs="Arial"/>
          <w:b/>
          <w:i/>
          <w:color w:val="002060"/>
          <w:sz w:val="22"/>
        </w:rPr>
        <w:t xml:space="preserve"> – Gara di Ritorno </w:t>
      </w:r>
      <w:r>
        <w:rPr>
          <w:rFonts w:ascii="Arial" w:hAnsi="Arial" w:cs="Arial"/>
          <w:b/>
          <w:i/>
          <w:color w:val="002060"/>
          <w:sz w:val="22"/>
        </w:rPr>
        <w:t>04</w:t>
      </w:r>
      <w:r w:rsidRPr="001C0426">
        <w:rPr>
          <w:rFonts w:ascii="Arial" w:hAnsi="Arial" w:cs="Arial"/>
          <w:b/>
          <w:i/>
          <w:color w:val="002060"/>
          <w:sz w:val="22"/>
        </w:rPr>
        <w:t xml:space="preserve"> Novembre 202</w:t>
      </w:r>
      <w:r>
        <w:rPr>
          <w:rFonts w:ascii="Arial" w:hAnsi="Arial" w:cs="Arial"/>
          <w:b/>
          <w:i/>
          <w:color w:val="002060"/>
          <w:sz w:val="22"/>
        </w:rPr>
        <w:t>5</w:t>
      </w:r>
    </w:p>
    <w:p w14:paraId="5465A896" w14:textId="77777777" w:rsidR="00F31D3F" w:rsidRPr="00F45EB9" w:rsidRDefault="00F31D3F" w:rsidP="00F31D3F">
      <w:pPr>
        <w:pStyle w:val="Corpodeltesto21"/>
        <w:rPr>
          <w:rFonts w:ascii="Arial" w:hAnsi="Arial" w:cs="Arial"/>
          <w:color w:val="002060"/>
          <w:sz w:val="22"/>
        </w:rPr>
      </w:pPr>
    </w:p>
    <w:p w14:paraId="5B015F8D" w14:textId="77777777" w:rsidR="00F31D3F" w:rsidRPr="00F45EB9" w:rsidRDefault="00F31D3F" w:rsidP="00F31D3F">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5EBB94FD" w14:textId="77777777" w:rsidR="00F31D3F" w:rsidRPr="00F45EB9" w:rsidRDefault="00F31D3F" w:rsidP="00F31D3F">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D4F95E9" w14:textId="77777777" w:rsidR="00F31D3F" w:rsidRPr="00F45EB9" w:rsidRDefault="00F31D3F" w:rsidP="00F31D3F">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5136E9FB" w14:textId="77777777" w:rsidR="00F31D3F" w:rsidRDefault="00F31D3F" w:rsidP="00F31D3F">
      <w:pPr>
        <w:pStyle w:val="Corpodeltesto21"/>
        <w:rPr>
          <w:rFonts w:ascii="Arial" w:hAnsi="Arial" w:cs="Arial"/>
          <w:color w:val="002060"/>
          <w:sz w:val="22"/>
        </w:rPr>
      </w:pPr>
    </w:p>
    <w:tbl>
      <w:tblPr>
        <w:tblW w:w="10577" w:type="dxa"/>
        <w:tblInd w:w="55" w:type="dxa"/>
        <w:tblCellMar>
          <w:left w:w="70" w:type="dxa"/>
          <w:right w:w="70" w:type="dxa"/>
        </w:tblCellMar>
        <w:tblLook w:val="04A0" w:firstRow="1" w:lastRow="0" w:firstColumn="1" w:lastColumn="0" w:noHBand="0" w:noVBand="1"/>
      </w:tblPr>
      <w:tblGrid>
        <w:gridCol w:w="3489"/>
        <w:gridCol w:w="2835"/>
        <w:gridCol w:w="2268"/>
        <w:gridCol w:w="1985"/>
      </w:tblGrid>
      <w:tr w:rsidR="00F31D3F" w:rsidRPr="00F45EB9" w14:paraId="4BF52730" w14:textId="77777777" w:rsidTr="00BC45B3">
        <w:trPr>
          <w:trHeight w:val="240"/>
        </w:trPr>
        <w:tc>
          <w:tcPr>
            <w:tcW w:w="3489" w:type="dxa"/>
            <w:tcBorders>
              <w:left w:val="nil"/>
              <w:right w:val="nil"/>
            </w:tcBorders>
            <w:shd w:val="clear" w:color="000000" w:fill="EAEAEA"/>
            <w:noWrap/>
            <w:vAlign w:val="center"/>
            <w:hideMark/>
          </w:tcPr>
          <w:p w14:paraId="42BB0FF6" w14:textId="77777777" w:rsidR="00F31D3F" w:rsidRPr="00F45EB9" w:rsidRDefault="00F31D3F" w:rsidP="00BC45B3">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835" w:type="dxa"/>
            <w:tcBorders>
              <w:top w:val="nil"/>
              <w:left w:val="nil"/>
              <w:right w:val="nil"/>
            </w:tcBorders>
            <w:shd w:val="clear" w:color="000000" w:fill="EAEAEA"/>
            <w:noWrap/>
            <w:vAlign w:val="center"/>
            <w:hideMark/>
          </w:tcPr>
          <w:p w14:paraId="1D6018AD" w14:textId="77777777" w:rsidR="00F31D3F" w:rsidRPr="00F45EB9" w:rsidRDefault="00F31D3F" w:rsidP="00BC45B3">
            <w:pPr>
              <w:jc w:val="center"/>
              <w:rPr>
                <w:rFonts w:ascii="Arial" w:hAnsi="Arial" w:cs="Arial"/>
                <w:b/>
                <w:bCs/>
                <w:color w:val="002060"/>
                <w:sz w:val="22"/>
                <w:szCs w:val="22"/>
              </w:rPr>
            </w:pPr>
            <w:r>
              <w:rPr>
                <w:rFonts w:ascii="Arial" w:hAnsi="Arial" w:cs="Arial"/>
                <w:b/>
                <w:bCs/>
                <w:color w:val="002060"/>
                <w:sz w:val="22"/>
                <w:szCs w:val="22"/>
              </w:rPr>
              <w:t>Quarti</w:t>
            </w:r>
          </w:p>
        </w:tc>
        <w:tc>
          <w:tcPr>
            <w:tcW w:w="2268" w:type="dxa"/>
            <w:tcBorders>
              <w:top w:val="nil"/>
              <w:left w:val="nil"/>
              <w:bottom w:val="nil"/>
              <w:right w:val="nil"/>
            </w:tcBorders>
            <w:shd w:val="clear" w:color="000000" w:fill="EAEAEA"/>
            <w:noWrap/>
            <w:vAlign w:val="center"/>
            <w:hideMark/>
          </w:tcPr>
          <w:p w14:paraId="0A9F6331" w14:textId="77777777" w:rsidR="00F31D3F" w:rsidRPr="00F45EB9" w:rsidRDefault="00F31D3F" w:rsidP="00BC45B3">
            <w:pPr>
              <w:rPr>
                <w:rFonts w:ascii="Arial" w:hAnsi="Arial" w:cs="Arial"/>
                <w:b/>
                <w:bCs/>
                <w:color w:val="002060"/>
                <w:sz w:val="22"/>
                <w:szCs w:val="22"/>
              </w:rPr>
            </w:pPr>
            <w:r>
              <w:rPr>
                <w:rFonts w:ascii="Arial" w:hAnsi="Arial" w:cs="Arial"/>
                <w:b/>
                <w:bCs/>
                <w:color w:val="002060"/>
                <w:sz w:val="22"/>
                <w:szCs w:val="22"/>
              </w:rPr>
              <w:t xml:space="preserve">           Semifinali</w:t>
            </w:r>
          </w:p>
        </w:tc>
        <w:tc>
          <w:tcPr>
            <w:tcW w:w="1985" w:type="dxa"/>
            <w:tcBorders>
              <w:top w:val="nil"/>
              <w:left w:val="nil"/>
              <w:bottom w:val="nil"/>
              <w:right w:val="nil"/>
            </w:tcBorders>
            <w:shd w:val="clear" w:color="000000" w:fill="EAEAEA"/>
            <w:vAlign w:val="center"/>
          </w:tcPr>
          <w:p w14:paraId="1FAD0713" w14:textId="77777777" w:rsidR="00F31D3F" w:rsidRDefault="00F31D3F" w:rsidP="00BC45B3">
            <w:pPr>
              <w:rPr>
                <w:rFonts w:ascii="Arial" w:hAnsi="Arial" w:cs="Arial"/>
                <w:b/>
                <w:bCs/>
                <w:color w:val="002060"/>
                <w:sz w:val="22"/>
                <w:szCs w:val="22"/>
              </w:rPr>
            </w:pPr>
            <w:r>
              <w:rPr>
                <w:rFonts w:ascii="Arial" w:hAnsi="Arial" w:cs="Arial"/>
                <w:b/>
                <w:bCs/>
                <w:color w:val="002060"/>
                <w:sz w:val="22"/>
                <w:szCs w:val="22"/>
              </w:rPr>
              <w:t xml:space="preserve">           Finale</w:t>
            </w:r>
          </w:p>
        </w:tc>
      </w:tr>
    </w:tbl>
    <w:p w14:paraId="16ED3AA0" w14:textId="77777777" w:rsidR="00F31D3F" w:rsidRDefault="00F31D3F" w:rsidP="00F31D3F">
      <w:pPr>
        <w:pStyle w:val="Corpodeltesto21"/>
        <w:rPr>
          <w:rFonts w:ascii="Arial" w:hAnsi="Arial" w:cs="Arial"/>
          <w:color w:val="002060"/>
          <w:sz w:val="22"/>
        </w:rPr>
      </w:pPr>
    </w:p>
    <w:p w14:paraId="25EECBF7" w14:textId="77777777" w:rsidR="00F31D3F" w:rsidRDefault="00F31D3F" w:rsidP="00F31D3F">
      <w:pPr>
        <w:pStyle w:val="Corpodeltesto21"/>
        <w:rPr>
          <w:rFonts w:ascii="Arial" w:hAnsi="Arial" w:cs="Arial"/>
          <w:color w:val="002060"/>
          <w:sz w:val="22"/>
        </w:rPr>
      </w:pPr>
      <w:r w:rsidRPr="00F45EB9">
        <w:rPr>
          <w:rFonts w:ascii="Arial" w:hAnsi="Arial" w:cs="Arial"/>
          <w:color w:val="000090"/>
          <w:sz w:val="17"/>
          <w:szCs w:val="17"/>
        </w:rPr>
        <w:t> </w:t>
      </w:r>
      <w:r>
        <w:rPr>
          <w:rFonts w:ascii="Arial" w:hAnsi="Arial" w:cs="Arial"/>
          <w:color w:val="000090"/>
          <w:sz w:val="17"/>
          <w:szCs w:val="17"/>
        </w:rPr>
        <w:t xml:space="preserve"> </w:t>
      </w:r>
      <w:r w:rsidRPr="00E727CA">
        <w:rPr>
          <w:rFonts w:ascii="Arial" w:hAnsi="Arial" w:cs="Arial"/>
          <w:b/>
          <w:bCs/>
          <w:color w:val="002060"/>
          <w:sz w:val="22"/>
          <w:szCs w:val="22"/>
        </w:rPr>
        <w:t>1^</w:t>
      </w:r>
      <w:r>
        <w:rPr>
          <w:rFonts w:ascii="Arial" w:hAnsi="Arial" w:cs="Arial"/>
          <w:b/>
          <w:bCs/>
          <w:color w:val="002060"/>
          <w:sz w:val="22"/>
          <w:szCs w:val="22"/>
        </w:rPr>
        <w:t xml:space="preserve"> gir. 1 – VADO C5</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F31D3F" w:rsidRPr="00703006" w14:paraId="4EB06E02" w14:textId="77777777" w:rsidTr="00BC45B3">
        <w:trPr>
          <w:trHeight w:val="240"/>
        </w:trPr>
        <w:tc>
          <w:tcPr>
            <w:tcW w:w="3508" w:type="dxa"/>
            <w:tcBorders>
              <w:top w:val="single" w:sz="8" w:space="0" w:color="999999"/>
              <w:left w:val="nil"/>
              <w:bottom w:val="nil"/>
              <w:right w:val="single" w:sz="8" w:space="0" w:color="999999"/>
            </w:tcBorders>
            <w:noWrap/>
            <w:vAlign w:val="bottom"/>
            <w:hideMark/>
          </w:tcPr>
          <w:p w14:paraId="5513934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6B05EEBF"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5DA4FB10" w14:textId="77777777" w:rsidR="00F31D3F" w:rsidRPr="00703006" w:rsidRDefault="00F31D3F" w:rsidP="00BC45B3">
            <w:pPr>
              <w:rPr>
                <w:rFonts w:ascii="Times New Roman" w:hAnsi="Times New Roman"/>
              </w:rPr>
            </w:pPr>
          </w:p>
        </w:tc>
        <w:tc>
          <w:tcPr>
            <w:tcW w:w="1660" w:type="dxa"/>
            <w:tcBorders>
              <w:top w:val="nil"/>
              <w:left w:val="nil"/>
              <w:bottom w:val="nil"/>
              <w:right w:val="single" w:sz="8" w:space="0" w:color="FFFFFF"/>
            </w:tcBorders>
            <w:noWrap/>
            <w:vAlign w:val="bottom"/>
            <w:hideMark/>
          </w:tcPr>
          <w:p w14:paraId="1D408163"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40F0D0B" w14:textId="77777777" w:rsidTr="00BC45B3">
        <w:trPr>
          <w:trHeight w:val="255"/>
        </w:trPr>
        <w:tc>
          <w:tcPr>
            <w:tcW w:w="3508" w:type="dxa"/>
            <w:tcBorders>
              <w:top w:val="nil"/>
              <w:left w:val="nil"/>
              <w:bottom w:val="nil"/>
              <w:right w:val="single" w:sz="8" w:space="0" w:color="999999"/>
            </w:tcBorders>
            <w:noWrap/>
            <w:vAlign w:val="bottom"/>
            <w:hideMark/>
          </w:tcPr>
          <w:p w14:paraId="617921A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7F0D2F8D"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37E6284A"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13A4604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0A96FF6" w14:textId="77777777" w:rsidTr="00BC45B3">
        <w:trPr>
          <w:trHeight w:val="255"/>
        </w:trPr>
        <w:tc>
          <w:tcPr>
            <w:tcW w:w="3508" w:type="dxa"/>
            <w:tcBorders>
              <w:top w:val="nil"/>
              <w:left w:val="nil"/>
              <w:bottom w:val="nil"/>
              <w:right w:val="single" w:sz="8" w:space="0" w:color="999999"/>
            </w:tcBorders>
            <w:noWrap/>
            <w:vAlign w:val="bottom"/>
            <w:hideMark/>
          </w:tcPr>
          <w:p w14:paraId="707412C5"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3000FD1D"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30FB0A71"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29CC60C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82563A9"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1F38F6A7" w14:textId="77777777" w:rsidR="00F31D3F" w:rsidRPr="0047661B" w:rsidRDefault="00F31D3F" w:rsidP="00BC45B3">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2 – ANGELI</w:t>
            </w:r>
          </w:p>
        </w:tc>
        <w:tc>
          <w:tcPr>
            <w:tcW w:w="2853" w:type="dxa"/>
            <w:tcBorders>
              <w:top w:val="nil"/>
              <w:left w:val="nil"/>
              <w:bottom w:val="nil"/>
              <w:right w:val="single" w:sz="8" w:space="0" w:color="999999"/>
            </w:tcBorders>
            <w:noWrap/>
            <w:vAlign w:val="bottom"/>
            <w:hideMark/>
          </w:tcPr>
          <w:p w14:paraId="675B26AD"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2EE7BC0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B2511B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0F7507A" w14:textId="77777777" w:rsidTr="00BC45B3">
        <w:trPr>
          <w:trHeight w:val="255"/>
        </w:trPr>
        <w:tc>
          <w:tcPr>
            <w:tcW w:w="3508" w:type="dxa"/>
            <w:tcBorders>
              <w:top w:val="nil"/>
              <w:left w:val="single" w:sz="8" w:space="0" w:color="FFFFFF"/>
              <w:bottom w:val="nil"/>
              <w:right w:val="nil"/>
            </w:tcBorders>
            <w:noWrap/>
            <w:vAlign w:val="bottom"/>
            <w:hideMark/>
          </w:tcPr>
          <w:p w14:paraId="3D6D1D7E"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1E112F1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144911D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23D9E86"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763AC32F" w14:textId="77777777" w:rsidTr="00BC45B3">
        <w:trPr>
          <w:trHeight w:val="240"/>
        </w:trPr>
        <w:tc>
          <w:tcPr>
            <w:tcW w:w="3508" w:type="dxa"/>
            <w:tcBorders>
              <w:top w:val="nil"/>
              <w:left w:val="nil"/>
              <w:bottom w:val="nil"/>
              <w:right w:val="nil"/>
            </w:tcBorders>
            <w:noWrap/>
            <w:vAlign w:val="bottom"/>
            <w:hideMark/>
          </w:tcPr>
          <w:p w14:paraId="4AD70AF9" w14:textId="77777777" w:rsidR="00F31D3F" w:rsidRPr="00703006" w:rsidRDefault="00F31D3F" w:rsidP="00BC45B3">
            <w:pPr>
              <w:rPr>
                <w:rFonts w:ascii="Times New Roman" w:hAnsi="Times New Roman"/>
              </w:rPr>
            </w:pPr>
          </w:p>
        </w:tc>
        <w:tc>
          <w:tcPr>
            <w:tcW w:w="2853" w:type="dxa"/>
            <w:tcBorders>
              <w:top w:val="nil"/>
              <w:left w:val="nil"/>
              <w:bottom w:val="nil"/>
              <w:right w:val="single" w:sz="8" w:space="0" w:color="999999"/>
            </w:tcBorders>
            <w:noWrap/>
            <w:vAlign w:val="bottom"/>
            <w:hideMark/>
          </w:tcPr>
          <w:p w14:paraId="36CCC43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688FDF3F"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274645A"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7BEBE43" w14:textId="77777777" w:rsidTr="00BC45B3">
        <w:trPr>
          <w:trHeight w:val="255"/>
        </w:trPr>
        <w:tc>
          <w:tcPr>
            <w:tcW w:w="3508" w:type="dxa"/>
            <w:tcBorders>
              <w:top w:val="nil"/>
              <w:left w:val="nil"/>
              <w:bottom w:val="nil"/>
              <w:right w:val="nil"/>
            </w:tcBorders>
            <w:noWrap/>
            <w:vAlign w:val="bottom"/>
            <w:hideMark/>
          </w:tcPr>
          <w:p w14:paraId="475ED0E5"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1B80AD8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328E8ADC"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171D9D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44590D9" w14:textId="77777777" w:rsidTr="00BC45B3">
        <w:trPr>
          <w:trHeight w:val="255"/>
        </w:trPr>
        <w:tc>
          <w:tcPr>
            <w:tcW w:w="3508" w:type="dxa"/>
            <w:tcBorders>
              <w:top w:val="nil"/>
              <w:left w:val="nil"/>
              <w:bottom w:val="nil"/>
              <w:right w:val="nil"/>
            </w:tcBorders>
            <w:noWrap/>
            <w:vAlign w:val="bottom"/>
            <w:hideMark/>
          </w:tcPr>
          <w:p w14:paraId="5B95C9CF"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1C6BF041"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73ECB039"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A3166E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453459A6" w14:textId="77777777" w:rsidTr="00BC45B3">
        <w:trPr>
          <w:trHeight w:val="255"/>
        </w:trPr>
        <w:tc>
          <w:tcPr>
            <w:tcW w:w="3508" w:type="dxa"/>
            <w:tcBorders>
              <w:top w:val="nil"/>
              <w:left w:val="single" w:sz="8" w:space="0" w:color="FFFFFF"/>
              <w:bottom w:val="single" w:sz="8" w:space="0" w:color="999999"/>
              <w:right w:val="nil"/>
            </w:tcBorders>
            <w:noWrap/>
            <w:vAlign w:val="bottom"/>
            <w:hideMark/>
          </w:tcPr>
          <w:p w14:paraId="6BD2A201" w14:textId="77777777" w:rsidR="00F31D3F" w:rsidRPr="0047661B" w:rsidRDefault="00F31D3F" w:rsidP="00BC45B3">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3 – VALMISA FUTSAL</w:t>
            </w:r>
          </w:p>
        </w:tc>
        <w:tc>
          <w:tcPr>
            <w:tcW w:w="2853" w:type="dxa"/>
            <w:tcBorders>
              <w:top w:val="nil"/>
              <w:left w:val="nil"/>
              <w:bottom w:val="nil"/>
              <w:right w:val="single" w:sz="8" w:space="0" w:color="999999"/>
            </w:tcBorders>
            <w:noWrap/>
            <w:vAlign w:val="bottom"/>
            <w:hideMark/>
          </w:tcPr>
          <w:p w14:paraId="0A9E040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6B0CC67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426F29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590D6F3D" w14:textId="77777777" w:rsidTr="00BC45B3">
        <w:trPr>
          <w:trHeight w:val="255"/>
        </w:trPr>
        <w:tc>
          <w:tcPr>
            <w:tcW w:w="3508" w:type="dxa"/>
            <w:tcBorders>
              <w:top w:val="nil"/>
              <w:left w:val="single" w:sz="8" w:space="0" w:color="FFFFFF"/>
              <w:bottom w:val="nil"/>
              <w:right w:val="single" w:sz="8" w:space="0" w:color="999999"/>
            </w:tcBorders>
            <w:noWrap/>
            <w:vAlign w:val="bottom"/>
            <w:hideMark/>
          </w:tcPr>
          <w:p w14:paraId="04601F42"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769BD44E"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532CB06B"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478CAEA"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6F36BF5" w14:textId="77777777" w:rsidTr="00BC45B3">
        <w:trPr>
          <w:trHeight w:val="255"/>
        </w:trPr>
        <w:tc>
          <w:tcPr>
            <w:tcW w:w="3508" w:type="dxa"/>
            <w:tcBorders>
              <w:top w:val="nil"/>
              <w:left w:val="nil"/>
              <w:bottom w:val="nil"/>
              <w:right w:val="single" w:sz="8" w:space="0" w:color="999999"/>
            </w:tcBorders>
            <w:noWrap/>
            <w:vAlign w:val="bottom"/>
            <w:hideMark/>
          </w:tcPr>
          <w:p w14:paraId="7371572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5E28F411"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642810E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01D813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12933808" w14:textId="77777777" w:rsidTr="00BC45B3">
        <w:trPr>
          <w:trHeight w:val="240"/>
        </w:trPr>
        <w:tc>
          <w:tcPr>
            <w:tcW w:w="3508" w:type="dxa"/>
            <w:tcBorders>
              <w:top w:val="nil"/>
              <w:left w:val="nil"/>
              <w:bottom w:val="nil"/>
              <w:right w:val="single" w:sz="8" w:space="0" w:color="999999"/>
            </w:tcBorders>
            <w:noWrap/>
            <w:vAlign w:val="bottom"/>
            <w:hideMark/>
          </w:tcPr>
          <w:p w14:paraId="3381606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055C5DC9"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3869FFE"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EB4A10D"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523348" w14:paraId="1C23A736"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34D9493F" w14:textId="77777777" w:rsidR="00F31D3F" w:rsidRPr="0047661B" w:rsidRDefault="00F31D3F" w:rsidP="00BC45B3">
            <w:pPr>
              <w:pStyle w:val="Corpodeltesto21"/>
              <w:rPr>
                <w:rFonts w:ascii="Arial" w:hAnsi="Arial" w:cs="Arial"/>
                <w:color w:val="002060"/>
                <w:sz w:val="22"/>
                <w:lang w:val="es-ES"/>
              </w:rPr>
            </w:pPr>
            <w:r w:rsidRPr="0047661B">
              <w:rPr>
                <w:rFonts w:ascii="Arial" w:hAnsi="Arial" w:cs="Arial"/>
                <w:b/>
                <w:bCs/>
                <w:color w:val="002060"/>
                <w:sz w:val="22"/>
                <w:szCs w:val="22"/>
                <w:lang w:val="es-ES"/>
              </w:rPr>
              <w:t xml:space="preserve">1^ </w:t>
            </w:r>
            <w:proofErr w:type="spellStart"/>
            <w:r w:rsidRPr="0047661B">
              <w:rPr>
                <w:rFonts w:ascii="Arial" w:hAnsi="Arial" w:cs="Arial"/>
                <w:b/>
                <w:bCs/>
                <w:color w:val="002060"/>
                <w:sz w:val="22"/>
                <w:szCs w:val="22"/>
                <w:lang w:val="es-ES"/>
              </w:rPr>
              <w:t>gir</w:t>
            </w:r>
            <w:proofErr w:type="spellEnd"/>
            <w:r w:rsidRPr="0047661B">
              <w:rPr>
                <w:rFonts w:ascii="Arial" w:hAnsi="Arial" w:cs="Arial"/>
                <w:b/>
                <w:bCs/>
                <w:color w:val="002060"/>
                <w:sz w:val="22"/>
                <w:szCs w:val="22"/>
                <w:lang w:val="es-ES"/>
              </w:rPr>
              <w:t>. 4 – SPECIAL ONE S.P</w:t>
            </w:r>
            <w:r>
              <w:rPr>
                <w:rFonts w:ascii="Arial" w:hAnsi="Arial" w:cs="Arial"/>
                <w:b/>
                <w:bCs/>
                <w:color w:val="002060"/>
                <w:sz w:val="22"/>
                <w:szCs w:val="22"/>
                <w:lang w:val="es-ES"/>
              </w:rPr>
              <w:t>.</w:t>
            </w:r>
          </w:p>
        </w:tc>
        <w:tc>
          <w:tcPr>
            <w:tcW w:w="2853" w:type="dxa"/>
            <w:tcBorders>
              <w:top w:val="nil"/>
              <w:left w:val="single" w:sz="8" w:space="0" w:color="FFFFFF"/>
              <w:bottom w:val="nil"/>
              <w:right w:val="nil"/>
            </w:tcBorders>
            <w:noWrap/>
            <w:vAlign w:val="bottom"/>
            <w:hideMark/>
          </w:tcPr>
          <w:p w14:paraId="0EDBD486"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752" w:type="dxa"/>
            <w:tcBorders>
              <w:top w:val="nil"/>
              <w:left w:val="nil"/>
              <w:bottom w:val="nil"/>
            </w:tcBorders>
            <w:noWrap/>
            <w:vAlign w:val="bottom"/>
            <w:hideMark/>
          </w:tcPr>
          <w:p w14:paraId="2274DBF8"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782770EA"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F31D3F" w:rsidRPr="00523348" w14:paraId="1270CB77" w14:textId="77777777" w:rsidTr="00BC45B3">
        <w:trPr>
          <w:trHeight w:val="240"/>
        </w:trPr>
        <w:tc>
          <w:tcPr>
            <w:tcW w:w="3508" w:type="dxa"/>
            <w:tcBorders>
              <w:top w:val="nil"/>
              <w:left w:val="nil"/>
              <w:bottom w:val="nil"/>
              <w:right w:val="nil"/>
            </w:tcBorders>
            <w:noWrap/>
            <w:vAlign w:val="bottom"/>
            <w:hideMark/>
          </w:tcPr>
          <w:p w14:paraId="1ED2932B" w14:textId="77777777" w:rsidR="00F31D3F" w:rsidRPr="0047661B" w:rsidRDefault="00F31D3F" w:rsidP="00BC45B3">
            <w:pPr>
              <w:jc w:val="cente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853" w:type="dxa"/>
            <w:tcBorders>
              <w:top w:val="nil"/>
              <w:left w:val="nil"/>
              <w:bottom w:val="nil"/>
              <w:right w:val="nil"/>
            </w:tcBorders>
            <w:noWrap/>
            <w:vAlign w:val="bottom"/>
            <w:hideMark/>
          </w:tcPr>
          <w:p w14:paraId="0F649637" w14:textId="77777777" w:rsidR="00F31D3F" w:rsidRPr="0047661B" w:rsidRDefault="00F31D3F" w:rsidP="00BC45B3">
            <w:pPr>
              <w:jc w:val="center"/>
              <w:rPr>
                <w:rFonts w:ascii="Calibri" w:hAnsi="Calibri" w:cs="Calibri"/>
                <w:b/>
                <w:bCs/>
                <w:color w:val="002060"/>
                <w:sz w:val="18"/>
                <w:szCs w:val="18"/>
                <w:lang w:val="es-ES"/>
              </w:rPr>
            </w:pPr>
          </w:p>
        </w:tc>
        <w:tc>
          <w:tcPr>
            <w:tcW w:w="2752" w:type="dxa"/>
            <w:tcBorders>
              <w:top w:val="nil"/>
              <w:left w:val="nil"/>
              <w:bottom w:val="nil"/>
            </w:tcBorders>
            <w:noWrap/>
            <w:vAlign w:val="bottom"/>
            <w:hideMark/>
          </w:tcPr>
          <w:p w14:paraId="20E37B4C"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51FDD8BE"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F31D3F" w:rsidRPr="00523348" w14:paraId="072A26EF" w14:textId="77777777" w:rsidTr="00BC45B3">
        <w:trPr>
          <w:trHeight w:val="255"/>
        </w:trPr>
        <w:tc>
          <w:tcPr>
            <w:tcW w:w="3508" w:type="dxa"/>
            <w:tcBorders>
              <w:top w:val="nil"/>
              <w:left w:val="nil"/>
              <w:bottom w:val="nil"/>
              <w:right w:val="nil"/>
            </w:tcBorders>
            <w:noWrap/>
            <w:vAlign w:val="bottom"/>
            <w:hideMark/>
          </w:tcPr>
          <w:p w14:paraId="0C3A50ED" w14:textId="77777777" w:rsidR="00F31D3F" w:rsidRPr="0047661B" w:rsidRDefault="00F31D3F" w:rsidP="00BC45B3">
            <w:pPr>
              <w:jc w:val="center"/>
              <w:rPr>
                <w:rFonts w:ascii="Calibri" w:hAnsi="Calibri" w:cs="Calibri"/>
                <w:b/>
                <w:bCs/>
                <w:color w:val="002060"/>
                <w:sz w:val="18"/>
                <w:szCs w:val="18"/>
                <w:lang w:val="es-ES"/>
              </w:rPr>
            </w:pPr>
          </w:p>
        </w:tc>
        <w:tc>
          <w:tcPr>
            <w:tcW w:w="2853" w:type="dxa"/>
            <w:tcBorders>
              <w:top w:val="nil"/>
              <w:left w:val="nil"/>
              <w:bottom w:val="nil"/>
              <w:right w:val="nil"/>
            </w:tcBorders>
            <w:noWrap/>
            <w:vAlign w:val="bottom"/>
            <w:hideMark/>
          </w:tcPr>
          <w:p w14:paraId="343F4C85" w14:textId="77777777" w:rsidR="00F31D3F" w:rsidRPr="0047661B" w:rsidRDefault="00F31D3F" w:rsidP="00BC45B3">
            <w:pPr>
              <w:rPr>
                <w:rFonts w:ascii="Times New Roman" w:hAnsi="Times New Roman"/>
                <w:lang w:val="es-ES"/>
              </w:rPr>
            </w:pPr>
          </w:p>
        </w:tc>
        <w:tc>
          <w:tcPr>
            <w:tcW w:w="2752" w:type="dxa"/>
            <w:tcBorders>
              <w:top w:val="nil"/>
              <w:left w:val="nil"/>
              <w:bottom w:val="nil"/>
            </w:tcBorders>
            <w:noWrap/>
            <w:vAlign w:val="bottom"/>
            <w:hideMark/>
          </w:tcPr>
          <w:p w14:paraId="7B675B89"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right w:val="single" w:sz="8" w:space="0" w:color="FFFFFF"/>
            </w:tcBorders>
            <w:noWrap/>
            <w:vAlign w:val="bottom"/>
            <w:hideMark/>
          </w:tcPr>
          <w:p w14:paraId="472F9313" w14:textId="77777777" w:rsidR="00F31D3F" w:rsidRPr="0047661B" w:rsidRDefault="00F31D3F" w:rsidP="00BC45B3">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F31D3F" w:rsidRPr="00703006" w14:paraId="5BF5BB53" w14:textId="77777777" w:rsidTr="00BC45B3">
        <w:trPr>
          <w:trHeight w:val="255"/>
        </w:trPr>
        <w:tc>
          <w:tcPr>
            <w:tcW w:w="3508" w:type="dxa"/>
            <w:tcBorders>
              <w:top w:val="single" w:sz="8" w:space="0" w:color="FFFFFF"/>
              <w:left w:val="nil"/>
              <w:bottom w:val="single" w:sz="8" w:space="0" w:color="999999"/>
              <w:right w:val="nil"/>
            </w:tcBorders>
            <w:noWrap/>
            <w:vAlign w:val="bottom"/>
            <w:hideMark/>
          </w:tcPr>
          <w:p w14:paraId="772448EE"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5 – POLVERIGI C/5</w:t>
            </w:r>
          </w:p>
        </w:tc>
        <w:tc>
          <w:tcPr>
            <w:tcW w:w="2853" w:type="dxa"/>
            <w:tcBorders>
              <w:top w:val="nil"/>
              <w:left w:val="nil"/>
              <w:bottom w:val="nil"/>
              <w:right w:val="nil"/>
            </w:tcBorders>
            <w:noWrap/>
            <w:vAlign w:val="bottom"/>
            <w:hideMark/>
          </w:tcPr>
          <w:p w14:paraId="460ED5CF"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tcBorders>
            <w:noWrap/>
            <w:vAlign w:val="bottom"/>
            <w:hideMark/>
          </w:tcPr>
          <w:p w14:paraId="422D5013"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5F65B5A1"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r>
      <w:tr w:rsidR="00F31D3F" w:rsidRPr="00703006" w14:paraId="0ACA7BAA" w14:textId="77777777" w:rsidTr="00BC45B3">
        <w:trPr>
          <w:trHeight w:val="240"/>
        </w:trPr>
        <w:tc>
          <w:tcPr>
            <w:tcW w:w="3508" w:type="dxa"/>
            <w:tcBorders>
              <w:top w:val="nil"/>
              <w:left w:val="nil"/>
              <w:bottom w:val="nil"/>
              <w:right w:val="single" w:sz="8" w:space="0" w:color="999999"/>
            </w:tcBorders>
            <w:noWrap/>
            <w:vAlign w:val="bottom"/>
            <w:hideMark/>
          </w:tcPr>
          <w:p w14:paraId="7D20572F"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5CBDA5D3"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tcBorders>
            <w:noWrap/>
            <w:vAlign w:val="bottom"/>
            <w:hideMark/>
          </w:tcPr>
          <w:p w14:paraId="728F8450"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6D3EA27" w14:textId="77777777" w:rsidR="00F31D3F" w:rsidRPr="00703006" w:rsidRDefault="00F31D3F" w:rsidP="00BC45B3">
            <w:pPr>
              <w:rPr>
                <w:rFonts w:ascii="Arial" w:hAnsi="Arial" w:cs="Arial"/>
                <w:b/>
                <w:bCs/>
                <w:color w:val="002060"/>
                <w:sz w:val="18"/>
                <w:szCs w:val="18"/>
              </w:rPr>
            </w:pPr>
          </w:p>
        </w:tc>
      </w:tr>
      <w:tr w:rsidR="00F31D3F" w:rsidRPr="00703006" w14:paraId="662D8936" w14:textId="77777777" w:rsidTr="00BC45B3">
        <w:trPr>
          <w:trHeight w:val="255"/>
        </w:trPr>
        <w:tc>
          <w:tcPr>
            <w:tcW w:w="3508" w:type="dxa"/>
            <w:tcBorders>
              <w:top w:val="nil"/>
              <w:left w:val="nil"/>
              <w:bottom w:val="nil"/>
              <w:right w:val="single" w:sz="8" w:space="0" w:color="999999"/>
            </w:tcBorders>
            <w:noWrap/>
            <w:vAlign w:val="bottom"/>
            <w:hideMark/>
          </w:tcPr>
          <w:p w14:paraId="14F6E3A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5E884EAA"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E3EB729"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37056CD9" w14:textId="77777777" w:rsidR="00F31D3F" w:rsidRPr="00703006" w:rsidRDefault="00F31D3F" w:rsidP="00BC45B3">
            <w:pPr>
              <w:rPr>
                <w:rFonts w:ascii="Arial" w:hAnsi="Arial" w:cs="Arial"/>
                <w:b/>
                <w:bCs/>
                <w:color w:val="002060"/>
                <w:sz w:val="18"/>
                <w:szCs w:val="18"/>
              </w:rPr>
            </w:pPr>
          </w:p>
        </w:tc>
      </w:tr>
      <w:tr w:rsidR="00F31D3F" w:rsidRPr="00703006" w14:paraId="5AFF910A" w14:textId="77777777" w:rsidTr="00BC45B3">
        <w:trPr>
          <w:trHeight w:val="255"/>
        </w:trPr>
        <w:tc>
          <w:tcPr>
            <w:tcW w:w="3508" w:type="dxa"/>
            <w:tcBorders>
              <w:top w:val="nil"/>
              <w:left w:val="nil"/>
              <w:bottom w:val="nil"/>
              <w:right w:val="single" w:sz="8" w:space="0" w:color="999999"/>
            </w:tcBorders>
            <w:noWrap/>
            <w:vAlign w:val="bottom"/>
            <w:hideMark/>
          </w:tcPr>
          <w:p w14:paraId="7BF5C84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1F119966"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136A1B8"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7E6C425" w14:textId="77777777" w:rsidR="00F31D3F" w:rsidRPr="00703006" w:rsidRDefault="00F31D3F" w:rsidP="00BC45B3">
            <w:pPr>
              <w:rPr>
                <w:rFonts w:ascii="Arial" w:hAnsi="Arial" w:cs="Arial"/>
                <w:b/>
                <w:bCs/>
                <w:color w:val="002060"/>
                <w:sz w:val="18"/>
                <w:szCs w:val="18"/>
              </w:rPr>
            </w:pPr>
          </w:p>
        </w:tc>
      </w:tr>
      <w:tr w:rsidR="00F31D3F" w:rsidRPr="00703006" w14:paraId="66A44831"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196C0A8F"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6 – FRASASSI C5</w:t>
            </w:r>
          </w:p>
        </w:tc>
        <w:tc>
          <w:tcPr>
            <w:tcW w:w="2853" w:type="dxa"/>
            <w:tcBorders>
              <w:top w:val="nil"/>
              <w:left w:val="nil"/>
              <w:bottom w:val="nil"/>
              <w:right w:val="single" w:sz="8" w:space="0" w:color="999999"/>
            </w:tcBorders>
            <w:noWrap/>
            <w:vAlign w:val="bottom"/>
            <w:hideMark/>
          </w:tcPr>
          <w:p w14:paraId="60DDCA9E"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37B2F1DB"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66F52BF5" w14:textId="77777777" w:rsidR="00F31D3F" w:rsidRPr="00703006" w:rsidRDefault="00F31D3F" w:rsidP="00BC45B3">
            <w:pPr>
              <w:rPr>
                <w:rFonts w:ascii="Arial" w:hAnsi="Arial" w:cs="Arial"/>
                <w:b/>
                <w:bCs/>
                <w:color w:val="002060"/>
                <w:sz w:val="18"/>
                <w:szCs w:val="18"/>
              </w:rPr>
            </w:pPr>
          </w:p>
        </w:tc>
      </w:tr>
      <w:tr w:rsidR="00F31D3F" w:rsidRPr="00703006" w14:paraId="3D21D091" w14:textId="77777777" w:rsidTr="00BC45B3">
        <w:trPr>
          <w:trHeight w:val="255"/>
        </w:trPr>
        <w:tc>
          <w:tcPr>
            <w:tcW w:w="3508" w:type="dxa"/>
            <w:tcBorders>
              <w:top w:val="nil"/>
              <w:left w:val="single" w:sz="8" w:space="0" w:color="FFFFFF"/>
              <w:bottom w:val="nil"/>
              <w:right w:val="nil"/>
            </w:tcBorders>
            <w:noWrap/>
            <w:vAlign w:val="bottom"/>
            <w:hideMark/>
          </w:tcPr>
          <w:p w14:paraId="4772791C"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0D9D03F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BACBCB7"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CD0B0F8" w14:textId="77777777" w:rsidR="00F31D3F" w:rsidRPr="00703006" w:rsidRDefault="00F31D3F" w:rsidP="00BC45B3">
            <w:pPr>
              <w:rPr>
                <w:rFonts w:ascii="Arial" w:hAnsi="Arial" w:cs="Arial"/>
                <w:b/>
                <w:bCs/>
                <w:color w:val="002060"/>
                <w:sz w:val="18"/>
                <w:szCs w:val="18"/>
              </w:rPr>
            </w:pPr>
          </w:p>
        </w:tc>
      </w:tr>
      <w:tr w:rsidR="00F31D3F" w:rsidRPr="00703006" w14:paraId="63D4F16D" w14:textId="77777777" w:rsidTr="00BC45B3">
        <w:trPr>
          <w:trHeight w:val="240"/>
        </w:trPr>
        <w:tc>
          <w:tcPr>
            <w:tcW w:w="3508" w:type="dxa"/>
            <w:tcBorders>
              <w:top w:val="nil"/>
              <w:left w:val="nil"/>
              <w:bottom w:val="nil"/>
              <w:right w:val="nil"/>
            </w:tcBorders>
            <w:noWrap/>
            <w:vAlign w:val="bottom"/>
            <w:hideMark/>
          </w:tcPr>
          <w:p w14:paraId="554B2689" w14:textId="77777777" w:rsidR="00F31D3F" w:rsidRPr="00703006" w:rsidRDefault="00F31D3F" w:rsidP="00BC45B3">
            <w:pPr>
              <w:rPr>
                <w:rFonts w:ascii="Times New Roman" w:hAnsi="Times New Roman"/>
              </w:rPr>
            </w:pPr>
          </w:p>
        </w:tc>
        <w:tc>
          <w:tcPr>
            <w:tcW w:w="2853" w:type="dxa"/>
            <w:tcBorders>
              <w:top w:val="nil"/>
              <w:left w:val="nil"/>
              <w:bottom w:val="nil"/>
              <w:right w:val="single" w:sz="8" w:space="0" w:color="999999"/>
            </w:tcBorders>
            <w:noWrap/>
            <w:vAlign w:val="bottom"/>
            <w:hideMark/>
          </w:tcPr>
          <w:p w14:paraId="3F124A22"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3BB2D790"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70487A7" w14:textId="77777777" w:rsidR="00F31D3F" w:rsidRPr="00703006" w:rsidRDefault="00F31D3F" w:rsidP="00BC45B3">
            <w:pPr>
              <w:rPr>
                <w:rFonts w:ascii="Arial" w:hAnsi="Arial" w:cs="Arial"/>
                <w:b/>
                <w:bCs/>
                <w:color w:val="002060"/>
                <w:sz w:val="18"/>
                <w:szCs w:val="18"/>
              </w:rPr>
            </w:pPr>
          </w:p>
        </w:tc>
      </w:tr>
      <w:tr w:rsidR="00F31D3F" w:rsidRPr="00703006" w14:paraId="125819F8" w14:textId="77777777" w:rsidTr="00BC45B3">
        <w:trPr>
          <w:trHeight w:val="255"/>
        </w:trPr>
        <w:tc>
          <w:tcPr>
            <w:tcW w:w="3508" w:type="dxa"/>
            <w:tcBorders>
              <w:top w:val="nil"/>
              <w:left w:val="nil"/>
              <w:bottom w:val="nil"/>
              <w:right w:val="nil"/>
            </w:tcBorders>
            <w:noWrap/>
            <w:vAlign w:val="bottom"/>
            <w:hideMark/>
          </w:tcPr>
          <w:p w14:paraId="7B3EC1AE"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31991D4F"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5A062528"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38CC57FB" w14:textId="77777777" w:rsidR="00F31D3F" w:rsidRPr="00703006" w:rsidRDefault="00F31D3F" w:rsidP="00BC45B3">
            <w:pPr>
              <w:jc w:val="center"/>
              <w:rPr>
                <w:rFonts w:ascii="Calibri" w:hAnsi="Calibri" w:cs="Calibri"/>
                <w:b/>
                <w:bCs/>
                <w:color w:val="002060"/>
                <w:sz w:val="18"/>
                <w:szCs w:val="18"/>
              </w:rPr>
            </w:pPr>
          </w:p>
        </w:tc>
      </w:tr>
      <w:tr w:rsidR="00F31D3F" w:rsidRPr="00703006" w14:paraId="468CC0A5" w14:textId="77777777" w:rsidTr="00BC45B3">
        <w:trPr>
          <w:trHeight w:val="255"/>
        </w:trPr>
        <w:tc>
          <w:tcPr>
            <w:tcW w:w="3508" w:type="dxa"/>
            <w:tcBorders>
              <w:top w:val="nil"/>
              <w:left w:val="nil"/>
              <w:bottom w:val="nil"/>
              <w:right w:val="nil"/>
            </w:tcBorders>
            <w:noWrap/>
            <w:vAlign w:val="bottom"/>
            <w:hideMark/>
          </w:tcPr>
          <w:p w14:paraId="58E8F424"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7BEAF9FE"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0857B37"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BD49CB6" w14:textId="77777777" w:rsidR="00F31D3F" w:rsidRPr="00703006" w:rsidRDefault="00F31D3F" w:rsidP="00BC45B3">
            <w:pPr>
              <w:rPr>
                <w:rFonts w:ascii="Times New Roman" w:hAnsi="Times New Roman"/>
              </w:rPr>
            </w:pPr>
          </w:p>
        </w:tc>
      </w:tr>
      <w:tr w:rsidR="00F31D3F" w:rsidRPr="00703006" w14:paraId="6FC88730" w14:textId="77777777" w:rsidTr="00BC45B3">
        <w:trPr>
          <w:trHeight w:val="255"/>
        </w:trPr>
        <w:tc>
          <w:tcPr>
            <w:tcW w:w="3508" w:type="dxa"/>
            <w:tcBorders>
              <w:top w:val="nil"/>
              <w:left w:val="single" w:sz="8" w:space="0" w:color="FFFFFF"/>
              <w:bottom w:val="single" w:sz="8" w:space="0" w:color="999999"/>
              <w:right w:val="nil"/>
            </w:tcBorders>
            <w:noWrap/>
            <w:vAlign w:val="bottom"/>
            <w:hideMark/>
          </w:tcPr>
          <w:p w14:paraId="20C746B5" w14:textId="77777777" w:rsidR="00F31D3F" w:rsidRPr="00703006" w:rsidRDefault="00F31D3F" w:rsidP="00BC45B3">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7 – FUTSAL SENTINUM</w:t>
            </w:r>
          </w:p>
        </w:tc>
        <w:tc>
          <w:tcPr>
            <w:tcW w:w="2853" w:type="dxa"/>
            <w:tcBorders>
              <w:top w:val="nil"/>
              <w:left w:val="nil"/>
              <w:bottom w:val="nil"/>
              <w:right w:val="single" w:sz="8" w:space="0" w:color="999999"/>
            </w:tcBorders>
            <w:noWrap/>
            <w:vAlign w:val="bottom"/>
            <w:hideMark/>
          </w:tcPr>
          <w:p w14:paraId="17F057F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A6A3EEB"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8FCA811" w14:textId="77777777" w:rsidR="00F31D3F" w:rsidRPr="00703006" w:rsidRDefault="00F31D3F" w:rsidP="00BC45B3">
            <w:pPr>
              <w:rPr>
                <w:rFonts w:ascii="Times New Roman" w:hAnsi="Times New Roman"/>
              </w:rPr>
            </w:pPr>
          </w:p>
        </w:tc>
      </w:tr>
      <w:tr w:rsidR="00F31D3F" w:rsidRPr="00703006" w14:paraId="49EDD908" w14:textId="77777777" w:rsidTr="00BC45B3">
        <w:trPr>
          <w:trHeight w:val="255"/>
        </w:trPr>
        <w:tc>
          <w:tcPr>
            <w:tcW w:w="3508" w:type="dxa"/>
            <w:tcBorders>
              <w:top w:val="nil"/>
              <w:left w:val="single" w:sz="8" w:space="0" w:color="FFFFFF"/>
              <w:bottom w:val="nil"/>
              <w:right w:val="single" w:sz="8" w:space="0" w:color="999999"/>
            </w:tcBorders>
            <w:noWrap/>
            <w:vAlign w:val="bottom"/>
            <w:hideMark/>
          </w:tcPr>
          <w:p w14:paraId="7AF735AB"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78D2DD46"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C7FC5E2"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CD747E4" w14:textId="77777777" w:rsidR="00F31D3F" w:rsidRPr="00703006" w:rsidRDefault="00F31D3F" w:rsidP="00BC45B3">
            <w:pPr>
              <w:rPr>
                <w:rFonts w:ascii="Times New Roman" w:hAnsi="Times New Roman"/>
              </w:rPr>
            </w:pPr>
          </w:p>
        </w:tc>
      </w:tr>
      <w:tr w:rsidR="00F31D3F" w:rsidRPr="00703006" w14:paraId="5E2F759E" w14:textId="77777777" w:rsidTr="00BC45B3">
        <w:trPr>
          <w:trHeight w:val="255"/>
        </w:trPr>
        <w:tc>
          <w:tcPr>
            <w:tcW w:w="3508" w:type="dxa"/>
            <w:tcBorders>
              <w:top w:val="nil"/>
              <w:left w:val="nil"/>
              <w:bottom w:val="nil"/>
              <w:right w:val="single" w:sz="8" w:space="0" w:color="999999"/>
            </w:tcBorders>
            <w:noWrap/>
            <w:vAlign w:val="bottom"/>
            <w:hideMark/>
          </w:tcPr>
          <w:p w14:paraId="44ABF4A1"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13D48D79"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C440B49"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3971CF6E" w14:textId="77777777" w:rsidR="00F31D3F" w:rsidRPr="00703006" w:rsidRDefault="00F31D3F" w:rsidP="00BC45B3">
            <w:pPr>
              <w:rPr>
                <w:rFonts w:ascii="Times New Roman" w:hAnsi="Times New Roman"/>
              </w:rPr>
            </w:pPr>
          </w:p>
        </w:tc>
      </w:tr>
      <w:tr w:rsidR="00F31D3F" w:rsidRPr="00703006" w14:paraId="19E73EBE" w14:textId="77777777" w:rsidTr="00BC45B3">
        <w:trPr>
          <w:trHeight w:val="240"/>
        </w:trPr>
        <w:tc>
          <w:tcPr>
            <w:tcW w:w="3508" w:type="dxa"/>
            <w:tcBorders>
              <w:top w:val="nil"/>
              <w:left w:val="nil"/>
              <w:bottom w:val="nil"/>
              <w:right w:val="single" w:sz="8" w:space="0" w:color="999999"/>
            </w:tcBorders>
            <w:noWrap/>
            <w:vAlign w:val="bottom"/>
            <w:hideMark/>
          </w:tcPr>
          <w:p w14:paraId="5DC0134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2CAF6AD3"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0A1DBB2"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3C761A99" w14:textId="77777777" w:rsidR="00F31D3F" w:rsidRPr="00703006" w:rsidRDefault="00F31D3F" w:rsidP="00BC45B3">
            <w:pPr>
              <w:rPr>
                <w:rFonts w:ascii="Times New Roman" w:hAnsi="Times New Roman"/>
              </w:rPr>
            </w:pPr>
          </w:p>
        </w:tc>
      </w:tr>
      <w:tr w:rsidR="00F31D3F" w:rsidRPr="00703006" w14:paraId="2E5EDC38"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575ECCB9"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8 – FUTSAL ANCONA</w:t>
            </w:r>
          </w:p>
        </w:tc>
        <w:tc>
          <w:tcPr>
            <w:tcW w:w="2853" w:type="dxa"/>
            <w:tcBorders>
              <w:top w:val="nil"/>
              <w:left w:val="single" w:sz="8" w:space="0" w:color="FFFFFF"/>
              <w:bottom w:val="nil"/>
              <w:right w:val="nil"/>
            </w:tcBorders>
            <w:noWrap/>
            <w:vAlign w:val="bottom"/>
            <w:hideMark/>
          </w:tcPr>
          <w:p w14:paraId="6AE0BCE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ABBF91B"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28505F25" w14:textId="77777777" w:rsidR="00F31D3F" w:rsidRPr="00703006" w:rsidRDefault="00F31D3F" w:rsidP="00BC45B3">
            <w:pPr>
              <w:rPr>
                <w:rFonts w:ascii="Times New Roman" w:hAnsi="Times New Roman"/>
              </w:rPr>
            </w:pPr>
          </w:p>
        </w:tc>
      </w:tr>
    </w:tbl>
    <w:p w14:paraId="083318A7" w14:textId="77777777" w:rsidR="00F31D3F" w:rsidRDefault="00F31D3F" w:rsidP="00F31D3F">
      <w:pPr>
        <w:pStyle w:val="Corpodeltesto21"/>
        <w:rPr>
          <w:rFonts w:ascii="Arial" w:hAnsi="Arial" w:cs="Arial"/>
          <w:color w:val="002060"/>
          <w:sz w:val="22"/>
        </w:rPr>
      </w:pPr>
    </w:p>
    <w:p w14:paraId="2B457D03" w14:textId="77777777" w:rsidR="00F31D3F" w:rsidRDefault="00F31D3F" w:rsidP="00F31D3F">
      <w:pPr>
        <w:pStyle w:val="Corpodeltesto21"/>
        <w:rPr>
          <w:rFonts w:ascii="Arial" w:hAnsi="Arial" w:cs="Arial"/>
          <w:color w:val="002060"/>
          <w:sz w:val="22"/>
        </w:rPr>
      </w:pPr>
    </w:p>
    <w:p w14:paraId="23D9945D" w14:textId="77777777" w:rsidR="00F31D3F" w:rsidRDefault="00F31D3F" w:rsidP="00F31D3F">
      <w:pPr>
        <w:pStyle w:val="Corpodeltesto21"/>
        <w:rPr>
          <w:rFonts w:ascii="Arial" w:hAnsi="Arial" w:cs="Arial"/>
          <w:color w:val="002060"/>
          <w:sz w:val="22"/>
        </w:rPr>
      </w:pPr>
    </w:p>
    <w:p w14:paraId="6D1D7711" w14:textId="77777777" w:rsidR="00F31D3F" w:rsidRDefault="00F31D3F" w:rsidP="00F31D3F">
      <w:pPr>
        <w:pStyle w:val="Corpodeltesto21"/>
        <w:rPr>
          <w:rFonts w:ascii="Arial" w:hAnsi="Arial" w:cs="Arial"/>
          <w:color w:val="002060"/>
          <w:sz w:val="22"/>
        </w:rPr>
      </w:pPr>
      <w:r w:rsidRPr="00F45EB9">
        <w:rPr>
          <w:rFonts w:ascii="Arial" w:hAnsi="Arial" w:cs="Arial"/>
          <w:color w:val="000090"/>
          <w:sz w:val="17"/>
          <w:szCs w:val="17"/>
        </w:rPr>
        <w:t> </w:t>
      </w:r>
      <w:r w:rsidRPr="00E727CA">
        <w:rPr>
          <w:rFonts w:ascii="Arial" w:hAnsi="Arial" w:cs="Arial"/>
          <w:b/>
          <w:bCs/>
          <w:color w:val="002060"/>
          <w:sz w:val="22"/>
          <w:szCs w:val="22"/>
        </w:rPr>
        <w:t>1^</w:t>
      </w:r>
      <w:r>
        <w:rPr>
          <w:rFonts w:ascii="Arial" w:hAnsi="Arial" w:cs="Arial"/>
          <w:b/>
          <w:bCs/>
          <w:color w:val="002060"/>
          <w:sz w:val="22"/>
          <w:szCs w:val="22"/>
        </w:rPr>
        <w:t xml:space="preserve"> gir. 9 – UNION PICENA</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F31D3F" w:rsidRPr="00703006" w14:paraId="5B89377E" w14:textId="77777777" w:rsidTr="00BC45B3">
        <w:trPr>
          <w:trHeight w:val="240"/>
        </w:trPr>
        <w:tc>
          <w:tcPr>
            <w:tcW w:w="3508" w:type="dxa"/>
            <w:tcBorders>
              <w:top w:val="single" w:sz="8" w:space="0" w:color="999999"/>
              <w:left w:val="nil"/>
              <w:bottom w:val="nil"/>
              <w:right w:val="single" w:sz="8" w:space="0" w:color="999999"/>
            </w:tcBorders>
            <w:noWrap/>
            <w:vAlign w:val="bottom"/>
            <w:hideMark/>
          </w:tcPr>
          <w:p w14:paraId="1E6DCBBA"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752D5E7B"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688E9290" w14:textId="77777777" w:rsidR="00F31D3F" w:rsidRPr="00703006" w:rsidRDefault="00F31D3F" w:rsidP="00BC45B3">
            <w:pPr>
              <w:rPr>
                <w:rFonts w:ascii="Times New Roman" w:hAnsi="Times New Roman"/>
              </w:rPr>
            </w:pPr>
          </w:p>
        </w:tc>
        <w:tc>
          <w:tcPr>
            <w:tcW w:w="1660" w:type="dxa"/>
            <w:tcBorders>
              <w:top w:val="nil"/>
              <w:left w:val="nil"/>
              <w:bottom w:val="nil"/>
              <w:right w:val="single" w:sz="8" w:space="0" w:color="FFFFFF"/>
            </w:tcBorders>
            <w:noWrap/>
            <w:vAlign w:val="bottom"/>
            <w:hideMark/>
          </w:tcPr>
          <w:p w14:paraId="40997E25"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232E806A" w14:textId="77777777" w:rsidTr="00BC45B3">
        <w:trPr>
          <w:trHeight w:val="255"/>
        </w:trPr>
        <w:tc>
          <w:tcPr>
            <w:tcW w:w="3508" w:type="dxa"/>
            <w:tcBorders>
              <w:top w:val="nil"/>
              <w:left w:val="nil"/>
              <w:bottom w:val="nil"/>
              <w:right w:val="single" w:sz="8" w:space="0" w:color="999999"/>
            </w:tcBorders>
            <w:noWrap/>
            <w:vAlign w:val="bottom"/>
            <w:hideMark/>
          </w:tcPr>
          <w:p w14:paraId="3A22C5C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63091C95"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F9A650E"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1123BDA1"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C6D0F5F" w14:textId="77777777" w:rsidTr="00BC45B3">
        <w:trPr>
          <w:trHeight w:val="255"/>
        </w:trPr>
        <w:tc>
          <w:tcPr>
            <w:tcW w:w="3508" w:type="dxa"/>
            <w:tcBorders>
              <w:top w:val="nil"/>
              <w:left w:val="nil"/>
              <w:bottom w:val="nil"/>
              <w:right w:val="single" w:sz="8" w:space="0" w:color="999999"/>
            </w:tcBorders>
            <w:noWrap/>
            <w:vAlign w:val="bottom"/>
            <w:hideMark/>
          </w:tcPr>
          <w:p w14:paraId="4A011B7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27870CC8"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3020DC1"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00D6685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4B72FA30"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3EF38A78"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10 – </w:t>
            </w:r>
            <w:r w:rsidRPr="0047661B">
              <w:rPr>
                <w:rFonts w:ascii="Arial" w:hAnsi="Arial" w:cs="Arial"/>
                <w:b/>
                <w:bCs/>
                <w:color w:val="002060"/>
                <w:sz w:val="21"/>
                <w:szCs w:val="21"/>
              </w:rPr>
              <w:t>A.A. MONTECOSARO</w:t>
            </w:r>
          </w:p>
        </w:tc>
        <w:tc>
          <w:tcPr>
            <w:tcW w:w="2853" w:type="dxa"/>
            <w:tcBorders>
              <w:top w:val="nil"/>
              <w:left w:val="nil"/>
              <w:bottom w:val="nil"/>
              <w:right w:val="single" w:sz="8" w:space="0" w:color="999999"/>
            </w:tcBorders>
            <w:noWrap/>
            <w:vAlign w:val="bottom"/>
            <w:hideMark/>
          </w:tcPr>
          <w:p w14:paraId="2013F7F6"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391C4E1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DECAB4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148051D2" w14:textId="77777777" w:rsidTr="00BC45B3">
        <w:trPr>
          <w:trHeight w:val="255"/>
        </w:trPr>
        <w:tc>
          <w:tcPr>
            <w:tcW w:w="3508" w:type="dxa"/>
            <w:tcBorders>
              <w:top w:val="nil"/>
              <w:left w:val="single" w:sz="8" w:space="0" w:color="FFFFFF"/>
              <w:bottom w:val="nil"/>
              <w:right w:val="nil"/>
            </w:tcBorders>
            <w:noWrap/>
            <w:vAlign w:val="bottom"/>
            <w:hideMark/>
          </w:tcPr>
          <w:p w14:paraId="14F4DCE8"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10CB5F1D"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650CA32A"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0DC74F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601289F7" w14:textId="77777777" w:rsidTr="00BC45B3">
        <w:trPr>
          <w:trHeight w:val="240"/>
        </w:trPr>
        <w:tc>
          <w:tcPr>
            <w:tcW w:w="3508" w:type="dxa"/>
            <w:tcBorders>
              <w:top w:val="nil"/>
              <w:left w:val="nil"/>
              <w:bottom w:val="nil"/>
              <w:right w:val="nil"/>
            </w:tcBorders>
            <w:noWrap/>
            <w:vAlign w:val="bottom"/>
            <w:hideMark/>
          </w:tcPr>
          <w:p w14:paraId="19CFA535" w14:textId="77777777" w:rsidR="00F31D3F" w:rsidRPr="00703006" w:rsidRDefault="00F31D3F" w:rsidP="00BC45B3">
            <w:pPr>
              <w:rPr>
                <w:rFonts w:ascii="Times New Roman" w:hAnsi="Times New Roman"/>
              </w:rPr>
            </w:pPr>
          </w:p>
        </w:tc>
        <w:tc>
          <w:tcPr>
            <w:tcW w:w="2853" w:type="dxa"/>
            <w:tcBorders>
              <w:top w:val="nil"/>
              <w:left w:val="nil"/>
              <w:bottom w:val="nil"/>
              <w:right w:val="single" w:sz="8" w:space="0" w:color="999999"/>
            </w:tcBorders>
            <w:noWrap/>
            <w:vAlign w:val="bottom"/>
            <w:hideMark/>
          </w:tcPr>
          <w:p w14:paraId="4E01936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2D80DC9E"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39C5916"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1322E360" w14:textId="77777777" w:rsidTr="00BC45B3">
        <w:trPr>
          <w:trHeight w:val="255"/>
        </w:trPr>
        <w:tc>
          <w:tcPr>
            <w:tcW w:w="3508" w:type="dxa"/>
            <w:tcBorders>
              <w:top w:val="nil"/>
              <w:left w:val="nil"/>
              <w:bottom w:val="nil"/>
              <w:right w:val="nil"/>
            </w:tcBorders>
            <w:noWrap/>
            <w:vAlign w:val="bottom"/>
            <w:hideMark/>
          </w:tcPr>
          <w:p w14:paraId="4243B4ED"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3A80CD0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7A4652B7"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6E03A2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DD330B7" w14:textId="77777777" w:rsidTr="00BC45B3">
        <w:trPr>
          <w:trHeight w:val="255"/>
        </w:trPr>
        <w:tc>
          <w:tcPr>
            <w:tcW w:w="3508" w:type="dxa"/>
            <w:tcBorders>
              <w:top w:val="nil"/>
              <w:left w:val="nil"/>
              <w:bottom w:val="nil"/>
              <w:right w:val="nil"/>
            </w:tcBorders>
            <w:noWrap/>
            <w:vAlign w:val="bottom"/>
            <w:hideMark/>
          </w:tcPr>
          <w:p w14:paraId="3C799631"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1F83B81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1B3AC9A4"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956464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091409BA" w14:textId="77777777" w:rsidTr="00BC45B3">
        <w:trPr>
          <w:trHeight w:val="255"/>
        </w:trPr>
        <w:tc>
          <w:tcPr>
            <w:tcW w:w="3508" w:type="dxa"/>
            <w:tcBorders>
              <w:top w:val="nil"/>
              <w:left w:val="single" w:sz="8" w:space="0" w:color="FFFFFF"/>
              <w:bottom w:val="single" w:sz="8" w:space="0" w:color="999999"/>
              <w:right w:val="nil"/>
            </w:tcBorders>
            <w:noWrap/>
            <w:vAlign w:val="bottom"/>
            <w:hideMark/>
          </w:tcPr>
          <w:p w14:paraId="6A00C048"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11 – AMATORI STESE</w:t>
            </w:r>
          </w:p>
        </w:tc>
        <w:tc>
          <w:tcPr>
            <w:tcW w:w="2853" w:type="dxa"/>
            <w:tcBorders>
              <w:top w:val="nil"/>
              <w:left w:val="nil"/>
              <w:bottom w:val="nil"/>
              <w:right w:val="single" w:sz="8" w:space="0" w:color="999999"/>
            </w:tcBorders>
            <w:noWrap/>
            <w:vAlign w:val="bottom"/>
            <w:hideMark/>
          </w:tcPr>
          <w:p w14:paraId="39DD8843"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02C140B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ADC862B"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45D18C3A" w14:textId="77777777" w:rsidTr="00BC45B3">
        <w:trPr>
          <w:trHeight w:val="255"/>
        </w:trPr>
        <w:tc>
          <w:tcPr>
            <w:tcW w:w="3508" w:type="dxa"/>
            <w:tcBorders>
              <w:top w:val="nil"/>
              <w:left w:val="single" w:sz="8" w:space="0" w:color="FFFFFF"/>
              <w:bottom w:val="nil"/>
              <w:right w:val="single" w:sz="8" w:space="0" w:color="999999"/>
            </w:tcBorders>
            <w:noWrap/>
            <w:vAlign w:val="bottom"/>
            <w:hideMark/>
          </w:tcPr>
          <w:p w14:paraId="60C5D07A"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1FDBC31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4CD84357"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F9C2F5B"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ECC4685" w14:textId="77777777" w:rsidTr="00BC45B3">
        <w:trPr>
          <w:trHeight w:val="255"/>
        </w:trPr>
        <w:tc>
          <w:tcPr>
            <w:tcW w:w="3508" w:type="dxa"/>
            <w:tcBorders>
              <w:top w:val="nil"/>
              <w:left w:val="nil"/>
              <w:bottom w:val="nil"/>
              <w:right w:val="single" w:sz="8" w:space="0" w:color="999999"/>
            </w:tcBorders>
            <w:noWrap/>
            <w:vAlign w:val="bottom"/>
            <w:hideMark/>
          </w:tcPr>
          <w:p w14:paraId="12FD6291"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1DBB11D2"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2CA7612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C471A6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44EA98DF" w14:textId="77777777" w:rsidTr="00BC45B3">
        <w:trPr>
          <w:trHeight w:val="240"/>
        </w:trPr>
        <w:tc>
          <w:tcPr>
            <w:tcW w:w="3508" w:type="dxa"/>
            <w:tcBorders>
              <w:top w:val="nil"/>
              <w:left w:val="nil"/>
              <w:bottom w:val="nil"/>
              <w:right w:val="single" w:sz="8" w:space="0" w:color="999999"/>
            </w:tcBorders>
            <w:noWrap/>
            <w:vAlign w:val="bottom"/>
            <w:hideMark/>
          </w:tcPr>
          <w:p w14:paraId="3DBA2E23"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2A88DC0B"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F6E57FA"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73204B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F0C0F57"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76F7810B"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12 – FUTSAL OTTRANO</w:t>
            </w:r>
          </w:p>
        </w:tc>
        <w:tc>
          <w:tcPr>
            <w:tcW w:w="2853" w:type="dxa"/>
            <w:tcBorders>
              <w:top w:val="nil"/>
              <w:left w:val="single" w:sz="8" w:space="0" w:color="FFFFFF"/>
              <w:bottom w:val="nil"/>
              <w:right w:val="nil"/>
            </w:tcBorders>
            <w:noWrap/>
            <w:vAlign w:val="bottom"/>
            <w:hideMark/>
          </w:tcPr>
          <w:p w14:paraId="101E81A1"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D5FAFE9"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AEC8736"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1A0A75BF" w14:textId="77777777" w:rsidTr="00BC45B3">
        <w:trPr>
          <w:trHeight w:val="240"/>
        </w:trPr>
        <w:tc>
          <w:tcPr>
            <w:tcW w:w="3508" w:type="dxa"/>
            <w:tcBorders>
              <w:top w:val="nil"/>
              <w:left w:val="nil"/>
              <w:bottom w:val="nil"/>
              <w:right w:val="nil"/>
            </w:tcBorders>
            <w:noWrap/>
            <w:vAlign w:val="bottom"/>
            <w:hideMark/>
          </w:tcPr>
          <w:p w14:paraId="4CB54596"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613B622F" w14:textId="77777777" w:rsidR="00F31D3F" w:rsidRPr="00703006" w:rsidRDefault="00F31D3F" w:rsidP="00BC45B3">
            <w:pPr>
              <w:jc w:val="center"/>
              <w:rPr>
                <w:rFonts w:ascii="Calibri" w:hAnsi="Calibri" w:cs="Calibri"/>
                <w:b/>
                <w:bCs/>
                <w:color w:val="002060"/>
                <w:sz w:val="18"/>
                <w:szCs w:val="18"/>
              </w:rPr>
            </w:pPr>
          </w:p>
        </w:tc>
        <w:tc>
          <w:tcPr>
            <w:tcW w:w="2752" w:type="dxa"/>
            <w:tcBorders>
              <w:top w:val="nil"/>
              <w:left w:val="nil"/>
              <w:bottom w:val="nil"/>
            </w:tcBorders>
            <w:noWrap/>
            <w:vAlign w:val="bottom"/>
            <w:hideMark/>
          </w:tcPr>
          <w:p w14:paraId="3E3284F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right w:val="single" w:sz="8" w:space="0" w:color="FFFFFF"/>
            </w:tcBorders>
            <w:noWrap/>
            <w:vAlign w:val="bottom"/>
            <w:hideMark/>
          </w:tcPr>
          <w:p w14:paraId="33247E35"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38348360" w14:textId="77777777" w:rsidTr="00BC45B3">
        <w:trPr>
          <w:trHeight w:val="255"/>
        </w:trPr>
        <w:tc>
          <w:tcPr>
            <w:tcW w:w="3508" w:type="dxa"/>
            <w:tcBorders>
              <w:top w:val="nil"/>
              <w:left w:val="nil"/>
              <w:bottom w:val="nil"/>
              <w:right w:val="nil"/>
            </w:tcBorders>
            <w:noWrap/>
            <w:vAlign w:val="bottom"/>
            <w:hideMark/>
          </w:tcPr>
          <w:p w14:paraId="1E53E699" w14:textId="77777777" w:rsidR="00F31D3F" w:rsidRPr="00703006" w:rsidRDefault="00F31D3F" w:rsidP="00BC45B3">
            <w:pPr>
              <w:jc w:val="center"/>
              <w:rPr>
                <w:rFonts w:ascii="Calibri" w:hAnsi="Calibri" w:cs="Calibri"/>
                <w:b/>
                <w:bCs/>
                <w:color w:val="002060"/>
                <w:sz w:val="18"/>
                <w:szCs w:val="18"/>
              </w:rPr>
            </w:pPr>
          </w:p>
        </w:tc>
        <w:tc>
          <w:tcPr>
            <w:tcW w:w="2853" w:type="dxa"/>
            <w:tcBorders>
              <w:top w:val="nil"/>
              <w:left w:val="nil"/>
              <w:bottom w:val="nil"/>
              <w:right w:val="nil"/>
            </w:tcBorders>
            <w:noWrap/>
            <w:vAlign w:val="bottom"/>
            <w:hideMark/>
          </w:tcPr>
          <w:p w14:paraId="13C236A1" w14:textId="77777777" w:rsidR="00F31D3F" w:rsidRPr="00703006" w:rsidRDefault="00F31D3F" w:rsidP="00BC45B3">
            <w:pPr>
              <w:rPr>
                <w:rFonts w:ascii="Times New Roman" w:hAnsi="Times New Roman"/>
              </w:rPr>
            </w:pPr>
          </w:p>
        </w:tc>
        <w:tc>
          <w:tcPr>
            <w:tcW w:w="2752" w:type="dxa"/>
            <w:tcBorders>
              <w:top w:val="nil"/>
              <w:left w:val="nil"/>
              <w:bottom w:val="nil"/>
            </w:tcBorders>
            <w:noWrap/>
            <w:vAlign w:val="bottom"/>
            <w:hideMark/>
          </w:tcPr>
          <w:p w14:paraId="1CB6771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F02599C"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r>
      <w:tr w:rsidR="00F31D3F" w:rsidRPr="00703006" w14:paraId="7CBCAE6F" w14:textId="77777777" w:rsidTr="00BC45B3">
        <w:trPr>
          <w:trHeight w:val="255"/>
        </w:trPr>
        <w:tc>
          <w:tcPr>
            <w:tcW w:w="3508" w:type="dxa"/>
            <w:tcBorders>
              <w:top w:val="single" w:sz="8" w:space="0" w:color="FFFFFF"/>
              <w:left w:val="nil"/>
              <w:bottom w:val="single" w:sz="8" w:space="0" w:color="999999"/>
              <w:right w:val="nil"/>
            </w:tcBorders>
            <w:noWrap/>
            <w:vAlign w:val="bottom"/>
            <w:hideMark/>
          </w:tcPr>
          <w:p w14:paraId="51A0BB36"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13 – VAL TENNA</w:t>
            </w:r>
          </w:p>
        </w:tc>
        <w:tc>
          <w:tcPr>
            <w:tcW w:w="2853" w:type="dxa"/>
            <w:tcBorders>
              <w:top w:val="nil"/>
              <w:left w:val="nil"/>
              <w:bottom w:val="nil"/>
              <w:right w:val="nil"/>
            </w:tcBorders>
            <w:noWrap/>
            <w:vAlign w:val="bottom"/>
            <w:hideMark/>
          </w:tcPr>
          <w:p w14:paraId="1E3AEF72"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tcBorders>
            <w:noWrap/>
            <w:vAlign w:val="bottom"/>
            <w:hideMark/>
          </w:tcPr>
          <w:p w14:paraId="5600A04F"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7112E3DE"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r>
      <w:tr w:rsidR="00F31D3F" w:rsidRPr="00703006" w14:paraId="4C4AC79C" w14:textId="77777777" w:rsidTr="00BC45B3">
        <w:trPr>
          <w:trHeight w:val="240"/>
        </w:trPr>
        <w:tc>
          <w:tcPr>
            <w:tcW w:w="3508" w:type="dxa"/>
            <w:tcBorders>
              <w:top w:val="nil"/>
              <w:left w:val="nil"/>
              <w:bottom w:val="nil"/>
              <w:right w:val="single" w:sz="8" w:space="0" w:color="999999"/>
            </w:tcBorders>
            <w:noWrap/>
            <w:vAlign w:val="bottom"/>
            <w:hideMark/>
          </w:tcPr>
          <w:p w14:paraId="6D7CE304"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6B1DF2AF" w14:textId="77777777" w:rsidR="00F31D3F" w:rsidRPr="00703006" w:rsidRDefault="00F31D3F" w:rsidP="00BC45B3">
            <w:pPr>
              <w:rPr>
                <w:rFonts w:ascii="Calibri" w:hAnsi="Calibri" w:cs="Calibri"/>
                <w:b/>
                <w:bCs/>
                <w:color w:val="002060"/>
                <w:sz w:val="18"/>
                <w:szCs w:val="18"/>
              </w:rPr>
            </w:pPr>
          </w:p>
        </w:tc>
        <w:tc>
          <w:tcPr>
            <w:tcW w:w="2752" w:type="dxa"/>
            <w:tcBorders>
              <w:top w:val="nil"/>
              <w:left w:val="nil"/>
              <w:bottom w:val="nil"/>
            </w:tcBorders>
            <w:noWrap/>
            <w:vAlign w:val="bottom"/>
            <w:hideMark/>
          </w:tcPr>
          <w:p w14:paraId="76F40281"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left w:val="nil"/>
              <w:bottom w:val="nil"/>
              <w:right w:val="nil"/>
            </w:tcBorders>
            <w:noWrap/>
            <w:vAlign w:val="bottom"/>
            <w:hideMark/>
          </w:tcPr>
          <w:p w14:paraId="0A111477" w14:textId="77777777" w:rsidR="00F31D3F" w:rsidRPr="00703006" w:rsidRDefault="00F31D3F" w:rsidP="00BC45B3">
            <w:pPr>
              <w:rPr>
                <w:rFonts w:ascii="Arial" w:hAnsi="Arial" w:cs="Arial"/>
                <w:b/>
                <w:bCs/>
                <w:color w:val="002060"/>
                <w:sz w:val="18"/>
                <w:szCs w:val="18"/>
              </w:rPr>
            </w:pPr>
          </w:p>
        </w:tc>
      </w:tr>
      <w:tr w:rsidR="00F31D3F" w:rsidRPr="00703006" w14:paraId="3815E8B2" w14:textId="77777777" w:rsidTr="00BC45B3">
        <w:trPr>
          <w:trHeight w:val="255"/>
        </w:trPr>
        <w:tc>
          <w:tcPr>
            <w:tcW w:w="3508" w:type="dxa"/>
            <w:tcBorders>
              <w:top w:val="nil"/>
              <w:left w:val="nil"/>
              <w:bottom w:val="nil"/>
              <w:right w:val="single" w:sz="8" w:space="0" w:color="999999"/>
            </w:tcBorders>
            <w:noWrap/>
            <w:vAlign w:val="bottom"/>
            <w:hideMark/>
          </w:tcPr>
          <w:p w14:paraId="6BD89638"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6F07C76B"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87A556D"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82BEC53" w14:textId="77777777" w:rsidR="00F31D3F" w:rsidRPr="00703006" w:rsidRDefault="00F31D3F" w:rsidP="00BC45B3">
            <w:pPr>
              <w:rPr>
                <w:rFonts w:ascii="Arial" w:hAnsi="Arial" w:cs="Arial"/>
                <w:b/>
                <w:bCs/>
                <w:color w:val="002060"/>
                <w:sz w:val="18"/>
                <w:szCs w:val="18"/>
              </w:rPr>
            </w:pPr>
          </w:p>
        </w:tc>
      </w:tr>
      <w:tr w:rsidR="00F31D3F" w:rsidRPr="00703006" w14:paraId="7299D8BB" w14:textId="77777777" w:rsidTr="00BC45B3">
        <w:trPr>
          <w:trHeight w:val="255"/>
        </w:trPr>
        <w:tc>
          <w:tcPr>
            <w:tcW w:w="3508" w:type="dxa"/>
            <w:tcBorders>
              <w:top w:val="nil"/>
              <w:left w:val="nil"/>
              <w:bottom w:val="nil"/>
              <w:right w:val="single" w:sz="8" w:space="0" w:color="999999"/>
            </w:tcBorders>
            <w:noWrap/>
            <w:vAlign w:val="bottom"/>
            <w:hideMark/>
          </w:tcPr>
          <w:p w14:paraId="3B8CC583"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22820C0E"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2154A47"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35CF73CA" w14:textId="77777777" w:rsidR="00F31D3F" w:rsidRPr="00703006" w:rsidRDefault="00F31D3F" w:rsidP="00BC45B3">
            <w:pPr>
              <w:rPr>
                <w:rFonts w:ascii="Arial" w:hAnsi="Arial" w:cs="Arial"/>
                <w:b/>
                <w:bCs/>
                <w:color w:val="002060"/>
                <w:sz w:val="18"/>
                <w:szCs w:val="18"/>
              </w:rPr>
            </w:pPr>
          </w:p>
        </w:tc>
      </w:tr>
      <w:tr w:rsidR="00F31D3F" w:rsidRPr="00703006" w14:paraId="06BEE89E"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131C81A9"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14 – SP. GROTTAMMARE</w:t>
            </w:r>
          </w:p>
        </w:tc>
        <w:tc>
          <w:tcPr>
            <w:tcW w:w="2853" w:type="dxa"/>
            <w:tcBorders>
              <w:top w:val="nil"/>
              <w:left w:val="nil"/>
              <w:bottom w:val="nil"/>
              <w:right w:val="single" w:sz="8" w:space="0" w:color="999999"/>
            </w:tcBorders>
            <w:noWrap/>
            <w:vAlign w:val="bottom"/>
            <w:hideMark/>
          </w:tcPr>
          <w:p w14:paraId="47A6F04F"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6A5DDE37"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E22C3D1" w14:textId="77777777" w:rsidR="00F31D3F" w:rsidRPr="00703006" w:rsidRDefault="00F31D3F" w:rsidP="00BC45B3">
            <w:pPr>
              <w:rPr>
                <w:rFonts w:ascii="Arial" w:hAnsi="Arial" w:cs="Arial"/>
                <w:b/>
                <w:bCs/>
                <w:color w:val="002060"/>
                <w:sz w:val="18"/>
                <w:szCs w:val="18"/>
              </w:rPr>
            </w:pPr>
          </w:p>
        </w:tc>
      </w:tr>
      <w:tr w:rsidR="00F31D3F" w:rsidRPr="00703006" w14:paraId="54083E1C" w14:textId="77777777" w:rsidTr="00BC45B3">
        <w:trPr>
          <w:trHeight w:val="255"/>
        </w:trPr>
        <w:tc>
          <w:tcPr>
            <w:tcW w:w="3508" w:type="dxa"/>
            <w:tcBorders>
              <w:top w:val="nil"/>
              <w:left w:val="single" w:sz="8" w:space="0" w:color="FFFFFF"/>
              <w:bottom w:val="nil"/>
              <w:right w:val="nil"/>
            </w:tcBorders>
            <w:noWrap/>
            <w:vAlign w:val="bottom"/>
            <w:hideMark/>
          </w:tcPr>
          <w:p w14:paraId="64EEB802"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351610ED"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A9412AA"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D9CD0F0" w14:textId="77777777" w:rsidR="00F31D3F" w:rsidRPr="00703006" w:rsidRDefault="00F31D3F" w:rsidP="00BC45B3">
            <w:pPr>
              <w:rPr>
                <w:rFonts w:ascii="Arial" w:hAnsi="Arial" w:cs="Arial"/>
                <w:b/>
                <w:bCs/>
                <w:color w:val="002060"/>
                <w:sz w:val="18"/>
                <w:szCs w:val="18"/>
              </w:rPr>
            </w:pPr>
          </w:p>
        </w:tc>
      </w:tr>
      <w:tr w:rsidR="00F31D3F" w:rsidRPr="00703006" w14:paraId="3FFB2216" w14:textId="77777777" w:rsidTr="00BC45B3">
        <w:trPr>
          <w:trHeight w:val="240"/>
        </w:trPr>
        <w:tc>
          <w:tcPr>
            <w:tcW w:w="3508" w:type="dxa"/>
            <w:tcBorders>
              <w:top w:val="nil"/>
              <w:left w:val="nil"/>
              <w:bottom w:val="nil"/>
              <w:right w:val="nil"/>
            </w:tcBorders>
            <w:noWrap/>
            <w:vAlign w:val="bottom"/>
            <w:hideMark/>
          </w:tcPr>
          <w:p w14:paraId="5B43977B" w14:textId="77777777" w:rsidR="00F31D3F" w:rsidRPr="00703006" w:rsidRDefault="00F31D3F" w:rsidP="00BC45B3">
            <w:pPr>
              <w:rPr>
                <w:rFonts w:ascii="Times New Roman" w:hAnsi="Times New Roman"/>
              </w:rPr>
            </w:pPr>
          </w:p>
        </w:tc>
        <w:tc>
          <w:tcPr>
            <w:tcW w:w="2853" w:type="dxa"/>
            <w:tcBorders>
              <w:top w:val="nil"/>
              <w:left w:val="nil"/>
              <w:bottom w:val="nil"/>
              <w:right w:val="single" w:sz="8" w:space="0" w:color="999999"/>
            </w:tcBorders>
            <w:noWrap/>
            <w:vAlign w:val="bottom"/>
            <w:hideMark/>
          </w:tcPr>
          <w:p w14:paraId="4B172552"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1FF9A3F" w14:textId="77777777" w:rsidR="00F31D3F" w:rsidRPr="00703006" w:rsidRDefault="00F31D3F" w:rsidP="00BC45B3">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5CD4C76" w14:textId="77777777" w:rsidR="00F31D3F" w:rsidRPr="00703006" w:rsidRDefault="00F31D3F" w:rsidP="00BC45B3">
            <w:pPr>
              <w:rPr>
                <w:rFonts w:ascii="Arial" w:hAnsi="Arial" w:cs="Arial"/>
                <w:b/>
                <w:bCs/>
                <w:color w:val="002060"/>
                <w:sz w:val="18"/>
                <w:szCs w:val="18"/>
              </w:rPr>
            </w:pPr>
          </w:p>
        </w:tc>
      </w:tr>
      <w:tr w:rsidR="00F31D3F" w:rsidRPr="00703006" w14:paraId="09DCB6D9" w14:textId="77777777" w:rsidTr="00BC45B3">
        <w:trPr>
          <w:trHeight w:val="255"/>
        </w:trPr>
        <w:tc>
          <w:tcPr>
            <w:tcW w:w="3508" w:type="dxa"/>
            <w:tcBorders>
              <w:top w:val="nil"/>
              <w:left w:val="nil"/>
              <w:bottom w:val="nil"/>
              <w:right w:val="nil"/>
            </w:tcBorders>
            <w:noWrap/>
            <w:vAlign w:val="bottom"/>
            <w:hideMark/>
          </w:tcPr>
          <w:p w14:paraId="205769F4"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48885D0"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1482640B"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6944A78D" w14:textId="77777777" w:rsidR="00F31D3F" w:rsidRPr="00703006" w:rsidRDefault="00F31D3F" w:rsidP="00BC45B3">
            <w:pPr>
              <w:jc w:val="center"/>
              <w:rPr>
                <w:rFonts w:ascii="Calibri" w:hAnsi="Calibri" w:cs="Calibri"/>
                <w:b/>
                <w:bCs/>
                <w:color w:val="002060"/>
                <w:sz w:val="18"/>
                <w:szCs w:val="18"/>
              </w:rPr>
            </w:pPr>
          </w:p>
        </w:tc>
      </w:tr>
      <w:tr w:rsidR="00F31D3F" w:rsidRPr="00703006" w14:paraId="3F3666C0" w14:textId="77777777" w:rsidTr="00BC45B3">
        <w:trPr>
          <w:trHeight w:val="255"/>
        </w:trPr>
        <w:tc>
          <w:tcPr>
            <w:tcW w:w="3508" w:type="dxa"/>
            <w:tcBorders>
              <w:top w:val="nil"/>
              <w:left w:val="nil"/>
              <w:bottom w:val="nil"/>
              <w:right w:val="nil"/>
            </w:tcBorders>
            <w:noWrap/>
            <w:vAlign w:val="bottom"/>
            <w:hideMark/>
          </w:tcPr>
          <w:p w14:paraId="735F6883" w14:textId="77777777" w:rsidR="00F31D3F" w:rsidRPr="00703006" w:rsidRDefault="00F31D3F" w:rsidP="00BC45B3">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E3966F2"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B2F2768"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B07A44A" w14:textId="77777777" w:rsidR="00F31D3F" w:rsidRPr="00703006" w:rsidRDefault="00F31D3F" w:rsidP="00BC45B3">
            <w:pPr>
              <w:rPr>
                <w:rFonts w:ascii="Times New Roman" w:hAnsi="Times New Roman"/>
              </w:rPr>
            </w:pPr>
          </w:p>
        </w:tc>
      </w:tr>
      <w:tr w:rsidR="00F31D3F" w:rsidRPr="00703006" w14:paraId="7B4225B2" w14:textId="77777777" w:rsidTr="00BC45B3">
        <w:trPr>
          <w:trHeight w:val="255"/>
        </w:trPr>
        <w:tc>
          <w:tcPr>
            <w:tcW w:w="3508" w:type="dxa"/>
            <w:tcBorders>
              <w:top w:val="nil"/>
              <w:left w:val="single" w:sz="8" w:space="0" w:color="FFFFFF"/>
              <w:bottom w:val="single" w:sz="8" w:space="0" w:color="999999"/>
              <w:right w:val="nil"/>
            </w:tcBorders>
            <w:noWrap/>
            <w:vAlign w:val="bottom"/>
            <w:hideMark/>
          </w:tcPr>
          <w:p w14:paraId="2510B29C" w14:textId="77777777" w:rsidR="00F31D3F" w:rsidRPr="00703006" w:rsidRDefault="00F31D3F" w:rsidP="00BC45B3">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15 – </w:t>
            </w:r>
            <w:r w:rsidRPr="0047661B">
              <w:rPr>
                <w:rFonts w:ascii="Arial" w:hAnsi="Arial" w:cs="Arial"/>
                <w:b/>
                <w:bCs/>
                <w:color w:val="002060"/>
                <w:sz w:val="21"/>
                <w:szCs w:val="21"/>
              </w:rPr>
              <w:t>C.D. MARTINSICURO</w:t>
            </w:r>
          </w:p>
        </w:tc>
        <w:tc>
          <w:tcPr>
            <w:tcW w:w="2853" w:type="dxa"/>
            <w:tcBorders>
              <w:top w:val="nil"/>
              <w:left w:val="nil"/>
              <w:bottom w:val="nil"/>
              <w:right w:val="single" w:sz="8" w:space="0" w:color="999999"/>
            </w:tcBorders>
            <w:noWrap/>
            <w:vAlign w:val="bottom"/>
            <w:hideMark/>
          </w:tcPr>
          <w:p w14:paraId="0CA0E2DE"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132C0A1C"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B8C9523" w14:textId="77777777" w:rsidR="00F31D3F" w:rsidRPr="00703006" w:rsidRDefault="00F31D3F" w:rsidP="00BC45B3">
            <w:pPr>
              <w:rPr>
                <w:rFonts w:ascii="Times New Roman" w:hAnsi="Times New Roman"/>
              </w:rPr>
            </w:pPr>
          </w:p>
        </w:tc>
      </w:tr>
      <w:tr w:rsidR="00F31D3F" w:rsidRPr="00703006" w14:paraId="59E49376" w14:textId="77777777" w:rsidTr="00BC45B3">
        <w:trPr>
          <w:trHeight w:val="255"/>
        </w:trPr>
        <w:tc>
          <w:tcPr>
            <w:tcW w:w="3508" w:type="dxa"/>
            <w:tcBorders>
              <w:top w:val="nil"/>
              <w:left w:val="single" w:sz="8" w:space="0" w:color="FFFFFF"/>
              <w:bottom w:val="nil"/>
              <w:right w:val="single" w:sz="8" w:space="0" w:color="999999"/>
            </w:tcBorders>
            <w:noWrap/>
            <w:vAlign w:val="bottom"/>
            <w:hideMark/>
          </w:tcPr>
          <w:p w14:paraId="33AD1088"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115FF66B"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97D2583"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4114E6BC" w14:textId="77777777" w:rsidR="00F31D3F" w:rsidRPr="00703006" w:rsidRDefault="00F31D3F" w:rsidP="00BC45B3">
            <w:pPr>
              <w:rPr>
                <w:rFonts w:ascii="Times New Roman" w:hAnsi="Times New Roman"/>
              </w:rPr>
            </w:pPr>
          </w:p>
        </w:tc>
      </w:tr>
      <w:tr w:rsidR="00F31D3F" w:rsidRPr="00703006" w14:paraId="79F481A2" w14:textId="77777777" w:rsidTr="00BC45B3">
        <w:trPr>
          <w:trHeight w:val="255"/>
        </w:trPr>
        <w:tc>
          <w:tcPr>
            <w:tcW w:w="3508" w:type="dxa"/>
            <w:tcBorders>
              <w:top w:val="nil"/>
              <w:left w:val="nil"/>
              <w:bottom w:val="nil"/>
              <w:right w:val="single" w:sz="8" w:space="0" w:color="999999"/>
            </w:tcBorders>
            <w:noWrap/>
            <w:vAlign w:val="bottom"/>
            <w:hideMark/>
          </w:tcPr>
          <w:p w14:paraId="30F9F58D"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004DFA58"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A89A675"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DC3C1F4" w14:textId="77777777" w:rsidR="00F31D3F" w:rsidRPr="00703006" w:rsidRDefault="00F31D3F" w:rsidP="00BC45B3">
            <w:pPr>
              <w:rPr>
                <w:rFonts w:ascii="Times New Roman" w:hAnsi="Times New Roman"/>
              </w:rPr>
            </w:pPr>
          </w:p>
        </w:tc>
      </w:tr>
      <w:tr w:rsidR="00F31D3F" w:rsidRPr="00703006" w14:paraId="19AD5EAD" w14:textId="77777777" w:rsidTr="00BC45B3">
        <w:trPr>
          <w:trHeight w:val="240"/>
        </w:trPr>
        <w:tc>
          <w:tcPr>
            <w:tcW w:w="3508" w:type="dxa"/>
            <w:tcBorders>
              <w:top w:val="nil"/>
              <w:left w:val="nil"/>
              <w:bottom w:val="nil"/>
              <w:right w:val="single" w:sz="8" w:space="0" w:color="999999"/>
            </w:tcBorders>
            <w:noWrap/>
            <w:vAlign w:val="bottom"/>
            <w:hideMark/>
          </w:tcPr>
          <w:p w14:paraId="341E1572"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012977FB" w14:textId="77777777" w:rsidR="00F31D3F" w:rsidRPr="00703006" w:rsidRDefault="00F31D3F" w:rsidP="00BC45B3">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EEC8930" w14:textId="77777777" w:rsidR="00F31D3F" w:rsidRPr="00703006" w:rsidRDefault="00F31D3F" w:rsidP="00BC45B3">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4357C856" w14:textId="77777777" w:rsidR="00F31D3F" w:rsidRPr="00703006" w:rsidRDefault="00F31D3F" w:rsidP="00BC45B3">
            <w:pPr>
              <w:rPr>
                <w:rFonts w:ascii="Times New Roman" w:hAnsi="Times New Roman"/>
              </w:rPr>
            </w:pPr>
          </w:p>
        </w:tc>
      </w:tr>
      <w:tr w:rsidR="00F31D3F" w:rsidRPr="00703006" w14:paraId="578D1F8F" w14:textId="77777777" w:rsidTr="00BC45B3">
        <w:trPr>
          <w:trHeight w:val="255"/>
        </w:trPr>
        <w:tc>
          <w:tcPr>
            <w:tcW w:w="3508" w:type="dxa"/>
            <w:tcBorders>
              <w:top w:val="nil"/>
              <w:left w:val="nil"/>
              <w:bottom w:val="single" w:sz="8" w:space="0" w:color="999999"/>
              <w:right w:val="single" w:sz="8" w:space="0" w:color="999999"/>
            </w:tcBorders>
            <w:noWrap/>
            <w:vAlign w:val="bottom"/>
            <w:hideMark/>
          </w:tcPr>
          <w:p w14:paraId="2B15E366" w14:textId="77777777" w:rsidR="00F31D3F" w:rsidRPr="00703006" w:rsidRDefault="00F31D3F" w:rsidP="00BC45B3">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16 – FUTSAL L.C.</w:t>
            </w:r>
          </w:p>
        </w:tc>
        <w:tc>
          <w:tcPr>
            <w:tcW w:w="2853" w:type="dxa"/>
            <w:tcBorders>
              <w:top w:val="nil"/>
              <w:left w:val="single" w:sz="8" w:space="0" w:color="FFFFFF"/>
              <w:bottom w:val="nil"/>
              <w:right w:val="nil"/>
            </w:tcBorders>
            <w:noWrap/>
            <w:vAlign w:val="bottom"/>
            <w:hideMark/>
          </w:tcPr>
          <w:p w14:paraId="01C17DA6" w14:textId="77777777" w:rsidR="00F31D3F" w:rsidRPr="00703006" w:rsidRDefault="00F31D3F" w:rsidP="00BC45B3">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6FE089E" w14:textId="77777777" w:rsidR="00F31D3F" w:rsidRPr="00703006" w:rsidRDefault="00F31D3F" w:rsidP="00BC45B3">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A9D81E7" w14:textId="77777777" w:rsidR="00F31D3F" w:rsidRPr="00703006" w:rsidRDefault="00F31D3F" w:rsidP="00BC45B3">
            <w:pPr>
              <w:rPr>
                <w:rFonts w:ascii="Times New Roman" w:hAnsi="Times New Roman"/>
              </w:rPr>
            </w:pPr>
          </w:p>
        </w:tc>
      </w:tr>
    </w:tbl>
    <w:p w14:paraId="5C0083F8" w14:textId="77777777" w:rsidR="00F31D3F" w:rsidRDefault="00F31D3F" w:rsidP="00F31D3F">
      <w:pPr>
        <w:pStyle w:val="Corpodeltesto21"/>
        <w:rPr>
          <w:rFonts w:ascii="Arial" w:hAnsi="Arial" w:cs="Arial"/>
          <w:color w:val="002060"/>
          <w:sz w:val="22"/>
        </w:rPr>
      </w:pPr>
    </w:p>
    <w:p w14:paraId="1AD3A4D3" w14:textId="77777777" w:rsidR="00F31D3F" w:rsidRDefault="00F31D3F" w:rsidP="00F31D3F">
      <w:pPr>
        <w:pStyle w:val="Corpodeltesto21"/>
        <w:rPr>
          <w:rFonts w:ascii="Arial" w:hAnsi="Arial" w:cs="Arial"/>
          <w:color w:val="002060"/>
          <w:sz w:val="22"/>
        </w:rPr>
      </w:pPr>
    </w:p>
    <w:p w14:paraId="4467036D" w14:textId="77777777" w:rsidR="00F31D3F" w:rsidRPr="00D34730" w:rsidRDefault="00F31D3F" w:rsidP="00F31D3F">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3EFB3F18" w14:textId="77777777" w:rsidR="00F31D3F" w:rsidRPr="00F45EB9" w:rsidRDefault="00F31D3F" w:rsidP="00F31D3F">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18 </w:t>
      </w:r>
      <w:proofErr w:type="gramStart"/>
      <w:r>
        <w:rPr>
          <w:rFonts w:ascii="Arial" w:hAnsi="Arial" w:cs="Arial"/>
          <w:b/>
          <w:i/>
          <w:color w:val="002060"/>
          <w:sz w:val="22"/>
        </w:rPr>
        <w:t>Novembre</w:t>
      </w:r>
      <w:proofErr w:type="gramEnd"/>
      <w:r>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02</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5</w:t>
      </w:r>
    </w:p>
    <w:p w14:paraId="47B05508" w14:textId="77777777" w:rsidR="00F31D3F" w:rsidRPr="00D34730" w:rsidRDefault="00F31D3F" w:rsidP="00F31D3F">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w:t>
      </w:r>
      <w:r>
        <w:rPr>
          <w:rFonts w:ascii="Arial" w:hAnsi="Arial" w:cs="Arial"/>
          <w:color w:val="002060"/>
          <w:sz w:val="22"/>
        </w:rPr>
        <w:t>dai Sedicesimi di Finale</w:t>
      </w:r>
      <w:r w:rsidRPr="00D34730">
        <w:rPr>
          <w:rFonts w:ascii="Arial" w:hAnsi="Arial" w:cs="Arial"/>
          <w:color w:val="002060"/>
          <w:sz w:val="22"/>
        </w:rPr>
        <w:t xml:space="preserv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52BB0187" w14:textId="77777777" w:rsidR="00F31D3F" w:rsidRPr="00D34730" w:rsidRDefault="00F31D3F" w:rsidP="00F31D3F">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3667EA" w14:textId="77777777" w:rsidR="00F31D3F" w:rsidRDefault="00F31D3F" w:rsidP="00F31D3F">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213D6DFA" w14:textId="77777777" w:rsidR="00F31D3F" w:rsidRPr="00D34730" w:rsidRDefault="00F31D3F" w:rsidP="00F31D3F">
      <w:pPr>
        <w:pStyle w:val="Corpodeltesto21"/>
        <w:rPr>
          <w:rFonts w:ascii="Arial" w:hAnsi="Arial" w:cs="Arial"/>
          <w:color w:val="002060"/>
          <w:sz w:val="22"/>
        </w:rPr>
      </w:pPr>
    </w:p>
    <w:p w14:paraId="4CB0CDEF" w14:textId="77777777" w:rsidR="00F31D3F" w:rsidRPr="00D62A78" w:rsidRDefault="00F31D3F" w:rsidP="00F31D3F">
      <w:pPr>
        <w:pStyle w:val="titoloprinc0"/>
        <w:rPr>
          <w:color w:val="002060"/>
        </w:rPr>
      </w:pPr>
      <w:r w:rsidRPr="00D62A78">
        <w:rPr>
          <w:color w:val="002060"/>
        </w:rPr>
        <w:t>RISULTATI</w:t>
      </w:r>
    </w:p>
    <w:p w14:paraId="35D939EB" w14:textId="77777777" w:rsidR="00F31D3F" w:rsidRPr="00D62A78" w:rsidRDefault="00F31D3F" w:rsidP="00F31D3F">
      <w:pPr>
        <w:pStyle w:val="breakline"/>
        <w:rPr>
          <w:color w:val="002060"/>
        </w:rPr>
      </w:pPr>
    </w:p>
    <w:p w14:paraId="698FBC05" w14:textId="77777777" w:rsidR="00F31D3F" w:rsidRPr="00D62A78" w:rsidRDefault="00F31D3F" w:rsidP="00F31D3F">
      <w:pPr>
        <w:pStyle w:val="sottotitolocampionato10"/>
        <w:rPr>
          <w:color w:val="002060"/>
        </w:rPr>
      </w:pPr>
      <w:r w:rsidRPr="00D62A78">
        <w:rPr>
          <w:color w:val="002060"/>
        </w:rPr>
        <w:t>RISULTATI UFFICIALI GARE DEL 03/10/2025</w:t>
      </w:r>
    </w:p>
    <w:p w14:paraId="1401C742"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37EECA25"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706BE801"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3C2709A"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DAF14" w14:textId="47890883" w:rsidR="00F31D3F" w:rsidRPr="00D62A78" w:rsidRDefault="00F31D3F" w:rsidP="00BC45B3">
                  <w:pPr>
                    <w:pStyle w:val="headertabella0"/>
                    <w:rPr>
                      <w:color w:val="002060"/>
                    </w:rPr>
                  </w:pPr>
                  <w:r w:rsidRPr="00D62A78">
                    <w:rPr>
                      <w:color w:val="002060"/>
                    </w:rPr>
                    <w:t xml:space="preserve">GIRONE 3 - </w:t>
                  </w:r>
                  <w:r w:rsidR="00C466F2">
                    <w:rPr>
                      <w:color w:val="002060"/>
                    </w:rPr>
                    <w:t>3</w:t>
                  </w:r>
                  <w:r w:rsidRPr="00D62A78">
                    <w:rPr>
                      <w:color w:val="002060"/>
                    </w:rPr>
                    <w:t xml:space="preserve"> Giornata - A</w:t>
                  </w:r>
                </w:p>
              </w:tc>
            </w:tr>
            <w:tr w:rsidR="00F31D3F" w:rsidRPr="00D62A78" w14:paraId="3D0F8C63" w14:textId="77777777" w:rsidTr="00BC45B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6691B9" w14:textId="77777777" w:rsidR="00F31D3F" w:rsidRPr="00D62A78" w:rsidRDefault="00F31D3F" w:rsidP="00BC45B3">
                  <w:pPr>
                    <w:pStyle w:val="rowtabella0"/>
                    <w:rPr>
                      <w:color w:val="002060"/>
                    </w:rPr>
                  </w:pPr>
                  <w:r w:rsidRPr="00D62A78">
                    <w:rPr>
                      <w:color w:val="002060"/>
                    </w:rPr>
                    <w:t>VALMISA FUTSAL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12E83" w14:textId="77777777" w:rsidR="00F31D3F" w:rsidRPr="00D62A78" w:rsidRDefault="00F31D3F" w:rsidP="00BC45B3">
                  <w:pPr>
                    <w:pStyle w:val="rowtabella0"/>
                    <w:rPr>
                      <w:color w:val="002060"/>
                    </w:rPr>
                  </w:pPr>
                  <w:r w:rsidRPr="00D62A78">
                    <w:rPr>
                      <w:color w:val="002060"/>
                    </w:rPr>
                    <w:t>- URBINO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23C4B"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FE7E2" w14:textId="77777777" w:rsidR="00F31D3F" w:rsidRPr="00D62A78" w:rsidRDefault="00F31D3F" w:rsidP="00BC45B3">
                  <w:pPr>
                    <w:pStyle w:val="rowtabella0"/>
                    <w:jc w:val="center"/>
                    <w:rPr>
                      <w:color w:val="002060"/>
                    </w:rPr>
                  </w:pPr>
                  <w:r w:rsidRPr="00D62A78">
                    <w:rPr>
                      <w:color w:val="002060"/>
                    </w:rPr>
                    <w:t> </w:t>
                  </w:r>
                </w:p>
              </w:tc>
            </w:tr>
          </w:tbl>
          <w:p w14:paraId="18899027" w14:textId="77777777" w:rsidR="00F31D3F" w:rsidRPr="00D62A78" w:rsidRDefault="00F31D3F" w:rsidP="00BC45B3">
            <w:pPr>
              <w:rPr>
                <w:color w:val="002060"/>
              </w:rPr>
            </w:pPr>
          </w:p>
        </w:tc>
      </w:tr>
    </w:tbl>
    <w:p w14:paraId="76B06545" w14:textId="77777777" w:rsidR="00F31D3F" w:rsidRPr="00D62A78" w:rsidRDefault="00F31D3F" w:rsidP="00F31D3F">
      <w:pPr>
        <w:pStyle w:val="breakline"/>
        <w:rPr>
          <w:rFonts w:eastAsiaTheme="minorEastAsia"/>
          <w:color w:val="002060"/>
        </w:rPr>
      </w:pPr>
    </w:p>
    <w:p w14:paraId="682A1275" w14:textId="77777777" w:rsidR="00F31D3F" w:rsidRPr="00D62A78" w:rsidRDefault="00F31D3F" w:rsidP="00F31D3F">
      <w:pPr>
        <w:pStyle w:val="breakline"/>
        <w:rPr>
          <w:color w:val="002060"/>
        </w:rPr>
      </w:pPr>
    </w:p>
    <w:p w14:paraId="3112FF3A" w14:textId="77777777" w:rsidR="00F31D3F" w:rsidRPr="00D62A78" w:rsidRDefault="00F31D3F" w:rsidP="00F31D3F">
      <w:pPr>
        <w:pStyle w:val="sottotitolocampionato10"/>
        <w:rPr>
          <w:color w:val="002060"/>
        </w:rPr>
      </w:pPr>
      <w:r w:rsidRPr="00D62A78">
        <w:rPr>
          <w:color w:val="002060"/>
        </w:rPr>
        <w:t>RISULTATI UFFICIALI GARE DEL 03/10/2025</w:t>
      </w:r>
    </w:p>
    <w:p w14:paraId="2345DF15" w14:textId="77777777" w:rsidR="00C466F2" w:rsidRPr="00C466F2" w:rsidRDefault="00C466F2" w:rsidP="00C466F2">
      <w:pPr>
        <w:pStyle w:val="sottotitolocampionato20"/>
        <w:spacing w:before="0" w:beforeAutospacing="0" w:after="0" w:afterAutospacing="0"/>
        <w:rPr>
          <w:rFonts w:ascii="Arial" w:hAnsi="Arial" w:cs="Arial"/>
          <w:color w:val="002060"/>
          <w:sz w:val="20"/>
          <w:szCs w:val="20"/>
        </w:rPr>
      </w:pPr>
      <w:r w:rsidRPr="00C466F2">
        <w:rPr>
          <w:rFonts w:ascii="Arial" w:hAnsi="Arial" w:cs="Arial"/>
          <w:color w:val="002060"/>
          <w:sz w:val="20"/>
          <w:szCs w:val="20"/>
        </w:rPr>
        <w:t>Si trascrivono qui di seguito i risultati ufficiali delle gare disputate</w:t>
      </w:r>
    </w:p>
    <w:p w14:paraId="71255269" w14:textId="77777777" w:rsidR="00F31D3F" w:rsidRPr="00D62A78" w:rsidRDefault="00F31D3F" w:rsidP="00F31D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6912E3DF"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4B32AB87"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78C6B" w14:textId="77777777" w:rsidR="00F31D3F" w:rsidRPr="00D62A78" w:rsidRDefault="00F31D3F" w:rsidP="00BC45B3">
                  <w:pPr>
                    <w:pStyle w:val="headertabella0"/>
                    <w:rPr>
                      <w:color w:val="002060"/>
                    </w:rPr>
                  </w:pPr>
                  <w:r w:rsidRPr="00D62A78">
                    <w:rPr>
                      <w:color w:val="002060"/>
                    </w:rPr>
                    <w:t>GIRONE 1 - 3 Giornata - A</w:t>
                  </w:r>
                </w:p>
              </w:tc>
            </w:tr>
            <w:tr w:rsidR="00F31D3F" w:rsidRPr="00D62A78" w14:paraId="1D1BAD57"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B3EE5" w14:textId="77777777" w:rsidR="00F31D3F" w:rsidRPr="00D62A78" w:rsidRDefault="00F31D3F" w:rsidP="00BC45B3">
                  <w:pPr>
                    <w:pStyle w:val="rowtabella0"/>
                    <w:rPr>
                      <w:color w:val="002060"/>
                    </w:rPr>
                  </w:pPr>
                  <w:r w:rsidRPr="00D62A78">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8C3C3" w14:textId="77777777" w:rsidR="00F31D3F" w:rsidRPr="00D62A78" w:rsidRDefault="00F31D3F" w:rsidP="00BC45B3">
                  <w:pPr>
                    <w:pStyle w:val="rowtabella0"/>
                    <w:rPr>
                      <w:color w:val="002060"/>
                    </w:rPr>
                  </w:pPr>
                  <w:r w:rsidRPr="00D62A78">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AF152" w14:textId="77777777" w:rsidR="00F31D3F" w:rsidRPr="00D62A78" w:rsidRDefault="00F31D3F" w:rsidP="00BC45B3">
                  <w:pPr>
                    <w:pStyle w:val="rowtabella0"/>
                    <w:jc w:val="center"/>
                    <w:rPr>
                      <w:color w:val="002060"/>
                    </w:rPr>
                  </w:pPr>
                  <w:r w:rsidRPr="00D62A78">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8BCB2" w14:textId="77777777" w:rsidR="00F31D3F" w:rsidRPr="00D62A78" w:rsidRDefault="00F31D3F" w:rsidP="00BC45B3">
                  <w:pPr>
                    <w:pStyle w:val="rowtabella0"/>
                    <w:jc w:val="center"/>
                    <w:rPr>
                      <w:color w:val="002060"/>
                    </w:rPr>
                  </w:pPr>
                  <w:r w:rsidRPr="00D62A78">
                    <w:rPr>
                      <w:color w:val="002060"/>
                    </w:rPr>
                    <w:t> </w:t>
                  </w:r>
                </w:p>
              </w:tc>
            </w:tr>
            <w:tr w:rsidR="00F31D3F" w:rsidRPr="00D62A78" w14:paraId="4D40F0D6"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5B0AE" w14:textId="77777777" w:rsidR="00F31D3F" w:rsidRPr="00D62A78" w:rsidRDefault="00F31D3F" w:rsidP="00BC45B3">
                  <w:pPr>
                    <w:pStyle w:val="rowtabella0"/>
                    <w:rPr>
                      <w:color w:val="002060"/>
                    </w:rPr>
                  </w:pPr>
                  <w:r w:rsidRPr="00D62A78">
                    <w:rPr>
                      <w:color w:val="002060"/>
                    </w:rPr>
                    <w:t>MONTECCHIO SPORT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7E764" w14:textId="77777777" w:rsidR="00F31D3F" w:rsidRPr="00D62A78" w:rsidRDefault="00F31D3F" w:rsidP="00BC45B3">
                  <w:pPr>
                    <w:pStyle w:val="rowtabella0"/>
                    <w:rPr>
                      <w:color w:val="002060"/>
                    </w:rPr>
                  </w:pPr>
                  <w:r w:rsidRPr="00D62A78">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4BB8C"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BC9FE" w14:textId="77777777" w:rsidR="00F31D3F" w:rsidRPr="00D62A78" w:rsidRDefault="00F31D3F" w:rsidP="00BC45B3">
                  <w:pPr>
                    <w:pStyle w:val="rowtabella0"/>
                    <w:jc w:val="center"/>
                    <w:rPr>
                      <w:color w:val="002060"/>
                    </w:rPr>
                  </w:pPr>
                  <w:r w:rsidRPr="00D62A78">
                    <w:rPr>
                      <w:color w:val="002060"/>
                    </w:rPr>
                    <w:t> </w:t>
                  </w:r>
                </w:p>
              </w:tc>
            </w:tr>
          </w:tbl>
          <w:p w14:paraId="4F641A3B"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002C3D4"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3721" w14:textId="77777777" w:rsidR="00F31D3F" w:rsidRPr="00D62A78" w:rsidRDefault="00F31D3F" w:rsidP="00BC45B3">
                  <w:pPr>
                    <w:pStyle w:val="headertabella0"/>
                    <w:rPr>
                      <w:color w:val="002060"/>
                    </w:rPr>
                  </w:pPr>
                  <w:r w:rsidRPr="00D62A78">
                    <w:rPr>
                      <w:color w:val="002060"/>
                    </w:rPr>
                    <w:t>GIRONE 2 - 3 Giornata - A</w:t>
                  </w:r>
                </w:p>
              </w:tc>
            </w:tr>
            <w:tr w:rsidR="00F31D3F" w:rsidRPr="00D62A78" w14:paraId="220F4304" w14:textId="77777777" w:rsidTr="00BC45B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1F89DD" w14:textId="77777777" w:rsidR="00F31D3F" w:rsidRPr="00D62A78" w:rsidRDefault="00F31D3F" w:rsidP="00BC45B3">
                  <w:pPr>
                    <w:pStyle w:val="rowtabella0"/>
                    <w:rPr>
                      <w:color w:val="002060"/>
                    </w:rPr>
                  </w:pPr>
                  <w:r w:rsidRPr="00D62A78">
                    <w:rPr>
                      <w:color w:val="002060"/>
                    </w:rPr>
                    <w:t>VIRTUS AURORA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8A1B3" w14:textId="77777777" w:rsidR="00F31D3F" w:rsidRPr="00D62A78" w:rsidRDefault="00F31D3F" w:rsidP="00BC45B3">
                  <w:pPr>
                    <w:pStyle w:val="rowtabella0"/>
                    <w:rPr>
                      <w:color w:val="002060"/>
                    </w:rPr>
                  </w:pPr>
                  <w:r w:rsidRPr="00D62A78">
                    <w:rPr>
                      <w:color w:val="002060"/>
                    </w:rPr>
                    <w:t>- REAL CASEBRUCIATE W.FIRE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035A1" w14:textId="77777777" w:rsidR="00F31D3F" w:rsidRPr="00D62A78" w:rsidRDefault="00F31D3F" w:rsidP="00BC45B3">
                  <w:pPr>
                    <w:pStyle w:val="rowtabella0"/>
                    <w:jc w:val="center"/>
                    <w:rPr>
                      <w:color w:val="002060"/>
                    </w:rPr>
                  </w:pPr>
                  <w:r w:rsidRPr="00D62A7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64705" w14:textId="77777777" w:rsidR="00F31D3F" w:rsidRPr="00D62A78" w:rsidRDefault="00F31D3F" w:rsidP="00BC45B3">
                  <w:pPr>
                    <w:pStyle w:val="rowtabella0"/>
                    <w:jc w:val="center"/>
                    <w:rPr>
                      <w:color w:val="002060"/>
                    </w:rPr>
                  </w:pPr>
                  <w:r w:rsidRPr="00D62A78">
                    <w:rPr>
                      <w:color w:val="002060"/>
                    </w:rPr>
                    <w:t> </w:t>
                  </w:r>
                </w:p>
              </w:tc>
            </w:tr>
          </w:tbl>
          <w:p w14:paraId="3E8AACC5" w14:textId="77777777" w:rsidR="00F31D3F" w:rsidRPr="00D62A78" w:rsidRDefault="00F31D3F" w:rsidP="00BC45B3">
            <w:pPr>
              <w:rPr>
                <w:color w:val="002060"/>
              </w:rPr>
            </w:pPr>
          </w:p>
        </w:tc>
      </w:tr>
    </w:tbl>
    <w:p w14:paraId="14BCC7D8"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7F5BBAAF"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4A5C2B8B"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B572D" w14:textId="77777777" w:rsidR="00F31D3F" w:rsidRPr="00D62A78" w:rsidRDefault="00F31D3F" w:rsidP="00BC45B3">
                  <w:pPr>
                    <w:pStyle w:val="headertabella0"/>
                    <w:rPr>
                      <w:color w:val="002060"/>
                    </w:rPr>
                  </w:pPr>
                  <w:r w:rsidRPr="00D62A78">
                    <w:rPr>
                      <w:color w:val="002060"/>
                    </w:rPr>
                    <w:t>GIRONE 4 - 3 Giornata - A</w:t>
                  </w:r>
                </w:p>
              </w:tc>
            </w:tr>
            <w:tr w:rsidR="00F31D3F" w:rsidRPr="00D62A78" w14:paraId="0C2FF010"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F574D" w14:textId="77777777" w:rsidR="00F31D3F" w:rsidRPr="00D62A78" w:rsidRDefault="00F31D3F" w:rsidP="00BC45B3">
                  <w:pPr>
                    <w:pStyle w:val="rowtabella0"/>
                    <w:rPr>
                      <w:color w:val="002060"/>
                    </w:rPr>
                  </w:pPr>
                  <w:r w:rsidRPr="00D62A78">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4FCB6" w14:textId="77777777" w:rsidR="00F31D3F" w:rsidRPr="00D62A78" w:rsidRDefault="00F31D3F" w:rsidP="00BC45B3">
                  <w:pPr>
                    <w:pStyle w:val="rowtabella0"/>
                    <w:rPr>
                      <w:color w:val="002060"/>
                    </w:rPr>
                  </w:pPr>
                  <w:r w:rsidRPr="00D62A78">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FC6DA" w14:textId="77777777" w:rsidR="00F31D3F" w:rsidRPr="00D62A78" w:rsidRDefault="00F31D3F" w:rsidP="00BC45B3">
                  <w:pPr>
                    <w:pStyle w:val="rowtabella0"/>
                    <w:jc w:val="center"/>
                    <w:rPr>
                      <w:color w:val="002060"/>
                    </w:rPr>
                  </w:pPr>
                  <w:r w:rsidRPr="00D62A78">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C993F" w14:textId="77777777" w:rsidR="00F31D3F" w:rsidRPr="00D62A78" w:rsidRDefault="00F31D3F" w:rsidP="00BC45B3">
                  <w:pPr>
                    <w:pStyle w:val="rowtabella0"/>
                    <w:jc w:val="center"/>
                    <w:rPr>
                      <w:color w:val="002060"/>
                    </w:rPr>
                  </w:pPr>
                  <w:r w:rsidRPr="00D62A78">
                    <w:rPr>
                      <w:color w:val="002060"/>
                    </w:rPr>
                    <w:t> </w:t>
                  </w:r>
                </w:p>
              </w:tc>
            </w:tr>
            <w:tr w:rsidR="00F31D3F" w:rsidRPr="00D62A78" w14:paraId="3F7BA5CE"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9580D" w14:textId="77777777" w:rsidR="00F31D3F" w:rsidRPr="00D62A78" w:rsidRDefault="00F31D3F" w:rsidP="00BC45B3">
                  <w:pPr>
                    <w:pStyle w:val="rowtabella0"/>
                    <w:rPr>
                      <w:color w:val="002060"/>
                    </w:rPr>
                  </w:pPr>
                  <w:r w:rsidRPr="00D62A78">
                    <w:rPr>
                      <w:color w:val="002060"/>
                    </w:rPr>
                    <w:t>MONTEMARCIANESE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3B414" w14:textId="77777777" w:rsidR="00F31D3F" w:rsidRPr="00D62A78" w:rsidRDefault="00F31D3F" w:rsidP="00BC45B3">
                  <w:pPr>
                    <w:pStyle w:val="rowtabella0"/>
                    <w:rPr>
                      <w:color w:val="002060"/>
                    </w:rPr>
                  </w:pPr>
                  <w:r w:rsidRPr="00D62A78">
                    <w:rPr>
                      <w:color w:val="002060"/>
                    </w:rPr>
                    <w:t xml:space="preserve">- </w:t>
                  </w:r>
                  <w:proofErr w:type="gramStart"/>
                  <w:r w:rsidRPr="00D62A78">
                    <w:rPr>
                      <w:color w:val="002060"/>
                    </w:rPr>
                    <w:t>CITTA</w:t>
                  </w:r>
                  <w:proofErr w:type="gramEnd"/>
                  <w:r w:rsidRPr="00D62A78">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0366F" w14:textId="77777777" w:rsidR="00F31D3F" w:rsidRPr="00D62A78" w:rsidRDefault="00F31D3F" w:rsidP="00BC45B3">
                  <w:pPr>
                    <w:pStyle w:val="rowtabella0"/>
                    <w:jc w:val="center"/>
                    <w:rPr>
                      <w:color w:val="002060"/>
                    </w:rPr>
                  </w:pPr>
                  <w:r w:rsidRPr="00D62A78">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531FE" w14:textId="77777777" w:rsidR="00F31D3F" w:rsidRPr="00D62A78" w:rsidRDefault="00F31D3F" w:rsidP="00BC45B3">
                  <w:pPr>
                    <w:pStyle w:val="rowtabella0"/>
                    <w:jc w:val="center"/>
                    <w:rPr>
                      <w:color w:val="002060"/>
                    </w:rPr>
                  </w:pPr>
                  <w:r w:rsidRPr="00D62A78">
                    <w:rPr>
                      <w:color w:val="002060"/>
                    </w:rPr>
                    <w:t> </w:t>
                  </w:r>
                </w:p>
              </w:tc>
            </w:tr>
          </w:tbl>
          <w:p w14:paraId="0594A316"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09B11855"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12EE7" w14:textId="77777777" w:rsidR="00F31D3F" w:rsidRPr="00D62A78" w:rsidRDefault="00F31D3F" w:rsidP="00BC45B3">
                  <w:pPr>
                    <w:pStyle w:val="headertabella0"/>
                    <w:rPr>
                      <w:color w:val="002060"/>
                    </w:rPr>
                  </w:pPr>
                  <w:r w:rsidRPr="00D62A78">
                    <w:rPr>
                      <w:color w:val="002060"/>
                    </w:rPr>
                    <w:t>GIRONE 5 - 3 Giornata - A</w:t>
                  </w:r>
                </w:p>
              </w:tc>
            </w:tr>
            <w:tr w:rsidR="00F31D3F" w:rsidRPr="00D62A78" w14:paraId="6D9B0A5D"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FF2222" w14:textId="77777777" w:rsidR="00F31D3F" w:rsidRPr="00D62A78" w:rsidRDefault="00F31D3F" w:rsidP="00BC45B3">
                  <w:pPr>
                    <w:pStyle w:val="rowtabella0"/>
                    <w:rPr>
                      <w:color w:val="002060"/>
                    </w:rPr>
                  </w:pPr>
                  <w:r w:rsidRPr="00D62A78">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D6776" w14:textId="77777777" w:rsidR="00F31D3F" w:rsidRPr="00D62A78" w:rsidRDefault="00F31D3F" w:rsidP="00BC45B3">
                  <w:pPr>
                    <w:pStyle w:val="rowtabella0"/>
                    <w:rPr>
                      <w:color w:val="002060"/>
                    </w:rPr>
                  </w:pPr>
                  <w:r w:rsidRPr="00D62A78">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71667" w14:textId="77777777" w:rsidR="00F31D3F" w:rsidRPr="00D62A78" w:rsidRDefault="00F31D3F" w:rsidP="00BC45B3">
                  <w:pPr>
                    <w:pStyle w:val="rowtabella0"/>
                    <w:jc w:val="center"/>
                    <w:rPr>
                      <w:color w:val="002060"/>
                    </w:rPr>
                  </w:pPr>
                  <w:r w:rsidRPr="00D62A7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31C8D" w14:textId="77777777" w:rsidR="00F31D3F" w:rsidRPr="00D62A78" w:rsidRDefault="00F31D3F" w:rsidP="00BC45B3">
                  <w:pPr>
                    <w:pStyle w:val="rowtabella0"/>
                    <w:jc w:val="center"/>
                    <w:rPr>
                      <w:color w:val="002060"/>
                    </w:rPr>
                  </w:pPr>
                  <w:r w:rsidRPr="00D62A78">
                    <w:rPr>
                      <w:color w:val="002060"/>
                    </w:rPr>
                    <w:t> </w:t>
                  </w:r>
                </w:p>
              </w:tc>
            </w:tr>
            <w:tr w:rsidR="00F31D3F" w:rsidRPr="00D62A78" w14:paraId="04237FBF"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E97403" w14:textId="77777777" w:rsidR="00F31D3F" w:rsidRPr="00D62A78" w:rsidRDefault="00F31D3F" w:rsidP="00BC45B3">
                  <w:pPr>
                    <w:pStyle w:val="rowtabella0"/>
                    <w:rPr>
                      <w:color w:val="002060"/>
                    </w:rPr>
                  </w:pPr>
                  <w:r w:rsidRPr="00D62A78">
                    <w:rPr>
                      <w:color w:val="002060"/>
                    </w:rPr>
                    <w:t>(1) 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49C63" w14:textId="77777777" w:rsidR="00F31D3F" w:rsidRPr="00D62A78" w:rsidRDefault="00F31D3F" w:rsidP="00BC45B3">
                  <w:pPr>
                    <w:pStyle w:val="rowtabella0"/>
                    <w:rPr>
                      <w:color w:val="002060"/>
                    </w:rPr>
                  </w:pPr>
                  <w:r w:rsidRPr="00D62A78">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06133"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DB631" w14:textId="77777777" w:rsidR="00F31D3F" w:rsidRPr="00D62A78" w:rsidRDefault="00F31D3F" w:rsidP="00BC45B3">
                  <w:pPr>
                    <w:pStyle w:val="rowtabella0"/>
                    <w:jc w:val="center"/>
                    <w:rPr>
                      <w:color w:val="002060"/>
                    </w:rPr>
                  </w:pPr>
                  <w:r w:rsidRPr="00D62A78">
                    <w:rPr>
                      <w:color w:val="002060"/>
                    </w:rPr>
                    <w:t> </w:t>
                  </w:r>
                </w:p>
              </w:tc>
            </w:tr>
            <w:tr w:rsidR="00F31D3F" w:rsidRPr="00D62A78" w14:paraId="534E9651"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60E8854C" w14:textId="77777777" w:rsidR="00F31D3F" w:rsidRPr="00D62A78" w:rsidRDefault="00F31D3F" w:rsidP="00BC45B3">
                  <w:pPr>
                    <w:pStyle w:val="rowtabella0"/>
                    <w:rPr>
                      <w:color w:val="002060"/>
                    </w:rPr>
                  </w:pPr>
                  <w:r w:rsidRPr="00D62A78">
                    <w:rPr>
                      <w:color w:val="002060"/>
                    </w:rPr>
                    <w:t>(1) - disputata il 04/10/2025</w:t>
                  </w:r>
                </w:p>
              </w:tc>
            </w:tr>
          </w:tbl>
          <w:p w14:paraId="08E975E0" w14:textId="77777777" w:rsidR="00F31D3F" w:rsidRPr="00D62A78" w:rsidRDefault="00F31D3F" w:rsidP="00BC45B3">
            <w:pPr>
              <w:rPr>
                <w:color w:val="002060"/>
              </w:rPr>
            </w:pPr>
          </w:p>
        </w:tc>
      </w:tr>
    </w:tbl>
    <w:p w14:paraId="7D15C122"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7C676DBD"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64D09A97"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F3567" w14:textId="77777777" w:rsidR="00F31D3F" w:rsidRPr="00D62A78" w:rsidRDefault="00F31D3F" w:rsidP="00BC45B3">
                  <w:pPr>
                    <w:pStyle w:val="headertabella0"/>
                    <w:rPr>
                      <w:color w:val="002060"/>
                    </w:rPr>
                  </w:pPr>
                  <w:r w:rsidRPr="00D62A78">
                    <w:rPr>
                      <w:color w:val="002060"/>
                    </w:rPr>
                    <w:t>GIRONE 6 - 3 Giornata - A</w:t>
                  </w:r>
                </w:p>
              </w:tc>
            </w:tr>
            <w:tr w:rsidR="00F31D3F" w:rsidRPr="00D62A78" w14:paraId="39E565B6"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C77B75" w14:textId="77777777" w:rsidR="00F31D3F" w:rsidRPr="00D62A78" w:rsidRDefault="00F31D3F" w:rsidP="00BC45B3">
                  <w:pPr>
                    <w:pStyle w:val="rowtabella0"/>
                    <w:rPr>
                      <w:color w:val="002060"/>
                    </w:rPr>
                  </w:pPr>
                  <w:r w:rsidRPr="00D62A78">
                    <w:rPr>
                      <w:color w:val="002060"/>
                    </w:rPr>
                    <w:lastRenderedPageBreak/>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800DC" w14:textId="77777777" w:rsidR="00F31D3F" w:rsidRPr="00D62A78" w:rsidRDefault="00F31D3F" w:rsidP="00BC45B3">
                  <w:pPr>
                    <w:pStyle w:val="rowtabella0"/>
                    <w:rPr>
                      <w:color w:val="002060"/>
                    </w:rPr>
                  </w:pPr>
                  <w:r w:rsidRPr="00D62A78">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CB18" w14:textId="77777777" w:rsidR="00F31D3F" w:rsidRPr="00D62A78" w:rsidRDefault="00F31D3F" w:rsidP="00BC45B3">
                  <w:pPr>
                    <w:pStyle w:val="rowtabella0"/>
                    <w:jc w:val="center"/>
                    <w:rPr>
                      <w:color w:val="002060"/>
                    </w:rPr>
                  </w:pPr>
                  <w:r w:rsidRPr="00D62A78">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D2306" w14:textId="77777777" w:rsidR="00F31D3F" w:rsidRPr="00D62A78" w:rsidRDefault="00F31D3F" w:rsidP="00BC45B3">
                  <w:pPr>
                    <w:pStyle w:val="rowtabella0"/>
                    <w:jc w:val="center"/>
                    <w:rPr>
                      <w:color w:val="002060"/>
                    </w:rPr>
                  </w:pPr>
                  <w:r w:rsidRPr="00D62A78">
                    <w:rPr>
                      <w:color w:val="002060"/>
                    </w:rPr>
                    <w:t> </w:t>
                  </w:r>
                </w:p>
              </w:tc>
            </w:tr>
            <w:tr w:rsidR="00F31D3F" w:rsidRPr="00D62A78" w14:paraId="5052713F"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7BCA5D" w14:textId="77777777" w:rsidR="00F31D3F" w:rsidRPr="00D62A78" w:rsidRDefault="00F31D3F" w:rsidP="00BC45B3">
                  <w:pPr>
                    <w:pStyle w:val="rowtabella0"/>
                    <w:rPr>
                      <w:color w:val="002060"/>
                    </w:rPr>
                  </w:pPr>
                  <w:r w:rsidRPr="00D62A78">
                    <w:rPr>
                      <w:color w:val="002060"/>
                    </w:rPr>
                    <w:t>FRASASSI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F240F" w14:textId="77777777" w:rsidR="00F31D3F" w:rsidRPr="00D62A78" w:rsidRDefault="00F31D3F" w:rsidP="00BC45B3">
                  <w:pPr>
                    <w:pStyle w:val="rowtabella0"/>
                    <w:rPr>
                      <w:color w:val="002060"/>
                    </w:rPr>
                  </w:pPr>
                  <w:r w:rsidRPr="00D62A78">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717DD" w14:textId="77777777" w:rsidR="00F31D3F" w:rsidRPr="00D62A78" w:rsidRDefault="00F31D3F" w:rsidP="00BC45B3">
                  <w:pPr>
                    <w:pStyle w:val="rowtabella0"/>
                    <w:jc w:val="center"/>
                    <w:rPr>
                      <w:color w:val="002060"/>
                    </w:rPr>
                  </w:pPr>
                  <w:r w:rsidRPr="00D62A7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B268B" w14:textId="77777777" w:rsidR="00F31D3F" w:rsidRPr="00D62A78" w:rsidRDefault="00F31D3F" w:rsidP="00BC45B3">
                  <w:pPr>
                    <w:pStyle w:val="rowtabella0"/>
                    <w:jc w:val="center"/>
                    <w:rPr>
                      <w:color w:val="002060"/>
                    </w:rPr>
                  </w:pPr>
                  <w:r w:rsidRPr="00D62A78">
                    <w:rPr>
                      <w:color w:val="002060"/>
                    </w:rPr>
                    <w:t> </w:t>
                  </w:r>
                </w:p>
              </w:tc>
            </w:tr>
          </w:tbl>
          <w:p w14:paraId="05CF540F"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73B07B44"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87293" w14:textId="77777777" w:rsidR="00F31D3F" w:rsidRPr="00D62A78" w:rsidRDefault="00F31D3F" w:rsidP="00BC45B3">
                  <w:pPr>
                    <w:pStyle w:val="headertabella0"/>
                    <w:rPr>
                      <w:color w:val="002060"/>
                    </w:rPr>
                  </w:pPr>
                  <w:r w:rsidRPr="00D62A78">
                    <w:rPr>
                      <w:color w:val="002060"/>
                    </w:rPr>
                    <w:lastRenderedPageBreak/>
                    <w:t>GIRONE 7 - 3 Giornata - A</w:t>
                  </w:r>
                </w:p>
              </w:tc>
            </w:tr>
            <w:tr w:rsidR="00F31D3F" w:rsidRPr="00D62A78" w14:paraId="1C50FCA3"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5E84C" w14:textId="77777777" w:rsidR="00F31D3F" w:rsidRPr="00D62A78" w:rsidRDefault="00F31D3F" w:rsidP="00BC45B3">
                  <w:pPr>
                    <w:pStyle w:val="rowtabella0"/>
                    <w:rPr>
                      <w:color w:val="002060"/>
                    </w:rPr>
                  </w:pPr>
                  <w:r w:rsidRPr="00D62A78">
                    <w:rPr>
                      <w:color w:val="002060"/>
                    </w:rPr>
                    <w:lastRenderedPageBreak/>
                    <w:t>FUTSAL SENTINUM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D8A8B" w14:textId="77777777" w:rsidR="00F31D3F" w:rsidRPr="00D62A78" w:rsidRDefault="00F31D3F" w:rsidP="00BC45B3">
                  <w:pPr>
                    <w:pStyle w:val="rowtabella0"/>
                    <w:rPr>
                      <w:color w:val="002060"/>
                    </w:rPr>
                  </w:pPr>
                  <w:r w:rsidRPr="00D62A78">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8D5A9" w14:textId="77777777" w:rsidR="00F31D3F" w:rsidRPr="00D62A78" w:rsidRDefault="00F31D3F" w:rsidP="00BC45B3">
                  <w:pPr>
                    <w:pStyle w:val="rowtabella0"/>
                    <w:jc w:val="center"/>
                    <w:rPr>
                      <w:color w:val="002060"/>
                    </w:rPr>
                  </w:pPr>
                  <w:r w:rsidRPr="00D62A78">
                    <w:rPr>
                      <w:color w:val="002060"/>
                    </w:rPr>
                    <w:t>9 - 9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95BBB" w14:textId="77777777" w:rsidR="00F31D3F" w:rsidRPr="00D62A78" w:rsidRDefault="00F31D3F" w:rsidP="00BC45B3">
                  <w:pPr>
                    <w:pStyle w:val="rowtabella0"/>
                    <w:jc w:val="center"/>
                    <w:rPr>
                      <w:color w:val="002060"/>
                    </w:rPr>
                  </w:pPr>
                  <w:r w:rsidRPr="00D62A78">
                    <w:rPr>
                      <w:color w:val="002060"/>
                    </w:rPr>
                    <w:t> </w:t>
                  </w:r>
                </w:p>
              </w:tc>
            </w:tr>
            <w:tr w:rsidR="00F31D3F" w:rsidRPr="00D62A78" w14:paraId="5C3D7B88"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8C723" w14:textId="77777777" w:rsidR="00F31D3F" w:rsidRPr="00D62A78" w:rsidRDefault="00F31D3F" w:rsidP="00BC45B3">
                  <w:pPr>
                    <w:pStyle w:val="rowtabella0"/>
                    <w:rPr>
                      <w:color w:val="002060"/>
                    </w:rPr>
                  </w:pPr>
                  <w:r w:rsidRPr="00D62A78">
                    <w:rPr>
                      <w:color w:val="002060"/>
                    </w:rPr>
                    <w:t>(1) OSIMO STAZIONE SSD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C8653" w14:textId="77777777" w:rsidR="00F31D3F" w:rsidRPr="00D62A78" w:rsidRDefault="00F31D3F" w:rsidP="00BC45B3">
                  <w:pPr>
                    <w:pStyle w:val="rowtabella0"/>
                    <w:rPr>
                      <w:color w:val="002060"/>
                    </w:rPr>
                  </w:pPr>
                  <w:r w:rsidRPr="00D62A78">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9D43F" w14:textId="77777777" w:rsidR="00F31D3F" w:rsidRPr="00D62A78" w:rsidRDefault="00F31D3F" w:rsidP="00BC45B3">
                  <w:pPr>
                    <w:pStyle w:val="rowtabella0"/>
                    <w:jc w:val="center"/>
                    <w:rPr>
                      <w:color w:val="002060"/>
                    </w:rPr>
                  </w:pPr>
                  <w:r w:rsidRPr="00D62A7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07AA2" w14:textId="77777777" w:rsidR="00F31D3F" w:rsidRPr="00D62A78" w:rsidRDefault="00F31D3F" w:rsidP="00BC45B3">
                  <w:pPr>
                    <w:pStyle w:val="rowtabella0"/>
                    <w:jc w:val="center"/>
                    <w:rPr>
                      <w:color w:val="002060"/>
                    </w:rPr>
                  </w:pPr>
                  <w:r w:rsidRPr="00D62A78">
                    <w:rPr>
                      <w:color w:val="002060"/>
                    </w:rPr>
                    <w:t> </w:t>
                  </w:r>
                </w:p>
              </w:tc>
            </w:tr>
            <w:tr w:rsidR="00F31D3F" w:rsidRPr="00D62A78" w14:paraId="7B4415F1"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3DB8F2B6" w14:textId="77777777" w:rsidR="00F31D3F" w:rsidRPr="00D62A78" w:rsidRDefault="00F31D3F" w:rsidP="00BC45B3">
                  <w:pPr>
                    <w:pStyle w:val="rowtabella0"/>
                    <w:rPr>
                      <w:color w:val="002060"/>
                    </w:rPr>
                  </w:pPr>
                  <w:r w:rsidRPr="00D62A78">
                    <w:rPr>
                      <w:color w:val="002060"/>
                    </w:rPr>
                    <w:t>(1) - disputata il 04/10/2025</w:t>
                  </w:r>
                </w:p>
              </w:tc>
            </w:tr>
          </w:tbl>
          <w:p w14:paraId="7E0AB8FB" w14:textId="77777777" w:rsidR="00F31D3F" w:rsidRPr="00D62A78" w:rsidRDefault="00F31D3F" w:rsidP="00BC45B3">
            <w:pPr>
              <w:rPr>
                <w:color w:val="002060"/>
              </w:rPr>
            </w:pPr>
          </w:p>
        </w:tc>
      </w:tr>
    </w:tbl>
    <w:p w14:paraId="26E9F5E8"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582E0200"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A62339E"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B7DB3" w14:textId="77777777" w:rsidR="00F31D3F" w:rsidRPr="00D62A78" w:rsidRDefault="00F31D3F" w:rsidP="00BC45B3">
                  <w:pPr>
                    <w:pStyle w:val="headertabella0"/>
                    <w:rPr>
                      <w:color w:val="002060"/>
                    </w:rPr>
                  </w:pPr>
                  <w:r w:rsidRPr="00D62A78">
                    <w:rPr>
                      <w:color w:val="002060"/>
                    </w:rPr>
                    <w:t>GIRONE 8 - 3 Giornata - A</w:t>
                  </w:r>
                </w:p>
              </w:tc>
            </w:tr>
            <w:tr w:rsidR="00F31D3F" w:rsidRPr="00D62A78" w14:paraId="53B2FD62"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2E3FA" w14:textId="77777777" w:rsidR="00F31D3F" w:rsidRPr="00D62A78" w:rsidRDefault="00F31D3F" w:rsidP="00BC45B3">
                  <w:pPr>
                    <w:pStyle w:val="rowtabella0"/>
                    <w:rPr>
                      <w:color w:val="002060"/>
                    </w:rPr>
                  </w:pPr>
                  <w:r w:rsidRPr="00D62A78">
                    <w:rPr>
                      <w:color w:val="002060"/>
                    </w:rPr>
                    <w:t>FUTSAL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0D4C6" w14:textId="77777777" w:rsidR="00F31D3F" w:rsidRPr="00D62A78" w:rsidRDefault="00F31D3F" w:rsidP="00BC45B3">
                  <w:pPr>
                    <w:pStyle w:val="rowtabella0"/>
                    <w:rPr>
                      <w:color w:val="002060"/>
                    </w:rPr>
                  </w:pPr>
                  <w:r w:rsidRPr="00D62A78">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F7970" w14:textId="77777777" w:rsidR="00F31D3F" w:rsidRPr="00D62A78" w:rsidRDefault="00F31D3F" w:rsidP="00BC45B3">
                  <w:pPr>
                    <w:pStyle w:val="rowtabella0"/>
                    <w:jc w:val="center"/>
                    <w:rPr>
                      <w:color w:val="002060"/>
                    </w:rPr>
                  </w:pPr>
                  <w:r w:rsidRPr="00D62A78">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2786E" w14:textId="77777777" w:rsidR="00F31D3F" w:rsidRPr="00D62A78" w:rsidRDefault="00F31D3F" w:rsidP="00BC45B3">
                  <w:pPr>
                    <w:pStyle w:val="rowtabella0"/>
                    <w:jc w:val="center"/>
                    <w:rPr>
                      <w:color w:val="002060"/>
                    </w:rPr>
                  </w:pPr>
                  <w:r w:rsidRPr="00D62A78">
                    <w:rPr>
                      <w:color w:val="002060"/>
                    </w:rPr>
                    <w:t> </w:t>
                  </w:r>
                </w:p>
              </w:tc>
            </w:tr>
            <w:tr w:rsidR="00F31D3F" w:rsidRPr="00D62A78" w14:paraId="42110454"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AF883F" w14:textId="77777777" w:rsidR="00F31D3F" w:rsidRPr="00D62A78" w:rsidRDefault="00F31D3F" w:rsidP="00BC45B3">
                  <w:pPr>
                    <w:pStyle w:val="rowtabella0"/>
                    <w:rPr>
                      <w:color w:val="002060"/>
                    </w:rPr>
                  </w:pPr>
                  <w:r w:rsidRPr="00D62A78">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AA517" w14:textId="77777777" w:rsidR="00F31D3F" w:rsidRPr="00D62A78" w:rsidRDefault="00F31D3F" w:rsidP="00BC45B3">
                  <w:pPr>
                    <w:pStyle w:val="rowtabella0"/>
                    <w:rPr>
                      <w:color w:val="002060"/>
                    </w:rPr>
                  </w:pPr>
                  <w:r w:rsidRPr="00D62A78">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C32C8" w14:textId="77777777" w:rsidR="00F31D3F" w:rsidRPr="00D62A78" w:rsidRDefault="00F31D3F" w:rsidP="00BC45B3">
                  <w:pPr>
                    <w:pStyle w:val="rowtabella0"/>
                    <w:jc w:val="center"/>
                    <w:rPr>
                      <w:color w:val="002060"/>
                    </w:rPr>
                  </w:pPr>
                  <w:r w:rsidRPr="00D62A78">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4EAD0" w14:textId="77777777" w:rsidR="00F31D3F" w:rsidRPr="00D62A78" w:rsidRDefault="00F31D3F" w:rsidP="00BC45B3">
                  <w:pPr>
                    <w:pStyle w:val="rowtabella0"/>
                    <w:jc w:val="center"/>
                    <w:rPr>
                      <w:color w:val="002060"/>
                    </w:rPr>
                  </w:pPr>
                  <w:r w:rsidRPr="00D62A78">
                    <w:rPr>
                      <w:color w:val="002060"/>
                    </w:rPr>
                    <w:t> </w:t>
                  </w:r>
                </w:p>
              </w:tc>
            </w:tr>
          </w:tbl>
          <w:p w14:paraId="21DFF165"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4F7004C"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C723B" w14:textId="77777777" w:rsidR="00F31D3F" w:rsidRPr="00D62A78" w:rsidRDefault="00F31D3F" w:rsidP="00BC45B3">
                  <w:pPr>
                    <w:pStyle w:val="headertabella0"/>
                    <w:rPr>
                      <w:color w:val="002060"/>
                    </w:rPr>
                  </w:pPr>
                  <w:r w:rsidRPr="00D62A78">
                    <w:rPr>
                      <w:color w:val="002060"/>
                    </w:rPr>
                    <w:t>GIRONE 9 - 3 Giornata - A</w:t>
                  </w:r>
                </w:p>
              </w:tc>
            </w:tr>
            <w:tr w:rsidR="00F31D3F" w:rsidRPr="00D62A78" w14:paraId="7DED867D"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D34CA9" w14:textId="77777777" w:rsidR="00F31D3F" w:rsidRPr="00D62A78" w:rsidRDefault="00F31D3F" w:rsidP="00BC45B3">
                  <w:pPr>
                    <w:pStyle w:val="rowtabella0"/>
                    <w:rPr>
                      <w:color w:val="002060"/>
                    </w:rPr>
                  </w:pPr>
                  <w:r w:rsidRPr="00D62A78">
                    <w:rPr>
                      <w:color w:val="002060"/>
                    </w:rPr>
                    <w:t>RIPE SAN GINESIO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0BC33" w14:textId="77777777" w:rsidR="00F31D3F" w:rsidRPr="00D62A78" w:rsidRDefault="00F31D3F" w:rsidP="00BC45B3">
                  <w:pPr>
                    <w:pStyle w:val="rowtabella0"/>
                    <w:rPr>
                      <w:color w:val="002060"/>
                    </w:rPr>
                  </w:pPr>
                  <w:r w:rsidRPr="00D62A78">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0AAF9" w14:textId="77777777" w:rsidR="00F31D3F" w:rsidRPr="00D62A78" w:rsidRDefault="00F31D3F" w:rsidP="00BC45B3">
                  <w:pPr>
                    <w:pStyle w:val="rowtabella0"/>
                    <w:jc w:val="center"/>
                    <w:rPr>
                      <w:color w:val="002060"/>
                    </w:rPr>
                  </w:pPr>
                  <w:r w:rsidRPr="00D62A78">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BE002" w14:textId="77777777" w:rsidR="00F31D3F" w:rsidRPr="00D62A78" w:rsidRDefault="00F31D3F" w:rsidP="00BC45B3">
                  <w:pPr>
                    <w:pStyle w:val="rowtabella0"/>
                    <w:jc w:val="center"/>
                    <w:rPr>
                      <w:color w:val="002060"/>
                    </w:rPr>
                  </w:pPr>
                  <w:r w:rsidRPr="00D62A78">
                    <w:rPr>
                      <w:color w:val="002060"/>
                    </w:rPr>
                    <w:t> </w:t>
                  </w:r>
                </w:p>
              </w:tc>
            </w:tr>
            <w:tr w:rsidR="00F31D3F" w:rsidRPr="00D62A78" w14:paraId="6388128A"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D5A7B" w14:textId="77777777" w:rsidR="00F31D3F" w:rsidRPr="00D62A78" w:rsidRDefault="00F31D3F" w:rsidP="00BC45B3">
                  <w:pPr>
                    <w:pStyle w:val="rowtabella0"/>
                    <w:rPr>
                      <w:color w:val="002060"/>
                    </w:rPr>
                  </w:pPr>
                  <w:r w:rsidRPr="00D62A78">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4D7E7" w14:textId="77777777" w:rsidR="00F31D3F" w:rsidRPr="00D62A78" w:rsidRDefault="00F31D3F" w:rsidP="00BC45B3">
                  <w:pPr>
                    <w:pStyle w:val="rowtabella0"/>
                    <w:rPr>
                      <w:color w:val="002060"/>
                    </w:rPr>
                  </w:pPr>
                  <w:r w:rsidRPr="00D62A78">
                    <w:rPr>
                      <w:color w:val="002060"/>
                    </w:rPr>
                    <w:t>- ESANATOGLIA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BB41A" w14:textId="77777777" w:rsidR="00F31D3F" w:rsidRPr="00D62A78" w:rsidRDefault="00F31D3F" w:rsidP="00BC45B3">
                  <w:pPr>
                    <w:pStyle w:val="rowtabella0"/>
                    <w:jc w:val="center"/>
                    <w:rPr>
                      <w:color w:val="002060"/>
                    </w:rPr>
                  </w:pPr>
                  <w:r w:rsidRPr="00D62A78">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9149A" w14:textId="77777777" w:rsidR="00F31D3F" w:rsidRPr="00D62A78" w:rsidRDefault="00F31D3F" w:rsidP="00BC45B3">
                  <w:pPr>
                    <w:pStyle w:val="rowtabella0"/>
                    <w:jc w:val="center"/>
                    <w:rPr>
                      <w:color w:val="002060"/>
                    </w:rPr>
                  </w:pPr>
                  <w:r w:rsidRPr="00D62A78">
                    <w:rPr>
                      <w:color w:val="002060"/>
                    </w:rPr>
                    <w:t> </w:t>
                  </w:r>
                </w:p>
              </w:tc>
            </w:tr>
            <w:tr w:rsidR="00F31D3F" w:rsidRPr="00D62A78" w14:paraId="79C98C48"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763C139E" w14:textId="77777777" w:rsidR="00F31D3F" w:rsidRPr="00D62A78" w:rsidRDefault="00F31D3F" w:rsidP="00BC45B3">
                  <w:pPr>
                    <w:pStyle w:val="rowtabella0"/>
                    <w:rPr>
                      <w:color w:val="002060"/>
                    </w:rPr>
                  </w:pPr>
                  <w:r w:rsidRPr="00D62A78">
                    <w:rPr>
                      <w:color w:val="002060"/>
                    </w:rPr>
                    <w:t>(1) - disputata il 05/10/2025</w:t>
                  </w:r>
                </w:p>
              </w:tc>
            </w:tr>
          </w:tbl>
          <w:p w14:paraId="441797F9" w14:textId="77777777" w:rsidR="00F31D3F" w:rsidRPr="00D62A78" w:rsidRDefault="00F31D3F" w:rsidP="00BC45B3">
            <w:pPr>
              <w:rPr>
                <w:color w:val="002060"/>
              </w:rPr>
            </w:pPr>
          </w:p>
        </w:tc>
      </w:tr>
    </w:tbl>
    <w:p w14:paraId="780F8BF8"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11404E9F"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FBCED3C"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99E5C" w14:textId="77777777" w:rsidR="00F31D3F" w:rsidRPr="00D62A78" w:rsidRDefault="00F31D3F" w:rsidP="00BC45B3">
                  <w:pPr>
                    <w:pStyle w:val="headertabella0"/>
                    <w:rPr>
                      <w:color w:val="002060"/>
                    </w:rPr>
                  </w:pPr>
                  <w:r w:rsidRPr="00D62A78">
                    <w:rPr>
                      <w:color w:val="002060"/>
                    </w:rPr>
                    <w:t>GIRONE 10 - 3 Giornata - A</w:t>
                  </w:r>
                </w:p>
              </w:tc>
            </w:tr>
            <w:tr w:rsidR="00F31D3F" w:rsidRPr="00D62A78" w14:paraId="499566EA" w14:textId="77777777" w:rsidTr="00BC45B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E61161" w14:textId="77777777" w:rsidR="00F31D3F" w:rsidRPr="00D62A78" w:rsidRDefault="00F31D3F" w:rsidP="00BC45B3">
                  <w:pPr>
                    <w:pStyle w:val="rowtabella0"/>
                    <w:rPr>
                      <w:color w:val="002060"/>
                    </w:rPr>
                  </w:pPr>
                  <w:r w:rsidRPr="00D62A78">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5965F" w14:textId="77777777" w:rsidR="00F31D3F" w:rsidRPr="00D62A78" w:rsidRDefault="00F31D3F" w:rsidP="00BC45B3">
                  <w:pPr>
                    <w:pStyle w:val="rowtabella0"/>
                    <w:rPr>
                      <w:color w:val="002060"/>
                    </w:rPr>
                  </w:pPr>
                  <w:r w:rsidRPr="00D62A78">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69626" w14:textId="77777777" w:rsidR="00F31D3F" w:rsidRPr="00D62A78" w:rsidRDefault="00F31D3F" w:rsidP="00BC45B3">
                  <w:pPr>
                    <w:pStyle w:val="rowtabella0"/>
                    <w:jc w:val="center"/>
                    <w:rPr>
                      <w:color w:val="002060"/>
                    </w:rPr>
                  </w:pPr>
                  <w:r w:rsidRPr="00D62A78">
                    <w:rPr>
                      <w:color w:val="002060"/>
                    </w:rPr>
                    <w:t>5 - 9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B0F44" w14:textId="77777777" w:rsidR="00F31D3F" w:rsidRPr="00D62A78" w:rsidRDefault="00F31D3F" w:rsidP="00BC45B3">
                  <w:pPr>
                    <w:pStyle w:val="rowtabella0"/>
                    <w:jc w:val="center"/>
                    <w:rPr>
                      <w:color w:val="002060"/>
                    </w:rPr>
                  </w:pPr>
                  <w:r w:rsidRPr="00D62A78">
                    <w:rPr>
                      <w:color w:val="002060"/>
                    </w:rPr>
                    <w:t> </w:t>
                  </w:r>
                </w:p>
              </w:tc>
            </w:tr>
          </w:tbl>
          <w:p w14:paraId="0399F63A"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29B7AA15"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7D308" w14:textId="77777777" w:rsidR="00F31D3F" w:rsidRPr="00D62A78" w:rsidRDefault="00F31D3F" w:rsidP="00BC45B3">
                  <w:pPr>
                    <w:pStyle w:val="headertabella0"/>
                    <w:rPr>
                      <w:color w:val="002060"/>
                    </w:rPr>
                  </w:pPr>
                  <w:r w:rsidRPr="00D62A78">
                    <w:rPr>
                      <w:color w:val="002060"/>
                    </w:rPr>
                    <w:t>GIRONE 11 - 3 Giornata - A</w:t>
                  </w:r>
                </w:p>
              </w:tc>
            </w:tr>
            <w:tr w:rsidR="00F31D3F" w:rsidRPr="00D62A78" w14:paraId="13BAC9C6"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4A8BF" w14:textId="77777777" w:rsidR="00F31D3F" w:rsidRPr="00D62A78" w:rsidRDefault="00F31D3F" w:rsidP="00BC45B3">
                  <w:pPr>
                    <w:pStyle w:val="rowtabella0"/>
                    <w:rPr>
                      <w:color w:val="002060"/>
                    </w:rPr>
                  </w:pPr>
                  <w:r w:rsidRPr="00D62A78">
                    <w:rPr>
                      <w:color w:val="002060"/>
                    </w:rPr>
                    <w:t xml:space="preserve">CALCIO </w:t>
                  </w:r>
                  <w:proofErr w:type="gramStart"/>
                  <w:r w:rsidRPr="00D62A78">
                    <w:rPr>
                      <w:color w:val="002060"/>
                    </w:rPr>
                    <w:t>S.ELPIDIO</w:t>
                  </w:r>
                  <w:proofErr w:type="gramEnd"/>
                  <w:r w:rsidRPr="00D62A78">
                    <w:rPr>
                      <w:color w:val="002060"/>
                    </w:rPr>
                    <w:t xml:space="preserve"> A MARE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A54F1" w14:textId="77777777" w:rsidR="00F31D3F" w:rsidRPr="00D62A78" w:rsidRDefault="00F31D3F" w:rsidP="00BC45B3">
                  <w:pPr>
                    <w:pStyle w:val="rowtabella0"/>
                    <w:rPr>
                      <w:color w:val="002060"/>
                    </w:rPr>
                  </w:pPr>
                  <w:r w:rsidRPr="00D62A78">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98C2D" w14:textId="77777777" w:rsidR="00F31D3F" w:rsidRPr="00D62A78" w:rsidRDefault="00F31D3F" w:rsidP="00BC45B3">
                  <w:pPr>
                    <w:pStyle w:val="rowtabella0"/>
                    <w:jc w:val="center"/>
                    <w:rPr>
                      <w:color w:val="002060"/>
                    </w:rPr>
                  </w:pPr>
                  <w:r w:rsidRPr="00D62A78">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3601C" w14:textId="77777777" w:rsidR="00F31D3F" w:rsidRPr="00D62A78" w:rsidRDefault="00F31D3F" w:rsidP="00BC45B3">
                  <w:pPr>
                    <w:pStyle w:val="rowtabella0"/>
                    <w:jc w:val="center"/>
                    <w:rPr>
                      <w:color w:val="002060"/>
                    </w:rPr>
                  </w:pPr>
                  <w:r w:rsidRPr="00D62A78">
                    <w:rPr>
                      <w:color w:val="002060"/>
                    </w:rPr>
                    <w:t> </w:t>
                  </w:r>
                </w:p>
              </w:tc>
            </w:tr>
            <w:tr w:rsidR="00F31D3F" w:rsidRPr="00D62A78" w14:paraId="469C839C"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B5BDC" w14:textId="77777777" w:rsidR="00F31D3F" w:rsidRPr="00D62A78" w:rsidRDefault="00F31D3F" w:rsidP="00BC45B3">
                  <w:pPr>
                    <w:pStyle w:val="rowtabella0"/>
                    <w:rPr>
                      <w:color w:val="002060"/>
                    </w:rPr>
                  </w:pPr>
                  <w:r w:rsidRPr="00D62A78">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015B3" w14:textId="77777777" w:rsidR="00F31D3F" w:rsidRPr="00D62A78" w:rsidRDefault="00F31D3F" w:rsidP="00BC45B3">
                  <w:pPr>
                    <w:pStyle w:val="rowtabella0"/>
                    <w:rPr>
                      <w:color w:val="002060"/>
                    </w:rPr>
                  </w:pPr>
                  <w:r w:rsidRPr="00D62A78">
                    <w:rPr>
                      <w:color w:val="002060"/>
                    </w:rPr>
                    <w:t>- CASTIGNANO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D3F2F" w14:textId="77777777" w:rsidR="00F31D3F" w:rsidRPr="00D62A78" w:rsidRDefault="00F31D3F" w:rsidP="00BC45B3">
                  <w:pPr>
                    <w:pStyle w:val="rowtabella0"/>
                    <w:jc w:val="center"/>
                    <w:rPr>
                      <w:color w:val="002060"/>
                    </w:rPr>
                  </w:pPr>
                  <w:r w:rsidRPr="00D62A7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DA8AC" w14:textId="77777777" w:rsidR="00F31D3F" w:rsidRPr="00D62A78" w:rsidRDefault="00F31D3F" w:rsidP="00BC45B3">
                  <w:pPr>
                    <w:pStyle w:val="rowtabella0"/>
                    <w:jc w:val="center"/>
                    <w:rPr>
                      <w:color w:val="002060"/>
                    </w:rPr>
                  </w:pPr>
                  <w:r w:rsidRPr="00D62A78">
                    <w:rPr>
                      <w:color w:val="002060"/>
                    </w:rPr>
                    <w:t> </w:t>
                  </w:r>
                </w:p>
              </w:tc>
            </w:tr>
          </w:tbl>
          <w:p w14:paraId="7D71C931" w14:textId="77777777" w:rsidR="00F31D3F" w:rsidRPr="00D62A78" w:rsidRDefault="00F31D3F" w:rsidP="00BC45B3">
            <w:pPr>
              <w:rPr>
                <w:color w:val="002060"/>
              </w:rPr>
            </w:pPr>
          </w:p>
        </w:tc>
      </w:tr>
    </w:tbl>
    <w:p w14:paraId="6B14D9F0"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13C671E1"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1DF51795"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9C486" w14:textId="77777777" w:rsidR="00F31D3F" w:rsidRPr="00D62A78" w:rsidRDefault="00F31D3F" w:rsidP="00BC45B3">
                  <w:pPr>
                    <w:pStyle w:val="headertabella0"/>
                    <w:rPr>
                      <w:color w:val="002060"/>
                    </w:rPr>
                  </w:pPr>
                  <w:r w:rsidRPr="00D62A78">
                    <w:rPr>
                      <w:color w:val="002060"/>
                    </w:rPr>
                    <w:t>GIRONE 12 - 3 Giornata - A</w:t>
                  </w:r>
                </w:p>
              </w:tc>
            </w:tr>
            <w:tr w:rsidR="00F31D3F" w:rsidRPr="00D62A78" w14:paraId="0FBA6DCC" w14:textId="77777777" w:rsidTr="00BC45B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66CDE" w14:textId="77777777" w:rsidR="00F31D3F" w:rsidRPr="00D62A78" w:rsidRDefault="00F31D3F" w:rsidP="00BC45B3">
                  <w:pPr>
                    <w:pStyle w:val="rowtabella0"/>
                    <w:rPr>
                      <w:color w:val="002060"/>
                    </w:rPr>
                  </w:pPr>
                  <w:r w:rsidRPr="00D62A78">
                    <w:rPr>
                      <w:color w:val="002060"/>
                    </w:rPr>
                    <w:t>FUTSAL OTTRANO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B7443" w14:textId="77777777" w:rsidR="00F31D3F" w:rsidRPr="00D62A78" w:rsidRDefault="00F31D3F" w:rsidP="00BC45B3">
                  <w:pPr>
                    <w:pStyle w:val="rowtabella0"/>
                    <w:rPr>
                      <w:color w:val="002060"/>
                    </w:rPr>
                  </w:pPr>
                  <w:r w:rsidRPr="00D62A78">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81298" w14:textId="77777777" w:rsidR="00F31D3F" w:rsidRPr="00D62A78" w:rsidRDefault="00F31D3F" w:rsidP="00BC45B3">
                  <w:pPr>
                    <w:pStyle w:val="rowtabella0"/>
                    <w:jc w:val="center"/>
                    <w:rPr>
                      <w:color w:val="002060"/>
                    </w:rPr>
                  </w:pPr>
                  <w:r w:rsidRPr="00D62A78">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E2C67" w14:textId="77777777" w:rsidR="00F31D3F" w:rsidRPr="00D62A78" w:rsidRDefault="00F31D3F" w:rsidP="00BC45B3">
                  <w:pPr>
                    <w:pStyle w:val="rowtabella0"/>
                    <w:jc w:val="center"/>
                    <w:rPr>
                      <w:color w:val="002060"/>
                    </w:rPr>
                  </w:pPr>
                  <w:r w:rsidRPr="00D62A78">
                    <w:rPr>
                      <w:color w:val="002060"/>
                    </w:rPr>
                    <w:t> </w:t>
                  </w:r>
                </w:p>
              </w:tc>
            </w:tr>
          </w:tbl>
          <w:p w14:paraId="7E12E0AE"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5097A396"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26E8B" w14:textId="77777777" w:rsidR="00F31D3F" w:rsidRPr="00D62A78" w:rsidRDefault="00F31D3F" w:rsidP="00BC45B3">
                  <w:pPr>
                    <w:pStyle w:val="headertabella0"/>
                    <w:rPr>
                      <w:color w:val="002060"/>
                    </w:rPr>
                  </w:pPr>
                  <w:r w:rsidRPr="00D62A78">
                    <w:rPr>
                      <w:color w:val="002060"/>
                    </w:rPr>
                    <w:t>GIRONE 13 - 3 Giornata - A</w:t>
                  </w:r>
                </w:p>
              </w:tc>
            </w:tr>
            <w:tr w:rsidR="00F31D3F" w:rsidRPr="00D62A78" w14:paraId="0AE3A390"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6B8A35" w14:textId="77777777" w:rsidR="00F31D3F" w:rsidRPr="00D62A78" w:rsidRDefault="00F31D3F" w:rsidP="00BC45B3">
                  <w:pPr>
                    <w:pStyle w:val="rowtabella0"/>
                    <w:rPr>
                      <w:color w:val="002060"/>
                    </w:rPr>
                  </w:pPr>
                  <w:r w:rsidRPr="00D62A78">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1EF7E" w14:textId="77777777" w:rsidR="00F31D3F" w:rsidRPr="00D62A78" w:rsidRDefault="00F31D3F" w:rsidP="00BC45B3">
                  <w:pPr>
                    <w:pStyle w:val="rowtabella0"/>
                    <w:rPr>
                      <w:color w:val="002060"/>
                    </w:rPr>
                  </w:pPr>
                  <w:r w:rsidRPr="00D62A78">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7F41" w14:textId="77777777" w:rsidR="00F31D3F" w:rsidRPr="00D62A78" w:rsidRDefault="00F31D3F" w:rsidP="00BC45B3">
                  <w:pPr>
                    <w:pStyle w:val="rowtabella0"/>
                    <w:jc w:val="center"/>
                    <w:rPr>
                      <w:color w:val="002060"/>
                    </w:rPr>
                  </w:pPr>
                  <w:r w:rsidRPr="00D62A78">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7A937" w14:textId="77777777" w:rsidR="00F31D3F" w:rsidRPr="00D62A78" w:rsidRDefault="00F31D3F" w:rsidP="00BC45B3">
                  <w:pPr>
                    <w:pStyle w:val="rowtabella0"/>
                    <w:jc w:val="center"/>
                    <w:rPr>
                      <w:color w:val="002060"/>
                    </w:rPr>
                  </w:pPr>
                  <w:r w:rsidRPr="00D62A78">
                    <w:rPr>
                      <w:color w:val="002060"/>
                    </w:rPr>
                    <w:t> </w:t>
                  </w:r>
                </w:p>
              </w:tc>
            </w:tr>
            <w:tr w:rsidR="00F31D3F" w:rsidRPr="00D62A78" w14:paraId="60E1DA0C"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67319" w14:textId="77777777" w:rsidR="00F31D3F" w:rsidRPr="00D62A78" w:rsidRDefault="00F31D3F" w:rsidP="00BC45B3">
                  <w:pPr>
                    <w:pStyle w:val="rowtabella0"/>
                    <w:rPr>
                      <w:color w:val="002060"/>
                    </w:rPr>
                  </w:pPr>
                  <w:r w:rsidRPr="00D62A78">
                    <w:rPr>
                      <w:color w:val="002060"/>
                    </w:rPr>
                    <w:t>MANSARDA PAGLIARE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A713B" w14:textId="77777777" w:rsidR="00F31D3F" w:rsidRPr="00D62A78" w:rsidRDefault="00F31D3F" w:rsidP="00BC45B3">
                  <w:pPr>
                    <w:pStyle w:val="rowtabella0"/>
                    <w:rPr>
                      <w:color w:val="002060"/>
                    </w:rPr>
                  </w:pPr>
                  <w:r w:rsidRPr="00D62A78">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6B489" w14:textId="77777777" w:rsidR="00F31D3F" w:rsidRPr="00D62A78" w:rsidRDefault="00F31D3F" w:rsidP="00BC45B3">
                  <w:pPr>
                    <w:pStyle w:val="rowtabella0"/>
                    <w:jc w:val="center"/>
                    <w:rPr>
                      <w:color w:val="002060"/>
                    </w:rPr>
                  </w:pPr>
                  <w:r w:rsidRPr="00D62A78">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8A5EB" w14:textId="77777777" w:rsidR="00F31D3F" w:rsidRPr="00D62A78" w:rsidRDefault="00F31D3F" w:rsidP="00BC45B3">
                  <w:pPr>
                    <w:pStyle w:val="rowtabella0"/>
                    <w:jc w:val="center"/>
                    <w:rPr>
                      <w:color w:val="002060"/>
                    </w:rPr>
                  </w:pPr>
                  <w:r w:rsidRPr="00D62A78">
                    <w:rPr>
                      <w:color w:val="002060"/>
                    </w:rPr>
                    <w:t> </w:t>
                  </w:r>
                </w:p>
              </w:tc>
            </w:tr>
          </w:tbl>
          <w:p w14:paraId="5376E89B" w14:textId="77777777" w:rsidR="00F31D3F" w:rsidRPr="00D62A78" w:rsidRDefault="00F31D3F" w:rsidP="00BC45B3">
            <w:pPr>
              <w:rPr>
                <w:color w:val="002060"/>
              </w:rPr>
            </w:pPr>
          </w:p>
        </w:tc>
      </w:tr>
    </w:tbl>
    <w:p w14:paraId="3F0B89F9"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1D3F" w:rsidRPr="00D62A78" w14:paraId="2D1EADC0"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28CF9325"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8E901" w14:textId="77777777" w:rsidR="00F31D3F" w:rsidRPr="00D62A78" w:rsidRDefault="00F31D3F" w:rsidP="00BC45B3">
                  <w:pPr>
                    <w:pStyle w:val="headertabella0"/>
                    <w:rPr>
                      <w:color w:val="002060"/>
                    </w:rPr>
                  </w:pPr>
                  <w:r w:rsidRPr="00D62A78">
                    <w:rPr>
                      <w:color w:val="002060"/>
                    </w:rPr>
                    <w:t>GIRONE 14 - 3 Giornata - A</w:t>
                  </w:r>
                </w:p>
              </w:tc>
            </w:tr>
            <w:tr w:rsidR="00F31D3F" w:rsidRPr="00D62A78" w14:paraId="77FD19B1"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4CCCBB" w14:textId="77777777" w:rsidR="00F31D3F" w:rsidRPr="00D62A78" w:rsidRDefault="00F31D3F" w:rsidP="00BC45B3">
                  <w:pPr>
                    <w:pStyle w:val="rowtabella0"/>
                    <w:rPr>
                      <w:color w:val="002060"/>
                    </w:rPr>
                  </w:pPr>
                  <w:r w:rsidRPr="00D62A78">
                    <w:rPr>
                      <w:color w:val="002060"/>
                    </w:rPr>
                    <w:t>POLISPORTIVA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6F70E" w14:textId="77777777" w:rsidR="00F31D3F" w:rsidRPr="00D62A78" w:rsidRDefault="00F31D3F" w:rsidP="00BC45B3">
                  <w:pPr>
                    <w:pStyle w:val="rowtabella0"/>
                    <w:rPr>
                      <w:color w:val="002060"/>
                    </w:rPr>
                  </w:pPr>
                  <w:r w:rsidRPr="00D62A78">
                    <w:rPr>
                      <w:color w:val="002060"/>
                    </w:rPr>
                    <w:t>- POLISPORTIVA VILLA PIGNA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094BF" w14:textId="77777777" w:rsidR="00F31D3F" w:rsidRPr="00D62A78" w:rsidRDefault="00F31D3F" w:rsidP="00BC45B3">
                  <w:pPr>
                    <w:pStyle w:val="rowtabella0"/>
                    <w:jc w:val="center"/>
                    <w:rPr>
                      <w:color w:val="002060"/>
                    </w:rPr>
                  </w:pPr>
                  <w:r w:rsidRPr="00D62A78">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75A39" w14:textId="77777777" w:rsidR="00F31D3F" w:rsidRPr="00D62A78" w:rsidRDefault="00F31D3F" w:rsidP="00BC45B3">
                  <w:pPr>
                    <w:pStyle w:val="rowtabella0"/>
                    <w:jc w:val="center"/>
                    <w:rPr>
                      <w:color w:val="002060"/>
                    </w:rPr>
                  </w:pPr>
                  <w:r w:rsidRPr="00D62A78">
                    <w:rPr>
                      <w:color w:val="002060"/>
                    </w:rPr>
                    <w:t> </w:t>
                  </w:r>
                </w:p>
              </w:tc>
            </w:tr>
            <w:tr w:rsidR="00F31D3F" w:rsidRPr="00D62A78" w14:paraId="0F279EB0"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F851A" w14:textId="77777777" w:rsidR="00F31D3F" w:rsidRPr="00D62A78" w:rsidRDefault="00F31D3F" w:rsidP="00BC45B3">
                  <w:pPr>
                    <w:pStyle w:val="rowtabella0"/>
                    <w:rPr>
                      <w:color w:val="002060"/>
                    </w:rPr>
                  </w:pPr>
                  <w:r w:rsidRPr="00D62A78">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1FC35" w14:textId="77777777" w:rsidR="00F31D3F" w:rsidRPr="00D62A78" w:rsidRDefault="00F31D3F" w:rsidP="00BC45B3">
                  <w:pPr>
                    <w:pStyle w:val="rowtabella0"/>
                    <w:rPr>
                      <w:color w:val="002060"/>
                    </w:rPr>
                  </w:pPr>
                  <w:r w:rsidRPr="00D62A78">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534DA" w14:textId="77777777" w:rsidR="00F31D3F" w:rsidRPr="00D62A78" w:rsidRDefault="00F31D3F" w:rsidP="00BC45B3">
                  <w:pPr>
                    <w:pStyle w:val="rowtabella0"/>
                    <w:jc w:val="center"/>
                    <w:rPr>
                      <w:color w:val="002060"/>
                    </w:rPr>
                  </w:pPr>
                  <w:r w:rsidRPr="00D62A7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9607E" w14:textId="77777777" w:rsidR="00F31D3F" w:rsidRPr="00D62A78" w:rsidRDefault="00F31D3F" w:rsidP="00BC45B3">
                  <w:pPr>
                    <w:pStyle w:val="rowtabella0"/>
                    <w:jc w:val="center"/>
                    <w:rPr>
                      <w:color w:val="002060"/>
                    </w:rPr>
                  </w:pPr>
                  <w:r w:rsidRPr="00D62A78">
                    <w:rPr>
                      <w:color w:val="002060"/>
                    </w:rPr>
                    <w:t> </w:t>
                  </w:r>
                </w:p>
              </w:tc>
            </w:tr>
          </w:tbl>
          <w:p w14:paraId="7DFF8267" w14:textId="77777777" w:rsidR="00F31D3F" w:rsidRPr="00D62A78" w:rsidRDefault="00F31D3F" w:rsidP="00BC45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3925C5FB"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A99A9" w14:textId="77777777" w:rsidR="00F31D3F" w:rsidRPr="00D62A78" w:rsidRDefault="00F31D3F" w:rsidP="00BC45B3">
                  <w:pPr>
                    <w:pStyle w:val="headertabella0"/>
                    <w:rPr>
                      <w:color w:val="002060"/>
                    </w:rPr>
                  </w:pPr>
                  <w:r w:rsidRPr="00D62A78">
                    <w:rPr>
                      <w:color w:val="002060"/>
                    </w:rPr>
                    <w:t>GIRONE 15 - 3 Giornata - A</w:t>
                  </w:r>
                </w:p>
              </w:tc>
            </w:tr>
            <w:tr w:rsidR="00F31D3F" w:rsidRPr="00D62A78" w14:paraId="52FC51C4"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290300" w14:textId="77777777" w:rsidR="00F31D3F" w:rsidRPr="00D62A78" w:rsidRDefault="00F31D3F" w:rsidP="00BC45B3">
                  <w:pPr>
                    <w:pStyle w:val="rowtabella0"/>
                    <w:rPr>
                      <w:color w:val="002060"/>
                    </w:rPr>
                  </w:pPr>
                  <w:r w:rsidRPr="00D62A78">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50884" w14:textId="77777777" w:rsidR="00F31D3F" w:rsidRPr="00D62A78" w:rsidRDefault="00F31D3F" w:rsidP="00BC45B3">
                  <w:pPr>
                    <w:pStyle w:val="rowtabella0"/>
                    <w:rPr>
                      <w:color w:val="002060"/>
                    </w:rPr>
                  </w:pPr>
                  <w:r w:rsidRPr="00D62A78">
                    <w:rPr>
                      <w:color w:val="002060"/>
                    </w:rPr>
                    <w:t xml:space="preserve">- </w:t>
                  </w:r>
                  <w:proofErr w:type="gramStart"/>
                  <w:r w:rsidRPr="00D62A78">
                    <w:rPr>
                      <w:color w:val="002060"/>
                    </w:rPr>
                    <w:t>CITTA</w:t>
                  </w:r>
                  <w:proofErr w:type="gramEnd"/>
                  <w:r w:rsidRPr="00D62A78">
                    <w:rPr>
                      <w:color w:val="002060"/>
                    </w:rPr>
                    <w:t xml:space="preserve"> DI MARTINSICURO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490FD" w14:textId="77777777" w:rsidR="00F31D3F" w:rsidRPr="00D62A78" w:rsidRDefault="00F31D3F" w:rsidP="00BC45B3">
                  <w:pPr>
                    <w:pStyle w:val="rowtabella0"/>
                    <w:jc w:val="center"/>
                    <w:rPr>
                      <w:color w:val="002060"/>
                    </w:rPr>
                  </w:pPr>
                  <w:r w:rsidRPr="00D62A78">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AF601" w14:textId="77777777" w:rsidR="00F31D3F" w:rsidRPr="00D62A78" w:rsidRDefault="00F31D3F" w:rsidP="00BC45B3">
                  <w:pPr>
                    <w:pStyle w:val="rowtabella0"/>
                    <w:jc w:val="center"/>
                    <w:rPr>
                      <w:color w:val="002060"/>
                    </w:rPr>
                  </w:pPr>
                  <w:r w:rsidRPr="00D62A78">
                    <w:rPr>
                      <w:color w:val="002060"/>
                    </w:rPr>
                    <w:t> </w:t>
                  </w:r>
                </w:p>
              </w:tc>
            </w:tr>
            <w:tr w:rsidR="00F31D3F" w:rsidRPr="00D62A78" w14:paraId="19719BF1"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D9A5E5" w14:textId="77777777" w:rsidR="00F31D3F" w:rsidRPr="00D62A78" w:rsidRDefault="00F31D3F" w:rsidP="00BC45B3">
                  <w:pPr>
                    <w:pStyle w:val="rowtabella0"/>
                    <w:rPr>
                      <w:color w:val="002060"/>
                    </w:rPr>
                  </w:pPr>
                  <w:r w:rsidRPr="00D62A78">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E05EE" w14:textId="77777777" w:rsidR="00F31D3F" w:rsidRPr="00D62A78" w:rsidRDefault="00F31D3F" w:rsidP="00BC45B3">
                  <w:pPr>
                    <w:pStyle w:val="rowtabella0"/>
                    <w:rPr>
                      <w:color w:val="002060"/>
                    </w:rPr>
                  </w:pPr>
                  <w:r w:rsidRPr="00D62A78">
                    <w:rPr>
                      <w:color w:val="002060"/>
                    </w:rPr>
                    <w:t>- FROGS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636BB" w14:textId="77777777" w:rsidR="00F31D3F" w:rsidRPr="00D62A78" w:rsidRDefault="00F31D3F" w:rsidP="00BC45B3">
                  <w:pPr>
                    <w:pStyle w:val="rowtabella0"/>
                    <w:jc w:val="center"/>
                    <w:rPr>
                      <w:color w:val="002060"/>
                    </w:rPr>
                  </w:pPr>
                  <w:r w:rsidRPr="00D62A78">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E7169" w14:textId="77777777" w:rsidR="00F31D3F" w:rsidRPr="00D62A78" w:rsidRDefault="00F31D3F" w:rsidP="00BC45B3">
                  <w:pPr>
                    <w:pStyle w:val="rowtabella0"/>
                    <w:jc w:val="center"/>
                    <w:rPr>
                      <w:color w:val="002060"/>
                    </w:rPr>
                  </w:pPr>
                  <w:r w:rsidRPr="00D62A78">
                    <w:rPr>
                      <w:color w:val="002060"/>
                    </w:rPr>
                    <w:t> </w:t>
                  </w:r>
                </w:p>
              </w:tc>
            </w:tr>
            <w:tr w:rsidR="00F31D3F" w:rsidRPr="00D62A78" w14:paraId="3D8AAF03" w14:textId="77777777" w:rsidTr="00BC45B3">
              <w:tc>
                <w:tcPr>
                  <w:tcW w:w="4700" w:type="dxa"/>
                  <w:gridSpan w:val="4"/>
                  <w:tcBorders>
                    <w:top w:val="nil"/>
                    <w:left w:val="nil"/>
                    <w:bottom w:val="nil"/>
                    <w:right w:val="nil"/>
                  </w:tcBorders>
                  <w:tcMar>
                    <w:top w:w="20" w:type="dxa"/>
                    <w:left w:w="20" w:type="dxa"/>
                    <w:bottom w:w="20" w:type="dxa"/>
                    <w:right w:w="20" w:type="dxa"/>
                  </w:tcMar>
                  <w:vAlign w:val="center"/>
                  <w:hideMark/>
                </w:tcPr>
                <w:p w14:paraId="36783B60" w14:textId="77777777" w:rsidR="00F31D3F" w:rsidRPr="00D62A78" w:rsidRDefault="00F31D3F" w:rsidP="00BC45B3">
                  <w:pPr>
                    <w:pStyle w:val="rowtabella0"/>
                    <w:rPr>
                      <w:color w:val="002060"/>
                    </w:rPr>
                  </w:pPr>
                  <w:r w:rsidRPr="00D62A78">
                    <w:rPr>
                      <w:color w:val="002060"/>
                    </w:rPr>
                    <w:t>(1) - disputata il 04/10/2025</w:t>
                  </w:r>
                </w:p>
              </w:tc>
            </w:tr>
          </w:tbl>
          <w:p w14:paraId="0C68D777" w14:textId="77777777" w:rsidR="00F31D3F" w:rsidRPr="00D62A78" w:rsidRDefault="00F31D3F" w:rsidP="00BC45B3">
            <w:pPr>
              <w:rPr>
                <w:color w:val="002060"/>
              </w:rPr>
            </w:pPr>
          </w:p>
        </w:tc>
      </w:tr>
    </w:tbl>
    <w:p w14:paraId="0CFC5719" w14:textId="77777777" w:rsidR="00F31D3F" w:rsidRPr="00D62A78" w:rsidRDefault="00F31D3F" w:rsidP="00F31D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1D3F" w:rsidRPr="00D62A78" w14:paraId="22027DAF" w14:textId="77777777" w:rsidTr="00BC45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1D3F" w:rsidRPr="00D62A78" w14:paraId="4BCCD14E" w14:textId="77777777" w:rsidTr="00BC45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62456" w14:textId="77777777" w:rsidR="00F31D3F" w:rsidRPr="00D62A78" w:rsidRDefault="00F31D3F" w:rsidP="00BC45B3">
                  <w:pPr>
                    <w:pStyle w:val="headertabella0"/>
                    <w:rPr>
                      <w:color w:val="002060"/>
                    </w:rPr>
                  </w:pPr>
                  <w:r w:rsidRPr="00D62A78">
                    <w:rPr>
                      <w:color w:val="002060"/>
                    </w:rPr>
                    <w:t>GIRONE 16 - 3 Giornata - A</w:t>
                  </w:r>
                </w:p>
              </w:tc>
            </w:tr>
            <w:tr w:rsidR="00F31D3F" w:rsidRPr="00D62A78" w14:paraId="3DFDBA2A" w14:textId="77777777" w:rsidTr="00BC45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683EB" w14:textId="77777777" w:rsidR="00F31D3F" w:rsidRPr="00D62A78" w:rsidRDefault="00F31D3F" w:rsidP="00BC45B3">
                  <w:pPr>
                    <w:pStyle w:val="rowtabella0"/>
                    <w:rPr>
                      <w:color w:val="002060"/>
                    </w:rPr>
                  </w:pPr>
                  <w:r w:rsidRPr="00D62A78">
                    <w:rPr>
                      <w:color w:val="002060"/>
                    </w:rPr>
                    <w:t>CASTORANESE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F7509" w14:textId="77777777" w:rsidR="00F31D3F" w:rsidRPr="00D62A78" w:rsidRDefault="00F31D3F" w:rsidP="00BC45B3">
                  <w:pPr>
                    <w:pStyle w:val="rowtabella0"/>
                    <w:rPr>
                      <w:color w:val="002060"/>
                    </w:rPr>
                  </w:pPr>
                  <w:r w:rsidRPr="00D62A78">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9A99F" w14:textId="77777777" w:rsidR="00F31D3F" w:rsidRPr="00D62A78" w:rsidRDefault="00F31D3F" w:rsidP="00BC45B3">
                  <w:pPr>
                    <w:pStyle w:val="rowtabella0"/>
                    <w:jc w:val="center"/>
                    <w:rPr>
                      <w:color w:val="002060"/>
                    </w:rPr>
                  </w:pPr>
                  <w:r w:rsidRPr="00D62A78">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CF9F4" w14:textId="77777777" w:rsidR="00F31D3F" w:rsidRPr="00D62A78" w:rsidRDefault="00F31D3F" w:rsidP="00BC45B3">
                  <w:pPr>
                    <w:pStyle w:val="rowtabella0"/>
                    <w:jc w:val="center"/>
                    <w:rPr>
                      <w:color w:val="002060"/>
                    </w:rPr>
                  </w:pPr>
                  <w:r w:rsidRPr="00D62A78">
                    <w:rPr>
                      <w:color w:val="002060"/>
                    </w:rPr>
                    <w:t> </w:t>
                  </w:r>
                </w:p>
              </w:tc>
            </w:tr>
            <w:tr w:rsidR="00F31D3F" w:rsidRPr="00D62A78" w14:paraId="7B2E068A" w14:textId="77777777" w:rsidTr="00BC45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BC3C2" w14:textId="77777777" w:rsidR="00F31D3F" w:rsidRPr="00D62A78" w:rsidRDefault="00F31D3F" w:rsidP="00BC45B3">
                  <w:pPr>
                    <w:pStyle w:val="rowtabella0"/>
                    <w:rPr>
                      <w:color w:val="002060"/>
                    </w:rPr>
                  </w:pPr>
                  <w:r w:rsidRPr="00D62A78">
                    <w:rPr>
                      <w:color w:val="002060"/>
                    </w:rPr>
                    <w:t>CSI MONTEFIORE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1D5E7" w14:textId="77777777" w:rsidR="00F31D3F" w:rsidRPr="00D62A78" w:rsidRDefault="00F31D3F" w:rsidP="00BC45B3">
                  <w:pPr>
                    <w:pStyle w:val="rowtabella0"/>
                    <w:rPr>
                      <w:color w:val="002060"/>
                    </w:rPr>
                  </w:pPr>
                  <w:r w:rsidRPr="00D62A78">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7AC06" w14:textId="77777777" w:rsidR="00F31D3F" w:rsidRPr="00D62A78" w:rsidRDefault="00F31D3F" w:rsidP="00BC45B3">
                  <w:pPr>
                    <w:pStyle w:val="rowtabella0"/>
                    <w:jc w:val="center"/>
                    <w:rPr>
                      <w:color w:val="002060"/>
                    </w:rPr>
                  </w:pPr>
                  <w:r w:rsidRPr="00D62A78">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F495B" w14:textId="77777777" w:rsidR="00F31D3F" w:rsidRPr="00D62A78" w:rsidRDefault="00F31D3F" w:rsidP="00BC45B3">
                  <w:pPr>
                    <w:pStyle w:val="rowtabella0"/>
                    <w:jc w:val="center"/>
                    <w:rPr>
                      <w:color w:val="002060"/>
                    </w:rPr>
                  </w:pPr>
                  <w:r w:rsidRPr="00D62A78">
                    <w:rPr>
                      <w:color w:val="002060"/>
                    </w:rPr>
                    <w:t> </w:t>
                  </w:r>
                </w:p>
              </w:tc>
            </w:tr>
          </w:tbl>
          <w:p w14:paraId="2FBDDE36" w14:textId="77777777" w:rsidR="00F31D3F" w:rsidRPr="00D62A78" w:rsidRDefault="00F31D3F" w:rsidP="00BC45B3">
            <w:pPr>
              <w:rPr>
                <w:color w:val="002060"/>
              </w:rPr>
            </w:pPr>
          </w:p>
        </w:tc>
      </w:tr>
    </w:tbl>
    <w:p w14:paraId="549C61AA" w14:textId="77777777" w:rsidR="00F31D3F" w:rsidRPr="00D62A78" w:rsidRDefault="00F31D3F" w:rsidP="00F31D3F">
      <w:pPr>
        <w:pStyle w:val="breakline"/>
        <w:rPr>
          <w:rFonts w:eastAsiaTheme="minorEastAsia"/>
          <w:color w:val="002060"/>
        </w:rPr>
      </w:pPr>
    </w:p>
    <w:p w14:paraId="0E5B8E5A" w14:textId="77777777" w:rsidR="00F31D3F" w:rsidRPr="00D62A78" w:rsidRDefault="00F31D3F" w:rsidP="00F31D3F">
      <w:pPr>
        <w:pStyle w:val="breakline"/>
        <w:rPr>
          <w:color w:val="002060"/>
        </w:rPr>
      </w:pPr>
    </w:p>
    <w:p w14:paraId="6970D322" w14:textId="77777777" w:rsidR="00F31D3F" w:rsidRPr="00D62A78" w:rsidRDefault="00F31D3F" w:rsidP="00F31D3F">
      <w:pPr>
        <w:pStyle w:val="titoloprinc0"/>
        <w:rPr>
          <w:color w:val="002060"/>
        </w:rPr>
      </w:pPr>
      <w:r w:rsidRPr="00D62A78">
        <w:rPr>
          <w:color w:val="002060"/>
        </w:rPr>
        <w:t>GIUDICE SPORTIVO</w:t>
      </w:r>
    </w:p>
    <w:p w14:paraId="2860A149" w14:textId="77777777" w:rsidR="00F31D3F" w:rsidRPr="00D62A78" w:rsidRDefault="00F31D3F" w:rsidP="00F31D3F">
      <w:pPr>
        <w:pStyle w:val="diffida"/>
        <w:rPr>
          <w:color w:val="002060"/>
        </w:rPr>
      </w:pPr>
      <w:r w:rsidRPr="00D62A78">
        <w:rPr>
          <w:color w:val="002060"/>
        </w:rPr>
        <w:t>Il Giudice Sportivo Avv. Agnese Lazzaretti, con l'assistenza del Segretario Angelo Castellana, nella seduta del 08/10/2025, ha adottato le decisioni che di seguito integralmente si riportano:</w:t>
      </w:r>
    </w:p>
    <w:p w14:paraId="1E183082" w14:textId="77777777" w:rsidR="00F31D3F" w:rsidRPr="00D62A78" w:rsidRDefault="00F31D3F" w:rsidP="00F31D3F">
      <w:pPr>
        <w:pStyle w:val="titolo10"/>
        <w:rPr>
          <w:color w:val="002060"/>
        </w:rPr>
      </w:pPr>
      <w:r w:rsidRPr="00D62A78">
        <w:rPr>
          <w:color w:val="002060"/>
        </w:rPr>
        <w:t xml:space="preserve">GARE DEL 3/10/2025 </w:t>
      </w:r>
    </w:p>
    <w:p w14:paraId="2109AD8A" w14:textId="77777777" w:rsidR="00F31D3F" w:rsidRPr="00D62A78" w:rsidRDefault="00F31D3F" w:rsidP="00F31D3F">
      <w:pPr>
        <w:pStyle w:val="titolo7a"/>
        <w:rPr>
          <w:color w:val="002060"/>
        </w:rPr>
      </w:pPr>
      <w:r w:rsidRPr="00D62A78">
        <w:rPr>
          <w:color w:val="002060"/>
        </w:rPr>
        <w:t xml:space="preserve">PROVVEDIMENTI DISCIPLINARI </w:t>
      </w:r>
    </w:p>
    <w:p w14:paraId="0B535776"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174EF28E" w14:textId="77777777" w:rsidR="00F31D3F" w:rsidRPr="00D62A78" w:rsidRDefault="00F31D3F" w:rsidP="00F31D3F">
      <w:pPr>
        <w:pStyle w:val="titolo30"/>
        <w:rPr>
          <w:color w:val="002060"/>
        </w:rPr>
      </w:pPr>
      <w:r w:rsidRPr="00D62A78">
        <w:rPr>
          <w:color w:val="002060"/>
        </w:rPr>
        <w:t xml:space="preserve">SOCIETA' </w:t>
      </w:r>
    </w:p>
    <w:p w14:paraId="4ABBFD43" w14:textId="77777777" w:rsidR="00F31D3F" w:rsidRPr="00D62A78" w:rsidRDefault="00F31D3F" w:rsidP="00F31D3F">
      <w:pPr>
        <w:pStyle w:val="titolo20"/>
        <w:rPr>
          <w:color w:val="002060"/>
        </w:rPr>
      </w:pPr>
      <w:r w:rsidRPr="00D62A78">
        <w:rPr>
          <w:color w:val="002060"/>
        </w:rPr>
        <w:t xml:space="preserve">AMMENDA </w:t>
      </w:r>
    </w:p>
    <w:p w14:paraId="28EFDEB7" w14:textId="77777777" w:rsidR="00F31D3F" w:rsidRPr="00D62A78" w:rsidRDefault="00F31D3F" w:rsidP="00F31D3F">
      <w:pPr>
        <w:pStyle w:val="diffida"/>
        <w:spacing w:before="80" w:beforeAutospacing="0" w:after="40" w:afterAutospacing="0"/>
        <w:jc w:val="left"/>
        <w:rPr>
          <w:color w:val="002060"/>
        </w:rPr>
      </w:pPr>
      <w:r w:rsidRPr="00D62A78">
        <w:rPr>
          <w:color w:val="002060"/>
        </w:rPr>
        <w:t xml:space="preserve">Euro 50,00 CASELLE </w:t>
      </w:r>
      <w:r w:rsidRPr="00D62A78">
        <w:rPr>
          <w:color w:val="002060"/>
        </w:rPr>
        <w:br/>
        <w:t xml:space="preserve">Per aver permesso a tre persone non in distinta di entrare in campo provocando l'interruzione della gara per tre minuti. </w:t>
      </w:r>
    </w:p>
    <w:p w14:paraId="153FD120" w14:textId="77777777" w:rsidR="00F31D3F" w:rsidRPr="00D62A78" w:rsidRDefault="00F31D3F" w:rsidP="00F31D3F">
      <w:pPr>
        <w:pStyle w:val="diffida"/>
        <w:spacing w:before="80" w:beforeAutospacing="0" w:after="40" w:afterAutospacing="0"/>
        <w:jc w:val="left"/>
        <w:rPr>
          <w:color w:val="002060"/>
        </w:rPr>
      </w:pPr>
      <w:r w:rsidRPr="00D62A78">
        <w:rPr>
          <w:color w:val="002060"/>
        </w:rPr>
        <w:br/>
        <w:t xml:space="preserve">Euro 50,00 </w:t>
      </w:r>
      <w:proofErr w:type="gramStart"/>
      <w:r w:rsidRPr="00D62A78">
        <w:rPr>
          <w:color w:val="002060"/>
        </w:rPr>
        <w:t>CITTA</w:t>
      </w:r>
      <w:proofErr w:type="gramEnd"/>
      <w:r w:rsidRPr="00D62A78">
        <w:rPr>
          <w:color w:val="002060"/>
        </w:rPr>
        <w:t xml:space="preserve"> DI MARTINSICURO C5 </w:t>
      </w:r>
      <w:r w:rsidRPr="00D62A78">
        <w:rPr>
          <w:color w:val="002060"/>
        </w:rPr>
        <w:br/>
        <w:t xml:space="preserve">Per aver la propria tifoseria provocato dai gradoni i giocatori della squadra avversaria. </w:t>
      </w:r>
    </w:p>
    <w:p w14:paraId="4C466668" w14:textId="77777777" w:rsidR="00F31D3F" w:rsidRPr="00D62A78" w:rsidRDefault="00F31D3F" w:rsidP="00F31D3F">
      <w:pPr>
        <w:pStyle w:val="diffida"/>
        <w:spacing w:before="80" w:beforeAutospacing="0" w:after="40" w:afterAutospacing="0"/>
        <w:jc w:val="left"/>
        <w:rPr>
          <w:color w:val="002060"/>
        </w:rPr>
      </w:pPr>
      <w:r w:rsidRPr="00D62A78">
        <w:rPr>
          <w:color w:val="002060"/>
        </w:rPr>
        <w:br/>
        <w:t xml:space="preserve">Euro 50,00 VALMISA FUTSAL A.S.D. </w:t>
      </w:r>
      <w:r w:rsidRPr="00D62A78">
        <w:rPr>
          <w:color w:val="002060"/>
        </w:rPr>
        <w:br/>
        <w:t xml:space="preserve">Per aver permesso a persone non autorizzate e non presenti nelle liste di gara di sostare negli spazi antistanti gli spogliatoi. </w:t>
      </w:r>
    </w:p>
    <w:p w14:paraId="43D37CF2" w14:textId="77777777" w:rsidR="00F31D3F" w:rsidRPr="00D62A78" w:rsidRDefault="00F31D3F" w:rsidP="00F31D3F">
      <w:pPr>
        <w:pStyle w:val="titolo30"/>
        <w:rPr>
          <w:color w:val="002060"/>
        </w:rPr>
      </w:pPr>
      <w:r w:rsidRPr="00D62A78">
        <w:rPr>
          <w:color w:val="002060"/>
        </w:rPr>
        <w:t xml:space="preserve">ALLENATORI </w:t>
      </w:r>
    </w:p>
    <w:p w14:paraId="236D2F99" w14:textId="77777777" w:rsidR="00F31D3F" w:rsidRPr="00D62A78" w:rsidRDefault="00F31D3F" w:rsidP="00F31D3F">
      <w:pPr>
        <w:pStyle w:val="titolo20"/>
        <w:rPr>
          <w:color w:val="002060"/>
        </w:rPr>
      </w:pPr>
      <w:r w:rsidRPr="00D62A7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1007824" w14:textId="77777777" w:rsidTr="00BC45B3">
        <w:tc>
          <w:tcPr>
            <w:tcW w:w="2200" w:type="dxa"/>
            <w:tcMar>
              <w:top w:w="20" w:type="dxa"/>
              <w:left w:w="20" w:type="dxa"/>
              <w:bottom w:w="20" w:type="dxa"/>
              <w:right w:w="20" w:type="dxa"/>
            </w:tcMar>
            <w:vAlign w:val="center"/>
            <w:hideMark/>
          </w:tcPr>
          <w:p w14:paraId="2EC7D8B3" w14:textId="77777777" w:rsidR="00F31D3F" w:rsidRPr="00D62A78" w:rsidRDefault="00F31D3F" w:rsidP="00BC45B3">
            <w:pPr>
              <w:pStyle w:val="movimento"/>
              <w:rPr>
                <w:color w:val="002060"/>
              </w:rPr>
            </w:pPr>
            <w:r w:rsidRPr="00D62A78">
              <w:rPr>
                <w:color w:val="002060"/>
              </w:rPr>
              <w:t>BALERCIA FABRIZIO</w:t>
            </w:r>
          </w:p>
        </w:tc>
        <w:tc>
          <w:tcPr>
            <w:tcW w:w="2200" w:type="dxa"/>
            <w:tcMar>
              <w:top w:w="20" w:type="dxa"/>
              <w:left w:w="20" w:type="dxa"/>
              <w:bottom w:w="20" w:type="dxa"/>
              <w:right w:w="20" w:type="dxa"/>
            </w:tcMar>
            <w:vAlign w:val="center"/>
            <w:hideMark/>
          </w:tcPr>
          <w:p w14:paraId="43D115E1" w14:textId="77777777" w:rsidR="00F31D3F" w:rsidRPr="00D62A78" w:rsidRDefault="00F31D3F" w:rsidP="00BC45B3">
            <w:pPr>
              <w:pStyle w:val="movimento2"/>
              <w:rPr>
                <w:color w:val="002060"/>
              </w:rPr>
            </w:pPr>
            <w:r w:rsidRPr="00D62A78">
              <w:rPr>
                <w:color w:val="002060"/>
              </w:rPr>
              <w:t xml:space="preserve">(ASPIO 2005) </w:t>
            </w:r>
          </w:p>
        </w:tc>
        <w:tc>
          <w:tcPr>
            <w:tcW w:w="800" w:type="dxa"/>
            <w:tcMar>
              <w:top w:w="20" w:type="dxa"/>
              <w:left w:w="20" w:type="dxa"/>
              <w:bottom w:w="20" w:type="dxa"/>
              <w:right w:w="20" w:type="dxa"/>
            </w:tcMar>
            <w:vAlign w:val="center"/>
            <w:hideMark/>
          </w:tcPr>
          <w:p w14:paraId="4741442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DE1AB0C" w14:textId="77777777" w:rsidR="00F31D3F" w:rsidRPr="00D62A78" w:rsidRDefault="00F31D3F" w:rsidP="00BC45B3">
            <w:pPr>
              <w:pStyle w:val="movimento"/>
              <w:rPr>
                <w:color w:val="002060"/>
              </w:rPr>
            </w:pPr>
            <w:r w:rsidRPr="00D62A78">
              <w:rPr>
                <w:color w:val="002060"/>
              </w:rPr>
              <w:t>VAGNARELLI MARCO</w:t>
            </w:r>
          </w:p>
        </w:tc>
        <w:tc>
          <w:tcPr>
            <w:tcW w:w="2200" w:type="dxa"/>
            <w:tcMar>
              <w:top w:w="20" w:type="dxa"/>
              <w:left w:w="20" w:type="dxa"/>
              <w:bottom w:w="20" w:type="dxa"/>
              <w:right w:w="20" w:type="dxa"/>
            </w:tcMar>
            <w:vAlign w:val="center"/>
            <w:hideMark/>
          </w:tcPr>
          <w:p w14:paraId="456BBB62" w14:textId="77777777" w:rsidR="00F31D3F" w:rsidRPr="00D62A78" w:rsidRDefault="00F31D3F" w:rsidP="00BC45B3">
            <w:pPr>
              <w:pStyle w:val="movimento2"/>
              <w:rPr>
                <w:color w:val="002060"/>
              </w:rPr>
            </w:pPr>
            <w:r w:rsidRPr="00D62A78">
              <w:rPr>
                <w:color w:val="002060"/>
              </w:rPr>
              <w:t xml:space="preserve">(SANTA MARIA NUOVA A.S.D.) </w:t>
            </w:r>
          </w:p>
        </w:tc>
      </w:tr>
    </w:tbl>
    <w:p w14:paraId="1A0DD93E" w14:textId="77777777" w:rsidR="00F31D3F" w:rsidRPr="00D62A78" w:rsidRDefault="00F31D3F" w:rsidP="00F31D3F">
      <w:pPr>
        <w:pStyle w:val="titolo30"/>
        <w:rPr>
          <w:rFonts w:eastAsiaTheme="minorEastAsia"/>
          <w:color w:val="002060"/>
        </w:rPr>
      </w:pPr>
      <w:r w:rsidRPr="00D62A78">
        <w:rPr>
          <w:color w:val="002060"/>
        </w:rPr>
        <w:t xml:space="preserve">CALCIATORI ESPULSI </w:t>
      </w:r>
    </w:p>
    <w:p w14:paraId="2053E309" w14:textId="77777777" w:rsidR="00F31D3F" w:rsidRPr="00D62A78" w:rsidRDefault="00F31D3F" w:rsidP="00F31D3F">
      <w:pPr>
        <w:pStyle w:val="titolo20"/>
        <w:rPr>
          <w:color w:val="002060"/>
        </w:rPr>
      </w:pPr>
      <w:r w:rsidRPr="00D62A7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1CB444C" w14:textId="77777777" w:rsidTr="00BC45B3">
        <w:tc>
          <w:tcPr>
            <w:tcW w:w="2200" w:type="dxa"/>
            <w:tcMar>
              <w:top w:w="20" w:type="dxa"/>
              <w:left w:w="20" w:type="dxa"/>
              <w:bottom w:w="20" w:type="dxa"/>
              <w:right w:w="20" w:type="dxa"/>
            </w:tcMar>
            <w:vAlign w:val="center"/>
            <w:hideMark/>
          </w:tcPr>
          <w:p w14:paraId="4D399CFF" w14:textId="77777777" w:rsidR="00F31D3F" w:rsidRPr="00D62A78" w:rsidRDefault="00F31D3F" w:rsidP="00BC45B3">
            <w:pPr>
              <w:pStyle w:val="movimento"/>
              <w:rPr>
                <w:color w:val="002060"/>
              </w:rPr>
            </w:pPr>
            <w:r w:rsidRPr="00D62A78">
              <w:rPr>
                <w:color w:val="002060"/>
              </w:rPr>
              <w:lastRenderedPageBreak/>
              <w:t>RUHUL RESET</w:t>
            </w:r>
          </w:p>
        </w:tc>
        <w:tc>
          <w:tcPr>
            <w:tcW w:w="2200" w:type="dxa"/>
            <w:tcMar>
              <w:top w:w="20" w:type="dxa"/>
              <w:left w:w="20" w:type="dxa"/>
              <w:bottom w:w="20" w:type="dxa"/>
              <w:right w:w="20" w:type="dxa"/>
            </w:tcMar>
            <w:vAlign w:val="center"/>
            <w:hideMark/>
          </w:tcPr>
          <w:p w14:paraId="3648BC7A" w14:textId="77777777" w:rsidR="00F31D3F" w:rsidRPr="00D62A78" w:rsidRDefault="00F31D3F" w:rsidP="00BC45B3">
            <w:pPr>
              <w:pStyle w:val="movimento2"/>
              <w:rPr>
                <w:color w:val="002060"/>
              </w:rPr>
            </w:pPr>
            <w:r w:rsidRPr="00D62A78">
              <w:rPr>
                <w:color w:val="002060"/>
              </w:rPr>
              <w:t xml:space="preserve">(FUTSAL ANCONA) </w:t>
            </w:r>
          </w:p>
        </w:tc>
        <w:tc>
          <w:tcPr>
            <w:tcW w:w="800" w:type="dxa"/>
            <w:tcMar>
              <w:top w:w="20" w:type="dxa"/>
              <w:left w:w="20" w:type="dxa"/>
              <w:bottom w:w="20" w:type="dxa"/>
              <w:right w:w="20" w:type="dxa"/>
            </w:tcMar>
            <w:vAlign w:val="center"/>
            <w:hideMark/>
          </w:tcPr>
          <w:p w14:paraId="1F7365F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91C9AAA" w14:textId="77777777" w:rsidR="00F31D3F" w:rsidRPr="00D62A78" w:rsidRDefault="00F31D3F" w:rsidP="00BC45B3">
            <w:pPr>
              <w:pStyle w:val="movimento"/>
              <w:rPr>
                <w:color w:val="002060"/>
              </w:rPr>
            </w:pPr>
            <w:r w:rsidRPr="00D62A78">
              <w:rPr>
                <w:color w:val="002060"/>
              </w:rPr>
              <w:t>PUGLIA CRISTIANO</w:t>
            </w:r>
          </w:p>
        </w:tc>
        <w:tc>
          <w:tcPr>
            <w:tcW w:w="2200" w:type="dxa"/>
            <w:tcMar>
              <w:top w:w="20" w:type="dxa"/>
              <w:left w:w="20" w:type="dxa"/>
              <w:bottom w:w="20" w:type="dxa"/>
              <w:right w:w="20" w:type="dxa"/>
            </w:tcMar>
            <w:vAlign w:val="center"/>
            <w:hideMark/>
          </w:tcPr>
          <w:p w14:paraId="496639FC" w14:textId="77777777" w:rsidR="00F31D3F" w:rsidRPr="00D62A78" w:rsidRDefault="00F31D3F" w:rsidP="00BC45B3">
            <w:pPr>
              <w:pStyle w:val="movimento2"/>
              <w:rPr>
                <w:color w:val="002060"/>
              </w:rPr>
            </w:pPr>
            <w:r w:rsidRPr="00D62A78">
              <w:rPr>
                <w:color w:val="002060"/>
              </w:rPr>
              <w:t xml:space="preserve">(FUTSAL COMUNANZA A.S.D.) </w:t>
            </w:r>
          </w:p>
        </w:tc>
      </w:tr>
      <w:tr w:rsidR="00F31D3F" w:rsidRPr="00D62A78" w14:paraId="49D066E0" w14:textId="77777777" w:rsidTr="00BC45B3">
        <w:tc>
          <w:tcPr>
            <w:tcW w:w="2200" w:type="dxa"/>
            <w:tcMar>
              <w:top w:w="20" w:type="dxa"/>
              <w:left w:w="20" w:type="dxa"/>
              <w:bottom w:w="20" w:type="dxa"/>
              <w:right w:w="20" w:type="dxa"/>
            </w:tcMar>
            <w:vAlign w:val="center"/>
            <w:hideMark/>
          </w:tcPr>
          <w:p w14:paraId="1E0809F4" w14:textId="77777777" w:rsidR="00F31D3F" w:rsidRPr="00D62A78" w:rsidRDefault="00F31D3F" w:rsidP="00BC45B3">
            <w:pPr>
              <w:pStyle w:val="movimento"/>
              <w:rPr>
                <w:color w:val="002060"/>
              </w:rPr>
            </w:pPr>
            <w:r w:rsidRPr="00D62A78">
              <w:rPr>
                <w:color w:val="002060"/>
              </w:rPr>
              <w:t>CAPUTA LORENZO</w:t>
            </w:r>
          </w:p>
        </w:tc>
        <w:tc>
          <w:tcPr>
            <w:tcW w:w="2200" w:type="dxa"/>
            <w:tcMar>
              <w:top w:w="20" w:type="dxa"/>
              <w:left w:w="20" w:type="dxa"/>
              <w:bottom w:w="20" w:type="dxa"/>
              <w:right w:w="20" w:type="dxa"/>
            </w:tcMar>
            <w:vAlign w:val="center"/>
            <w:hideMark/>
          </w:tcPr>
          <w:p w14:paraId="35729029" w14:textId="77777777" w:rsidR="00F31D3F" w:rsidRPr="00D62A78" w:rsidRDefault="00F31D3F" w:rsidP="00BC45B3">
            <w:pPr>
              <w:pStyle w:val="movimento2"/>
              <w:rPr>
                <w:color w:val="002060"/>
              </w:rPr>
            </w:pPr>
            <w:r w:rsidRPr="00D62A78">
              <w:rPr>
                <w:color w:val="002060"/>
              </w:rPr>
              <w:t xml:space="preserve">(POLISPORTIVA RIPATRANSONE) </w:t>
            </w:r>
          </w:p>
        </w:tc>
        <w:tc>
          <w:tcPr>
            <w:tcW w:w="800" w:type="dxa"/>
            <w:tcMar>
              <w:top w:w="20" w:type="dxa"/>
              <w:left w:w="20" w:type="dxa"/>
              <w:bottom w:w="20" w:type="dxa"/>
              <w:right w:w="20" w:type="dxa"/>
            </w:tcMar>
            <w:vAlign w:val="center"/>
            <w:hideMark/>
          </w:tcPr>
          <w:p w14:paraId="0711496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D3A3D2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E48CC3E" w14:textId="77777777" w:rsidR="00F31D3F" w:rsidRPr="00D62A78" w:rsidRDefault="00F31D3F" w:rsidP="00BC45B3">
            <w:pPr>
              <w:pStyle w:val="movimento2"/>
              <w:rPr>
                <w:color w:val="002060"/>
              </w:rPr>
            </w:pPr>
            <w:r w:rsidRPr="00D62A78">
              <w:rPr>
                <w:color w:val="002060"/>
              </w:rPr>
              <w:t> </w:t>
            </w:r>
          </w:p>
        </w:tc>
      </w:tr>
    </w:tbl>
    <w:p w14:paraId="5B077F0F" w14:textId="77777777" w:rsidR="00F31D3F" w:rsidRPr="00D62A78" w:rsidRDefault="00F31D3F" w:rsidP="00F31D3F">
      <w:pPr>
        <w:pStyle w:val="titolo20"/>
        <w:rPr>
          <w:rFonts w:eastAsiaTheme="minorEastAsia"/>
          <w:color w:val="002060"/>
        </w:rPr>
      </w:pPr>
      <w:r w:rsidRPr="00D62A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6FF2FA88" w14:textId="77777777" w:rsidTr="00BC45B3">
        <w:tc>
          <w:tcPr>
            <w:tcW w:w="2200" w:type="dxa"/>
            <w:tcMar>
              <w:top w:w="20" w:type="dxa"/>
              <w:left w:w="20" w:type="dxa"/>
              <w:bottom w:w="20" w:type="dxa"/>
              <w:right w:w="20" w:type="dxa"/>
            </w:tcMar>
            <w:vAlign w:val="center"/>
            <w:hideMark/>
          </w:tcPr>
          <w:p w14:paraId="49A23A91" w14:textId="77777777" w:rsidR="00F31D3F" w:rsidRPr="00D62A78" w:rsidRDefault="00F31D3F" w:rsidP="00BC45B3">
            <w:pPr>
              <w:pStyle w:val="movimento"/>
              <w:rPr>
                <w:color w:val="002060"/>
              </w:rPr>
            </w:pPr>
            <w:r w:rsidRPr="00D62A78">
              <w:rPr>
                <w:color w:val="002060"/>
              </w:rPr>
              <w:t>PAGLIARI ALBERTO</w:t>
            </w:r>
          </w:p>
        </w:tc>
        <w:tc>
          <w:tcPr>
            <w:tcW w:w="2200" w:type="dxa"/>
            <w:tcMar>
              <w:top w:w="20" w:type="dxa"/>
              <w:left w:w="20" w:type="dxa"/>
              <w:bottom w:w="20" w:type="dxa"/>
              <w:right w:w="20" w:type="dxa"/>
            </w:tcMar>
            <w:vAlign w:val="center"/>
            <w:hideMark/>
          </w:tcPr>
          <w:p w14:paraId="6FAD9787" w14:textId="77777777" w:rsidR="00F31D3F" w:rsidRPr="00D62A78" w:rsidRDefault="00F31D3F" w:rsidP="00BC45B3">
            <w:pPr>
              <w:pStyle w:val="movimento2"/>
              <w:rPr>
                <w:color w:val="002060"/>
              </w:rPr>
            </w:pPr>
            <w:r w:rsidRPr="00D62A78">
              <w:rPr>
                <w:color w:val="002060"/>
              </w:rPr>
              <w:t xml:space="preserve">(URBINO CALCIO A 5) </w:t>
            </w:r>
          </w:p>
        </w:tc>
        <w:tc>
          <w:tcPr>
            <w:tcW w:w="800" w:type="dxa"/>
            <w:tcMar>
              <w:top w:w="20" w:type="dxa"/>
              <w:left w:w="20" w:type="dxa"/>
              <w:bottom w:w="20" w:type="dxa"/>
              <w:right w:w="20" w:type="dxa"/>
            </w:tcMar>
            <w:vAlign w:val="center"/>
            <w:hideMark/>
          </w:tcPr>
          <w:p w14:paraId="719B017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295046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9D5F3B4" w14:textId="77777777" w:rsidR="00F31D3F" w:rsidRPr="00D62A78" w:rsidRDefault="00F31D3F" w:rsidP="00BC45B3">
            <w:pPr>
              <w:pStyle w:val="movimento2"/>
              <w:rPr>
                <w:color w:val="002060"/>
              </w:rPr>
            </w:pPr>
            <w:r w:rsidRPr="00D62A78">
              <w:rPr>
                <w:color w:val="002060"/>
              </w:rPr>
              <w:t> </w:t>
            </w:r>
          </w:p>
        </w:tc>
      </w:tr>
    </w:tbl>
    <w:p w14:paraId="578231CF" w14:textId="77777777" w:rsidR="00F31D3F" w:rsidRPr="00D62A78" w:rsidRDefault="00F31D3F" w:rsidP="00F31D3F">
      <w:pPr>
        <w:pStyle w:val="titolo30"/>
        <w:rPr>
          <w:rFonts w:eastAsiaTheme="minorEastAsia"/>
          <w:color w:val="002060"/>
        </w:rPr>
      </w:pPr>
      <w:r w:rsidRPr="00D62A78">
        <w:rPr>
          <w:color w:val="002060"/>
        </w:rPr>
        <w:t xml:space="preserve">CALCIATORI NON ESPULSI </w:t>
      </w:r>
    </w:p>
    <w:p w14:paraId="38BDBC86" w14:textId="77777777" w:rsidR="00F31D3F" w:rsidRPr="00D62A78" w:rsidRDefault="00F31D3F" w:rsidP="00F31D3F">
      <w:pPr>
        <w:pStyle w:val="titolo20"/>
        <w:rPr>
          <w:color w:val="002060"/>
        </w:rPr>
      </w:pPr>
      <w:r w:rsidRPr="00D62A7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71281733" w14:textId="77777777" w:rsidTr="00BC45B3">
        <w:tc>
          <w:tcPr>
            <w:tcW w:w="2200" w:type="dxa"/>
            <w:tcMar>
              <w:top w:w="20" w:type="dxa"/>
              <w:left w:w="20" w:type="dxa"/>
              <w:bottom w:w="20" w:type="dxa"/>
              <w:right w:w="20" w:type="dxa"/>
            </w:tcMar>
            <w:vAlign w:val="center"/>
            <w:hideMark/>
          </w:tcPr>
          <w:p w14:paraId="61F630DA" w14:textId="77777777" w:rsidR="00F31D3F" w:rsidRPr="00D62A78" w:rsidRDefault="00F31D3F" w:rsidP="00BC45B3">
            <w:pPr>
              <w:pStyle w:val="movimento"/>
              <w:rPr>
                <w:color w:val="002060"/>
              </w:rPr>
            </w:pPr>
            <w:r w:rsidRPr="00D62A78">
              <w:rPr>
                <w:color w:val="002060"/>
              </w:rPr>
              <w:t>BARBABELLA DANIELE</w:t>
            </w:r>
          </w:p>
        </w:tc>
        <w:tc>
          <w:tcPr>
            <w:tcW w:w="2200" w:type="dxa"/>
            <w:tcMar>
              <w:top w:w="20" w:type="dxa"/>
              <w:left w:w="20" w:type="dxa"/>
              <w:bottom w:w="20" w:type="dxa"/>
              <w:right w:w="20" w:type="dxa"/>
            </w:tcMar>
            <w:vAlign w:val="center"/>
            <w:hideMark/>
          </w:tcPr>
          <w:p w14:paraId="3CBD02AC" w14:textId="77777777" w:rsidR="00F31D3F" w:rsidRPr="00D62A78" w:rsidRDefault="00F31D3F" w:rsidP="00BC45B3">
            <w:pPr>
              <w:pStyle w:val="movimento2"/>
              <w:rPr>
                <w:color w:val="002060"/>
              </w:rPr>
            </w:pPr>
            <w:r w:rsidRPr="00D62A78">
              <w:rPr>
                <w:color w:val="002060"/>
              </w:rPr>
              <w:t xml:space="preserve">(ASPIO 2005) </w:t>
            </w:r>
          </w:p>
        </w:tc>
        <w:tc>
          <w:tcPr>
            <w:tcW w:w="800" w:type="dxa"/>
            <w:tcMar>
              <w:top w:w="20" w:type="dxa"/>
              <w:left w:w="20" w:type="dxa"/>
              <w:bottom w:w="20" w:type="dxa"/>
              <w:right w:w="20" w:type="dxa"/>
            </w:tcMar>
            <w:vAlign w:val="center"/>
            <w:hideMark/>
          </w:tcPr>
          <w:p w14:paraId="3A1C546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BDEDE0A" w14:textId="77777777" w:rsidR="00F31D3F" w:rsidRPr="00D62A78" w:rsidRDefault="00F31D3F" w:rsidP="00BC45B3">
            <w:pPr>
              <w:pStyle w:val="movimento"/>
              <w:rPr>
                <w:color w:val="002060"/>
              </w:rPr>
            </w:pPr>
            <w:r w:rsidRPr="00D62A78">
              <w:rPr>
                <w:color w:val="002060"/>
              </w:rPr>
              <w:t>ESPOSITO RAFFAELE</w:t>
            </w:r>
          </w:p>
        </w:tc>
        <w:tc>
          <w:tcPr>
            <w:tcW w:w="2200" w:type="dxa"/>
            <w:tcMar>
              <w:top w:w="20" w:type="dxa"/>
              <w:left w:w="20" w:type="dxa"/>
              <w:bottom w:w="20" w:type="dxa"/>
              <w:right w:w="20" w:type="dxa"/>
            </w:tcMar>
            <w:vAlign w:val="center"/>
            <w:hideMark/>
          </w:tcPr>
          <w:p w14:paraId="5FF911AE" w14:textId="77777777" w:rsidR="00F31D3F" w:rsidRPr="00D62A78" w:rsidRDefault="00F31D3F" w:rsidP="00BC45B3">
            <w:pPr>
              <w:pStyle w:val="movimento2"/>
              <w:rPr>
                <w:color w:val="002060"/>
              </w:rPr>
            </w:pPr>
            <w:r w:rsidRPr="00D62A78">
              <w:rPr>
                <w:color w:val="002060"/>
              </w:rPr>
              <w:t xml:space="preserve">(ASPIO 2005) </w:t>
            </w:r>
          </w:p>
        </w:tc>
      </w:tr>
      <w:tr w:rsidR="00F31D3F" w:rsidRPr="00D62A78" w14:paraId="6D977D84" w14:textId="77777777" w:rsidTr="00BC45B3">
        <w:tc>
          <w:tcPr>
            <w:tcW w:w="2200" w:type="dxa"/>
            <w:tcMar>
              <w:top w:w="20" w:type="dxa"/>
              <w:left w:w="20" w:type="dxa"/>
              <w:bottom w:w="20" w:type="dxa"/>
              <w:right w:w="20" w:type="dxa"/>
            </w:tcMar>
            <w:vAlign w:val="center"/>
            <w:hideMark/>
          </w:tcPr>
          <w:p w14:paraId="2A0EFB4F" w14:textId="77777777" w:rsidR="00F31D3F" w:rsidRPr="00D62A78" w:rsidRDefault="00F31D3F" w:rsidP="00BC45B3">
            <w:pPr>
              <w:pStyle w:val="movimento"/>
              <w:rPr>
                <w:color w:val="002060"/>
              </w:rPr>
            </w:pPr>
            <w:r w:rsidRPr="00D62A78">
              <w:rPr>
                <w:color w:val="002060"/>
              </w:rPr>
              <w:t>GIORDANO SIMEONE</w:t>
            </w:r>
          </w:p>
        </w:tc>
        <w:tc>
          <w:tcPr>
            <w:tcW w:w="2200" w:type="dxa"/>
            <w:tcMar>
              <w:top w:w="20" w:type="dxa"/>
              <w:left w:w="20" w:type="dxa"/>
              <w:bottom w:w="20" w:type="dxa"/>
              <w:right w:w="20" w:type="dxa"/>
            </w:tcMar>
            <w:vAlign w:val="center"/>
            <w:hideMark/>
          </w:tcPr>
          <w:p w14:paraId="1BCBE23D" w14:textId="77777777" w:rsidR="00F31D3F" w:rsidRPr="00D62A78" w:rsidRDefault="00F31D3F" w:rsidP="00BC45B3">
            <w:pPr>
              <w:pStyle w:val="movimento2"/>
              <w:rPr>
                <w:color w:val="002060"/>
              </w:rPr>
            </w:pPr>
            <w:r w:rsidRPr="00D62A78">
              <w:rPr>
                <w:color w:val="002060"/>
              </w:rPr>
              <w:t xml:space="preserve">(CALCIO </w:t>
            </w:r>
            <w:proofErr w:type="gramStart"/>
            <w:r w:rsidRPr="00D62A78">
              <w:rPr>
                <w:color w:val="002060"/>
              </w:rPr>
              <w:t>S.ELPIDIO</w:t>
            </w:r>
            <w:proofErr w:type="gramEnd"/>
            <w:r w:rsidRPr="00D62A78">
              <w:rPr>
                <w:color w:val="002060"/>
              </w:rPr>
              <w:t xml:space="preserve"> A MARE) </w:t>
            </w:r>
          </w:p>
        </w:tc>
        <w:tc>
          <w:tcPr>
            <w:tcW w:w="800" w:type="dxa"/>
            <w:tcMar>
              <w:top w:w="20" w:type="dxa"/>
              <w:left w:w="20" w:type="dxa"/>
              <w:bottom w:w="20" w:type="dxa"/>
              <w:right w:w="20" w:type="dxa"/>
            </w:tcMar>
            <w:vAlign w:val="center"/>
            <w:hideMark/>
          </w:tcPr>
          <w:p w14:paraId="77B2FE2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8CCD64A" w14:textId="77777777" w:rsidR="00F31D3F" w:rsidRPr="00D62A78" w:rsidRDefault="00F31D3F" w:rsidP="00BC45B3">
            <w:pPr>
              <w:pStyle w:val="movimento"/>
              <w:rPr>
                <w:color w:val="002060"/>
              </w:rPr>
            </w:pPr>
            <w:r w:rsidRPr="00D62A78">
              <w:rPr>
                <w:color w:val="002060"/>
              </w:rPr>
              <w:t>MORRESI NICOLO</w:t>
            </w:r>
          </w:p>
        </w:tc>
        <w:tc>
          <w:tcPr>
            <w:tcW w:w="2200" w:type="dxa"/>
            <w:tcMar>
              <w:top w:w="20" w:type="dxa"/>
              <w:left w:w="20" w:type="dxa"/>
              <w:bottom w:w="20" w:type="dxa"/>
              <w:right w:w="20" w:type="dxa"/>
            </w:tcMar>
            <w:vAlign w:val="center"/>
            <w:hideMark/>
          </w:tcPr>
          <w:p w14:paraId="5545B0AB"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CITTA</w:t>
            </w:r>
            <w:proofErr w:type="gramEnd"/>
            <w:r w:rsidRPr="00D62A78">
              <w:rPr>
                <w:color w:val="002060"/>
              </w:rPr>
              <w:t xml:space="preserve"> DI FALCONARA) </w:t>
            </w:r>
          </w:p>
        </w:tc>
      </w:tr>
      <w:tr w:rsidR="00F31D3F" w:rsidRPr="00D62A78" w14:paraId="7D4DE0E5" w14:textId="77777777" w:rsidTr="00BC45B3">
        <w:tc>
          <w:tcPr>
            <w:tcW w:w="2200" w:type="dxa"/>
            <w:tcMar>
              <w:top w:w="20" w:type="dxa"/>
              <w:left w:w="20" w:type="dxa"/>
              <w:bottom w:w="20" w:type="dxa"/>
              <w:right w:w="20" w:type="dxa"/>
            </w:tcMar>
            <w:vAlign w:val="center"/>
            <w:hideMark/>
          </w:tcPr>
          <w:p w14:paraId="67B71248" w14:textId="77777777" w:rsidR="00F31D3F" w:rsidRPr="00D62A78" w:rsidRDefault="00F31D3F" w:rsidP="00BC45B3">
            <w:pPr>
              <w:pStyle w:val="movimento"/>
              <w:rPr>
                <w:color w:val="002060"/>
              </w:rPr>
            </w:pPr>
            <w:r w:rsidRPr="00D62A78">
              <w:rPr>
                <w:color w:val="002060"/>
              </w:rPr>
              <w:t>BIONDI MANUEL</w:t>
            </w:r>
          </w:p>
        </w:tc>
        <w:tc>
          <w:tcPr>
            <w:tcW w:w="2200" w:type="dxa"/>
            <w:tcMar>
              <w:top w:w="20" w:type="dxa"/>
              <w:left w:w="20" w:type="dxa"/>
              <w:bottom w:w="20" w:type="dxa"/>
              <w:right w:w="20" w:type="dxa"/>
            </w:tcMar>
            <w:vAlign w:val="center"/>
            <w:hideMark/>
          </w:tcPr>
          <w:p w14:paraId="7545528F" w14:textId="77777777" w:rsidR="00F31D3F" w:rsidRPr="00D62A78" w:rsidRDefault="00F31D3F" w:rsidP="00BC45B3">
            <w:pPr>
              <w:pStyle w:val="movimento2"/>
              <w:rPr>
                <w:color w:val="002060"/>
              </w:rPr>
            </w:pPr>
            <w:r w:rsidRPr="00D62A78">
              <w:rPr>
                <w:color w:val="002060"/>
              </w:rPr>
              <w:t xml:space="preserve">(POLISPORTIVA VILLA PIGNA) </w:t>
            </w:r>
          </w:p>
        </w:tc>
        <w:tc>
          <w:tcPr>
            <w:tcW w:w="800" w:type="dxa"/>
            <w:tcMar>
              <w:top w:w="20" w:type="dxa"/>
              <w:left w:w="20" w:type="dxa"/>
              <w:bottom w:w="20" w:type="dxa"/>
              <w:right w:w="20" w:type="dxa"/>
            </w:tcMar>
            <w:vAlign w:val="center"/>
            <w:hideMark/>
          </w:tcPr>
          <w:p w14:paraId="7F7D223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E95C7BB" w14:textId="77777777" w:rsidR="00F31D3F" w:rsidRPr="00D62A78" w:rsidRDefault="00F31D3F" w:rsidP="00BC45B3">
            <w:pPr>
              <w:pStyle w:val="movimento"/>
              <w:rPr>
                <w:color w:val="002060"/>
              </w:rPr>
            </w:pPr>
            <w:r w:rsidRPr="00D62A78">
              <w:rPr>
                <w:color w:val="002060"/>
              </w:rPr>
              <w:t>COSTANTINI ROBERTO</w:t>
            </w:r>
          </w:p>
        </w:tc>
        <w:tc>
          <w:tcPr>
            <w:tcW w:w="2200" w:type="dxa"/>
            <w:tcMar>
              <w:top w:w="20" w:type="dxa"/>
              <w:left w:w="20" w:type="dxa"/>
              <w:bottom w:w="20" w:type="dxa"/>
              <w:right w:w="20" w:type="dxa"/>
            </w:tcMar>
            <w:vAlign w:val="center"/>
            <w:hideMark/>
          </w:tcPr>
          <w:p w14:paraId="531C3C9B" w14:textId="77777777" w:rsidR="00F31D3F" w:rsidRPr="00D62A78" w:rsidRDefault="00F31D3F" w:rsidP="00BC45B3">
            <w:pPr>
              <w:pStyle w:val="movimento2"/>
              <w:rPr>
                <w:color w:val="002060"/>
              </w:rPr>
            </w:pPr>
            <w:r w:rsidRPr="00D62A78">
              <w:rPr>
                <w:color w:val="002060"/>
              </w:rPr>
              <w:t xml:space="preserve">(RIPABERARDA) </w:t>
            </w:r>
          </w:p>
        </w:tc>
      </w:tr>
      <w:tr w:rsidR="00F31D3F" w:rsidRPr="00D62A78" w14:paraId="391A4D80" w14:textId="77777777" w:rsidTr="00BC45B3">
        <w:tc>
          <w:tcPr>
            <w:tcW w:w="2200" w:type="dxa"/>
            <w:tcMar>
              <w:top w:w="20" w:type="dxa"/>
              <w:left w:w="20" w:type="dxa"/>
              <w:bottom w:w="20" w:type="dxa"/>
              <w:right w:w="20" w:type="dxa"/>
            </w:tcMar>
            <w:vAlign w:val="center"/>
            <w:hideMark/>
          </w:tcPr>
          <w:p w14:paraId="2FB9A22F" w14:textId="77777777" w:rsidR="00F31D3F" w:rsidRPr="00D62A78" w:rsidRDefault="00F31D3F" w:rsidP="00BC45B3">
            <w:pPr>
              <w:pStyle w:val="movimento"/>
              <w:rPr>
                <w:color w:val="002060"/>
              </w:rPr>
            </w:pPr>
            <w:r w:rsidRPr="00D62A78">
              <w:rPr>
                <w:color w:val="002060"/>
              </w:rPr>
              <w:t>ROSATI ALESSANDRO</w:t>
            </w:r>
          </w:p>
        </w:tc>
        <w:tc>
          <w:tcPr>
            <w:tcW w:w="2200" w:type="dxa"/>
            <w:tcMar>
              <w:top w:w="20" w:type="dxa"/>
              <w:left w:w="20" w:type="dxa"/>
              <w:bottom w:w="20" w:type="dxa"/>
              <w:right w:w="20" w:type="dxa"/>
            </w:tcMar>
            <w:vAlign w:val="center"/>
            <w:hideMark/>
          </w:tcPr>
          <w:p w14:paraId="7F8FBB9D" w14:textId="77777777" w:rsidR="00F31D3F" w:rsidRPr="00D62A78" w:rsidRDefault="00F31D3F" w:rsidP="00BC45B3">
            <w:pPr>
              <w:pStyle w:val="movimento2"/>
              <w:rPr>
                <w:color w:val="002060"/>
              </w:rPr>
            </w:pPr>
            <w:r w:rsidRPr="00D62A78">
              <w:rPr>
                <w:color w:val="002060"/>
              </w:rPr>
              <w:t xml:space="preserve">(SPORTING GROTTAMMARE) </w:t>
            </w:r>
          </w:p>
        </w:tc>
        <w:tc>
          <w:tcPr>
            <w:tcW w:w="800" w:type="dxa"/>
            <w:tcMar>
              <w:top w:w="20" w:type="dxa"/>
              <w:left w:w="20" w:type="dxa"/>
              <w:bottom w:w="20" w:type="dxa"/>
              <w:right w:w="20" w:type="dxa"/>
            </w:tcMar>
            <w:vAlign w:val="center"/>
            <w:hideMark/>
          </w:tcPr>
          <w:p w14:paraId="481D6E5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C20016A" w14:textId="77777777" w:rsidR="00F31D3F" w:rsidRPr="00D62A78" w:rsidRDefault="00F31D3F" w:rsidP="00BC45B3">
            <w:pPr>
              <w:pStyle w:val="movimento"/>
              <w:rPr>
                <w:color w:val="002060"/>
              </w:rPr>
            </w:pPr>
            <w:r w:rsidRPr="00D62A78">
              <w:rPr>
                <w:color w:val="002060"/>
              </w:rPr>
              <w:t>GIRONACCI EMANUELE</w:t>
            </w:r>
          </w:p>
        </w:tc>
        <w:tc>
          <w:tcPr>
            <w:tcW w:w="2200" w:type="dxa"/>
            <w:tcMar>
              <w:top w:w="20" w:type="dxa"/>
              <w:left w:w="20" w:type="dxa"/>
              <w:bottom w:w="20" w:type="dxa"/>
              <w:right w:w="20" w:type="dxa"/>
            </w:tcMar>
            <w:vAlign w:val="center"/>
            <w:hideMark/>
          </w:tcPr>
          <w:p w14:paraId="62E2FD3F" w14:textId="77777777" w:rsidR="00F31D3F" w:rsidRPr="00D62A78" w:rsidRDefault="00F31D3F" w:rsidP="00BC45B3">
            <w:pPr>
              <w:pStyle w:val="movimento2"/>
              <w:rPr>
                <w:color w:val="002060"/>
              </w:rPr>
            </w:pPr>
            <w:r w:rsidRPr="00D62A78">
              <w:rPr>
                <w:color w:val="002060"/>
              </w:rPr>
              <w:t xml:space="preserve">(VAL TENNA UNITED) </w:t>
            </w:r>
          </w:p>
        </w:tc>
      </w:tr>
    </w:tbl>
    <w:p w14:paraId="411C0BC1" w14:textId="77777777" w:rsidR="00F31D3F" w:rsidRPr="00D62A78" w:rsidRDefault="00F31D3F" w:rsidP="00F31D3F">
      <w:pPr>
        <w:pStyle w:val="titolo20"/>
        <w:rPr>
          <w:rFonts w:eastAsiaTheme="minorEastAsia"/>
          <w:color w:val="002060"/>
        </w:rPr>
      </w:pPr>
      <w:r w:rsidRPr="00D62A7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31D2F37" w14:textId="77777777" w:rsidTr="00BC45B3">
        <w:tc>
          <w:tcPr>
            <w:tcW w:w="2200" w:type="dxa"/>
            <w:tcMar>
              <w:top w:w="20" w:type="dxa"/>
              <w:left w:w="20" w:type="dxa"/>
              <w:bottom w:w="20" w:type="dxa"/>
              <w:right w:w="20" w:type="dxa"/>
            </w:tcMar>
            <w:vAlign w:val="center"/>
            <w:hideMark/>
          </w:tcPr>
          <w:p w14:paraId="6BFBC64C" w14:textId="77777777" w:rsidR="00F31D3F" w:rsidRPr="00D62A78" w:rsidRDefault="00F31D3F" w:rsidP="00BC45B3">
            <w:pPr>
              <w:pStyle w:val="movimento"/>
              <w:rPr>
                <w:color w:val="002060"/>
              </w:rPr>
            </w:pPr>
            <w:r w:rsidRPr="00D62A78">
              <w:rPr>
                <w:color w:val="002060"/>
              </w:rPr>
              <w:t>GIAMMARIA LUIGI</w:t>
            </w:r>
          </w:p>
        </w:tc>
        <w:tc>
          <w:tcPr>
            <w:tcW w:w="2200" w:type="dxa"/>
            <w:tcMar>
              <w:top w:w="20" w:type="dxa"/>
              <w:left w:w="20" w:type="dxa"/>
              <w:bottom w:w="20" w:type="dxa"/>
              <w:right w:w="20" w:type="dxa"/>
            </w:tcMar>
            <w:vAlign w:val="center"/>
            <w:hideMark/>
          </w:tcPr>
          <w:p w14:paraId="34F353FC" w14:textId="77777777" w:rsidR="00F31D3F" w:rsidRPr="00D62A78" w:rsidRDefault="00F31D3F" w:rsidP="00BC45B3">
            <w:pPr>
              <w:pStyle w:val="movimento2"/>
              <w:rPr>
                <w:color w:val="002060"/>
              </w:rPr>
            </w:pPr>
            <w:r w:rsidRPr="00D62A78">
              <w:rPr>
                <w:color w:val="002060"/>
              </w:rPr>
              <w:t xml:space="preserve">(ACLI AUDAX MONTECOSARO C5) </w:t>
            </w:r>
          </w:p>
        </w:tc>
        <w:tc>
          <w:tcPr>
            <w:tcW w:w="800" w:type="dxa"/>
            <w:tcMar>
              <w:top w:w="20" w:type="dxa"/>
              <w:left w:w="20" w:type="dxa"/>
              <w:bottom w:w="20" w:type="dxa"/>
              <w:right w:w="20" w:type="dxa"/>
            </w:tcMar>
            <w:vAlign w:val="center"/>
            <w:hideMark/>
          </w:tcPr>
          <w:p w14:paraId="75E9C67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4705804" w14:textId="77777777" w:rsidR="00F31D3F" w:rsidRPr="00D62A78" w:rsidRDefault="00F31D3F" w:rsidP="00BC45B3">
            <w:pPr>
              <w:pStyle w:val="movimento"/>
              <w:rPr>
                <w:color w:val="002060"/>
              </w:rPr>
            </w:pPr>
            <w:r w:rsidRPr="00D62A78">
              <w:rPr>
                <w:color w:val="002060"/>
              </w:rPr>
              <w:t>MASULLO RICCARDO</w:t>
            </w:r>
          </w:p>
        </w:tc>
        <w:tc>
          <w:tcPr>
            <w:tcW w:w="2200" w:type="dxa"/>
            <w:tcMar>
              <w:top w:w="20" w:type="dxa"/>
              <w:left w:w="20" w:type="dxa"/>
              <w:bottom w:w="20" w:type="dxa"/>
              <w:right w:w="20" w:type="dxa"/>
            </w:tcMar>
            <w:vAlign w:val="center"/>
            <w:hideMark/>
          </w:tcPr>
          <w:p w14:paraId="04ED6A8C" w14:textId="77777777" w:rsidR="00F31D3F" w:rsidRPr="00D62A78" w:rsidRDefault="00F31D3F" w:rsidP="00BC45B3">
            <w:pPr>
              <w:pStyle w:val="movimento2"/>
              <w:rPr>
                <w:color w:val="002060"/>
              </w:rPr>
            </w:pPr>
            <w:r w:rsidRPr="00D62A78">
              <w:rPr>
                <w:color w:val="002060"/>
              </w:rPr>
              <w:t xml:space="preserve">(AMATORI STESE 2007 SRL) </w:t>
            </w:r>
          </w:p>
        </w:tc>
      </w:tr>
      <w:tr w:rsidR="00F31D3F" w:rsidRPr="00D62A78" w14:paraId="3F6969CB" w14:textId="77777777" w:rsidTr="00BC45B3">
        <w:tc>
          <w:tcPr>
            <w:tcW w:w="2200" w:type="dxa"/>
            <w:tcMar>
              <w:top w:w="20" w:type="dxa"/>
              <w:left w:w="20" w:type="dxa"/>
              <w:bottom w:w="20" w:type="dxa"/>
              <w:right w:w="20" w:type="dxa"/>
            </w:tcMar>
            <w:vAlign w:val="center"/>
            <w:hideMark/>
          </w:tcPr>
          <w:p w14:paraId="31A906DB" w14:textId="77777777" w:rsidR="00F31D3F" w:rsidRPr="00D62A78" w:rsidRDefault="00F31D3F" w:rsidP="00BC45B3">
            <w:pPr>
              <w:pStyle w:val="movimento"/>
              <w:rPr>
                <w:color w:val="002060"/>
              </w:rPr>
            </w:pPr>
            <w:r w:rsidRPr="00D62A78">
              <w:rPr>
                <w:color w:val="002060"/>
              </w:rPr>
              <w:t>PAGNETTI LEONARDO</w:t>
            </w:r>
          </w:p>
        </w:tc>
        <w:tc>
          <w:tcPr>
            <w:tcW w:w="2200" w:type="dxa"/>
            <w:tcMar>
              <w:top w:w="20" w:type="dxa"/>
              <w:left w:w="20" w:type="dxa"/>
              <w:bottom w:w="20" w:type="dxa"/>
              <w:right w:w="20" w:type="dxa"/>
            </w:tcMar>
            <w:vAlign w:val="center"/>
            <w:hideMark/>
          </w:tcPr>
          <w:p w14:paraId="3C78CA0A" w14:textId="77777777" w:rsidR="00F31D3F" w:rsidRPr="00D62A78" w:rsidRDefault="00F31D3F" w:rsidP="00BC45B3">
            <w:pPr>
              <w:pStyle w:val="movimento2"/>
              <w:rPr>
                <w:color w:val="002060"/>
              </w:rPr>
            </w:pPr>
            <w:r w:rsidRPr="00D62A78">
              <w:rPr>
                <w:color w:val="002060"/>
              </w:rPr>
              <w:t xml:space="preserve">(AUDAX PIOBBICO CALCIO) </w:t>
            </w:r>
          </w:p>
        </w:tc>
        <w:tc>
          <w:tcPr>
            <w:tcW w:w="800" w:type="dxa"/>
            <w:tcMar>
              <w:top w:w="20" w:type="dxa"/>
              <w:left w:w="20" w:type="dxa"/>
              <w:bottom w:w="20" w:type="dxa"/>
              <w:right w:w="20" w:type="dxa"/>
            </w:tcMar>
            <w:vAlign w:val="center"/>
            <w:hideMark/>
          </w:tcPr>
          <w:p w14:paraId="00EBAA3E"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BEEC05F" w14:textId="77777777" w:rsidR="00F31D3F" w:rsidRPr="00D62A78" w:rsidRDefault="00F31D3F" w:rsidP="00BC45B3">
            <w:pPr>
              <w:pStyle w:val="movimento"/>
              <w:rPr>
                <w:color w:val="002060"/>
              </w:rPr>
            </w:pPr>
            <w:r w:rsidRPr="00D62A78">
              <w:rPr>
                <w:color w:val="002060"/>
              </w:rPr>
              <w:t>SILIQUINI DAVIDE</w:t>
            </w:r>
          </w:p>
        </w:tc>
        <w:tc>
          <w:tcPr>
            <w:tcW w:w="2200" w:type="dxa"/>
            <w:tcMar>
              <w:top w:w="20" w:type="dxa"/>
              <w:left w:w="20" w:type="dxa"/>
              <w:bottom w:w="20" w:type="dxa"/>
              <w:right w:w="20" w:type="dxa"/>
            </w:tcMar>
            <w:vAlign w:val="center"/>
            <w:hideMark/>
          </w:tcPr>
          <w:p w14:paraId="4156F107" w14:textId="77777777" w:rsidR="00F31D3F" w:rsidRPr="00D62A78" w:rsidRDefault="00F31D3F" w:rsidP="00BC45B3">
            <w:pPr>
              <w:pStyle w:val="movimento2"/>
              <w:rPr>
                <w:color w:val="002060"/>
              </w:rPr>
            </w:pPr>
            <w:r w:rsidRPr="00D62A78">
              <w:rPr>
                <w:color w:val="002060"/>
              </w:rPr>
              <w:t xml:space="preserve">(CASTIGNANO A.S.D.) </w:t>
            </w:r>
          </w:p>
        </w:tc>
      </w:tr>
      <w:tr w:rsidR="00F31D3F" w:rsidRPr="00D62A78" w14:paraId="0A68E483" w14:textId="77777777" w:rsidTr="00BC45B3">
        <w:tc>
          <w:tcPr>
            <w:tcW w:w="2200" w:type="dxa"/>
            <w:tcMar>
              <w:top w:w="20" w:type="dxa"/>
              <w:left w:w="20" w:type="dxa"/>
              <w:bottom w:w="20" w:type="dxa"/>
              <w:right w:w="20" w:type="dxa"/>
            </w:tcMar>
            <w:vAlign w:val="center"/>
            <w:hideMark/>
          </w:tcPr>
          <w:p w14:paraId="4A0C58D4" w14:textId="77777777" w:rsidR="00F31D3F" w:rsidRPr="00D62A78" w:rsidRDefault="00F31D3F" w:rsidP="00BC45B3">
            <w:pPr>
              <w:pStyle w:val="movimento"/>
              <w:rPr>
                <w:color w:val="002060"/>
              </w:rPr>
            </w:pPr>
            <w:r w:rsidRPr="00D62A78">
              <w:rPr>
                <w:color w:val="002060"/>
              </w:rPr>
              <w:t>VAGNARELLI ANDREA</w:t>
            </w:r>
          </w:p>
        </w:tc>
        <w:tc>
          <w:tcPr>
            <w:tcW w:w="2200" w:type="dxa"/>
            <w:tcMar>
              <w:top w:w="20" w:type="dxa"/>
              <w:left w:w="20" w:type="dxa"/>
              <w:bottom w:w="20" w:type="dxa"/>
              <w:right w:w="20" w:type="dxa"/>
            </w:tcMar>
            <w:vAlign w:val="center"/>
            <w:hideMark/>
          </w:tcPr>
          <w:p w14:paraId="56B88CD0" w14:textId="77777777" w:rsidR="00F31D3F" w:rsidRPr="00D62A78" w:rsidRDefault="00F31D3F" w:rsidP="00BC45B3">
            <w:pPr>
              <w:pStyle w:val="movimento2"/>
              <w:rPr>
                <w:color w:val="002060"/>
              </w:rPr>
            </w:pPr>
            <w:r w:rsidRPr="00D62A78">
              <w:rPr>
                <w:color w:val="002060"/>
              </w:rPr>
              <w:t xml:space="preserve">(CASTIGNANO A.S.D.) </w:t>
            </w:r>
          </w:p>
        </w:tc>
        <w:tc>
          <w:tcPr>
            <w:tcW w:w="800" w:type="dxa"/>
            <w:tcMar>
              <w:top w:w="20" w:type="dxa"/>
              <w:left w:w="20" w:type="dxa"/>
              <w:bottom w:w="20" w:type="dxa"/>
              <w:right w:w="20" w:type="dxa"/>
            </w:tcMar>
            <w:vAlign w:val="center"/>
            <w:hideMark/>
          </w:tcPr>
          <w:p w14:paraId="00FEF29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FAC4079" w14:textId="77777777" w:rsidR="00F31D3F" w:rsidRPr="00D62A78" w:rsidRDefault="00F31D3F" w:rsidP="00BC45B3">
            <w:pPr>
              <w:pStyle w:val="movimento"/>
              <w:rPr>
                <w:color w:val="002060"/>
              </w:rPr>
            </w:pPr>
            <w:r w:rsidRPr="00D62A78">
              <w:rPr>
                <w:color w:val="002060"/>
              </w:rPr>
              <w:t>GIAMBARTOLOMEI FILIPPO</w:t>
            </w:r>
          </w:p>
        </w:tc>
        <w:tc>
          <w:tcPr>
            <w:tcW w:w="2200" w:type="dxa"/>
            <w:tcMar>
              <w:top w:w="20" w:type="dxa"/>
              <w:left w:w="20" w:type="dxa"/>
              <w:bottom w:w="20" w:type="dxa"/>
              <w:right w:w="20" w:type="dxa"/>
            </w:tcMar>
            <w:vAlign w:val="center"/>
            <w:hideMark/>
          </w:tcPr>
          <w:p w14:paraId="1E324AB6" w14:textId="77777777" w:rsidR="00F31D3F" w:rsidRPr="00D62A78" w:rsidRDefault="00F31D3F" w:rsidP="00BC45B3">
            <w:pPr>
              <w:pStyle w:val="movimento2"/>
              <w:rPr>
                <w:color w:val="002060"/>
              </w:rPr>
            </w:pPr>
            <w:r w:rsidRPr="00D62A78">
              <w:rPr>
                <w:color w:val="002060"/>
              </w:rPr>
              <w:t xml:space="preserve">(CIARNIN) </w:t>
            </w:r>
          </w:p>
        </w:tc>
      </w:tr>
      <w:tr w:rsidR="00F31D3F" w:rsidRPr="00D62A78" w14:paraId="3D5FB65C" w14:textId="77777777" w:rsidTr="00BC45B3">
        <w:tc>
          <w:tcPr>
            <w:tcW w:w="2200" w:type="dxa"/>
            <w:tcMar>
              <w:top w:w="20" w:type="dxa"/>
              <w:left w:w="20" w:type="dxa"/>
              <w:bottom w:w="20" w:type="dxa"/>
              <w:right w:w="20" w:type="dxa"/>
            </w:tcMar>
            <w:vAlign w:val="center"/>
            <w:hideMark/>
          </w:tcPr>
          <w:p w14:paraId="7513387F" w14:textId="77777777" w:rsidR="00F31D3F" w:rsidRPr="00D62A78" w:rsidRDefault="00F31D3F" w:rsidP="00BC45B3">
            <w:pPr>
              <w:pStyle w:val="movimento"/>
              <w:rPr>
                <w:color w:val="002060"/>
              </w:rPr>
            </w:pPr>
            <w:r w:rsidRPr="00D62A78">
              <w:rPr>
                <w:color w:val="002060"/>
              </w:rPr>
              <w:t>MERLI EDUARD</w:t>
            </w:r>
          </w:p>
        </w:tc>
        <w:tc>
          <w:tcPr>
            <w:tcW w:w="2200" w:type="dxa"/>
            <w:tcMar>
              <w:top w:w="20" w:type="dxa"/>
              <w:left w:w="20" w:type="dxa"/>
              <w:bottom w:w="20" w:type="dxa"/>
              <w:right w:w="20" w:type="dxa"/>
            </w:tcMar>
            <w:vAlign w:val="center"/>
            <w:hideMark/>
          </w:tcPr>
          <w:p w14:paraId="7D6B6834"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CITTA</w:t>
            </w:r>
            <w:proofErr w:type="gramEnd"/>
            <w:r w:rsidRPr="00D62A78">
              <w:rPr>
                <w:color w:val="002060"/>
              </w:rPr>
              <w:t xml:space="preserve"> DI FALCONARA) </w:t>
            </w:r>
          </w:p>
        </w:tc>
        <w:tc>
          <w:tcPr>
            <w:tcW w:w="800" w:type="dxa"/>
            <w:tcMar>
              <w:top w:w="20" w:type="dxa"/>
              <w:left w:w="20" w:type="dxa"/>
              <w:bottom w:w="20" w:type="dxa"/>
              <w:right w:w="20" w:type="dxa"/>
            </w:tcMar>
            <w:vAlign w:val="center"/>
            <w:hideMark/>
          </w:tcPr>
          <w:p w14:paraId="1C898DB3"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40DDAC6" w14:textId="77777777" w:rsidR="00F31D3F" w:rsidRPr="00D62A78" w:rsidRDefault="00F31D3F" w:rsidP="00BC45B3">
            <w:pPr>
              <w:pStyle w:val="movimento"/>
              <w:rPr>
                <w:color w:val="002060"/>
              </w:rPr>
            </w:pPr>
            <w:r w:rsidRPr="00D62A78">
              <w:rPr>
                <w:color w:val="002060"/>
              </w:rPr>
              <w:t>FANESI FEDERICO</w:t>
            </w:r>
          </w:p>
        </w:tc>
        <w:tc>
          <w:tcPr>
            <w:tcW w:w="2200" w:type="dxa"/>
            <w:tcMar>
              <w:top w:w="20" w:type="dxa"/>
              <w:left w:w="20" w:type="dxa"/>
              <w:bottom w:w="20" w:type="dxa"/>
              <w:right w:w="20" w:type="dxa"/>
            </w:tcMar>
            <w:vAlign w:val="center"/>
            <w:hideMark/>
          </w:tcPr>
          <w:p w14:paraId="028EDA77" w14:textId="77777777" w:rsidR="00F31D3F" w:rsidRPr="00D62A78" w:rsidRDefault="00F31D3F" w:rsidP="00BC45B3">
            <w:pPr>
              <w:pStyle w:val="movimento2"/>
              <w:rPr>
                <w:color w:val="002060"/>
              </w:rPr>
            </w:pPr>
            <w:r w:rsidRPr="00D62A78">
              <w:rPr>
                <w:color w:val="002060"/>
              </w:rPr>
              <w:t>(</w:t>
            </w:r>
            <w:proofErr w:type="gramStart"/>
            <w:r w:rsidRPr="00D62A78">
              <w:rPr>
                <w:color w:val="002060"/>
              </w:rPr>
              <w:t>CITTA</w:t>
            </w:r>
            <w:proofErr w:type="gramEnd"/>
            <w:r w:rsidRPr="00D62A78">
              <w:rPr>
                <w:color w:val="002060"/>
              </w:rPr>
              <w:t xml:space="preserve"> DI MARTINSICURO C5) </w:t>
            </w:r>
          </w:p>
        </w:tc>
      </w:tr>
      <w:tr w:rsidR="00F31D3F" w:rsidRPr="00D62A78" w14:paraId="3E17113F" w14:textId="77777777" w:rsidTr="00BC45B3">
        <w:tc>
          <w:tcPr>
            <w:tcW w:w="2200" w:type="dxa"/>
            <w:tcMar>
              <w:top w:w="20" w:type="dxa"/>
              <w:left w:w="20" w:type="dxa"/>
              <w:bottom w:w="20" w:type="dxa"/>
              <w:right w:w="20" w:type="dxa"/>
            </w:tcMar>
            <w:vAlign w:val="center"/>
            <w:hideMark/>
          </w:tcPr>
          <w:p w14:paraId="1BE3CAEE" w14:textId="77777777" w:rsidR="00F31D3F" w:rsidRPr="00D62A78" w:rsidRDefault="00F31D3F" w:rsidP="00BC45B3">
            <w:pPr>
              <w:pStyle w:val="movimento"/>
              <w:rPr>
                <w:color w:val="002060"/>
              </w:rPr>
            </w:pPr>
            <w:r w:rsidRPr="00D62A78">
              <w:rPr>
                <w:color w:val="002060"/>
              </w:rPr>
              <w:t>AROUCH AYMAN</w:t>
            </w:r>
          </w:p>
        </w:tc>
        <w:tc>
          <w:tcPr>
            <w:tcW w:w="2200" w:type="dxa"/>
            <w:tcMar>
              <w:top w:w="20" w:type="dxa"/>
              <w:left w:w="20" w:type="dxa"/>
              <w:bottom w:w="20" w:type="dxa"/>
              <w:right w:w="20" w:type="dxa"/>
            </w:tcMar>
            <w:vAlign w:val="center"/>
            <w:hideMark/>
          </w:tcPr>
          <w:p w14:paraId="0CECDF56" w14:textId="77777777" w:rsidR="00F31D3F" w:rsidRPr="00D62A78" w:rsidRDefault="00F31D3F" w:rsidP="00BC45B3">
            <w:pPr>
              <w:pStyle w:val="movimento2"/>
              <w:rPr>
                <w:color w:val="002060"/>
              </w:rPr>
            </w:pPr>
            <w:r w:rsidRPr="00D62A78">
              <w:rPr>
                <w:color w:val="002060"/>
              </w:rPr>
              <w:t xml:space="preserve">(DURANTINA SANTA CECILIA) </w:t>
            </w:r>
          </w:p>
        </w:tc>
        <w:tc>
          <w:tcPr>
            <w:tcW w:w="800" w:type="dxa"/>
            <w:tcMar>
              <w:top w:w="20" w:type="dxa"/>
              <w:left w:w="20" w:type="dxa"/>
              <w:bottom w:w="20" w:type="dxa"/>
              <w:right w:w="20" w:type="dxa"/>
            </w:tcMar>
            <w:vAlign w:val="center"/>
            <w:hideMark/>
          </w:tcPr>
          <w:p w14:paraId="764095A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6BAC080" w14:textId="77777777" w:rsidR="00F31D3F" w:rsidRPr="00D62A78" w:rsidRDefault="00F31D3F" w:rsidP="00BC45B3">
            <w:pPr>
              <w:pStyle w:val="movimento"/>
              <w:rPr>
                <w:color w:val="002060"/>
              </w:rPr>
            </w:pPr>
            <w:r w:rsidRPr="00D62A78">
              <w:rPr>
                <w:color w:val="002060"/>
              </w:rPr>
              <w:t>BRACCIONI MATTIA</w:t>
            </w:r>
          </w:p>
        </w:tc>
        <w:tc>
          <w:tcPr>
            <w:tcW w:w="2200" w:type="dxa"/>
            <w:tcMar>
              <w:top w:w="20" w:type="dxa"/>
              <w:left w:w="20" w:type="dxa"/>
              <w:bottom w:w="20" w:type="dxa"/>
              <w:right w:w="20" w:type="dxa"/>
            </w:tcMar>
            <w:vAlign w:val="center"/>
            <w:hideMark/>
          </w:tcPr>
          <w:p w14:paraId="6577C03F" w14:textId="77777777" w:rsidR="00F31D3F" w:rsidRPr="00D62A78" w:rsidRDefault="00F31D3F" w:rsidP="00BC45B3">
            <w:pPr>
              <w:pStyle w:val="movimento2"/>
              <w:rPr>
                <w:color w:val="002060"/>
              </w:rPr>
            </w:pPr>
            <w:r w:rsidRPr="00D62A78">
              <w:rPr>
                <w:color w:val="002060"/>
              </w:rPr>
              <w:t xml:space="preserve">(DURANTINA SANTA CECILIA) </w:t>
            </w:r>
          </w:p>
        </w:tc>
      </w:tr>
      <w:tr w:rsidR="00F31D3F" w:rsidRPr="00D62A78" w14:paraId="137981ED" w14:textId="77777777" w:rsidTr="00BC45B3">
        <w:tc>
          <w:tcPr>
            <w:tcW w:w="2200" w:type="dxa"/>
            <w:tcMar>
              <w:top w:w="20" w:type="dxa"/>
              <w:left w:w="20" w:type="dxa"/>
              <w:bottom w:w="20" w:type="dxa"/>
              <w:right w:w="20" w:type="dxa"/>
            </w:tcMar>
            <w:vAlign w:val="center"/>
            <w:hideMark/>
          </w:tcPr>
          <w:p w14:paraId="15FD67FE" w14:textId="77777777" w:rsidR="00F31D3F" w:rsidRPr="00D62A78" w:rsidRDefault="00F31D3F" w:rsidP="00BC45B3">
            <w:pPr>
              <w:pStyle w:val="movimento"/>
              <w:rPr>
                <w:color w:val="002060"/>
              </w:rPr>
            </w:pPr>
            <w:r w:rsidRPr="00D62A78">
              <w:rPr>
                <w:color w:val="002060"/>
              </w:rPr>
              <w:t>PUGLIA CRISTIANO</w:t>
            </w:r>
          </w:p>
        </w:tc>
        <w:tc>
          <w:tcPr>
            <w:tcW w:w="2200" w:type="dxa"/>
            <w:tcMar>
              <w:top w:w="20" w:type="dxa"/>
              <w:left w:w="20" w:type="dxa"/>
              <w:bottom w:w="20" w:type="dxa"/>
              <w:right w:w="20" w:type="dxa"/>
            </w:tcMar>
            <w:vAlign w:val="center"/>
            <w:hideMark/>
          </w:tcPr>
          <w:p w14:paraId="358B4767" w14:textId="77777777" w:rsidR="00F31D3F" w:rsidRPr="00D62A78" w:rsidRDefault="00F31D3F" w:rsidP="00BC45B3">
            <w:pPr>
              <w:pStyle w:val="movimento2"/>
              <w:rPr>
                <w:color w:val="002060"/>
              </w:rPr>
            </w:pPr>
            <w:r w:rsidRPr="00D62A78">
              <w:rPr>
                <w:color w:val="002060"/>
              </w:rPr>
              <w:t xml:space="preserve">(FUTSAL COMUNANZA A.S.D.) </w:t>
            </w:r>
          </w:p>
        </w:tc>
        <w:tc>
          <w:tcPr>
            <w:tcW w:w="800" w:type="dxa"/>
            <w:tcMar>
              <w:top w:w="20" w:type="dxa"/>
              <w:left w:w="20" w:type="dxa"/>
              <w:bottom w:w="20" w:type="dxa"/>
              <w:right w:w="20" w:type="dxa"/>
            </w:tcMar>
            <w:vAlign w:val="center"/>
            <w:hideMark/>
          </w:tcPr>
          <w:p w14:paraId="3B3F02E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B5E17A6" w14:textId="77777777" w:rsidR="00F31D3F" w:rsidRPr="00D62A78" w:rsidRDefault="00F31D3F" w:rsidP="00BC45B3">
            <w:pPr>
              <w:pStyle w:val="movimento"/>
              <w:rPr>
                <w:color w:val="002060"/>
              </w:rPr>
            </w:pPr>
            <w:r w:rsidRPr="00D62A78">
              <w:rPr>
                <w:color w:val="002060"/>
              </w:rPr>
              <w:t>IUGA BOGDAN VASILE</w:t>
            </w:r>
          </w:p>
        </w:tc>
        <w:tc>
          <w:tcPr>
            <w:tcW w:w="2200" w:type="dxa"/>
            <w:tcMar>
              <w:top w:w="20" w:type="dxa"/>
              <w:left w:w="20" w:type="dxa"/>
              <w:bottom w:w="20" w:type="dxa"/>
              <w:right w:w="20" w:type="dxa"/>
            </w:tcMar>
            <w:vAlign w:val="center"/>
            <w:hideMark/>
          </w:tcPr>
          <w:p w14:paraId="63BE380F" w14:textId="77777777" w:rsidR="00F31D3F" w:rsidRPr="00D62A78" w:rsidRDefault="00F31D3F" w:rsidP="00BC45B3">
            <w:pPr>
              <w:pStyle w:val="movimento2"/>
              <w:rPr>
                <w:color w:val="002060"/>
              </w:rPr>
            </w:pPr>
            <w:r w:rsidRPr="00D62A78">
              <w:rPr>
                <w:color w:val="002060"/>
              </w:rPr>
              <w:t xml:space="preserve">(FUTSAL OTTRANO) </w:t>
            </w:r>
          </w:p>
        </w:tc>
      </w:tr>
      <w:tr w:rsidR="00F31D3F" w:rsidRPr="00D62A78" w14:paraId="4E2BDAC3" w14:textId="77777777" w:rsidTr="00BC45B3">
        <w:tc>
          <w:tcPr>
            <w:tcW w:w="2200" w:type="dxa"/>
            <w:tcMar>
              <w:top w:w="20" w:type="dxa"/>
              <w:left w:w="20" w:type="dxa"/>
              <w:bottom w:w="20" w:type="dxa"/>
              <w:right w:w="20" w:type="dxa"/>
            </w:tcMar>
            <w:vAlign w:val="center"/>
            <w:hideMark/>
          </w:tcPr>
          <w:p w14:paraId="377A18D8" w14:textId="77777777" w:rsidR="00F31D3F" w:rsidRPr="00D62A78" w:rsidRDefault="00F31D3F" w:rsidP="00BC45B3">
            <w:pPr>
              <w:pStyle w:val="movimento"/>
              <w:rPr>
                <w:color w:val="002060"/>
              </w:rPr>
            </w:pPr>
            <w:r w:rsidRPr="00D62A78">
              <w:rPr>
                <w:color w:val="002060"/>
              </w:rPr>
              <w:t>ALESSANDRI JACOPO</w:t>
            </w:r>
          </w:p>
        </w:tc>
        <w:tc>
          <w:tcPr>
            <w:tcW w:w="2200" w:type="dxa"/>
            <w:tcMar>
              <w:top w:w="20" w:type="dxa"/>
              <w:left w:w="20" w:type="dxa"/>
              <w:bottom w:w="20" w:type="dxa"/>
              <w:right w:w="20" w:type="dxa"/>
            </w:tcMar>
            <w:vAlign w:val="center"/>
            <w:hideMark/>
          </w:tcPr>
          <w:p w14:paraId="6217F5B3" w14:textId="77777777" w:rsidR="00F31D3F" w:rsidRPr="00D62A78" w:rsidRDefault="00F31D3F" w:rsidP="00BC45B3">
            <w:pPr>
              <w:pStyle w:val="movimento2"/>
              <w:rPr>
                <w:color w:val="002060"/>
              </w:rPr>
            </w:pPr>
            <w:r w:rsidRPr="00D62A78">
              <w:rPr>
                <w:color w:val="002060"/>
              </w:rPr>
              <w:t xml:space="preserve">(FUTSAL SENTINUM) </w:t>
            </w:r>
          </w:p>
        </w:tc>
        <w:tc>
          <w:tcPr>
            <w:tcW w:w="800" w:type="dxa"/>
            <w:tcMar>
              <w:top w:w="20" w:type="dxa"/>
              <w:left w:w="20" w:type="dxa"/>
              <w:bottom w:w="20" w:type="dxa"/>
              <w:right w:w="20" w:type="dxa"/>
            </w:tcMar>
            <w:vAlign w:val="center"/>
            <w:hideMark/>
          </w:tcPr>
          <w:p w14:paraId="4C39CF0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0C95607" w14:textId="77777777" w:rsidR="00F31D3F" w:rsidRPr="00D62A78" w:rsidRDefault="00F31D3F" w:rsidP="00BC45B3">
            <w:pPr>
              <w:pStyle w:val="movimento"/>
              <w:rPr>
                <w:color w:val="002060"/>
              </w:rPr>
            </w:pPr>
            <w:r w:rsidRPr="00D62A78">
              <w:rPr>
                <w:color w:val="002060"/>
              </w:rPr>
              <w:t>TOLU MATTEO</w:t>
            </w:r>
          </w:p>
        </w:tc>
        <w:tc>
          <w:tcPr>
            <w:tcW w:w="2200" w:type="dxa"/>
            <w:tcMar>
              <w:top w:w="20" w:type="dxa"/>
              <w:left w:w="20" w:type="dxa"/>
              <w:bottom w:w="20" w:type="dxa"/>
              <w:right w:w="20" w:type="dxa"/>
            </w:tcMar>
            <w:vAlign w:val="center"/>
            <w:hideMark/>
          </w:tcPr>
          <w:p w14:paraId="26F633BF" w14:textId="77777777" w:rsidR="00F31D3F" w:rsidRPr="00D62A78" w:rsidRDefault="00F31D3F" w:rsidP="00BC45B3">
            <w:pPr>
              <w:pStyle w:val="movimento2"/>
              <w:rPr>
                <w:color w:val="002060"/>
              </w:rPr>
            </w:pPr>
            <w:r w:rsidRPr="00D62A78">
              <w:rPr>
                <w:color w:val="002060"/>
              </w:rPr>
              <w:t xml:space="preserve">(FUTSAL SENTINUM) </w:t>
            </w:r>
          </w:p>
        </w:tc>
      </w:tr>
      <w:tr w:rsidR="00F31D3F" w:rsidRPr="00D62A78" w14:paraId="7FE8E0AD" w14:textId="77777777" w:rsidTr="00BC45B3">
        <w:tc>
          <w:tcPr>
            <w:tcW w:w="2200" w:type="dxa"/>
            <w:tcMar>
              <w:top w:w="20" w:type="dxa"/>
              <w:left w:w="20" w:type="dxa"/>
              <w:bottom w:w="20" w:type="dxa"/>
              <w:right w:w="20" w:type="dxa"/>
            </w:tcMar>
            <w:vAlign w:val="center"/>
            <w:hideMark/>
          </w:tcPr>
          <w:p w14:paraId="03744369" w14:textId="77777777" w:rsidR="00F31D3F" w:rsidRPr="00D62A78" w:rsidRDefault="00F31D3F" w:rsidP="00BC45B3">
            <w:pPr>
              <w:pStyle w:val="movimento"/>
              <w:rPr>
                <w:color w:val="002060"/>
              </w:rPr>
            </w:pPr>
            <w:r w:rsidRPr="00D62A78">
              <w:rPr>
                <w:color w:val="002060"/>
              </w:rPr>
              <w:t>CICCARELLI DENIS</w:t>
            </w:r>
          </w:p>
        </w:tc>
        <w:tc>
          <w:tcPr>
            <w:tcW w:w="2200" w:type="dxa"/>
            <w:tcMar>
              <w:top w:w="20" w:type="dxa"/>
              <w:left w:w="20" w:type="dxa"/>
              <w:bottom w:w="20" w:type="dxa"/>
              <w:right w:w="20" w:type="dxa"/>
            </w:tcMar>
            <w:vAlign w:val="center"/>
            <w:hideMark/>
          </w:tcPr>
          <w:p w14:paraId="1E4ABB15" w14:textId="77777777" w:rsidR="00F31D3F" w:rsidRPr="00D62A78" w:rsidRDefault="00F31D3F" w:rsidP="00BC45B3">
            <w:pPr>
              <w:pStyle w:val="movimento2"/>
              <w:rPr>
                <w:color w:val="002060"/>
              </w:rPr>
            </w:pPr>
            <w:r w:rsidRPr="00D62A78">
              <w:rPr>
                <w:color w:val="002060"/>
              </w:rPr>
              <w:t xml:space="preserve">(MANSARDA PAGLIARE) </w:t>
            </w:r>
          </w:p>
        </w:tc>
        <w:tc>
          <w:tcPr>
            <w:tcW w:w="800" w:type="dxa"/>
            <w:tcMar>
              <w:top w:w="20" w:type="dxa"/>
              <w:left w:w="20" w:type="dxa"/>
              <w:bottom w:w="20" w:type="dxa"/>
              <w:right w:w="20" w:type="dxa"/>
            </w:tcMar>
            <w:vAlign w:val="center"/>
            <w:hideMark/>
          </w:tcPr>
          <w:p w14:paraId="33F7E75A"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8732F8D" w14:textId="77777777" w:rsidR="00F31D3F" w:rsidRPr="00D62A78" w:rsidRDefault="00F31D3F" w:rsidP="00BC45B3">
            <w:pPr>
              <w:pStyle w:val="movimento"/>
              <w:rPr>
                <w:color w:val="002060"/>
              </w:rPr>
            </w:pPr>
            <w:r w:rsidRPr="00D62A78">
              <w:rPr>
                <w:color w:val="002060"/>
              </w:rPr>
              <w:t>FAZZINI ALEX</w:t>
            </w:r>
          </w:p>
        </w:tc>
        <w:tc>
          <w:tcPr>
            <w:tcW w:w="2200" w:type="dxa"/>
            <w:tcMar>
              <w:top w:w="20" w:type="dxa"/>
              <w:left w:w="20" w:type="dxa"/>
              <w:bottom w:w="20" w:type="dxa"/>
              <w:right w:w="20" w:type="dxa"/>
            </w:tcMar>
            <w:vAlign w:val="center"/>
            <w:hideMark/>
          </w:tcPr>
          <w:p w14:paraId="05F4157C" w14:textId="77777777" w:rsidR="00F31D3F" w:rsidRPr="00D62A78" w:rsidRDefault="00F31D3F" w:rsidP="00BC45B3">
            <w:pPr>
              <w:pStyle w:val="movimento2"/>
              <w:rPr>
                <w:color w:val="002060"/>
              </w:rPr>
            </w:pPr>
            <w:r w:rsidRPr="00D62A78">
              <w:rPr>
                <w:color w:val="002060"/>
              </w:rPr>
              <w:t xml:space="preserve">(MANSARDA PAGLIARE) </w:t>
            </w:r>
          </w:p>
        </w:tc>
      </w:tr>
      <w:tr w:rsidR="00F31D3F" w:rsidRPr="00D62A78" w14:paraId="465C241B" w14:textId="77777777" w:rsidTr="00BC45B3">
        <w:tc>
          <w:tcPr>
            <w:tcW w:w="2200" w:type="dxa"/>
            <w:tcMar>
              <w:top w:w="20" w:type="dxa"/>
              <w:left w:w="20" w:type="dxa"/>
              <w:bottom w:w="20" w:type="dxa"/>
              <w:right w:w="20" w:type="dxa"/>
            </w:tcMar>
            <w:vAlign w:val="center"/>
            <w:hideMark/>
          </w:tcPr>
          <w:p w14:paraId="24005A9D" w14:textId="77777777" w:rsidR="00F31D3F" w:rsidRPr="00D62A78" w:rsidRDefault="00F31D3F" w:rsidP="00BC45B3">
            <w:pPr>
              <w:pStyle w:val="movimento"/>
              <w:rPr>
                <w:color w:val="002060"/>
              </w:rPr>
            </w:pPr>
            <w:r w:rsidRPr="00D62A78">
              <w:rPr>
                <w:color w:val="002060"/>
              </w:rPr>
              <w:t>TRAINO GIUSEPPE</w:t>
            </w:r>
          </w:p>
        </w:tc>
        <w:tc>
          <w:tcPr>
            <w:tcW w:w="2200" w:type="dxa"/>
            <w:tcMar>
              <w:top w:w="20" w:type="dxa"/>
              <w:left w:w="20" w:type="dxa"/>
              <w:bottom w:w="20" w:type="dxa"/>
              <w:right w:w="20" w:type="dxa"/>
            </w:tcMar>
            <w:vAlign w:val="center"/>
            <w:hideMark/>
          </w:tcPr>
          <w:p w14:paraId="3CA105FD" w14:textId="77777777" w:rsidR="00F31D3F" w:rsidRPr="00D62A78" w:rsidRDefault="00F31D3F" w:rsidP="00BC45B3">
            <w:pPr>
              <w:pStyle w:val="movimento2"/>
              <w:rPr>
                <w:color w:val="002060"/>
              </w:rPr>
            </w:pPr>
            <w:r w:rsidRPr="00D62A78">
              <w:rPr>
                <w:color w:val="002060"/>
              </w:rPr>
              <w:t xml:space="preserve">(MONTECCHIO SPORT) </w:t>
            </w:r>
          </w:p>
        </w:tc>
        <w:tc>
          <w:tcPr>
            <w:tcW w:w="800" w:type="dxa"/>
            <w:tcMar>
              <w:top w:w="20" w:type="dxa"/>
              <w:left w:w="20" w:type="dxa"/>
              <w:bottom w:w="20" w:type="dxa"/>
              <w:right w:w="20" w:type="dxa"/>
            </w:tcMar>
            <w:vAlign w:val="center"/>
            <w:hideMark/>
          </w:tcPr>
          <w:p w14:paraId="086F834B"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90C998E" w14:textId="77777777" w:rsidR="00F31D3F" w:rsidRPr="00D62A78" w:rsidRDefault="00F31D3F" w:rsidP="00BC45B3">
            <w:pPr>
              <w:pStyle w:val="movimento"/>
              <w:rPr>
                <w:color w:val="002060"/>
              </w:rPr>
            </w:pPr>
            <w:r w:rsidRPr="00D62A78">
              <w:rPr>
                <w:color w:val="002060"/>
              </w:rPr>
              <w:t>LODDO ELIA</w:t>
            </w:r>
          </w:p>
        </w:tc>
        <w:tc>
          <w:tcPr>
            <w:tcW w:w="2200" w:type="dxa"/>
            <w:tcMar>
              <w:top w:w="20" w:type="dxa"/>
              <w:left w:w="20" w:type="dxa"/>
              <w:bottom w:w="20" w:type="dxa"/>
              <w:right w:w="20" w:type="dxa"/>
            </w:tcMar>
            <w:vAlign w:val="center"/>
            <w:hideMark/>
          </w:tcPr>
          <w:p w14:paraId="336BB71A" w14:textId="77777777" w:rsidR="00F31D3F" w:rsidRPr="00D62A78" w:rsidRDefault="00F31D3F" w:rsidP="00BC45B3">
            <w:pPr>
              <w:pStyle w:val="movimento2"/>
              <w:rPr>
                <w:color w:val="002060"/>
              </w:rPr>
            </w:pPr>
            <w:r w:rsidRPr="00D62A78">
              <w:rPr>
                <w:color w:val="002060"/>
              </w:rPr>
              <w:t xml:space="preserve">(MONTEMARCIANESE SSDARL) </w:t>
            </w:r>
          </w:p>
        </w:tc>
      </w:tr>
      <w:tr w:rsidR="00F31D3F" w:rsidRPr="00D62A78" w14:paraId="1E1EDBA8" w14:textId="77777777" w:rsidTr="00BC45B3">
        <w:tc>
          <w:tcPr>
            <w:tcW w:w="2200" w:type="dxa"/>
            <w:tcMar>
              <w:top w:w="20" w:type="dxa"/>
              <w:left w:w="20" w:type="dxa"/>
              <w:bottom w:w="20" w:type="dxa"/>
              <w:right w:w="20" w:type="dxa"/>
            </w:tcMar>
            <w:vAlign w:val="center"/>
            <w:hideMark/>
          </w:tcPr>
          <w:p w14:paraId="57E1FA78" w14:textId="77777777" w:rsidR="00F31D3F" w:rsidRPr="00D62A78" w:rsidRDefault="00F31D3F" w:rsidP="00BC45B3">
            <w:pPr>
              <w:pStyle w:val="movimento"/>
              <w:rPr>
                <w:color w:val="002060"/>
              </w:rPr>
            </w:pPr>
            <w:r w:rsidRPr="00D62A78">
              <w:rPr>
                <w:color w:val="002060"/>
              </w:rPr>
              <w:t>INGRILLINI ALESSIO</w:t>
            </w:r>
          </w:p>
        </w:tc>
        <w:tc>
          <w:tcPr>
            <w:tcW w:w="2200" w:type="dxa"/>
            <w:tcMar>
              <w:top w:w="20" w:type="dxa"/>
              <w:left w:w="20" w:type="dxa"/>
              <w:bottom w:w="20" w:type="dxa"/>
              <w:right w:w="20" w:type="dxa"/>
            </w:tcMar>
            <w:vAlign w:val="center"/>
            <w:hideMark/>
          </w:tcPr>
          <w:p w14:paraId="1352C58F" w14:textId="77777777" w:rsidR="00F31D3F" w:rsidRPr="00D62A78" w:rsidRDefault="00F31D3F" w:rsidP="00BC45B3">
            <w:pPr>
              <w:pStyle w:val="movimento2"/>
              <w:rPr>
                <w:color w:val="002060"/>
              </w:rPr>
            </w:pPr>
            <w:r w:rsidRPr="00D62A78">
              <w:rPr>
                <w:color w:val="002060"/>
              </w:rPr>
              <w:t xml:space="preserve">(PICENO UNITED MMX A R.L.) </w:t>
            </w:r>
          </w:p>
        </w:tc>
        <w:tc>
          <w:tcPr>
            <w:tcW w:w="800" w:type="dxa"/>
            <w:tcMar>
              <w:top w:w="20" w:type="dxa"/>
              <w:left w:w="20" w:type="dxa"/>
              <w:bottom w:w="20" w:type="dxa"/>
              <w:right w:w="20" w:type="dxa"/>
            </w:tcMar>
            <w:vAlign w:val="center"/>
            <w:hideMark/>
          </w:tcPr>
          <w:p w14:paraId="6971AB01"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8BA3E13" w14:textId="77777777" w:rsidR="00F31D3F" w:rsidRPr="00D62A78" w:rsidRDefault="00F31D3F" w:rsidP="00BC45B3">
            <w:pPr>
              <w:pStyle w:val="movimento"/>
              <w:rPr>
                <w:color w:val="002060"/>
              </w:rPr>
            </w:pPr>
            <w:r w:rsidRPr="00D62A78">
              <w:rPr>
                <w:color w:val="002060"/>
              </w:rPr>
              <w:t>PACI LORENZO</w:t>
            </w:r>
          </w:p>
        </w:tc>
        <w:tc>
          <w:tcPr>
            <w:tcW w:w="2200" w:type="dxa"/>
            <w:tcMar>
              <w:top w:w="20" w:type="dxa"/>
              <w:left w:w="20" w:type="dxa"/>
              <w:bottom w:w="20" w:type="dxa"/>
              <w:right w:w="20" w:type="dxa"/>
            </w:tcMar>
            <w:vAlign w:val="center"/>
            <w:hideMark/>
          </w:tcPr>
          <w:p w14:paraId="2BEC2A48" w14:textId="77777777" w:rsidR="00F31D3F" w:rsidRPr="00D62A78" w:rsidRDefault="00F31D3F" w:rsidP="00BC45B3">
            <w:pPr>
              <w:pStyle w:val="movimento2"/>
              <w:rPr>
                <w:color w:val="002060"/>
              </w:rPr>
            </w:pPr>
            <w:r w:rsidRPr="00D62A78">
              <w:rPr>
                <w:color w:val="002060"/>
              </w:rPr>
              <w:t xml:space="preserve">(PICENO UNITED MMX A R.L.) </w:t>
            </w:r>
          </w:p>
        </w:tc>
      </w:tr>
      <w:tr w:rsidR="00F31D3F" w:rsidRPr="00D62A78" w14:paraId="100218D6" w14:textId="77777777" w:rsidTr="00BC45B3">
        <w:tc>
          <w:tcPr>
            <w:tcW w:w="2200" w:type="dxa"/>
            <w:tcMar>
              <w:top w:w="20" w:type="dxa"/>
              <w:left w:w="20" w:type="dxa"/>
              <w:bottom w:w="20" w:type="dxa"/>
              <w:right w:w="20" w:type="dxa"/>
            </w:tcMar>
            <w:vAlign w:val="center"/>
            <w:hideMark/>
          </w:tcPr>
          <w:p w14:paraId="20DD8B28" w14:textId="77777777" w:rsidR="00F31D3F" w:rsidRPr="00D62A78" w:rsidRDefault="00F31D3F" w:rsidP="00BC45B3">
            <w:pPr>
              <w:pStyle w:val="movimento"/>
              <w:rPr>
                <w:color w:val="002060"/>
              </w:rPr>
            </w:pPr>
            <w:r w:rsidRPr="00D62A78">
              <w:rPr>
                <w:color w:val="002060"/>
              </w:rPr>
              <w:t>REKA DANIEL</w:t>
            </w:r>
          </w:p>
        </w:tc>
        <w:tc>
          <w:tcPr>
            <w:tcW w:w="2200" w:type="dxa"/>
            <w:tcMar>
              <w:top w:w="20" w:type="dxa"/>
              <w:left w:w="20" w:type="dxa"/>
              <w:bottom w:w="20" w:type="dxa"/>
              <w:right w:w="20" w:type="dxa"/>
            </w:tcMar>
            <w:vAlign w:val="center"/>
            <w:hideMark/>
          </w:tcPr>
          <w:p w14:paraId="6E30502D" w14:textId="77777777" w:rsidR="00F31D3F" w:rsidRPr="00D62A78" w:rsidRDefault="00F31D3F" w:rsidP="00BC45B3">
            <w:pPr>
              <w:pStyle w:val="movimento2"/>
              <w:rPr>
                <w:color w:val="002060"/>
              </w:rPr>
            </w:pPr>
            <w:r w:rsidRPr="00D62A78">
              <w:rPr>
                <w:color w:val="002060"/>
              </w:rPr>
              <w:t xml:space="preserve">(POLISPORTIVA UROBORO) </w:t>
            </w:r>
          </w:p>
        </w:tc>
        <w:tc>
          <w:tcPr>
            <w:tcW w:w="800" w:type="dxa"/>
            <w:tcMar>
              <w:top w:w="20" w:type="dxa"/>
              <w:left w:w="20" w:type="dxa"/>
              <w:bottom w:w="20" w:type="dxa"/>
              <w:right w:w="20" w:type="dxa"/>
            </w:tcMar>
            <w:vAlign w:val="center"/>
            <w:hideMark/>
          </w:tcPr>
          <w:p w14:paraId="4E80B599"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AC393F6" w14:textId="77777777" w:rsidR="00F31D3F" w:rsidRPr="00D62A78" w:rsidRDefault="00F31D3F" w:rsidP="00BC45B3">
            <w:pPr>
              <w:pStyle w:val="movimento"/>
              <w:rPr>
                <w:color w:val="002060"/>
              </w:rPr>
            </w:pPr>
            <w:r w:rsidRPr="00D62A78">
              <w:rPr>
                <w:color w:val="002060"/>
              </w:rPr>
              <w:t>QUINZI RICCARDO</w:t>
            </w:r>
          </w:p>
        </w:tc>
        <w:tc>
          <w:tcPr>
            <w:tcW w:w="2200" w:type="dxa"/>
            <w:tcMar>
              <w:top w:w="20" w:type="dxa"/>
              <w:left w:w="20" w:type="dxa"/>
              <w:bottom w:w="20" w:type="dxa"/>
              <w:right w:w="20" w:type="dxa"/>
            </w:tcMar>
            <w:vAlign w:val="center"/>
            <w:hideMark/>
          </w:tcPr>
          <w:p w14:paraId="7C1014FD" w14:textId="77777777" w:rsidR="00F31D3F" w:rsidRPr="00D62A78" w:rsidRDefault="00F31D3F" w:rsidP="00BC45B3">
            <w:pPr>
              <w:pStyle w:val="movimento2"/>
              <w:rPr>
                <w:color w:val="002060"/>
              </w:rPr>
            </w:pPr>
            <w:r w:rsidRPr="00D62A78">
              <w:rPr>
                <w:color w:val="002060"/>
              </w:rPr>
              <w:t xml:space="preserve">(POLISPORTIVA VILLA PIGNA) </w:t>
            </w:r>
          </w:p>
        </w:tc>
      </w:tr>
      <w:tr w:rsidR="00F31D3F" w:rsidRPr="00D62A78" w14:paraId="4FF3301E" w14:textId="77777777" w:rsidTr="00BC45B3">
        <w:tc>
          <w:tcPr>
            <w:tcW w:w="2200" w:type="dxa"/>
            <w:tcMar>
              <w:top w:w="20" w:type="dxa"/>
              <w:left w:w="20" w:type="dxa"/>
              <w:bottom w:w="20" w:type="dxa"/>
              <w:right w:w="20" w:type="dxa"/>
            </w:tcMar>
            <w:vAlign w:val="center"/>
            <w:hideMark/>
          </w:tcPr>
          <w:p w14:paraId="3B7F8503" w14:textId="77777777" w:rsidR="00F31D3F" w:rsidRPr="00D62A78" w:rsidRDefault="00F31D3F" w:rsidP="00BC45B3">
            <w:pPr>
              <w:pStyle w:val="movimento"/>
              <w:rPr>
                <w:color w:val="002060"/>
              </w:rPr>
            </w:pPr>
            <w:r w:rsidRPr="00D62A78">
              <w:rPr>
                <w:color w:val="002060"/>
              </w:rPr>
              <w:t>FIORDELMONDO GREGA DENIS</w:t>
            </w:r>
          </w:p>
        </w:tc>
        <w:tc>
          <w:tcPr>
            <w:tcW w:w="2200" w:type="dxa"/>
            <w:tcMar>
              <w:top w:w="20" w:type="dxa"/>
              <w:left w:w="20" w:type="dxa"/>
              <w:bottom w:w="20" w:type="dxa"/>
              <w:right w:w="20" w:type="dxa"/>
            </w:tcMar>
            <w:vAlign w:val="center"/>
            <w:hideMark/>
          </w:tcPr>
          <w:p w14:paraId="261E9191" w14:textId="77777777" w:rsidR="00F31D3F" w:rsidRPr="00D62A78" w:rsidRDefault="00F31D3F" w:rsidP="00BC45B3">
            <w:pPr>
              <w:pStyle w:val="movimento2"/>
              <w:rPr>
                <w:color w:val="002060"/>
              </w:rPr>
            </w:pPr>
            <w:r w:rsidRPr="00D62A78">
              <w:rPr>
                <w:color w:val="002060"/>
              </w:rPr>
              <w:t xml:space="preserve">(REAL CASEBRUCIATE W.FIRE) </w:t>
            </w:r>
          </w:p>
        </w:tc>
        <w:tc>
          <w:tcPr>
            <w:tcW w:w="800" w:type="dxa"/>
            <w:tcMar>
              <w:top w:w="20" w:type="dxa"/>
              <w:left w:w="20" w:type="dxa"/>
              <w:bottom w:w="20" w:type="dxa"/>
              <w:right w:w="20" w:type="dxa"/>
            </w:tcMar>
            <w:vAlign w:val="center"/>
            <w:hideMark/>
          </w:tcPr>
          <w:p w14:paraId="7DC33A7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5A702C8" w14:textId="77777777" w:rsidR="00F31D3F" w:rsidRPr="00D62A78" w:rsidRDefault="00F31D3F" w:rsidP="00BC45B3">
            <w:pPr>
              <w:pStyle w:val="movimento"/>
              <w:rPr>
                <w:color w:val="002060"/>
              </w:rPr>
            </w:pPr>
            <w:r w:rsidRPr="00D62A78">
              <w:rPr>
                <w:color w:val="002060"/>
              </w:rPr>
              <w:t>RAGGI DAVIDE</w:t>
            </w:r>
          </w:p>
        </w:tc>
        <w:tc>
          <w:tcPr>
            <w:tcW w:w="2200" w:type="dxa"/>
            <w:tcMar>
              <w:top w:w="20" w:type="dxa"/>
              <w:left w:w="20" w:type="dxa"/>
              <w:bottom w:w="20" w:type="dxa"/>
              <w:right w:w="20" w:type="dxa"/>
            </w:tcMar>
            <w:vAlign w:val="center"/>
            <w:hideMark/>
          </w:tcPr>
          <w:p w14:paraId="33228FCB" w14:textId="77777777" w:rsidR="00F31D3F" w:rsidRPr="00D62A78" w:rsidRDefault="00F31D3F" w:rsidP="00BC45B3">
            <w:pPr>
              <w:pStyle w:val="movimento2"/>
              <w:rPr>
                <w:color w:val="002060"/>
              </w:rPr>
            </w:pPr>
            <w:r w:rsidRPr="00D62A78">
              <w:rPr>
                <w:color w:val="002060"/>
              </w:rPr>
              <w:t xml:space="preserve">(REAL FABRIANO) </w:t>
            </w:r>
          </w:p>
        </w:tc>
      </w:tr>
      <w:tr w:rsidR="00F31D3F" w:rsidRPr="00D62A78" w14:paraId="32529D71" w14:textId="77777777" w:rsidTr="00BC45B3">
        <w:tc>
          <w:tcPr>
            <w:tcW w:w="2200" w:type="dxa"/>
            <w:tcMar>
              <w:top w:w="20" w:type="dxa"/>
              <w:left w:w="20" w:type="dxa"/>
              <w:bottom w:w="20" w:type="dxa"/>
              <w:right w:w="20" w:type="dxa"/>
            </w:tcMar>
            <w:vAlign w:val="center"/>
            <w:hideMark/>
          </w:tcPr>
          <w:p w14:paraId="3F89D2C7" w14:textId="77777777" w:rsidR="00F31D3F" w:rsidRPr="00D62A78" w:rsidRDefault="00F31D3F" w:rsidP="00BC45B3">
            <w:pPr>
              <w:pStyle w:val="movimento"/>
              <w:rPr>
                <w:color w:val="002060"/>
              </w:rPr>
            </w:pPr>
            <w:r w:rsidRPr="00D62A78">
              <w:rPr>
                <w:color w:val="002060"/>
              </w:rPr>
              <w:t>CECCHINI MARCO</w:t>
            </w:r>
          </w:p>
        </w:tc>
        <w:tc>
          <w:tcPr>
            <w:tcW w:w="2200" w:type="dxa"/>
            <w:tcMar>
              <w:top w:w="20" w:type="dxa"/>
              <w:left w:w="20" w:type="dxa"/>
              <w:bottom w:w="20" w:type="dxa"/>
              <w:right w:w="20" w:type="dxa"/>
            </w:tcMar>
            <w:vAlign w:val="center"/>
            <w:hideMark/>
          </w:tcPr>
          <w:p w14:paraId="2567FB01" w14:textId="77777777" w:rsidR="00F31D3F" w:rsidRPr="00D62A78" w:rsidRDefault="00F31D3F" w:rsidP="00BC45B3">
            <w:pPr>
              <w:pStyle w:val="movimento2"/>
              <w:rPr>
                <w:color w:val="002060"/>
              </w:rPr>
            </w:pPr>
            <w:r w:rsidRPr="00D62A78">
              <w:rPr>
                <w:color w:val="002060"/>
              </w:rPr>
              <w:t xml:space="preserve">(VADO C5) </w:t>
            </w:r>
          </w:p>
        </w:tc>
        <w:tc>
          <w:tcPr>
            <w:tcW w:w="800" w:type="dxa"/>
            <w:tcMar>
              <w:top w:w="20" w:type="dxa"/>
              <w:left w:w="20" w:type="dxa"/>
              <w:bottom w:w="20" w:type="dxa"/>
              <w:right w:w="20" w:type="dxa"/>
            </w:tcMar>
            <w:vAlign w:val="center"/>
            <w:hideMark/>
          </w:tcPr>
          <w:p w14:paraId="21151F9F"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26ACA76" w14:textId="77777777" w:rsidR="00F31D3F" w:rsidRPr="00D62A78" w:rsidRDefault="00F31D3F" w:rsidP="00BC45B3">
            <w:pPr>
              <w:pStyle w:val="movimento"/>
              <w:rPr>
                <w:color w:val="002060"/>
              </w:rPr>
            </w:pPr>
            <w:r w:rsidRPr="00D62A78">
              <w:rPr>
                <w:color w:val="002060"/>
              </w:rPr>
              <w:t>SCAGLIONI DIEGO</w:t>
            </w:r>
          </w:p>
        </w:tc>
        <w:tc>
          <w:tcPr>
            <w:tcW w:w="2200" w:type="dxa"/>
            <w:tcMar>
              <w:top w:w="20" w:type="dxa"/>
              <w:left w:w="20" w:type="dxa"/>
              <w:bottom w:w="20" w:type="dxa"/>
              <w:right w:w="20" w:type="dxa"/>
            </w:tcMar>
            <w:vAlign w:val="center"/>
            <w:hideMark/>
          </w:tcPr>
          <w:p w14:paraId="15E5F772" w14:textId="77777777" w:rsidR="00F31D3F" w:rsidRPr="00D62A78" w:rsidRDefault="00F31D3F" w:rsidP="00BC45B3">
            <w:pPr>
              <w:pStyle w:val="movimento2"/>
              <w:rPr>
                <w:color w:val="002060"/>
              </w:rPr>
            </w:pPr>
            <w:r w:rsidRPr="00D62A78">
              <w:rPr>
                <w:color w:val="002060"/>
              </w:rPr>
              <w:t xml:space="preserve">(VADO C5) </w:t>
            </w:r>
          </w:p>
        </w:tc>
      </w:tr>
      <w:tr w:rsidR="00F31D3F" w:rsidRPr="00D62A78" w14:paraId="4C95967A" w14:textId="77777777" w:rsidTr="00BC45B3">
        <w:tc>
          <w:tcPr>
            <w:tcW w:w="2200" w:type="dxa"/>
            <w:tcMar>
              <w:top w:w="20" w:type="dxa"/>
              <w:left w:w="20" w:type="dxa"/>
              <w:bottom w:w="20" w:type="dxa"/>
              <w:right w:w="20" w:type="dxa"/>
            </w:tcMar>
            <w:vAlign w:val="center"/>
            <w:hideMark/>
          </w:tcPr>
          <w:p w14:paraId="266EC767" w14:textId="77777777" w:rsidR="00F31D3F" w:rsidRPr="00D62A78" w:rsidRDefault="00F31D3F" w:rsidP="00BC45B3">
            <w:pPr>
              <w:pStyle w:val="movimento"/>
              <w:rPr>
                <w:color w:val="002060"/>
              </w:rPr>
            </w:pPr>
            <w:r w:rsidRPr="00D62A78">
              <w:rPr>
                <w:color w:val="002060"/>
              </w:rPr>
              <w:t>CAMILLINI GIACOMO</w:t>
            </w:r>
          </w:p>
        </w:tc>
        <w:tc>
          <w:tcPr>
            <w:tcW w:w="2200" w:type="dxa"/>
            <w:tcMar>
              <w:top w:w="20" w:type="dxa"/>
              <w:left w:w="20" w:type="dxa"/>
              <w:bottom w:w="20" w:type="dxa"/>
              <w:right w:w="20" w:type="dxa"/>
            </w:tcMar>
            <w:vAlign w:val="center"/>
            <w:hideMark/>
          </w:tcPr>
          <w:p w14:paraId="02E47B9C" w14:textId="77777777" w:rsidR="00F31D3F" w:rsidRPr="00D62A78" w:rsidRDefault="00F31D3F" w:rsidP="00BC45B3">
            <w:pPr>
              <w:pStyle w:val="movimento2"/>
              <w:rPr>
                <w:color w:val="002060"/>
              </w:rPr>
            </w:pPr>
            <w:r w:rsidRPr="00D62A78">
              <w:rPr>
                <w:color w:val="002060"/>
              </w:rPr>
              <w:t xml:space="preserve">(VALMISA FUTSAL A.S.D.) </w:t>
            </w:r>
          </w:p>
        </w:tc>
        <w:tc>
          <w:tcPr>
            <w:tcW w:w="800" w:type="dxa"/>
            <w:tcMar>
              <w:top w:w="20" w:type="dxa"/>
              <w:left w:w="20" w:type="dxa"/>
              <w:bottom w:w="20" w:type="dxa"/>
              <w:right w:w="20" w:type="dxa"/>
            </w:tcMar>
            <w:vAlign w:val="center"/>
            <w:hideMark/>
          </w:tcPr>
          <w:p w14:paraId="1266C433"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B8198AC" w14:textId="77777777" w:rsidR="00F31D3F" w:rsidRPr="00D62A78" w:rsidRDefault="00F31D3F" w:rsidP="00BC45B3">
            <w:pPr>
              <w:pStyle w:val="movimento"/>
              <w:rPr>
                <w:color w:val="002060"/>
              </w:rPr>
            </w:pPr>
            <w:r w:rsidRPr="00D62A78">
              <w:rPr>
                <w:color w:val="002060"/>
              </w:rPr>
              <w:t>MENOTTI FILIPPO</w:t>
            </w:r>
          </w:p>
        </w:tc>
        <w:tc>
          <w:tcPr>
            <w:tcW w:w="2200" w:type="dxa"/>
            <w:tcMar>
              <w:top w:w="20" w:type="dxa"/>
              <w:left w:w="20" w:type="dxa"/>
              <w:bottom w:w="20" w:type="dxa"/>
              <w:right w:w="20" w:type="dxa"/>
            </w:tcMar>
            <w:vAlign w:val="center"/>
            <w:hideMark/>
          </w:tcPr>
          <w:p w14:paraId="05CAB530" w14:textId="77777777" w:rsidR="00F31D3F" w:rsidRPr="00D62A78" w:rsidRDefault="00F31D3F" w:rsidP="00BC45B3">
            <w:pPr>
              <w:pStyle w:val="movimento2"/>
              <w:rPr>
                <w:color w:val="002060"/>
              </w:rPr>
            </w:pPr>
            <w:r w:rsidRPr="00D62A78">
              <w:rPr>
                <w:color w:val="002060"/>
              </w:rPr>
              <w:t xml:space="preserve">(VALMISA FUTSAL A.S.D.) </w:t>
            </w:r>
          </w:p>
        </w:tc>
      </w:tr>
      <w:tr w:rsidR="00F31D3F" w:rsidRPr="00D62A78" w14:paraId="5D1DBC47" w14:textId="77777777" w:rsidTr="00BC45B3">
        <w:tc>
          <w:tcPr>
            <w:tcW w:w="2200" w:type="dxa"/>
            <w:tcMar>
              <w:top w:w="20" w:type="dxa"/>
              <w:left w:w="20" w:type="dxa"/>
              <w:bottom w:w="20" w:type="dxa"/>
              <w:right w:w="20" w:type="dxa"/>
            </w:tcMar>
            <w:vAlign w:val="center"/>
            <w:hideMark/>
          </w:tcPr>
          <w:p w14:paraId="21BAAE53" w14:textId="77777777" w:rsidR="00F31D3F" w:rsidRPr="00D62A78" w:rsidRDefault="00F31D3F" w:rsidP="00BC45B3">
            <w:pPr>
              <w:pStyle w:val="movimento"/>
              <w:rPr>
                <w:color w:val="002060"/>
              </w:rPr>
            </w:pPr>
            <w:r w:rsidRPr="00D62A78">
              <w:rPr>
                <w:color w:val="002060"/>
              </w:rPr>
              <w:t>OLIVI FEDERICO</w:t>
            </w:r>
          </w:p>
        </w:tc>
        <w:tc>
          <w:tcPr>
            <w:tcW w:w="2200" w:type="dxa"/>
            <w:tcMar>
              <w:top w:w="20" w:type="dxa"/>
              <w:left w:w="20" w:type="dxa"/>
              <w:bottom w:w="20" w:type="dxa"/>
              <w:right w:w="20" w:type="dxa"/>
            </w:tcMar>
            <w:vAlign w:val="center"/>
            <w:hideMark/>
          </w:tcPr>
          <w:p w14:paraId="11BE5E20" w14:textId="77777777" w:rsidR="00F31D3F" w:rsidRPr="00D62A78" w:rsidRDefault="00F31D3F" w:rsidP="00BC45B3">
            <w:pPr>
              <w:pStyle w:val="movimento2"/>
              <w:rPr>
                <w:color w:val="002060"/>
              </w:rPr>
            </w:pPr>
            <w:r w:rsidRPr="00D62A78">
              <w:rPr>
                <w:color w:val="002060"/>
              </w:rPr>
              <w:t xml:space="preserve">(VALMISA FUTSAL A.S.D.) </w:t>
            </w:r>
          </w:p>
        </w:tc>
        <w:tc>
          <w:tcPr>
            <w:tcW w:w="800" w:type="dxa"/>
            <w:tcMar>
              <w:top w:w="20" w:type="dxa"/>
              <w:left w:w="20" w:type="dxa"/>
              <w:bottom w:w="20" w:type="dxa"/>
              <w:right w:w="20" w:type="dxa"/>
            </w:tcMar>
            <w:vAlign w:val="center"/>
            <w:hideMark/>
          </w:tcPr>
          <w:p w14:paraId="4F2DBF66"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29149ABA" w14:textId="77777777" w:rsidR="00F31D3F" w:rsidRPr="00D62A78" w:rsidRDefault="00F31D3F" w:rsidP="00BC45B3">
            <w:pPr>
              <w:pStyle w:val="movimento"/>
              <w:rPr>
                <w:color w:val="002060"/>
              </w:rPr>
            </w:pPr>
            <w:r w:rsidRPr="00D62A78">
              <w:rPr>
                <w:color w:val="002060"/>
              </w:rPr>
              <w:t>RIZVANI ARMENT</w:t>
            </w:r>
          </w:p>
        </w:tc>
        <w:tc>
          <w:tcPr>
            <w:tcW w:w="2200" w:type="dxa"/>
            <w:tcMar>
              <w:top w:w="20" w:type="dxa"/>
              <w:left w:w="20" w:type="dxa"/>
              <w:bottom w:w="20" w:type="dxa"/>
              <w:right w:w="20" w:type="dxa"/>
            </w:tcMar>
            <w:vAlign w:val="center"/>
            <w:hideMark/>
          </w:tcPr>
          <w:p w14:paraId="16808FEA" w14:textId="77777777" w:rsidR="00F31D3F" w:rsidRPr="00D62A78" w:rsidRDefault="00F31D3F" w:rsidP="00BC45B3">
            <w:pPr>
              <w:pStyle w:val="movimento2"/>
              <w:rPr>
                <w:color w:val="002060"/>
              </w:rPr>
            </w:pPr>
            <w:r w:rsidRPr="00D62A78">
              <w:rPr>
                <w:color w:val="002060"/>
              </w:rPr>
              <w:t xml:space="preserve">(VIRTUS AURORA C5) </w:t>
            </w:r>
          </w:p>
        </w:tc>
      </w:tr>
    </w:tbl>
    <w:p w14:paraId="58CCD971" w14:textId="77777777" w:rsidR="00F31D3F" w:rsidRPr="00D62A78" w:rsidRDefault="00F31D3F" w:rsidP="00F31D3F">
      <w:pPr>
        <w:pStyle w:val="titolo10"/>
        <w:rPr>
          <w:rFonts w:eastAsiaTheme="minorEastAsia"/>
          <w:color w:val="002060"/>
        </w:rPr>
      </w:pPr>
      <w:r w:rsidRPr="00D62A78">
        <w:rPr>
          <w:color w:val="002060"/>
        </w:rPr>
        <w:t xml:space="preserve">GARE DEL 4/10/2025 </w:t>
      </w:r>
    </w:p>
    <w:p w14:paraId="45BEA23C" w14:textId="77777777" w:rsidR="00F31D3F" w:rsidRPr="00D62A78" w:rsidRDefault="00F31D3F" w:rsidP="00F31D3F">
      <w:pPr>
        <w:pStyle w:val="titolo7a"/>
        <w:rPr>
          <w:color w:val="002060"/>
        </w:rPr>
      </w:pPr>
      <w:r w:rsidRPr="00D62A78">
        <w:rPr>
          <w:color w:val="002060"/>
        </w:rPr>
        <w:t xml:space="preserve">PROVVEDIMENTI DISCIPLINARI </w:t>
      </w:r>
    </w:p>
    <w:p w14:paraId="3D62BE00"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101FD68D" w14:textId="77777777" w:rsidR="00F31D3F" w:rsidRPr="00D62A78" w:rsidRDefault="00F31D3F" w:rsidP="00F31D3F">
      <w:pPr>
        <w:pStyle w:val="titolo30"/>
        <w:rPr>
          <w:color w:val="002060"/>
        </w:rPr>
      </w:pPr>
      <w:r w:rsidRPr="00D62A78">
        <w:rPr>
          <w:color w:val="002060"/>
        </w:rPr>
        <w:t xml:space="preserve">CALCIATORI NON ESPULSI </w:t>
      </w:r>
    </w:p>
    <w:p w14:paraId="30769CD1" w14:textId="77777777" w:rsidR="00F31D3F" w:rsidRPr="00D62A78" w:rsidRDefault="00F31D3F" w:rsidP="00F31D3F">
      <w:pPr>
        <w:pStyle w:val="titolo20"/>
        <w:rPr>
          <w:color w:val="002060"/>
        </w:rPr>
      </w:pPr>
      <w:r w:rsidRPr="00D62A7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01892095" w14:textId="77777777" w:rsidTr="00BC45B3">
        <w:tc>
          <w:tcPr>
            <w:tcW w:w="2200" w:type="dxa"/>
            <w:tcMar>
              <w:top w:w="20" w:type="dxa"/>
              <w:left w:w="20" w:type="dxa"/>
              <w:bottom w:w="20" w:type="dxa"/>
              <w:right w:w="20" w:type="dxa"/>
            </w:tcMar>
            <w:vAlign w:val="center"/>
            <w:hideMark/>
          </w:tcPr>
          <w:p w14:paraId="516ABD3D" w14:textId="77777777" w:rsidR="00F31D3F" w:rsidRPr="00D62A78" w:rsidRDefault="00F31D3F" w:rsidP="00BC45B3">
            <w:pPr>
              <w:pStyle w:val="movimento"/>
              <w:rPr>
                <w:color w:val="002060"/>
              </w:rPr>
            </w:pPr>
            <w:r w:rsidRPr="00D62A78">
              <w:rPr>
                <w:color w:val="002060"/>
              </w:rPr>
              <w:t>DI VENERE ALESSANDRO</w:t>
            </w:r>
          </w:p>
        </w:tc>
        <w:tc>
          <w:tcPr>
            <w:tcW w:w="2200" w:type="dxa"/>
            <w:tcMar>
              <w:top w:w="20" w:type="dxa"/>
              <w:left w:w="20" w:type="dxa"/>
              <w:bottom w:w="20" w:type="dxa"/>
              <w:right w:w="20" w:type="dxa"/>
            </w:tcMar>
            <w:vAlign w:val="center"/>
            <w:hideMark/>
          </w:tcPr>
          <w:p w14:paraId="06EAB9A9" w14:textId="77777777" w:rsidR="00F31D3F" w:rsidRPr="00D62A78" w:rsidRDefault="00F31D3F" w:rsidP="00BC45B3">
            <w:pPr>
              <w:pStyle w:val="movimento2"/>
              <w:rPr>
                <w:color w:val="002060"/>
              </w:rPr>
            </w:pPr>
            <w:r w:rsidRPr="00D62A78">
              <w:rPr>
                <w:color w:val="002060"/>
              </w:rPr>
              <w:t xml:space="preserve">(CANDIA BARACCOLA ASPIO) </w:t>
            </w:r>
          </w:p>
        </w:tc>
        <w:tc>
          <w:tcPr>
            <w:tcW w:w="800" w:type="dxa"/>
            <w:tcMar>
              <w:top w:w="20" w:type="dxa"/>
              <w:left w:w="20" w:type="dxa"/>
              <w:bottom w:w="20" w:type="dxa"/>
              <w:right w:w="20" w:type="dxa"/>
            </w:tcMar>
            <w:vAlign w:val="center"/>
            <w:hideMark/>
          </w:tcPr>
          <w:p w14:paraId="75E13C77"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CD9AAA6" w14:textId="77777777" w:rsidR="00F31D3F" w:rsidRPr="00D62A78" w:rsidRDefault="00F31D3F" w:rsidP="00BC45B3">
            <w:pPr>
              <w:pStyle w:val="movimento"/>
              <w:rPr>
                <w:color w:val="002060"/>
              </w:rPr>
            </w:pPr>
            <w:r w:rsidRPr="00D62A78">
              <w:rPr>
                <w:color w:val="002060"/>
              </w:rPr>
              <w:t>FELICIONI CRISTHIAN</w:t>
            </w:r>
          </w:p>
        </w:tc>
        <w:tc>
          <w:tcPr>
            <w:tcW w:w="2200" w:type="dxa"/>
            <w:tcMar>
              <w:top w:w="20" w:type="dxa"/>
              <w:left w:w="20" w:type="dxa"/>
              <w:bottom w:w="20" w:type="dxa"/>
              <w:right w:w="20" w:type="dxa"/>
            </w:tcMar>
            <w:vAlign w:val="center"/>
            <w:hideMark/>
          </w:tcPr>
          <w:p w14:paraId="25748117" w14:textId="77777777" w:rsidR="00F31D3F" w:rsidRPr="00D62A78" w:rsidRDefault="00F31D3F" w:rsidP="00BC45B3">
            <w:pPr>
              <w:pStyle w:val="movimento2"/>
              <w:rPr>
                <w:color w:val="002060"/>
              </w:rPr>
            </w:pPr>
            <w:r w:rsidRPr="00D62A78">
              <w:rPr>
                <w:color w:val="002060"/>
              </w:rPr>
              <w:t xml:space="preserve">(CSI STELLA A.S.D.) </w:t>
            </w:r>
          </w:p>
        </w:tc>
      </w:tr>
      <w:tr w:rsidR="00F31D3F" w:rsidRPr="00D62A78" w14:paraId="3B773E8C" w14:textId="77777777" w:rsidTr="00BC45B3">
        <w:tc>
          <w:tcPr>
            <w:tcW w:w="2200" w:type="dxa"/>
            <w:tcMar>
              <w:top w:w="20" w:type="dxa"/>
              <w:left w:w="20" w:type="dxa"/>
              <w:bottom w:w="20" w:type="dxa"/>
              <w:right w:w="20" w:type="dxa"/>
            </w:tcMar>
            <w:vAlign w:val="center"/>
            <w:hideMark/>
          </w:tcPr>
          <w:p w14:paraId="04B3A3B6" w14:textId="77777777" w:rsidR="00F31D3F" w:rsidRPr="00D62A78" w:rsidRDefault="00F31D3F" w:rsidP="00BC45B3">
            <w:pPr>
              <w:pStyle w:val="movimento"/>
              <w:rPr>
                <w:color w:val="002060"/>
              </w:rPr>
            </w:pPr>
            <w:r w:rsidRPr="00D62A78">
              <w:rPr>
                <w:color w:val="002060"/>
              </w:rPr>
              <w:t>FUNARI NIKOLAS</w:t>
            </w:r>
          </w:p>
        </w:tc>
        <w:tc>
          <w:tcPr>
            <w:tcW w:w="2200" w:type="dxa"/>
            <w:tcMar>
              <w:top w:w="20" w:type="dxa"/>
              <w:left w:w="20" w:type="dxa"/>
              <w:bottom w:w="20" w:type="dxa"/>
              <w:right w:w="20" w:type="dxa"/>
            </w:tcMar>
            <w:vAlign w:val="center"/>
            <w:hideMark/>
          </w:tcPr>
          <w:p w14:paraId="7A9C3DB4" w14:textId="77777777" w:rsidR="00F31D3F" w:rsidRPr="00D62A78" w:rsidRDefault="00F31D3F" w:rsidP="00BC45B3">
            <w:pPr>
              <w:pStyle w:val="movimento2"/>
              <w:rPr>
                <w:color w:val="002060"/>
              </w:rPr>
            </w:pPr>
            <w:r w:rsidRPr="00D62A78">
              <w:rPr>
                <w:color w:val="002060"/>
              </w:rPr>
              <w:t xml:space="preserve">(FROGS CLUB SPORT) </w:t>
            </w:r>
          </w:p>
        </w:tc>
        <w:tc>
          <w:tcPr>
            <w:tcW w:w="800" w:type="dxa"/>
            <w:tcMar>
              <w:top w:w="20" w:type="dxa"/>
              <w:left w:w="20" w:type="dxa"/>
              <w:bottom w:w="20" w:type="dxa"/>
              <w:right w:w="20" w:type="dxa"/>
            </w:tcMar>
            <w:vAlign w:val="center"/>
            <w:hideMark/>
          </w:tcPr>
          <w:p w14:paraId="56F81DC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079A8B33" w14:textId="77777777" w:rsidR="00F31D3F" w:rsidRPr="00D62A78" w:rsidRDefault="00F31D3F" w:rsidP="00BC45B3">
            <w:pPr>
              <w:pStyle w:val="movimento"/>
              <w:rPr>
                <w:color w:val="002060"/>
              </w:rPr>
            </w:pPr>
            <w:r w:rsidRPr="00D62A78">
              <w:rPr>
                <w:color w:val="002060"/>
              </w:rPr>
              <w:t>MORETTI DANIELE</w:t>
            </w:r>
          </w:p>
        </w:tc>
        <w:tc>
          <w:tcPr>
            <w:tcW w:w="2200" w:type="dxa"/>
            <w:tcMar>
              <w:top w:w="20" w:type="dxa"/>
              <w:left w:w="20" w:type="dxa"/>
              <w:bottom w:w="20" w:type="dxa"/>
              <w:right w:w="20" w:type="dxa"/>
            </w:tcMar>
            <w:vAlign w:val="center"/>
            <w:hideMark/>
          </w:tcPr>
          <w:p w14:paraId="4EDAD055" w14:textId="77777777" w:rsidR="00F31D3F" w:rsidRPr="00D62A78" w:rsidRDefault="00F31D3F" w:rsidP="00BC45B3">
            <w:pPr>
              <w:pStyle w:val="movimento2"/>
              <w:rPr>
                <w:color w:val="002060"/>
              </w:rPr>
            </w:pPr>
            <w:r w:rsidRPr="00D62A78">
              <w:rPr>
                <w:color w:val="002060"/>
              </w:rPr>
              <w:t xml:space="preserve">(FROGS CLUB SPORT) </w:t>
            </w:r>
          </w:p>
        </w:tc>
      </w:tr>
      <w:tr w:rsidR="00F31D3F" w:rsidRPr="00D62A78" w14:paraId="6B4A0154" w14:textId="77777777" w:rsidTr="00BC45B3">
        <w:tc>
          <w:tcPr>
            <w:tcW w:w="2200" w:type="dxa"/>
            <w:tcMar>
              <w:top w:w="20" w:type="dxa"/>
              <w:left w:w="20" w:type="dxa"/>
              <w:bottom w:w="20" w:type="dxa"/>
              <w:right w:w="20" w:type="dxa"/>
            </w:tcMar>
            <w:vAlign w:val="center"/>
            <w:hideMark/>
          </w:tcPr>
          <w:p w14:paraId="68A74963" w14:textId="77777777" w:rsidR="00F31D3F" w:rsidRPr="00D62A78" w:rsidRDefault="00F31D3F" w:rsidP="00BC45B3">
            <w:pPr>
              <w:pStyle w:val="movimento"/>
              <w:rPr>
                <w:color w:val="002060"/>
              </w:rPr>
            </w:pPr>
            <w:r w:rsidRPr="00D62A78">
              <w:rPr>
                <w:color w:val="002060"/>
              </w:rPr>
              <w:t>FERMANI EDOARDO</w:t>
            </w:r>
          </w:p>
        </w:tc>
        <w:tc>
          <w:tcPr>
            <w:tcW w:w="2200" w:type="dxa"/>
            <w:tcMar>
              <w:top w:w="20" w:type="dxa"/>
              <w:left w:w="20" w:type="dxa"/>
              <w:bottom w:w="20" w:type="dxa"/>
              <w:right w:w="20" w:type="dxa"/>
            </w:tcMar>
            <w:vAlign w:val="center"/>
            <w:hideMark/>
          </w:tcPr>
          <w:p w14:paraId="74B75492" w14:textId="77777777" w:rsidR="00F31D3F" w:rsidRPr="00D62A78" w:rsidRDefault="00F31D3F" w:rsidP="00BC45B3">
            <w:pPr>
              <w:pStyle w:val="movimento2"/>
              <w:rPr>
                <w:color w:val="002060"/>
              </w:rPr>
            </w:pPr>
            <w:r w:rsidRPr="00D62A78">
              <w:rPr>
                <w:color w:val="002060"/>
              </w:rPr>
              <w:t xml:space="preserve">(POLVERIGI C/5) </w:t>
            </w:r>
          </w:p>
        </w:tc>
        <w:tc>
          <w:tcPr>
            <w:tcW w:w="800" w:type="dxa"/>
            <w:tcMar>
              <w:top w:w="20" w:type="dxa"/>
              <w:left w:w="20" w:type="dxa"/>
              <w:bottom w:w="20" w:type="dxa"/>
              <w:right w:w="20" w:type="dxa"/>
            </w:tcMar>
            <w:vAlign w:val="center"/>
            <w:hideMark/>
          </w:tcPr>
          <w:p w14:paraId="38345DA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4BFA7A42"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63310998" w14:textId="77777777" w:rsidR="00F31D3F" w:rsidRPr="00D62A78" w:rsidRDefault="00F31D3F" w:rsidP="00BC45B3">
            <w:pPr>
              <w:pStyle w:val="movimento2"/>
              <w:rPr>
                <w:color w:val="002060"/>
              </w:rPr>
            </w:pPr>
            <w:r w:rsidRPr="00D62A78">
              <w:rPr>
                <w:color w:val="002060"/>
              </w:rPr>
              <w:t> </w:t>
            </w:r>
          </w:p>
        </w:tc>
      </w:tr>
    </w:tbl>
    <w:p w14:paraId="1121F00D" w14:textId="77777777" w:rsidR="00F31D3F" w:rsidRPr="00D62A78" w:rsidRDefault="00F31D3F" w:rsidP="00F31D3F">
      <w:pPr>
        <w:pStyle w:val="titolo10"/>
        <w:rPr>
          <w:rFonts w:eastAsiaTheme="minorEastAsia"/>
          <w:color w:val="002060"/>
        </w:rPr>
      </w:pPr>
      <w:r w:rsidRPr="00D62A78">
        <w:rPr>
          <w:color w:val="002060"/>
        </w:rPr>
        <w:t xml:space="preserve">GARE DEL 5/10/2025 </w:t>
      </w:r>
    </w:p>
    <w:p w14:paraId="5E02D1DA" w14:textId="77777777" w:rsidR="00F31D3F" w:rsidRPr="00D62A78" w:rsidRDefault="00F31D3F" w:rsidP="00F31D3F">
      <w:pPr>
        <w:pStyle w:val="titolo7a"/>
        <w:rPr>
          <w:color w:val="002060"/>
        </w:rPr>
      </w:pPr>
      <w:r w:rsidRPr="00D62A78">
        <w:rPr>
          <w:color w:val="002060"/>
        </w:rPr>
        <w:t xml:space="preserve">PROVVEDIMENTI DISCIPLINARI </w:t>
      </w:r>
    </w:p>
    <w:p w14:paraId="2D397BB4" w14:textId="77777777" w:rsidR="00F31D3F" w:rsidRPr="00D62A78" w:rsidRDefault="00F31D3F" w:rsidP="00F31D3F">
      <w:pPr>
        <w:pStyle w:val="titolo7b0"/>
        <w:rPr>
          <w:color w:val="002060"/>
        </w:rPr>
      </w:pPr>
      <w:r w:rsidRPr="00D62A78">
        <w:rPr>
          <w:color w:val="002060"/>
        </w:rPr>
        <w:t xml:space="preserve">In base alle risultanze degli atti ufficiali sono state deliberate le seguenti sanzioni disciplinari. </w:t>
      </w:r>
    </w:p>
    <w:p w14:paraId="114B6443" w14:textId="77777777" w:rsidR="00F31D3F" w:rsidRPr="00D62A78" w:rsidRDefault="00F31D3F" w:rsidP="00F31D3F">
      <w:pPr>
        <w:pStyle w:val="titolo30"/>
        <w:rPr>
          <w:color w:val="002060"/>
        </w:rPr>
      </w:pPr>
      <w:r w:rsidRPr="00D62A78">
        <w:rPr>
          <w:color w:val="002060"/>
        </w:rPr>
        <w:t xml:space="preserve">CALCIATORI NON ESPULSI </w:t>
      </w:r>
    </w:p>
    <w:p w14:paraId="145216D7" w14:textId="77777777" w:rsidR="00F31D3F" w:rsidRPr="00D62A78" w:rsidRDefault="00F31D3F" w:rsidP="00F31D3F">
      <w:pPr>
        <w:pStyle w:val="titolo20"/>
        <w:rPr>
          <w:color w:val="002060"/>
        </w:rPr>
      </w:pPr>
      <w:r w:rsidRPr="00D62A7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5A53E001" w14:textId="77777777" w:rsidTr="00BC45B3">
        <w:tc>
          <w:tcPr>
            <w:tcW w:w="2200" w:type="dxa"/>
            <w:tcMar>
              <w:top w:w="20" w:type="dxa"/>
              <w:left w:w="20" w:type="dxa"/>
              <w:bottom w:w="20" w:type="dxa"/>
              <w:right w:w="20" w:type="dxa"/>
            </w:tcMar>
            <w:vAlign w:val="center"/>
            <w:hideMark/>
          </w:tcPr>
          <w:p w14:paraId="2C42E7EF" w14:textId="77777777" w:rsidR="00F31D3F" w:rsidRPr="00D62A78" w:rsidRDefault="00F31D3F" w:rsidP="00BC45B3">
            <w:pPr>
              <w:pStyle w:val="movimento"/>
              <w:rPr>
                <w:color w:val="002060"/>
              </w:rPr>
            </w:pPr>
            <w:r w:rsidRPr="00D62A78">
              <w:rPr>
                <w:color w:val="002060"/>
              </w:rPr>
              <w:t>VANITA GIANLUCA</w:t>
            </w:r>
          </w:p>
        </w:tc>
        <w:tc>
          <w:tcPr>
            <w:tcW w:w="2200" w:type="dxa"/>
            <w:tcMar>
              <w:top w:w="20" w:type="dxa"/>
              <w:left w:w="20" w:type="dxa"/>
              <w:bottom w:w="20" w:type="dxa"/>
              <w:right w:w="20" w:type="dxa"/>
            </w:tcMar>
            <w:vAlign w:val="center"/>
            <w:hideMark/>
          </w:tcPr>
          <w:p w14:paraId="1DC88DA6" w14:textId="77777777" w:rsidR="00F31D3F" w:rsidRPr="00D62A78" w:rsidRDefault="00F31D3F" w:rsidP="00BC45B3">
            <w:pPr>
              <w:pStyle w:val="movimento2"/>
              <w:rPr>
                <w:color w:val="002060"/>
              </w:rPr>
            </w:pPr>
            <w:r w:rsidRPr="00D62A78">
              <w:rPr>
                <w:color w:val="002060"/>
              </w:rPr>
              <w:t xml:space="preserve">(ESANATOGLIA) </w:t>
            </w:r>
          </w:p>
        </w:tc>
        <w:tc>
          <w:tcPr>
            <w:tcW w:w="800" w:type="dxa"/>
            <w:tcMar>
              <w:top w:w="20" w:type="dxa"/>
              <w:left w:w="20" w:type="dxa"/>
              <w:bottom w:w="20" w:type="dxa"/>
              <w:right w:w="20" w:type="dxa"/>
            </w:tcMar>
            <w:vAlign w:val="center"/>
            <w:hideMark/>
          </w:tcPr>
          <w:p w14:paraId="31EEDA45"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33384F0D"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123D723A" w14:textId="77777777" w:rsidR="00F31D3F" w:rsidRPr="00D62A78" w:rsidRDefault="00F31D3F" w:rsidP="00BC45B3">
            <w:pPr>
              <w:pStyle w:val="movimento2"/>
              <w:rPr>
                <w:color w:val="002060"/>
              </w:rPr>
            </w:pPr>
            <w:r w:rsidRPr="00D62A78">
              <w:rPr>
                <w:color w:val="002060"/>
              </w:rPr>
              <w:t> </w:t>
            </w:r>
          </w:p>
        </w:tc>
      </w:tr>
    </w:tbl>
    <w:p w14:paraId="5EC56466" w14:textId="77777777" w:rsidR="00F31D3F" w:rsidRPr="00D62A78" w:rsidRDefault="00F31D3F" w:rsidP="00F31D3F">
      <w:pPr>
        <w:pStyle w:val="titolo20"/>
        <w:rPr>
          <w:rFonts w:eastAsiaTheme="minorEastAsia"/>
          <w:color w:val="002060"/>
        </w:rPr>
      </w:pPr>
      <w:r w:rsidRPr="00D62A7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1D3F" w:rsidRPr="00D62A78" w14:paraId="22D1B5FA" w14:textId="77777777" w:rsidTr="00BC45B3">
        <w:tc>
          <w:tcPr>
            <w:tcW w:w="2200" w:type="dxa"/>
            <w:tcMar>
              <w:top w:w="20" w:type="dxa"/>
              <w:left w:w="20" w:type="dxa"/>
              <w:bottom w:w="20" w:type="dxa"/>
              <w:right w:w="20" w:type="dxa"/>
            </w:tcMar>
            <w:vAlign w:val="center"/>
            <w:hideMark/>
          </w:tcPr>
          <w:p w14:paraId="55A97552" w14:textId="77777777" w:rsidR="00F31D3F" w:rsidRPr="00D62A78" w:rsidRDefault="00F31D3F" w:rsidP="00BC45B3">
            <w:pPr>
              <w:pStyle w:val="movimento"/>
              <w:rPr>
                <w:color w:val="002060"/>
              </w:rPr>
            </w:pPr>
            <w:r w:rsidRPr="00D62A78">
              <w:rPr>
                <w:color w:val="002060"/>
              </w:rPr>
              <w:lastRenderedPageBreak/>
              <w:t>GASPARI IGOR</w:t>
            </w:r>
          </w:p>
        </w:tc>
        <w:tc>
          <w:tcPr>
            <w:tcW w:w="2200" w:type="dxa"/>
            <w:tcMar>
              <w:top w:w="20" w:type="dxa"/>
              <w:left w:w="20" w:type="dxa"/>
              <w:bottom w:w="20" w:type="dxa"/>
              <w:right w:w="20" w:type="dxa"/>
            </w:tcMar>
            <w:vAlign w:val="center"/>
            <w:hideMark/>
          </w:tcPr>
          <w:p w14:paraId="6106A394" w14:textId="77777777" w:rsidR="00F31D3F" w:rsidRPr="00D62A78" w:rsidRDefault="00F31D3F" w:rsidP="00BC45B3">
            <w:pPr>
              <w:pStyle w:val="movimento2"/>
              <w:rPr>
                <w:color w:val="002060"/>
              </w:rPr>
            </w:pPr>
            <w:r w:rsidRPr="00D62A78">
              <w:rPr>
                <w:color w:val="002060"/>
              </w:rPr>
              <w:t xml:space="preserve">(ESANATOGLIA) </w:t>
            </w:r>
          </w:p>
        </w:tc>
        <w:tc>
          <w:tcPr>
            <w:tcW w:w="800" w:type="dxa"/>
            <w:tcMar>
              <w:top w:w="20" w:type="dxa"/>
              <w:left w:w="20" w:type="dxa"/>
              <w:bottom w:w="20" w:type="dxa"/>
              <w:right w:w="20" w:type="dxa"/>
            </w:tcMar>
            <w:vAlign w:val="center"/>
            <w:hideMark/>
          </w:tcPr>
          <w:p w14:paraId="56BE47F8"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5CDBE1D0" w14:textId="77777777" w:rsidR="00F31D3F" w:rsidRPr="00D62A78" w:rsidRDefault="00F31D3F" w:rsidP="00BC45B3">
            <w:pPr>
              <w:pStyle w:val="movimento"/>
              <w:rPr>
                <w:color w:val="002060"/>
              </w:rPr>
            </w:pPr>
            <w:r w:rsidRPr="00D62A78">
              <w:rPr>
                <w:color w:val="002060"/>
              </w:rPr>
              <w:t> </w:t>
            </w:r>
          </w:p>
        </w:tc>
        <w:tc>
          <w:tcPr>
            <w:tcW w:w="2200" w:type="dxa"/>
            <w:tcMar>
              <w:top w:w="20" w:type="dxa"/>
              <w:left w:w="20" w:type="dxa"/>
              <w:bottom w:w="20" w:type="dxa"/>
              <w:right w:w="20" w:type="dxa"/>
            </w:tcMar>
            <w:vAlign w:val="center"/>
            <w:hideMark/>
          </w:tcPr>
          <w:p w14:paraId="7A72D7E7" w14:textId="77777777" w:rsidR="00F31D3F" w:rsidRPr="00D62A78" w:rsidRDefault="00F31D3F" w:rsidP="00BC45B3">
            <w:pPr>
              <w:pStyle w:val="movimento2"/>
              <w:rPr>
                <w:color w:val="002060"/>
              </w:rPr>
            </w:pPr>
            <w:r w:rsidRPr="00D62A78">
              <w:rPr>
                <w:color w:val="002060"/>
              </w:rPr>
              <w:t> </w:t>
            </w:r>
          </w:p>
        </w:tc>
      </w:tr>
    </w:tbl>
    <w:p w14:paraId="623EF170" w14:textId="77777777" w:rsidR="00F31D3F" w:rsidRDefault="00F31D3F" w:rsidP="00F31D3F">
      <w:pPr>
        <w:pStyle w:val="breakline"/>
        <w:rPr>
          <w:color w:val="002060"/>
        </w:rPr>
      </w:pPr>
    </w:p>
    <w:p w14:paraId="23C149AE" w14:textId="77777777" w:rsidR="00F31D3F" w:rsidRPr="00BD581B" w:rsidRDefault="00F31D3F" w:rsidP="00F31D3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9345294" w14:textId="77777777" w:rsidR="00F31D3F" w:rsidRPr="00BD581B" w:rsidRDefault="00F31D3F" w:rsidP="00F31D3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750E4B5" w14:textId="77777777" w:rsidR="00F31D3F" w:rsidRPr="00D62A78" w:rsidRDefault="00F31D3F" w:rsidP="00F31D3F">
      <w:pPr>
        <w:pStyle w:val="breakline"/>
        <w:rPr>
          <w:rFonts w:eastAsiaTheme="minorEastAsia"/>
          <w:color w:val="002060"/>
        </w:rPr>
      </w:pPr>
    </w:p>
    <w:p w14:paraId="010875BE" w14:textId="77777777" w:rsidR="00511CDF" w:rsidRDefault="00511CDF" w:rsidP="00F31D3F">
      <w:pPr>
        <w:pStyle w:val="breakline"/>
        <w:rPr>
          <w:color w:val="002060"/>
        </w:rPr>
      </w:pPr>
    </w:p>
    <w:p w14:paraId="70D108C4" w14:textId="77777777" w:rsidR="00F31D3F" w:rsidRPr="00D62A78" w:rsidRDefault="00F31D3F" w:rsidP="00F31D3F">
      <w:pPr>
        <w:pStyle w:val="titoloprinc0"/>
        <w:rPr>
          <w:color w:val="002060"/>
        </w:rPr>
      </w:pPr>
      <w:r>
        <w:rPr>
          <w:color w:val="002060"/>
        </w:rPr>
        <w:t>PROGRAMMA GARE</w:t>
      </w:r>
    </w:p>
    <w:p w14:paraId="1E4A2F48" w14:textId="77777777" w:rsidR="00F31D3F" w:rsidRDefault="00F31D3F" w:rsidP="00F31D3F">
      <w:pPr>
        <w:pStyle w:val="breakline"/>
        <w:rPr>
          <w:color w:val="002060"/>
        </w:rPr>
      </w:pPr>
    </w:p>
    <w:p w14:paraId="4AA150E2" w14:textId="77777777" w:rsidR="00A460FB" w:rsidRPr="00A460FB" w:rsidRDefault="00A460FB" w:rsidP="00A460FB">
      <w:pPr>
        <w:pStyle w:val="sottotitolocampionato10"/>
        <w:rPr>
          <w:color w:val="002060"/>
        </w:rPr>
      </w:pPr>
      <w:r w:rsidRPr="00A460FB">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1999"/>
        <w:gridCol w:w="385"/>
        <w:gridCol w:w="898"/>
        <w:gridCol w:w="1198"/>
        <w:gridCol w:w="1553"/>
        <w:gridCol w:w="1568"/>
      </w:tblGrid>
      <w:tr w:rsidR="00A460FB" w:rsidRPr="00A460FB" w14:paraId="7FF97DD5"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8B8E2" w14:textId="77777777" w:rsidR="00A460FB" w:rsidRPr="00A460FB" w:rsidRDefault="00A460FB" w:rsidP="00BC45B3">
            <w:pPr>
              <w:pStyle w:val="headertabella0"/>
              <w:rPr>
                <w:color w:val="002060"/>
              </w:rPr>
            </w:pPr>
            <w:r w:rsidRPr="00A460F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97438" w14:textId="77777777" w:rsidR="00A460FB" w:rsidRPr="00A460FB" w:rsidRDefault="00A460FB" w:rsidP="00BC45B3">
            <w:pPr>
              <w:pStyle w:val="headertabella0"/>
              <w:rPr>
                <w:color w:val="002060"/>
              </w:rPr>
            </w:pPr>
            <w:r w:rsidRPr="00A460F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C5212" w14:textId="77777777" w:rsidR="00A460FB" w:rsidRPr="00A460FB" w:rsidRDefault="00A460FB" w:rsidP="00BC45B3">
            <w:pPr>
              <w:pStyle w:val="headertabella0"/>
              <w:rPr>
                <w:color w:val="002060"/>
              </w:rPr>
            </w:pPr>
            <w:r w:rsidRPr="00A460F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728E" w14:textId="77777777" w:rsidR="00A460FB" w:rsidRPr="00A460FB" w:rsidRDefault="00A460FB" w:rsidP="00BC45B3">
            <w:pPr>
              <w:pStyle w:val="headertabella0"/>
              <w:rPr>
                <w:color w:val="002060"/>
              </w:rPr>
            </w:pPr>
            <w:r w:rsidRPr="00A460F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685B" w14:textId="77777777" w:rsidR="00A460FB" w:rsidRPr="00A460FB" w:rsidRDefault="00A460FB" w:rsidP="00BC45B3">
            <w:pPr>
              <w:pStyle w:val="headertabella0"/>
              <w:rPr>
                <w:color w:val="002060"/>
              </w:rPr>
            </w:pPr>
            <w:r w:rsidRPr="00A460F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862CC" w14:textId="77777777" w:rsidR="00A460FB" w:rsidRPr="00A460FB" w:rsidRDefault="00A460FB" w:rsidP="00BC45B3">
            <w:pPr>
              <w:pStyle w:val="headertabella0"/>
              <w:rPr>
                <w:color w:val="002060"/>
              </w:rPr>
            </w:pPr>
            <w:proofErr w:type="spellStart"/>
            <w:r w:rsidRPr="00A460FB">
              <w:rPr>
                <w:color w:val="002060"/>
              </w:rPr>
              <w:t>Localita'</w:t>
            </w:r>
            <w:proofErr w:type="spellEnd"/>
            <w:r w:rsidRPr="00A460F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E9A1" w14:textId="77777777" w:rsidR="00A460FB" w:rsidRPr="00A460FB" w:rsidRDefault="00A460FB" w:rsidP="00BC45B3">
            <w:pPr>
              <w:pStyle w:val="headertabella0"/>
              <w:rPr>
                <w:color w:val="002060"/>
              </w:rPr>
            </w:pPr>
            <w:r w:rsidRPr="00A460FB">
              <w:rPr>
                <w:color w:val="002060"/>
              </w:rPr>
              <w:t>Indirizzo Impianto</w:t>
            </w:r>
          </w:p>
        </w:tc>
      </w:tr>
      <w:tr w:rsidR="00A460FB" w:rsidRPr="00A460FB" w14:paraId="098A58C8"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D4500" w14:textId="77777777" w:rsidR="00A460FB" w:rsidRPr="00A460FB" w:rsidRDefault="00A460FB" w:rsidP="00BC45B3">
            <w:pPr>
              <w:pStyle w:val="rowtabella0"/>
              <w:rPr>
                <w:color w:val="002060"/>
              </w:rPr>
            </w:pPr>
            <w:r w:rsidRPr="00A460FB">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C4C7" w14:textId="77777777" w:rsidR="00A460FB" w:rsidRPr="00A460FB" w:rsidRDefault="00A460FB" w:rsidP="00BC45B3">
            <w:pPr>
              <w:pStyle w:val="rowtabella0"/>
              <w:rPr>
                <w:color w:val="002060"/>
              </w:rPr>
            </w:pPr>
            <w:r w:rsidRPr="00A460FB">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5CD79" w14:textId="77777777" w:rsidR="00A460FB" w:rsidRPr="00A460FB" w:rsidRDefault="00A460FB" w:rsidP="00BC45B3">
            <w:pPr>
              <w:pStyle w:val="rowtabella0"/>
              <w:jc w:val="center"/>
              <w:rPr>
                <w:color w:val="002060"/>
              </w:rPr>
            </w:pPr>
            <w:r w:rsidRPr="00A460F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88A39" w14:textId="77777777" w:rsidR="00A460FB" w:rsidRPr="00A460FB" w:rsidRDefault="00A460FB" w:rsidP="00BC45B3">
            <w:pPr>
              <w:pStyle w:val="rowtabella0"/>
              <w:rPr>
                <w:color w:val="002060"/>
              </w:rPr>
            </w:pPr>
            <w:r w:rsidRPr="00A460FB">
              <w:rPr>
                <w:color w:val="002060"/>
              </w:rPr>
              <w:t>20/10/2025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BA2CB" w14:textId="77777777" w:rsidR="00A460FB" w:rsidRPr="00A460FB" w:rsidRDefault="00A460FB" w:rsidP="00BC45B3">
            <w:pPr>
              <w:pStyle w:val="rowtabella0"/>
              <w:rPr>
                <w:color w:val="002060"/>
              </w:rPr>
            </w:pPr>
            <w:r w:rsidRPr="00A460FB">
              <w:rPr>
                <w:color w:val="002060"/>
              </w:rPr>
              <w:t>5140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129C6" w14:textId="77777777" w:rsidR="00A460FB" w:rsidRPr="00A460FB" w:rsidRDefault="00A460FB" w:rsidP="00BC45B3">
            <w:pPr>
              <w:pStyle w:val="rowtabella0"/>
              <w:rPr>
                <w:color w:val="002060"/>
              </w:rPr>
            </w:pPr>
            <w:r w:rsidRPr="00A460FB">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C7D94" w14:textId="77777777" w:rsidR="00A460FB" w:rsidRPr="00A460FB" w:rsidRDefault="00A460FB" w:rsidP="00BC45B3">
            <w:pPr>
              <w:pStyle w:val="rowtabella0"/>
              <w:rPr>
                <w:color w:val="002060"/>
              </w:rPr>
            </w:pPr>
            <w:r w:rsidRPr="00A460FB">
              <w:rPr>
                <w:color w:val="002060"/>
              </w:rPr>
              <w:t>VIA CIRCONVALLAZIONE</w:t>
            </w:r>
          </w:p>
        </w:tc>
      </w:tr>
      <w:tr w:rsidR="00A460FB" w:rsidRPr="00A460FB" w14:paraId="649BEA3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7CA51C" w14:textId="77777777" w:rsidR="00A460FB" w:rsidRPr="00A460FB" w:rsidRDefault="00A460FB" w:rsidP="00BC45B3">
            <w:pPr>
              <w:pStyle w:val="rowtabella0"/>
              <w:rPr>
                <w:color w:val="002060"/>
              </w:rPr>
            </w:pPr>
            <w:r w:rsidRPr="00A460FB">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6DC58" w14:textId="77777777" w:rsidR="00A460FB" w:rsidRPr="00A460FB" w:rsidRDefault="00A460FB" w:rsidP="00BC45B3">
            <w:pPr>
              <w:pStyle w:val="rowtabella0"/>
              <w:rPr>
                <w:color w:val="002060"/>
              </w:rPr>
            </w:pPr>
            <w:r w:rsidRPr="00A460F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FE626"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BD12E6" w14:textId="77777777" w:rsidR="00A460FB" w:rsidRPr="00A460FB" w:rsidRDefault="00A460FB" w:rsidP="00BC45B3">
            <w:pPr>
              <w:pStyle w:val="rowtabella0"/>
              <w:rPr>
                <w:color w:val="002060"/>
              </w:rPr>
            </w:pPr>
            <w:r w:rsidRPr="00A460FB">
              <w:rPr>
                <w:color w:val="002060"/>
              </w:rPr>
              <w:t>20/10/2025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AEC40" w14:textId="77777777" w:rsidR="00A460FB" w:rsidRPr="00A460FB" w:rsidRDefault="00A460FB" w:rsidP="00BC45B3">
            <w:pPr>
              <w:pStyle w:val="rowtabella0"/>
              <w:rPr>
                <w:color w:val="002060"/>
              </w:rPr>
            </w:pPr>
            <w:r w:rsidRPr="00A460FB">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64644" w14:textId="77777777" w:rsidR="00A460FB" w:rsidRPr="00A460FB" w:rsidRDefault="00A460FB" w:rsidP="00BC45B3">
            <w:pPr>
              <w:pStyle w:val="rowtabella0"/>
              <w:rPr>
                <w:color w:val="002060"/>
              </w:rPr>
            </w:pPr>
            <w:r w:rsidRPr="00A460F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27193" w14:textId="77777777" w:rsidR="00A460FB" w:rsidRPr="00A460FB" w:rsidRDefault="00A460FB" w:rsidP="00BC45B3">
            <w:pPr>
              <w:pStyle w:val="rowtabella0"/>
              <w:rPr>
                <w:color w:val="002060"/>
              </w:rPr>
            </w:pPr>
            <w:r w:rsidRPr="00A460FB">
              <w:rPr>
                <w:color w:val="002060"/>
              </w:rPr>
              <w:t>VIA CELLINI</w:t>
            </w:r>
          </w:p>
        </w:tc>
      </w:tr>
      <w:tr w:rsidR="00A460FB" w:rsidRPr="00A460FB" w14:paraId="77185034"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74592E" w14:textId="77777777" w:rsidR="00A460FB" w:rsidRPr="00A460FB" w:rsidRDefault="00A460FB" w:rsidP="00BC45B3">
            <w:pPr>
              <w:pStyle w:val="rowtabella0"/>
              <w:rPr>
                <w:color w:val="002060"/>
              </w:rPr>
            </w:pPr>
            <w:r w:rsidRPr="00A460FB">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E0B76" w14:textId="77777777" w:rsidR="00A460FB" w:rsidRPr="00A460FB" w:rsidRDefault="00A460FB" w:rsidP="00BC45B3">
            <w:pPr>
              <w:pStyle w:val="rowtabella0"/>
              <w:rPr>
                <w:color w:val="002060"/>
              </w:rPr>
            </w:pPr>
            <w:r w:rsidRPr="00A460FB">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A67DD"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F5363" w14:textId="77777777" w:rsidR="00A460FB" w:rsidRPr="00A460FB" w:rsidRDefault="00A460FB" w:rsidP="00BC45B3">
            <w:pPr>
              <w:pStyle w:val="rowtabella0"/>
              <w:rPr>
                <w:color w:val="002060"/>
              </w:rPr>
            </w:pPr>
            <w:r w:rsidRPr="00A460FB">
              <w:rPr>
                <w:color w:val="002060"/>
              </w:rPr>
              <w:t>21/10/2025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3EEF74" w14:textId="77777777" w:rsidR="00A460FB" w:rsidRPr="00A460FB" w:rsidRDefault="00A460FB" w:rsidP="00BC45B3">
            <w:pPr>
              <w:pStyle w:val="rowtabella0"/>
              <w:rPr>
                <w:color w:val="002060"/>
              </w:rPr>
            </w:pPr>
            <w:r w:rsidRPr="00A460FB">
              <w:rPr>
                <w:color w:val="002060"/>
              </w:rPr>
              <w:t>5441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523F5" w14:textId="77777777" w:rsidR="00A460FB" w:rsidRPr="00A460FB" w:rsidRDefault="00A460FB" w:rsidP="00BC45B3">
            <w:pPr>
              <w:pStyle w:val="rowtabella0"/>
              <w:rPr>
                <w:color w:val="002060"/>
              </w:rPr>
            </w:pPr>
            <w:r w:rsidRPr="00A460FB">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160B7" w14:textId="77777777" w:rsidR="00A460FB" w:rsidRPr="00A460FB" w:rsidRDefault="00A460FB" w:rsidP="00BC45B3">
            <w:pPr>
              <w:pStyle w:val="rowtabella0"/>
              <w:rPr>
                <w:color w:val="002060"/>
              </w:rPr>
            </w:pPr>
            <w:r w:rsidRPr="00A460FB">
              <w:rPr>
                <w:color w:val="002060"/>
              </w:rPr>
              <w:t>VIA MOLINELLO</w:t>
            </w:r>
          </w:p>
        </w:tc>
      </w:tr>
      <w:tr w:rsidR="00A460FB" w:rsidRPr="00A460FB" w14:paraId="6B66DA1D"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9C12A" w14:textId="77777777" w:rsidR="00A460FB" w:rsidRPr="00A460FB" w:rsidRDefault="00A460FB" w:rsidP="00BC45B3">
            <w:pPr>
              <w:pStyle w:val="rowtabella0"/>
              <w:rPr>
                <w:color w:val="002060"/>
              </w:rPr>
            </w:pPr>
            <w:r w:rsidRPr="00A460FB">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46637" w14:textId="77777777" w:rsidR="00A460FB" w:rsidRPr="00A460FB" w:rsidRDefault="00A460FB" w:rsidP="00BC45B3">
            <w:pPr>
              <w:pStyle w:val="rowtabella0"/>
              <w:rPr>
                <w:color w:val="002060"/>
              </w:rPr>
            </w:pPr>
            <w:r w:rsidRPr="00A460FB">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D20C7F"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626AD" w14:textId="77777777" w:rsidR="00A460FB" w:rsidRPr="00A460FB" w:rsidRDefault="00A460FB" w:rsidP="00BC45B3">
            <w:pPr>
              <w:pStyle w:val="rowtabella0"/>
              <w:rPr>
                <w:color w:val="002060"/>
              </w:rPr>
            </w:pPr>
            <w:r w:rsidRPr="00A460FB">
              <w:rPr>
                <w:color w:val="002060"/>
              </w:rPr>
              <w:t>22/10/2025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7679B6" w14:textId="77777777" w:rsidR="00A460FB" w:rsidRPr="00A460FB" w:rsidRDefault="00A460FB" w:rsidP="00BC45B3">
            <w:pPr>
              <w:pStyle w:val="rowtabella0"/>
              <w:rPr>
                <w:color w:val="002060"/>
              </w:rPr>
            </w:pPr>
            <w:r w:rsidRPr="00A460F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8242A" w14:textId="77777777" w:rsidR="00A460FB" w:rsidRPr="00A460FB" w:rsidRDefault="00A460FB" w:rsidP="00BC45B3">
            <w:pPr>
              <w:pStyle w:val="rowtabella0"/>
              <w:rPr>
                <w:color w:val="002060"/>
              </w:rPr>
            </w:pPr>
            <w:r w:rsidRPr="00A460F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0526D" w14:textId="77777777" w:rsidR="00A460FB" w:rsidRPr="00A460FB" w:rsidRDefault="00A460FB" w:rsidP="00BC45B3">
            <w:pPr>
              <w:pStyle w:val="rowtabella0"/>
              <w:rPr>
                <w:color w:val="002060"/>
              </w:rPr>
            </w:pPr>
            <w:r w:rsidRPr="00A460FB">
              <w:rPr>
                <w:color w:val="002060"/>
              </w:rPr>
              <w:t xml:space="preserve">VIA </w:t>
            </w:r>
            <w:proofErr w:type="gramStart"/>
            <w:r w:rsidRPr="00A460FB">
              <w:rPr>
                <w:color w:val="002060"/>
              </w:rPr>
              <w:t>B.ROSSI</w:t>
            </w:r>
            <w:proofErr w:type="gramEnd"/>
            <w:r w:rsidRPr="00A460FB">
              <w:rPr>
                <w:color w:val="002060"/>
              </w:rPr>
              <w:t xml:space="preserve"> SNC</w:t>
            </w:r>
          </w:p>
        </w:tc>
      </w:tr>
      <w:tr w:rsidR="00A460FB" w:rsidRPr="00A460FB" w14:paraId="5C84EC5E"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A856A" w14:textId="77777777" w:rsidR="00A460FB" w:rsidRPr="00A460FB" w:rsidRDefault="00A460FB" w:rsidP="00BC45B3">
            <w:pPr>
              <w:pStyle w:val="rowtabella0"/>
              <w:rPr>
                <w:color w:val="002060"/>
              </w:rPr>
            </w:pPr>
            <w:proofErr w:type="gramStart"/>
            <w:r w:rsidRPr="00A460FB">
              <w:rPr>
                <w:color w:val="002060"/>
              </w:rPr>
              <w:t>CITTA</w:t>
            </w:r>
            <w:proofErr w:type="gramEnd"/>
            <w:r w:rsidRPr="00A460FB">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6D2F83" w14:textId="77777777" w:rsidR="00A460FB" w:rsidRPr="00A460FB" w:rsidRDefault="00A460FB" w:rsidP="00BC45B3">
            <w:pPr>
              <w:pStyle w:val="rowtabella0"/>
              <w:rPr>
                <w:color w:val="002060"/>
              </w:rPr>
            </w:pPr>
            <w:r w:rsidRPr="00A460FB">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C4A608"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225AE5" w14:textId="77777777" w:rsidR="00A460FB" w:rsidRPr="00A460FB" w:rsidRDefault="00A460FB" w:rsidP="00BC45B3">
            <w:pPr>
              <w:pStyle w:val="rowtabella0"/>
              <w:rPr>
                <w:color w:val="002060"/>
              </w:rPr>
            </w:pPr>
            <w:r w:rsidRPr="00A460FB">
              <w:rPr>
                <w:color w:val="002060"/>
              </w:rPr>
              <w:t>22/10/2025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5E2CD" w14:textId="77777777" w:rsidR="00A460FB" w:rsidRPr="00A460FB" w:rsidRDefault="00A460FB" w:rsidP="00BC45B3">
            <w:pPr>
              <w:pStyle w:val="rowtabella0"/>
              <w:rPr>
                <w:color w:val="002060"/>
              </w:rPr>
            </w:pPr>
            <w:r w:rsidRPr="00A460FB">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AA39F" w14:textId="77777777" w:rsidR="00A460FB" w:rsidRPr="00A460FB" w:rsidRDefault="00A460FB" w:rsidP="00BC45B3">
            <w:pPr>
              <w:pStyle w:val="rowtabella0"/>
              <w:rPr>
                <w:color w:val="002060"/>
              </w:rPr>
            </w:pPr>
            <w:r w:rsidRPr="00A460FB">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3D9BD" w14:textId="77777777" w:rsidR="00A460FB" w:rsidRPr="00A460FB" w:rsidRDefault="00A460FB" w:rsidP="00BC45B3">
            <w:pPr>
              <w:pStyle w:val="rowtabella0"/>
              <w:rPr>
                <w:color w:val="002060"/>
              </w:rPr>
            </w:pPr>
            <w:r w:rsidRPr="00A460FB">
              <w:rPr>
                <w:color w:val="002060"/>
              </w:rPr>
              <w:t>VIA DELLO SPORT</w:t>
            </w:r>
          </w:p>
        </w:tc>
      </w:tr>
      <w:tr w:rsidR="00A460FB" w:rsidRPr="00A460FB" w14:paraId="4E85D5E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6CC1A4" w14:textId="77777777" w:rsidR="00A460FB" w:rsidRPr="00A460FB" w:rsidRDefault="00A460FB" w:rsidP="00BC45B3">
            <w:pPr>
              <w:pStyle w:val="rowtabella0"/>
              <w:rPr>
                <w:color w:val="002060"/>
              </w:rPr>
            </w:pPr>
            <w:r w:rsidRPr="00A460FB">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4D9535" w14:textId="77777777" w:rsidR="00A460FB" w:rsidRPr="00A460FB" w:rsidRDefault="00A460FB" w:rsidP="00BC45B3">
            <w:pPr>
              <w:pStyle w:val="rowtabella0"/>
              <w:rPr>
                <w:color w:val="002060"/>
              </w:rPr>
            </w:pPr>
            <w:r w:rsidRPr="00A460FB">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61E9FF"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5AAA03" w14:textId="77777777" w:rsidR="00A460FB" w:rsidRPr="00A460FB" w:rsidRDefault="00A460FB" w:rsidP="00BC45B3">
            <w:pPr>
              <w:pStyle w:val="rowtabella0"/>
              <w:rPr>
                <w:color w:val="002060"/>
              </w:rPr>
            </w:pPr>
            <w:r w:rsidRPr="00A460FB">
              <w:rPr>
                <w:color w:val="002060"/>
              </w:rPr>
              <w:t>22/10/2025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390EC7" w14:textId="77777777" w:rsidR="00A460FB" w:rsidRPr="00A460FB" w:rsidRDefault="00A460FB" w:rsidP="00BC45B3">
            <w:pPr>
              <w:pStyle w:val="rowtabella0"/>
              <w:rPr>
                <w:color w:val="002060"/>
              </w:rPr>
            </w:pPr>
            <w:r w:rsidRPr="00A460FB">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8D263" w14:textId="77777777" w:rsidR="00A460FB" w:rsidRPr="00A460FB" w:rsidRDefault="00A460FB" w:rsidP="00BC45B3">
            <w:pPr>
              <w:pStyle w:val="rowtabella0"/>
              <w:rPr>
                <w:color w:val="002060"/>
              </w:rPr>
            </w:pPr>
            <w:r w:rsidRPr="00A460FB">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C27F6" w14:textId="77777777" w:rsidR="00A460FB" w:rsidRPr="00A460FB" w:rsidRDefault="00A460FB" w:rsidP="00BC45B3">
            <w:pPr>
              <w:pStyle w:val="rowtabella0"/>
              <w:rPr>
                <w:color w:val="002060"/>
              </w:rPr>
            </w:pPr>
            <w:r w:rsidRPr="00A460FB">
              <w:rPr>
                <w:color w:val="002060"/>
              </w:rPr>
              <w:t>VIA FABIO RULLIANO</w:t>
            </w:r>
          </w:p>
        </w:tc>
      </w:tr>
      <w:tr w:rsidR="00A460FB" w:rsidRPr="00A460FB" w14:paraId="0A0BA331"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C7222" w14:textId="77777777" w:rsidR="00A460FB" w:rsidRPr="00A460FB" w:rsidRDefault="00A460FB" w:rsidP="00BC45B3">
            <w:pPr>
              <w:pStyle w:val="rowtabella0"/>
              <w:rPr>
                <w:color w:val="002060"/>
              </w:rPr>
            </w:pPr>
            <w:r w:rsidRPr="00A460FB">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63736A" w14:textId="77777777" w:rsidR="00A460FB" w:rsidRPr="00A460FB" w:rsidRDefault="00A460FB" w:rsidP="00BC45B3">
            <w:pPr>
              <w:pStyle w:val="rowtabella0"/>
              <w:rPr>
                <w:color w:val="002060"/>
              </w:rPr>
            </w:pPr>
            <w:r w:rsidRPr="00A460F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FAD75"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BE3666" w14:textId="77777777" w:rsidR="00A460FB" w:rsidRPr="00A460FB" w:rsidRDefault="00A460FB" w:rsidP="00BC45B3">
            <w:pPr>
              <w:pStyle w:val="rowtabella0"/>
              <w:rPr>
                <w:color w:val="002060"/>
              </w:rPr>
            </w:pPr>
            <w:r w:rsidRPr="00A460FB">
              <w:rPr>
                <w:color w:val="002060"/>
              </w:rPr>
              <w:t>22/10/2025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39B92E" w14:textId="77777777" w:rsidR="00A460FB" w:rsidRPr="00A460FB" w:rsidRDefault="00A460FB" w:rsidP="00BC45B3">
            <w:pPr>
              <w:pStyle w:val="rowtabella0"/>
              <w:rPr>
                <w:color w:val="002060"/>
              </w:rPr>
            </w:pPr>
            <w:r w:rsidRPr="00A460F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1D02E" w14:textId="77777777" w:rsidR="00A460FB" w:rsidRPr="00A460FB" w:rsidRDefault="00A460FB" w:rsidP="00BC45B3">
            <w:pPr>
              <w:pStyle w:val="rowtabella0"/>
              <w:rPr>
                <w:color w:val="002060"/>
              </w:rPr>
            </w:pPr>
            <w:r w:rsidRPr="00A460F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C76F0" w14:textId="77777777" w:rsidR="00A460FB" w:rsidRPr="00A460FB" w:rsidRDefault="00A460FB" w:rsidP="00BC45B3">
            <w:pPr>
              <w:pStyle w:val="rowtabella0"/>
              <w:rPr>
                <w:color w:val="002060"/>
              </w:rPr>
            </w:pPr>
            <w:r w:rsidRPr="00A460FB">
              <w:rPr>
                <w:color w:val="002060"/>
              </w:rPr>
              <w:t>VIA DELLO SPORT</w:t>
            </w:r>
          </w:p>
        </w:tc>
      </w:tr>
      <w:tr w:rsidR="00A460FB" w:rsidRPr="00A460FB" w14:paraId="01155CEE"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045A5" w14:textId="77777777" w:rsidR="00A460FB" w:rsidRPr="00A460FB" w:rsidRDefault="00A460FB" w:rsidP="00BC45B3">
            <w:pPr>
              <w:pStyle w:val="rowtabella0"/>
              <w:rPr>
                <w:color w:val="002060"/>
              </w:rPr>
            </w:pPr>
            <w:r w:rsidRPr="00A460FB">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CC9A6" w14:textId="77777777" w:rsidR="00A460FB" w:rsidRPr="00A460FB" w:rsidRDefault="00A460FB" w:rsidP="00BC45B3">
            <w:pPr>
              <w:pStyle w:val="rowtabella0"/>
              <w:rPr>
                <w:color w:val="002060"/>
              </w:rPr>
            </w:pPr>
            <w:r w:rsidRPr="00A460F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09EC7" w14:textId="77777777" w:rsidR="00A460FB" w:rsidRPr="00A460FB" w:rsidRDefault="00A460FB" w:rsidP="00BC45B3">
            <w:pPr>
              <w:pStyle w:val="rowtabella0"/>
              <w:jc w:val="center"/>
              <w:rPr>
                <w:color w:val="002060"/>
              </w:rPr>
            </w:pPr>
            <w:r w:rsidRPr="00A460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67F7FB" w14:textId="77777777" w:rsidR="00A460FB" w:rsidRPr="00A460FB" w:rsidRDefault="00A460FB" w:rsidP="00BC45B3">
            <w:pPr>
              <w:pStyle w:val="rowtabella0"/>
              <w:rPr>
                <w:color w:val="002060"/>
              </w:rPr>
            </w:pPr>
            <w:r w:rsidRPr="00A460FB">
              <w:rPr>
                <w:color w:val="002060"/>
              </w:rPr>
              <w:t>22/10/2025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A15829" w14:textId="77777777" w:rsidR="00A460FB" w:rsidRPr="00A460FB" w:rsidRDefault="00A460FB" w:rsidP="00BC45B3">
            <w:pPr>
              <w:pStyle w:val="rowtabella0"/>
              <w:rPr>
                <w:color w:val="002060"/>
              </w:rPr>
            </w:pPr>
            <w:r w:rsidRPr="00A460FB">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00007" w14:textId="77777777" w:rsidR="00A460FB" w:rsidRPr="00A460FB" w:rsidRDefault="00A460FB" w:rsidP="00BC45B3">
            <w:pPr>
              <w:pStyle w:val="rowtabella0"/>
              <w:rPr>
                <w:color w:val="002060"/>
              </w:rPr>
            </w:pPr>
            <w:r w:rsidRPr="00A460F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DCBEE" w14:textId="77777777" w:rsidR="00A460FB" w:rsidRPr="00A460FB" w:rsidRDefault="00A460FB" w:rsidP="00BC45B3">
            <w:pPr>
              <w:pStyle w:val="rowtabella0"/>
              <w:rPr>
                <w:color w:val="002060"/>
              </w:rPr>
            </w:pPr>
            <w:r w:rsidRPr="00A460FB">
              <w:rPr>
                <w:color w:val="002060"/>
              </w:rPr>
              <w:t>VIA SIBILLA 2C</w:t>
            </w:r>
          </w:p>
        </w:tc>
      </w:tr>
      <w:tr w:rsidR="00A460FB" w:rsidRPr="00A460FB" w14:paraId="4200E8BC"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9AC66B" w14:textId="77777777" w:rsidR="00A460FB" w:rsidRPr="00A460FB" w:rsidRDefault="00A460FB" w:rsidP="00BC45B3">
            <w:pPr>
              <w:pStyle w:val="rowtabella0"/>
              <w:rPr>
                <w:color w:val="002060"/>
              </w:rPr>
            </w:pPr>
            <w:r w:rsidRPr="00A460F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AB3F0" w14:textId="77777777" w:rsidR="00A460FB" w:rsidRPr="00A460FB" w:rsidRDefault="00A460FB" w:rsidP="00BC45B3">
            <w:pPr>
              <w:pStyle w:val="rowtabella0"/>
              <w:rPr>
                <w:color w:val="002060"/>
              </w:rPr>
            </w:pPr>
            <w:r w:rsidRPr="00A460FB">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95E4F3"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7D2FF2" w14:textId="77777777" w:rsidR="00A460FB" w:rsidRPr="00A460FB" w:rsidRDefault="00A460FB" w:rsidP="00BC45B3">
            <w:pPr>
              <w:pStyle w:val="rowtabella0"/>
              <w:rPr>
                <w:color w:val="002060"/>
              </w:rPr>
            </w:pPr>
            <w:r w:rsidRPr="00A460FB">
              <w:rPr>
                <w:color w:val="002060"/>
              </w:rPr>
              <w:t>03/11/2025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51F86" w14:textId="77777777" w:rsidR="00A460FB" w:rsidRPr="00A460FB" w:rsidRDefault="00A460FB" w:rsidP="00BC45B3">
            <w:pPr>
              <w:pStyle w:val="rowtabella0"/>
              <w:rPr>
                <w:color w:val="002060"/>
              </w:rPr>
            </w:pPr>
            <w:r w:rsidRPr="00A460F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B70B88" w14:textId="77777777" w:rsidR="00A460FB" w:rsidRPr="00A460FB" w:rsidRDefault="00A460FB" w:rsidP="00BC45B3">
            <w:pPr>
              <w:pStyle w:val="rowtabella0"/>
              <w:rPr>
                <w:color w:val="002060"/>
              </w:rPr>
            </w:pPr>
            <w:r w:rsidRPr="00A460F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22E8E" w14:textId="77777777" w:rsidR="00A460FB" w:rsidRPr="00A460FB" w:rsidRDefault="00A460FB" w:rsidP="00BC45B3">
            <w:pPr>
              <w:pStyle w:val="rowtabella0"/>
              <w:rPr>
                <w:color w:val="002060"/>
              </w:rPr>
            </w:pPr>
            <w:r w:rsidRPr="00A460FB">
              <w:rPr>
                <w:color w:val="002060"/>
              </w:rPr>
              <w:t>VIA ROSSINI</w:t>
            </w:r>
          </w:p>
        </w:tc>
      </w:tr>
      <w:tr w:rsidR="00A460FB" w:rsidRPr="00A460FB" w14:paraId="3A0E9346"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D4465" w14:textId="77777777" w:rsidR="00A460FB" w:rsidRPr="00A460FB" w:rsidRDefault="00A460FB" w:rsidP="00BC45B3">
            <w:pPr>
              <w:pStyle w:val="rowtabella0"/>
              <w:rPr>
                <w:color w:val="002060"/>
              </w:rPr>
            </w:pPr>
            <w:r w:rsidRPr="00A460FB">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5B733" w14:textId="77777777" w:rsidR="00A460FB" w:rsidRPr="00A460FB" w:rsidRDefault="00A460FB" w:rsidP="00BC45B3">
            <w:pPr>
              <w:pStyle w:val="rowtabella0"/>
              <w:rPr>
                <w:color w:val="002060"/>
              </w:rPr>
            </w:pPr>
            <w:r w:rsidRPr="00A460FB">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1F791"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35FED" w14:textId="77777777" w:rsidR="00A460FB" w:rsidRPr="00A460FB" w:rsidRDefault="00A460FB" w:rsidP="00BC45B3">
            <w:pPr>
              <w:pStyle w:val="rowtabella0"/>
              <w:rPr>
                <w:color w:val="002060"/>
              </w:rPr>
            </w:pPr>
            <w:r w:rsidRPr="00A460FB">
              <w:rPr>
                <w:color w:val="002060"/>
              </w:rPr>
              <w:t>04/11/2025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3D04E" w14:textId="77777777" w:rsidR="00A460FB" w:rsidRPr="00A460FB" w:rsidRDefault="00A460FB" w:rsidP="00BC45B3">
            <w:pPr>
              <w:pStyle w:val="rowtabella0"/>
              <w:rPr>
                <w:color w:val="002060"/>
              </w:rPr>
            </w:pPr>
            <w:r w:rsidRPr="00A460FB">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B0592" w14:textId="77777777" w:rsidR="00A460FB" w:rsidRPr="00A460FB" w:rsidRDefault="00A460FB" w:rsidP="00BC45B3">
            <w:pPr>
              <w:pStyle w:val="rowtabella0"/>
              <w:rPr>
                <w:color w:val="002060"/>
              </w:rPr>
            </w:pPr>
            <w:r w:rsidRPr="00A460F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18595" w14:textId="77777777" w:rsidR="00A460FB" w:rsidRPr="00A460FB" w:rsidRDefault="00A460FB" w:rsidP="00BC45B3">
            <w:pPr>
              <w:pStyle w:val="rowtabella0"/>
              <w:rPr>
                <w:color w:val="002060"/>
              </w:rPr>
            </w:pPr>
            <w:r w:rsidRPr="00A460FB">
              <w:rPr>
                <w:color w:val="002060"/>
              </w:rPr>
              <w:t>LOCALITA' NONTESICURO</w:t>
            </w:r>
          </w:p>
        </w:tc>
      </w:tr>
      <w:tr w:rsidR="00A460FB" w:rsidRPr="00A460FB" w14:paraId="2979F8FA"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34BEB8" w14:textId="77777777" w:rsidR="00A460FB" w:rsidRPr="00A460FB" w:rsidRDefault="00A460FB" w:rsidP="00BC45B3">
            <w:pPr>
              <w:pStyle w:val="rowtabella0"/>
              <w:rPr>
                <w:color w:val="002060"/>
              </w:rPr>
            </w:pPr>
            <w:r w:rsidRPr="00A460FB">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56DF6" w14:textId="77777777" w:rsidR="00A460FB" w:rsidRPr="00A460FB" w:rsidRDefault="00A460FB" w:rsidP="00BC45B3">
            <w:pPr>
              <w:pStyle w:val="rowtabella0"/>
              <w:rPr>
                <w:color w:val="002060"/>
              </w:rPr>
            </w:pPr>
            <w:proofErr w:type="gramStart"/>
            <w:r w:rsidRPr="00A460FB">
              <w:rPr>
                <w:color w:val="002060"/>
              </w:rPr>
              <w:t>CITTA</w:t>
            </w:r>
            <w:proofErr w:type="gramEnd"/>
            <w:r w:rsidRPr="00A460FB">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D85D66"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3BC3C" w14:textId="77777777" w:rsidR="00A460FB" w:rsidRPr="00A460FB" w:rsidRDefault="00A460FB" w:rsidP="00BC45B3">
            <w:pPr>
              <w:pStyle w:val="rowtabella0"/>
              <w:rPr>
                <w:color w:val="002060"/>
              </w:rPr>
            </w:pPr>
            <w:r w:rsidRPr="00A460FB">
              <w:rPr>
                <w:color w:val="002060"/>
              </w:rPr>
              <w:t>04/11/2025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9541E" w14:textId="77777777" w:rsidR="00A460FB" w:rsidRPr="00A460FB" w:rsidRDefault="00A460FB" w:rsidP="00BC45B3">
            <w:pPr>
              <w:pStyle w:val="rowtabella0"/>
              <w:rPr>
                <w:color w:val="002060"/>
              </w:rPr>
            </w:pPr>
            <w:r w:rsidRPr="00A460F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CC236" w14:textId="77777777" w:rsidR="00A460FB" w:rsidRPr="00A460FB" w:rsidRDefault="00A460FB" w:rsidP="00BC45B3">
            <w:pPr>
              <w:pStyle w:val="rowtabella0"/>
              <w:rPr>
                <w:color w:val="002060"/>
              </w:rPr>
            </w:pPr>
            <w:r w:rsidRPr="00A460F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37E1D" w14:textId="77777777" w:rsidR="00A460FB" w:rsidRPr="00A460FB" w:rsidRDefault="00A460FB" w:rsidP="00BC45B3">
            <w:pPr>
              <w:pStyle w:val="rowtabella0"/>
              <w:rPr>
                <w:color w:val="002060"/>
              </w:rPr>
            </w:pPr>
            <w:r w:rsidRPr="00A460FB">
              <w:rPr>
                <w:color w:val="002060"/>
              </w:rPr>
              <w:t>VIA CORRADI</w:t>
            </w:r>
          </w:p>
        </w:tc>
      </w:tr>
      <w:tr w:rsidR="00A460FB" w:rsidRPr="00A460FB" w14:paraId="2B4FF366"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514B83" w14:textId="77777777" w:rsidR="00A460FB" w:rsidRPr="00A460FB" w:rsidRDefault="00A460FB" w:rsidP="00BC45B3">
            <w:pPr>
              <w:pStyle w:val="rowtabella0"/>
              <w:rPr>
                <w:color w:val="002060"/>
              </w:rPr>
            </w:pPr>
            <w:r w:rsidRPr="00A460FB">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ABF61" w14:textId="77777777" w:rsidR="00A460FB" w:rsidRPr="00A460FB" w:rsidRDefault="00A460FB" w:rsidP="00BC45B3">
            <w:pPr>
              <w:pStyle w:val="rowtabella0"/>
              <w:rPr>
                <w:color w:val="002060"/>
              </w:rPr>
            </w:pPr>
            <w:r w:rsidRPr="00A460FB">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C9719"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DD7007" w14:textId="77777777" w:rsidR="00A460FB" w:rsidRPr="00A460FB" w:rsidRDefault="00A460FB" w:rsidP="00BC45B3">
            <w:pPr>
              <w:pStyle w:val="rowtabella0"/>
              <w:rPr>
                <w:color w:val="002060"/>
              </w:rPr>
            </w:pPr>
            <w:r w:rsidRPr="00A460FB">
              <w:rPr>
                <w:color w:val="002060"/>
              </w:rPr>
              <w:t>05/11/2025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1F7D22" w14:textId="77777777" w:rsidR="00A460FB" w:rsidRPr="00A460FB" w:rsidRDefault="00A460FB" w:rsidP="00BC45B3">
            <w:pPr>
              <w:pStyle w:val="rowtabella0"/>
              <w:rPr>
                <w:color w:val="002060"/>
              </w:rPr>
            </w:pPr>
            <w:r w:rsidRPr="00A460FB">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04ADC" w14:textId="77777777" w:rsidR="00A460FB" w:rsidRPr="00A460FB" w:rsidRDefault="00A460FB" w:rsidP="00BC45B3">
            <w:pPr>
              <w:pStyle w:val="rowtabella0"/>
              <w:rPr>
                <w:color w:val="002060"/>
              </w:rPr>
            </w:pPr>
            <w:r w:rsidRPr="00A460F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4A021" w14:textId="77777777" w:rsidR="00A460FB" w:rsidRPr="00A460FB" w:rsidRDefault="00A460FB" w:rsidP="00BC45B3">
            <w:pPr>
              <w:pStyle w:val="rowtabella0"/>
              <w:rPr>
                <w:color w:val="002060"/>
              </w:rPr>
            </w:pPr>
            <w:r w:rsidRPr="00A460FB">
              <w:rPr>
                <w:color w:val="002060"/>
              </w:rPr>
              <w:t>VIA LEOPARDI LOC. ANGELI</w:t>
            </w:r>
          </w:p>
        </w:tc>
      </w:tr>
      <w:tr w:rsidR="00A460FB" w:rsidRPr="00A460FB" w14:paraId="664475B3"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948A0" w14:textId="77777777" w:rsidR="00A460FB" w:rsidRPr="00A460FB" w:rsidRDefault="00A460FB" w:rsidP="00BC45B3">
            <w:pPr>
              <w:pStyle w:val="rowtabella0"/>
              <w:rPr>
                <w:color w:val="002060"/>
              </w:rPr>
            </w:pPr>
            <w:r w:rsidRPr="00A460FB">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A40148" w14:textId="77777777" w:rsidR="00A460FB" w:rsidRPr="00A460FB" w:rsidRDefault="00A460FB" w:rsidP="00BC45B3">
            <w:pPr>
              <w:pStyle w:val="rowtabella0"/>
              <w:rPr>
                <w:color w:val="002060"/>
              </w:rPr>
            </w:pPr>
            <w:r w:rsidRPr="00A460FB">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D21B39"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6B1B20" w14:textId="77777777" w:rsidR="00A460FB" w:rsidRPr="00A460FB" w:rsidRDefault="00A460FB" w:rsidP="00BC45B3">
            <w:pPr>
              <w:pStyle w:val="rowtabella0"/>
              <w:rPr>
                <w:color w:val="002060"/>
              </w:rPr>
            </w:pPr>
            <w:r w:rsidRPr="00A460FB">
              <w:rPr>
                <w:color w:val="002060"/>
              </w:rPr>
              <w:t>05/11/2025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C3DB1" w14:textId="77777777" w:rsidR="00A460FB" w:rsidRPr="00A460FB" w:rsidRDefault="00A460FB" w:rsidP="00BC45B3">
            <w:pPr>
              <w:pStyle w:val="rowtabella0"/>
              <w:rPr>
                <w:color w:val="002060"/>
              </w:rPr>
            </w:pPr>
            <w:r w:rsidRPr="00A460FB">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78970" w14:textId="77777777" w:rsidR="00A460FB" w:rsidRPr="00A460FB" w:rsidRDefault="00A460FB" w:rsidP="00BC45B3">
            <w:pPr>
              <w:pStyle w:val="rowtabella0"/>
              <w:rPr>
                <w:color w:val="002060"/>
              </w:rPr>
            </w:pPr>
            <w:r w:rsidRPr="00A460FB">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07B3C" w14:textId="77777777" w:rsidR="00A460FB" w:rsidRPr="00A460FB" w:rsidRDefault="00A460FB" w:rsidP="00BC45B3">
            <w:pPr>
              <w:pStyle w:val="rowtabella0"/>
              <w:rPr>
                <w:color w:val="002060"/>
              </w:rPr>
            </w:pPr>
            <w:r w:rsidRPr="00A460FB">
              <w:rPr>
                <w:color w:val="002060"/>
              </w:rPr>
              <w:t>VIA MARCONI GENGA STAZIONE</w:t>
            </w:r>
          </w:p>
        </w:tc>
      </w:tr>
      <w:tr w:rsidR="00A460FB" w:rsidRPr="00A460FB" w14:paraId="5430A99A"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644A1D" w14:textId="77777777" w:rsidR="00A460FB" w:rsidRPr="00A460FB" w:rsidRDefault="00A460FB" w:rsidP="00BC45B3">
            <w:pPr>
              <w:pStyle w:val="rowtabella0"/>
              <w:rPr>
                <w:color w:val="002060"/>
              </w:rPr>
            </w:pPr>
            <w:r w:rsidRPr="00A460FB">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7C1E92" w14:textId="77777777" w:rsidR="00A460FB" w:rsidRPr="00A460FB" w:rsidRDefault="00A460FB" w:rsidP="00BC45B3">
            <w:pPr>
              <w:pStyle w:val="rowtabella0"/>
              <w:rPr>
                <w:color w:val="002060"/>
              </w:rPr>
            </w:pPr>
            <w:r w:rsidRPr="00A460FB">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D6709"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568D40" w14:textId="77777777" w:rsidR="00A460FB" w:rsidRPr="00A460FB" w:rsidRDefault="00A460FB" w:rsidP="00BC45B3">
            <w:pPr>
              <w:pStyle w:val="rowtabella0"/>
              <w:rPr>
                <w:color w:val="002060"/>
              </w:rPr>
            </w:pPr>
            <w:r w:rsidRPr="00A460FB">
              <w:rPr>
                <w:color w:val="002060"/>
              </w:rPr>
              <w:t>05/11/2025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5B272" w14:textId="77777777" w:rsidR="00A460FB" w:rsidRPr="00A460FB" w:rsidRDefault="00A460FB" w:rsidP="00BC45B3">
            <w:pPr>
              <w:pStyle w:val="rowtabella0"/>
              <w:rPr>
                <w:color w:val="002060"/>
              </w:rPr>
            </w:pPr>
            <w:r w:rsidRPr="00A460F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B87A6" w14:textId="77777777" w:rsidR="00A460FB" w:rsidRPr="00A460FB" w:rsidRDefault="00A460FB" w:rsidP="00BC45B3">
            <w:pPr>
              <w:pStyle w:val="rowtabella0"/>
              <w:rPr>
                <w:color w:val="002060"/>
              </w:rPr>
            </w:pPr>
            <w:r w:rsidRPr="00A460F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FA2AE" w14:textId="77777777" w:rsidR="00A460FB" w:rsidRPr="00A460FB" w:rsidRDefault="00A460FB" w:rsidP="00BC45B3">
            <w:pPr>
              <w:pStyle w:val="rowtabella0"/>
              <w:rPr>
                <w:color w:val="002060"/>
              </w:rPr>
            </w:pPr>
            <w:r w:rsidRPr="00A460FB">
              <w:rPr>
                <w:color w:val="002060"/>
              </w:rPr>
              <w:t>VIA GEMME, 13</w:t>
            </w:r>
          </w:p>
        </w:tc>
      </w:tr>
      <w:tr w:rsidR="00A460FB" w:rsidRPr="00A460FB" w14:paraId="6F33FC6B" w14:textId="77777777" w:rsidTr="00BC45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E76238" w14:textId="77777777" w:rsidR="00A460FB" w:rsidRPr="00A460FB" w:rsidRDefault="00A460FB" w:rsidP="00BC45B3">
            <w:pPr>
              <w:pStyle w:val="rowtabella0"/>
              <w:rPr>
                <w:color w:val="002060"/>
              </w:rPr>
            </w:pPr>
            <w:r w:rsidRPr="00A460FB">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FE00C" w14:textId="77777777" w:rsidR="00A460FB" w:rsidRPr="00A460FB" w:rsidRDefault="00A460FB" w:rsidP="00BC45B3">
            <w:pPr>
              <w:pStyle w:val="rowtabella0"/>
              <w:rPr>
                <w:color w:val="002060"/>
              </w:rPr>
            </w:pPr>
            <w:r w:rsidRPr="00A460FB">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3272B"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26B5E" w14:textId="77777777" w:rsidR="00A460FB" w:rsidRPr="00A460FB" w:rsidRDefault="00A460FB" w:rsidP="00BC45B3">
            <w:pPr>
              <w:pStyle w:val="rowtabella0"/>
              <w:rPr>
                <w:color w:val="002060"/>
              </w:rPr>
            </w:pPr>
            <w:r w:rsidRPr="00A460FB">
              <w:rPr>
                <w:color w:val="002060"/>
              </w:rPr>
              <w:t>05/11/2025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8DF1AF" w14:textId="77777777" w:rsidR="00A460FB" w:rsidRPr="00A460FB" w:rsidRDefault="00A460FB" w:rsidP="00BC45B3">
            <w:pPr>
              <w:pStyle w:val="rowtabella0"/>
              <w:rPr>
                <w:color w:val="002060"/>
              </w:rPr>
            </w:pPr>
            <w:r w:rsidRPr="00A460FB">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D75B4" w14:textId="77777777" w:rsidR="00A460FB" w:rsidRPr="00A460FB" w:rsidRDefault="00A460FB" w:rsidP="00BC45B3">
            <w:pPr>
              <w:pStyle w:val="rowtabella0"/>
              <w:rPr>
                <w:color w:val="002060"/>
              </w:rPr>
            </w:pPr>
            <w:r w:rsidRPr="00A460FB">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95DE6" w14:textId="77777777" w:rsidR="00A460FB" w:rsidRPr="00A460FB" w:rsidRDefault="00A460FB" w:rsidP="00BC45B3">
            <w:pPr>
              <w:pStyle w:val="rowtabella0"/>
              <w:rPr>
                <w:color w:val="002060"/>
              </w:rPr>
            </w:pPr>
            <w:r w:rsidRPr="00A460FB">
              <w:rPr>
                <w:color w:val="002060"/>
              </w:rPr>
              <w:t>VIA DEI PIOPPI 2</w:t>
            </w:r>
          </w:p>
        </w:tc>
      </w:tr>
      <w:tr w:rsidR="00A460FB" w:rsidRPr="00A460FB" w14:paraId="2B0A86D0"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679A18" w14:textId="77777777" w:rsidR="00A460FB" w:rsidRPr="00A460FB" w:rsidRDefault="00A460FB" w:rsidP="00BC45B3">
            <w:pPr>
              <w:pStyle w:val="rowtabella0"/>
              <w:rPr>
                <w:color w:val="002060"/>
              </w:rPr>
            </w:pPr>
            <w:r w:rsidRPr="00A460F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F62E8" w14:textId="77777777" w:rsidR="00A460FB" w:rsidRPr="00A460FB" w:rsidRDefault="00A460FB" w:rsidP="00BC45B3">
            <w:pPr>
              <w:pStyle w:val="rowtabella0"/>
              <w:rPr>
                <w:color w:val="002060"/>
              </w:rPr>
            </w:pPr>
            <w:r w:rsidRPr="00A460FB">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25678" w14:textId="77777777" w:rsidR="00A460FB" w:rsidRPr="00A460FB" w:rsidRDefault="00A460FB" w:rsidP="00BC45B3">
            <w:pPr>
              <w:pStyle w:val="rowtabella0"/>
              <w:jc w:val="center"/>
              <w:rPr>
                <w:color w:val="002060"/>
              </w:rPr>
            </w:pPr>
            <w:r w:rsidRPr="00A460F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BFA8E" w14:textId="77777777" w:rsidR="00A460FB" w:rsidRPr="00A460FB" w:rsidRDefault="00A460FB" w:rsidP="00BC45B3">
            <w:pPr>
              <w:pStyle w:val="rowtabella0"/>
              <w:rPr>
                <w:color w:val="002060"/>
              </w:rPr>
            </w:pPr>
            <w:r w:rsidRPr="00A460FB">
              <w:rPr>
                <w:color w:val="002060"/>
              </w:rPr>
              <w:t>05/11/2025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805F0" w14:textId="77777777" w:rsidR="00A460FB" w:rsidRPr="00A460FB" w:rsidRDefault="00A460FB" w:rsidP="00BC45B3">
            <w:pPr>
              <w:pStyle w:val="rowtabella0"/>
              <w:rPr>
                <w:color w:val="002060"/>
              </w:rPr>
            </w:pPr>
            <w:r w:rsidRPr="00A460FB">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86E54" w14:textId="77777777" w:rsidR="00A460FB" w:rsidRPr="00A460FB" w:rsidRDefault="00A460FB" w:rsidP="00BC45B3">
            <w:pPr>
              <w:pStyle w:val="rowtabella0"/>
              <w:rPr>
                <w:color w:val="002060"/>
              </w:rPr>
            </w:pPr>
            <w:r w:rsidRPr="00A460F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D5174" w14:textId="77777777" w:rsidR="00A460FB" w:rsidRPr="00A460FB" w:rsidRDefault="00A460FB" w:rsidP="00BC45B3">
            <w:pPr>
              <w:pStyle w:val="rowtabella0"/>
              <w:rPr>
                <w:color w:val="002060"/>
              </w:rPr>
            </w:pPr>
            <w:r w:rsidRPr="00A460FB">
              <w:rPr>
                <w:color w:val="002060"/>
              </w:rPr>
              <w:t>VIA PERTINI</w:t>
            </w:r>
          </w:p>
        </w:tc>
      </w:tr>
    </w:tbl>
    <w:p w14:paraId="4272D6A5" w14:textId="77777777" w:rsidR="00A460FB" w:rsidRDefault="00A460FB" w:rsidP="00F31D3F">
      <w:pPr>
        <w:pStyle w:val="breakline"/>
        <w:rPr>
          <w:color w:val="002060"/>
        </w:rPr>
      </w:pPr>
    </w:p>
    <w:p w14:paraId="6B859CFE" w14:textId="77777777" w:rsidR="00511CDF" w:rsidRDefault="00511CDF" w:rsidP="00F31D3F">
      <w:pPr>
        <w:pStyle w:val="breakline"/>
        <w:rPr>
          <w:color w:val="002060"/>
        </w:rPr>
      </w:pPr>
    </w:p>
    <w:p w14:paraId="1AA89435" w14:textId="77777777" w:rsidR="00511CDF" w:rsidRPr="000F15D7" w:rsidRDefault="00511CDF" w:rsidP="00511CDF">
      <w:pPr>
        <w:pStyle w:val="titolocampionato0"/>
        <w:shd w:val="clear" w:color="auto" w:fill="CCCCCC"/>
        <w:spacing w:before="80" w:after="40"/>
        <w:rPr>
          <w:color w:val="002060"/>
        </w:rPr>
      </w:pPr>
      <w:r w:rsidRPr="000F15D7">
        <w:rPr>
          <w:color w:val="002060"/>
        </w:rPr>
        <w:t>COPPA ITALIA FEMM.LE CALCIO A5</w:t>
      </w:r>
    </w:p>
    <w:p w14:paraId="7C70936E" w14:textId="77777777" w:rsidR="00511CDF" w:rsidRPr="000F15D7" w:rsidRDefault="00511CDF" w:rsidP="00511CDF">
      <w:pPr>
        <w:pStyle w:val="titoloprinc0"/>
        <w:rPr>
          <w:color w:val="002060"/>
        </w:rPr>
      </w:pPr>
      <w:r>
        <w:rPr>
          <w:color w:val="002060"/>
        </w:rPr>
        <w:t>PROGRAMMA GARE</w:t>
      </w:r>
    </w:p>
    <w:p w14:paraId="162AF177" w14:textId="77777777" w:rsidR="00511CDF" w:rsidRPr="000F15D7" w:rsidRDefault="00511CDF" w:rsidP="00511CDF">
      <w:pPr>
        <w:pStyle w:val="sottotitolocampionato10"/>
        <w:rPr>
          <w:color w:val="002060"/>
        </w:rPr>
      </w:pPr>
      <w:r w:rsidRPr="000F15D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511CDF" w:rsidRPr="000F15D7" w14:paraId="3CD328DD"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E2DD6"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28C8"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69C9"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F181"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19F28"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38B57"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538DC"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5784CA7C"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D37111" w14:textId="77777777" w:rsidR="00511CDF" w:rsidRPr="000F15D7" w:rsidRDefault="00511CDF" w:rsidP="00BC45B3">
            <w:pPr>
              <w:pStyle w:val="rowtabella0"/>
              <w:rPr>
                <w:color w:val="002060"/>
              </w:rPr>
            </w:pPr>
            <w:r w:rsidRPr="000F15D7">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5574B" w14:textId="77777777" w:rsidR="00511CDF" w:rsidRPr="000F15D7" w:rsidRDefault="00511CDF" w:rsidP="00BC45B3">
            <w:pPr>
              <w:pStyle w:val="rowtabella0"/>
              <w:rPr>
                <w:color w:val="002060"/>
              </w:rPr>
            </w:pPr>
            <w:r w:rsidRPr="000F15D7">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2A1F9" w14:textId="77777777" w:rsidR="00511CDF" w:rsidRPr="000F15D7" w:rsidRDefault="00511CDF" w:rsidP="00BC45B3">
            <w:pPr>
              <w:pStyle w:val="rowtabella0"/>
              <w:jc w:val="center"/>
              <w:rPr>
                <w:color w:val="002060"/>
              </w:rPr>
            </w:pPr>
            <w:r w:rsidRPr="000F15D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CC378" w14:textId="77777777" w:rsidR="00511CDF" w:rsidRPr="000F15D7" w:rsidRDefault="00511CDF" w:rsidP="00BC45B3">
            <w:pPr>
              <w:pStyle w:val="rowtabella0"/>
              <w:rPr>
                <w:color w:val="002060"/>
              </w:rPr>
            </w:pPr>
            <w:r w:rsidRPr="000F15D7">
              <w:rPr>
                <w:color w:val="002060"/>
              </w:rPr>
              <w:t>13/10/2025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3AFA8" w14:textId="77777777" w:rsidR="00511CDF" w:rsidRPr="000F15D7" w:rsidRDefault="00511CDF" w:rsidP="00BC45B3">
            <w:pPr>
              <w:pStyle w:val="rowtabella0"/>
              <w:rPr>
                <w:color w:val="002060"/>
              </w:rPr>
            </w:pPr>
            <w:r w:rsidRPr="000F15D7">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B68A6E" w14:textId="77777777" w:rsidR="00511CDF" w:rsidRPr="000F15D7" w:rsidRDefault="00511CDF" w:rsidP="00BC45B3">
            <w:pPr>
              <w:pStyle w:val="rowtabella0"/>
              <w:rPr>
                <w:color w:val="002060"/>
              </w:rPr>
            </w:pPr>
            <w:r w:rsidRPr="000F15D7">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9AC54" w14:textId="77777777" w:rsidR="00511CDF" w:rsidRPr="000F15D7" w:rsidRDefault="00511CDF" w:rsidP="00BC45B3">
            <w:pPr>
              <w:pStyle w:val="rowtabella0"/>
              <w:rPr>
                <w:color w:val="002060"/>
              </w:rPr>
            </w:pPr>
            <w:r w:rsidRPr="000F15D7">
              <w:rPr>
                <w:color w:val="002060"/>
              </w:rPr>
              <w:t>VIA ROSSINI</w:t>
            </w:r>
          </w:p>
        </w:tc>
      </w:tr>
    </w:tbl>
    <w:p w14:paraId="1C58EB30" w14:textId="77777777" w:rsidR="00511CDF" w:rsidRPr="000F15D7" w:rsidRDefault="00511CDF" w:rsidP="00511CDF">
      <w:pPr>
        <w:pStyle w:val="breakline"/>
        <w:rPr>
          <w:rFonts w:eastAsiaTheme="minorEastAsia"/>
          <w:color w:val="002060"/>
        </w:rPr>
      </w:pPr>
    </w:p>
    <w:p w14:paraId="055EA33A" w14:textId="77777777" w:rsidR="00511CDF" w:rsidRPr="00D62A78" w:rsidRDefault="00511CDF" w:rsidP="00F31D3F">
      <w:pPr>
        <w:pStyle w:val="breakline"/>
        <w:rPr>
          <w:color w:val="002060"/>
        </w:rPr>
      </w:pPr>
    </w:p>
    <w:p w14:paraId="1F049C2C" w14:textId="77777777" w:rsidR="00F31D3F" w:rsidRPr="00D62A78" w:rsidRDefault="00F31D3F" w:rsidP="00F31D3F">
      <w:pPr>
        <w:pStyle w:val="breakline"/>
        <w:rPr>
          <w:color w:val="002060"/>
        </w:rPr>
      </w:pPr>
    </w:p>
    <w:p w14:paraId="17202E7F" w14:textId="77777777" w:rsidR="00511CDF" w:rsidRPr="000F15D7" w:rsidRDefault="00511CDF" w:rsidP="00511CDF">
      <w:pPr>
        <w:pStyle w:val="titolocampionato0"/>
        <w:shd w:val="clear" w:color="auto" w:fill="CCCCCC"/>
        <w:spacing w:before="80" w:after="40"/>
        <w:rPr>
          <w:color w:val="002060"/>
        </w:rPr>
      </w:pPr>
      <w:r w:rsidRPr="000F15D7">
        <w:rPr>
          <w:color w:val="002060"/>
        </w:rPr>
        <w:t>COPPA MARCHE UNDER17 CALCIO A5</w:t>
      </w:r>
    </w:p>
    <w:p w14:paraId="48A47A4E" w14:textId="11CCF8DF" w:rsidR="00511CDF" w:rsidRPr="000F15D7" w:rsidRDefault="00511CDF" w:rsidP="00511CDF">
      <w:pPr>
        <w:pStyle w:val="titoloprinc0"/>
        <w:rPr>
          <w:color w:val="002060"/>
        </w:rPr>
      </w:pPr>
      <w:r>
        <w:rPr>
          <w:color w:val="002060"/>
        </w:rPr>
        <w:t>PROGRAMMA GARE</w:t>
      </w:r>
    </w:p>
    <w:p w14:paraId="68F4D6B4" w14:textId="77777777" w:rsidR="00511CDF" w:rsidRPr="000F15D7" w:rsidRDefault="00511CDF" w:rsidP="00511CDF">
      <w:pPr>
        <w:pStyle w:val="breakline"/>
        <w:rPr>
          <w:color w:val="002060"/>
        </w:rPr>
      </w:pPr>
    </w:p>
    <w:p w14:paraId="13DDA577"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1CDF" w:rsidRPr="000F15D7" w14:paraId="336A3FF2"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17330"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CD1AD"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4C080"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9C27F"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4D5E"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FD0B5"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6AD7D"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54FD5B9D"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23EED9" w14:textId="77777777" w:rsidR="00511CDF" w:rsidRPr="000F15D7" w:rsidRDefault="00511CDF" w:rsidP="00BC45B3">
            <w:pPr>
              <w:pStyle w:val="rowtabella0"/>
              <w:rPr>
                <w:color w:val="002060"/>
              </w:rPr>
            </w:pPr>
            <w:r w:rsidRPr="000F15D7">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EBCB2" w14:textId="77777777" w:rsidR="00511CDF" w:rsidRPr="000F15D7" w:rsidRDefault="00511CDF" w:rsidP="00BC45B3">
            <w:pPr>
              <w:pStyle w:val="rowtabella0"/>
              <w:rPr>
                <w:color w:val="002060"/>
              </w:rPr>
            </w:pPr>
            <w:r w:rsidRPr="000F15D7">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9C58A"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C26E8" w14:textId="77777777" w:rsidR="00511CDF" w:rsidRPr="000F15D7" w:rsidRDefault="00511CDF" w:rsidP="00BC45B3">
            <w:pPr>
              <w:pStyle w:val="rowtabella0"/>
              <w:rPr>
                <w:color w:val="002060"/>
              </w:rPr>
            </w:pPr>
            <w:r w:rsidRPr="000F15D7">
              <w:rPr>
                <w:color w:val="002060"/>
              </w:rPr>
              <w:t>15/10/2025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D8214" w14:textId="77777777" w:rsidR="00511CDF" w:rsidRPr="000F15D7" w:rsidRDefault="00511CDF" w:rsidP="00BC45B3">
            <w:pPr>
              <w:pStyle w:val="rowtabella0"/>
              <w:rPr>
                <w:color w:val="002060"/>
              </w:rPr>
            </w:pPr>
            <w:r w:rsidRPr="000F15D7">
              <w:rPr>
                <w:color w:val="002060"/>
              </w:rPr>
              <w:t xml:space="preserve">5429 PAL.COM. </w:t>
            </w:r>
            <w:proofErr w:type="gramStart"/>
            <w:r w:rsidRPr="000F15D7">
              <w:rPr>
                <w:color w:val="002060"/>
              </w:rPr>
              <w:t>S.MICHELE</w:t>
            </w:r>
            <w:proofErr w:type="gramEnd"/>
            <w:r w:rsidRPr="000F15D7">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3ED0A" w14:textId="77777777" w:rsidR="00511CDF" w:rsidRPr="000F15D7" w:rsidRDefault="00511CDF" w:rsidP="00BC45B3">
            <w:pPr>
              <w:pStyle w:val="rowtabella0"/>
              <w:rPr>
                <w:color w:val="002060"/>
              </w:rPr>
            </w:pPr>
            <w:r w:rsidRPr="000F15D7">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9862E" w14:textId="77777777" w:rsidR="00511CDF" w:rsidRPr="000F15D7" w:rsidRDefault="00511CDF" w:rsidP="00BC45B3">
            <w:pPr>
              <w:pStyle w:val="rowtabella0"/>
              <w:rPr>
                <w:color w:val="002060"/>
              </w:rPr>
            </w:pPr>
            <w:r w:rsidRPr="000F15D7">
              <w:rPr>
                <w:color w:val="002060"/>
              </w:rPr>
              <w:t>VIA LORETO</w:t>
            </w:r>
          </w:p>
        </w:tc>
      </w:tr>
    </w:tbl>
    <w:p w14:paraId="16B08C20" w14:textId="77777777" w:rsidR="00511CDF" w:rsidRPr="000F15D7" w:rsidRDefault="00511CDF" w:rsidP="00511CDF">
      <w:pPr>
        <w:pStyle w:val="breakline"/>
        <w:rPr>
          <w:rFonts w:eastAsiaTheme="minorEastAsia"/>
          <w:color w:val="002060"/>
        </w:rPr>
      </w:pPr>
    </w:p>
    <w:p w14:paraId="0DFC654B" w14:textId="77777777" w:rsidR="00511CDF" w:rsidRPr="000F15D7" w:rsidRDefault="00511CDF" w:rsidP="00511CDF">
      <w:pPr>
        <w:pStyle w:val="breakline"/>
        <w:rPr>
          <w:color w:val="002060"/>
        </w:rPr>
      </w:pPr>
    </w:p>
    <w:p w14:paraId="26C6B488" w14:textId="77777777" w:rsidR="00511CDF" w:rsidRPr="000F15D7" w:rsidRDefault="00511CDF" w:rsidP="00511CDF">
      <w:pPr>
        <w:pStyle w:val="breakline"/>
        <w:rPr>
          <w:color w:val="002060"/>
        </w:rPr>
      </w:pPr>
    </w:p>
    <w:p w14:paraId="3008876B" w14:textId="77777777" w:rsidR="00511CDF" w:rsidRPr="000F15D7" w:rsidRDefault="00511CDF" w:rsidP="00511CDF">
      <w:pPr>
        <w:pStyle w:val="sottotitolocampionato10"/>
        <w:rPr>
          <w:color w:val="002060"/>
        </w:rPr>
      </w:pPr>
      <w:r w:rsidRPr="000F15D7">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1CDF" w:rsidRPr="000F15D7" w14:paraId="27C817A2"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EEAF"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8F1B"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2EF5A"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22CB"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48A14"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21448"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0F807"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0175BD2"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3F7BB1" w14:textId="77777777" w:rsidR="00511CDF" w:rsidRPr="000F15D7" w:rsidRDefault="00511CDF" w:rsidP="00BC45B3">
            <w:pPr>
              <w:pStyle w:val="rowtabella0"/>
              <w:rPr>
                <w:color w:val="002060"/>
              </w:rPr>
            </w:pPr>
            <w:r w:rsidRPr="000F15D7">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906FA" w14:textId="77777777" w:rsidR="00511CDF" w:rsidRPr="000F15D7" w:rsidRDefault="00511CDF" w:rsidP="00BC45B3">
            <w:pPr>
              <w:pStyle w:val="rowtabella0"/>
              <w:rPr>
                <w:color w:val="002060"/>
              </w:rPr>
            </w:pPr>
            <w:r w:rsidRPr="000F15D7">
              <w:rPr>
                <w:color w:val="002060"/>
              </w:rPr>
              <w:t>ETA BETA F.C.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D57D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FEE0E" w14:textId="77777777" w:rsidR="00511CDF" w:rsidRPr="000F15D7" w:rsidRDefault="00511CDF" w:rsidP="00BC45B3">
            <w:pPr>
              <w:pStyle w:val="rowtabella0"/>
              <w:rPr>
                <w:color w:val="002060"/>
              </w:rPr>
            </w:pPr>
            <w:r w:rsidRPr="000F15D7">
              <w:rPr>
                <w:color w:val="002060"/>
              </w:rPr>
              <w:t>14/10/2025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C8134" w14:textId="77777777" w:rsidR="00511CDF" w:rsidRPr="000F15D7" w:rsidRDefault="00511CDF" w:rsidP="00BC45B3">
            <w:pPr>
              <w:pStyle w:val="rowtabella0"/>
              <w:rPr>
                <w:color w:val="002060"/>
              </w:rPr>
            </w:pPr>
            <w:r w:rsidRPr="000F15D7">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573F1" w14:textId="77777777" w:rsidR="00511CDF" w:rsidRPr="000F15D7" w:rsidRDefault="00511CDF" w:rsidP="00BC45B3">
            <w:pPr>
              <w:pStyle w:val="rowtabella0"/>
              <w:rPr>
                <w:color w:val="002060"/>
              </w:rPr>
            </w:pPr>
            <w:r w:rsidRPr="000F15D7">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DCC68" w14:textId="77777777" w:rsidR="00511CDF" w:rsidRPr="000F15D7" w:rsidRDefault="00511CDF" w:rsidP="00BC45B3">
            <w:pPr>
              <w:pStyle w:val="rowtabella0"/>
              <w:rPr>
                <w:color w:val="002060"/>
              </w:rPr>
            </w:pPr>
            <w:r w:rsidRPr="000F15D7">
              <w:rPr>
                <w:color w:val="002060"/>
              </w:rPr>
              <w:t>STR.DEL BURELLO LOC.VAL NEVOLA</w:t>
            </w:r>
          </w:p>
        </w:tc>
      </w:tr>
    </w:tbl>
    <w:p w14:paraId="1B2A36F2" w14:textId="77777777" w:rsidR="00511CDF" w:rsidRPr="000F15D7" w:rsidRDefault="00511CDF" w:rsidP="00511CDF">
      <w:pPr>
        <w:pStyle w:val="breakline"/>
        <w:rPr>
          <w:rFonts w:eastAsiaTheme="minorEastAsia"/>
          <w:color w:val="002060"/>
        </w:rPr>
      </w:pPr>
    </w:p>
    <w:p w14:paraId="3D8AA979" w14:textId="77777777" w:rsidR="00511CDF" w:rsidRPr="000F15D7" w:rsidRDefault="00511CDF" w:rsidP="00511CDF">
      <w:pPr>
        <w:pStyle w:val="breakline"/>
        <w:rPr>
          <w:color w:val="002060"/>
        </w:rPr>
      </w:pPr>
    </w:p>
    <w:p w14:paraId="0B9459FB" w14:textId="77777777" w:rsidR="00511CDF" w:rsidRPr="000F15D7" w:rsidRDefault="00511CDF" w:rsidP="00511CDF">
      <w:pPr>
        <w:pStyle w:val="breakline"/>
        <w:rPr>
          <w:color w:val="002060"/>
        </w:rPr>
      </w:pPr>
    </w:p>
    <w:p w14:paraId="554CAF8D" w14:textId="77777777" w:rsidR="00511CDF" w:rsidRPr="000F15D7" w:rsidRDefault="00511CDF" w:rsidP="00511CDF">
      <w:pPr>
        <w:pStyle w:val="sottotitolocampionato10"/>
        <w:rPr>
          <w:color w:val="002060"/>
        </w:rPr>
      </w:pPr>
      <w:r w:rsidRPr="000F15D7">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511CDF" w:rsidRPr="000F15D7" w14:paraId="26134C02"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784FE"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5FD22"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CDABF"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793F"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5800"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4EA56"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EEC7D"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29AE7B3"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79EF9" w14:textId="77777777" w:rsidR="00511CDF" w:rsidRPr="000F15D7" w:rsidRDefault="00511CDF" w:rsidP="00BC45B3">
            <w:pPr>
              <w:pStyle w:val="rowtabella0"/>
              <w:rPr>
                <w:color w:val="002060"/>
              </w:rPr>
            </w:pPr>
            <w:r w:rsidRPr="000F15D7">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7AA3C7" w14:textId="77777777" w:rsidR="00511CDF" w:rsidRPr="000F15D7" w:rsidRDefault="00511CDF" w:rsidP="00BC45B3">
            <w:pPr>
              <w:pStyle w:val="rowtabella0"/>
              <w:rPr>
                <w:color w:val="002060"/>
              </w:rPr>
            </w:pPr>
            <w:r w:rsidRPr="000F15D7">
              <w:rPr>
                <w:color w:val="002060"/>
              </w:rPr>
              <w:t>POLISPORTIVA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9E3A8"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F801E" w14:textId="77777777" w:rsidR="00511CDF" w:rsidRPr="000F15D7" w:rsidRDefault="00511CDF" w:rsidP="00BC45B3">
            <w:pPr>
              <w:pStyle w:val="rowtabella0"/>
              <w:rPr>
                <w:color w:val="002060"/>
              </w:rPr>
            </w:pPr>
            <w:r w:rsidRPr="000F15D7">
              <w:rPr>
                <w:color w:val="002060"/>
              </w:rPr>
              <w:t>16/10/2025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2E1CD" w14:textId="77777777" w:rsidR="00511CDF" w:rsidRPr="000F15D7" w:rsidRDefault="00511CDF" w:rsidP="00BC45B3">
            <w:pPr>
              <w:pStyle w:val="rowtabella0"/>
              <w:rPr>
                <w:color w:val="002060"/>
              </w:rPr>
            </w:pPr>
            <w:r w:rsidRPr="000F15D7">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D6CB0" w14:textId="77777777" w:rsidR="00511CDF" w:rsidRPr="000F15D7" w:rsidRDefault="00511CDF" w:rsidP="00BC45B3">
            <w:pPr>
              <w:pStyle w:val="rowtabella0"/>
              <w:rPr>
                <w:color w:val="002060"/>
              </w:rPr>
            </w:pPr>
            <w:r w:rsidRPr="000F15D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F4F1D" w14:textId="77777777" w:rsidR="00511CDF" w:rsidRPr="000F15D7" w:rsidRDefault="00511CDF" w:rsidP="00BC45B3">
            <w:pPr>
              <w:pStyle w:val="rowtabella0"/>
              <w:rPr>
                <w:color w:val="002060"/>
              </w:rPr>
            </w:pPr>
            <w:r w:rsidRPr="000F15D7">
              <w:rPr>
                <w:color w:val="002060"/>
              </w:rPr>
              <w:t xml:space="preserve">LOC.MONTEROCCO VIA </w:t>
            </w:r>
            <w:proofErr w:type="gramStart"/>
            <w:r w:rsidRPr="000F15D7">
              <w:rPr>
                <w:color w:val="002060"/>
              </w:rPr>
              <w:t>A.MANCINI</w:t>
            </w:r>
            <w:proofErr w:type="gramEnd"/>
          </w:p>
        </w:tc>
      </w:tr>
    </w:tbl>
    <w:p w14:paraId="375653C4" w14:textId="77777777" w:rsidR="000E0A2C" w:rsidRDefault="000E0A2C" w:rsidP="000E0A2C">
      <w:pPr>
        <w:pStyle w:val="breakline"/>
        <w:rPr>
          <w:color w:val="002060"/>
        </w:rPr>
      </w:pPr>
    </w:p>
    <w:p w14:paraId="5605A981" w14:textId="77777777" w:rsidR="000E0A2C" w:rsidRDefault="000E0A2C" w:rsidP="000E0A2C">
      <w:pPr>
        <w:pStyle w:val="breakline"/>
        <w:rPr>
          <w:color w:val="002060"/>
        </w:rPr>
      </w:pPr>
    </w:p>
    <w:p w14:paraId="3CEF479C" w14:textId="77777777" w:rsidR="00511CDF" w:rsidRPr="000F15D7" w:rsidRDefault="00511CDF" w:rsidP="00511CDF">
      <w:pPr>
        <w:pStyle w:val="titolocampionato0"/>
        <w:shd w:val="clear" w:color="auto" w:fill="CCCCCC"/>
        <w:spacing w:before="80" w:after="40"/>
        <w:rPr>
          <w:color w:val="002060"/>
        </w:rPr>
      </w:pPr>
      <w:r w:rsidRPr="000F15D7">
        <w:rPr>
          <w:color w:val="002060"/>
        </w:rPr>
        <w:t>COPPA MARCHE UNDER15 CALCIO A5</w:t>
      </w:r>
    </w:p>
    <w:p w14:paraId="429AED4F" w14:textId="3C03D826" w:rsidR="00511CDF" w:rsidRPr="000F15D7" w:rsidRDefault="00511CDF" w:rsidP="00511CDF">
      <w:pPr>
        <w:pStyle w:val="titoloprinc0"/>
        <w:rPr>
          <w:color w:val="002060"/>
        </w:rPr>
      </w:pPr>
      <w:r>
        <w:rPr>
          <w:color w:val="002060"/>
        </w:rPr>
        <w:t>PROGRAMMA GARE</w:t>
      </w:r>
    </w:p>
    <w:p w14:paraId="4C8ECE09" w14:textId="77777777" w:rsidR="00511CDF" w:rsidRPr="000F15D7" w:rsidRDefault="00511CDF" w:rsidP="00511CDF">
      <w:pPr>
        <w:pStyle w:val="breakline"/>
        <w:rPr>
          <w:color w:val="002060"/>
        </w:rPr>
      </w:pPr>
    </w:p>
    <w:p w14:paraId="1D82FD0C" w14:textId="77777777" w:rsidR="00511CDF" w:rsidRPr="000F15D7" w:rsidRDefault="00511CDF" w:rsidP="00511CDF">
      <w:pPr>
        <w:pStyle w:val="sottotitolocampionato10"/>
        <w:rPr>
          <w:color w:val="002060"/>
        </w:rPr>
      </w:pPr>
      <w:r w:rsidRPr="000F15D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511CDF" w:rsidRPr="000F15D7" w14:paraId="49729995"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27DAA"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C776"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FD881"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9027"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3DFFE"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4D31D"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D016"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09D96DAE" w14:textId="77777777" w:rsidTr="00BC45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ACECE" w14:textId="77777777" w:rsidR="00511CDF" w:rsidRPr="000F15D7" w:rsidRDefault="00511CDF" w:rsidP="00BC45B3">
            <w:pPr>
              <w:pStyle w:val="rowtabella0"/>
              <w:rPr>
                <w:color w:val="002060"/>
              </w:rPr>
            </w:pPr>
            <w:r w:rsidRPr="000F15D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CA156" w14:textId="77777777" w:rsidR="00511CDF" w:rsidRPr="000F15D7" w:rsidRDefault="00511CDF" w:rsidP="00BC45B3">
            <w:pPr>
              <w:pStyle w:val="rowtabella0"/>
              <w:rPr>
                <w:color w:val="002060"/>
              </w:rPr>
            </w:pPr>
            <w:r w:rsidRPr="000F15D7">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61451"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64A7C" w14:textId="77777777" w:rsidR="00511CDF" w:rsidRPr="000F15D7" w:rsidRDefault="00511CDF" w:rsidP="00BC45B3">
            <w:pPr>
              <w:pStyle w:val="rowtabella0"/>
              <w:rPr>
                <w:color w:val="002060"/>
              </w:rPr>
            </w:pPr>
            <w:r w:rsidRPr="000F15D7">
              <w:rPr>
                <w:color w:val="002060"/>
              </w:rPr>
              <w:t>13/10/2025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42F78" w14:textId="77777777" w:rsidR="00511CDF" w:rsidRPr="000F15D7" w:rsidRDefault="00511CDF" w:rsidP="00BC45B3">
            <w:pPr>
              <w:pStyle w:val="rowtabella0"/>
              <w:rPr>
                <w:color w:val="002060"/>
              </w:rPr>
            </w:pPr>
            <w:r w:rsidRPr="000F15D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DDFD0" w14:textId="77777777" w:rsidR="00511CDF" w:rsidRPr="000F15D7" w:rsidRDefault="00511CDF" w:rsidP="00BC45B3">
            <w:pPr>
              <w:pStyle w:val="rowtabella0"/>
              <w:rPr>
                <w:color w:val="002060"/>
              </w:rPr>
            </w:pPr>
            <w:r w:rsidRPr="000F15D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02ADE" w14:textId="77777777" w:rsidR="00511CDF" w:rsidRPr="000F15D7" w:rsidRDefault="00511CDF" w:rsidP="00BC45B3">
            <w:pPr>
              <w:pStyle w:val="rowtabella0"/>
              <w:rPr>
                <w:color w:val="002060"/>
              </w:rPr>
            </w:pPr>
            <w:r w:rsidRPr="000F15D7">
              <w:rPr>
                <w:color w:val="002060"/>
              </w:rPr>
              <w:t>VIA VERDI</w:t>
            </w:r>
          </w:p>
        </w:tc>
      </w:tr>
      <w:tr w:rsidR="00511CDF" w:rsidRPr="000F15D7" w14:paraId="7E5426CB" w14:textId="77777777" w:rsidTr="00BC45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515651" w14:textId="77777777" w:rsidR="00511CDF" w:rsidRPr="000F15D7" w:rsidRDefault="00511CDF" w:rsidP="00BC45B3">
            <w:pPr>
              <w:pStyle w:val="rowtabella0"/>
              <w:rPr>
                <w:color w:val="002060"/>
              </w:rPr>
            </w:pPr>
            <w:r w:rsidRPr="000F15D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964C6" w14:textId="77777777" w:rsidR="00511CDF" w:rsidRPr="000F15D7" w:rsidRDefault="00511CDF" w:rsidP="00BC45B3">
            <w:pPr>
              <w:pStyle w:val="rowtabella0"/>
              <w:rPr>
                <w:color w:val="002060"/>
              </w:rPr>
            </w:pPr>
            <w:r w:rsidRPr="000F15D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BE9CF" w14:textId="77777777" w:rsidR="00511CDF" w:rsidRPr="000F15D7" w:rsidRDefault="00511CDF" w:rsidP="00BC45B3">
            <w:pPr>
              <w:pStyle w:val="rowtabella0"/>
              <w:jc w:val="center"/>
              <w:rPr>
                <w:color w:val="002060"/>
              </w:rPr>
            </w:pPr>
            <w:r w:rsidRPr="000F1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55090" w14:textId="77777777" w:rsidR="00511CDF" w:rsidRPr="000F15D7" w:rsidRDefault="00511CDF" w:rsidP="00BC45B3">
            <w:pPr>
              <w:pStyle w:val="rowtabella0"/>
              <w:rPr>
                <w:color w:val="002060"/>
              </w:rPr>
            </w:pPr>
            <w:r w:rsidRPr="000F15D7">
              <w:rPr>
                <w:color w:val="002060"/>
              </w:rPr>
              <w:t>13/10/2025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07E28" w14:textId="77777777" w:rsidR="00511CDF" w:rsidRPr="000F15D7" w:rsidRDefault="00511CDF" w:rsidP="00BC45B3">
            <w:pPr>
              <w:pStyle w:val="rowtabella0"/>
              <w:rPr>
                <w:color w:val="002060"/>
              </w:rPr>
            </w:pPr>
            <w:r w:rsidRPr="000F15D7">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486D8" w14:textId="77777777" w:rsidR="00511CDF" w:rsidRPr="000F15D7" w:rsidRDefault="00511CDF" w:rsidP="00BC45B3">
            <w:pPr>
              <w:pStyle w:val="rowtabella0"/>
              <w:rPr>
                <w:color w:val="002060"/>
              </w:rPr>
            </w:pPr>
            <w:r w:rsidRPr="000F15D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5DCCB" w14:textId="77777777" w:rsidR="00511CDF" w:rsidRPr="000F15D7" w:rsidRDefault="00511CDF" w:rsidP="00BC45B3">
            <w:pPr>
              <w:pStyle w:val="rowtabella0"/>
              <w:rPr>
                <w:color w:val="002060"/>
              </w:rPr>
            </w:pPr>
            <w:r w:rsidRPr="000F15D7">
              <w:rPr>
                <w:color w:val="002060"/>
              </w:rPr>
              <w:t>VIA DELLE ESPOSIZIONI, 33</w:t>
            </w:r>
          </w:p>
        </w:tc>
      </w:tr>
    </w:tbl>
    <w:p w14:paraId="7D612BC9" w14:textId="77777777" w:rsidR="00511CDF" w:rsidRPr="000F15D7" w:rsidRDefault="00511CDF" w:rsidP="00511CDF">
      <w:pPr>
        <w:pStyle w:val="breakline"/>
        <w:rPr>
          <w:rFonts w:eastAsiaTheme="minorEastAsia"/>
          <w:color w:val="002060"/>
        </w:rPr>
      </w:pPr>
    </w:p>
    <w:p w14:paraId="13D9A965" w14:textId="77777777" w:rsidR="00511CDF" w:rsidRPr="000F15D7" w:rsidRDefault="00511CDF" w:rsidP="00511CDF">
      <w:pPr>
        <w:pStyle w:val="breakline"/>
        <w:rPr>
          <w:color w:val="002060"/>
        </w:rPr>
      </w:pPr>
    </w:p>
    <w:p w14:paraId="20444669" w14:textId="77777777" w:rsidR="00511CDF" w:rsidRPr="000F15D7" w:rsidRDefault="00511CDF" w:rsidP="00511CDF">
      <w:pPr>
        <w:pStyle w:val="breakline"/>
        <w:rPr>
          <w:color w:val="002060"/>
        </w:rPr>
      </w:pPr>
    </w:p>
    <w:p w14:paraId="764DDEE4" w14:textId="77777777" w:rsidR="00511CDF" w:rsidRPr="000F15D7" w:rsidRDefault="00511CDF" w:rsidP="00511CDF">
      <w:pPr>
        <w:pStyle w:val="sottotitolocampionato10"/>
        <w:rPr>
          <w:color w:val="002060"/>
        </w:rPr>
      </w:pPr>
      <w:r w:rsidRPr="000F15D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1CDF" w:rsidRPr="000F15D7" w14:paraId="6E885023"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CCC3D"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3F9ED"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7FB06"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5EDAB"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BA6D0"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B76C5"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82B0D"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56F84F0C"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773450" w14:textId="77777777" w:rsidR="00511CDF" w:rsidRPr="000F15D7" w:rsidRDefault="00511CDF" w:rsidP="00BC45B3">
            <w:pPr>
              <w:pStyle w:val="rowtabella0"/>
              <w:rPr>
                <w:color w:val="002060"/>
              </w:rPr>
            </w:pPr>
            <w:r w:rsidRPr="000F15D7">
              <w:rPr>
                <w:color w:val="002060"/>
              </w:rPr>
              <w:t xml:space="preserve">AUDAX 1970 </w:t>
            </w:r>
            <w:proofErr w:type="gramStart"/>
            <w:r w:rsidRPr="000F15D7">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1EECF4" w14:textId="77777777" w:rsidR="00511CDF" w:rsidRPr="000F15D7" w:rsidRDefault="00511CDF" w:rsidP="00BC45B3">
            <w:pPr>
              <w:pStyle w:val="rowtabella0"/>
              <w:rPr>
                <w:color w:val="002060"/>
              </w:rPr>
            </w:pPr>
            <w:r w:rsidRPr="000F15D7">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752B46"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A0615" w14:textId="77777777" w:rsidR="00511CDF" w:rsidRPr="000F15D7" w:rsidRDefault="00511CDF" w:rsidP="00BC45B3">
            <w:pPr>
              <w:pStyle w:val="rowtabella0"/>
              <w:rPr>
                <w:color w:val="002060"/>
              </w:rPr>
            </w:pPr>
            <w:r w:rsidRPr="000F15D7">
              <w:rPr>
                <w:color w:val="002060"/>
              </w:rPr>
              <w:t>14/10/2025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80B73" w14:textId="77777777" w:rsidR="00511CDF" w:rsidRPr="000F15D7" w:rsidRDefault="00511CDF" w:rsidP="00BC45B3">
            <w:pPr>
              <w:pStyle w:val="rowtabella0"/>
              <w:rPr>
                <w:color w:val="002060"/>
              </w:rPr>
            </w:pPr>
            <w:r w:rsidRPr="000F15D7">
              <w:rPr>
                <w:color w:val="002060"/>
              </w:rPr>
              <w:t>5109 CAMPO COPERTO N°3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C20FA" w14:textId="77777777" w:rsidR="00511CDF" w:rsidRPr="000F15D7" w:rsidRDefault="00511CDF" w:rsidP="00BC45B3">
            <w:pPr>
              <w:pStyle w:val="rowtabella0"/>
              <w:rPr>
                <w:color w:val="002060"/>
              </w:rPr>
            </w:pPr>
            <w:r w:rsidRPr="000F15D7">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A1946" w14:textId="77777777" w:rsidR="00511CDF" w:rsidRPr="000F15D7" w:rsidRDefault="00511CDF" w:rsidP="00BC45B3">
            <w:pPr>
              <w:pStyle w:val="rowtabella0"/>
              <w:rPr>
                <w:color w:val="002060"/>
              </w:rPr>
            </w:pPr>
            <w:r w:rsidRPr="000F15D7">
              <w:rPr>
                <w:color w:val="002060"/>
              </w:rPr>
              <w:t>VIA CELLINI</w:t>
            </w:r>
          </w:p>
        </w:tc>
      </w:tr>
    </w:tbl>
    <w:p w14:paraId="0EFD572E" w14:textId="77777777" w:rsidR="00511CDF" w:rsidRPr="000F15D7" w:rsidRDefault="00511CDF" w:rsidP="00511CDF">
      <w:pPr>
        <w:pStyle w:val="breakline"/>
        <w:rPr>
          <w:rFonts w:eastAsiaTheme="minorEastAsia"/>
          <w:color w:val="002060"/>
        </w:rPr>
      </w:pPr>
    </w:p>
    <w:p w14:paraId="28062EB1" w14:textId="77777777" w:rsidR="00511CDF" w:rsidRPr="000F15D7" w:rsidRDefault="00511CDF" w:rsidP="00511CDF">
      <w:pPr>
        <w:pStyle w:val="breakline"/>
        <w:rPr>
          <w:color w:val="002060"/>
        </w:rPr>
      </w:pPr>
    </w:p>
    <w:p w14:paraId="103A11DF" w14:textId="77777777" w:rsidR="00511CDF" w:rsidRPr="000F15D7" w:rsidRDefault="00511CDF" w:rsidP="00511CDF">
      <w:pPr>
        <w:pStyle w:val="breakline"/>
        <w:rPr>
          <w:color w:val="002060"/>
        </w:rPr>
      </w:pPr>
    </w:p>
    <w:p w14:paraId="1ECC5C20" w14:textId="77777777" w:rsidR="00511CDF" w:rsidRPr="000F15D7" w:rsidRDefault="00511CDF" w:rsidP="00511CDF">
      <w:pPr>
        <w:pStyle w:val="sottotitolocampionato10"/>
        <w:rPr>
          <w:color w:val="002060"/>
        </w:rPr>
      </w:pPr>
      <w:r w:rsidRPr="000F15D7">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511CDF" w:rsidRPr="000F15D7" w14:paraId="31884D5C"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6EF60"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9EEBF"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8EA0D"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7FEAB"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1A908"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E799D"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C507B"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60462AB6"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0C919F" w14:textId="77777777" w:rsidR="00511CDF" w:rsidRPr="000F15D7" w:rsidRDefault="00511CDF" w:rsidP="00BC45B3">
            <w:pPr>
              <w:pStyle w:val="rowtabella0"/>
              <w:rPr>
                <w:color w:val="002060"/>
              </w:rPr>
            </w:pPr>
            <w:r w:rsidRPr="000F15D7">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3B5A60" w14:textId="77777777" w:rsidR="00511CDF" w:rsidRPr="000F15D7" w:rsidRDefault="00511CDF" w:rsidP="00BC45B3">
            <w:pPr>
              <w:pStyle w:val="rowtabella0"/>
              <w:rPr>
                <w:color w:val="002060"/>
              </w:rPr>
            </w:pPr>
            <w:r w:rsidRPr="000F15D7">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06F802"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5241D" w14:textId="77777777" w:rsidR="00511CDF" w:rsidRPr="000F15D7" w:rsidRDefault="00511CDF" w:rsidP="00BC45B3">
            <w:pPr>
              <w:pStyle w:val="rowtabella0"/>
              <w:rPr>
                <w:color w:val="002060"/>
              </w:rPr>
            </w:pPr>
            <w:r w:rsidRPr="000F15D7">
              <w:rPr>
                <w:color w:val="002060"/>
              </w:rPr>
              <w:t>16/10/2025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75FFF" w14:textId="77777777" w:rsidR="00511CDF" w:rsidRPr="000F15D7" w:rsidRDefault="00511CDF" w:rsidP="00BC45B3">
            <w:pPr>
              <w:pStyle w:val="rowtabella0"/>
              <w:rPr>
                <w:color w:val="002060"/>
              </w:rPr>
            </w:pPr>
            <w:r w:rsidRPr="000F15D7">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AB664" w14:textId="77777777" w:rsidR="00511CDF" w:rsidRPr="000F15D7" w:rsidRDefault="00511CDF" w:rsidP="00BC45B3">
            <w:pPr>
              <w:pStyle w:val="rowtabella0"/>
              <w:rPr>
                <w:color w:val="002060"/>
              </w:rPr>
            </w:pPr>
            <w:r w:rsidRPr="000F15D7">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5404BB" w14:textId="77777777" w:rsidR="00511CDF" w:rsidRPr="000F15D7" w:rsidRDefault="00511CDF" w:rsidP="00BC45B3">
            <w:pPr>
              <w:pStyle w:val="rowtabella0"/>
              <w:rPr>
                <w:color w:val="002060"/>
              </w:rPr>
            </w:pPr>
            <w:r w:rsidRPr="000F15D7">
              <w:rPr>
                <w:color w:val="002060"/>
              </w:rPr>
              <w:t>VIA FONTE ABECETO, 4</w:t>
            </w:r>
          </w:p>
        </w:tc>
      </w:tr>
    </w:tbl>
    <w:p w14:paraId="7EE16B78" w14:textId="77777777" w:rsidR="00511CDF" w:rsidRPr="000F15D7" w:rsidRDefault="00511CDF" w:rsidP="00511CDF">
      <w:pPr>
        <w:pStyle w:val="breakline"/>
        <w:rPr>
          <w:rFonts w:eastAsiaTheme="minorEastAsia"/>
          <w:color w:val="002060"/>
        </w:rPr>
      </w:pPr>
    </w:p>
    <w:p w14:paraId="28E4D541" w14:textId="77777777" w:rsidR="00511CDF" w:rsidRPr="000F15D7" w:rsidRDefault="00511CDF" w:rsidP="00511CDF">
      <w:pPr>
        <w:pStyle w:val="breakline"/>
        <w:rPr>
          <w:color w:val="002060"/>
        </w:rPr>
      </w:pPr>
    </w:p>
    <w:p w14:paraId="6DD5DF6C" w14:textId="77777777" w:rsidR="00511CDF" w:rsidRPr="000F15D7" w:rsidRDefault="00511CDF" w:rsidP="00511CDF">
      <w:pPr>
        <w:pStyle w:val="breakline"/>
        <w:rPr>
          <w:color w:val="002060"/>
        </w:rPr>
      </w:pPr>
    </w:p>
    <w:p w14:paraId="40E93702" w14:textId="77777777" w:rsidR="00511CDF" w:rsidRPr="000F15D7" w:rsidRDefault="00511CDF" w:rsidP="00511CDF">
      <w:pPr>
        <w:pStyle w:val="sottotitolocampionato10"/>
        <w:rPr>
          <w:color w:val="002060"/>
        </w:rPr>
      </w:pPr>
      <w:r w:rsidRPr="000F15D7">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1CDF" w:rsidRPr="000F15D7" w14:paraId="6A54BE87" w14:textId="77777777" w:rsidTr="00BC45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01C78" w14:textId="77777777" w:rsidR="00511CDF" w:rsidRPr="000F15D7" w:rsidRDefault="00511CDF" w:rsidP="00BC45B3">
            <w:pPr>
              <w:pStyle w:val="headertabella0"/>
              <w:rPr>
                <w:color w:val="002060"/>
              </w:rPr>
            </w:pPr>
            <w:r w:rsidRPr="000F1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11225" w14:textId="77777777" w:rsidR="00511CDF" w:rsidRPr="000F15D7" w:rsidRDefault="00511CDF" w:rsidP="00BC45B3">
            <w:pPr>
              <w:pStyle w:val="headertabella0"/>
              <w:rPr>
                <w:color w:val="002060"/>
              </w:rPr>
            </w:pPr>
            <w:r w:rsidRPr="000F15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1D428" w14:textId="77777777" w:rsidR="00511CDF" w:rsidRPr="000F15D7" w:rsidRDefault="00511CDF" w:rsidP="00BC45B3">
            <w:pPr>
              <w:pStyle w:val="headertabella0"/>
              <w:rPr>
                <w:color w:val="002060"/>
              </w:rPr>
            </w:pPr>
            <w:r w:rsidRPr="000F1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DDA6" w14:textId="77777777" w:rsidR="00511CDF" w:rsidRPr="000F15D7" w:rsidRDefault="00511CDF" w:rsidP="00BC45B3">
            <w:pPr>
              <w:pStyle w:val="headertabella0"/>
              <w:rPr>
                <w:color w:val="002060"/>
              </w:rPr>
            </w:pPr>
            <w:r w:rsidRPr="000F1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7D7FD" w14:textId="77777777" w:rsidR="00511CDF" w:rsidRPr="000F15D7" w:rsidRDefault="00511CDF" w:rsidP="00BC45B3">
            <w:pPr>
              <w:pStyle w:val="headertabella0"/>
              <w:rPr>
                <w:color w:val="002060"/>
              </w:rPr>
            </w:pPr>
            <w:r w:rsidRPr="000F1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5BE9B" w14:textId="77777777" w:rsidR="00511CDF" w:rsidRPr="000F15D7" w:rsidRDefault="00511CDF" w:rsidP="00BC45B3">
            <w:pPr>
              <w:pStyle w:val="headertabella0"/>
              <w:rPr>
                <w:color w:val="002060"/>
              </w:rPr>
            </w:pPr>
            <w:proofErr w:type="spellStart"/>
            <w:r w:rsidRPr="000F15D7">
              <w:rPr>
                <w:color w:val="002060"/>
              </w:rPr>
              <w:t>Localita'</w:t>
            </w:r>
            <w:proofErr w:type="spellEnd"/>
            <w:r w:rsidRPr="000F15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14E7" w14:textId="77777777" w:rsidR="00511CDF" w:rsidRPr="000F15D7" w:rsidRDefault="00511CDF" w:rsidP="00BC45B3">
            <w:pPr>
              <w:pStyle w:val="headertabella0"/>
              <w:rPr>
                <w:color w:val="002060"/>
              </w:rPr>
            </w:pPr>
            <w:r w:rsidRPr="000F15D7">
              <w:rPr>
                <w:color w:val="002060"/>
              </w:rPr>
              <w:t>Indirizzo Impianto</w:t>
            </w:r>
          </w:p>
        </w:tc>
      </w:tr>
      <w:tr w:rsidR="00511CDF" w:rsidRPr="000F15D7" w14:paraId="159FBFF4" w14:textId="77777777" w:rsidTr="00BC45B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1E2E5D" w14:textId="77777777" w:rsidR="00511CDF" w:rsidRPr="000F15D7" w:rsidRDefault="00511CDF" w:rsidP="00BC45B3">
            <w:pPr>
              <w:pStyle w:val="rowtabella0"/>
              <w:rPr>
                <w:color w:val="002060"/>
              </w:rPr>
            </w:pPr>
            <w:r w:rsidRPr="000F15D7">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58026" w14:textId="77777777" w:rsidR="00511CDF" w:rsidRPr="000F15D7" w:rsidRDefault="00511CDF" w:rsidP="00BC45B3">
            <w:pPr>
              <w:pStyle w:val="rowtabella0"/>
              <w:rPr>
                <w:color w:val="002060"/>
              </w:rPr>
            </w:pPr>
            <w:r w:rsidRPr="000F15D7">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20DE4" w14:textId="77777777" w:rsidR="00511CDF" w:rsidRPr="000F15D7" w:rsidRDefault="00511CDF" w:rsidP="00BC45B3">
            <w:pPr>
              <w:pStyle w:val="rowtabella0"/>
              <w:jc w:val="center"/>
              <w:rPr>
                <w:color w:val="002060"/>
              </w:rPr>
            </w:pPr>
            <w:r w:rsidRPr="000F1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BC6BD" w14:textId="77777777" w:rsidR="00511CDF" w:rsidRPr="000F15D7" w:rsidRDefault="00511CDF" w:rsidP="00BC45B3">
            <w:pPr>
              <w:pStyle w:val="rowtabella0"/>
              <w:rPr>
                <w:color w:val="002060"/>
              </w:rPr>
            </w:pPr>
            <w:r w:rsidRPr="000F15D7">
              <w:rPr>
                <w:color w:val="002060"/>
              </w:rPr>
              <w:t>15/10/2025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3EB25" w14:textId="77777777" w:rsidR="00511CDF" w:rsidRPr="000F15D7" w:rsidRDefault="00511CDF" w:rsidP="00BC45B3">
            <w:pPr>
              <w:pStyle w:val="rowtabella0"/>
              <w:rPr>
                <w:color w:val="002060"/>
              </w:rPr>
            </w:pPr>
            <w:r w:rsidRPr="000F15D7">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0C3E8" w14:textId="77777777" w:rsidR="00511CDF" w:rsidRPr="000F15D7" w:rsidRDefault="00511CDF" w:rsidP="00BC45B3">
            <w:pPr>
              <w:pStyle w:val="rowtabella0"/>
              <w:rPr>
                <w:color w:val="002060"/>
              </w:rPr>
            </w:pPr>
            <w:r w:rsidRPr="000F15D7">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8707B" w14:textId="77777777" w:rsidR="00511CDF" w:rsidRPr="000F15D7" w:rsidRDefault="00511CDF" w:rsidP="00BC45B3">
            <w:pPr>
              <w:pStyle w:val="rowtabella0"/>
              <w:rPr>
                <w:color w:val="002060"/>
              </w:rPr>
            </w:pPr>
            <w:r w:rsidRPr="000F15D7">
              <w:rPr>
                <w:color w:val="002060"/>
              </w:rPr>
              <w:t>VIA WEBER - ZONA STICCHI</w:t>
            </w:r>
          </w:p>
        </w:tc>
      </w:tr>
    </w:tbl>
    <w:p w14:paraId="5E84D1E0" w14:textId="77777777" w:rsidR="00CE5308" w:rsidRDefault="00CE5308" w:rsidP="00EA5978">
      <w:pPr>
        <w:pStyle w:val="titoloprinc0"/>
        <w:jc w:val="both"/>
        <w:rPr>
          <w:b w:val="0"/>
          <w:bCs w:val="0"/>
          <w:color w:val="002060"/>
          <w:sz w:val="22"/>
          <w:szCs w:val="22"/>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6513844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20</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E79699C" w14:textId="77777777" w:rsidR="002933EB" w:rsidRPr="00DE1EF7" w:rsidRDefault="002933EB" w:rsidP="002933EB">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p>
    <w:bookmarkEnd w:id="14"/>
    <w:p w14:paraId="5740A52A" w14:textId="77777777" w:rsidR="00AD3D79" w:rsidRPr="009E3111" w:rsidRDefault="00AD3D79" w:rsidP="009E3111">
      <w:pPr>
        <w:pStyle w:val="breakline"/>
        <w:jc w:val="both"/>
        <w:rPr>
          <w:rFonts w:ascii="Arial" w:hAnsi="Arial" w:cs="Arial"/>
          <w:bCs/>
          <w:color w:val="002060"/>
          <w:sz w:val="22"/>
          <w:szCs w:val="22"/>
        </w:rPr>
      </w:pPr>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969065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1E2995">
        <w:rPr>
          <w:b/>
          <w:color w:val="002060"/>
          <w:u w:val="single"/>
        </w:rPr>
        <w:t>0</w:t>
      </w:r>
      <w:r w:rsidR="00F31D3F">
        <w:rPr>
          <w:b/>
          <w:color w:val="002060"/>
          <w:u w:val="single"/>
        </w:rPr>
        <w:t>8</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BFE4E" w14:textId="77777777" w:rsidR="00E25989" w:rsidRDefault="00E25989">
      <w:r>
        <w:separator/>
      </w:r>
    </w:p>
  </w:endnote>
  <w:endnote w:type="continuationSeparator" w:id="0">
    <w:p w14:paraId="07A190F7" w14:textId="77777777" w:rsidR="00E25989" w:rsidRDefault="00E2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A0B020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E2995">
      <w:rPr>
        <w:rStyle w:val="Numeropagina"/>
        <w:rFonts w:ascii="Arial" w:hAnsi="Arial" w:cs="Arial"/>
        <w:color w:val="002060"/>
      </w:rPr>
      <w:t>2</w:t>
    </w:r>
    <w:r w:rsidR="00EA5978">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5013C" w14:textId="77777777" w:rsidR="00E25989" w:rsidRDefault="00E25989">
      <w:r>
        <w:separator/>
      </w:r>
    </w:p>
  </w:footnote>
  <w:footnote w:type="continuationSeparator" w:id="0">
    <w:p w14:paraId="4DF74813" w14:textId="77777777" w:rsidR="00E25989" w:rsidRDefault="00E25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30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coli@pec.figcmarche.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t-tft@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34</Pages>
  <Words>11735</Words>
  <Characters>66892</Characters>
  <Application>Microsoft Office Word</Application>
  <DocSecurity>0</DocSecurity>
  <Lines>557</Lines>
  <Paragraphs>156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78471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2025-10-08T13:46:00Z</cp:lastPrinted>
  <dcterms:created xsi:type="dcterms:W3CDTF">2025-10-08T13:46:00Z</dcterms:created>
  <dcterms:modified xsi:type="dcterms:W3CDTF">2025-10-08T13:46:00Z</dcterms:modified>
</cp:coreProperties>
</file>