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710ABC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AC1DF3">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E2995">
              <w:rPr>
                <w:rFonts w:ascii="Arial" w:hAnsi="Arial" w:cs="Arial"/>
                <w:color w:val="002060"/>
                <w:sz w:val="40"/>
                <w:szCs w:val="40"/>
              </w:rPr>
              <w:t>0</w:t>
            </w:r>
            <w:r w:rsidR="00AC1DF3">
              <w:rPr>
                <w:rFonts w:ascii="Arial" w:hAnsi="Arial" w:cs="Arial"/>
                <w:color w:val="002060"/>
                <w:sz w:val="40"/>
                <w:szCs w:val="40"/>
              </w:rPr>
              <w:t>9</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6D7950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414B0">
          <w:rPr>
            <w:noProof/>
            <w:webHidden/>
          </w:rPr>
          <w:t>1</w:t>
        </w:r>
        <w:r w:rsidR="00AC19D9" w:rsidRPr="00DE1EF7">
          <w:rPr>
            <w:noProof/>
            <w:webHidden/>
          </w:rPr>
          <w:fldChar w:fldCharType="end"/>
        </w:r>
      </w:hyperlink>
    </w:p>
    <w:p w14:paraId="112EDB38" w14:textId="282749F4"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414B0">
          <w:rPr>
            <w:noProof/>
            <w:webHidden/>
          </w:rPr>
          <w:t>1</w:t>
        </w:r>
        <w:r w:rsidRPr="00DE1EF7">
          <w:rPr>
            <w:noProof/>
            <w:webHidden/>
          </w:rPr>
          <w:fldChar w:fldCharType="end"/>
        </w:r>
      </w:hyperlink>
    </w:p>
    <w:p w14:paraId="4D9CAD43" w14:textId="4E80EAE4"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414B0">
          <w:rPr>
            <w:noProof/>
            <w:webHidden/>
          </w:rPr>
          <w:t>1</w:t>
        </w:r>
        <w:r w:rsidRPr="00DE1EF7">
          <w:rPr>
            <w:noProof/>
            <w:webHidden/>
          </w:rPr>
          <w:fldChar w:fldCharType="end"/>
        </w:r>
      </w:hyperlink>
    </w:p>
    <w:p w14:paraId="0EAFCCD8" w14:textId="5EE5FC19"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414B0">
          <w:rPr>
            <w:noProof/>
            <w:webHidden/>
          </w:rPr>
          <w:t>1</w:t>
        </w:r>
        <w:r w:rsidRPr="00DE1EF7">
          <w:rPr>
            <w:noProof/>
            <w:webHidden/>
          </w:rPr>
          <w:fldChar w:fldCharType="end"/>
        </w:r>
      </w:hyperlink>
    </w:p>
    <w:p w14:paraId="0952245B" w14:textId="3A5A6CE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414B0">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59E4BC73" w14:textId="77777777" w:rsidR="008A5E36" w:rsidRPr="00DB4CA4"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3CD5B3B7" w14:textId="77777777" w:rsidR="00BD5C86" w:rsidRPr="00BD5C86" w:rsidRDefault="00BD5C86" w:rsidP="00BD5C86">
      <w:pPr>
        <w:pStyle w:val="LndNormale1"/>
        <w:rPr>
          <w:b/>
          <w:color w:val="002060"/>
          <w:sz w:val="28"/>
          <w:szCs w:val="28"/>
        </w:rPr>
      </w:pPr>
      <w:r w:rsidRPr="00BD5C86">
        <w:rPr>
          <w:b/>
          <w:color w:val="002060"/>
          <w:sz w:val="28"/>
          <w:szCs w:val="28"/>
        </w:rPr>
        <w:t>SCADENZA RATA PAGAMENTO ISCRIZIONI</w:t>
      </w:r>
    </w:p>
    <w:p w14:paraId="6D5C466C" w14:textId="77777777" w:rsidR="00BD5C86" w:rsidRPr="00BD5C86" w:rsidRDefault="00BD5C86" w:rsidP="00BD5C86">
      <w:pPr>
        <w:pStyle w:val="LndNormale1"/>
        <w:rPr>
          <w:color w:val="002060"/>
        </w:rPr>
      </w:pPr>
    </w:p>
    <w:p w14:paraId="0806A05D" w14:textId="77777777" w:rsidR="00BD5C86" w:rsidRPr="00BD5C86" w:rsidRDefault="00BD5C86" w:rsidP="00BD5C86">
      <w:pPr>
        <w:pStyle w:val="LndNormale1"/>
        <w:rPr>
          <w:rFonts w:cs="Arial"/>
          <w:color w:val="002060"/>
          <w:szCs w:val="22"/>
        </w:rPr>
      </w:pPr>
      <w:r w:rsidRPr="00BD5C86">
        <w:rPr>
          <w:color w:val="002060"/>
        </w:rPr>
        <w:t xml:space="preserve">Si ricorda che </w:t>
      </w:r>
      <w:r w:rsidRPr="00BD5C86">
        <w:rPr>
          <w:b/>
          <w:color w:val="002060"/>
        </w:rPr>
        <w:t xml:space="preserve">mercoledì 15 ottobre 2025 </w:t>
      </w:r>
      <w:r w:rsidRPr="00BD5C86">
        <w:rPr>
          <w:rFonts w:cs="Arial"/>
          <w:color w:val="002060"/>
          <w:szCs w:val="22"/>
        </w:rPr>
        <w:t>scade la rata della tassa di Iscrizione ai Campionati 2025/2026.</w:t>
      </w:r>
    </w:p>
    <w:p w14:paraId="2CF7E33F" w14:textId="77777777" w:rsidR="00BD5C86" w:rsidRDefault="00BD5C86" w:rsidP="00E15385">
      <w:pPr>
        <w:rPr>
          <w:rFonts w:ascii="Arial" w:hAnsi="Arial" w:cs="Arial"/>
          <w:color w:val="002060"/>
          <w:sz w:val="22"/>
          <w:szCs w:val="22"/>
        </w:rPr>
      </w:pPr>
    </w:p>
    <w:p w14:paraId="28EA0560" w14:textId="77777777" w:rsidR="00BD5C86" w:rsidRPr="00BD5C86" w:rsidRDefault="00BD5C86" w:rsidP="00BD5C86">
      <w:pPr>
        <w:pStyle w:val="Nessunaspaziatura"/>
        <w:rPr>
          <w:rFonts w:ascii="Arial" w:hAnsi="Arial" w:cs="Arial"/>
          <w:color w:val="002060"/>
        </w:rPr>
      </w:pPr>
      <w:r w:rsidRPr="00BD5C86">
        <w:rPr>
          <w:rFonts w:ascii="Arial" w:hAnsi="Arial" w:cs="Arial"/>
          <w:color w:val="002060"/>
        </w:rPr>
        <w:t xml:space="preserve">Si riporta di seguito IBAN del Comitato Regionale Marche per effettuare tutti i versamenti  </w:t>
      </w:r>
    </w:p>
    <w:p w14:paraId="34DCF8BC" w14:textId="77777777" w:rsidR="00BD5C86" w:rsidRPr="00BD5C86" w:rsidRDefault="00BD5C86" w:rsidP="00BD5C86">
      <w:pPr>
        <w:pStyle w:val="Nessunaspaziatura"/>
        <w:rPr>
          <w:rFonts w:ascii="Arial" w:hAnsi="Arial" w:cs="Arial"/>
          <w:b/>
          <w:color w:val="002060"/>
        </w:rPr>
      </w:pPr>
    </w:p>
    <w:p w14:paraId="1C3F1B5E"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 xml:space="preserve">IBAN: </w:t>
      </w:r>
      <w:r w:rsidRPr="00BD5C86">
        <w:rPr>
          <w:rFonts w:ascii="Arial" w:hAnsi="Arial" w:cs="Arial"/>
          <w:b/>
          <w:color w:val="002060"/>
          <w:sz w:val="24"/>
          <w:szCs w:val="24"/>
        </w:rPr>
        <w:tab/>
      </w:r>
      <w:r w:rsidRPr="00BD5C86">
        <w:rPr>
          <w:rFonts w:ascii="Arial" w:hAnsi="Arial" w:cs="Arial"/>
          <w:b/>
          <w:color w:val="002060"/>
          <w:sz w:val="24"/>
          <w:szCs w:val="24"/>
        </w:rPr>
        <w:tab/>
        <w:t>IT81E0100502600000000008868</w:t>
      </w:r>
    </w:p>
    <w:p w14:paraId="3C099B2C"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BNL ANCONA – CORSO STAMIRA</w:t>
      </w:r>
    </w:p>
    <w:p w14:paraId="5792BF66" w14:textId="77777777" w:rsidR="00BD5C86" w:rsidRPr="00BD5C86" w:rsidRDefault="00BD5C86" w:rsidP="00BD5C86">
      <w:pPr>
        <w:pStyle w:val="Nessunaspaziatura"/>
        <w:rPr>
          <w:rFonts w:ascii="Arial" w:hAnsi="Arial" w:cs="Arial"/>
          <w:b/>
          <w:color w:val="002060"/>
          <w:sz w:val="24"/>
          <w:szCs w:val="24"/>
        </w:rPr>
      </w:pPr>
      <w:r w:rsidRPr="00BD5C86">
        <w:rPr>
          <w:rFonts w:ascii="Arial" w:hAnsi="Arial" w:cs="Arial"/>
          <w:b/>
          <w:color w:val="002060"/>
          <w:sz w:val="24"/>
          <w:szCs w:val="24"/>
        </w:rPr>
        <w:t>Beneficiario: Comitato Regionale Marche F.I.G.C. – L.N.D.</w:t>
      </w:r>
    </w:p>
    <w:p w14:paraId="64A4FF7B" w14:textId="77777777" w:rsidR="00BD5C86" w:rsidRDefault="00BD5C86" w:rsidP="00E15385">
      <w:pPr>
        <w:rPr>
          <w:rFonts w:ascii="Arial" w:hAnsi="Arial" w:cs="Arial"/>
          <w:color w:val="002060"/>
          <w:sz w:val="22"/>
          <w:szCs w:val="22"/>
        </w:rPr>
      </w:pPr>
    </w:p>
    <w:p w14:paraId="0A198084"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3DEB334" w14:textId="77777777" w:rsidR="008531B6" w:rsidRDefault="008531B6" w:rsidP="0022231A">
      <w:pPr>
        <w:pStyle w:val="LndNormale1"/>
        <w:rPr>
          <w:color w:val="002060"/>
        </w:rPr>
      </w:pPr>
    </w:p>
    <w:p w14:paraId="23591CBE" w14:textId="77777777" w:rsidR="008531B6" w:rsidRPr="00A21490" w:rsidRDefault="008531B6" w:rsidP="008531B6">
      <w:pPr>
        <w:pStyle w:val="LndNormale1"/>
        <w:rPr>
          <w:b/>
          <w:color w:val="002060"/>
          <w:sz w:val="28"/>
          <w:szCs w:val="28"/>
        </w:rPr>
      </w:pPr>
      <w:r>
        <w:rPr>
          <w:b/>
          <w:color w:val="002060"/>
          <w:sz w:val="28"/>
          <w:szCs w:val="28"/>
        </w:rPr>
        <w:t>GIUSTIZIA SPORTIVA</w:t>
      </w:r>
    </w:p>
    <w:p w14:paraId="2CB078CB" w14:textId="77777777" w:rsidR="008531B6" w:rsidRDefault="008531B6" w:rsidP="008531B6">
      <w:pPr>
        <w:rPr>
          <w:rFonts w:ascii="Arial" w:hAnsi="Arial" w:cs="Arial"/>
          <w:color w:val="002060"/>
          <w:sz w:val="22"/>
          <w:szCs w:val="22"/>
        </w:rPr>
      </w:pPr>
    </w:p>
    <w:p w14:paraId="0916E070"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Si comunica che il Comitato Regionale Marche, ai sensi di quanto prevede il Codice di giustizia sportiva, ha istituito l'indirizzo di posta elettronica certificata</w:t>
      </w:r>
    </w:p>
    <w:p w14:paraId="4DACD040"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79BDFD7D" w14:textId="77777777" w:rsidR="008531B6" w:rsidRPr="00A04157" w:rsidRDefault="008531B6" w:rsidP="008531B6">
      <w:pPr>
        <w:pStyle w:val="NormaleWeb"/>
        <w:shd w:val="clear" w:color="auto" w:fill="FFFFFF"/>
        <w:jc w:val="center"/>
        <w:rPr>
          <w:rFonts w:ascii="Arial" w:hAnsi="Arial" w:cs="Arial"/>
          <w:color w:val="002060"/>
          <w:sz w:val="22"/>
          <w:szCs w:val="22"/>
        </w:rPr>
      </w:pPr>
      <w:hyperlink r:id="rId11" w:tooltip="mailto:csat-tft@pec.figcmarche.it" w:history="1">
        <w:r w:rsidRPr="00A04157">
          <w:rPr>
            <w:rStyle w:val="wtemail"/>
            <w:rFonts w:ascii="Arial" w:eastAsiaTheme="majorEastAsia" w:hAnsi="Arial" w:cs="Arial"/>
            <w:b/>
            <w:bCs/>
            <w:color w:val="002060"/>
            <w:sz w:val="22"/>
            <w:szCs w:val="22"/>
            <w:bdr w:val="none" w:sz="0" w:space="0" w:color="auto" w:frame="1"/>
          </w:rPr>
          <w:t>csat-tft@pec.figcmarche.it</w:t>
        </w:r>
      </w:hyperlink>
    </w:p>
    <w:p w14:paraId="08B2A73D"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8C6882E"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per la Segreteria del Tribunale Federale Territoriale e della Corte Sportiva d'Appello Territoriale cui vanno inviati i reclami e relativi atti.</w:t>
      </w:r>
    </w:p>
    <w:p w14:paraId="03632F52"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0F1B11C4"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I ricorsi da inoltrare ai Giudici Sportivi vanno inviati ai seguenti indirizzi di posta elettronica certificata:</w:t>
      </w:r>
    </w:p>
    <w:p w14:paraId="1C854FCA"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4152CC14"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Regionale</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marche@pec.figcmarche.it</w:t>
      </w:r>
    </w:p>
    <w:p w14:paraId="206BF0FC" w14:textId="77777777" w:rsidR="008531B6" w:rsidRPr="00A04157" w:rsidRDefault="008531B6" w:rsidP="008531B6">
      <w:pPr>
        <w:pStyle w:val="NormaleWeb"/>
        <w:shd w:val="clear" w:color="auto" w:fill="FFFFFF"/>
        <w:jc w:val="both"/>
        <w:rPr>
          <w:rFonts w:ascii="Arial" w:hAnsi="Arial" w:cs="Arial"/>
          <w:color w:val="002060"/>
          <w:sz w:val="22"/>
          <w:szCs w:val="22"/>
        </w:rPr>
      </w:pPr>
    </w:p>
    <w:p w14:paraId="6808C597"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Ancona</w:t>
      </w:r>
      <w:r w:rsidRPr="00A04157">
        <w:rPr>
          <w:rFonts w:ascii="Arial" w:hAnsi="Arial" w:cs="Arial"/>
          <w:color w:val="002060"/>
          <w:sz w:val="22"/>
          <w:szCs w:val="22"/>
        </w:rPr>
        <w:tab/>
      </w:r>
      <w:r w:rsidRPr="00A04157">
        <w:rPr>
          <w:rFonts w:ascii="Arial" w:hAnsi="Arial" w:cs="Arial"/>
          <w:color w:val="002060"/>
          <w:sz w:val="22"/>
          <w:szCs w:val="22"/>
        </w:rPr>
        <w:tab/>
      </w:r>
      <w:hyperlink r:id="rId12" w:tooltip="mailto:ancona@pec.figcmarche.it" w:history="1">
        <w:r w:rsidRPr="00A04157">
          <w:rPr>
            <w:rStyle w:val="wtemail"/>
            <w:rFonts w:ascii="Arial" w:eastAsiaTheme="majorEastAsia" w:hAnsi="Arial" w:cs="Arial"/>
            <w:b/>
            <w:bCs/>
            <w:color w:val="002060"/>
            <w:sz w:val="22"/>
            <w:szCs w:val="22"/>
            <w:bdr w:val="none" w:sz="0" w:space="0" w:color="auto" w:frame="1"/>
          </w:rPr>
          <w:t>ancona@pec.figcmarche.it</w:t>
        </w:r>
      </w:hyperlink>
    </w:p>
    <w:p w14:paraId="33912E1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Ascoli Piceno</w:t>
      </w:r>
      <w:r w:rsidRPr="00A04157">
        <w:rPr>
          <w:rFonts w:ascii="Arial" w:hAnsi="Arial" w:cs="Arial"/>
          <w:color w:val="002060"/>
          <w:sz w:val="22"/>
          <w:szCs w:val="22"/>
        </w:rPr>
        <w:tab/>
      </w:r>
      <w:hyperlink r:id="rId13" w:tooltip="mailto:ascoli@pec.figcmarche.it" w:history="1">
        <w:r w:rsidRPr="00A04157">
          <w:rPr>
            <w:rStyle w:val="wtemail"/>
            <w:rFonts w:ascii="Arial" w:eastAsiaTheme="majorEastAsia" w:hAnsi="Arial" w:cs="Arial"/>
            <w:b/>
            <w:bCs/>
            <w:color w:val="002060"/>
            <w:sz w:val="22"/>
            <w:szCs w:val="22"/>
            <w:bdr w:val="none" w:sz="0" w:space="0" w:color="auto" w:frame="1"/>
          </w:rPr>
          <w:t>ascoli@pec.figcmarche.it</w:t>
        </w:r>
      </w:hyperlink>
    </w:p>
    <w:p w14:paraId="63A1E1F9" w14:textId="77777777" w:rsidR="008531B6" w:rsidRPr="00A04157" w:rsidRDefault="008531B6" w:rsidP="008531B6">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della Delegazione Provinciale di Fermo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fermo@pec.figcmarche.it</w:t>
      </w:r>
    </w:p>
    <w:p w14:paraId="54670172"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Macerata</w:t>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macerata@pec.figcmarche.it</w:t>
      </w:r>
    </w:p>
    <w:p w14:paraId="0EAF5326" w14:textId="77777777" w:rsidR="008531B6" w:rsidRPr="00A04157" w:rsidRDefault="008531B6" w:rsidP="008531B6">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Pesaro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pesaro@pec.figcmarche.it</w:t>
      </w:r>
    </w:p>
    <w:p w14:paraId="78433A27" w14:textId="77777777" w:rsidR="008531B6" w:rsidRDefault="008531B6" w:rsidP="0022231A">
      <w:pPr>
        <w:pStyle w:val="LndNormale1"/>
        <w:rPr>
          <w:color w:val="002060"/>
        </w:rPr>
      </w:pPr>
    </w:p>
    <w:p w14:paraId="2FFE03C4" w14:textId="77777777" w:rsidR="008531B6" w:rsidRDefault="008531B6"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lastRenderedPageBreak/>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F570FDA" w14:textId="77777777" w:rsidR="000E0A2C" w:rsidRPr="00BA5224" w:rsidRDefault="000E0A2C" w:rsidP="000E0A2C">
      <w:pPr>
        <w:pStyle w:val="breakline"/>
        <w:rPr>
          <w:color w:val="002060"/>
        </w:rPr>
      </w:pPr>
    </w:p>
    <w:p w14:paraId="2F353F79" w14:textId="77777777" w:rsidR="00413E65" w:rsidRPr="005B2785" w:rsidRDefault="00413E65" w:rsidP="00413E65">
      <w:pPr>
        <w:pStyle w:val="breakline"/>
        <w:rPr>
          <w:color w:val="002060"/>
        </w:rPr>
      </w:pPr>
    </w:p>
    <w:p w14:paraId="28D0D462" w14:textId="77777777" w:rsidR="00413E65" w:rsidRPr="005B2785" w:rsidRDefault="00413E65" w:rsidP="00413E65">
      <w:pPr>
        <w:pStyle w:val="titolocampionato0"/>
        <w:shd w:val="clear" w:color="auto" w:fill="CCCCCC"/>
        <w:spacing w:before="80" w:after="40"/>
        <w:rPr>
          <w:color w:val="002060"/>
        </w:rPr>
      </w:pPr>
      <w:r w:rsidRPr="005B2785">
        <w:rPr>
          <w:color w:val="002060"/>
        </w:rPr>
        <w:t>CALCIO A CINQUE SERIE C2</w:t>
      </w:r>
    </w:p>
    <w:p w14:paraId="6E707BC1" w14:textId="77777777" w:rsidR="00413E65" w:rsidRPr="00D62A78" w:rsidRDefault="00413E65" w:rsidP="00413E65">
      <w:pPr>
        <w:pStyle w:val="titoloprinc0"/>
        <w:rPr>
          <w:color w:val="002060"/>
        </w:rPr>
      </w:pPr>
      <w:r w:rsidRPr="00D62A78">
        <w:rPr>
          <w:color w:val="002060"/>
        </w:rPr>
        <w:t>VARIAZIONI AL PROGRAMMA GARE</w:t>
      </w:r>
    </w:p>
    <w:p w14:paraId="6C48983E" w14:textId="77777777" w:rsidR="00413E65" w:rsidRPr="00D62A78" w:rsidRDefault="00413E65" w:rsidP="00413E65">
      <w:pPr>
        <w:pStyle w:val="breakline"/>
        <w:rPr>
          <w:color w:val="002060"/>
        </w:rPr>
      </w:pPr>
    </w:p>
    <w:p w14:paraId="38056967" w14:textId="77777777" w:rsidR="00413E65" w:rsidRPr="00D62A78" w:rsidRDefault="00413E65" w:rsidP="00413E65">
      <w:pPr>
        <w:pStyle w:val="breakline"/>
        <w:rPr>
          <w:color w:val="002060"/>
        </w:rPr>
      </w:pPr>
    </w:p>
    <w:p w14:paraId="42A95708" w14:textId="77777777" w:rsidR="00413E65" w:rsidRPr="00D62A78" w:rsidRDefault="00413E65" w:rsidP="00413E65">
      <w:pPr>
        <w:pStyle w:val="sottotitolocampionato10"/>
        <w:rPr>
          <w:color w:val="002060"/>
        </w:rPr>
      </w:pPr>
      <w:r w:rsidRPr="00D62A78">
        <w:rPr>
          <w:color w:val="002060"/>
        </w:rPr>
        <w:t xml:space="preserve">GIRONE </w:t>
      </w:r>
      <w:r>
        <w:rPr>
          <w:color w:val="002060"/>
        </w:rPr>
        <w:t>C</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413E65" w:rsidRPr="00D62A78" w14:paraId="03917FAF" w14:textId="77777777" w:rsidTr="0074610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7C93BD" w14:textId="77777777" w:rsidR="00413E65" w:rsidRPr="00D62A78" w:rsidRDefault="00413E65" w:rsidP="00746100">
            <w:pPr>
              <w:pStyle w:val="headertabella0"/>
              <w:rPr>
                <w:color w:val="002060"/>
              </w:rPr>
            </w:pPr>
            <w:r w:rsidRPr="00D62A78">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3C9E97" w14:textId="77777777" w:rsidR="00413E65" w:rsidRPr="00D62A78" w:rsidRDefault="00413E65" w:rsidP="00746100">
            <w:pPr>
              <w:pStyle w:val="headertabella0"/>
              <w:rPr>
                <w:color w:val="002060"/>
              </w:rPr>
            </w:pPr>
            <w:r w:rsidRPr="00D62A78">
              <w:rPr>
                <w:color w:val="002060"/>
              </w:rPr>
              <w:t xml:space="preserve">N° </w:t>
            </w:r>
            <w:proofErr w:type="spellStart"/>
            <w:r w:rsidRPr="00D62A78">
              <w:rPr>
                <w:color w:val="002060"/>
              </w:rPr>
              <w:t>Gior</w:t>
            </w:r>
            <w:proofErr w:type="spellEnd"/>
            <w:r w:rsidRPr="00D62A78">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9CD41A" w14:textId="77777777" w:rsidR="00413E65" w:rsidRPr="00D62A78" w:rsidRDefault="00413E65" w:rsidP="00746100">
            <w:pPr>
              <w:pStyle w:val="headertabella0"/>
              <w:rPr>
                <w:color w:val="002060"/>
              </w:rPr>
            </w:pPr>
            <w:r w:rsidRPr="00D62A78">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F410" w14:textId="77777777" w:rsidR="00413E65" w:rsidRPr="00D62A78" w:rsidRDefault="00413E65" w:rsidP="00746100">
            <w:pPr>
              <w:pStyle w:val="headertabella0"/>
              <w:rPr>
                <w:color w:val="002060"/>
              </w:rPr>
            </w:pPr>
            <w:r w:rsidRPr="00D62A78">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CE4FF" w14:textId="77777777" w:rsidR="00413E65" w:rsidRPr="00D62A78" w:rsidRDefault="00413E65" w:rsidP="00746100">
            <w:pPr>
              <w:pStyle w:val="headertabella0"/>
              <w:rPr>
                <w:color w:val="002060"/>
              </w:rPr>
            </w:pPr>
            <w:r w:rsidRPr="00D62A78">
              <w:rPr>
                <w:color w:val="002060"/>
              </w:rPr>
              <w:t xml:space="preserve">Data </w:t>
            </w:r>
            <w:proofErr w:type="spellStart"/>
            <w:r w:rsidRPr="00D62A78">
              <w:rPr>
                <w:color w:val="002060"/>
              </w:rPr>
              <w:t>Orig</w:t>
            </w:r>
            <w:proofErr w:type="spellEnd"/>
            <w:r w:rsidRPr="00D62A78">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A0D03" w14:textId="77777777" w:rsidR="00413E65" w:rsidRPr="00D62A78" w:rsidRDefault="00413E65" w:rsidP="00746100">
            <w:pPr>
              <w:pStyle w:val="headertabella0"/>
              <w:rPr>
                <w:color w:val="002060"/>
              </w:rPr>
            </w:pPr>
            <w:r w:rsidRPr="00D62A78">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20806" w14:textId="77777777" w:rsidR="00413E65" w:rsidRPr="00D62A78" w:rsidRDefault="00413E65" w:rsidP="00746100">
            <w:pPr>
              <w:pStyle w:val="headertabella0"/>
              <w:rPr>
                <w:color w:val="002060"/>
              </w:rPr>
            </w:pPr>
            <w:r w:rsidRPr="00D62A78">
              <w:rPr>
                <w:color w:val="002060"/>
              </w:rPr>
              <w:t xml:space="preserve">Ora </w:t>
            </w:r>
            <w:proofErr w:type="spellStart"/>
            <w:r w:rsidRPr="00D62A78">
              <w:rPr>
                <w:color w:val="002060"/>
              </w:rPr>
              <w:t>Orig</w:t>
            </w:r>
            <w:proofErr w:type="spellEnd"/>
            <w:r w:rsidRPr="00D62A78">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AC982" w14:textId="77777777" w:rsidR="00413E65" w:rsidRPr="00D62A78" w:rsidRDefault="00413E65" w:rsidP="00746100">
            <w:pPr>
              <w:pStyle w:val="headertabella0"/>
              <w:rPr>
                <w:color w:val="002060"/>
              </w:rPr>
            </w:pPr>
            <w:r w:rsidRPr="00D62A78">
              <w:rPr>
                <w:color w:val="002060"/>
              </w:rPr>
              <w:t>Impianto</w:t>
            </w:r>
          </w:p>
        </w:tc>
      </w:tr>
      <w:tr w:rsidR="00413E65" w:rsidRPr="00D62A78" w14:paraId="3A241DCA" w14:textId="77777777" w:rsidTr="0074610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0EEC" w14:textId="77777777" w:rsidR="00413E65" w:rsidRPr="00C82D5B" w:rsidRDefault="00413E65" w:rsidP="00746100">
            <w:pPr>
              <w:pStyle w:val="rowtabella0"/>
              <w:rPr>
                <w:color w:val="002060"/>
                <w:highlight w:val="yellow"/>
              </w:rPr>
            </w:pPr>
            <w:r w:rsidRPr="00C82D5B">
              <w:rPr>
                <w:color w:val="002060"/>
                <w:highlight w:val="yellow"/>
              </w:rPr>
              <w:t>1</w:t>
            </w:r>
            <w:r>
              <w:rPr>
                <w:color w:val="002060"/>
                <w:highlight w:val="yellow"/>
              </w:rPr>
              <w:t>0</w:t>
            </w:r>
            <w:r w:rsidRPr="00C82D5B">
              <w:rPr>
                <w:color w:val="002060"/>
                <w:highlight w:val="yellow"/>
              </w:rPr>
              <w:t>/10/2025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7656" w14:textId="77777777" w:rsidR="00413E65" w:rsidRPr="00C82D5B" w:rsidRDefault="00413E65" w:rsidP="00746100">
            <w:pPr>
              <w:pStyle w:val="rowtabella0"/>
              <w:jc w:val="center"/>
              <w:rPr>
                <w:color w:val="002060"/>
                <w:highlight w:val="yellow"/>
              </w:rPr>
            </w:pPr>
            <w:r>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8BCB" w14:textId="77777777" w:rsidR="00413E65" w:rsidRPr="00C82D5B" w:rsidRDefault="00413E65" w:rsidP="00746100">
            <w:pPr>
              <w:pStyle w:val="rowtabella0"/>
              <w:rPr>
                <w:color w:val="002060"/>
                <w:highlight w:val="yellow"/>
              </w:rPr>
            </w:pPr>
            <w:r>
              <w:rPr>
                <w:color w:val="002060"/>
                <w:highlight w:val="yellow"/>
              </w:rPr>
              <w:t>C.F. MACERATESE A.S.D.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4E0AE" w14:textId="77777777" w:rsidR="00413E65" w:rsidRPr="00C82D5B" w:rsidRDefault="00413E65" w:rsidP="00746100">
            <w:pPr>
              <w:pStyle w:val="rowtabella0"/>
              <w:rPr>
                <w:color w:val="002060"/>
                <w:highlight w:val="yellow"/>
              </w:rPr>
            </w:pPr>
            <w:r>
              <w:rPr>
                <w:color w:val="002060"/>
                <w:highlight w:val="yellow"/>
              </w:rPr>
              <w:t>FIGHT BULLS CORRIDONIA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C6FAA" w14:textId="77777777" w:rsidR="00413E65" w:rsidRPr="00D62A78" w:rsidRDefault="00413E65" w:rsidP="0074610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C1A5" w14:textId="77777777" w:rsidR="00413E65" w:rsidRPr="00C82D5B" w:rsidRDefault="00413E65" w:rsidP="00746100">
            <w:pPr>
              <w:pStyle w:val="rowtabella0"/>
              <w:jc w:val="center"/>
              <w:rPr>
                <w:color w:val="002060"/>
                <w:highlight w:val="yellow"/>
              </w:rPr>
            </w:pPr>
            <w:r>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BE90" w14:textId="77777777" w:rsidR="00413E65" w:rsidRPr="00D62A78" w:rsidRDefault="00413E65" w:rsidP="00746100">
            <w:pPr>
              <w:pStyle w:val="rowtabella0"/>
              <w:jc w:val="center"/>
              <w:rPr>
                <w:color w:val="002060"/>
              </w:rPr>
            </w:pPr>
            <w:r>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CA288" w14:textId="77777777" w:rsidR="00413E65" w:rsidRPr="00D62A78" w:rsidRDefault="00413E65" w:rsidP="00746100">
            <w:pPr>
              <w:rPr>
                <w:color w:val="002060"/>
              </w:rPr>
            </w:pPr>
          </w:p>
        </w:tc>
      </w:tr>
    </w:tbl>
    <w:p w14:paraId="169794D1" w14:textId="77777777" w:rsidR="00413E65" w:rsidRPr="005B2785" w:rsidRDefault="00413E65" w:rsidP="00413E65">
      <w:pPr>
        <w:pStyle w:val="breakline"/>
        <w:rPr>
          <w:color w:val="002060"/>
        </w:rPr>
      </w:pPr>
    </w:p>
    <w:p w14:paraId="5034E5E0" w14:textId="77777777" w:rsidR="00413E65" w:rsidRPr="005B2785" w:rsidRDefault="00413E65" w:rsidP="00413E65">
      <w:pPr>
        <w:pStyle w:val="titoloprinc0"/>
        <w:rPr>
          <w:color w:val="002060"/>
        </w:rPr>
      </w:pPr>
      <w:r w:rsidRPr="005B2785">
        <w:rPr>
          <w:color w:val="002060"/>
        </w:rPr>
        <w:t>RISULTATI</w:t>
      </w:r>
    </w:p>
    <w:p w14:paraId="186394F3" w14:textId="77777777" w:rsidR="00413E65" w:rsidRPr="005B2785" w:rsidRDefault="00413E65" w:rsidP="00413E65">
      <w:pPr>
        <w:pStyle w:val="breakline"/>
        <w:rPr>
          <w:color w:val="002060"/>
        </w:rPr>
      </w:pPr>
    </w:p>
    <w:p w14:paraId="3F55E833" w14:textId="77777777" w:rsidR="00413E65" w:rsidRPr="005B2785" w:rsidRDefault="00413E65" w:rsidP="00413E65">
      <w:pPr>
        <w:pStyle w:val="sottotitolocampionato10"/>
        <w:rPr>
          <w:color w:val="002060"/>
        </w:rPr>
      </w:pPr>
      <w:r w:rsidRPr="005B2785">
        <w:rPr>
          <w:color w:val="002060"/>
        </w:rPr>
        <w:t>RISULTATI UFFICIALI GARE DEL 08/10/2025</w:t>
      </w:r>
    </w:p>
    <w:p w14:paraId="260A5A69" w14:textId="77777777" w:rsidR="00413E65" w:rsidRPr="00413E65" w:rsidRDefault="00413E65" w:rsidP="00413E6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3794DD02" w14:textId="77777777" w:rsidR="00413E65" w:rsidRPr="005B2785" w:rsidRDefault="00413E65" w:rsidP="00413E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E65" w:rsidRPr="005B2785" w14:paraId="392A8888"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4DEE9DFF"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F5DCE" w14:textId="77777777" w:rsidR="00413E65" w:rsidRPr="005B2785" w:rsidRDefault="00413E65" w:rsidP="00746100">
                  <w:pPr>
                    <w:pStyle w:val="headertabella0"/>
                    <w:rPr>
                      <w:color w:val="002060"/>
                    </w:rPr>
                  </w:pPr>
                  <w:r w:rsidRPr="005B2785">
                    <w:rPr>
                      <w:color w:val="002060"/>
                    </w:rPr>
                    <w:t>GIRONE B - 2 Giornata - A</w:t>
                  </w:r>
                </w:p>
              </w:tc>
            </w:tr>
            <w:tr w:rsidR="00413E65" w:rsidRPr="005B2785" w14:paraId="21F9D8CD"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6302AA2" w14:textId="77777777" w:rsidR="00413E65" w:rsidRPr="005B2785" w:rsidRDefault="00413E65" w:rsidP="00746100">
                  <w:pPr>
                    <w:pStyle w:val="rowtabella0"/>
                    <w:rPr>
                      <w:color w:val="002060"/>
                    </w:rPr>
                  </w:pPr>
                  <w:r w:rsidRPr="005B2785">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E07161" w14:textId="77777777" w:rsidR="00413E65" w:rsidRPr="005B2785" w:rsidRDefault="00413E65" w:rsidP="00746100">
                  <w:pPr>
                    <w:pStyle w:val="rowtabella0"/>
                    <w:rPr>
                      <w:color w:val="002060"/>
                    </w:rPr>
                  </w:pPr>
                  <w:r w:rsidRPr="005B2785">
                    <w:rPr>
                      <w:color w:val="002060"/>
                    </w:rPr>
                    <w:t>- FUTSAL SAMBUCHETO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6A58A1" w14:textId="77777777" w:rsidR="00413E65" w:rsidRPr="005B2785" w:rsidRDefault="00413E65" w:rsidP="00746100">
                  <w:pPr>
                    <w:pStyle w:val="rowtabella0"/>
                    <w:jc w:val="center"/>
                    <w:rPr>
                      <w:color w:val="002060"/>
                    </w:rPr>
                  </w:pPr>
                  <w:r w:rsidRPr="005B2785">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D6C96B" w14:textId="77777777" w:rsidR="00413E65" w:rsidRPr="005B2785" w:rsidRDefault="00413E65" w:rsidP="00746100">
                  <w:pPr>
                    <w:pStyle w:val="rowtabella0"/>
                    <w:jc w:val="center"/>
                    <w:rPr>
                      <w:color w:val="002060"/>
                    </w:rPr>
                  </w:pPr>
                  <w:r w:rsidRPr="005B2785">
                    <w:rPr>
                      <w:color w:val="002060"/>
                    </w:rPr>
                    <w:t> </w:t>
                  </w:r>
                </w:p>
              </w:tc>
            </w:tr>
          </w:tbl>
          <w:p w14:paraId="08FEFC87" w14:textId="77777777" w:rsidR="00413E65" w:rsidRPr="005B2785" w:rsidRDefault="00413E65" w:rsidP="00746100">
            <w:pPr>
              <w:rPr>
                <w:color w:val="002060"/>
              </w:rPr>
            </w:pPr>
          </w:p>
        </w:tc>
      </w:tr>
    </w:tbl>
    <w:p w14:paraId="2FC499CE" w14:textId="77777777" w:rsidR="00413E65" w:rsidRPr="005B2785" w:rsidRDefault="00413E65" w:rsidP="00413E65">
      <w:pPr>
        <w:pStyle w:val="breakline"/>
        <w:rPr>
          <w:rFonts w:eastAsiaTheme="minorEastAsia"/>
          <w:color w:val="002060"/>
        </w:rPr>
      </w:pPr>
    </w:p>
    <w:p w14:paraId="244D49DB" w14:textId="77777777" w:rsidR="00413E65" w:rsidRPr="005B2785" w:rsidRDefault="00413E65" w:rsidP="00413E65">
      <w:pPr>
        <w:pStyle w:val="breakline"/>
        <w:rPr>
          <w:color w:val="002060"/>
        </w:rPr>
      </w:pPr>
    </w:p>
    <w:p w14:paraId="44171E1D" w14:textId="77777777" w:rsidR="00413E65" w:rsidRPr="005B2785" w:rsidRDefault="00413E65" w:rsidP="00413E65">
      <w:pPr>
        <w:pStyle w:val="titoloprinc0"/>
        <w:rPr>
          <w:color w:val="002060"/>
        </w:rPr>
      </w:pPr>
      <w:r w:rsidRPr="005B2785">
        <w:rPr>
          <w:color w:val="002060"/>
        </w:rPr>
        <w:t>GIUDICE SPORTIVO</w:t>
      </w:r>
    </w:p>
    <w:p w14:paraId="45EB2A48" w14:textId="77777777" w:rsidR="00413E65" w:rsidRPr="005B2785" w:rsidRDefault="00413E65" w:rsidP="00413E65">
      <w:pPr>
        <w:pStyle w:val="diffida"/>
        <w:rPr>
          <w:color w:val="002060"/>
        </w:rPr>
      </w:pPr>
      <w:r w:rsidRPr="005B2785">
        <w:rPr>
          <w:color w:val="002060"/>
        </w:rPr>
        <w:t>Il Giudice Sportivo Avv. Agnese Lazzaretti, con l'assistenza del Segretario Angelo Castellana, nella seduta del 09/10/2025, ha adottato le decisioni che di seguito integralmente si riportano:</w:t>
      </w:r>
    </w:p>
    <w:p w14:paraId="69C1EDA3" w14:textId="77777777" w:rsidR="00413E65" w:rsidRPr="005B2785" w:rsidRDefault="00413E65" w:rsidP="00413E65">
      <w:pPr>
        <w:pStyle w:val="titolo10"/>
        <w:rPr>
          <w:color w:val="002060"/>
        </w:rPr>
      </w:pPr>
      <w:r w:rsidRPr="005B2785">
        <w:rPr>
          <w:color w:val="002060"/>
        </w:rPr>
        <w:t xml:space="preserve">GARE DEL 8/10/2025 </w:t>
      </w:r>
    </w:p>
    <w:p w14:paraId="4FC66C1E" w14:textId="77777777" w:rsidR="00413E65" w:rsidRPr="005B2785" w:rsidRDefault="00413E65" w:rsidP="00413E65">
      <w:pPr>
        <w:pStyle w:val="titolo7a"/>
        <w:rPr>
          <w:color w:val="002060"/>
        </w:rPr>
      </w:pPr>
      <w:r w:rsidRPr="005B2785">
        <w:rPr>
          <w:color w:val="002060"/>
        </w:rPr>
        <w:t xml:space="preserve">PROVVEDIMENTI DISCIPLINARI </w:t>
      </w:r>
    </w:p>
    <w:p w14:paraId="0A2E95F1" w14:textId="77777777" w:rsidR="00413E65" w:rsidRPr="005B2785" w:rsidRDefault="00413E65" w:rsidP="00413E65">
      <w:pPr>
        <w:pStyle w:val="titolo7b0"/>
        <w:rPr>
          <w:color w:val="002060"/>
        </w:rPr>
      </w:pPr>
      <w:r w:rsidRPr="005B2785">
        <w:rPr>
          <w:color w:val="002060"/>
        </w:rPr>
        <w:t xml:space="preserve">In base alle risultanze degli atti ufficiali sono state deliberate le seguenti sanzioni disciplinari. </w:t>
      </w:r>
    </w:p>
    <w:p w14:paraId="383AE643" w14:textId="77777777" w:rsidR="00413E65" w:rsidRPr="005B2785" w:rsidRDefault="00413E65" w:rsidP="00413E65">
      <w:pPr>
        <w:pStyle w:val="titolo30"/>
        <w:rPr>
          <w:color w:val="002060"/>
        </w:rPr>
      </w:pPr>
      <w:r w:rsidRPr="005B2785">
        <w:rPr>
          <w:color w:val="002060"/>
        </w:rPr>
        <w:t xml:space="preserve">CALCIATORI NON ESPULSI </w:t>
      </w:r>
    </w:p>
    <w:p w14:paraId="46A07C85" w14:textId="77777777" w:rsidR="00413E65" w:rsidRPr="005B2785" w:rsidRDefault="00413E65" w:rsidP="00413E65">
      <w:pPr>
        <w:pStyle w:val="titolo20"/>
        <w:rPr>
          <w:color w:val="002060"/>
        </w:rPr>
      </w:pPr>
      <w:r w:rsidRPr="005B278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4159240E" w14:textId="77777777" w:rsidTr="00746100">
        <w:tc>
          <w:tcPr>
            <w:tcW w:w="2200" w:type="dxa"/>
            <w:tcMar>
              <w:top w:w="20" w:type="dxa"/>
              <w:left w:w="20" w:type="dxa"/>
              <w:bottom w:w="20" w:type="dxa"/>
              <w:right w:w="20" w:type="dxa"/>
            </w:tcMar>
            <w:vAlign w:val="center"/>
            <w:hideMark/>
          </w:tcPr>
          <w:p w14:paraId="15D5CE8A" w14:textId="77777777" w:rsidR="00413E65" w:rsidRPr="005B2785" w:rsidRDefault="00413E65" w:rsidP="00746100">
            <w:pPr>
              <w:pStyle w:val="movimento"/>
              <w:rPr>
                <w:color w:val="002060"/>
              </w:rPr>
            </w:pPr>
            <w:r w:rsidRPr="005B2785">
              <w:rPr>
                <w:color w:val="002060"/>
              </w:rPr>
              <w:t>CARANCINI RICCARDO</w:t>
            </w:r>
          </w:p>
        </w:tc>
        <w:tc>
          <w:tcPr>
            <w:tcW w:w="2200" w:type="dxa"/>
            <w:tcMar>
              <w:top w:w="20" w:type="dxa"/>
              <w:left w:w="20" w:type="dxa"/>
              <w:bottom w:w="20" w:type="dxa"/>
              <w:right w:w="20" w:type="dxa"/>
            </w:tcMar>
            <w:vAlign w:val="center"/>
            <w:hideMark/>
          </w:tcPr>
          <w:p w14:paraId="46613DE7" w14:textId="77777777" w:rsidR="00413E65" w:rsidRPr="005B2785" w:rsidRDefault="00413E65" w:rsidP="00746100">
            <w:pPr>
              <w:pStyle w:val="movimento2"/>
              <w:rPr>
                <w:color w:val="002060"/>
              </w:rPr>
            </w:pPr>
            <w:r w:rsidRPr="005B2785">
              <w:rPr>
                <w:color w:val="002060"/>
              </w:rPr>
              <w:t xml:space="preserve">(AURORA TREIA) </w:t>
            </w:r>
          </w:p>
        </w:tc>
        <w:tc>
          <w:tcPr>
            <w:tcW w:w="800" w:type="dxa"/>
            <w:tcMar>
              <w:top w:w="20" w:type="dxa"/>
              <w:left w:w="20" w:type="dxa"/>
              <w:bottom w:w="20" w:type="dxa"/>
              <w:right w:w="20" w:type="dxa"/>
            </w:tcMar>
            <w:vAlign w:val="center"/>
            <w:hideMark/>
          </w:tcPr>
          <w:p w14:paraId="1B90A27C"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16B6212D" w14:textId="77777777" w:rsidR="00413E65" w:rsidRPr="005B2785" w:rsidRDefault="00413E65" w:rsidP="00746100">
            <w:pPr>
              <w:pStyle w:val="movimento"/>
              <w:rPr>
                <w:color w:val="002060"/>
              </w:rPr>
            </w:pPr>
            <w:r w:rsidRPr="005B2785">
              <w:rPr>
                <w:color w:val="002060"/>
              </w:rPr>
              <w:t>IESARI MATTEO</w:t>
            </w:r>
          </w:p>
        </w:tc>
        <w:tc>
          <w:tcPr>
            <w:tcW w:w="2200" w:type="dxa"/>
            <w:tcMar>
              <w:top w:w="20" w:type="dxa"/>
              <w:left w:w="20" w:type="dxa"/>
              <w:bottom w:w="20" w:type="dxa"/>
              <w:right w:w="20" w:type="dxa"/>
            </w:tcMar>
            <w:vAlign w:val="center"/>
            <w:hideMark/>
          </w:tcPr>
          <w:p w14:paraId="642382AD" w14:textId="77777777" w:rsidR="00413E65" w:rsidRPr="005B2785" w:rsidRDefault="00413E65" w:rsidP="00746100">
            <w:pPr>
              <w:pStyle w:val="movimento2"/>
              <w:rPr>
                <w:color w:val="002060"/>
              </w:rPr>
            </w:pPr>
            <w:r w:rsidRPr="005B2785">
              <w:rPr>
                <w:color w:val="002060"/>
              </w:rPr>
              <w:t xml:space="preserve">(AURORA TREIA) </w:t>
            </w:r>
          </w:p>
        </w:tc>
      </w:tr>
      <w:tr w:rsidR="00413E65" w:rsidRPr="005B2785" w14:paraId="67C56256" w14:textId="77777777" w:rsidTr="00746100">
        <w:tc>
          <w:tcPr>
            <w:tcW w:w="2200" w:type="dxa"/>
            <w:tcMar>
              <w:top w:w="20" w:type="dxa"/>
              <w:left w:w="20" w:type="dxa"/>
              <w:bottom w:w="20" w:type="dxa"/>
              <w:right w:w="20" w:type="dxa"/>
            </w:tcMar>
            <w:vAlign w:val="center"/>
            <w:hideMark/>
          </w:tcPr>
          <w:p w14:paraId="13C8F492" w14:textId="77777777" w:rsidR="00413E65" w:rsidRPr="005B2785" w:rsidRDefault="00413E65" w:rsidP="00746100">
            <w:pPr>
              <w:pStyle w:val="movimento"/>
              <w:rPr>
                <w:color w:val="002060"/>
              </w:rPr>
            </w:pPr>
            <w:r w:rsidRPr="005B2785">
              <w:rPr>
                <w:color w:val="002060"/>
              </w:rPr>
              <w:t>PAU ALESSANDRO</w:t>
            </w:r>
          </w:p>
        </w:tc>
        <w:tc>
          <w:tcPr>
            <w:tcW w:w="2200" w:type="dxa"/>
            <w:tcMar>
              <w:top w:w="20" w:type="dxa"/>
              <w:left w:w="20" w:type="dxa"/>
              <w:bottom w:w="20" w:type="dxa"/>
              <w:right w:w="20" w:type="dxa"/>
            </w:tcMar>
            <w:vAlign w:val="center"/>
            <w:hideMark/>
          </w:tcPr>
          <w:p w14:paraId="1F5B4375" w14:textId="77777777" w:rsidR="00413E65" w:rsidRPr="005B2785" w:rsidRDefault="00413E65" w:rsidP="00746100">
            <w:pPr>
              <w:pStyle w:val="movimento2"/>
              <w:rPr>
                <w:color w:val="002060"/>
              </w:rPr>
            </w:pPr>
            <w:r w:rsidRPr="005B2785">
              <w:rPr>
                <w:color w:val="002060"/>
              </w:rPr>
              <w:t xml:space="preserve">(AURORA TREIA) </w:t>
            </w:r>
          </w:p>
        </w:tc>
        <w:tc>
          <w:tcPr>
            <w:tcW w:w="800" w:type="dxa"/>
            <w:tcMar>
              <w:top w:w="20" w:type="dxa"/>
              <w:left w:w="20" w:type="dxa"/>
              <w:bottom w:w="20" w:type="dxa"/>
              <w:right w:w="20" w:type="dxa"/>
            </w:tcMar>
            <w:vAlign w:val="center"/>
            <w:hideMark/>
          </w:tcPr>
          <w:p w14:paraId="0B379EBF"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6FD1C48C" w14:textId="77777777" w:rsidR="00413E65" w:rsidRPr="005B2785" w:rsidRDefault="00413E65" w:rsidP="00746100">
            <w:pPr>
              <w:pStyle w:val="movimento"/>
              <w:rPr>
                <w:color w:val="002060"/>
              </w:rPr>
            </w:pPr>
            <w:r w:rsidRPr="005B2785">
              <w:rPr>
                <w:color w:val="002060"/>
              </w:rPr>
              <w:t>VINCENZETTI FRANCESCO</w:t>
            </w:r>
          </w:p>
        </w:tc>
        <w:tc>
          <w:tcPr>
            <w:tcW w:w="2200" w:type="dxa"/>
            <w:tcMar>
              <w:top w:w="20" w:type="dxa"/>
              <w:left w:w="20" w:type="dxa"/>
              <w:bottom w:w="20" w:type="dxa"/>
              <w:right w:w="20" w:type="dxa"/>
            </w:tcMar>
            <w:vAlign w:val="center"/>
            <w:hideMark/>
          </w:tcPr>
          <w:p w14:paraId="5D6E33C8" w14:textId="77777777" w:rsidR="00413E65" w:rsidRPr="005B2785" w:rsidRDefault="00413E65" w:rsidP="00746100">
            <w:pPr>
              <w:pStyle w:val="movimento2"/>
              <w:rPr>
                <w:color w:val="002060"/>
              </w:rPr>
            </w:pPr>
            <w:r w:rsidRPr="005B2785">
              <w:rPr>
                <w:color w:val="002060"/>
              </w:rPr>
              <w:t xml:space="preserve">(AURORA TREIA) </w:t>
            </w:r>
          </w:p>
        </w:tc>
      </w:tr>
      <w:tr w:rsidR="00413E65" w:rsidRPr="005B2785" w14:paraId="155B87E0" w14:textId="77777777" w:rsidTr="00746100">
        <w:tc>
          <w:tcPr>
            <w:tcW w:w="2200" w:type="dxa"/>
            <w:tcMar>
              <w:top w:w="20" w:type="dxa"/>
              <w:left w:w="20" w:type="dxa"/>
              <w:bottom w:w="20" w:type="dxa"/>
              <w:right w:w="20" w:type="dxa"/>
            </w:tcMar>
            <w:vAlign w:val="center"/>
            <w:hideMark/>
          </w:tcPr>
          <w:p w14:paraId="1A5A5F8D" w14:textId="77777777" w:rsidR="00413E65" w:rsidRPr="005B2785" w:rsidRDefault="00413E65" w:rsidP="00746100">
            <w:pPr>
              <w:pStyle w:val="movimento"/>
              <w:rPr>
                <w:color w:val="002060"/>
              </w:rPr>
            </w:pPr>
            <w:r w:rsidRPr="005B2785">
              <w:rPr>
                <w:color w:val="002060"/>
              </w:rPr>
              <w:t>PISCOPO EDOARDO</w:t>
            </w:r>
          </w:p>
        </w:tc>
        <w:tc>
          <w:tcPr>
            <w:tcW w:w="2200" w:type="dxa"/>
            <w:tcMar>
              <w:top w:w="20" w:type="dxa"/>
              <w:left w:w="20" w:type="dxa"/>
              <w:bottom w:w="20" w:type="dxa"/>
              <w:right w:w="20" w:type="dxa"/>
            </w:tcMar>
            <w:vAlign w:val="center"/>
            <w:hideMark/>
          </w:tcPr>
          <w:p w14:paraId="181063B1" w14:textId="77777777" w:rsidR="00413E65" w:rsidRPr="005B2785" w:rsidRDefault="00413E65" w:rsidP="00746100">
            <w:pPr>
              <w:pStyle w:val="movimento2"/>
              <w:rPr>
                <w:color w:val="002060"/>
              </w:rPr>
            </w:pPr>
            <w:r w:rsidRPr="005B2785">
              <w:rPr>
                <w:color w:val="002060"/>
              </w:rPr>
              <w:t xml:space="preserve">(FUTSAL SAMBUCHETO) </w:t>
            </w:r>
          </w:p>
        </w:tc>
        <w:tc>
          <w:tcPr>
            <w:tcW w:w="800" w:type="dxa"/>
            <w:tcMar>
              <w:top w:w="20" w:type="dxa"/>
              <w:left w:w="20" w:type="dxa"/>
              <w:bottom w:w="20" w:type="dxa"/>
              <w:right w:w="20" w:type="dxa"/>
            </w:tcMar>
            <w:vAlign w:val="center"/>
            <w:hideMark/>
          </w:tcPr>
          <w:p w14:paraId="47CD2B02"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24F7BDED"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F3DEA8A" w14:textId="77777777" w:rsidR="00413E65" w:rsidRPr="005B2785" w:rsidRDefault="00413E65" w:rsidP="00746100">
            <w:pPr>
              <w:pStyle w:val="movimento2"/>
              <w:rPr>
                <w:color w:val="002060"/>
              </w:rPr>
            </w:pPr>
            <w:r w:rsidRPr="005B2785">
              <w:rPr>
                <w:color w:val="002060"/>
              </w:rPr>
              <w:t> </w:t>
            </w:r>
          </w:p>
        </w:tc>
      </w:tr>
    </w:tbl>
    <w:p w14:paraId="73786ABF" w14:textId="77777777" w:rsidR="00413E65" w:rsidRDefault="00413E65" w:rsidP="00413E65">
      <w:pPr>
        <w:pStyle w:val="breakline"/>
        <w:rPr>
          <w:color w:val="002060"/>
        </w:rPr>
      </w:pPr>
    </w:p>
    <w:p w14:paraId="6DA42170" w14:textId="77777777" w:rsidR="00413E65" w:rsidRPr="00BD581B" w:rsidRDefault="00413E65" w:rsidP="00413E6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4CA3AFDC" w14:textId="77777777" w:rsidR="00413E65" w:rsidRPr="00BD581B" w:rsidRDefault="00413E65" w:rsidP="00413E6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E9E7399" w14:textId="77777777" w:rsidR="00413E65" w:rsidRPr="005B2785" w:rsidRDefault="00413E65" w:rsidP="00413E65">
      <w:pPr>
        <w:pStyle w:val="breakline"/>
        <w:rPr>
          <w:rFonts w:eastAsiaTheme="minorEastAsia"/>
          <w:color w:val="002060"/>
        </w:rPr>
      </w:pPr>
    </w:p>
    <w:p w14:paraId="5FC584E7" w14:textId="77777777" w:rsidR="00413E65" w:rsidRPr="005B2785" w:rsidRDefault="00413E65" w:rsidP="00413E65">
      <w:pPr>
        <w:pStyle w:val="titoloprinc0"/>
        <w:rPr>
          <w:color w:val="002060"/>
        </w:rPr>
      </w:pPr>
      <w:r w:rsidRPr="005B2785">
        <w:rPr>
          <w:color w:val="002060"/>
        </w:rPr>
        <w:t>CLASSIFICA</w:t>
      </w:r>
    </w:p>
    <w:p w14:paraId="37888755" w14:textId="77777777" w:rsidR="00413E65" w:rsidRPr="005B2785" w:rsidRDefault="00413E65" w:rsidP="00413E65">
      <w:pPr>
        <w:pStyle w:val="breakline"/>
        <w:rPr>
          <w:color w:val="002060"/>
        </w:rPr>
      </w:pPr>
    </w:p>
    <w:p w14:paraId="0BBC938F" w14:textId="77777777" w:rsidR="00413E65" w:rsidRPr="005B2785" w:rsidRDefault="00413E65" w:rsidP="00413E65">
      <w:pPr>
        <w:pStyle w:val="breakline"/>
        <w:rPr>
          <w:color w:val="002060"/>
        </w:rPr>
      </w:pPr>
    </w:p>
    <w:p w14:paraId="5C7599F5" w14:textId="77777777" w:rsidR="00413E65" w:rsidRPr="005B2785" w:rsidRDefault="00413E65" w:rsidP="00413E65">
      <w:pPr>
        <w:pStyle w:val="sottotitolocampionato10"/>
        <w:rPr>
          <w:color w:val="002060"/>
        </w:rPr>
      </w:pPr>
      <w:r w:rsidRPr="005B278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3E65" w:rsidRPr="005B2785" w14:paraId="57A8103C"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A03102" w14:textId="77777777" w:rsidR="00413E65" w:rsidRPr="005B2785" w:rsidRDefault="00413E65" w:rsidP="00746100">
            <w:pPr>
              <w:pStyle w:val="headertabella0"/>
              <w:rPr>
                <w:color w:val="002060"/>
              </w:rPr>
            </w:pPr>
            <w:r w:rsidRPr="005B27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84EDDE" w14:textId="77777777" w:rsidR="00413E65" w:rsidRPr="005B2785" w:rsidRDefault="00413E65" w:rsidP="00746100">
            <w:pPr>
              <w:pStyle w:val="headertabella0"/>
              <w:rPr>
                <w:color w:val="002060"/>
              </w:rPr>
            </w:pPr>
            <w:r w:rsidRPr="005B27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65D2E" w14:textId="77777777" w:rsidR="00413E65" w:rsidRPr="005B2785" w:rsidRDefault="00413E65" w:rsidP="00746100">
            <w:pPr>
              <w:pStyle w:val="headertabella0"/>
              <w:rPr>
                <w:color w:val="002060"/>
              </w:rPr>
            </w:pPr>
            <w:r w:rsidRPr="005B27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16707" w14:textId="77777777" w:rsidR="00413E65" w:rsidRPr="005B2785" w:rsidRDefault="00413E65" w:rsidP="00746100">
            <w:pPr>
              <w:pStyle w:val="headertabella0"/>
              <w:rPr>
                <w:color w:val="002060"/>
              </w:rPr>
            </w:pPr>
            <w:r w:rsidRPr="005B27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A7605" w14:textId="77777777" w:rsidR="00413E65" w:rsidRPr="005B2785" w:rsidRDefault="00413E65" w:rsidP="00746100">
            <w:pPr>
              <w:pStyle w:val="headertabella0"/>
              <w:rPr>
                <w:color w:val="002060"/>
              </w:rPr>
            </w:pPr>
            <w:r w:rsidRPr="005B27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BE8F08" w14:textId="77777777" w:rsidR="00413E65" w:rsidRPr="005B2785" w:rsidRDefault="00413E65" w:rsidP="00746100">
            <w:pPr>
              <w:pStyle w:val="headertabella0"/>
              <w:rPr>
                <w:color w:val="002060"/>
              </w:rPr>
            </w:pPr>
            <w:r w:rsidRPr="005B27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2115A" w14:textId="77777777" w:rsidR="00413E65" w:rsidRPr="005B2785" w:rsidRDefault="00413E65" w:rsidP="00746100">
            <w:pPr>
              <w:pStyle w:val="headertabella0"/>
              <w:rPr>
                <w:color w:val="002060"/>
              </w:rPr>
            </w:pPr>
            <w:r w:rsidRPr="005B27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E095AB" w14:textId="77777777" w:rsidR="00413E65" w:rsidRPr="005B2785" w:rsidRDefault="00413E65" w:rsidP="00746100">
            <w:pPr>
              <w:pStyle w:val="headertabella0"/>
              <w:rPr>
                <w:color w:val="002060"/>
              </w:rPr>
            </w:pPr>
            <w:r w:rsidRPr="005B27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DA9138" w14:textId="77777777" w:rsidR="00413E65" w:rsidRPr="005B2785" w:rsidRDefault="00413E65" w:rsidP="00746100">
            <w:pPr>
              <w:pStyle w:val="headertabella0"/>
              <w:rPr>
                <w:color w:val="002060"/>
              </w:rPr>
            </w:pPr>
            <w:r w:rsidRPr="005B27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1F1DB" w14:textId="77777777" w:rsidR="00413E65" w:rsidRPr="005B2785" w:rsidRDefault="00413E65" w:rsidP="00746100">
            <w:pPr>
              <w:pStyle w:val="headertabella0"/>
              <w:rPr>
                <w:color w:val="002060"/>
              </w:rPr>
            </w:pPr>
            <w:r w:rsidRPr="005B2785">
              <w:rPr>
                <w:color w:val="002060"/>
              </w:rPr>
              <w:t>PE</w:t>
            </w:r>
          </w:p>
        </w:tc>
      </w:tr>
      <w:tr w:rsidR="00413E65" w:rsidRPr="005B2785" w14:paraId="0E77EA0A"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83B80B" w14:textId="77777777" w:rsidR="00413E65" w:rsidRPr="005B2785" w:rsidRDefault="00413E65" w:rsidP="00746100">
            <w:pPr>
              <w:pStyle w:val="rowtabella0"/>
              <w:rPr>
                <w:color w:val="002060"/>
              </w:rPr>
            </w:pPr>
            <w:r w:rsidRPr="005B2785">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6D91"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018E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7630"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AFD95"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F176B"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238FD" w14:textId="77777777" w:rsidR="00413E65" w:rsidRPr="005B2785" w:rsidRDefault="00413E65" w:rsidP="00746100">
            <w:pPr>
              <w:pStyle w:val="rowtabella0"/>
              <w:jc w:val="center"/>
              <w:rPr>
                <w:color w:val="002060"/>
              </w:rPr>
            </w:pPr>
            <w:r w:rsidRPr="005B278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128EF"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C4FA9" w14:textId="77777777" w:rsidR="00413E65" w:rsidRPr="005B2785" w:rsidRDefault="00413E65" w:rsidP="00746100">
            <w:pPr>
              <w:pStyle w:val="rowtabella0"/>
              <w:jc w:val="center"/>
              <w:rPr>
                <w:color w:val="002060"/>
              </w:rPr>
            </w:pPr>
            <w:r w:rsidRPr="005B27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8E361" w14:textId="77777777" w:rsidR="00413E65" w:rsidRPr="005B2785" w:rsidRDefault="00413E65" w:rsidP="00746100">
            <w:pPr>
              <w:pStyle w:val="rowtabella0"/>
              <w:jc w:val="center"/>
              <w:rPr>
                <w:color w:val="002060"/>
              </w:rPr>
            </w:pPr>
            <w:r w:rsidRPr="005B2785">
              <w:rPr>
                <w:color w:val="002060"/>
              </w:rPr>
              <w:t>0</w:t>
            </w:r>
          </w:p>
        </w:tc>
      </w:tr>
      <w:tr w:rsidR="00413E65" w:rsidRPr="005B2785" w14:paraId="5C9D7CD1"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A4765" w14:textId="77777777" w:rsidR="00413E65" w:rsidRPr="005B2785" w:rsidRDefault="00413E65" w:rsidP="00746100">
            <w:pPr>
              <w:pStyle w:val="rowtabella0"/>
              <w:rPr>
                <w:color w:val="002060"/>
              </w:rPr>
            </w:pPr>
            <w:r w:rsidRPr="005B2785">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1A54B"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ED92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E969F"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53497"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F751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C1DAB" w14:textId="77777777" w:rsidR="00413E65" w:rsidRPr="005B2785" w:rsidRDefault="00413E65" w:rsidP="00746100">
            <w:pPr>
              <w:pStyle w:val="rowtabella0"/>
              <w:jc w:val="center"/>
              <w:rPr>
                <w:color w:val="002060"/>
              </w:rPr>
            </w:pPr>
            <w:r w:rsidRPr="005B27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FDF1"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D1B5"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C758" w14:textId="77777777" w:rsidR="00413E65" w:rsidRPr="005B2785" w:rsidRDefault="00413E65" w:rsidP="00746100">
            <w:pPr>
              <w:pStyle w:val="rowtabella0"/>
              <w:jc w:val="center"/>
              <w:rPr>
                <w:color w:val="002060"/>
              </w:rPr>
            </w:pPr>
            <w:r w:rsidRPr="005B2785">
              <w:rPr>
                <w:color w:val="002060"/>
              </w:rPr>
              <w:t>0</w:t>
            </w:r>
          </w:p>
        </w:tc>
      </w:tr>
      <w:tr w:rsidR="00413E65" w:rsidRPr="005B2785" w14:paraId="0984FAB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A55E3" w14:textId="77777777" w:rsidR="00413E65" w:rsidRPr="005B2785" w:rsidRDefault="00413E65" w:rsidP="00746100">
            <w:pPr>
              <w:pStyle w:val="rowtabella0"/>
              <w:rPr>
                <w:color w:val="002060"/>
              </w:rPr>
            </w:pPr>
            <w:r w:rsidRPr="005B2785">
              <w:rPr>
                <w:color w:val="002060"/>
              </w:rPr>
              <w:lastRenderedPageBreak/>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DB7E4"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51CF"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363F1"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DE40C"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95D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B787B" w14:textId="77777777" w:rsidR="00413E65" w:rsidRPr="005B2785" w:rsidRDefault="00413E65" w:rsidP="00746100">
            <w:pPr>
              <w:pStyle w:val="rowtabella0"/>
              <w:jc w:val="center"/>
              <w:rPr>
                <w:color w:val="002060"/>
              </w:rPr>
            </w:pPr>
            <w:r w:rsidRPr="005B27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C793"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A116C"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B067E" w14:textId="77777777" w:rsidR="00413E65" w:rsidRPr="005B2785" w:rsidRDefault="00413E65" w:rsidP="00746100">
            <w:pPr>
              <w:pStyle w:val="rowtabella0"/>
              <w:jc w:val="center"/>
              <w:rPr>
                <w:color w:val="002060"/>
              </w:rPr>
            </w:pPr>
            <w:r w:rsidRPr="005B2785">
              <w:rPr>
                <w:color w:val="002060"/>
              </w:rPr>
              <w:t>0</w:t>
            </w:r>
          </w:p>
        </w:tc>
      </w:tr>
      <w:tr w:rsidR="00413E65" w:rsidRPr="005B2785" w14:paraId="39B2ED7B"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92604C" w14:textId="77777777" w:rsidR="00413E65" w:rsidRPr="005B2785" w:rsidRDefault="00413E65" w:rsidP="00746100">
            <w:pPr>
              <w:pStyle w:val="rowtabella0"/>
              <w:rPr>
                <w:color w:val="002060"/>
              </w:rPr>
            </w:pPr>
            <w:r w:rsidRPr="005B278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51117"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D4BC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15336"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1F563"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CEB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98CE7"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F7F11"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A8078"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F7EDE" w14:textId="77777777" w:rsidR="00413E65" w:rsidRPr="005B2785" w:rsidRDefault="00413E65" w:rsidP="00746100">
            <w:pPr>
              <w:pStyle w:val="rowtabella0"/>
              <w:jc w:val="center"/>
              <w:rPr>
                <w:color w:val="002060"/>
              </w:rPr>
            </w:pPr>
            <w:r w:rsidRPr="005B2785">
              <w:rPr>
                <w:color w:val="002060"/>
              </w:rPr>
              <w:t>0</w:t>
            </w:r>
          </w:p>
        </w:tc>
      </w:tr>
      <w:tr w:rsidR="00413E65" w:rsidRPr="005B2785" w14:paraId="1EDE2EA5"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4D5191" w14:textId="77777777" w:rsidR="00413E65" w:rsidRPr="005B2785" w:rsidRDefault="00413E65" w:rsidP="00746100">
            <w:pPr>
              <w:pStyle w:val="rowtabella0"/>
              <w:rPr>
                <w:color w:val="002060"/>
              </w:rPr>
            </w:pPr>
            <w:r w:rsidRPr="005B278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EDEE6"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9F25F"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180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AA59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EDAD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F753"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2F6FB"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9CE20"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5A4C1" w14:textId="77777777" w:rsidR="00413E65" w:rsidRPr="005B2785" w:rsidRDefault="00413E65" w:rsidP="00746100">
            <w:pPr>
              <w:pStyle w:val="rowtabella0"/>
              <w:jc w:val="center"/>
              <w:rPr>
                <w:color w:val="002060"/>
              </w:rPr>
            </w:pPr>
            <w:r w:rsidRPr="005B2785">
              <w:rPr>
                <w:color w:val="002060"/>
              </w:rPr>
              <w:t>0</w:t>
            </w:r>
          </w:p>
        </w:tc>
      </w:tr>
      <w:tr w:rsidR="00413E65" w:rsidRPr="005B2785" w14:paraId="2811965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B04210" w14:textId="77777777" w:rsidR="00413E65" w:rsidRPr="005B2785" w:rsidRDefault="00413E65" w:rsidP="00746100">
            <w:pPr>
              <w:pStyle w:val="rowtabella0"/>
              <w:rPr>
                <w:color w:val="002060"/>
              </w:rPr>
            </w:pPr>
            <w:r w:rsidRPr="005B2785">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33CA7"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A882B"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6A79E"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95BF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A37C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B6CDF"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5FBC"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1760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D65D" w14:textId="77777777" w:rsidR="00413E65" w:rsidRPr="005B2785" w:rsidRDefault="00413E65" w:rsidP="00746100">
            <w:pPr>
              <w:pStyle w:val="rowtabella0"/>
              <w:jc w:val="center"/>
              <w:rPr>
                <w:color w:val="002060"/>
              </w:rPr>
            </w:pPr>
            <w:r w:rsidRPr="005B2785">
              <w:rPr>
                <w:color w:val="002060"/>
              </w:rPr>
              <w:t>0</w:t>
            </w:r>
          </w:p>
        </w:tc>
      </w:tr>
      <w:tr w:rsidR="00413E65" w:rsidRPr="005B2785" w14:paraId="13C3F98E"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C03D73" w14:textId="77777777" w:rsidR="00413E65" w:rsidRPr="005B2785" w:rsidRDefault="00413E65" w:rsidP="00746100">
            <w:pPr>
              <w:pStyle w:val="rowtabella0"/>
              <w:rPr>
                <w:color w:val="002060"/>
              </w:rPr>
            </w:pPr>
            <w:r w:rsidRPr="005B2785">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23C11"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74978"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A4CA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3DCC"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E652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1275"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0006D"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D1B0E"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3D089" w14:textId="77777777" w:rsidR="00413E65" w:rsidRPr="005B2785" w:rsidRDefault="00413E65" w:rsidP="00746100">
            <w:pPr>
              <w:pStyle w:val="rowtabella0"/>
              <w:jc w:val="center"/>
              <w:rPr>
                <w:color w:val="002060"/>
              </w:rPr>
            </w:pPr>
            <w:r w:rsidRPr="005B2785">
              <w:rPr>
                <w:color w:val="002060"/>
              </w:rPr>
              <w:t>0</w:t>
            </w:r>
          </w:p>
        </w:tc>
      </w:tr>
      <w:tr w:rsidR="00413E65" w:rsidRPr="005B2785" w14:paraId="40D7BE87"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4971A2" w14:textId="77777777" w:rsidR="00413E65" w:rsidRPr="005B2785" w:rsidRDefault="00413E65" w:rsidP="00746100">
            <w:pPr>
              <w:pStyle w:val="rowtabella0"/>
              <w:rPr>
                <w:color w:val="002060"/>
              </w:rPr>
            </w:pPr>
            <w:r w:rsidRPr="005B278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944C4"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00925"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802B"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0E68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F0DB"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FBD0D"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47E1B" w14:textId="77777777" w:rsidR="00413E65" w:rsidRPr="005B2785" w:rsidRDefault="00413E65" w:rsidP="00746100">
            <w:pPr>
              <w:pStyle w:val="rowtabella0"/>
              <w:jc w:val="center"/>
              <w:rPr>
                <w:color w:val="002060"/>
              </w:rPr>
            </w:pPr>
            <w:r w:rsidRPr="005B278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983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B5279" w14:textId="77777777" w:rsidR="00413E65" w:rsidRPr="005B2785" w:rsidRDefault="00413E65" w:rsidP="00746100">
            <w:pPr>
              <w:pStyle w:val="rowtabella0"/>
              <w:jc w:val="center"/>
              <w:rPr>
                <w:color w:val="002060"/>
              </w:rPr>
            </w:pPr>
            <w:r w:rsidRPr="005B2785">
              <w:rPr>
                <w:color w:val="002060"/>
              </w:rPr>
              <w:t>0</w:t>
            </w:r>
          </w:p>
        </w:tc>
      </w:tr>
      <w:tr w:rsidR="00413E65" w:rsidRPr="005B2785" w14:paraId="4450C5FF"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52154" w14:textId="77777777" w:rsidR="00413E65" w:rsidRPr="005B2785" w:rsidRDefault="00413E65" w:rsidP="00746100">
            <w:pPr>
              <w:pStyle w:val="rowtabella0"/>
              <w:rPr>
                <w:color w:val="002060"/>
              </w:rPr>
            </w:pPr>
            <w:r w:rsidRPr="005B278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56A7"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514EC"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04374"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88F1"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4A30"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CD59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B3757"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6A62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CE36" w14:textId="77777777" w:rsidR="00413E65" w:rsidRPr="005B2785" w:rsidRDefault="00413E65" w:rsidP="00746100">
            <w:pPr>
              <w:pStyle w:val="rowtabella0"/>
              <w:jc w:val="center"/>
              <w:rPr>
                <w:color w:val="002060"/>
              </w:rPr>
            </w:pPr>
            <w:r w:rsidRPr="005B2785">
              <w:rPr>
                <w:color w:val="002060"/>
              </w:rPr>
              <w:t>0</w:t>
            </w:r>
          </w:p>
        </w:tc>
      </w:tr>
      <w:tr w:rsidR="00413E65" w:rsidRPr="005B2785" w14:paraId="2131AB0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C897B2" w14:textId="77777777" w:rsidR="00413E65" w:rsidRPr="005B2785" w:rsidRDefault="00413E65" w:rsidP="00746100">
            <w:pPr>
              <w:pStyle w:val="rowtabella0"/>
              <w:rPr>
                <w:color w:val="002060"/>
              </w:rPr>
            </w:pPr>
            <w:r w:rsidRPr="005B2785">
              <w:rPr>
                <w:color w:val="002060"/>
              </w:rPr>
              <w:t xml:space="preserve">A.S.D. </w:t>
            </w:r>
            <w:proofErr w:type="gramStart"/>
            <w:r w:rsidRPr="005B2785">
              <w:rPr>
                <w:color w:val="002060"/>
              </w:rPr>
              <w:t>CITTA</w:t>
            </w:r>
            <w:proofErr w:type="gramEnd"/>
            <w:r w:rsidRPr="005B2785">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77E8"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DCD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0578"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097BE"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A5B5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F1A76"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6CC19"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0D3DE"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CBDFF" w14:textId="77777777" w:rsidR="00413E65" w:rsidRPr="005B2785" w:rsidRDefault="00413E65" w:rsidP="00746100">
            <w:pPr>
              <w:pStyle w:val="rowtabella0"/>
              <w:jc w:val="center"/>
              <w:rPr>
                <w:color w:val="002060"/>
              </w:rPr>
            </w:pPr>
            <w:r w:rsidRPr="005B2785">
              <w:rPr>
                <w:color w:val="002060"/>
              </w:rPr>
              <w:t>0</w:t>
            </w:r>
          </w:p>
        </w:tc>
      </w:tr>
      <w:tr w:rsidR="00413E65" w:rsidRPr="005B2785" w14:paraId="70A081C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7A87F5" w14:textId="77777777" w:rsidR="00413E65" w:rsidRPr="005B2785" w:rsidRDefault="00413E65" w:rsidP="00746100">
            <w:pPr>
              <w:pStyle w:val="rowtabella0"/>
              <w:rPr>
                <w:color w:val="002060"/>
              </w:rPr>
            </w:pPr>
            <w:r w:rsidRPr="005B278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E6AC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B3D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A7316"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DD203"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E675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AC42"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01B2C"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F2D7F"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11B0" w14:textId="77777777" w:rsidR="00413E65" w:rsidRPr="005B2785" w:rsidRDefault="00413E65" w:rsidP="00746100">
            <w:pPr>
              <w:pStyle w:val="rowtabella0"/>
              <w:jc w:val="center"/>
              <w:rPr>
                <w:color w:val="002060"/>
              </w:rPr>
            </w:pPr>
            <w:r w:rsidRPr="005B2785">
              <w:rPr>
                <w:color w:val="002060"/>
              </w:rPr>
              <w:t>0</w:t>
            </w:r>
          </w:p>
        </w:tc>
      </w:tr>
      <w:tr w:rsidR="00413E65" w:rsidRPr="005B2785" w14:paraId="45F722D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9E837B" w14:textId="77777777" w:rsidR="00413E65" w:rsidRPr="005B2785" w:rsidRDefault="00413E65" w:rsidP="00746100">
            <w:pPr>
              <w:pStyle w:val="rowtabella0"/>
              <w:rPr>
                <w:color w:val="002060"/>
              </w:rPr>
            </w:pPr>
            <w:r w:rsidRPr="005B2785">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6F2B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9C83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3DF18"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7D3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F36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9E00"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63412"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8A116"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876EC" w14:textId="77777777" w:rsidR="00413E65" w:rsidRPr="005B2785" w:rsidRDefault="00413E65" w:rsidP="00746100">
            <w:pPr>
              <w:pStyle w:val="rowtabella0"/>
              <w:jc w:val="center"/>
              <w:rPr>
                <w:color w:val="002060"/>
              </w:rPr>
            </w:pPr>
            <w:r w:rsidRPr="005B2785">
              <w:rPr>
                <w:color w:val="002060"/>
              </w:rPr>
              <w:t>0</w:t>
            </w:r>
          </w:p>
        </w:tc>
      </w:tr>
      <w:tr w:rsidR="00413E65" w:rsidRPr="005B2785" w14:paraId="3BBB6A1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0432F" w14:textId="77777777" w:rsidR="00413E65" w:rsidRPr="005B2785" w:rsidRDefault="00413E65" w:rsidP="00746100">
            <w:pPr>
              <w:pStyle w:val="rowtabella0"/>
              <w:rPr>
                <w:color w:val="002060"/>
              </w:rPr>
            </w:pPr>
            <w:r w:rsidRPr="005B2785">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E3AF0"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7F35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FF907"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1248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36EF1"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F5DC"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BB864"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D8208"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6578" w14:textId="77777777" w:rsidR="00413E65" w:rsidRPr="005B2785" w:rsidRDefault="00413E65" w:rsidP="00746100">
            <w:pPr>
              <w:pStyle w:val="rowtabella0"/>
              <w:jc w:val="center"/>
              <w:rPr>
                <w:color w:val="002060"/>
              </w:rPr>
            </w:pPr>
            <w:r w:rsidRPr="005B2785">
              <w:rPr>
                <w:color w:val="002060"/>
              </w:rPr>
              <w:t>0</w:t>
            </w:r>
          </w:p>
        </w:tc>
      </w:tr>
      <w:tr w:rsidR="00413E65" w:rsidRPr="005B2785" w14:paraId="682DFC77"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E292E2" w14:textId="77777777" w:rsidR="00413E65" w:rsidRPr="005B2785" w:rsidRDefault="00413E65" w:rsidP="00746100">
            <w:pPr>
              <w:pStyle w:val="rowtabella0"/>
              <w:rPr>
                <w:color w:val="002060"/>
              </w:rPr>
            </w:pPr>
            <w:r w:rsidRPr="005B278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9B25B"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C2720"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5B6D6"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42323"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49EB3"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92094"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A8A7" w14:textId="77777777" w:rsidR="00413E65" w:rsidRPr="005B2785" w:rsidRDefault="00413E65" w:rsidP="00746100">
            <w:pPr>
              <w:pStyle w:val="rowtabella0"/>
              <w:jc w:val="center"/>
              <w:rPr>
                <w:color w:val="002060"/>
              </w:rPr>
            </w:pPr>
            <w:r w:rsidRPr="005B27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9F52C" w14:textId="77777777" w:rsidR="00413E65" w:rsidRPr="005B2785" w:rsidRDefault="00413E65" w:rsidP="00746100">
            <w:pPr>
              <w:pStyle w:val="rowtabella0"/>
              <w:jc w:val="center"/>
              <w:rPr>
                <w:color w:val="002060"/>
              </w:rPr>
            </w:pPr>
            <w:r w:rsidRPr="005B278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5F0B" w14:textId="77777777" w:rsidR="00413E65" w:rsidRPr="005B2785" w:rsidRDefault="00413E65" w:rsidP="00746100">
            <w:pPr>
              <w:pStyle w:val="rowtabella0"/>
              <w:jc w:val="center"/>
              <w:rPr>
                <w:color w:val="002060"/>
              </w:rPr>
            </w:pPr>
            <w:r w:rsidRPr="005B2785">
              <w:rPr>
                <w:color w:val="002060"/>
              </w:rPr>
              <w:t>0</w:t>
            </w:r>
          </w:p>
        </w:tc>
      </w:tr>
    </w:tbl>
    <w:p w14:paraId="473B4868" w14:textId="77777777" w:rsidR="00413E65" w:rsidRPr="005B2785" w:rsidRDefault="00413E65" w:rsidP="00413E65">
      <w:pPr>
        <w:pStyle w:val="breakline"/>
        <w:rPr>
          <w:rFonts w:eastAsiaTheme="minorEastAsia"/>
          <w:color w:val="002060"/>
        </w:rPr>
      </w:pPr>
    </w:p>
    <w:p w14:paraId="48559C31" w14:textId="77777777" w:rsidR="00413E65" w:rsidRPr="005B2785" w:rsidRDefault="00413E65" w:rsidP="00413E65">
      <w:pPr>
        <w:pStyle w:val="breakline"/>
        <w:rPr>
          <w:color w:val="002060"/>
        </w:rPr>
      </w:pPr>
    </w:p>
    <w:p w14:paraId="1755D88C" w14:textId="77777777" w:rsidR="00413E65" w:rsidRPr="005B2785" w:rsidRDefault="00413E65" w:rsidP="00413E65">
      <w:pPr>
        <w:pStyle w:val="sottotitolocampionato10"/>
        <w:rPr>
          <w:color w:val="002060"/>
        </w:rPr>
      </w:pPr>
      <w:r w:rsidRPr="005B278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3E65" w:rsidRPr="005B2785" w14:paraId="29AA2E7B"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61370B" w14:textId="77777777" w:rsidR="00413E65" w:rsidRPr="005B2785" w:rsidRDefault="00413E65" w:rsidP="00746100">
            <w:pPr>
              <w:pStyle w:val="headertabella0"/>
              <w:rPr>
                <w:color w:val="002060"/>
              </w:rPr>
            </w:pPr>
            <w:r w:rsidRPr="005B27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98613" w14:textId="77777777" w:rsidR="00413E65" w:rsidRPr="005B2785" w:rsidRDefault="00413E65" w:rsidP="00746100">
            <w:pPr>
              <w:pStyle w:val="headertabella0"/>
              <w:rPr>
                <w:color w:val="002060"/>
              </w:rPr>
            </w:pPr>
            <w:r w:rsidRPr="005B27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E96203" w14:textId="77777777" w:rsidR="00413E65" w:rsidRPr="005B2785" w:rsidRDefault="00413E65" w:rsidP="00746100">
            <w:pPr>
              <w:pStyle w:val="headertabella0"/>
              <w:rPr>
                <w:color w:val="002060"/>
              </w:rPr>
            </w:pPr>
            <w:r w:rsidRPr="005B27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2087F" w14:textId="77777777" w:rsidR="00413E65" w:rsidRPr="005B2785" w:rsidRDefault="00413E65" w:rsidP="00746100">
            <w:pPr>
              <w:pStyle w:val="headertabella0"/>
              <w:rPr>
                <w:color w:val="002060"/>
              </w:rPr>
            </w:pPr>
            <w:r w:rsidRPr="005B27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ECD033" w14:textId="77777777" w:rsidR="00413E65" w:rsidRPr="005B2785" w:rsidRDefault="00413E65" w:rsidP="00746100">
            <w:pPr>
              <w:pStyle w:val="headertabella0"/>
              <w:rPr>
                <w:color w:val="002060"/>
              </w:rPr>
            </w:pPr>
            <w:r w:rsidRPr="005B27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BE2C2" w14:textId="77777777" w:rsidR="00413E65" w:rsidRPr="005B2785" w:rsidRDefault="00413E65" w:rsidP="00746100">
            <w:pPr>
              <w:pStyle w:val="headertabella0"/>
              <w:rPr>
                <w:color w:val="002060"/>
              </w:rPr>
            </w:pPr>
            <w:r w:rsidRPr="005B27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70916" w14:textId="77777777" w:rsidR="00413E65" w:rsidRPr="005B2785" w:rsidRDefault="00413E65" w:rsidP="00746100">
            <w:pPr>
              <w:pStyle w:val="headertabella0"/>
              <w:rPr>
                <w:color w:val="002060"/>
              </w:rPr>
            </w:pPr>
            <w:r w:rsidRPr="005B27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47E4F" w14:textId="77777777" w:rsidR="00413E65" w:rsidRPr="005B2785" w:rsidRDefault="00413E65" w:rsidP="00746100">
            <w:pPr>
              <w:pStyle w:val="headertabella0"/>
              <w:rPr>
                <w:color w:val="002060"/>
              </w:rPr>
            </w:pPr>
            <w:r w:rsidRPr="005B27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E9D6D" w14:textId="77777777" w:rsidR="00413E65" w:rsidRPr="005B2785" w:rsidRDefault="00413E65" w:rsidP="00746100">
            <w:pPr>
              <w:pStyle w:val="headertabella0"/>
              <w:rPr>
                <w:color w:val="002060"/>
              </w:rPr>
            </w:pPr>
            <w:r w:rsidRPr="005B27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A3AAF" w14:textId="77777777" w:rsidR="00413E65" w:rsidRPr="005B2785" w:rsidRDefault="00413E65" w:rsidP="00746100">
            <w:pPr>
              <w:pStyle w:val="headertabella0"/>
              <w:rPr>
                <w:color w:val="002060"/>
              </w:rPr>
            </w:pPr>
            <w:r w:rsidRPr="005B2785">
              <w:rPr>
                <w:color w:val="002060"/>
              </w:rPr>
              <w:t>PE</w:t>
            </w:r>
          </w:p>
        </w:tc>
      </w:tr>
      <w:tr w:rsidR="00413E65" w:rsidRPr="005B2785" w14:paraId="02AF92A8"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C5F589" w14:textId="77777777" w:rsidR="00413E65" w:rsidRPr="005B2785" w:rsidRDefault="00413E65" w:rsidP="00746100">
            <w:pPr>
              <w:pStyle w:val="rowtabella0"/>
              <w:rPr>
                <w:color w:val="002060"/>
              </w:rPr>
            </w:pPr>
            <w:r w:rsidRPr="005B2785">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93BDF"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AF34"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0575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3DC1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FCB6D"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C09B6" w14:textId="77777777" w:rsidR="00413E65" w:rsidRPr="005B2785" w:rsidRDefault="00413E65" w:rsidP="00746100">
            <w:pPr>
              <w:pStyle w:val="rowtabella0"/>
              <w:jc w:val="center"/>
              <w:rPr>
                <w:color w:val="002060"/>
              </w:rPr>
            </w:pPr>
            <w:r w:rsidRPr="005B278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D615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CE2E3" w14:textId="77777777" w:rsidR="00413E65" w:rsidRPr="005B2785" w:rsidRDefault="00413E65" w:rsidP="00746100">
            <w:pPr>
              <w:pStyle w:val="rowtabella0"/>
              <w:jc w:val="center"/>
              <w:rPr>
                <w:color w:val="002060"/>
              </w:rPr>
            </w:pPr>
            <w:r w:rsidRPr="005B278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D77C" w14:textId="77777777" w:rsidR="00413E65" w:rsidRPr="005B2785" w:rsidRDefault="00413E65" w:rsidP="00746100">
            <w:pPr>
              <w:pStyle w:val="rowtabella0"/>
              <w:jc w:val="center"/>
              <w:rPr>
                <w:color w:val="002060"/>
              </w:rPr>
            </w:pPr>
            <w:r w:rsidRPr="005B2785">
              <w:rPr>
                <w:color w:val="002060"/>
              </w:rPr>
              <w:t>0</w:t>
            </w:r>
          </w:p>
        </w:tc>
      </w:tr>
      <w:tr w:rsidR="00413E65" w:rsidRPr="005B2785" w14:paraId="72993F94"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99EC02" w14:textId="77777777" w:rsidR="00413E65" w:rsidRPr="005B2785" w:rsidRDefault="00413E65" w:rsidP="00746100">
            <w:pPr>
              <w:pStyle w:val="rowtabella0"/>
              <w:rPr>
                <w:color w:val="002060"/>
              </w:rPr>
            </w:pPr>
            <w:r w:rsidRPr="005B2785">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FCC51"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03C2"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31C7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8E0A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EFBC"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FD863"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D26AF"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BD74"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DAF42" w14:textId="77777777" w:rsidR="00413E65" w:rsidRPr="005B2785" w:rsidRDefault="00413E65" w:rsidP="00746100">
            <w:pPr>
              <w:pStyle w:val="rowtabella0"/>
              <w:jc w:val="center"/>
              <w:rPr>
                <w:color w:val="002060"/>
              </w:rPr>
            </w:pPr>
            <w:r w:rsidRPr="005B2785">
              <w:rPr>
                <w:color w:val="002060"/>
              </w:rPr>
              <w:t>0</w:t>
            </w:r>
          </w:p>
        </w:tc>
      </w:tr>
      <w:tr w:rsidR="00413E65" w:rsidRPr="005B2785" w14:paraId="7C344B61"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91157" w14:textId="77777777" w:rsidR="00413E65" w:rsidRPr="005B2785" w:rsidRDefault="00413E65" w:rsidP="00746100">
            <w:pPr>
              <w:pStyle w:val="rowtabella0"/>
              <w:rPr>
                <w:color w:val="002060"/>
              </w:rPr>
            </w:pPr>
            <w:r w:rsidRPr="005B2785">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B2B1E"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2091F"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4C155"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98FE6"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6955"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FC89C"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FBD46"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CED8A"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18912" w14:textId="77777777" w:rsidR="00413E65" w:rsidRPr="005B2785" w:rsidRDefault="00413E65" w:rsidP="00746100">
            <w:pPr>
              <w:pStyle w:val="rowtabella0"/>
              <w:jc w:val="center"/>
              <w:rPr>
                <w:color w:val="002060"/>
              </w:rPr>
            </w:pPr>
            <w:r w:rsidRPr="005B2785">
              <w:rPr>
                <w:color w:val="002060"/>
              </w:rPr>
              <w:t>0</w:t>
            </w:r>
          </w:p>
        </w:tc>
      </w:tr>
      <w:tr w:rsidR="00413E65" w:rsidRPr="005B2785" w14:paraId="153CE296"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CD241" w14:textId="77777777" w:rsidR="00413E65" w:rsidRPr="005B2785" w:rsidRDefault="00413E65" w:rsidP="00746100">
            <w:pPr>
              <w:pStyle w:val="rowtabella0"/>
              <w:rPr>
                <w:color w:val="002060"/>
              </w:rPr>
            </w:pPr>
            <w:r w:rsidRPr="005B2785">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AF7C8"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08A5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583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E092F"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30EA3"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576C0"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A766"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7D370"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7524B" w14:textId="77777777" w:rsidR="00413E65" w:rsidRPr="005B2785" w:rsidRDefault="00413E65" w:rsidP="00746100">
            <w:pPr>
              <w:pStyle w:val="rowtabella0"/>
              <w:jc w:val="center"/>
              <w:rPr>
                <w:color w:val="002060"/>
              </w:rPr>
            </w:pPr>
            <w:r w:rsidRPr="005B2785">
              <w:rPr>
                <w:color w:val="002060"/>
              </w:rPr>
              <w:t>0</w:t>
            </w:r>
          </w:p>
        </w:tc>
      </w:tr>
      <w:tr w:rsidR="00413E65" w:rsidRPr="005B2785" w14:paraId="5529AF1D"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CD5813" w14:textId="77777777" w:rsidR="00413E65" w:rsidRPr="005B2785" w:rsidRDefault="00413E65" w:rsidP="00746100">
            <w:pPr>
              <w:pStyle w:val="rowtabella0"/>
              <w:rPr>
                <w:color w:val="002060"/>
              </w:rPr>
            </w:pPr>
            <w:r w:rsidRPr="005B2785">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8CAF5"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1516"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8BF0A"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B87F"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3E67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DF0BF"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9B716"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1AFD1"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2C343" w14:textId="77777777" w:rsidR="00413E65" w:rsidRPr="005B2785" w:rsidRDefault="00413E65" w:rsidP="00746100">
            <w:pPr>
              <w:pStyle w:val="rowtabella0"/>
              <w:jc w:val="center"/>
              <w:rPr>
                <w:color w:val="002060"/>
              </w:rPr>
            </w:pPr>
            <w:r w:rsidRPr="005B2785">
              <w:rPr>
                <w:color w:val="002060"/>
              </w:rPr>
              <w:t>0</w:t>
            </w:r>
          </w:p>
        </w:tc>
      </w:tr>
      <w:tr w:rsidR="00413E65" w:rsidRPr="005B2785" w14:paraId="5E5806EB"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2FDA34" w14:textId="77777777" w:rsidR="00413E65" w:rsidRPr="005B2785" w:rsidRDefault="00413E65" w:rsidP="00746100">
            <w:pPr>
              <w:pStyle w:val="rowtabella0"/>
              <w:rPr>
                <w:color w:val="002060"/>
              </w:rPr>
            </w:pPr>
            <w:r w:rsidRPr="005B278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2E198"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562D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2ED9"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7F2A8"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4D6DE"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3F98E"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9C6E8"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7199"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2C0B7" w14:textId="77777777" w:rsidR="00413E65" w:rsidRPr="005B2785" w:rsidRDefault="00413E65" w:rsidP="00746100">
            <w:pPr>
              <w:pStyle w:val="rowtabella0"/>
              <w:jc w:val="center"/>
              <w:rPr>
                <w:color w:val="002060"/>
              </w:rPr>
            </w:pPr>
            <w:r w:rsidRPr="005B2785">
              <w:rPr>
                <w:color w:val="002060"/>
              </w:rPr>
              <w:t>0</w:t>
            </w:r>
          </w:p>
        </w:tc>
      </w:tr>
      <w:tr w:rsidR="00413E65" w:rsidRPr="005B2785" w14:paraId="3A94238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0E486C" w14:textId="77777777" w:rsidR="00413E65" w:rsidRPr="005B2785" w:rsidRDefault="00413E65" w:rsidP="00746100">
            <w:pPr>
              <w:pStyle w:val="rowtabella0"/>
              <w:rPr>
                <w:color w:val="002060"/>
              </w:rPr>
            </w:pPr>
            <w:r w:rsidRPr="005B2785">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D5C62"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ECE7"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107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28810"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A97B1"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A3EE2"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B5F49"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33EA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82D72" w14:textId="77777777" w:rsidR="00413E65" w:rsidRPr="005B2785" w:rsidRDefault="00413E65" w:rsidP="00746100">
            <w:pPr>
              <w:pStyle w:val="rowtabella0"/>
              <w:jc w:val="center"/>
              <w:rPr>
                <w:color w:val="002060"/>
              </w:rPr>
            </w:pPr>
            <w:r w:rsidRPr="005B2785">
              <w:rPr>
                <w:color w:val="002060"/>
              </w:rPr>
              <w:t>0</w:t>
            </w:r>
          </w:p>
        </w:tc>
      </w:tr>
      <w:tr w:rsidR="00413E65" w:rsidRPr="005B2785" w14:paraId="151F40D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2436A8" w14:textId="77777777" w:rsidR="00413E65" w:rsidRPr="005B2785" w:rsidRDefault="00413E65" w:rsidP="00746100">
            <w:pPr>
              <w:pStyle w:val="rowtabella0"/>
              <w:rPr>
                <w:color w:val="002060"/>
              </w:rPr>
            </w:pPr>
            <w:r w:rsidRPr="005B278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1A41E"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211FB"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8800F"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89ED"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93811"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BE64"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CD07B"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C378"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5A2B1" w14:textId="77777777" w:rsidR="00413E65" w:rsidRPr="005B2785" w:rsidRDefault="00413E65" w:rsidP="00746100">
            <w:pPr>
              <w:pStyle w:val="rowtabella0"/>
              <w:jc w:val="center"/>
              <w:rPr>
                <w:color w:val="002060"/>
              </w:rPr>
            </w:pPr>
            <w:r w:rsidRPr="005B2785">
              <w:rPr>
                <w:color w:val="002060"/>
              </w:rPr>
              <w:t>0</w:t>
            </w:r>
          </w:p>
        </w:tc>
      </w:tr>
      <w:tr w:rsidR="00413E65" w:rsidRPr="005B2785" w14:paraId="41226EB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61D3D" w14:textId="77777777" w:rsidR="00413E65" w:rsidRPr="005B2785" w:rsidRDefault="00413E65" w:rsidP="00746100">
            <w:pPr>
              <w:pStyle w:val="rowtabella0"/>
              <w:rPr>
                <w:color w:val="002060"/>
              </w:rPr>
            </w:pPr>
            <w:r w:rsidRPr="005B278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9768"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9605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221E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7B0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7C395"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70C63"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02F7"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7EC5"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D1885" w14:textId="77777777" w:rsidR="00413E65" w:rsidRPr="005B2785" w:rsidRDefault="00413E65" w:rsidP="00746100">
            <w:pPr>
              <w:pStyle w:val="rowtabella0"/>
              <w:jc w:val="center"/>
              <w:rPr>
                <w:color w:val="002060"/>
              </w:rPr>
            </w:pPr>
            <w:r w:rsidRPr="005B2785">
              <w:rPr>
                <w:color w:val="002060"/>
              </w:rPr>
              <w:t>0</w:t>
            </w:r>
          </w:p>
        </w:tc>
      </w:tr>
      <w:tr w:rsidR="00413E65" w:rsidRPr="005B2785" w14:paraId="222E3B22"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D8E56" w14:textId="77777777" w:rsidR="00413E65" w:rsidRPr="005B2785" w:rsidRDefault="00413E65" w:rsidP="00746100">
            <w:pPr>
              <w:pStyle w:val="rowtabella0"/>
              <w:rPr>
                <w:color w:val="002060"/>
              </w:rPr>
            </w:pPr>
            <w:r w:rsidRPr="005B278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A53C1"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BFD24"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B0273"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9F4B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920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F5D0"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ACE0E"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FD058"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890F7" w14:textId="77777777" w:rsidR="00413E65" w:rsidRPr="005B2785" w:rsidRDefault="00413E65" w:rsidP="00746100">
            <w:pPr>
              <w:pStyle w:val="rowtabella0"/>
              <w:jc w:val="center"/>
              <w:rPr>
                <w:color w:val="002060"/>
              </w:rPr>
            </w:pPr>
            <w:r w:rsidRPr="005B2785">
              <w:rPr>
                <w:color w:val="002060"/>
              </w:rPr>
              <w:t>0</w:t>
            </w:r>
          </w:p>
        </w:tc>
      </w:tr>
      <w:tr w:rsidR="00413E65" w:rsidRPr="005B2785" w14:paraId="474220C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9F544D" w14:textId="77777777" w:rsidR="00413E65" w:rsidRPr="005B2785" w:rsidRDefault="00413E65" w:rsidP="00746100">
            <w:pPr>
              <w:pStyle w:val="rowtabella0"/>
              <w:rPr>
                <w:color w:val="002060"/>
              </w:rPr>
            </w:pPr>
            <w:r w:rsidRPr="005B2785">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1FCB8"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8E427"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586AE"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CAB3C"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1F78A"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21B56"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F808C"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32737"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45733" w14:textId="77777777" w:rsidR="00413E65" w:rsidRPr="005B2785" w:rsidRDefault="00413E65" w:rsidP="00746100">
            <w:pPr>
              <w:pStyle w:val="rowtabella0"/>
              <w:jc w:val="center"/>
              <w:rPr>
                <w:color w:val="002060"/>
              </w:rPr>
            </w:pPr>
            <w:r w:rsidRPr="005B2785">
              <w:rPr>
                <w:color w:val="002060"/>
              </w:rPr>
              <w:t>0</w:t>
            </w:r>
          </w:p>
        </w:tc>
      </w:tr>
      <w:tr w:rsidR="00413E65" w:rsidRPr="005B2785" w14:paraId="5CD087B3"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09004" w14:textId="77777777" w:rsidR="00413E65" w:rsidRPr="005B2785" w:rsidRDefault="00413E65" w:rsidP="00746100">
            <w:pPr>
              <w:pStyle w:val="rowtabella0"/>
              <w:rPr>
                <w:color w:val="002060"/>
              </w:rPr>
            </w:pPr>
            <w:r w:rsidRPr="005B278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1D0D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2E82"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3200C"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138B5"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7B7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DD99"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C0E2D"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894C9"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0C4F3" w14:textId="77777777" w:rsidR="00413E65" w:rsidRPr="005B2785" w:rsidRDefault="00413E65" w:rsidP="00746100">
            <w:pPr>
              <w:pStyle w:val="rowtabella0"/>
              <w:jc w:val="center"/>
              <w:rPr>
                <w:color w:val="002060"/>
              </w:rPr>
            </w:pPr>
            <w:r w:rsidRPr="005B2785">
              <w:rPr>
                <w:color w:val="002060"/>
              </w:rPr>
              <w:t>0</w:t>
            </w:r>
          </w:p>
        </w:tc>
      </w:tr>
      <w:tr w:rsidR="00413E65" w:rsidRPr="005B2785" w14:paraId="40CA78F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2CDBF" w14:textId="77777777" w:rsidR="00413E65" w:rsidRPr="005B2785" w:rsidRDefault="00413E65" w:rsidP="00746100">
            <w:pPr>
              <w:pStyle w:val="rowtabella0"/>
              <w:rPr>
                <w:color w:val="002060"/>
              </w:rPr>
            </w:pPr>
            <w:r w:rsidRPr="005B2785">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BEB8E"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89841"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5BE3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F448E"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5F01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8DA4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BB967"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480CE"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3741" w14:textId="77777777" w:rsidR="00413E65" w:rsidRPr="005B2785" w:rsidRDefault="00413E65" w:rsidP="00746100">
            <w:pPr>
              <w:pStyle w:val="rowtabella0"/>
              <w:jc w:val="center"/>
              <w:rPr>
                <w:color w:val="002060"/>
              </w:rPr>
            </w:pPr>
            <w:r w:rsidRPr="005B2785">
              <w:rPr>
                <w:color w:val="002060"/>
              </w:rPr>
              <w:t>0</w:t>
            </w:r>
          </w:p>
        </w:tc>
      </w:tr>
      <w:tr w:rsidR="00413E65" w:rsidRPr="005B2785" w14:paraId="797D319C"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8FE9C9" w14:textId="77777777" w:rsidR="00413E65" w:rsidRPr="005B2785" w:rsidRDefault="00413E65" w:rsidP="00746100">
            <w:pPr>
              <w:pStyle w:val="rowtabella0"/>
              <w:rPr>
                <w:color w:val="002060"/>
              </w:rPr>
            </w:pPr>
            <w:r w:rsidRPr="005B2785">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8B20"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E32E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481F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9DE3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610F"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E5324"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86BFD"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38F91"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9288" w14:textId="77777777" w:rsidR="00413E65" w:rsidRPr="005B2785" w:rsidRDefault="00413E65" w:rsidP="00746100">
            <w:pPr>
              <w:pStyle w:val="rowtabella0"/>
              <w:jc w:val="center"/>
              <w:rPr>
                <w:color w:val="002060"/>
              </w:rPr>
            </w:pPr>
            <w:r w:rsidRPr="005B2785">
              <w:rPr>
                <w:color w:val="002060"/>
              </w:rPr>
              <w:t>0</w:t>
            </w:r>
          </w:p>
        </w:tc>
      </w:tr>
    </w:tbl>
    <w:p w14:paraId="52E53571" w14:textId="77777777" w:rsidR="00413E65" w:rsidRPr="005B2785" w:rsidRDefault="00413E65" w:rsidP="00413E65">
      <w:pPr>
        <w:pStyle w:val="breakline"/>
        <w:rPr>
          <w:rFonts w:eastAsiaTheme="minorEastAsia"/>
          <w:color w:val="002060"/>
        </w:rPr>
      </w:pPr>
    </w:p>
    <w:p w14:paraId="3E400EFC" w14:textId="77777777" w:rsidR="00413E65" w:rsidRPr="005B2785" w:rsidRDefault="00413E65" w:rsidP="00413E65">
      <w:pPr>
        <w:pStyle w:val="breakline"/>
        <w:rPr>
          <w:color w:val="002060"/>
        </w:rPr>
      </w:pPr>
    </w:p>
    <w:p w14:paraId="3A8BB8B5" w14:textId="77777777" w:rsidR="00413E65" w:rsidRPr="005B2785" w:rsidRDefault="00413E65" w:rsidP="00413E65">
      <w:pPr>
        <w:pStyle w:val="sottotitolocampionato10"/>
        <w:rPr>
          <w:color w:val="002060"/>
        </w:rPr>
      </w:pPr>
      <w:r w:rsidRPr="005B278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13E65" w:rsidRPr="005B2785" w14:paraId="070F3730" w14:textId="77777777" w:rsidTr="0074610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9C575" w14:textId="77777777" w:rsidR="00413E65" w:rsidRPr="005B2785" w:rsidRDefault="00413E65" w:rsidP="00746100">
            <w:pPr>
              <w:pStyle w:val="headertabella0"/>
              <w:rPr>
                <w:color w:val="002060"/>
              </w:rPr>
            </w:pPr>
            <w:r w:rsidRPr="005B278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8DAD7" w14:textId="77777777" w:rsidR="00413E65" w:rsidRPr="005B2785" w:rsidRDefault="00413E65" w:rsidP="00746100">
            <w:pPr>
              <w:pStyle w:val="headertabella0"/>
              <w:rPr>
                <w:color w:val="002060"/>
              </w:rPr>
            </w:pPr>
            <w:r w:rsidRPr="005B278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052EF" w14:textId="77777777" w:rsidR="00413E65" w:rsidRPr="005B2785" w:rsidRDefault="00413E65" w:rsidP="00746100">
            <w:pPr>
              <w:pStyle w:val="headertabella0"/>
              <w:rPr>
                <w:color w:val="002060"/>
              </w:rPr>
            </w:pPr>
            <w:r w:rsidRPr="005B278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A52B8" w14:textId="77777777" w:rsidR="00413E65" w:rsidRPr="005B2785" w:rsidRDefault="00413E65" w:rsidP="00746100">
            <w:pPr>
              <w:pStyle w:val="headertabella0"/>
              <w:rPr>
                <w:color w:val="002060"/>
              </w:rPr>
            </w:pPr>
            <w:r w:rsidRPr="005B278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44A04" w14:textId="77777777" w:rsidR="00413E65" w:rsidRPr="005B2785" w:rsidRDefault="00413E65" w:rsidP="00746100">
            <w:pPr>
              <w:pStyle w:val="headertabella0"/>
              <w:rPr>
                <w:color w:val="002060"/>
              </w:rPr>
            </w:pPr>
            <w:r w:rsidRPr="005B278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6847E2" w14:textId="77777777" w:rsidR="00413E65" w:rsidRPr="005B2785" w:rsidRDefault="00413E65" w:rsidP="00746100">
            <w:pPr>
              <w:pStyle w:val="headertabella0"/>
              <w:rPr>
                <w:color w:val="002060"/>
              </w:rPr>
            </w:pPr>
            <w:r w:rsidRPr="005B278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A6712" w14:textId="77777777" w:rsidR="00413E65" w:rsidRPr="005B2785" w:rsidRDefault="00413E65" w:rsidP="00746100">
            <w:pPr>
              <w:pStyle w:val="headertabella0"/>
              <w:rPr>
                <w:color w:val="002060"/>
              </w:rPr>
            </w:pPr>
            <w:r w:rsidRPr="005B278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0D955" w14:textId="77777777" w:rsidR="00413E65" w:rsidRPr="005B2785" w:rsidRDefault="00413E65" w:rsidP="00746100">
            <w:pPr>
              <w:pStyle w:val="headertabella0"/>
              <w:rPr>
                <w:color w:val="002060"/>
              </w:rPr>
            </w:pPr>
            <w:r w:rsidRPr="005B278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4E69C4" w14:textId="77777777" w:rsidR="00413E65" w:rsidRPr="005B2785" w:rsidRDefault="00413E65" w:rsidP="00746100">
            <w:pPr>
              <w:pStyle w:val="headertabella0"/>
              <w:rPr>
                <w:color w:val="002060"/>
              </w:rPr>
            </w:pPr>
            <w:r w:rsidRPr="005B278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3C86E1" w14:textId="77777777" w:rsidR="00413E65" w:rsidRPr="005B2785" w:rsidRDefault="00413E65" w:rsidP="00746100">
            <w:pPr>
              <w:pStyle w:val="headertabella0"/>
              <w:rPr>
                <w:color w:val="002060"/>
              </w:rPr>
            </w:pPr>
            <w:r w:rsidRPr="005B2785">
              <w:rPr>
                <w:color w:val="002060"/>
              </w:rPr>
              <w:t>PE</w:t>
            </w:r>
          </w:p>
        </w:tc>
      </w:tr>
      <w:tr w:rsidR="00413E65" w:rsidRPr="005B2785" w14:paraId="56C31201" w14:textId="77777777" w:rsidTr="0074610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C4F0EB" w14:textId="77777777" w:rsidR="00413E65" w:rsidRPr="005B2785" w:rsidRDefault="00413E65" w:rsidP="00746100">
            <w:pPr>
              <w:pStyle w:val="rowtabella0"/>
              <w:rPr>
                <w:color w:val="002060"/>
              </w:rPr>
            </w:pPr>
            <w:r w:rsidRPr="005B278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B6853"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E02DB"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06912"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BA56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4BC9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44087" w14:textId="77777777" w:rsidR="00413E65" w:rsidRPr="005B2785" w:rsidRDefault="00413E65" w:rsidP="00746100">
            <w:pPr>
              <w:pStyle w:val="rowtabella0"/>
              <w:jc w:val="center"/>
              <w:rPr>
                <w:color w:val="002060"/>
              </w:rPr>
            </w:pPr>
            <w:r w:rsidRPr="005B278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5A0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78AD9"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696C6" w14:textId="77777777" w:rsidR="00413E65" w:rsidRPr="005B2785" w:rsidRDefault="00413E65" w:rsidP="00746100">
            <w:pPr>
              <w:pStyle w:val="rowtabella0"/>
              <w:jc w:val="center"/>
              <w:rPr>
                <w:color w:val="002060"/>
              </w:rPr>
            </w:pPr>
            <w:r w:rsidRPr="005B2785">
              <w:rPr>
                <w:color w:val="002060"/>
              </w:rPr>
              <w:t>0</w:t>
            </w:r>
          </w:p>
        </w:tc>
      </w:tr>
      <w:tr w:rsidR="00413E65" w:rsidRPr="005B2785" w14:paraId="4E648E0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9695BF" w14:textId="77777777" w:rsidR="00413E65" w:rsidRPr="005B2785" w:rsidRDefault="00413E65" w:rsidP="00746100">
            <w:pPr>
              <w:pStyle w:val="rowtabella0"/>
              <w:rPr>
                <w:color w:val="002060"/>
              </w:rPr>
            </w:pPr>
            <w:r w:rsidRPr="005B278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B6AA5"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26DE"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ACDEB"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A7DD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AC0A1"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AF50"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E6D33"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00EE7"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716F" w14:textId="77777777" w:rsidR="00413E65" w:rsidRPr="005B2785" w:rsidRDefault="00413E65" w:rsidP="00746100">
            <w:pPr>
              <w:pStyle w:val="rowtabella0"/>
              <w:jc w:val="center"/>
              <w:rPr>
                <w:color w:val="002060"/>
              </w:rPr>
            </w:pPr>
            <w:r w:rsidRPr="005B2785">
              <w:rPr>
                <w:color w:val="002060"/>
              </w:rPr>
              <w:t>0</w:t>
            </w:r>
          </w:p>
        </w:tc>
      </w:tr>
      <w:tr w:rsidR="00413E65" w:rsidRPr="005B2785" w14:paraId="34E0697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A9B987" w14:textId="77777777" w:rsidR="00413E65" w:rsidRPr="005B2785" w:rsidRDefault="00413E65" w:rsidP="00746100">
            <w:pPr>
              <w:pStyle w:val="rowtabella0"/>
              <w:rPr>
                <w:color w:val="002060"/>
              </w:rPr>
            </w:pPr>
            <w:r w:rsidRPr="005B2785">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23BE"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B169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EF5F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F3E1B"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E53D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27A1B"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316FA"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5655D"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E73E1" w14:textId="77777777" w:rsidR="00413E65" w:rsidRPr="005B2785" w:rsidRDefault="00413E65" w:rsidP="00746100">
            <w:pPr>
              <w:pStyle w:val="rowtabella0"/>
              <w:jc w:val="center"/>
              <w:rPr>
                <w:color w:val="002060"/>
              </w:rPr>
            </w:pPr>
            <w:r w:rsidRPr="005B2785">
              <w:rPr>
                <w:color w:val="002060"/>
              </w:rPr>
              <w:t>0</w:t>
            </w:r>
          </w:p>
        </w:tc>
      </w:tr>
      <w:tr w:rsidR="00413E65" w:rsidRPr="005B2785" w14:paraId="7296152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9BA57" w14:textId="77777777" w:rsidR="00413E65" w:rsidRPr="005B2785" w:rsidRDefault="00413E65" w:rsidP="00746100">
            <w:pPr>
              <w:pStyle w:val="rowtabella0"/>
              <w:rPr>
                <w:color w:val="002060"/>
              </w:rPr>
            </w:pPr>
            <w:r w:rsidRPr="005B2785">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E6E79"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141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D758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373F7"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D17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4193E"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5204"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C2BE8"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D55EC" w14:textId="77777777" w:rsidR="00413E65" w:rsidRPr="005B2785" w:rsidRDefault="00413E65" w:rsidP="00746100">
            <w:pPr>
              <w:pStyle w:val="rowtabella0"/>
              <w:jc w:val="center"/>
              <w:rPr>
                <w:color w:val="002060"/>
              </w:rPr>
            </w:pPr>
            <w:r w:rsidRPr="005B2785">
              <w:rPr>
                <w:color w:val="002060"/>
              </w:rPr>
              <w:t>0</w:t>
            </w:r>
          </w:p>
        </w:tc>
      </w:tr>
      <w:tr w:rsidR="00413E65" w:rsidRPr="005B2785" w14:paraId="19E37D90"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B55707" w14:textId="77777777" w:rsidR="00413E65" w:rsidRPr="005B2785" w:rsidRDefault="00413E65" w:rsidP="00746100">
            <w:pPr>
              <w:pStyle w:val="rowtabella0"/>
              <w:rPr>
                <w:color w:val="002060"/>
              </w:rPr>
            </w:pPr>
            <w:r w:rsidRPr="005B2785">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85853"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12525"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AE7BD"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8EDB1"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3635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6B162"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DFF5"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F8E4C"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2E0B5" w14:textId="77777777" w:rsidR="00413E65" w:rsidRPr="005B2785" w:rsidRDefault="00413E65" w:rsidP="00746100">
            <w:pPr>
              <w:pStyle w:val="rowtabella0"/>
              <w:jc w:val="center"/>
              <w:rPr>
                <w:color w:val="002060"/>
              </w:rPr>
            </w:pPr>
            <w:r w:rsidRPr="005B2785">
              <w:rPr>
                <w:color w:val="002060"/>
              </w:rPr>
              <w:t>0</w:t>
            </w:r>
          </w:p>
        </w:tc>
      </w:tr>
      <w:tr w:rsidR="00413E65" w:rsidRPr="005B2785" w14:paraId="4066EC48"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4AFE4" w14:textId="77777777" w:rsidR="00413E65" w:rsidRPr="005B2785" w:rsidRDefault="00413E65" w:rsidP="00746100">
            <w:pPr>
              <w:pStyle w:val="rowtabella0"/>
              <w:rPr>
                <w:color w:val="002060"/>
              </w:rPr>
            </w:pPr>
            <w:r w:rsidRPr="005B2785">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C889C"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186CA"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BD1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FD130"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8D53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849FC"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B52C9"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3EE2C"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4B8EB" w14:textId="77777777" w:rsidR="00413E65" w:rsidRPr="005B2785" w:rsidRDefault="00413E65" w:rsidP="00746100">
            <w:pPr>
              <w:pStyle w:val="rowtabella0"/>
              <w:jc w:val="center"/>
              <w:rPr>
                <w:color w:val="002060"/>
              </w:rPr>
            </w:pPr>
            <w:r w:rsidRPr="005B2785">
              <w:rPr>
                <w:color w:val="002060"/>
              </w:rPr>
              <w:t>0</w:t>
            </w:r>
          </w:p>
        </w:tc>
      </w:tr>
      <w:tr w:rsidR="00413E65" w:rsidRPr="005B2785" w14:paraId="5684B325"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368FD" w14:textId="77777777" w:rsidR="00413E65" w:rsidRPr="005B2785" w:rsidRDefault="00413E65" w:rsidP="00746100">
            <w:pPr>
              <w:pStyle w:val="rowtabella0"/>
              <w:rPr>
                <w:color w:val="002060"/>
              </w:rPr>
            </w:pPr>
            <w:r w:rsidRPr="005B2785">
              <w:rPr>
                <w:color w:val="002060"/>
              </w:rPr>
              <w:t xml:space="preserve">A.S.D. </w:t>
            </w:r>
            <w:proofErr w:type="gramStart"/>
            <w:r w:rsidRPr="005B278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F7BCB"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CD1F8"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FEBE9"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A3B2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C74E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E8A8E"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636FD"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53BC"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4C9B" w14:textId="77777777" w:rsidR="00413E65" w:rsidRPr="005B2785" w:rsidRDefault="00413E65" w:rsidP="00746100">
            <w:pPr>
              <w:pStyle w:val="rowtabella0"/>
              <w:jc w:val="center"/>
              <w:rPr>
                <w:color w:val="002060"/>
              </w:rPr>
            </w:pPr>
            <w:r w:rsidRPr="005B2785">
              <w:rPr>
                <w:color w:val="002060"/>
              </w:rPr>
              <w:t>0</w:t>
            </w:r>
          </w:p>
        </w:tc>
      </w:tr>
      <w:tr w:rsidR="00413E65" w:rsidRPr="005B2785" w14:paraId="2FC36F9C"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D96E4E" w14:textId="77777777" w:rsidR="00413E65" w:rsidRPr="005B2785" w:rsidRDefault="00413E65" w:rsidP="00746100">
            <w:pPr>
              <w:pStyle w:val="rowtabella0"/>
              <w:rPr>
                <w:color w:val="002060"/>
              </w:rPr>
            </w:pPr>
            <w:r w:rsidRPr="005B2785">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7457"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0E474"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90E7B"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647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32222"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15F72" w14:textId="77777777" w:rsidR="00413E65" w:rsidRPr="005B2785" w:rsidRDefault="00413E65" w:rsidP="00746100">
            <w:pPr>
              <w:pStyle w:val="rowtabella0"/>
              <w:jc w:val="center"/>
              <w:rPr>
                <w:color w:val="002060"/>
              </w:rPr>
            </w:pPr>
            <w:r w:rsidRPr="005B278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7843C"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DA3E"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984AB" w14:textId="77777777" w:rsidR="00413E65" w:rsidRPr="005B2785" w:rsidRDefault="00413E65" w:rsidP="00746100">
            <w:pPr>
              <w:pStyle w:val="rowtabella0"/>
              <w:jc w:val="center"/>
              <w:rPr>
                <w:color w:val="002060"/>
              </w:rPr>
            </w:pPr>
            <w:r w:rsidRPr="005B2785">
              <w:rPr>
                <w:color w:val="002060"/>
              </w:rPr>
              <w:t>0</w:t>
            </w:r>
          </w:p>
        </w:tc>
      </w:tr>
      <w:tr w:rsidR="00413E65" w:rsidRPr="005B2785" w14:paraId="0F2780FA"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D8531" w14:textId="77777777" w:rsidR="00413E65" w:rsidRPr="005B2785" w:rsidRDefault="00413E65" w:rsidP="00746100">
            <w:pPr>
              <w:pStyle w:val="rowtabella0"/>
              <w:rPr>
                <w:color w:val="002060"/>
              </w:rPr>
            </w:pPr>
            <w:r w:rsidRPr="005B278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B9A9D"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775F0"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709A"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07372"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9E2C3"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208A"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635D5" w14:textId="77777777" w:rsidR="00413E65" w:rsidRPr="005B2785" w:rsidRDefault="00413E65" w:rsidP="00746100">
            <w:pPr>
              <w:pStyle w:val="rowtabella0"/>
              <w:jc w:val="center"/>
              <w:rPr>
                <w:color w:val="002060"/>
              </w:rPr>
            </w:pPr>
            <w:r w:rsidRPr="005B278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C1534"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64A27" w14:textId="77777777" w:rsidR="00413E65" w:rsidRPr="005B2785" w:rsidRDefault="00413E65" w:rsidP="00746100">
            <w:pPr>
              <w:pStyle w:val="rowtabella0"/>
              <w:jc w:val="center"/>
              <w:rPr>
                <w:color w:val="002060"/>
              </w:rPr>
            </w:pPr>
            <w:r w:rsidRPr="005B2785">
              <w:rPr>
                <w:color w:val="002060"/>
              </w:rPr>
              <w:t>0</w:t>
            </w:r>
          </w:p>
        </w:tc>
      </w:tr>
      <w:tr w:rsidR="00413E65" w:rsidRPr="005B2785" w14:paraId="5902CE29"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8BC33E" w14:textId="77777777" w:rsidR="00413E65" w:rsidRPr="005B2785" w:rsidRDefault="00413E65" w:rsidP="00746100">
            <w:pPr>
              <w:pStyle w:val="rowtabella0"/>
              <w:rPr>
                <w:color w:val="002060"/>
              </w:rPr>
            </w:pPr>
            <w:r w:rsidRPr="005B2785">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E2C38"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31C3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E227B"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9184"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43DB6"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030E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0FA31" w14:textId="77777777" w:rsidR="00413E65" w:rsidRPr="005B2785" w:rsidRDefault="00413E65" w:rsidP="00746100">
            <w:pPr>
              <w:pStyle w:val="rowtabella0"/>
              <w:jc w:val="center"/>
              <w:rPr>
                <w:color w:val="002060"/>
              </w:rPr>
            </w:pPr>
            <w:r w:rsidRPr="005B278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AEF69"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5F2B" w14:textId="77777777" w:rsidR="00413E65" w:rsidRPr="005B2785" w:rsidRDefault="00413E65" w:rsidP="00746100">
            <w:pPr>
              <w:pStyle w:val="rowtabella0"/>
              <w:jc w:val="center"/>
              <w:rPr>
                <w:color w:val="002060"/>
              </w:rPr>
            </w:pPr>
            <w:r w:rsidRPr="005B2785">
              <w:rPr>
                <w:color w:val="002060"/>
              </w:rPr>
              <w:t>0</w:t>
            </w:r>
          </w:p>
        </w:tc>
      </w:tr>
      <w:tr w:rsidR="00413E65" w:rsidRPr="005B2785" w14:paraId="0A877E61"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BD70E" w14:textId="77777777" w:rsidR="00413E65" w:rsidRPr="005B2785" w:rsidRDefault="00413E65" w:rsidP="00746100">
            <w:pPr>
              <w:pStyle w:val="rowtabella0"/>
              <w:rPr>
                <w:color w:val="002060"/>
              </w:rPr>
            </w:pPr>
            <w:r w:rsidRPr="005B278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61DF5"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331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CF98E"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EB49E"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1128"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2D377"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7550"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C6C49"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E77D" w14:textId="77777777" w:rsidR="00413E65" w:rsidRPr="005B2785" w:rsidRDefault="00413E65" w:rsidP="00746100">
            <w:pPr>
              <w:pStyle w:val="rowtabella0"/>
              <w:jc w:val="center"/>
              <w:rPr>
                <w:color w:val="002060"/>
              </w:rPr>
            </w:pPr>
            <w:r w:rsidRPr="005B2785">
              <w:rPr>
                <w:color w:val="002060"/>
              </w:rPr>
              <w:t>0</w:t>
            </w:r>
          </w:p>
        </w:tc>
      </w:tr>
      <w:tr w:rsidR="00413E65" w:rsidRPr="005B2785" w14:paraId="366DEBAB" w14:textId="77777777" w:rsidTr="0074610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080C29" w14:textId="77777777" w:rsidR="00413E65" w:rsidRPr="005B2785" w:rsidRDefault="00413E65" w:rsidP="00746100">
            <w:pPr>
              <w:pStyle w:val="rowtabella0"/>
              <w:rPr>
                <w:color w:val="002060"/>
              </w:rPr>
            </w:pPr>
            <w:r w:rsidRPr="005B2785">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727DB"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E7C8"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BAB9"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02797"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CAA2"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98F95" w14:textId="77777777" w:rsidR="00413E65" w:rsidRPr="005B2785" w:rsidRDefault="00413E65" w:rsidP="00746100">
            <w:pPr>
              <w:pStyle w:val="rowtabella0"/>
              <w:jc w:val="center"/>
              <w:rPr>
                <w:color w:val="002060"/>
              </w:rPr>
            </w:pPr>
            <w:r w:rsidRPr="005B278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5FBBA" w14:textId="77777777" w:rsidR="00413E65" w:rsidRPr="005B2785" w:rsidRDefault="00413E65" w:rsidP="00746100">
            <w:pPr>
              <w:pStyle w:val="rowtabella0"/>
              <w:jc w:val="center"/>
              <w:rPr>
                <w:color w:val="002060"/>
              </w:rPr>
            </w:pPr>
            <w:r w:rsidRPr="005B278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6FC0B" w14:textId="77777777" w:rsidR="00413E65" w:rsidRPr="005B2785" w:rsidRDefault="00413E65" w:rsidP="00746100">
            <w:pPr>
              <w:pStyle w:val="rowtabella0"/>
              <w:jc w:val="center"/>
              <w:rPr>
                <w:color w:val="002060"/>
              </w:rPr>
            </w:pPr>
            <w:r w:rsidRPr="005B278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FF3EE" w14:textId="77777777" w:rsidR="00413E65" w:rsidRPr="005B2785" w:rsidRDefault="00413E65" w:rsidP="00746100">
            <w:pPr>
              <w:pStyle w:val="rowtabella0"/>
              <w:jc w:val="center"/>
              <w:rPr>
                <w:color w:val="002060"/>
              </w:rPr>
            </w:pPr>
            <w:r w:rsidRPr="005B2785">
              <w:rPr>
                <w:color w:val="002060"/>
              </w:rPr>
              <w:t>0</w:t>
            </w:r>
          </w:p>
        </w:tc>
      </w:tr>
      <w:tr w:rsidR="00413E65" w:rsidRPr="005B2785" w14:paraId="662A558A" w14:textId="77777777" w:rsidTr="0074610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F6E2C7" w14:textId="77777777" w:rsidR="00413E65" w:rsidRPr="005B2785" w:rsidRDefault="00413E65" w:rsidP="00746100">
            <w:pPr>
              <w:pStyle w:val="rowtabella0"/>
              <w:rPr>
                <w:color w:val="002060"/>
              </w:rPr>
            </w:pPr>
            <w:r w:rsidRPr="005B2785">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6B618"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B3B2"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EB2F8"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9EDF"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B57D" w14:textId="77777777" w:rsidR="00413E65" w:rsidRPr="005B2785" w:rsidRDefault="00413E65" w:rsidP="00746100">
            <w:pPr>
              <w:pStyle w:val="rowtabella0"/>
              <w:jc w:val="center"/>
              <w:rPr>
                <w:color w:val="002060"/>
              </w:rPr>
            </w:pPr>
            <w:r w:rsidRPr="005B278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26C80" w14:textId="77777777" w:rsidR="00413E65" w:rsidRPr="005B2785" w:rsidRDefault="00413E65" w:rsidP="00746100">
            <w:pPr>
              <w:pStyle w:val="rowtabella0"/>
              <w:jc w:val="center"/>
              <w:rPr>
                <w:color w:val="002060"/>
              </w:rPr>
            </w:pPr>
            <w:r w:rsidRPr="005B278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96083"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85EA6" w14:textId="77777777" w:rsidR="00413E65" w:rsidRPr="005B2785" w:rsidRDefault="00413E65" w:rsidP="00746100">
            <w:pPr>
              <w:pStyle w:val="rowtabella0"/>
              <w:jc w:val="center"/>
              <w:rPr>
                <w:color w:val="002060"/>
              </w:rPr>
            </w:pPr>
            <w:r w:rsidRPr="005B278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F712" w14:textId="77777777" w:rsidR="00413E65" w:rsidRPr="005B2785" w:rsidRDefault="00413E65" w:rsidP="00746100">
            <w:pPr>
              <w:pStyle w:val="rowtabella0"/>
              <w:jc w:val="center"/>
              <w:rPr>
                <w:color w:val="002060"/>
              </w:rPr>
            </w:pPr>
            <w:r w:rsidRPr="005B2785">
              <w:rPr>
                <w:color w:val="002060"/>
              </w:rPr>
              <w:t>0</w:t>
            </w:r>
          </w:p>
        </w:tc>
      </w:tr>
    </w:tbl>
    <w:p w14:paraId="01206D79" w14:textId="77777777" w:rsidR="00413E65" w:rsidRPr="005B2785" w:rsidRDefault="00413E65" w:rsidP="00413E65">
      <w:pPr>
        <w:pStyle w:val="breakline"/>
        <w:rPr>
          <w:rFonts w:eastAsiaTheme="minorEastAsia"/>
          <w:color w:val="002060"/>
        </w:rPr>
      </w:pPr>
    </w:p>
    <w:p w14:paraId="5414625E" w14:textId="77777777" w:rsidR="00413E65" w:rsidRPr="005B2785" w:rsidRDefault="00413E65" w:rsidP="00413E65">
      <w:pPr>
        <w:pStyle w:val="breakline"/>
        <w:rPr>
          <w:color w:val="002060"/>
        </w:rPr>
      </w:pPr>
    </w:p>
    <w:p w14:paraId="2D0E9ED2" w14:textId="77777777" w:rsidR="00413E65" w:rsidRPr="005B2785" w:rsidRDefault="00413E65" w:rsidP="00413E65">
      <w:pPr>
        <w:pStyle w:val="titolocampionato0"/>
        <w:shd w:val="clear" w:color="auto" w:fill="CCCCCC"/>
        <w:spacing w:before="80" w:after="40"/>
        <w:rPr>
          <w:color w:val="002060"/>
        </w:rPr>
      </w:pPr>
      <w:r w:rsidRPr="005B2785">
        <w:rPr>
          <w:color w:val="002060"/>
        </w:rPr>
        <w:t>COPPA MARCHE CALCIO 5 serie D</w:t>
      </w:r>
    </w:p>
    <w:p w14:paraId="24EFA818" w14:textId="77777777" w:rsidR="00413E65" w:rsidRPr="005B2785" w:rsidRDefault="00413E65" w:rsidP="00413E65">
      <w:pPr>
        <w:pStyle w:val="titoloprinc0"/>
        <w:rPr>
          <w:color w:val="002060"/>
        </w:rPr>
      </w:pPr>
      <w:r w:rsidRPr="005B2785">
        <w:rPr>
          <w:color w:val="002060"/>
        </w:rPr>
        <w:t>VARIAZIONI AL PROGRAMMA GARE</w:t>
      </w:r>
    </w:p>
    <w:p w14:paraId="19107757" w14:textId="77777777" w:rsidR="00413E65" w:rsidRPr="005B2785" w:rsidRDefault="00413E65" w:rsidP="00413E65">
      <w:pPr>
        <w:pStyle w:val="breakline"/>
        <w:rPr>
          <w:color w:val="002060"/>
        </w:rPr>
      </w:pPr>
    </w:p>
    <w:p w14:paraId="27BEF72F" w14:textId="77777777" w:rsidR="00413E65" w:rsidRPr="005B2785" w:rsidRDefault="00413E65" w:rsidP="00413E65">
      <w:pPr>
        <w:pStyle w:val="breakline"/>
        <w:rPr>
          <w:color w:val="002060"/>
        </w:rPr>
      </w:pPr>
    </w:p>
    <w:p w14:paraId="641D90DA" w14:textId="77777777" w:rsidR="00413E65" w:rsidRPr="005B2785" w:rsidRDefault="00413E65" w:rsidP="00413E65">
      <w:pPr>
        <w:pStyle w:val="sottotitolocampionato10"/>
        <w:rPr>
          <w:color w:val="002060"/>
        </w:rPr>
      </w:pPr>
      <w:r w:rsidRPr="005B2785">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13E65" w:rsidRPr="005B2785" w14:paraId="6BCF1E94" w14:textId="77777777" w:rsidTr="00746100">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ADFAC" w14:textId="77777777" w:rsidR="00413E65" w:rsidRPr="005B2785" w:rsidRDefault="00413E65" w:rsidP="00746100">
            <w:pPr>
              <w:pStyle w:val="headertabella0"/>
              <w:rPr>
                <w:color w:val="002060"/>
              </w:rPr>
            </w:pPr>
            <w:r w:rsidRPr="005B278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73B994" w14:textId="77777777" w:rsidR="00413E65" w:rsidRPr="005B2785" w:rsidRDefault="00413E65" w:rsidP="00746100">
            <w:pPr>
              <w:pStyle w:val="headertabella0"/>
              <w:rPr>
                <w:color w:val="002060"/>
              </w:rPr>
            </w:pPr>
            <w:r w:rsidRPr="005B2785">
              <w:rPr>
                <w:color w:val="002060"/>
              </w:rPr>
              <w:t xml:space="preserve">N° </w:t>
            </w:r>
            <w:proofErr w:type="spellStart"/>
            <w:r w:rsidRPr="005B2785">
              <w:rPr>
                <w:color w:val="002060"/>
              </w:rPr>
              <w:t>Gior</w:t>
            </w:r>
            <w:proofErr w:type="spellEnd"/>
            <w:r w:rsidRPr="005B2785">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A3326B" w14:textId="77777777" w:rsidR="00413E65" w:rsidRPr="005B2785" w:rsidRDefault="00413E65" w:rsidP="00746100">
            <w:pPr>
              <w:pStyle w:val="headertabella0"/>
              <w:rPr>
                <w:color w:val="002060"/>
              </w:rPr>
            </w:pPr>
            <w:r w:rsidRPr="005B278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D1E991" w14:textId="77777777" w:rsidR="00413E65" w:rsidRPr="005B2785" w:rsidRDefault="00413E65" w:rsidP="00746100">
            <w:pPr>
              <w:pStyle w:val="headertabella0"/>
              <w:rPr>
                <w:color w:val="002060"/>
              </w:rPr>
            </w:pPr>
            <w:r w:rsidRPr="005B278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A5072" w14:textId="77777777" w:rsidR="00413E65" w:rsidRPr="005B2785" w:rsidRDefault="00413E65" w:rsidP="00746100">
            <w:pPr>
              <w:pStyle w:val="headertabella0"/>
              <w:rPr>
                <w:color w:val="002060"/>
              </w:rPr>
            </w:pPr>
            <w:r w:rsidRPr="005B2785">
              <w:rPr>
                <w:color w:val="002060"/>
              </w:rPr>
              <w:t xml:space="preserve">Data </w:t>
            </w:r>
            <w:proofErr w:type="spellStart"/>
            <w:r w:rsidRPr="005B2785">
              <w:rPr>
                <w:color w:val="002060"/>
              </w:rPr>
              <w:t>Orig</w:t>
            </w:r>
            <w:proofErr w:type="spellEnd"/>
            <w:r w:rsidRPr="005B278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E720" w14:textId="77777777" w:rsidR="00413E65" w:rsidRPr="005B2785" w:rsidRDefault="00413E65" w:rsidP="00746100">
            <w:pPr>
              <w:pStyle w:val="headertabella0"/>
              <w:rPr>
                <w:color w:val="002060"/>
              </w:rPr>
            </w:pPr>
            <w:r w:rsidRPr="005B278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B9BEE" w14:textId="77777777" w:rsidR="00413E65" w:rsidRPr="005B2785" w:rsidRDefault="00413E65" w:rsidP="00746100">
            <w:pPr>
              <w:pStyle w:val="headertabella0"/>
              <w:rPr>
                <w:color w:val="002060"/>
              </w:rPr>
            </w:pPr>
            <w:r w:rsidRPr="005B2785">
              <w:rPr>
                <w:color w:val="002060"/>
              </w:rPr>
              <w:t xml:space="preserve">Ora </w:t>
            </w:r>
            <w:proofErr w:type="spellStart"/>
            <w:r w:rsidRPr="005B2785">
              <w:rPr>
                <w:color w:val="002060"/>
              </w:rPr>
              <w:t>Orig</w:t>
            </w:r>
            <w:proofErr w:type="spellEnd"/>
            <w:r w:rsidRPr="005B2785">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49C31E" w14:textId="77777777" w:rsidR="00413E65" w:rsidRPr="005B2785" w:rsidRDefault="00413E65" w:rsidP="00746100">
            <w:pPr>
              <w:pStyle w:val="headertabella0"/>
              <w:rPr>
                <w:color w:val="002060"/>
              </w:rPr>
            </w:pPr>
            <w:r w:rsidRPr="005B2785">
              <w:rPr>
                <w:color w:val="002060"/>
              </w:rPr>
              <w:t>Impianto</w:t>
            </w:r>
          </w:p>
        </w:tc>
      </w:tr>
      <w:tr w:rsidR="00413E65" w:rsidRPr="005B2785" w14:paraId="01641851" w14:textId="77777777" w:rsidTr="00746100">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F4F4" w14:textId="77777777" w:rsidR="00413E65" w:rsidRPr="005B2785" w:rsidRDefault="00413E65" w:rsidP="00746100">
            <w:pPr>
              <w:pStyle w:val="rowtabella0"/>
              <w:rPr>
                <w:color w:val="002060"/>
                <w:highlight w:val="yellow"/>
              </w:rPr>
            </w:pPr>
            <w:r w:rsidRPr="005B2785">
              <w:rPr>
                <w:color w:val="002060"/>
                <w:highlight w:val="yellow"/>
              </w:rPr>
              <w:t>21/10/2025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5D862" w14:textId="77777777" w:rsidR="00413E65" w:rsidRPr="005B2785" w:rsidRDefault="00413E65" w:rsidP="00746100">
            <w:pPr>
              <w:pStyle w:val="rowtabella0"/>
              <w:jc w:val="center"/>
              <w:rPr>
                <w:color w:val="002060"/>
                <w:highlight w:val="yellow"/>
              </w:rPr>
            </w:pPr>
            <w:r w:rsidRPr="005B2785">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AF3BB" w14:textId="77777777" w:rsidR="00413E65" w:rsidRPr="005B2785" w:rsidRDefault="00413E65" w:rsidP="00746100">
            <w:pPr>
              <w:pStyle w:val="rowtabella0"/>
              <w:rPr>
                <w:color w:val="002060"/>
                <w:highlight w:val="yellow"/>
              </w:rPr>
            </w:pPr>
            <w:r w:rsidRPr="005B2785">
              <w:rPr>
                <w:color w:val="002060"/>
                <w:highlight w:val="yellow"/>
              </w:rPr>
              <w:t>VADO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51564" w14:textId="77777777" w:rsidR="00413E65" w:rsidRPr="005B2785" w:rsidRDefault="00413E65" w:rsidP="00746100">
            <w:pPr>
              <w:pStyle w:val="rowtabella0"/>
              <w:rPr>
                <w:color w:val="002060"/>
                <w:highlight w:val="yellow"/>
              </w:rPr>
            </w:pPr>
            <w:r w:rsidRPr="005B2785">
              <w:rPr>
                <w:color w:val="002060"/>
                <w:highlight w:val="yellow"/>
              </w:rPr>
              <w:t>ANGELI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2699C" w14:textId="77777777" w:rsidR="00413E65" w:rsidRPr="005B2785" w:rsidRDefault="00413E65" w:rsidP="007461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35B3" w14:textId="77777777" w:rsidR="00413E65" w:rsidRPr="005B2785" w:rsidRDefault="00413E65" w:rsidP="00746100">
            <w:pPr>
              <w:pStyle w:val="rowtabella0"/>
              <w:jc w:val="center"/>
              <w:rPr>
                <w:color w:val="002060"/>
              </w:rPr>
            </w:pPr>
            <w:r w:rsidRPr="005B2785">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AFE6D" w14:textId="77777777" w:rsidR="00413E65" w:rsidRPr="005B2785" w:rsidRDefault="00413E65" w:rsidP="00746100">
            <w:pPr>
              <w:pStyle w:val="rowtabella0"/>
              <w:jc w:val="center"/>
              <w:rPr>
                <w:color w:val="002060"/>
              </w:rPr>
            </w:pPr>
            <w:r w:rsidRPr="005B2785">
              <w:rPr>
                <w:color w:val="002060"/>
              </w:rPr>
              <w:t>21:15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89BE" w14:textId="77777777" w:rsidR="00413E65" w:rsidRPr="005B2785" w:rsidRDefault="00413E65" w:rsidP="00746100">
            <w:pPr>
              <w:rPr>
                <w:color w:val="002060"/>
              </w:rPr>
            </w:pPr>
          </w:p>
        </w:tc>
      </w:tr>
    </w:tbl>
    <w:p w14:paraId="78058A2E" w14:textId="77777777" w:rsidR="00413E65" w:rsidRPr="005B2785" w:rsidRDefault="00413E65" w:rsidP="00413E65">
      <w:pPr>
        <w:pStyle w:val="breakline"/>
        <w:rPr>
          <w:rFonts w:eastAsiaTheme="minorEastAsia"/>
          <w:color w:val="002060"/>
        </w:rPr>
      </w:pPr>
    </w:p>
    <w:p w14:paraId="0792EDBE" w14:textId="77777777" w:rsidR="00413E65" w:rsidRPr="005B2785" w:rsidRDefault="00413E65" w:rsidP="00413E65">
      <w:pPr>
        <w:pStyle w:val="breakline"/>
        <w:rPr>
          <w:color w:val="002060"/>
        </w:rPr>
      </w:pPr>
    </w:p>
    <w:p w14:paraId="2AB74799" w14:textId="77777777" w:rsidR="00413E65" w:rsidRPr="005B2785" w:rsidRDefault="00413E65" w:rsidP="00413E65">
      <w:pPr>
        <w:pStyle w:val="titolocampionato0"/>
        <w:shd w:val="clear" w:color="auto" w:fill="CCCCCC"/>
        <w:spacing w:before="80" w:after="40"/>
        <w:rPr>
          <w:color w:val="002060"/>
        </w:rPr>
      </w:pPr>
      <w:r w:rsidRPr="005B2785">
        <w:rPr>
          <w:color w:val="002060"/>
        </w:rPr>
        <w:t>COPPA ITALIA CALCIO A 5</w:t>
      </w:r>
    </w:p>
    <w:p w14:paraId="54428D8D" w14:textId="77777777" w:rsidR="00413E65" w:rsidRPr="005B2785" w:rsidRDefault="00413E65" w:rsidP="00413E65">
      <w:pPr>
        <w:pStyle w:val="titoloprinc0"/>
        <w:rPr>
          <w:color w:val="002060"/>
        </w:rPr>
      </w:pPr>
      <w:r w:rsidRPr="005B2785">
        <w:rPr>
          <w:color w:val="002060"/>
        </w:rPr>
        <w:t>VARIAZIONI AL PROGRAMMA GARE</w:t>
      </w:r>
    </w:p>
    <w:p w14:paraId="183D3351" w14:textId="77777777" w:rsidR="00413E65" w:rsidRPr="005B2785" w:rsidRDefault="00413E65" w:rsidP="00413E65">
      <w:pPr>
        <w:pStyle w:val="breakline"/>
        <w:rPr>
          <w:color w:val="002060"/>
        </w:rPr>
      </w:pPr>
    </w:p>
    <w:p w14:paraId="7EE65CC6" w14:textId="77777777" w:rsidR="00413E65" w:rsidRPr="005B2785" w:rsidRDefault="00413E65" w:rsidP="00413E65">
      <w:pPr>
        <w:pStyle w:val="breakline"/>
        <w:rPr>
          <w:color w:val="002060"/>
        </w:rPr>
      </w:pPr>
    </w:p>
    <w:p w14:paraId="66821A87" w14:textId="77777777" w:rsidR="00413E65" w:rsidRPr="005B2785" w:rsidRDefault="00413E65" w:rsidP="00413E65">
      <w:pPr>
        <w:pStyle w:val="sottotitolocampionato10"/>
        <w:rPr>
          <w:color w:val="002060"/>
        </w:rPr>
      </w:pPr>
      <w:r w:rsidRPr="005B278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413E65" w:rsidRPr="005B2785" w14:paraId="42C4C24A" w14:textId="77777777" w:rsidTr="00746100">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409DF6" w14:textId="77777777" w:rsidR="00413E65" w:rsidRPr="005B2785" w:rsidRDefault="00413E65" w:rsidP="00746100">
            <w:pPr>
              <w:pStyle w:val="headertabella0"/>
              <w:rPr>
                <w:color w:val="002060"/>
              </w:rPr>
            </w:pPr>
            <w:r w:rsidRPr="005B2785">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8B5F1" w14:textId="77777777" w:rsidR="00413E65" w:rsidRPr="005B2785" w:rsidRDefault="00413E65" w:rsidP="00746100">
            <w:pPr>
              <w:pStyle w:val="headertabella0"/>
              <w:rPr>
                <w:color w:val="002060"/>
              </w:rPr>
            </w:pPr>
            <w:r w:rsidRPr="005B2785">
              <w:rPr>
                <w:color w:val="002060"/>
              </w:rPr>
              <w:t xml:space="preserve">N° </w:t>
            </w:r>
            <w:proofErr w:type="spellStart"/>
            <w:r w:rsidRPr="005B2785">
              <w:rPr>
                <w:color w:val="002060"/>
              </w:rPr>
              <w:t>Gior</w:t>
            </w:r>
            <w:proofErr w:type="spellEnd"/>
            <w:r w:rsidRPr="005B2785">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68B4A5" w14:textId="77777777" w:rsidR="00413E65" w:rsidRPr="005B2785" w:rsidRDefault="00413E65" w:rsidP="00746100">
            <w:pPr>
              <w:pStyle w:val="headertabella0"/>
              <w:rPr>
                <w:color w:val="002060"/>
              </w:rPr>
            </w:pPr>
            <w:r w:rsidRPr="005B278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6EC77" w14:textId="77777777" w:rsidR="00413E65" w:rsidRPr="005B2785" w:rsidRDefault="00413E65" w:rsidP="00746100">
            <w:pPr>
              <w:pStyle w:val="headertabella0"/>
              <w:rPr>
                <w:color w:val="002060"/>
              </w:rPr>
            </w:pPr>
            <w:r w:rsidRPr="005B278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0A78DB" w14:textId="77777777" w:rsidR="00413E65" w:rsidRPr="005B2785" w:rsidRDefault="00413E65" w:rsidP="00746100">
            <w:pPr>
              <w:pStyle w:val="headertabella0"/>
              <w:rPr>
                <w:color w:val="002060"/>
              </w:rPr>
            </w:pPr>
            <w:r w:rsidRPr="005B2785">
              <w:rPr>
                <w:color w:val="002060"/>
              </w:rPr>
              <w:t xml:space="preserve">Data </w:t>
            </w:r>
            <w:proofErr w:type="spellStart"/>
            <w:r w:rsidRPr="005B2785">
              <w:rPr>
                <w:color w:val="002060"/>
              </w:rPr>
              <w:t>Orig</w:t>
            </w:r>
            <w:proofErr w:type="spellEnd"/>
            <w:r w:rsidRPr="005B278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B4B6B" w14:textId="77777777" w:rsidR="00413E65" w:rsidRPr="005B2785" w:rsidRDefault="00413E65" w:rsidP="00746100">
            <w:pPr>
              <w:pStyle w:val="headertabella0"/>
              <w:rPr>
                <w:color w:val="002060"/>
              </w:rPr>
            </w:pPr>
            <w:r w:rsidRPr="005B278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903E3" w14:textId="77777777" w:rsidR="00413E65" w:rsidRPr="005B2785" w:rsidRDefault="00413E65" w:rsidP="00746100">
            <w:pPr>
              <w:pStyle w:val="headertabella0"/>
              <w:rPr>
                <w:color w:val="002060"/>
              </w:rPr>
            </w:pPr>
            <w:r w:rsidRPr="005B2785">
              <w:rPr>
                <w:color w:val="002060"/>
              </w:rPr>
              <w:t xml:space="preserve">Ora </w:t>
            </w:r>
            <w:proofErr w:type="spellStart"/>
            <w:r w:rsidRPr="005B2785">
              <w:rPr>
                <w:color w:val="002060"/>
              </w:rPr>
              <w:t>Orig</w:t>
            </w:r>
            <w:proofErr w:type="spellEnd"/>
            <w:r w:rsidRPr="005B278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70844" w14:textId="77777777" w:rsidR="00413E65" w:rsidRPr="005B2785" w:rsidRDefault="00413E65" w:rsidP="00746100">
            <w:pPr>
              <w:pStyle w:val="headertabella0"/>
              <w:rPr>
                <w:color w:val="002060"/>
              </w:rPr>
            </w:pPr>
            <w:r w:rsidRPr="005B2785">
              <w:rPr>
                <w:color w:val="002060"/>
              </w:rPr>
              <w:t>Impianto</w:t>
            </w:r>
          </w:p>
        </w:tc>
      </w:tr>
      <w:tr w:rsidR="00413E65" w:rsidRPr="005B2785" w14:paraId="16C88AAF" w14:textId="77777777" w:rsidTr="00746100">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6376" w14:textId="77777777" w:rsidR="00413E65" w:rsidRPr="005B2785" w:rsidRDefault="00413E65" w:rsidP="00746100">
            <w:pPr>
              <w:pStyle w:val="rowtabella0"/>
              <w:rPr>
                <w:color w:val="002060"/>
                <w:highlight w:val="yellow"/>
              </w:rPr>
            </w:pPr>
            <w:r w:rsidRPr="005B2785">
              <w:rPr>
                <w:color w:val="002060"/>
                <w:highlight w:val="yellow"/>
              </w:rPr>
              <w:t>13/10/2025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A506D" w14:textId="77777777" w:rsidR="00413E65" w:rsidRPr="005B2785" w:rsidRDefault="00413E65" w:rsidP="00746100">
            <w:pPr>
              <w:pStyle w:val="rowtabella0"/>
              <w:jc w:val="center"/>
              <w:rPr>
                <w:color w:val="002060"/>
                <w:highlight w:val="yellow"/>
              </w:rPr>
            </w:pPr>
            <w:r w:rsidRPr="005B2785">
              <w:rPr>
                <w:color w:val="002060"/>
                <w:highlight w:val="yellow"/>
              </w:rPr>
              <w:t>1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C4608" w14:textId="77777777" w:rsidR="00413E65" w:rsidRPr="005B2785" w:rsidRDefault="00413E65" w:rsidP="00746100">
            <w:pPr>
              <w:pStyle w:val="rowtabella0"/>
              <w:rPr>
                <w:color w:val="002060"/>
                <w:highlight w:val="yellow"/>
              </w:rPr>
            </w:pPr>
            <w:r w:rsidRPr="005B2785">
              <w:rPr>
                <w:color w:val="002060"/>
                <w:highlight w:val="yellow"/>
              </w:rPr>
              <w:t>SAMBENEDETTESE C5 SSDARL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7720F" w14:textId="77777777" w:rsidR="00413E65" w:rsidRPr="005B2785" w:rsidRDefault="00413E65" w:rsidP="00746100">
            <w:pPr>
              <w:pStyle w:val="rowtabella0"/>
              <w:rPr>
                <w:color w:val="002060"/>
                <w:highlight w:val="yellow"/>
              </w:rPr>
            </w:pPr>
            <w:r w:rsidRPr="005B2785">
              <w:rPr>
                <w:color w:val="002060"/>
                <w:highlight w:val="yellow"/>
              </w:rPr>
              <w:t>POLISPORTIVA ROSSO BLU</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F520F" w14:textId="77777777" w:rsidR="00413E65" w:rsidRPr="005B2785" w:rsidRDefault="00413E65" w:rsidP="00746100">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BF486" w14:textId="77777777" w:rsidR="00413E65" w:rsidRPr="005B2785" w:rsidRDefault="00413E65" w:rsidP="00746100">
            <w:pPr>
              <w:pStyle w:val="rowtabella0"/>
              <w:jc w:val="center"/>
              <w:rPr>
                <w:color w:val="002060"/>
              </w:rPr>
            </w:pPr>
            <w:r w:rsidRPr="005B2785">
              <w:rPr>
                <w:color w:val="002060"/>
                <w:highlight w:val="yellow"/>
              </w:rPr>
              <w:t>21:00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081D0" w14:textId="77777777" w:rsidR="00413E65" w:rsidRPr="005B2785" w:rsidRDefault="00413E65" w:rsidP="00746100">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0C6D5" w14:textId="77777777" w:rsidR="00413E65" w:rsidRPr="005B2785" w:rsidRDefault="00413E65" w:rsidP="00746100">
            <w:pPr>
              <w:pStyle w:val="rowtabella0"/>
              <w:rPr>
                <w:color w:val="002060"/>
                <w:highlight w:val="yellow"/>
              </w:rPr>
            </w:pPr>
            <w:r w:rsidRPr="005B2785">
              <w:rPr>
                <w:color w:val="002060"/>
                <w:highlight w:val="yellow"/>
              </w:rPr>
              <w:t>CAMPO C5 "SPORTING VILLAGE" GROTTAMMARE VIA PERTINI</w:t>
            </w:r>
          </w:p>
        </w:tc>
      </w:tr>
    </w:tbl>
    <w:p w14:paraId="267D22FC" w14:textId="77777777" w:rsidR="00413E65" w:rsidRDefault="00413E65" w:rsidP="00413E65">
      <w:pPr>
        <w:pStyle w:val="breakline"/>
        <w:rPr>
          <w:color w:val="002060"/>
        </w:rPr>
      </w:pPr>
    </w:p>
    <w:p w14:paraId="29B3D4FF" w14:textId="77777777" w:rsidR="00413E65" w:rsidRDefault="00413E65" w:rsidP="00413E65">
      <w:pPr>
        <w:pStyle w:val="breakline"/>
        <w:rPr>
          <w:color w:val="002060"/>
        </w:rPr>
      </w:pPr>
    </w:p>
    <w:p w14:paraId="72FEFDFF" w14:textId="77777777" w:rsidR="00413E65" w:rsidRPr="005B2785" w:rsidRDefault="00413E65" w:rsidP="00413E65">
      <w:pPr>
        <w:pStyle w:val="titolocampionato0"/>
        <w:shd w:val="clear" w:color="auto" w:fill="CCCCCC"/>
        <w:spacing w:before="80" w:after="40"/>
        <w:rPr>
          <w:color w:val="002060"/>
        </w:rPr>
      </w:pPr>
      <w:r w:rsidRPr="005B2785">
        <w:rPr>
          <w:color w:val="002060"/>
        </w:rPr>
        <w:t>COPPA ITALIA FEMM.LE CALCIO A5</w:t>
      </w:r>
    </w:p>
    <w:p w14:paraId="3B6304CA" w14:textId="77777777" w:rsidR="00413E65" w:rsidRPr="005B2785" w:rsidRDefault="00413E65" w:rsidP="00413E65">
      <w:pPr>
        <w:pStyle w:val="titoloprinc0"/>
        <w:rPr>
          <w:color w:val="002060"/>
        </w:rPr>
      </w:pPr>
      <w:r w:rsidRPr="005B2785">
        <w:rPr>
          <w:color w:val="002060"/>
        </w:rPr>
        <w:t>RISULTATI</w:t>
      </w:r>
    </w:p>
    <w:p w14:paraId="60BB9B76" w14:textId="77777777" w:rsidR="00413E65" w:rsidRPr="005B2785" w:rsidRDefault="00413E65" w:rsidP="00413E65">
      <w:pPr>
        <w:pStyle w:val="breakline"/>
        <w:rPr>
          <w:color w:val="002060"/>
        </w:rPr>
      </w:pPr>
    </w:p>
    <w:p w14:paraId="1847F528" w14:textId="77777777" w:rsidR="00413E65" w:rsidRPr="005B2785" w:rsidRDefault="00413E65" w:rsidP="00413E65">
      <w:pPr>
        <w:pStyle w:val="sottotitolocampionato10"/>
        <w:rPr>
          <w:color w:val="002060"/>
        </w:rPr>
      </w:pPr>
      <w:r w:rsidRPr="005B2785">
        <w:rPr>
          <w:color w:val="002060"/>
        </w:rPr>
        <w:t>RISULTATI UFFICIALI GARE DEL 07/10/2025</w:t>
      </w:r>
    </w:p>
    <w:p w14:paraId="1B94B99A" w14:textId="77777777" w:rsidR="00413E65" w:rsidRPr="00413E65" w:rsidRDefault="00413E65" w:rsidP="00413E6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33A11A05" w14:textId="77777777" w:rsidR="00413E65" w:rsidRPr="005B2785" w:rsidRDefault="00413E65" w:rsidP="00413E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E65" w:rsidRPr="005B2785" w14:paraId="1FC9FA32"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50CFDC7B"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F9D3" w14:textId="77777777" w:rsidR="00413E65" w:rsidRPr="005B2785" w:rsidRDefault="00413E65" w:rsidP="00746100">
                  <w:pPr>
                    <w:pStyle w:val="headertabella0"/>
                    <w:rPr>
                      <w:color w:val="002060"/>
                    </w:rPr>
                  </w:pPr>
                  <w:r w:rsidRPr="005B2785">
                    <w:rPr>
                      <w:color w:val="002060"/>
                    </w:rPr>
                    <w:t>GIRONE A - 2 Giornata - A</w:t>
                  </w:r>
                </w:p>
              </w:tc>
            </w:tr>
            <w:tr w:rsidR="00413E65" w:rsidRPr="005B2785" w14:paraId="173A06E5"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14A49CD" w14:textId="77777777" w:rsidR="00413E65" w:rsidRPr="005B2785" w:rsidRDefault="00413E65" w:rsidP="00746100">
                  <w:pPr>
                    <w:pStyle w:val="rowtabella0"/>
                    <w:rPr>
                      <w:color w:val="002060"/>
                    </w:rPr>
                  </w:pPr>
                  <w:r w:rsidRPr="005B2785">
                    <w:rPr>
                      <w:color w:val="002060"/>
                    </w:rPr>
                    <w:t>ATLETICO MATELICA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FE25A0" w14:textId="77777777" w:rsidR="00413E65" w:rsidRPr="005B2785" w:rsidRDefault="00413E65" w:rsidP="00746100">
                  <w:pPr>
                    <w:pStyle w:val="rowtabella0"/>
                    <w:rPr>
                      <w:color w:val="002060"/>
                    </w:rPr>
                  </w:pPr>
                  <w:r w:rsidRPr="005B2785">
                    <w:rPr>
                      <w:color w:val="002060"/>
                    </w:rPr>
                    <w:t>- PIANDIROSE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F63109" w14:textId="77777777" w:rsidR="00413E65" w:rsidRPr="005B2785" w:rsidRDefault="00413E65" w:rsidP="00746100">
                  <w:pPr>
                    <w:pStyle w:val="rowtabella0"/>
                    <w:jc w:val="center"/>
                    <w:rPr>
                      <w:color w:val="002060"/>
                    </w:rPr>
                  </w:pPr>
                  <w:r w:rsidRPr="005B2785">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C3EBCE" w14:textId="77777777" w:rsidR="00413E65" w:rsidRPr="005B2785" w:rsidRDefault="00413E65" w:rsidP="00746100">
                  <w:pPr>
                    <w:pStyle w:val="rowtabella0"/>
                    <w:jc w:val="center"/>
                    <w:rPr>
                      <w:color w:val="002060"/>
                    </w:rPr>
                  </w:pPr>
                  <w:r w:rsidRPr="005B2785">
                    <w:rPr>
                      <w:color w:val="002060"/>
                    </w:rPr>
                    <w:t> </w:t>
                  </w:r>
                </w:p>
              </w:tc>
            </w:tr>
          </w:tbl>
          <w:p w14:paraId="2827367E" w14:textId="77777777" w:rsidR="00413E65" w:rsidRPr="005B2785" w:rsidRDefault="00413E65" w:rsidP="0074610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699FAC8F"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623534" w14:textId="77777777" w:rsidR="00413E65" w:rsidRPr="005B2785" w:rsidRDefault="00413E65" w:rsidP="00746100">
                  <w:pPr>
                    <w:pStyle w:val="headertabella0"/>
                    <w:rPr>
                      <w:color w:val="002060"/>
                    </w:rPr>
                  </w:pPr>
                  <w:r w:rsidRPr="005B2785">
                    <w:rPr>
                      <w:color w:val="002060"/>
                    </w:rPr>
                    <w:t>GIRONE C - 2 Giornata - A</w:t>
                  </w:r>
                </w:p>
              </w:tc>
            </w:tr>
            <w:tr w:rsidR="00413E65" w:rsidRPr="005B2785" w14:paraId="6A698D82"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ABCB48" w14:textId="77777777" w:rsidR="00413E65" w:rsidRPr="005B2785" w:rsidRDefault="00413E65" w:rsidP="00746100">
                  <w:pPr>
                    <w:pStyle w:val="rowtabella0"/>
                    <w:rPr>
                      <w:color w:val="002060"/>
                    </w:rPr>
                  </w:pPr>
                  <w:r w:rsidRPr="005B2785">
                    <w:rPr>
                      <w:color w:val="002060"/>
                    </w:rPr>
                    <w:t>(1) TRODICA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2A26120" w14:textId="77777777" w:rsidR="00413E65" w:rsidRPr="005B2785" w:rsidRDefault="00413E65" w:rsidP="00746100">
                  <w:pPr>
                    <w:pStyle w:val="rowtabella0"/>
                    <w:rPr>
                      <w:color w:val="002060"/>
                    </w:rPr>
                  </w:pPr>
                  <w:r w:rsidRPr="005B2785">
                    <w:rPr>
                      <w:color w:val="002060"/>
                    </w:rPr>
                    <w:t>- RIPABERARDA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74C58B" w14:textId="77777777" w:rsidR="00413E65" w:rsidRPr="005B2785" w:rsidRDefault="00413E65" w:rsidP="00746100">
                  <w:pPr>
                    <w:pStyle w:val="rowtabella0"/>
                    <w:jc w:val="center"/>
                    <w:rPr>
                      <w:color w:val="002060"/>
                    </w:rPr>
                  </w:pPr>
                  <w:r w:rsidRPr="005B2785">
                    <w:rPr>
                      <w:color w:val="002060"/>
                    </w:rPr>
                    <w:t>3 - 1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CB32D3" w14:textId="77777777" w:rsidR="00413E65" w:rsidRPr="005B2785" w:rsidRDefault="00413E65" w:rsidP="00746100">
                  <w:pPr>
                    <w:pStyle w:val="rowtabella0"/>
                    <w:jc w:val="center"/>
                    <w:rPr>
                      <w:color w:val="002060"/>
                    </w:rPr>
                  </w:pPr>
                  <w:r w:rsidRPr="005B2785">
                    <w:rPr>
                      <w:color w:val="002060"/>
                    </w:rPr>
                    <w:t> </w:t>
                  </w:r>
                </w:p>
              </w:tc>
            </w:tr>
            <w:tr w:rsidR="00413E65" w:rsidRPr="005B2785" w14:paraId="74BA566A" w14:textId="77777777" w:rsidTr="00746100">
              <w:tc>
                <w:tcPr>
                  <w:tcW w:w="4700" w:type="dxa"/>
                  <w:gridSpan w:val="4"/>
                  <w:tcBorders>
                    <w:top w:val="nil"/>
                    <w:left w:val="nil"/>
                    <w:bottom w:val="nil"/>
                    <w:right w:val="nil"/>
                  </w:tcBorders>
                  <w:tcMar>
                    <w:top w:w="20" w:type="dxa"/>
                    <w:left w:w="20" w:type="dxa"/>
                    <w:bottom w:w="20" w:type="dxa"/>
                    <w:right w:w="20" w:type="dxa"/>
                  </w:tcMar>
                  <w:vAlign w:val="center"/>
                  <w:hideMark/>
                </w:tcPr>
                <w:p w14:paraId="6E66B1A7" w14:textId="77777777" w:rsidR="00413E65" w:rsidRPr="005B2785" w:rsidRDefault="00413E65" w:rsidP="00746100">
                  <w:pPr>
                    <w:pStyle w:val="rowtabella0"/>
                    <w:rPr>
                      <w:color w:val="002060"/>
                    </w:rPr>
                  </w:pPr>
                  <w:r w:rsidRPr="005B2785">
                    <w:rPr>
                      <w:color w:val="002060"/>
                    </w:rPr>
                    <w:t>(1) - disputata il 08/10/2025</w:t>
                  </w:r>
                </w:p>
              </w:tc>
            </w:tr>
          </w:tbl>
          <w:p w14:paraId="2B921F5D" w14:textId="77777777" w:rsidR="00413E65" w:rsidRPr="005B2785" w:rsidRDefault="00413E65" w:rsidP="00746100">
            <w:pPr>
              <w:rPr>
                <w:color w:val="002060"/>
              </w:rPr>
            </w:pPr>
          </w:p>
        </w:tc>
      </w:tr>
    </w:tbl>
    <w:p w14:paraId="2290079D" w14:textId="77777777" w:rsidR="00413E65" w:rsidRPr="005B2785" w:rsidRDefault="00413E65" w:rsidP="00413E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E65" w:rsidRPr="005B2785" w14:paraId="6426D0F3"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0B8768D9"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80D566" w14:textId="77777777" w:rsidR="00413E65" w:rsidRPr="005B2785" w:rsidRDefault="00413E65" w:rsidP="00746100">
                  <w:pPr>
                    <w:pStyle w:val="headertabella0"/>
                    <w:rPr>
                      <w:color w:val="002060"/>
                    </w:rPr>
                  </w:pPr>
                  <w:r w:rsidRPr="005B2785">
                    <w:rPr>
                      <w:color w:val="002060"/>
                    </w:rPr>
                    <w:t>GIRONE D - 2 Giornata - A</w:t>
                  </w:r>
                </w:p>
              </w:tc>
            </w:tr>
            <w:tr w:rsidR="00413E65" w:rsidRPr="005B2785" w14:paraId="411EE2C9"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4CE088C" w14:textId="77777777" w:rsidR="00413E65" w:rsidRPr="005B2785" w:rsidRDefault="00413E65" w:rsidP="00746100">
                  <w:pPr>
                    <w:pStyle w:val="rowtabella0"/>
                    <w:rPr>
                      <w:color w:val="002060"/>
                    </w:rPr>
                  </w:pPr>
                  <w:r w:rsidRPr="005B2785">
                    <w:rPr>
                      <w:color w:val="002060"/>
                    </w:rPr>
                    <w:t>FUTSAL COMUNANZA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2ADA25" w14:textId="77777777" w:rsidR="00413E65" w:rsidRPr="005B2785" w:rsidRDefault="00413E65" w:rsidP="00746100">
                  <w:pPr>
                    <w:pStyle w:val="rowtabella0"/>
                    <w:rPr>
                      <w:color w:val="002060"/>
                    </w:rPr>
                  </w:pPr>
                  <w:r w:rsidRPr="005B2785">
                    <w:rPr>
                      <w:color w:val="002060"/>
                    </w:rPr>
                    <w:t xml:space="preserve">- </w:t>
                  </w:r>
                  <w:proofErr w:type="gramStart"/>
                  <w:r w:rsidRPr="005B2785">
                    <w:rPr>
                      <w:color w:val="002060"/>
                    </w:rPr>
                    <w:t>U.MANDOLESI</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FF9DE0" w14:textId="77777777" w:rsidR="00413E65" w:rsidRPr="005B2785" w:rsidRDefault="00413E65" w:rsidP="00746100">
                  <w:pPr>
                    <w:pStyle w:val="rowtabella0"/>
                    <w:jc w:val="center"/>
                    <w:rPr>
                      <w:color w:val="002060"/>
                    </w:rPr>
                  </w:pPr>
                  <w:r w:rsidRPr="005B2785">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586B73" w14:textId="77777777" w:rsidR="00413E65" w:rsidRPr="005B2785" w:rsidRDefault="00413E65" w:rsidP="00746100">
                  <w:pPr>
                    <w:pStyle w:val="rowtabella0"/>
                    <w:jc w:val="center"/>
                    <w:rPr>
                      <w:color w:val="002060"/>
                    </w:rPr>
                  </w:pPr>
                  <w:r w:rsidRPr="005B2785">
                    <w:rPr>
                      <w:color w:val="002060"/>
                    </w:rPr>
                    <w:t> </w:t>
                  </w:r>
                </w:p>
              </w:tc>
            </w:tr>
          </w:tbl>
          <w:p w14:paraId="58EF01D9" w14:textId="77777777" w:rsidR="00413E65" w:rsidRPr="005B2785" w:rsidRDefault="00413E65" w:rsidP="00746100">
            <w:pPr>
              <w:rPr>
                <w:color w:val="002060"/>
              </w:rPr>
            </w:pPr>
          </w:p>
        </w:tc>
      </w:tr>
    </w:tbl>
    <w:p w14:paraId="402AE26E" w14:textId="77777777" w:rsidR="00413E65" w:rsidRPr="005B2785" w:rsidRDefault="00413E65" w:rsidP="00413E65">
      <w:pPr>
        <w:pStyle w:val="breakline"/>
        <w:rPr>
          <w:rFonts w:eastAsiaTheme="minorEastAsia"/>
          <w:color w:val="002060"/>
        </w:rPr>
      </w:pPr>
    </w:p>
    <w:p w14:paraId="483D5BDE" w14:textId="77777777" w:rsidR="00413E65" w:rsidRPr="005B2785" w:rsidRDefault="00413E65" w:rsidP="00413E65">
      <w:pPr>
        <w:pStyle w:val="breakline"/>
        <w:rPr>
          <w:rFonts w:eastAsiaTheme="minorEastAsia"/>
          <w:color w:val="002060"/>
        </w:rPr>
      </w:pPr>
    </w:p>
    <w:p w14:paraId="74FA3F8B" w14:textId="77777777" w:rsidR="00413E65" w:rsidRPr="005B2785" w:rsidRDefault="00413E65" w:rsidP="00413E65">
      <w:pPr>
        <w:pStyle w:val="breakline"/>
        <w:rPr>
          <w:color w:val="002060"/>
        </w:rPr>
      </w:pPr>
    </w:p>
    <w:p w14:paraId="3F64A6EA" w14:textId="77777777" w:rsidR="00413E65" w:rsidRPr="005B2785" w:rsidRDefault="00413E65" w:rsidP="00413E65">
      <w:pPr>
        <w:pStyle w:val="titolocampionato0"/>
        <w:shd w:val="clear" w:color="auto" w:fill="CCCCCC"/>
        <w:spacing w:before="80" w:after="40"/>
        <w:rPr>
          <w:color w:val="002060"/>
        </w:rPr>
      </w:pPr>
      <w:r w:rsidRPr="005B2785">
        <w:rPr>
          <w:color w:val="002060"/>
        </w:rPr>
        <w:t>COPPA MARCHE UNDER 19 CALCIO 5</w:t>
      </w:r>
    </w:p>
    <w:p w14:paraId="13643CBF" w14:textId="77777777" w:rsidR="00413E65" w:rsidRPr="005B2785" w:rsidRDefault="00413E65" w:rsidP="00413E65">
      <w:pPr>
        <w:pStyle w:val="titoloprinc0"/>
        <w:rPr>
          <w:color w:val="002060"/>
        </w:rPr>
      </w:pPr>
      <w:r w:rsidRPr="005B2785">
        <w:rPr>
          <w:color w:val="002060"/>
        </w:rPr>
        <w:t>RISULTATI</w:t>
      </w:r>
    </w:p>
    <w:p w14:paraId="077B27C8" w14:textId="77777777" w:rsidR="00413E65" w:rsidRPr="005B2785" w:rsidRDefault="00413E65" w:rsidP="00413E65">
      <w:pPr>
        <w:pStyle w:val="breakline"/>
        <w:rPr>
          <w:color w:val="002060"/>
        </w:rPr>
      </w:pPr>
    </w:p>
    <w:p w14:paraId="1AB1E692" w14:textId="77777777" w:rsidR="00413E65" w:rsidRPr="005B2785" w:rsidRDefault="00413E65" w:rsidP="00413E65">
      <w:pPr>
        <w:pStyle w:val="sottotitolocampionato10"/>
        <w:rPr>
          <w:color w:val="002060"/>
        </w:rPr>
      </w:pPr>
      <w:r w:rsidRPr="005B2785">
        <w:rPr>
          <w:color w:val="002060"/>
        </w:rPr>
        <w:t>RISULTATI UFFICIALI GARE DEL 06/10/2025</w:t>
      </w:r>
    </w:p>
    <w:p w14:paraId="35E72A62" w14:textId="77777777" w:rsidR="00413E65" w:rsidRPr="00413E65" w:rsidRDefault="00413E65" w:rsidP="00413E6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0051C60D" w14:textId="77777777" w:rsidR="00413E65" w:rsidRPr="005B2785" w:rsidRDefault="00413E65" w:rsidP="00413E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E65" w:rsidRPr="005B2785" w14:paraId="1C335E48"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73C0ED78"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78908" w14:textId="77777777" w:rsidR="00413E65" w:rsidRPr="005B2785" w:rsidRDefault="00413E65" w:rsidP="00746100">
                  <w:pPr>
                    <w:pStyle w:val="headertabella0"/>
                    <w:rPr>
                      <w:color w:val="002060"/>
                    </w:rPr>
                  </w:pPr>
                  <w:r w:rsidRPr="005B2785">
                    <w:rPr>
                      <w:color w:val="002060"/>
                    </w:rPr>
                    <w:t>GIRONE A - 2 Giornata - A</w:t>
                  </w:r>
                </w:p>
              </w:tc>
            </w:tr>
            <w:tr w:rsidR="00413E65" w:rsidRPr="005B2785" w14:paraId="4C26A10F"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B62FC98" w14:textId="77777777" w:rsidR="00413E65" w:rsidRPr="005B2785" w:rsidRDefault="00413E65" w:rsidP="00746100">
                  <w:pPr>
                    <w:pStyle w:val="rowtabella0"/>
                    <w:rPr>
                      <w:color w:val="002060"/>
                    </w:rPr>
                  </w:pPr>
                  <w:r w:rsidRPr="005B2785">
                    <w:rPr>
                      <w:color w:val="002060"/>
                    </w:rPr>
                    <w:t>CHIARAVALLE FUTSAL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81318E" w14:textId="77777777" w:rsidR="00413E65" w:rsidRPr="005B2785" w:rsidRDefault="00413E65" w:rsidP="00746100">
                  <w:pPr>
                    <w:pStyle w:val="rowtabella0"/>
                    <w:rPr>
                      <w:color w:val="002060"/>
                    </w:rPr>
                  </w:pPr>
                  <w:r w:rsidRPr="005B2785">
                    <w:rPr>
                      <w:color w:val="002060"/>
                    </w:rPr>
                    <w:t>- ALMA JUVENTUS FANO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56E25D" w14:textId="77777777" w:rsidR="00413E65" w:rsidRPr="005B2785" w:rsidRDefault="00413E65" w:rsidP="00746100">
                  <w:pPr>
                    <w:pStyle w:val="rowtabella0"/>
                    <w:jc w:val="center"/>
                    <w:rPr>
                      <w:color w:val="002060"/>
                    </w:rPr>
                  </w:pPr>
                  <w:r w:rsidRPr="005B2785">
                    <w:rPr>
                      <w:color w:val="002060"/>
                    </w:rPr>
                    <w:t>8 - 2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6D217" w14:textId="77777777" w:rsidR="00413E65" w:rsidRPr="005B2785" w:rsidRDefault="00413E65" w:rsidP="00746100">
                  <w:pPr>
                    <w:pStyle w:val="rowtabella0"/>
                    <w:jc w:val="center"/>
                    <w:rPr>
                      <w:color w:val="002060"/>
                    </w:rPr>
                  </w:pPr>
                  <w:r w:rsidRPr="005B2785">
                    <w:rPr>
                      <w:color w:val="002060"/>
                    </w:rPr>
                    <w:t> </w:t>
                  </w:r>
                </w:p>
              </w:tc>
            </w:tr>
          </w:tbl>
          <w:p w14:paraId="00FD9B16" w14:textId="77777777" w:rsidR="00413E65" w:rsidRPr="005B2785" w:rsidRDefault="00413E65" w:rsidP="00746100">
            <w:pPr>
              <w:rPr>
                <w:color w:val="002060"/>
              </w:rPr>
            </w:pPr>
          </w:p>
        </w:tc>
      </w:tr>
    </w:tbl>
    <w:p w14:paraId="79B4A7FA" w14:textId="77777777" w:rsidR="00413E65" w:rsidRPr="005B2785" w:rsidRDefault="00413E65" w:rsidP="00413E65">
      <w:pPr>
        <w:pStyle w:val="breakline"/>
        <w:rPr>
          <w:rFonts w:eastAsiaTheme="minorEastAsia"/>
          <w:color w:val="002060"/>
        </w:rPr>
      </w:pPr>
    </w:p>
    <w:p w14:paraId="229D1387" w14:textId="77777777" w:rsidR="00413E65" w:rsidRPr="005B2785" w:rsidRDefault="00413E65" w:rsidP="00413E65">
      <w:pPr>
        <w:pStyle w:val="breakline"/>
        <w:rPr>
          <w:color w:val="002060"/>
        </w:rPr>
      </w:pPr>
    </w:p>
    <w:p w14:paraId="7F02DAE9" w14:textId="77777777" w:rsidR="00413E65" w:rsidRPr="005B2785" w:rsidRDefault="00413E65" w:rsidP="00413E65">
      <w:pPr>
        <w:pStyle w:val="sottotitolocampionato10"/>
        <w:rPr>
          <w:color w:val="002060"/>
        </w:rPr>
      </w:pPr>
      <w:r w:rsidRPr="005B2785">
        <w:rPr>
          <w:color w:val="002060"/>
        </w:rPr>
        <w:t>RISULTATI UFFICIALI GARE DEL 07/10/2025</w:t>
      </w:r>
    </w:p>
    <w:p w14:paraId="2B9517AE" w14:textId="77777777" w:rsidR="00413E65" w:rsidRPr="00413E65" w:rsidRDefault="00413E65" w:rsidP="00413E6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11BA2B6E" w14:textId="77777777" w:rsidR="00413E65" w:rsidRPr="005B2785" w:rsidRDefault="00413E65" w:rsidP="00413E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E65" w:rsidRPr="005B2785" w14:paraId="33ED9E97"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3DE9B5D9"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0DDCC" w14:textId="77777777" w:rsidR="00413E65" w:rsidRPr="005B2785" w:rsidRDefault="00413E65" w:rsidP="00746100">
                  <w:pPr>
                    <w:pStyle w:val="headertabella0"/>
                    <w:rPr>
                      <w:color w:val="002060"/>
                    </w:rPr>
                  </w:pPr>
                  <w:r w:rsidRPr="005B2785">
                    <w:rPr>
                      <w:color w:val="002060"/>
                    </w:rPr>
                    <w:t>GIRONE B - 1 Giornata - R</w:t>
                  </w:r>
                </w:p>
              </w:tc>
            </w:tr>
            <w:tr w:rsidR="00413E65" w:rsidRPr="005B2785" w14:paraId="649010D8"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9F21E66" w14:textId="77777777" w:rsidR="00413E65" w:rsidRPr="005B2785" w:rsidRDefault="00413E65" w:rsidP="00746100">
                  <w:pPr>
                    <w:pStyle w:val="rowtabella0"/>
                    <w:rPr>
                      <w:color w:val="002060"/>
                    </w:rPr>
                  </w:pPr>
                  <w:r w:rsidRPr="005B2785">
                    <w:rPr>
                      <w:color w:val="002060"/>
                    </w:rPr>
                    <w:t>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884FD5A" w14:textId="77777777" w:rsidR="00413E65" w:rsidRPr="005B2785" w:rsidRDefault="00413E65" w:rsidP="00746100">
                  <w:pPr>
                    <w:pStyle w:val="rowtabella0"/>
                    <w:rPr>
                      <w:color w:val="002060"/>
                    </w:rPr>
                  </w:pPr>
                  <w:r w:rsidRPr="005B2785">
                    <w:rPr>
                      <w:color w:val="002060"/>
                    </w:rPr>
                    <w:t>- BULDOG T.N.T. LUCREZIA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85EC7" w14:textId="77777777" w:rsidR="00413E65" w:rsidRPr="005B2785" w:rsidRDefault="00413E65" w:rsidP="00746100">
                  <w:pPr>
                    <w:pStyle w:val="rowtabella0"/>
                    <w:jc w:val="center"/>
                    <w:rPr>
                      <w:color w:val="002060"/>
                    </w:rPr>
                  </w:pPr>
                  <w:r w:rsidRPr="005B2785">
                    <w:rPr>
                      <w:color w:val="002060"/>
                    </w:rPr>
                    <w:t>0 - 8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58E683" w14:textId="77777777" w:rsidR="00413E65" w:rsidRPr="005B2785" w:rsidRDefault="00413E65" w:rsidP="00746100">
                  <w:pPr>
                    <w:pStyle w:val="rowtabella0"/>
                    <w:jc w:val="center"/>
                    <w:rPr>
                      <w:color w:val="002060"/>
                    </w:rPr>
                  </w:pPr>
                  <w:r w:rsidRPr="005B2785">
                    <w:rPr>
                      <w:color w:val="002060"/>
                    </w:rPr>
                    <w:t> </w:t>
                  </w:r>
                </w:p>
              </w:tc>
            </w:tr>
          </w:tbl>
          <w:p w14:paraId="05E325D5" w14:textId="77777777" w:rsidR="00413E65" w:rsidRPr="005B2785" w:rsidRDefault="00413E65" w:rsidP="0074610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08885ED3"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2F1D6A" w14:textId="77777777" w:rsidR="00413E65" w:rsidRPr="005B2785" w:rsidRDefault="00413E65" w:rsidP="00746100">
                  <w:pPr>
                    <w:pStyle w:val="headertabella0"/>
                    <w:rPr>
                      <w:color w:val="002060"/>
                    </w:rPr>
                  </w:pPr>
                  <w:r w:rsidRPr="005B2785">
                    <w:rPr>
                      <w:color w:val="002060"/>
                    </w:rPr>
                    <w:t>GIRONE C - 1 Giornata - R</w:t>
                  </w:r>
                </w:p>
              </w:tc>
            </w:tr>
            <w:tr w:rsidR="00413E65" w:rsidRPr="005B2785" w14:paraId="406137F5"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2AA8D1B" w14:textId="77777777" w:rsidR="00413E65" w:rsidRPr="005B2785" w:rsidRDefault="00413E65" w:rsidP="00746100">
                  <w:pPr>
                    <w:pStyle w:val="rowtabella0"/>
                    <w:rPr>
                      <w:color w:val="002060"/>
                    </w:rPr>
                  </w:pPr>
                  <w:r w:rsidRPr="005B2785">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F43774" w14:textId="77777777" w:rsidR="00413E65" w:rsidRPr="005B2785" w:rsidRDefault="00413E65" w:rsidP="00746100">
                  <w:pPr>
                    <w:pStyle w:val="rowtabella0"/>
                    <w:rPr>
                      <w:color w:val="002060"/>
                    </w:rPr>
                  </w:pPr>
                  <w:r w:rsidRPr="005B2785">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000D2C" w14:textId="77777777" w:rsidR="00413E65" w:rsidRPr="005B2785" w:rsidRDefault="00413E65" w:rsidP="00746100">
                  <w:pPr>
                    <w:pStyle w:val="rowtabella0"/>
                    <w:jc w:val="center"/>
                    <w:rPr>
                      <w:color w:val="002060"/>
                    </w:rPr>
                  </w:pPr>
                  <w:r w:rsidRPr="005B2785">
                    <w:rPr>
                      <w:color w:val="002060"/>
                    </w:rPr>
                    <w:t>2 - 12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061504" w14:textId="77777777" w:rsidR="00413E65" w:rsidRPr="005B2785" w:rsidRDefault="00413E65" w:rsidP="00746100">
                  <w:pPr>
                    <w:pStyle w:val="rowtabella0"/>
                    <w:jc w:val="center"/>
                    <w:rPr>
                      <w:color w:val="002060"/>
                    </w:rPr>
                  </w:pPr>
                  <w:r w:rsidRPr="005B2785">
                    <w:rPr>
                      <w:color w:val="002060"/>
                    </w:rPr>
                    <w:t> </w:t>
                  </w:r>
                </w:p>
              </w:tc>
            </w:tr>
          </w:tbl>
          <w:p w14:paraId="6CAC956E" w14:textId="77777777" w:rsidR="00413E65" w:rsidRPr="005B2785" w:rsidRDefault="00413E65" w:rsidP="00746100">
            <w:pPr>
              <w:rPr>
                <w:color w:val="002060"/>
              </w:rPr>
            </w:pPr>
          </w:p>
        </w:tc>
      </w:tr>
    </w:tbl>
    <w:p w14:paraId="3DE9C379" w14:textId="77777777" w:rsidR="00413E65" w:rsidRPr="005B2785" w:rsidRDefault="00413E65" w:rsidP="00413E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E65" w:rsidRPr="005B2785" w14:paraId="79CA9FEE"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3CE21146"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CD0C6" w14:textId="77777777" w:rsidR="00413E65" w:rsidRPr="005B2785" w:rsidRDefault="00413E65" w:rsidP="00746100">
                  <w:pPr>
                    <w:pStyle w:val="headertabella0"/>
                    <w:rPr>
                      <w:color w:val="002060"/>
                    </w:rPr>
                  </w:pPr>
                  <w:r w:rsidRPr="005B2785">
                    <w:rPr>
                      <w:color w:val="002060"/>
                    </w:rPr>
                    <w:t>GIRONE D - 1 Giornata - R</w:t>
                  </w:r>
                </w:p>
              </w:tc>
            </w:tr>
            <w:tr w:rsidR="00413E65" w:rsidRPr="005B2785" w14:paraId="1B951A00"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BD7FFF" w14:textId="77777777" w:rsidR="00413E65" w:rsidRPr="005B2785" w:rsidRDefault="00413E65" w:rsidP="00746100">
                  <w:pPr>
                    <w:pStyle w:val="rowtabella0"/>
                    <w:rPr>
                      <w:color w:val="002060"/>
                    </w:rPr>
                  </w:pPr>
                  <w:r w:rsidRPr="005B2785">
                    <w:rPr>
                      <w:color w:val="002060"/>
                    </w:rPr>
                    <w:t>(1) C.U.S.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E4441C" w14:textId="77777777" w:rsidR="00413E65" w:rsidRPr="005B2785" w:rsidRDefault="00413E65" w:rsidP="00746100">
                  <w:pPr>
                    <w:pStyle w:val="rowtabella0"/>
                    <w:rPr>
                      <w:color w:val="002060"/>
                    </w:rPr>
                  </w:pPr>
                  <w:r w:rsidRPr="005B2785">
                    <w:rPr>
                      <w:color w:val="002060"/>
                    </w:rPr>
                    <w:t>- DINAMIS 1990</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15C449" w14:textId="77777777" w:rsidR="00413E65" w:rsidRPr="005B2785" w:rsidRDefault="00413E65" w:rsidP="00746100">
                  <w:pPr>
                    <w:pStyle w:val="rowtabella0"/>
                    <w:jc w:val="center"/>
                    <w:rPr>
                      <w:color w:val="002060"/>
                    </w:rPr>
                  </w:pPr>
                  <w:r w:rsidRPr="005B2785">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17DD64" w14:textId="77777777" w:rsidR="00413E65" w:rsidRPr="005B2785" w:rsidRDefault="00413E65" w:rsidP="00746100">
                  <w:pPr>
                    <w:pStyle w:val="rowtabella0"/>
                    <w:jc w:val="center"/>
                    <w:rPr>
                      <w:color w:val="002060"/>
                    </w:rPr>
                  </w:pPr>
                  <w:r w:rsidRPr="005B2785">
                    <w:rPr>
                      <w:color w:val="002060"/>
                    </w:rPr>
                    <w:t> </w:t>
                  </w:r>
                </w:p>
              </w:tc>
            </w:tr>
            <w:tr w:rsidR="00413E65" w:rsidRPr="005B2785" w14:paraId="75073A2D" w14:textId="77777777" w:rsidTr="00746100">
              <w:tc>
                <w:tcPr>
                  <w:tcW w:w="4700" w:type="dxa"/>
                  <w:gridSpan w:val="4"/>
                  <w:tcBorders>
                    <w:top w:val="nil"/>
                    <w:left w:val="nil"/>
                    <w:bottom w:val="nil"/>
                    <w:right w:val="nil"/>
                  </w:tcBorders>
                  <w:tcMar>
                    <w:top w:w="20" w:type="dxa"/>
                    <w:left w:w="20" w:type="dxa"/>
                    <w:bottom w:w="20" w:type="dxa"/>
                    <w:right w:w="20" w:type="dxa"/>
                  </w:tcMar>
                  <w:vAlign w:val="center"/>
                  <w:hideMark/>
                </w:tcPr>
                <w:p w14:paraId="42132F37" w14:textId="77777777" w:rsidR="00413E65" w:rsidRPr="005B2785" w:rsidRDefault="00413E65" w:rsidP="00746100">
                  <w:pPr>
                    <w:pStyle w:val="rowtabella0"/>
                    <w:rPr>
                      <w:color w:val="002060"/>
                    </w:rPr>
                  </w:pPr>
                  <w:r w:rsidRPr="005B2785">
                    <w:rPr>
                      <w:color w:val="002060"/>
                    </w:rPr>
                    <w:t>(1) - disputata il 08/10/2025</w:t>
                  </w:r>
                </w:p>
              </w:tc>
            </w:tr>
          </w:tbl>
          <w:p w14:paraId="314FD173" w14:textId="77777777" w:rsidR="00413E65" w:rsidRPr="005B2785" w:rsidRDefault="00413E65" w:rsidP="0074610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7FFA3B23"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23016A" w14:textId="77777777" w:rsidR="00413E65" w:rsidRPr="005B2785" w:rsidRDefault="00413E65" w:rsidP="00746100">
                  <w:pPr>
                    <w:pStyle w:val="headertabella0"/>
                    <w:rPr>
                      <w:color w:val="002060"/>
                    </w:rPr>
                  </w:pPr>
                  <w:r w:rsidRPr="005B2785">
                    <w:rPr>
                      <w:color w:val="002060"/>
                    </w:rPr>
                    <w:t>GIRONE E - 1 Giornata - R</w:t>
                  </w:r>
                </w:p>
              </w:tc>
            </w:tr>
            <w:tr w:rsidR="00413E65" w:rsidRPr="005B2785" w14:paraId="6574F768"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DBBA2AE" w14:textId="77777777" w:rsidR="00413E65" w:rsidRPr="005B2785" w:rsidRDefault="00413E65" w:rsidP="00746100">
                  <w:pPr>
                    <w:pStyle w:val="rowtabella0"/>
                    <w:rPr>
                      <w:color w:val="002060"/>
                    </w:rPr>
                  </w:pPr>
                  <w:r w:rsidRPr="005B2785">
                    <w:rPr>
                      <w:color w:val="002060"/>
                    </w:rPr>
                    <w:t>ACLI AUDAX MONTECOSARO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5CB584" w14:textId="77777777" w:rsidR="00413E65" w:rsidRPr="005B2785" w:rsidRDefault="00413E65" w:rsidP="00746100">
                  <w:pPr>
                    <w:pStyle w:val="rowtabella0"/>
                    <w:rPr>
                      <w:color w:val="002060"/>
                    </w:rPr>
                  </w:pPr>
                  <w:r w:rsidRPr="005B2785">
                    <w:rPr>
                      <w:color w:val="002060"/>
                    </w:rPr>
                    <w:t>- FIGHT BULLS CORRIDONIA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9AC6DA9" w14:textId="77777777" w:rsidR="00413E65" w:rsidRPr="005B2785" w:rsidRDefault="00413E65" w:rsidP="00746100">
                  <w:pPr>
                    <w:pStyle w:val="rowtabella0"/>
                    <w:jc w:val="center"/>
                    <w:rPr>
                      <w:color w:val="002060"/>
                    </w:rPr>
                  </w:pPr>
                  <w:r w:rsidRPr="005B2785">
                    <w:rPr>
                      <w:color w:val="002060"/>
                    </w:rPr>
                    <w:t>16 - 1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F7A4AB" w14:textId="77777777" w:rsidR="00413E65" w:rsidRPr="005B2785" w:rsidRDefault="00413E65" w:rsidP="00746100">
                  <w:pPr>
                    <w:pStyle w:val="rowtabella0"/>
                    <w:jc w:val="center"/>
                    <w:rPr>
                      <w:color w:val="002060"/>
                    </w:rPr>
                  </w:pPr>
                  <w:r w:rsidRPr="005B2785">
                    <w:rPr>
                      <w:color w:val="002060"/>
                    </w:rPr>
                    <w:t> </w:t>
                  </w:r>
                </w:p>
              </w:tc>
            </w:tr>
          </w:tbl>
          <w:p w14:paraId="53442EF7" w14:textId="77777777" w:rsidR="00413E65" w:rsidRPr="005B2785" w:rsidRDefault="00413E65" w:rsidP="00746100">
            <w:pPr>
              <w:rPr>
                <w:color w:val="002060"/>
              </w:rPr>
            </w:pPr>
          </w:p>
        </w:tc>
      </w:tr>
    </w:tbl>
    <w:p w14:paraId="6D66645F" w14:textId="77777777" w:rsidR="00413E65" w:rsidRPr="005B2785" w:rsidRDefault="00413E65" w:rsidP="00413E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13E65" w:rsidRPr="005B2785" w14:paraId="29973EA9"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13F4BEDB"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5748B" w14:textId="77777777" w:rsidR="00413E65" w:rsidRPr="005B2785" w:rsidRDefault="00413E65" w:rsidP="00746100">
                  <w:pPr>
                    <w:pStyle w:val="headertabella0"/>
                    <w:rPr>
                      <w:color w:val="002060"/>
                    </w:rPr>
                  </w:pPr>
                  <w:r w:rsidRPr="005B2785">
                    <w:rPr>
                      <w:color w:val="002060"/>
                    </w:rPr>
                    <w:t>GIRONE F - 1 Giornata - R</w:t>
                  </w:r>
                </w:p>
              </w:tc>
            </w:tr>
            <w:tr w:rsidR="00413E65" w:rsidRPr="005B2785" w14:paraId="6611E2F2"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4AA08A" w14:textId="77777777" w:rsidR="00413E65" w:rsidRPr="005B2785" w:rsidRDefault="00413E65" w:rsidP="00746100">
                  <w:pPr>
                    <w:pStyle w:val="rowtabella0"/>
                    <w:rPr>
                      <w:color w:val="002060"/>
                    </w:rPr>
                  </w:pPr>
                  <w:r w:rsidRPr="005B2785">
                    <w:rPr>
                      <w:color w:val="002060"/>
                    </w:rPr>
                    <w:t>TRE TORRI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FDA4D3" w14:textId="77777777" w:rsidR="00413E65" w:rsidRPr="005B2785" w:rsidRDefault="00413E65" w:rsidP="00746100">
                  <w:pPr>
                    <w:pStyle w:val="rowtabella0"/>
                    <w:rPr>
                      <w:color w:val="002060"/>
                    </w:rPr>
                  </w:pPr>
                  <w:r w:rsidRPr="005B2785">
                    <w:rPr>
                      <w:color w:val="002060"/>
                    </w:rPr>
                    <w:t>- POLISPORTIVA ROSSO BLU</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A91290" w14:textId="77777777" w:rsidR="00413E65" w:rsidRPr="005B2785" w:rsidRDefault="00413E65" w:rsidP="00746100">
                  <w:pPr>
                    <w:pStyle w:val="rowtabella0"/>
                    <w:jc w:val="center"/>
                    <w:rPr>
                      <w:color w:val="002060"/>
                    </w:rPr>
                  </w:pPr>
                  <w:r w:rsidRPr="005B2785">
                    <w:rPr>
                      <w:color w:val="002060"/>
                    </w:rPr>
                    <w:t>6 - 5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9E4F9" w14:textId="77777777" w:rsidR="00413E65" w:rsidRPr="005B2785" w:rsidRDefault="00413E65" w:rsidP="00746100">
                  <w:pPr>
                    <w:pStyle w:val="rowtabella0"/>
                    <w:jc w:val="center"/>
                    <w:rPr>
                      <w:color w:val="002060"/>
                    </w:rPr>
                  </w:pPr>
                  <w:r w:rsidRPr="005B2785">
                    <w:rPr>
                      <w:color w:val="002060"/>
                    </w:rPr>
                    <w:t> </w:t>
                  </w:r>
                </w:p>
              </w:tc>
            </w:tr>
          </w:tbl>
          <w:p w14:paraId="573C4A7C" w14:textId="77777777" w:rsidR="00413E65" w:rsidRPr="005B2785" w:rsidRDefault="00413E65" w:rsidP="0074610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58083913"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25874" w14:textId="77777777" w:rsidR="00413E65" w:rsidRPr="005B2785" w:rsidRDefault="00413E65" w:rsidP="00746100">
                  <w:pPr>
                    <w:pStyle w:val="headertabella0"/>
                    <w:rPr>
                      <w:color w:val="002060"/>
                    </w:rPr>
                  </w:pPr>
                  <w:r w:rsidRPr="005B2785">
                    <w:rPr>
                      <w:color w:val="002060"/>
                    </w:rPr>
                    <w:t>GIRONE G - 1 Giornata - R</w:t>
                  </w:r>
                </w:p>
              </w:tc>
            </w:tr>
            <w:tr w:rsidR="00413E65" w:rsidRPr="005B2785" w14:paraId="2DE42E17"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826D10" w14:textId="77777777" w:rsidR="00413E65" w:rsidRPr="005B2785" w:rsidRDefault="00413E65" w:rsidP="00746100">
                  <w:pPr>
                    <w:pStyle w:val="rowtabella0"/>
                    <w:rPr>
                      <w:color w:val="002060"/>
                    </w:rPr>
                  </w:pPr>
                  <w:proofErr w:type="gramStart"/>
                  <w:r w:rsidRPr="005B2785">
                    <w:rPr>
                      <w:color w:val="002060"/>
                    </w:rPr>
                    <w:t>U.MANDOLESI</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9ECC83" w14:textId="77777777" w:rsidR="00413E65" w:rsidRPr="005B2785" w:rsidRDefault="00413E65" w:rsidP="00746100">
                  <w:pPr>
                    <w:pStyle w:val="rowtabella0"/>
                    <w:rPr>
                      <w:color w:val="002060"/>
                    </w:rPr>
                  </w:pPr>
                  <w:r w:rsidRPr="005B2785">
                    <w:rPr>
                      <w:color w:val="002060"/>
                    </w:rPr>
                    <w:t>- FUTSAL VIRE GEOSISTEM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18A54A" w14:textId="77777777" w:rsidR="00413E65" w:rsidRPr="005B2785" w:rsidRDefault="00413E65" w:rsidP="00746100">
                  <w:pPr>
                    <w:pStyle w:val="rowtabella0"/>
                    <w:jc w:val="center"/>
                    <w:rPr>
                      <w:color w:val="002060"/>
                    </w:rPr>
                  </w:pPr>
                  <w:r w:rsidRPr="005B2785">
                    <w:rPr>
                      <w:color w:val="002060"/>
                    </w:rPr>
                    <w:t>3 - 7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389F0B6" w14:textId="77777777" w:rsidR="00413E65" w:rsidRPr="005B2785" w:rsidRDefault="00413E65" w:rsidP="00746100">
                  <w:pPr>
                    <w:pStyle w:val="rowtabella0"/>
                    <w:jc w:val="center"/>
                    <w:rPr>
                      <w:color w:val="002060"/>
                    </w:rPr>
                  </w:pPr>
                  <w:r w:rsidRPr="005B2785">
                    <w:rPr>
                      <w:color w:val="002060"/>
                    </w:rPr>
                    <w:t> </w:t>
                  </w:r>
                </w:p>
              </w:tc>
            </w:tr>
          </w:tbl>
          <w:p w14:paraId="25C8F622" w14:textId="77777777" w:rsidR="00413E65" w:rsidRPr="005B2785" w:rsidRDefault="00413E65" w:rsidP="00746100">
            <w:pPr>
              <w:rPr>
                <w:color w:val="002060"/>
              </w:rPr>
            </w:pPr>
          </w:p>
        </w:tc>
      </w:tr>
    </w:tbl>
    <w:p w14:paraId="2A4B97BD" w14:textId="77777777" w:rsidR="00413E65" w:rsidRPr="005B2785" w:rsidRDefault="00413E65" w:rsidP="00413E65">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E65" w:rsidRPr="005B2785" w14:paraId="659A1B95"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3D69C51C"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8E5EF" w14:textId="77777777" w:rsidR="00413E65" w:rsidRPr="005B2785" w:rsidRDefault="00413E65" w:rsidP="00746100">
                  <w:pPr>
                    <w:pStyle w:val="headertabella0"/>
                    <w:rPr>
                      <w:color w:val="002060"/>
                    </w:rPr>
                  </w:pPr>
                  <w:r w:rsidRPr="005B2785">
                    <w:rPr>
                      <w:color w:val="002060"/>
                    </w:rPr>
                    <w:t>GIRONE H - 1 Giornata - R</w:t>
                  </w:r>
                </w:p>
              </w:tc>
            </w:tr>
            <w:tr w:rsidR="00413E65" w:rsidRPr="005B2785" w14:paraId="4CFC7E8C"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BBA15C" w14:textId="77777777" w:rsidR="00413E65" w:rsidRPr="005B2785" w:rsidRDefault="00413E65" w:rsidP="00746100">
                  <w:pPr>
                    <w:pStyle w:val="rowtabella0"/>
                    <w:rPr>
                      <w:color w:val="002060"/>
                    </w:rPr>
                  </w:pPr>
                  <w:r w:rsidRPr="005B2785">
                    <w:rPr>
                      <w:color w:val="002060"/>
                    </w:rPr>
                    <w:t>(1) 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2A0643" w14:textId="77777777" w:rsidR="00413E65" w:rsidRPr="005B2785" w:rsidRDefault="00413E65" w:rsidP="00746100">
                  <w:pPr>
                    <w:pStyle w:val="rowtabella0"/>
                    <w:rPr>
                      <w:color w:val="002060"/>
                    </w:rPr>
                  </w:pPr>
                  <w:r w:rsidRPr="005B278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3F08E3" w14:textId="77777777" w:rsidR="00413E65" w:rsidRPr="005B2785" w:rsidRDefault="00413E65" w:rsidP="00746100">
                  <w:pPr>
                    <w:pStyle w:val="rowtabella0"/>
                    <w:jc w:val="center"/>
                    <w:rPr>
                      <w:color w:val="002060"/>
                    </w:rPr>
                  </w:pPr>
                  <w:r w:rsidRPr="005B2785">
                    <w:rPr>
                      <w:color w:val="002060"/>
                    </w:rPr>
                    <w:t>5 - 4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4D06B" w14:textId="77777777" w:rsidR="00413E65" w:rsidRPr="005B2785" w:rsidRDefault="00413E65" w:rsidP="00746100">
                  <w:pPr>
                    <w:pStyle w:val="rowtabella0"/>
                    <w:jc w:val="center"/>
                    <w:rPr>
                      <w:color w:val="002060"/>
                    </w:rPr>
                  </w:pPr>
                  <w:r w:rsidRPr="005B2785">
                    <w:rPr>
                      <w:color w:val="002060"/>
                    </w:rPr>
                    <w:t> </w:t>
                  </w:r>
                </w:p>
              </w:tc>
            </w:tr>
            <w:tr w:rsidR="00413E65" w:rsidRPr="005B2785" w14:paraId="5BFA567F" w14:textId="77777777" w:rsidTr="00746100">
              <w:tc>
                <w:tcPr>
                  <w:tcW w:w="4700" w:type="dxa"/>
                  <w:gridSpan w:val="4"/>
                  <w:tcBorders>
                    <w:top w:val="nil"/>
                    <w:left w:val="nil"/>
                    <w:bottom w:val="nil"/>
                    <w:right w:val="nil"/>
                  </w:tcBorders>
                  <w:tcMar>
                    <w:top w:w="20" w:type="dxa"/>
                    <w:left w:w="20" w:type="dxa"/>
                    <w:bottom w:w="20" w:type="dxa"/>
                    <w:right w:w="20" w:type="dxa"/>
                  </w:tcMar>
                  <w:vAlign w:val="center"/>
                  <w:hideMark/>
                </w:tcPr>
                <w:p w14:paraId="0D8FAD5C" w14:textId="77777777" w:rsidR="00413E65" w:rsidRPr="005B2785" w:rsidRDefault="00413E65" w:rsidP="00746100">
                  <w:pPr>
                    <w:pStyle w:val="rowtabella0"/>
                    <w:rPr>
                      <w:color w:val="002060"/>
                    </w:rPr>
                  </w:pPr>
                  <w:r w:rsidRPr="005B2785">
                    <w:rPr>
                      <w:color w:val="002060"/>
                    </w:rPr>
                    <w:t>(1) - disputata il 08/10/2025</w:t>
                  </w:r>
                </w:p>
              </w:tc>
            </w:tr>
          </w:tbl>
          <w:p w14:paraId="2DD52931" w14:textId="77777777" w:rsidR="00413E65" w:rsidRPr="005B2785" w:rsidRDefault="00413E65" w:rsidP="00746100">
            <w:pPr>
              <w:rPr>
                <w:color w:val="002060"/>
              </w:rPr>
            </w:pPr>
          </w:p>
        </w:tc>
      </w:tr>
    </w:tbl>
    <w:p w14:paraId="64211AB6" w14:textId="77777777" w:rsidR="00413E65" w:rsidRPr="005B2785" w:rsidRDefault="00413E65" w:rsidP="00413E65">
      <w:pPr>
        <w:pStyle w:val="breakline"/>
        <w:rPr>
          <w:rFonts w:eastAsiaTheme="minorEastAsia"/>
          <w:color w:val="002060"/>
        </w:rPr>
      </w:pPr>
    </w:p>
    <w:p w14:paraId="650AB46C" w14:textId="77777777" w:rsidR="00413E65" w:rsidRPr="005B2785" w:rsidRDefault="00413E65" w:rsidP="00413E65">
      <w:pPr>
        <w:pStyle w:val="breakline"/>
        <w:rPr>
          <w:color w:val="002060"/>
        </w:rPr>
      </w:pPr>
    </w:p>
    <w:p w14:paraId="66B87A2F" w14:textId="77777777" w:rsidR="00413E65" w:rsidRPr="005B2785" w:rsidRDefault="00413E65" w:rsidP="00413E65">
      <w:pPr>
        <w:pStyle w:val="titoloprinc0"/>
        <w:rPr>
          <w:color w:val="002060"/>
        </w:rPr>
      </w:pPr>
      <w:r w:rsidRPr="005B2785">
        <w:rPr>
          <w:color w:val="002060"/>
        </w:rPr>
        <w:t>GIUDICE SPORTIVO</w:t>
      </w:r>
    </w:p>
    <w:p w14:paraId="4E344CF1" w14:textId="77777777" w:rsidR="00413E65" w:rsidRPr="005B2785" w:rsidRDefault="00413E65" w:rsidP="00413E65">
      <w:pPr>
        <w:pStyle w:val="diffida"/>
        <w:rPr>
          <w:color w:val="002060"/>
        </w:rPr>
      </w:pPr>
      <w:r w:rsidRPr="005B2785">
        <w:rPr>
          <w:color w:val="002060"/>
        </w:rPr>
        <w:t>Il Giudice Sportivo Avv. Agnese Lazzaretti, con l'assistenza del Segretario Angelo Castellana, nella seduta del 09/10/2025, ha adottato le decisioni che di seguito integralmente si riportano:</w:t>
      </w:r>
    </w:p>
    <w:p w14:paraId="47789AA8" w14:textId="77777777" w:rsidR="00413E65" w:rsidRPr="005B2785" w:rsidRDefault="00413E65" w:rsidP="00413E65">
      <w:pPr>
        <w:pStyle w:val="titolo10"/>
        <w:rPr>
          <w:color w:val="002060"/>
        </w:rPr>
      </w:pPr>
      <w:r w:rsidRPr="005B2785">
        <w:rPr>
          <w:color w:val="002060"/>
        </w:rPr>
        <w:t xml:space="preserve">GARE DEL 6/10/2025 </w:t>
      </w:r>
    </w:p>
    <w:p w14:paraId="78D20874" w14:textId="77777777" w:rsidR="00413E65" w:rsidRPr="005B2785" w:rsidRDefault="00413E65" w:rsidP="00413E65">
      <w:pPr>
        <w:pStyle w:val="titolo7a"/>
        <w:rPr>
          <w:color w:val="002060"/>
        </w:rPr>
      </w:pPr>
      <w:r w:rsidRPr="005B2785">
        <w:rPr>
          <w:color w:val="002060"/>
        </w:rPr>
        <w:t xml:space="preserve">PROVVEDIMENTI DISCIPLINARI </w:t>
      </w:r>
    </w:p>
    <w:p w14:paraId="2C9B39C9" w14:textId="77777777" w:rsidR="00413E65" w:rsidRPr="005B2785" w:rsidRDefault="00413E65" w:rsidP="00413E65">
      <w:pPr>
        <w:pStyle w:val="titolo7b0"/>
        <w:rPr>
          <w:color w:val="002060"/>
        </w:rPr>
      </w:pPr>
      <w:r w:rsidRPr="005B2785">
        <w:rPr>
          <w:color w:val="002060"/>
        </w:rPr>
        <w:t xml:space="preserve">In base alle risultanze degli atti ufficiali sono state deliberate le seguenti sanzioni disciplinari. </w:t>
      </w:r>
    </w:p>
    <w:p w14:paraId="5A04A038" w14:textId="77777777" w:rsidR="00413E65" w:rsidRPr="005B2785" w:rsidRDefault="00413E65" w:rsidP="00413E65">
      <w:pPr>
        <w:pStyle w:val="titolo30"/>
        <w:rPr>
          <w:color w:val="002060"/>
        </w:rPr>
      </w:pPr>
      <w:r w:rsidRPr="005B2785">
        <w:rPr>
          <w:color w:val="002060"/>
        </w:rPr>
        <w:t xml:space="preserve">DIRIGENTI </w:t>
      </w:r>
    </w:p>
    <w:p w14:paraId="7E837A21" w14:textId="77777777" w:rsidR="00413E65" w:rsidRPr="005B2785" w:rsidRDefault="00413E65" w:rsidP="00413E65">
      <w:pPr>
        <w:pStyle w:val="titolo20"/>
        <w:rPr>
          <w:color w:val="002060"/>
        </w:rPr>
      </w:pPr>
      <w:r w:rsidRPr="005B2785">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01753BD2" w14:textId="77777777" w:rsidTr="00746100">
        <w:tc>
          <w:tcPr>
            <w:tcW w:w="2200" w:type="dxa"/>
            <w:tcMar>
              <w:top w:w="20" w:type="dxa"/>
              <w:left w:w="20" w:type="dxa"/>
              <w:bottom w:w="20" w:type="dxa"/>
              <w:right w:w="20" w:type="dxa"/>
            </w:tcMar>
            <w:vAlign w:val="center"/>
            <w:hideMark/>
          </w:tcPr>
          <w:p w14:paraId="14F13283" w14:textId="77777777" w:rsidR="00413E65" w:rsidRPr="005B2785" w:rsidRDefault="00413E65" w:rsidP="00746100">
            <w:pPr>
              <w:pStyle w:val="movimento"/>
              <w:rPr>
                <w:color w:val="002060"/>
              </w:rPr>
            </w:pPr>
            <w:r w:rsidRPr="005B2785">
              <w:rPr>
                <w:color w:val="002060"/>
              </w:rPr>
              <w:t>GRILLI FRANCESCO</w:t>
            </w:r>
          </w:p>
        </w:tc>
        <w:tc>
          <w:tcPr>
            <w:tcW w:w="2200" w:type="dxa"/>
            <w:tcMar>
              <w:top w:w="20" w:type="dxa"/>
              <w:left w:w="20" w:type="dxa"/>
              <w:bottom w:w="20" w:type="dxa"/>
              <w:right w:w="20" w:type="dxa"/>
            </w:tcMar>
            <w:vAlign w:val="center"/>
            <w:hideMark/>
          </w:tcPr>
          <w:p w14:paraId="042B7C13" w14:textId="77777777" w:rsidR="00413E65" w:rsidRPr="005B2785" w:rsidRDefault="00413E65" w:rsidP="00746100">
            <w:pPr>
              <w:pStyle w:val="movimento2"/>
              <w:rPr>
                <w:color w:val="002060"/>
              </w:rPr>
            </w:pPr>
            <w:r w:rsidRPr="005B2785">
              <w:rPr>
                <w:color w:val="002060"/>
              </w:rPr>
              <w:t xml:space="preserve">(ALMA JUVENTUS FANO) </w:t>
            </w:r>
          </w:p>
        </w:tc>
        <w:tc>
          <w:tcPr>
            <w:tcW w:w="800" w:type="dxa"/>
            <w:tcMar>
              <w:top w:w="20" w:type="dxa"/>
              <w:left w:w="20" w:type="dxa"/>
              <w:bottom w:w="20" w:type="dxa"/>
              <w:right w:w="20" w:type="dxa"/>
            </w:tcMar>
            <w:vAlign w:val="center"/>
            <w:hideMark/>
          </w:tcPr>
          <w:p w14:paraId="13438606"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20795299"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696276D2" w14:textId="77777777" w:rsidR="00413E65" w:rsidRPr="005B2785" w:rsidRDefault="00413E65" w:rsidP="00746100">
            <w:pPr>
              <w:pStyle w:val="movimento2"/>
              <w:rPr>
                <w:color w:val="002060"/>
              </w:rPr>
            </w:pPr>
            <w:r w:rsidRPr="005B2785">
              <w:rPr>
                <w:color w:val="002060"/>
              </w:rPr>
              <w:t> </w:t>
            </w:r>
          </w:p>
        </w:tc>
      </w:tr>
    </w:tbl>
    <w:p w14:paraId="09849F7D" w14:textId="77777777" w:rsidR="00413E65" w:rsidRPr="005B2785" w:rsidRDefault="00413E65" w:rsidP="00413E65">
      <w:pPr>
        <w:pStyle w:val="titolo30"/>
        <w:rPr>
          <w:rFonts w:eastAsiaTheme="minorEastAsia"/>
          <w:color w:val="002060"/>
        </w:rPr>
      </w:pPr>
      <w:r w:rsidRPr="005B2785">
        <w:rPr>
          <w:color w:val="002060"/>
        </w:rPr>
        <w:t xml:space="preserve">CALCIATORI NON ESPULSI </w:t>
      </w:r>
    </w:p>
    <w:p w14:paraId="3FE73ABB" w14:textId="77777777" w:rsidR="00413E65" w:rsidRPr="005B2785" w:rsidRDefault="00413E65" w:rsidP="00413E65">
      <w:pPr>
        <w:pStyle w:val="titolo20"/>
        <w:rPr>
          <w:color w:val="002060"/>
        </w:rPr>
      </w:pPr>
      <w:r w:rsidRPr="005B278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39107377" w14:textId="77777777" w:rsidTr="00746100">
        <w:tc>
          <w:tcPr>
            <w:tcW w:w="2200" w:type="dxa"/>
            <w:tcMar>
              <w:top w:w="20" w:type="dxa"/>
              <w:left w:w="20" w:type="dxa"/>
              <w:bottom w:w="20" w:type="dxa"/>
              <w:right w:w="20" w:type="dxa"/>
            </w:tcMar>
            <w:vAlign w:val="center"/>
            <w:hideMark/>
          </w:tcPr>
          <w:p w14:paraId="24C4DF61" w14:textId="77777777" w:rsidR="00413E65" w:rsidRPr="005B2785" w:rsidRDefault="00413E65" w:rsidP="00746100">
            <w:pPr>
              <w:pStyle w:val="movimento"/>
              <w:rPr>
                <w:color w:val="002060"/>
              </w:rPr>
            </w:pPr>
            <w:r w:rsidRPr="005B2785">
              <w:rPr>
                <w:color w:val="002060"/>
              </w:rPr>
              <w:t>BERNOTTI TOMMASO</w:t>
            </w:r>
          </w:p>
        </w:tc>
        <w:tc>
          <w:tcPr>
            <w:tcW w:w="2200" w:type="dxa"/>
            <w:tcMar>
              <w:top w:w="20" w:type="dxa"/>
              <w:left w:w="20" w:type="dxa"/>
              <w:bottom w:w="20" w:type="dxa"/>
              <w:right w:w="20" w:type="dxa"/>
            </w:tcMar>
            <w:vAlign w:val="center"/>
            <w:hideMark/>
          </w:tcPr>
          <w:p w14:paraId="2FBA5A64" w14:textId="77777777" w:rsidR="00413E65" w:rsidRPr="005B2785" w:rsidRDefault="00413E65" w:rsidP="00746100">
            <w:pPr>
              <w:pStyle w:val="movimento2"/>
              <w:rPr>
                <w:color w:val="002060"/>
              </w:rPr>
            </w:pPr>
            <w:r w:rsidRPr="005B2785">
              <w:rPr>
                <w:color w:val="002060"/>
              </w:rPr>
              <w:t xml:space="preserve">(CHIARAVALLE FUTSAL) </w:t>
            </w:r>
          </w:p>
        </w:tc>
        <w:tc>
          <w:tcPr>
            <w:tcW w:w="800" w:type="dxa"/>
            <w:tcMar>
              <w:top w:w="20" w:type="dxa"/>
              <w:left w:w="20" w:type="dxa"/>
              <w:bottom w:w="20" w:type="dxa"/>
              <w:right w:w="20" w:type="dxa"/>
            </w:tcMar>
            <w:vAlign w:val="center"/>
            <w:hideMark/>
          </w:tcPr>
          <w:p w14:paraId="1B2A731D"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68EEFA2" w14:textId="77777777" w:rsidR="00413E65" w:rsidRPr="005B2785" w:rsidRDefault="00413E65" w:rsidP="00746100">
            <w:pPr>
              <w:pStyle w:val="movimento"/>
              <w:rPr>
                <w:color w:val="002060"/>
              </w:rPr>
            </w:pPr>
            <w:r w:rsidRPr="005B2785">
              <w:rPr>
                <w:color w:val="002060"/>
              </w:rPr>
              <w:t>SABBATINI LUCA</w:t>
            </w:r>
          </w:p>
        </w:tc>
        <w:tc>
          <w:tcPr>
            <w:tcW w:w="2200" w:type="dxa"/>
            <w:tcMar>
              <w:top w:w="20" w:type="dxa"/>
              <w:left w:w="20" w:type="dxa"/>
              <w:bottom w:w="20" w:type="dxa"/>
              <w:right w:w="20" w:type="dxa"/>
            </w:tcMar>
            <w:vAlign w:val="center"/>
            <w:hideMark/>
          </w:tcPr>
          <w:p w14:paraId="748BFA5B" w14:textId="77777777" w:rsidR="00413E65" w:rsidRPr="005B2785" w:rsidRDefault="00413E65" w:rsidP="00746100">
            <w:pPr>
              <w:pStyle w:val="movimento2"/>
              <w:rPr>
                <w:color w:val="002060"/>
              </w:rPr>
            </w:pPr>
            <w:r w:rsidRPr="005B2785">
              <w:rPr>
                <w:color w:val="002060"/>
              </w:rPr>
              <w:t xml:space="preserve">(CHIARAVALLE FUTSAL) </w:t>
            </w:r>
          </w:p>
        </w:tc>
      </w:tr>
    </w:tbl>
    <w:p w14:paraId="472A6031" w14:textId="77777777" w:rsidR="00413E65" w:rsidRPr="005B2785" w:rsidRDefault="00413E65" w:rsidP="00413E65">
      <w:pPr>
        <w:pStyle w:val="titolo10"/>
        <w:rPr>
          <w:rFonts w:eastAsiaTheme="minorEastAsia"/>
          <w:color w:val="002060"/>
        </w:rPr>
      </w:pPr>
      <w:r w:rsidRPr="005B2785">
        <w:rPr>
          <w:color w:val="002060"/>
        </w:rPr>
        <w:t xml:space="preserve">GARE DEL 7/10/2025 </w:t>
      </w:r>
    </w:p>
    <w:p w14:paraId="3FB907F9" w14:textId="77777777" w:rsidR="00413E65" w:rsidRPr="005B2785" w:rsidRDefault="00413E65" w:rsidP="00413E65">
      <w:pPr>
        <w:pStyle w:val="titolo7a"/>
        <w:rPr>
          <w:color w:val="002060"/>
        </w:rPr>
      </w:pPr>
      <w:r w:rsidRPr="005B2785">
        <w:rPr>
          <w:color w:val="002060"/>
        </w:rPr>
        <w:t xml:space="preserve">PROVVEDIMENTI DISCIPLINARI </w:t>
      </w:r>
    </w:p>
    <w:p w14:paraId="3873C2EF" w14:textId="77777777" w:rsidR="00413E65" w:rsidRPr="005B2785" w:rsidRDefault="00413E65" w:rsidP="00413E65">
      <w:pPr>
        <w:pStyle w:val="titolo7b0"/>
        <w:rPr>
          <w:color w:val="002060"/>
        </w:rPr>
      </w:pPr>
      <w:r w:rsidRPr="005B2785">
        <w:rPr>
          <w:color w:val="002060"/>
        </w:rPr>
        <w:t xml:space="preserve">In base alle risultanze degli atti ufficiali sono state deliberate le seguenti sanzioni disciplinari. </w:t>
      </w:r>
    </w:p>
    <w:p w14:paraId="4C0A1EBE" w14:textId="77777777" w:rsidR="00413E65" w:rsidRPr="005B2785" w:rsidRDefault="00413E65" w:rsidP="00413E65">
      <w:pPr>
        <w:pStyle w:val="titolo30"/>
        <w:rPr>
          <w:color w:val="002060"/>
        </w:rPr>
      </w:pPr>
      <w:r w:rsidRPr="005B2785">
        <w:rPr>
          <w:color w:val="002060"/>
        </w:rPr>
        <w:t xml:space="preserve">CALCIATORI NON ESPULSI </w:t>
      </w:r>
    </w:p>
    <w:p w14:paraId="3B4A49A6" w14:textId="77777777" w:rsidR="00413E65" w:rsidRPr="005B2785" w:rsidRDefault="00413E65" w:rsidP="00413E65">
      <w:pPr>
        <w:pStyle w:val="titolo20"/>
        <w:rPr>
          <w:color w:val="002060"/>
        </w:rPr>
      </w:pPr>
      <w:r w:rsidRPr="005B278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1D3F486E" w14:textId="77777777" w:rsidTr="00746100">
        <w:tc>
          <w:tcPr>
            <w:tcW w:w="2200" w:type="dxa"/>
            <w:tcMar>
              <w:top w:w="20" w:type="dxa"/>
              <w:left w:w="20" w:type="dxa"/>
              <w:bottom w:w="20" w:type="dxa"/>
              <w:right w:w="20" w:type="dxa"/>
            </w:tcMar>
            <w:vAlign w:val="center"/>
            <w:hideMark/>
          </w:tcPr>
          <w:p w14:paraId="2BF82AFD" w14:textId="77777777" w:rsidR="00413E65" w:rsidRPr="005B2785" w:rsidRDefault="00413E65" w:rsidP="00746100">
            <w:pPr>
              <w:pStyle w:val="movimento"/>
              <w:rPr>
                <w:color w:val="002060"/>
              </w:rPr>
            </w:pPr>
            <w:r w:rsidRPr="005B2785">
              <w:rPr>
                <w:color w:val="002060"/>
              </w:rPr>
              <w:t>BERNABEI DIEGO</w:t>
            </w:r>
          </w:p>
        </w:tc>
        <w:tc>
          <w:tcPr>
            <w:tcW w:w="2200" w:type="dxa"/>
            <w:tcMar>
              <w:top w:w="20" w:type="dxa"/>
              <w:left w:w="20" w:type="dxa"/>
              <w:bottom w:w="20" w:type="dxa"/>
              <w:right w:w="20" w:type="dxa"/>
            </w:tcMar>
            <w:vAlign w:val="center"/>
            <w:hideMark/>
          </w:tcPr>
          <w:p w14:paraId="6A9602E6" w14:textId="77777777" w:rsidR="00413E65" w:rsidRPr="005B2785" w:rsidRDefault="00413E65" w:rsidP="00746100">
            <w:pPr>
              <w:pStyle w:val="movimento2"/>
              <w:rPr>
                <w:color w:val="002060"/>
              </w:rPr>
            </w:pPr>
            <w:r w:rsidRPr="005B2785">
              <w:rPr>
                <w:color w:val="002060"/>
              </w:rPr>
              <w:t xml:space="preserve">(FIGHT BULLS CORRIDONIA) </w:t>
            </w:r>
          </w:p>
        </w:tc>
        <w:tc>
          <w:tcPr>
            <w:tcW w:w="800" w:type="dxa"/>
            <w:tcMar>
              <w:top w:w="20" w:type="dxa"/>
              <w:left w:w="20" w:type="dxa"/>
              <w:bottom w:w="20" w:type="dxa"/>
              <w:right w:w="20" w:type="dxa"/>
            </w:tcMar>
            <w:vAlign w:val="center"/>
            <w:hideMark/>
          </w:tcPr>
          <w:p w14:paraId="17FA2D57"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73AA18C7"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5F8570A5" w14:textId="77777777" w:rsidR="00413E65" w:rsidRPr="005B2785" w:rsidRDefault="00413E65" w:rsidP="00746100">
            <w:pPr>
              <w:pStyle w:val="movimento2"/>
              <w:rPr>
                <w:color w:val="002060"/>
              </w:rPr>
            </w:pPr>
            <w:r w:rsidRPr="005B2785">
              <w:rPr>
                <w:color w:val="002060"/>
              </w:rPr>
              <w:t> </w:t>
            </w:r>
          </w:p>
        </w:tc>
      </w:tr>
    </w:tbl>
    <w:p w14:paraId="1FCA5950" w14:textId="77777777" w:rsidR="00413E65" w:rsidRPr="005B2785" w:rsidRDefault="00413E65" w:rsidP="00413E65">
      <w:pPr>
        <w:pStyle w:val="titolo20"/>
        <w:rPr>
          <w:rFonts w:eastAsiaTheme="minorEastAsia"/>
          <w:color w:val="002060"/>
        </w:rPr>
      </w:pPr>
      <w:r w:rsidRPr="005B278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5FD7560B" w14:textId="77777777" w:rsidTr="00746100">
        <w:tc>
          <w:tcPr>
            <w:tcW w:w="2200" w:type="dxa"/>
            <w:tcMar>
              <w:top w:w="20" w:type="dxa"/>
              <w:left w:w="20" w:type="dxa"/>
              <w:bottom w:w="20" w:type="dxa"/>
              <w:right w:w="20" w:type="dxa"/>
            </w:tcMar>
            <w:vAlign w:val="center"/>
            <w:hideMark/>
          </w:tcPr>
          <w:p w14:paraId="30D11221" w14:textId="77777777" w:rsidR="00413E65" w:rsidRPr="005B2785" w:rsidRDefault="00413E65" w:rsidP="00746100">
            <w:pPr>
              <w:pStyle w:val="movimento"/>
              <w:rPr>
                <w:color w:val="002060"/>
              </w:rPr>
            </w:pPr>
            <w:r w:rsidRPr="005B2785">
              <w:rPr>
                <w:color w:val="002060"/>
              </w:rPr>
              <w:t>COZZOLINO JOSEPH</w:t>
            </w:r>
          </w:p>
        </w:tc>
        <w:tc>
          <w:tcPr>
            <w:tcW w:w="2200" w:type="dxa"/>
            <w:tcMar>
              <w:top w:w="20" w:type="dxa"/>
              <w:left w:w="20" w:type="dxa"/>
              <w:bottom w:w="20" w:type="dxa"/>
              <w:right w:w="20" w:type="dxa"/>
            </w:tcMar>
            <w:vAlign w:val="center"/>
            <w:hideMark/>
          </w:tcPr>
          <w:p w14:paraId="5FB13B14" w14:textId="77777777" w:rsidR="00413E65" w:rsidRPr="005B2785" w:rsidRDefault="00413E65" w:rsidP="00746100">
            <w:pPr>
              <w:pStyle w:val="movimento2"/>
              <w:rPr>
                <w:color w:val="002060"/>
              </w:rPr>
            </w:pPr>
            <w:r w:rsidRPr="005B2785">
              <w:rPr>
                <w:color w:val="002060"/>
              </w:rPr>
              <w:t xml:space="preserve">(ACLI AUDAX MONTECOSARO C5) </w:t>
            </w:r>
          </w:p>
        </w:tc>
        <w:tc>
          <w:tcPr>
            <w:tcW w:w="800" w:type="dxa"/>
            <w:tcMar>
              <w:top w:w="20" w:type="dxa"/>
              <w:left w:w="20" w:type="dxa"/>
              <w:bottom w:w="20" w:type="dxa"/>
              <w:right w:w="20" w:type="dxa"/>
            </w:tcMar>
            <w:vAlign w:val="center"/>
            <w:hideMark/>
          </w:tcPr>
          <w:p w14:paraId="2D3445DC"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968C95C" w14:textId="77777777" w:rsidR="00413E65" w:rsidRPr="005B2785" w:rsidRDefault="00413E65" w:rsidP="00746100">
            <w:pPr>
              <w:pStyle w:val="movimento"/>
              <w:rPr>
                <w:color w:val="002060"/>
              </w:rPr>
            </w:pPr>
            <w:r w:rsidRPr="005B2785">
              <w:rPr>
                <w:color w:val="002060"/>
              </w:rPr>
              <w:t>VINCENZETTI IVAN</w:t>
            </w:r>
          </w:p>
        </w:tc>
        <w:tc>
          <w:tcPr>
            <w:tcW w:w="2200" w:type="dxa"/>
            <w:tcMar>
              <w:top w:w="20" w:type="dxa"/>
              <w:left w:w="20" w:type="dxa"/>
              <w:bottom w:w="20" w:type="dxa"/>
              <w:right w:w="20" w:type="dxa"/>
            </w:tcMar>
            <w:vAlign w:val="center"/>
            <w:hideMark/>
          </w:tcPr>
          <w:p w14:paraId="5401B05A" w14:textId="77777777" w:rsidR="00413E65" w:rsidRPr="005B2785" w:rsidRDefault="00413E65" w:rsidP="00746100">
            <w:pPr>
              <w:pStyle w:val="movimento2"/>
              <w:rPr>
                <w:color w:val="002060"/>
              </w:rPr>
            </w:pPr>
            <w:r w:rsidRPr="005B2785">
              <w:rPr>
                <w:color w:val="002060"/>
              </w:rPr>
              <w:t xml:space="preserve">(FIGHT BULLS CORRIDONIA) </w:t>
            </w:r>
          </w:p>
        </w:tc>
      </w:tr>
      <w:tr w:rsidR="00413E65" w:rsidRPr="005B2785" w14:paraId="3663057D" w14:textId="77777777" w:rsidTr="00746100">
        <w:tc>
          <w:tcPr>
            <w:tcW w:w="2200" w:type="dxa"/>
            <w:tcMar>
              <w:top w:w="20" w:type="dxa"/>
              <w:left w:w="20" w:type="dxa"/>
              <w:bottom w:w="20" w:type="dxa"/>
              <w:right w:w="20" w:type="dxa"/>
            </w:tcMar>
            <w:vAlign w:val="center"/>
            <w:hideMark/>
          </w:tcPr>
          <w:p w14:paraId="630CCCAB" w14:textId="77777777" w:rsidR="00413E65" w:rsidRPr="005B2785" w:rsidRDefault="00413E65" w:rsidP="00746100">
            <w:pPr>
              <w:pStyle w:val="movimento"/>
              <w:rPr>
                <w:color w:val="002060"/>
              </w:rPr>
            </w:pPr>
            <w:r w:rsidRPr="005B2785">
              <w:rPr>
                <w:color w:val="002060"/>
              </w:rPr>
              <w:t>D ANNUNZIO DANIELE</w:t>
            </w:r>
          </w:p>
        </w:tc>
        <w:tc>
          <w:tcPr>
            <w:tcW w:w="2200" w:type="dxa"/>
            <w:tcMar>
              <w:top w:w="20" w:type="dxa"/>
              <w:left w:w="20" w:type="dxa"/>
              <w:bottom w:w="20" w:type="dxa"/>
              <w:right w:w="20" w:type="dxa"/>
            </w:tcMar>
            <w:vAlign w:val="center"/>
            <w:hideMark/>
          </w:tcPr>
          <w:p w14:paraId="7D14B2CE" w14:textId="77777777" w:rsidR="00413E65" w:rsidRPr="005B2785" w:rsidRDefault="00413E65" w:rsidP="00746100">
            <w:pPr>
              <w:pStyle w:val="movimento2"/>
              <w:rPr>
                <w:color w:val="002060"/>
              </w:rPr>
            </w:pPr>
            <w:r w:rsidRPr="005B2785">
              <w:rPr>
                <w:color w:val="002060"/>
              </w:rPr>
              <w:t xml:space="preserve">(FUTSAL VIRE GEOSISTEM ASD) </w:t>
            </w:r>
          </w:p>
        </w:tc>
        <w:tc>
          <w:tcPr>
            <w:tcW w:w="800" w:type="dxa"/>
            <w:tcMar>
              <w:top w:w="20" w:type="dxa"/>
              <w:left w:w="20" w:type="dxa"/>
              <w:bottom w:w="20" w:type="dxa"/>
              <w:right w:w="20" w:type="dxa"/>
            </w:tcMar>
            <w:vAlign w:val="center"/>
            <w:hideMark/>
          </w:tcPr>
          <w:p w14:paraId="1E1C7E40"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6242901" w14:textId="77777777" w:rsidR="00413E65" w:rsidRPr="005B2785" w:rsidRDefault="00413E65" w:rsidP="00746100">
            <w:pPr>
              <w:pStyle w:val="movimento"/>
              <w:rPr>
                <w:color w:val="002060"/>
              </w:rPr>
            </w:pPr>
            <w:r w:rsidRPr="005B2785">
              <w:rPr>
                <w:color w:val="002060"/>
              </w:rPr>
              <w:t>POMPEI RICCARDO</w:t>
            </w:r>
          </w:p>
        </w:tc>
        <w:tc>
          <w:tcPr>
            <w:tcW w:w="2200" w:type="dxa"/>
            <w:tcMar>
              <w:top w:w="20" w:type="dxa"/>
              <w:left w:w="20" w:type="dxa"/>
              <w:bottom w:w="20" w:type="dxa"/>
              <w:right w:w="20" w:type="dxa"/>
            </w:tcMar>
            <w:vAlign w:val="center"/>
            <w:hideMark/>
          </w:tcPr>
          <w:p w14:paraId="7445D756" w14:textId="77777777" w:rsidR="00413E65" w:rsidRPr="005B2785" w:rsidRDefault="00413E65" w:rsidP="00746100">
            <w:pPr>
              <w:pStyle w:val="movimento2"/>
              <w:rPr>
                <w:color w:val="002060"/>
              </w:rPr>
            </w:pPr>
            <w:r w:rsidRPr="005B2785">
              <w:rPr>
                <w:color w:val="002060"/>
              </w:rPr>
              <w:t xml:space="preserve">(OSIMO FIVE) </w:t>
            </w:r>
          </w:p>
        </w:tc>
      </w:tr>
      <w:tr w:rsidR="00413E65" w:rsidRPr="005B2785" w14:paraId="6D7952CD" w14:textId="77777777" w:rsidTr="00746100">
        <w:tc>
          <w:tcPr>
            <w:tcW w:w="2200" w:type="dxa"/>
            <w:tcMar>
              <w:top w:w="20" w:type="dxa"/>
              <w:left w:w="20" w:type="dxa"/>
              <w:bottom w:w="20" w:type="dxa"/>
              <w:right w:w="20" w:type="dxa"/>
            </w:tcMar>
            <w:vAlign w:val="center"/>
            <w:hideMark/>
          </w:tcPr>
          <w:p w14:paraId="0FD66102" w14:textId="77777777" w:rsidR="00413E65" w:rsidRPr="005B2785" w:rsidRDefault="00413E65" w:rsidP="00746100">
            <w:pPr>
              <w:pStyle w:val="movimento"/>
              <w:rPr>
                <w:color w:val="002060"/>
              </w:rPr>
            </w:pPr>
            <w:r w:rsidRPr="005B2785">
              <w:rPr>
                <w:color w:val="002060"/>
              </w:rPr>
              <w:t>COLANGELO DIMITRI</w:t>
            </w:r>
          </w:p>
        </w:tc>
        <w:tc>
          <w:tcPr>
            <w:tcW w:w="2200" w:type="dxa"/>
            <w:tcMar>
              <w:top w:w="20" w:type="dxa"/>
              <w:left w:w="20" w:type="dxa"/>
              <w:bottom w:w="20" w:type="dxa"/>
              <w:right w:w="20" w:type="dxa"/>
            </w:tcMar>
            <w:vAlign w:val="center"/>
            <w:hideMark/>
          </w:tcPr>
          <w:p w14:paraId="2E543FFA" w14:textId="77777777" w:rsidR="00413E65" w:rsidRPr="005B2785" w:rsidRDefault="00413E65" w:rsidP="00746100">
            <w:pPr>
              <w:pStyle w:val="movimento2"/>
              <w:rPr>
                <w:color w:val="002060"/>
              </w:rPr>
            </w:pPr>
            <w:r w:rsidRPr="005B2785">
              <w:rPr>
                <w:color w:val="002060"/>
              </w:rPr>
              <w:t>(</w:t>
            </w:r>
            <w:proofErr w:type="gramStart"/>
            <w:r w:rsidRPr="005B2785">
              <w:rPr>
                <w:color w:val="002060"/>
              </w:rPr>
              <w:t>U.MANDOLESI</w:t>
            </w:r>
            <w:proofErr w:type="gramEnd"/>
            <w:r w:rsidRPr="005B2785">
              <w:rPr>
                <w:color w:val="002060"/>
              </w:rPr>
              <w:t xml:space="preserve">) </w:t>
            </w:r>
          </w:p>
        </w:tc>
        <w:tc>
          <w:tcPr>
            <w:tcW w:w="800" w:type="dxa"/>
            <w:tcMar>
              <w:top w:w="20" w:type="dxa"/>
              <w:left w:w="20" w:type="dxa"/>
              <w:bottom w:w="20" w:type="dxa"/>
              <w:right w:w="20" w:type="dxa"/>
            </w:tcMar>
            <w:vAlign w:val="center"/>
            <w:hideMark/>
          </w:tcPr>
          <w:p w14:paraId="712720C6"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05214CA9"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6986A51E" w14:textId="77777777" w:rsidR="00413E65" w:rsidRPr="005B2785" w:rsidRDefault="00413E65" w:rsidP="00746100">
            <w:pPr>
              <w:pStyle w:val="movimento2"/>
              <w:rPr>
                <w:color w:val="002060"/>
              </w:rPr>
            </w:pPr>
            <w:r w:rsidRPr="005B2785">
              <w:rPr>
                <w:color w:val="002060"/>
              </w:rPr>
              <w:t> </w:t>
            </w:r>
          </w:p>
        </w:tc>
      </w:tr>
    </w:tbl>
    <w:p w14:paraId="626A79AF" w14:textId="77777777" w:rsidR="00413E65" w:rsidRPr="005B2785" w:rsidRDefault="00413E65" w:rsidP="00413E65">
      <w:pPr>
        <w:pStyle w:val="titolo10"/>
        <w:rPr>
          <w:rFonts w:eastAsiaTheme="minorEastAsia"/>
          <w:color w:val="002060"/>
        </w:rPr>
      </w:pPr>
      <w:r w:rsidRPr="005B2785">
        <w:rPr>
          <w:color w:val="002060"/>
        </w:rPr>
        <w:t xml:space="preserve">GARE DEL 8/10/2025 </w:t>
      </w:r>
    </w:p>
    <w:p w14:paraId="29CB081D" w14:textId="77777777" w:rsidR="00413E65" w:rsidRPr="005B2785" w:rsidRDefault="00413E65" w:rsidP="00413E65">
      <w:pPr>
        <w:pStyle w:val="titolo7a"/>
        <w:rPr>
          <w:color w:val="002060"/>
        </w:rPr>
      </w:pPr>
      <w:r w:rsidRPr="005B2785">
        <w:rPr>
          <w:color w:val="002060"/>
        </w:rPr>
        <w:t xml:space="preserve">PROVVEDIMENTI DISCIPLINARI </w:t>
      </w:r>
    </w:p>
    <w:p w14:paraId="6D031CB2" w14:textId="77777777" w:rsidR="00413E65" w:rsidRPr="005B2785" w:rsidRDefault="00413E65" w:rsidP="00413E65">
      <w:pPr>
        <w:pStyle w:val="titolo7b0"/>
        <w:rPr>
          <w:color w:val="002060"/>
        </w:rPr>
      </w:pPr>
      <w:r w:rsidRPr="005B2785">
        <w:rPr>
          <w:color w:val="002060"/>
        </w:rPr>
        <w:t xml:space="preserve">In base alle risultanze degli atti ufficiali sono state deliberate le seguenti sanzioni disciplinari. </w:t>
      </w:r>
    </w:p>
    <w:p w14:paraId="2B70C28A" w14:textId="77777777" w:rsidR="00413E65" w:rsidRPr="005B2785" w:rsidRDefault="00413E65" w:rsidP="00413E65">
      <w:pPr>
        <w:pStyle w:val="titolo30"/>
        <w:rPr>
          <w:color w:val="002060"/>
        </w:rPr>
      </w:pPr>
      <w:r w:rsidRPr="005B2785">
        <w:rPr>
          <w:color w:val="002060"/>
        </w:rPr>
        <w:t xml:space="preserve">CALCIATORI NON ESPULSI </w:t>
      </w:r>
    </w:p>
    <w:p w14:paraId="1FE3F4F0" w14:textId="77777777" w:rsidR="00413E65" w:rsidRPr="005B2785" w:rsidRDefault="00413E65" w:rsidP="00413E65">
      <w:pPr>
        <w:pStyle w:val="titolo20"/>
        <w:rPr>
          <w:color w:val="002060"/>
        </w:rPr>
      </w:pPr>
      <w:r w:rsidRPr="005B278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54F3EEAF" w14:textId="77777777" w:rsidTr="00746100">
        <w:tc>
          <w:tcPr>
            <w:tcW w:w="2200" w:type="dxa"/>
            <w:tcMar>
              <w:top w:w="20" w:type="dxa"/>
              <w:left w:w="20" w:type="dxa"/>
              <w:bottom w:w="20" w:type="dxa"/>
              <w:right w:w="20" w:type="dxa"/>
            </w:tcMar>
            <w:vAlign w:val="center"/>
            <w:hideMark/>
          </w:tcPr>
          <w:p w14:paraId="073855A3" w14:textId="77777777" w:rsidR="00413E65" w:rsidRPr="005B2785" w:rsidRDefault="00413E65" w:rsidP="00746100">
            <w:pPr>
              <w:pStyle w:val="movimento"/>
              <w:rPr>
                <w:color w:val="002060"/>
              </w:rPr>
            </w:pPr>
            <w:r w:rsidRPr="005B2785">
              <w:rPr>
                <w:color w:val="002060"/>
              </w:rPr>
              <w:t>GIORGI TOMMASO</w:t>
            </w:r>
          </w:p>
        </w:tc>
        <w:tc>
          <w:tcPr>
            <w:tcW w:w="2200" w:type="dxa"/>
            <w:tcMar>
              <w:top w:w="20" w:type="dxa"/>
              <w:left w:w="20" w:type="dxa"/>
              <w:bottom w:w="20" w:type="dxa"/>
              <w:right w:w="20" w:type="dxa"/>
            </w:tcMar>
            <w:vAlign w:val="center"/>
            <w:hideMark/>
          </w:tcPr>
          <w:p w14:paraId="1739F568" w14:textId="77777777" w:rsidR="00413E65" w:rsidRPr="005B2785" w:rsidRDefault="00413E65" w:rsidP="00746100">
            <w:pPr>
              <w:pStyle w:val="movimento2"/>
              <w:rPr>
                <w:color w:val="002060"/>
              </w:rPr>
            </w:pPr>
            <w:r w:rsidRPr="005B2785">
              <w:rPr>
                <w:color w:val="002060"/>
              </w:rPr>
              <w:t xml:space="preserve">(C.U.S. ANCONA) </w:t>
            </w:r>
          </w:p>
        </w:tc>
        <w:tc>
          <w:tcPr>
            <w:tcW w:w="800" w:type="dxa"/>
            <w:tcMar>
              <w:top w:w="20" w:type="dxa"/>
              <w:left w:w="20" w:type="dxa"/>
              <w:bottom w:w="20" w:type="dxa"/>
              <w:right w:w="20" w:type="dxa"/>
            </w:tcMar>
            <w:vAlign w:val="center"/>
            <w:hideMark/>
          </w:tcPr>
          <w:p w14:paraId="25884A2F"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7892B7C6" w14:textId="77777777" w:rsidR="00413E65" w:rsidRPr="005B2785" w:rsidRDefault="00413E65" w:rsidP="00746100">
            <w:pPr>
              <w:pStyle w:val="movimento"/>
              <w:rPr>
                <w:color w:val="002060"/>
              </w:rPr>
            </w:pPr>
            <w:r w:rsidRPr="005B2785">
              <w:rPr>
                <w:color w:val="002060"/>
              </w:rPr>
              <w:t>BARRIGA BERNAL STEPHANO NIKOLA</w:t>
            </w:r>
          </w:p>
        </w:tc>
        <w:tc>
          <w:tcPr>
            <w:tcW w:w="2200" w:type="dxa"/>
            <w:tcMar>
              <w:top w:w="20" w:type="dxa"/>
              <w:left w:w="20" w:type="dxa"/>
              <w:bottom w:w="20" w:type="dxa"/>
              <w:right w:w="20" w:type="dxa"/>
            </w:tcMar>
            <w:vAlign w:val="center"/>
            <w:hideMark/>
          </w:tcPr>
          <w:p w14:paraId="2FA12ACE" w14:textId="77777777" w:rsidR="00413E65" w:rsidRPr="005B2785" w:rsidRDefault="00413E65" w:rsidP="00746100">
            <w:pPr>
              <w:pStyle w:val="movimento2"/>
              <w:rPr>
                <w:color w:val="002060"/>
              </w:rPr>
            </w:pPr>
            <w:r w:rsidRPr="005B2785">
              <w:rPr>
                <w:color w:val="002060"/>
              </w:rPr>
              <w:t xml:space="preserve">(CANTINE RIUNITE CSI) </w:t>
            </w:r>
          </w:p>
        </w:tc>
      </w:tr>
      <w:tr w:rsidR="00413E65" w:rsidRPr="005B2785" w14:paraId="5E3BFA6D" w14:textId="77777777" w:rsidTr="00746100">
        <w:tc>
          <w:tcPr>
            <w:tcW w:w="2200" w:type="dxa"/>
            <w:tcMar>
              <w:top w:w="20" w:type="dxa"/>
              <w:left w:w="20" w:type="dxa"/>
              <w:bottom w:w="20" w:type="dxa"/>
              <w:right w:w="20" w:type="dxa"/>
            </w:tcMar>
            <w:vAlign w:val="center"/>
            <w:hideMark/>
          </w:tcPr>
          <w:p w14:paraId="2D18A537" w14:textId="77777777" w:rsidR="00413E65" w:rsidRPr="005B2785" w:rsidRDefault="00413E65" w:rsidP="00746100">
            <w:pPr>
              <w:pStyle w:val="movimento"/>
              <w:rPr>
                <w:color w:val="002060"/>
              </w:rPr>
            </w:pPr>
            <w:r w:rsidRPr="005B2785">
              <w:rPr>
                <w:color w:val="002060"/>
              </w:rPr>
              <w:t>TOMBOLESI TOMMASO</w:t>
            </w:r>
          </w:p>
        </w:tc>
        <w:tc>
          <w:tcPr>
            <w:tcW w:w="2200" w:type="dxa"/>
            <w:tcMar>
              <w:top w:w="20" w:type="dxa"/>
              <w:left w:w="20" w:type="dxa"/>
              <w:bottom w:w="20" w:type="dxa"/>
              <w:right w:w="20" w:type="dxa"/>
            </w:tcMar>
            <w:vAlign w:val="center"/>
            <w:hideMark/>
          </w:tcPr>
          <w:p w14:paraId="2586E934" w14:textId="77777777" w:rsidR="00413E65" w:rsidRPr="005B2785" w:rsidRDefault="00413E65" w:rsidP="00746100">
            <w:pPr>
              <w:pStyle w:val="movimento2"/>
              <w:rPr>
                <w:color w:val="002060"/>
              </w:rPr>
            </w:pPr>
            <w:r w:rsidRPr="005B2785">
              <w:rPr>
                <w:color w:val="002060"/>
              </w:rPr>
              <w:t xml:space="preserve">(DINAMIS 1990) </w:t>
            </w:r>
          </w:p>
        </w:tc>
        <w:tc>
          <w:tcPr>
            <w:tcW w:w="800" w:type="dxa"/>
            <w:tcMar>
              <w:top w:w="20" w:type="dxa"/>
              <w:left w:w="20" w:type="dxa"/>
              <w:bottom w:w="20" w:type="dxa"/>
              <w:right w:w="20" w:type="dxa"/>
            </w:tcMar>
            <w:vAlign w:val="center"/>
            <w:hideMark/>
          </w:tcPr>
          <w:p w14:paraId="43AD2889"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64F8F5E5" w14:textId="77777777" w:rsidR="00413E65" w:rsidRPr="005B2785" w:rsidRDefault="00413E65" w:rsidP="00746100">
            <w:pPr>
              <w:pStyle w:val="movimento"/>
              <w:rPr>
                <w:color w:val="002060"/>
              </w:rPr>
            </w:pPr>
            <w:r w:rsidRPr="005B2785">
              <w:rPr>
                <w:color w:val="002060"/>
              </w:rPr>
              <w:t>DANIELLO MATTIA</w:t>
            </w:r>
          </w:p>
        </w:tc>
        <w:tc>
          <w:tcPr>
            <w:tcW w:w="2200" w:type="dxa"/>
            <w:tcMar>
              <w:top w:w="20" w:type="dxa"/>
              <w:left w:w="20" w:type="dxa"/>
              <w:bottom w:w="20" w:type="dxa"/>
              <w:right w:w="20" w:type="dxa"/>
            </w:tcMar>
            <w:vAlign w:val="center"/>
            <w:hideMark/>
          </w:tcPr>
          <w:p w14:paraId="3DFE4222" w14:textId="77777777" w:rsidR="00413E65" w:rsidRPr="005B2785" w:rsidRDefault="00413E65" w:rsidP="00746100">
            <w:pPr>
              <w:pStyle w:val="movimento2"/>
              <w:rPr>
                <w:color w:val="002060"/>
              </w:rPr>
            </w:pPr>
            <w:r w:rsidRPr="005B2785">
              <w:rPr>
                <w:color w:val="002060"/>
              </w:rPr>
              <w:t xml:space="preserve">(MONTELUPONE CALCIO A 5) </w:t>
            </w:r>
          </w:p>
        </w:tc>
      </w:tr>
      <w:tr w:rsidR="00413E65" w:rsidRPr="005B2785" w14:paraId="2A708661" w14:textId="77777777" w:rsidTr="00746100">
        <w:tc>
          <w:tcPr>
            <w:tcW w:w="2200" w:type="dxa"/>
            <w:tcMar>
              <w:top w:w="20" w:type="dxa"/>
              <w:left w:w="20" w:type="dxa"/>
              <w:bottom w:w="20" w:type="dxa"/>
              <w:right w:w="20" w:type="dxa"/>
            </w:tcMar>
            <w:vAlign w:val="center"/>
            <w:hideMark/>
          </w:tcPr>
          <w:p w14:paraId="3E030CE7" w14:textId="77777777" w:rsidR="00413E65" w:rsidRPr="005B2785" w:rsidRDefault="00413E65" w:rsidP="00746100">
            <w:pPr>
              <w:pStyle w:val="movimento"/>
              <w:rPr>
                <w:color w:val="002060"/>
              </w:rPr>
            </w:pPr>
            <w:r w:rsidRPr="005B2785">
              <w:rPr>
                <w:color w:val="002060"/>
              </w:rPr>
              <w:t>GIACOMELLI MARCO</w:t>
            </w:r>
          </w:p>
        </w:tc>
        <w:tc>
          <w:tcPr>
            <w:tcW w:w="2200" w:type="dxa"/>
            <w:tcMar>
              <w:top w:w="20" w:type="dxa"/>
              <w:left w:w="20" w:type="dxa"/>
              <w:bottom w:w="20" w:type="dxa"/>
              <w:right w:w="20" w:type="dxa"/>
            </w:tcMar>
            <w:vAlign w:val="center"/>
            <w:hideMark/>
          </w:tcPr>
          <w:p w14:paraId="1612C393" w14:textId="77777777" w:rsidR="00413E65" w:rsidRPr="005B2785" w:rsidRDefault="00413E65" w:rsidP="00746100">
            <w:pPr>
              <w:pStyle w:val="movimento2"/>
              <w:rPr>
                <w:color w:val="002060"/>
              </w:rPr>
            </w:pPr>
            <w:r w:rsidRPr="005B2785">
              <w:rPr>
                <w:color w:val="002060"/>
              </w:rPr>
              <w:t xml:space="preserve">(MONTELUPONE CALCIO A 5) </w:t>
            </w:r>
          </w:p>
        </w:tc>
        <w:tc>
          <w:tcPr>
            <w:tcW w:w="800" w:type="dxa"/>
            <w:tcMar>
              <w:top w:w="20" w:type="dxa"/>
              <w:left w:w="20" w:type="dxa"/>
              <w:bottom w:w="20" w:type="dxa"/>
              <w:right w:w="20" w:type="dxa"/>
            </w:tcMar>
            <w:vAlign w:val="center"/>
            <w:hideMark/>
          </w:tcPr>
          <w:p w14:paraId="68E5A715"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D47B1CF" w14:textId="77777777" w:rsidR="00413E65" w:rsidRPr="005B2785" w:rsidRDefault="00413E65" w:rsidP="00746100">
            <w:pPr>
              <w:pStyle w:val="movimento"/>
              <w:rPr>
                <w:color w:val="002060"/>
              </w:rPr>
            </w:pPr>
            <w:r w:rsidRPr="005B2785">
              <w:rPr>
                <w:color w:val="002060"/>
              </w:rPr>
              <w:t>SAMPAOLESI TOBIA</w:t>
            </w:r>
          </w:p>
        </w:tc>
        <w:tc>
          <w:tcPr>
            <w:tcW w:w="2200" w:type="dxa"/>
            <w:tcMar>
              <w:top w:w="20" w:type="dxa"/>
              <w:left w:w="20" w:type="dxa"/>
              <w:bottom w:w="20" w:type="dxa"/>
              <w:right w:w="20" w:type="dxa"/>
            </w:tcMar>
            <w:vAlign w:val="center"/>
            <w:hideMark/>
          </w:tcPr>
          <w:p w14:paraId="527D4297" w14:textId="77777777" w:rsidR="00413E65" w:rsidRPr="005B2785" w:rsidRDefault="00413E65" w:rsidP="00746100">
            <w:pPr>
              <w:pStyle w:val="movimento2"/>
              <w:rPr>
                <w:color w:val="002060"/>
              </w:rPr>
            </w:pPr>
            <w:r w:rsidRPr="005B2785">
              <w:rPr>
                <w:color w:val="002060"/>
              </w:rPr>
              <w:t xml:space="preserve">(MONTELUPONE CALCIO A 5) </w:t>
            </w:r>
          </w:p>
        </w:tc>
      </w:tr>
    </w:tbl>
    <w:p w14:paraId="39E003D1" w14:textId="77777777" w:rsidR="00413E65" w:rsidRDefault="00413E65" w:rsidP="00413E65">
      <w:pPr>
        <w:pStyle w:val="breakline"/>
        <w:rPr>
          <w:color w:val="002060"/>
        </w:rPr>
      </w:pPr>
    </w:p>
    <w:p w14:paraId="61FF34D4" w14:textId="77777777" w:rsidR="00413E65" w:rsidRPr="00BD581B" w:rsidRDefault="00413E65" w:rsidP="00413E6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169A82EF" w14:textId="77777777" w:rsidR="00413E65" w:rsidRPr="00BD581B" w:rsidRDefault="00413E65" w:rsidP="00413E6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09DBD1A" w14:textId="77777777" w:rsidR="00413E65" w:rsidRPr="005B2785" w:rsidRDefault="00413E65" w:rsidP="00413E65">
      <w:pPr>
        <w:pStyle w:val="breakline"/>
        <w:rPr>
          <w:rFonts w:eastAsiaTheme="minorEastAsia"/>
          <w:color w:val="002060"/>
        </w:rPr>
      </w:pPr>
    </w:p>
    <w:p w14:paraId="7E6C63B6" w14:textId="77777777" w:rsidR="00413E65" w:rsidRPr="005B2785" w:rsidRDefault="00413E65" w:rsidP="00413E65">
      <w:pPr>
        <w:pStyle w:val="breakline"/>
        <w:rPr>
          <w:color w:val="002060"/>
        </w:rPr>
      </w:pPr>
    </w:p>
    <w:p w14:paraId="1F3A3215" w14:textId="77777777" w:rsidR="00413E65" w:rsidRPr="005B2785" w:rsidRDefault="00413E65" w:rsidP="00413E65">
      <w:pPr>
        <w:pStyle w:val="titolocampionato0"/>
        <w:shd w:val="clear" w:color="auto" w:fill="CCCCCC"/>
        <w:spacing w:before="80" w:after="40"/>
        <w:rPr>
          <w:color w:val="002060"/>
        </w:rPr>
      </w:pPr>
      <w:r w:rsidRPr="005B2785">
        <w:rPr>
          <w:color w:val="002060"/>
        </w:rPr>
        <w:t>COPPA MARCHE UNDER17 CALCIO A5</w:t>
      </w:r>
    </w:p>
    <w:p w14:paraId="16A017F0" w14:textId="77777777" w:rsidR="00413E65" w:rsidRPr="005B2785" w:rsidRDefault="00413E65" w:rsidP="00413E65">
      <w:pPr>
        <w:pStyle w:val="titoloprinc0"/>
        <w:rPr>
          <w:color w:val="002060"/>
        </w:rPr>
      </w:pPr>
      <w:r w:rsidRPr="005B2785">
        <w:rPr>
          <w:color w:val="002060"/>
        </w:rPr>
        <w:t>RISULTATI</w:t>
      </w:r>
    </w:p>
    <w:p w14:paraId="16C31088" w14:textId="77777777" w:rsidR="00413E65" w:rsidRPr="005B2785" w:rsidRDefault="00413E65" w:rsidP="00413E65">
      <w:pPr>
        <w:pStyle w:val="breakline"/>
        <w:rPr>
          <w:color w:val="002060"/>
        </w:rPr>
      </w:pPr>
    </w:p>
    <w:p w14:paraId="545DE9AD" w14:textId="77777777" w:rsidR="00413E65" w:rsidRPr="005B2785" w:rsidRDefault="00413E65" w:rsidP="00413E65">
      <w:pPr>
        <w:pStyle w:val="sottotitolocampionato10"/>
        <w:rPr>
          <w:color w:val="002060"/>
        </w:rPr>
      </w:pPr>
      <w:r w:rsidRPr="005B2785">
        <w:rPr>
          <w:color w:val="002060"/>
        </w:rPr>
        <w:t>RISULTATI UFFICIALI GARE DEL 07/10/2025</w:t>
      </w:r>
    </w:p>
    <w:p w14:paraId="31DA7B7F" w14:textId="77777777" w:rsidR="00413E65" w:rsidRPr="00413E65" w:rsidRDefault="00413E65" w:rsidP="00413E65">
      <w:pPr>
        <w:pStyle w:val="sottotitolocampionato20"/>
        <w:spacing w:before="0" w:beforeAutospacing="0" w:after="0" w:afterAutospacing="0"/>
        <w:rPr>
          <w:rFonts w:ascii="Arial" w:hAnsi="Arial" w:cs="Arial"/>
          <w:color w:val="002060"/>
          <w:sz w:val="20"/>
          <w:szCs w:val="20"/>
        </w:rPr>
      </w:pPr>
      <w:r w:rsidRPr="00413E65">
        <w:rPr>
          <w:rFonts w:ascii="Arial" w:hAnsi="Arial" w:cs="Arial"/>
          <w:color w:val="002060"/>
          <w:sz w:val="20"/>
          <w:szCs w:val="20"/>
        </w:rPr>
        <w:t>Si trascrivono qui di seguito i risultati ufficiali delle gare disputate</w:t>
      </w:r>
    </w:p>
    <w:p w14:paraId="25C09553" w14:textId="77777777" w:rsidR="00413E65" w:rsidRPr="005B2785" w:rsidRDefault="00413E65" w:rsidP="00413E6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13E65" w:rsidRPr="005B2785" w14:paraId="3D3109E4" w14:textId="77777777" w:rsidTr="0074610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13E65" w:rsidRPr="005B2785" w14:paraId="2D88F0D3" w14:textId="77777777" w:rsidTr="0074610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D50FD" w14:textId="77777777" w:rsidR="00413E65" w:rsidRPr="005B2785" w:rsidRDefault="00413E65" w:rsidP="00746100">
                  <w:pPr>
                    <w:pStyle w:val="headertabella0"/>
                    <w:rPr>
                      <w:color w:val="002060"/>
                    </w:rPr>
                  </w:pPr>
                  <w:r w:rsidRPr="005B2785">
                    <w:rPr>
                      <w:color w:val="002060"/>
                    </w:rPr>
                    <w:t>GIRONE A - 2 Giornata - A</w:t>
                  </w:r>
                </w:p>
              </w:tc>
            </w:tr>
            <w:tr w:rsidR="00413E65" w:rsidRPr="005B2785" w14:paraId="564FAF37" w14:textId="77777777" w:rsidTr="00746100">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98B8C3D" w14:textId="77777777" w:rsidR="00413E65" w:rsidRPr="005B2785" w:rsidRDefault="00413E65" w:rsidP="00746100">
                  <w:pPr>
                    <w:pStyle w:val="rowtabella0"/>
                    <w:rPr>
                      <w:color w:val="002060"/>
                    </w:rPr>
                  </w:pPr>
                  <w:r w:rsidRPr="005B2785">
                    <w:rPr>
                      <w:color w:val="002060"/>
                    </w:rPr>
                    <w:t xml:space="preserve">AUDAX 1970 </w:t>
                  </w:r>
                  <w:proofErr w:type="gramStart"/>
                  <w:r w:rsidRPr="005B2785">
                    <w:rPr>
                      <w:color w:val="002060"/>
                    </w:rPr>
                    <w:t>S.ANGELO</w:t>
                  </w:r>
                  <w:proofErr w:type="gramEnd"/>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900C33" w14:textId="77777777" w:rsidR="00413E65" w:rsidRPr="005B2785" w:rsidRDefault="00413E65" w:rsidP="00746100">
                  <w:pPr>
                    <w:pStyle w:val="rowtabella0"/>
                    <w:rPr>
                      <w:color w:val="002060"/>
                    </w:rPr>
                  </w:pPr>
                  <w:r w:rsidRPr="005B2785">
                    <w:rPr>
                      <w:color w:val="002060"/>
                    </w:rPr>
                    <w:t>- ACSS MONDOLFO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30ED1A" w14:textId="77777777" w:rsidR="00413E65" w:rsidRPr="005B2785" w:rsidRDefault="00413E65" w:rsidP="00746100">
                  <w:pPr>
                    <w:pStyle w:val="rowtabella0"/>
                    <w:jc w:val="center"/>
                    <w:rPr>
                      <w:color w:val="002060"/>
                    </w:rPr>
                  </w:pPr>
                  <w:r w:rsidRPr="005B2785">
                    <w:rPr>
                      <w:color w:val="002060"/>
                    </w:rPr>
                    <w:t>1 - 20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04B990" w14:textId="77777777" w:rsidR="00413E65" w:rsidRPr="005B2785" w:rsidRDefault="00413E65" w:rsidP="00746100">
                  <w:pPr>
                    <w:pStyle w:val="rowtabella0"/>
                    <w:jc w:val="center"/>
                    <w:rPr>
                      <w:color w:val="002060"/>
                    </w:rPr>
                  </w:pPr>
                  <w:r w:rsidRPr="005B2785">
                    <w:rPr>
                      <w:color w:val="002060"/>
                    </w:rPr>
                    <w:t> </w:t>
                  </w:r>
                </w:p>
              </w:tc>
            </w:tr>
          </w:tbl>
          <w:p w14:paraId="4A01AC05" w14:textId="77777777" w:rsidR="00413E65" w:rsidRPr="005B2785" w:rsidRDefault="00413E65" w:rsidP="00746100">
            <w:pPr>
              <w:rPr>
                <w:color w:val="002060"/>
              </w:rPr>
            </w:pPr>
          </w:p>
        </w:tc>
      </w:tr>
    </w:tbl>
    <w:p w14:paraId="1D555402" w14:textId="77777777" w:rsidR="00413E65" w:rsidRPr="005B2785" w:rsidRDefault="00413E65" w:rsidP="00413E65">
      <w:pPr>
        <w:pStyle w:val="breakline"/>
        <w:rPr>
          <w:rFonts w:eastAsiaTheme="minorEastAsia"/>
          <w:color w:val="002060"/>
        </w:rPr>
      </w:pPr>
    </w:p>
    <w:p w14:paraId="6D84A4F2" w14:textId="77777777" w:rsidR="00413E65" w:rsidRPr="005B2785" w:rsidRDefault="00413E65" w:rsidP="00413E65">
      <w:pPr>
        <w:pStyle w:val="breakline"/>
        <w:rPr>
          <w:color w:val="002060"/>
        </w:rPr>
      </w:pPr>
    </w:p>
    <w:p w14:paraId="14B8B80D" w14:textId="77777777" w:rsidR="00413E65" w:rsidRPr="005B2785" w:rsidRDefault="00413E65" w:rsidP="00413E65">
      <w:pPr>
        <w:pStyle w:val="titoloprinc0"/>
        <w:rPr>
          <w:color w:val="002060"/>
        </w:rPr>
      </w:pPr>
      <w:r w:rsidRPr="005B2785">
        <w:rPr>
          <w:color w:val="002060"/>
        </w:rPr>
        <w:t>GIUDICE SPORTIVO</w:t>
      </w:r>
    </w:p>
    <w:p w14:paraId="0D798000" w14:textId="77777777" w:rsidR="00413E65" w:rsidRPr="005B2785" w:rsidRDefault="00413E65" w:rsidP="00413E65">
      <w:pPr>
        <w:pStyle w:val="diffida"/>
        <w:rPr>
          <w:color w:val="002060"/>
        </w:rPr>
      </w:pPr>
      <w:r w:rsidRPr="005B2785">
        <w:rPr>
          <w:color w:val="002060"/>
        </w:rPr>
        <w:t>Il Giudice Sportivo Avv. Agnese Lazzaretti, con l'assistenza del Segretario Angelo Castellana, nella seduta del 09/10/2025, ha adottato le decisioni che di seguito integralmente si riportano:</w:t>
      </w:r>
    </w:p>
    <w:p w14:paraId="09303919" w14:textId="77777777" w:rsidR="00413E65" w:rsidRPr="005B2785" w:rsidRDefault="00413E65" w:rsidP="00413E65">
      <w:pPr>
        <w:pStyle w:val="titolo10"/>
        <w:rPr>
          <w:color w:val="002060"/>
        </w:rPr>
      </w:pPr>
      <w:r w:rsidRPr="005B2785">
        <w:rPr>
          <w:color w:val="002060"/>
        </w:rPr>
        <w:lastRenderedPageBreak/>
        <w:t xml:space="preserve">GARE DEL 7/10/2025 </w:t>
      </w:r>
    </w:p>
    <w:p w14:paraId="1A0B374C" w14:textId="77777777" w:rsidR="00413E65" w:rsidRPr="005B2785" w:rsidRDefault="00413E65" w:rsidP="00413E65">
      <w:pPr>
        <w:pStyle w:val="titolo7a"/>
        <w:rPr>
          <w:color w:val="002060"/>
        </w:rPr>
      </w:pPr>
      <w:r w:rsidRPr="005B2785">
        <w:rPr>
          <w:color w:val="002060"/>
        </w:rPr>
        <w:t xml:space="preserve">PROVVEDIMENTI DISCIPLINARI </w:t>
      </w:r>
    </w:p>
    <w:p w14:paraId="3B550F77" w14:textId="77777777" w:rsidR="00413E65" w:rsidRPr="005B2785" w:rsidRDefault="00413E65" w:rsidP="00413E65">
      <w:pPr>
        <w:pStyle w:val="titolo7b0"/>
        <w:rPr>
          <w:color w:val="002060"/>
        </w:rPr>
      </w:pPr>
      <w:r w:rsidRPr="005B2785">
        <w:rPr>
          <w:color w:val="002060"/>
        </w:rPr>
        <w:t xml:space="preserve">In base alle risultanze degli atti ufficiali sono state deliberate le seguenti sanzioni disciplinari. </w:t>
      </w:r>
    </w:p>
    <w:p w14:paraId="493F0C31" w14:textId="77777777" w:rsidR="00413E65" w:rsidRPr="005B2785" w:rsidRDefault="00413E65" w:rsidP="00413E65">
      <w:pPr>
        <w:pStyle w:val="titolo30"/>
        <w:rPr>
          <w:color w:val="002060"/>
        </w:rPr>
      </w:pPr>
      <w:r w:rsidRPr="005B2785">
        <w:rPr>
          <w:color w:val="002060"/>
        </w:rPr>
        <w:t xml:space="preserve">CALCIATORI ESPULSI </w:t>
      </w:r>
    </w:p>
    <w:p w14:paraId="12C383FA" w14:textId="77777777" w:rsidR="00413E65" w:rsidRPr="005B2785" w:rsidRDefault="00413E65" w:rsidP="00413E65">
      <w:pPr>
        <w:pStyle w:val="titolo20"/>
        <w:rPr>
          <w:color w:val="002060"/>
        </w:rPr>
      </w:pPr>
      <w:r w:rsidRPr="005B2785">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24C04957" w14:textId="77777777" w:rsidTr="00746100">
        <w:tc>
          <w:tcPr>
            <w:tcW w:w="2200" w:type="dxa"/>
            <w:tcMar>
              <w:top w:w="20" w:type="dxa"/>
              <w:left w:w="20" w:type="dxa"/>
              <w:bottom w:w="20" w:type="dxa"/>
              <w:right w:w="20" w:type="dxa"/>
            </w:tcMar>
            <w:vAlign w:val="center"/>
            <w:hideMark/>
          </w:tcPr>
          <w:p w14:paraId="71AACEEE" w14:textId="77777777" w:rsidR="00413E65" w:rsidRPr="005B2785" w:rsidRDefault="00413E65" w:rsidP="00746100">
            <w:pPr>
              <w:pStyle w:val="movimento"/>
              <w:rPr>
                <w:color w:val="002060"/>
              </w:rPr>
            </w:pPr>
            <w:r w:rsidRPr="005B2785">
              <w:rPr>
                <w:color w:val="002060"/>
              </w:rPr>
              <w:t>CARDELIA LUIGI</w:t>
            </w:r>
          </w:p>
        </w:tc>
        <w:tc>
          <w:tcPr>
            <w:tcW w:w="2200" w:type="dxa"/>
            <w:tcMar>
              <w:top w:w="20" w:type="dxa"/>
              <w:left w:w="20" w:type="dxa"/>
              <w:bottom w:w="20" w:type="dxa"/>
              <w:right w:w="20" w:type="dxa"/>
            </w:tcMar>
            <w:vAlign w:val="center"/>
            <w:hideMark/>
          </w:tcPr>
          <w:p w14:paraId="40D17ABF" w14:textId="77777777" w:rsidR="00413E65" w:rsidRPr="005B2785" w:rsidRDefault="00413E65" w:rsidP="00746100">
            <w:pPr>
              <w:pStyle w:val="movimento2"/>
              <w:rPr>
                <w:color w:val="002060"/>
              </w:rPr>
            </w:pPr>
            <w:r w:rsidRPr="005B2785">
              <w:rPr>
                <w:color w:val="002060"/>
              </w:rPr>
              <w:t xml:space="preserve">(AUDAX 1970 </w:t>
            </w:r>
            <w:proofErr w:type="gramStart"/>
            <w:r w:rsidRPr="005B2785">
              <w:rPr>
                <w:color w:val="002060"/>
              </w:rPr>
              <w:t>S.ANGELO</w:t>
            </w:r>
            <w:proofErr w:type="gramEnd"/>
            <w:r w:rsidRPr="005B2785">
              <w:rPr>
                <w:color w:val="002060"/>
              </w:rPr>
              <w:t xml:space="preserve">) </w:t>
            </w:r>
          </w:p>
        </w:tc>
        <w:tc>
          <w:tcPr>
            <w:tcW w:w="800" w:type="dxa"/>
            <w:tcMar>
              <w:top w:w="20" w:type="dxa"/>
              <w:left w:w="20" w:type="dxa"/>
              <w:bottom w:w="20" w:type="dxa"/>
              <w:right w:w="20" w:type="dxa"/>
            </w:tcMar>
            <w:vAlign w:val="center"/>
            <w:hideMark/>
          </w:tcPr>
          <w:p w14:paraId="3F5EB5A6"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2F6B66FD"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465ACEE7" w14:textId="77777777" w:rsidR="00413E65" w:rsidRPr="005B2785" w:rsidRDefault="00413E65" w:rsidP="00746100">
            <w:pPr>
              <w:pStyle w:val="movimento2"/>
              <w:rPr>
                <w:color w:val="002060"/>
              </w:rPr>
            </w:pPr>
            <w:r w:rsidRPr="005B2785">
              <w:rPr>
                <w:color w:val="002060"/>
              </w:rPr>
              <w:t> </w:t>
            </w:r>
          </w:p>
        </w:tc>
      </w:tr>
    </w:tbl>
    <w:p w14:paraId="7FCA44C6" w14:textId="77777777" w:rsidR="00413E65" w:rsidRPr="005B2785" w:rsidRDefault="00413E65" w:rsidP="00413E65">
      <w:pPr>
        <w:pStyle w:val="titolo30"/>
        <w:rPr>
          <w:rFonts w:eastAsiaTheme="minorEastAsia"/>
          <w:color w:val="002060"/>
        </w:rPr>
      </w:pPr>
      <w:r w:rsidRPr="005B2785">
        <w:rPr>
          <w:color w:val="002060"/>
        </w:rPr>
        <w:t xml:space="preserve">CALCIATORI NON ESPULSI </w:t>
      </w:r>
    </w:p>
    <w:p w14:paraId="0DBD6CA6" w14:textId="77777777" w:rsidR="00413E65" w:rsidRPr="005B2785" w:rsidRDefault="00413E65" w:rsidP="00413E65">
      <w:pPr>
        <w:pStyle w:val="titolo20"/>
        <w:rPr>
          <w:color w:val="002060"/>
        </w:rPr>
      </w:pPr>
      <w:r w:rsidRPr="005B278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13E65" w:rsidRPr="005B2785" w14:paraId="35A0655C" w14:textId="77777777" w:rsidTr="00746100">
        <w:tc>
          <w:tcPr>
            <w:tcW w:w="2200" w:type="dxa"/>
            <w:tcMar>
              <w:top w:w="20" w:type="dxa"/>
              <w:left w:w="20" w:type="dxa"/>
              <w:bottom w:w="20" w:type="dxa"/>
              <w:right w:w="20" w:type="dxa"/>
            </w:tcMar>
            <w:vAlign w:val="center"/>
            <w:hideMark/>
          </w:tcPr>
          <w:p w14:paraId="36FDD46D" w14:textId="77777777" w:rsidR="00413E65" w:rsidRPr="005B2785" w:rsidRDefault="00413E65" w:rsidP="00746100">
            <w:pPr>
              <w:pStyle w:val="movimento"/>
              <w:rPr>
                <w:color w:val="002060"/>
              </w:rPr>
            </w:pPr>
            <w:r w:rsidRPr="005B2785">
              <w:rPr>
                <w:color w:val="002060"/>
              </w:rPr>
              <w:t>ESPOSTO NICOLO</w:t>
            </w:r>
          </w:p>
        </w:tc>
        <w:tc>
          <w:tcPr>
            <w:tcW w:w="2200" w:type="dxa"/>
            <w:tcMar>
              <w:top w:w="20" w:type="dxa"/>
              <w:left w:w="20" w:type="dxa"/>
              <w:bottom w:w="20" w:type="dxa"/>
              <w:right w:w="20" w:type="dxa"/>
            </w:tcMar>
            <w:vAlign w:val="center"/>
            <w:hideMark/>
          </w:tcPr>
          <w:p w14:paraId="42CB354F" w14:textId="77777777" w:rsidR="00413E65" w:rsidRPr="005B2785" w:rsidRDefault="00413E65" w:rsidP="00746100">
            <w:pPr>
              <w:pStyle w:val="movimento2"/>
              <w:rPr>
                <w:color w:val="002060"/>
              </w:rPr>
            </w:pPr>
            <w:r w:rsidRPr="005B2785">
              <w:rPr>
                <w:color w:val="002060"/>
              </w:rPr>
              <w:t xml:space="preserve">(AUDAX 1970 </w:t>
            </w:r>
            <w:proofErr w:type="gramStart"/>
            <w:r w:rsidRPr="005B2785">
              <w:rPr>
                <w:color w:val="002060"/>
              </w:rPr>
              <w:t>S.ANGELO</w:t>
            </w:r>
            <w:proofErr w:type="gramEnd"/>
            <w:r w:rsidRPr="005B2785">
              <w:rPr>
                <w:color w:val="002060"/>
              </w:rPr>
              <w:t xml:space="preserve">) </w:t>
            </w:r>
          </w:p>
        </w:tc>
        <w:tc>
          <w:tcPr>
            <w:tcW w:w="800" w:type="dxa"/>
            <w:tcMar>
              <w:top w:w="20" w:type="dxa"/>
              <w:left w:w="20" w:type="dxa"/>
              <w:bottom w:w="20" w:type="dxa"/>
              <w:right w:w="20" w:type="dxa"/>
            </w:tcMar>
            <w:vAlign w:val="center"/>
            <w:hideMark/>
          </w:tcPr>
          <w:p w14:paraId="08C8FE21"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21C9F714" w14:textId="77777777" w:rsidR="00413E65" w:rsidRPr="005B2785" w:rsidRDefault="00413E65" w:rsidP="00746100">
            <w:pPr>
              <w:pStyle w:val="movimento"/>
              <w:rPr>
                <w:color w:val="002060"/>
              </w:rPr>
            </w:pPr>
            <w:r w:rsidRPr="005B2785">
              <w:rPr>
                <w:color w:val="002060"/>
              </w:rPr>
              <w:t> </w:t>
            </w:r>
          </w:p>
        </w:tc>
        <w:tc>
          <w:tcPr>
            <w:tcW w:w="2200" w:type="dxa"/>
            <w:tcMar>
              <w:top w:w="20" w:type="dxa"/>
              <w:left w:w="20" w:type="dxa"/>
              <w:bottom w:w="20" w:type="dxa"/>
              <w:right w:w="20" w:type="dxa"/>
            </w:tcMar>
            <w:vAlign w:val="center"/>
            <w:hideMark/>
          </w:tcPr>
          <w:p w14:paraId="5C1891DB" w14:textId="77777777" w:rsidR="00413E65" w:rsidRPr="005B2785" w:rsidRDefault="00413E65" w:rsidP="00746100">
            <w:pPr>
              <w:pStyle w:val="movimento2"/>
              <w:rPr>
                <w:color w:val="002060"/>
              </w:rPr>
            </w:pPr>
            <w:r w:rsidRPr="005B2785">
              <w:rPr>
                <w:color w:val="002060"/>
              </w:rPr>
              <w:t> </w:t>
            </w:r>
          </w:p>
        </w:tc>
      </w:tr>
    </w:tbl>
    <w:p w14:paraId="655D5C5A" w14:textId="77777777" w:rsidR="00413E65" w:rsidRDefault="00413E65" w:rsidP="00413E65">
      <w:pPr>
        <w:pStyle w:val="breakline"/>
        <w:rPr>
          <w:color w:val="002060"/>
        </w:rPr>
      </w:pPr>
    </w:p>
    <w:p w14:paraId="49ACD20B" w14:textId="77777777" w:rsidR="00413E65" w:rsidRPr="00BD581B" w:rsidRDefault="00413E65" w:rsidP="00413E6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602D8AD" w14:textId="77777777" w:rsidR="00413E65" w:rsidRPr="00BD581B" w:rsidRDefault="00413E65" w:rsidP="00413E6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363F0ECF" w14:textId="77777777" w:rsidR="00413E65" w:rsidRPr="005B2785" w:rsidRDefault="00413E65" w:rsidP="00413E65">
      <w:pPr>
        <w:pStyle w:val="breakline"/>
        <w:rPr>
          <w:rFonts w:eastAsiaTheme="minorEastAsia"/>
          <w:color w:val="002060"/>
        </w:rPr>
      </w:pPr>
    </w:p>
    <w:p w14:paraId="26120832" w14:textId="77777777" w:rsidR="001274BD" w:rsidRDefault="001274BD" w:rsidP="00EA5978">
      <w:pPr>
        <w:pStyle w:val="titoloprinc0"/>
        <w:jc w:val="both"/>
        <w:rPr>
          <w:b w:val="0"/>
          <w:bCs w:val="0"/>
          <w:color w:val="002060"/>
          <w:sz w:val="22"/>
          <w:szCs w:val="22"/>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6513844B"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EA5978">
        <w:rPr>
          <w:rFonts w:ascii="Arial" w:hAnsi="Arial" w:cs="Arial"/>
          <w:b/>
          <w:bCs/>
          <w:color w:val="002060"/>
        </w:rPr>
        <w:t>20</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E79699C" w14:textId="77777777" w:rsidR="002933EB" w:rsidRPr="00DE1EF7" w:rsidRDefault="002933EB" w:rsidP="002933EB">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p>
    <w:bookmarkEnd w:id="14"/>
    <w:p w14:paraId="5740A52A" w14:textId="77777777" w:rsidR="00AD3D79" w:rsidRPr="009E3111" w:rsidRDefault="00AD3D79" w:rsidP="009E3111">
      <w:pPr>
        <w:pStyle w:val="breakline"/>
        <w:jc w:val="both"/>
        <w:rPr>
          <w:rFonts w:ascii="Arial" w:hAnsi="Arial" w:cs="Arial"/>
          <w:bCs/>
          <w:color w:val="002060"/>
          <w:sz w:val="22"/>
          <w:szCs w:val="22"/>
        </w:rPr>
      </w:pPr>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lastRenderedPageBreak/>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C82C35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1E2995">
        <w:rPr>
          <w:b/>
          <w:color w:val="002060"/>
          <w:u w:val="single"/>
        </w:rPr>
        <w:t>0</w:t>
      </w:r>
      <w:r w:rsidR="00235022">
        <w:rPr>
          <w:b/>
          <w:color w:val="002060"/>
          <w:u w:val="single"/>
        </w:rPr>
        <w:t>9</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577B6" w14:textId="77777777" w:rsidR="00E94E91" w:rsidRDefault="00E94E91">
      <w:r>
        <w:separator/>
      </w:r>
    </w:p>
  </w:endnote>
  <w:endnote w:type="continuationSeparator" w:id="0">
    <w:p w14:paraId="6F8ED634" w14:textId="77777777" w:rsidR="00E94E91" w:rsidRDefault="00E94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414798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E2995">
      <w:rPr>
        <w:rStyle w:val="Numeropagina"/>
        <w:rFonts w:ascii="Arial" w:hAnsi="Arial" w:cs="Arial"/>
        <w:color w:val="002060"/>
      </w:rPr>
      <w:t>2</w:t>
    </w:r>
    <w:r w:rsidR="00235022">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385321" w14:textId="77777777" w:rsidR="00E94E91" w:rsidRDefault="00E94E91">
      <w:r>
        <w:separator/>
      </w:r>
    </w:p>
  </w:footnote>
  <w:footnote w:type="continuationSeparator" w:id="0">
    <w:p w14:paraId="1228C1FC" w14:textId="77777777" w:rsidR="00E94E91" w:rsidRDefault="00E94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09"/>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25"/>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022"/>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348"/>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AB4"/>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1B6"/>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9BC"/>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7B6"/>
    <w:rsid w:val="00BD58E6"/>
    <w:rsid w:val="00BD5AC1"/>
    <w:rsid w:val="00BD5C86"/>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D5B"/>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30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978"/>
    <w:rsid w:val="00EA5A54"/>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coli@pec.figcmarche.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t-tft@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10</Pages>
  <Words>3194</Words>
  <Characters>18210</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21362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2025-10-09T10:42:00Z</cp:lastPrinted>
  <dcterms:created xsi:type="dcterms:W3CDTF">2025-10-09T10:42:00Z</dcterms:created>
  <dcterms:modified xsi:type="dcterms:W3CDTF">2025-10-09T10:42:00Z</dcterms:modified>
</cp:coreProperties>
</file>