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C7675D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743B7">
              <w:rPr>
                <w:rFonts w:ascii="Arial" w:hAnsi="Arial" w:cs="Arial"/>
                <w:color w:val="002060"/>
                <w:sz w:val="40"/>
                <w:szCs w:val="40"/>
              </w:rPr>
              <w:t>3</w:t>
            </w:r>
            <w:r w:rsidR="00D70B4E">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C3C55">
              <w:rPr>
                <w:rFonts w:ascii="Arial" w:hAnsi="Arial" w:cs="Arial"/>
                <w:color w:val="002060"/>
                <w:sz w:val="40"/>
                <w:szCs w:val="40"/>
              </w:rPr>
              <w:t>1</w:t>
            </w:r>
            <w:r w:rsidR="00304763">
              <w:rPr>
                <w:rFonts w:ascii="Arial" w:hAnsi="Arial" w:cs="Arial"/>
                <w:color w:val="002060"/>
                <w:sz w:val="40"/>
                <w:szCs w:val="40"/>
              </w:rPr>
              <w:t>5</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21102E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B79DD">
          <w:rPr>
            <w:noProof/>
            <w:webHidden/>
          </w:rPr>
          <w:t>1</w:t>
        </w:r>
        <w:r w:rsidR="00AC19D9" w:rsidRPr="00DE1EF7">
          <w:rPr>
            <w:noProof/>
            <w:webHidden/>
          </w:rPr>
          <w:fldChar w:fldCharType="end"/>
        </w:r>
      </w:hyperlink>
    </w:p>
    <w:p w14:paraId="112EDB38" w14:textId="20A76663"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B79DD">
          <w:rPr>
            <w:noProof/>
            <w:webHidden/>
          </w:rPr>
          <w:t>1</w:t>
        </w:r>
        <w:r w:rsidRPr="00DE1EF7">
          <w:rPr>
            <w:noProof/>
            <w:webHidden/>
          </w:rPr>
          <w:fldChar w:fldCharType="end"/>
        </w:r>
      </w:hyperlink>
    </w:p>
    <w:p w14:paraId="4D9CAD43" w14:textId="61819592"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B79DD">
          <w:rPr>
            <w:noProof/>
            <w:webHidden/>
          </w:rPr>
          <w:t>1</w:t>
        </w:r>
        <w:r w:rsidRPr="00DE1EF7">
          <w:rPr>
            <w:noProof/>
            <w:webHidden/>
          </w:rPr>
          <w:fldChar w:fldCharType="end"/>
        </w:r>
      </w:hyperlink>
    </w:p>
    <w:p w14:paraId="0EAFCCD8" w14:textId="04DEE4A1"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B79DD">
          <w:rPr>
            <w:noProof/>
            <w:webHidden/>
          </w:rPr>
          <w:t>1</w:t>
        </w:r>
        <w:r w:rsidRPr="00DE1EF7">
          <w:rPr>
            <w:noProof/>
            <w:webHidden/>
          </w:rPr>
          <w:fldChar w:fldCharType="end"/>
        </w:r>
      </w:hyperlink>
    </w:p>
    <w:p w14:paraId="0952245B" w14:textId="69A73E04"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B79DD">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9E4BC73" w14:textId="77777777" w:rsidR="008A5E36" w:rsidRDefault="008A5E3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777777"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Non appena la richiesta di variazione è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lastRenderedPageBreak/>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Pr="0092074C" w:rsidRDefault="00CE2B79" w:rsidP="0022231A">
      <w:pPr>
        <w:pStyle w:val="LndNormale1"/>
        <w:rPr>
          <w:color w:val="002060"/>
        </w:rPr>
      </w:pPr>
    </w:p>
    <w:p w14:paraId="0B6BDE3C" w14:textId="77777777" w:rsidR="0092074C" w:rsidRPr="0092074C" w:rsidRDefault="0092074C" w:rsidP="0022231A">
      <w:pPr>
        <w:pStyle w:val="LndNormale1"/>
        <w:rPr>
          <w:color w:val="002060"/>
        </w:rPr>
      </w:pPr>
    </w:p>
    <w:p w14:paraId="2958B8A4" w14:textId="77777777" w:rsidR="0092074C" w:rsidRPr="0092074C" w:rsidRDefault="0092074C" w:rsidP="0092074C">
      <w:pPr>
        <w:pStyle w:val="LndNormale1"/>
        <w:rPr>
          <w:b/>
          <w:color w:val="002060"/>
          <w:sz w:val="28"/>
          <w:szCs w:val="28"/>
        </w:rPr>
      </w:pPr>
      <w:bookmarkStart w:id="7" w:name="_Hlk211431161"/>
      <w:r w:rsidRPr="0092074C">
        <w:rPr>
          <w:b/>
          <w:color w:val="002060"/>
          <w:sz w:val="28"/>
          <w:szCs w:val="28"/>
        </w:rPr>
        <w:t>SVINCOLI EX ART. 117 BIS NOIF</w:t>
      </w:r>
    </w:p>
    <w:bookmarkEnd w:id="7"/>
    <w:p w14:paraId="4BB03921" w14:textId="77777777" w:rsidR="0092074C" w:rsidRPr="0092074C" w:rsidRDefault="0092074C" w:rsidP="0092074C">
      <w:pPr>
        <w:pStyle w:val="LndNormale1"/>
        <w:rPr>
          <w:color w:val="002060"/>
        </w:rPr>
      </w:pPr>
    </w:p>
    <w:p w14:paraId="428C80C1" w14:textId="77777777" w:rsidR="0092074C" w:rsidRPr="0092074C" w:rsidRDefault="0092074C" w:rsidP="0092074C">
      <w:pPr>
        <w:pStyle w:val="LndNormale1"/>
        <w:rPr>
          <w:b/>
          <w:color w:val="002060"/>
        </w:rPr>
      </w:pPr>
      <w:r w:rsidRPr="0092074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2074C">
        <w:rPr>
          <w:b/>
          <w:color w:val="002060"/>
        </w:rPr>
        <w:t>09.10.2025:</w:t>
      </w:r>
    </w:p>
    <w:tbl>
      <w:tblPr>
        <w:tblW w:w="0" w:type="auto"/>
        <w:tblLook w:val="04A0" w:firstRow="1" w:lastRow="0" w:firstColumn="1" w:lastColumn="0" w:noHBand="0" w:noVBand="1"/>
      </w:tblPr>
      <w:tblGrid>
        <w:gridCol w:w="1265"/>
        <w:gridCol w:w="2756"/>
        <w:gridCol w:w="1273"/>
        <w:gridCol w:w="1182"/>
        <w:gridCol w:w="3436"/>
      </w:tblGrid>
      <w:tr w:rsidR="0092074C" w:rsidRPr="0092074C" w14:paraId="374733CC" w14:textId="77777777" w:rsidTr="007F09C7">
        <w:tc>
          <w:tcPr>
            <w:tcW w:w="1265" w:type="dxa"/>
            <w:tcBorders>
              <w:top w:val="single" w:sz="4" w:space="0" w:color="auto"/>
              <w:left w:val="single" w:sz="4" w:space="0" w:color="auto"/>
              <w:bottom w:val="single" w:sz="4" w:space="0" w:color="auto"/>
              <w:right w:val="single" w:sz="4" w:space="0" w:color="auto"/>
            </w:tcBorders>
            <w:hideMark/>
          </w:tcPr>
          <w:p w14:paraId="233436D2" w14:textId="77777777" w:rsidR="0092074C" w:rsidRPr="0092074C" w:rsidRDefault="0092074C" w:rsidP="007F09C7">
            <w:pPr>
              <w:pStyle w:val="LndNormale1"/>
              <w:jc w:val="center"/>
              <w:rPr>
                <w:color w:val="002060"/>
              </w:rPr>
            </w:pPr>
            <w:r w:rsidRPr="0092074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527CD70" w14:textId="77777777" w:rsidR="0092074C" w:rsidRPr="0092074C" w:rsidRDefault="0092074C" w:rsidP="007F09C7">
            <w:pPr>
              <w:pStyle w:val="LndNormale1"/>
              <w:jc w:val="center"/>
              <w:rPr>
                <w:color w:val="002060"/>
              </w:rPr>
            </w:pPr>
            <w:r w:rsidRPr="0092074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3010F8B" w14:textId="77777777" w:rsidR="0092074C" w:rsidRPr="0092074C" w:rsidRDefault="0092074C" w:rsidP="007F09C7">
            <w:pPr>
              <w:pStyle w:val="LndNormale1"/>
              <w:jc w:val="center"/>
              <w:rPr>
                <w:color w:val="002060"/>
              </w:rPr>
            </w:pPr>
            <w:r w:rsidRPr="0092074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ABDF068" w14:textId="77777777" w:rsidR="0092074C" w:rsidRPr="0092074C" w:rsidRDefault="0092074C" w:rsidP="007F09C7">
            <w:pPr>
              <w:pStyle w:val="LndNormale1"/>
              <w:jc w:val="center"/>
              <w:rPr>
                <w:color w:val="002060"/>
              </w:rPr>
            </w:pPr>
            <w:r w:rsidRPr="0092074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3BCA65E" w14:textId="77777777" w:rsidR="0092074C" w:rsidRPr="0092074C" w:rsidRDefault="0092074C" w:rsidP="007F09C7">
            <w:pPr>
              <w:pStyle w:val="LndNormale1"/>
              <w:jc w:val="center"/>
              <w:rPr>
                <w:color w:val="002060"/>
              </w:rPr>
            </w:pPr>
            <w:r w:rsidRPr="0092074C">
              <w:rPr>
                <w:color w:val="002060"/>
              </w:rPr>
              <w:t>Società</w:t>
            </w:r>
          </w:p>
        </w:tc>
      </w:tr>
      <w:tr w:rsidR="0092074C" w:rsidRPr="0092074C" w14:paraId="619090F2" w14:textId="77777777" w:rsidTr="007F09C7">
        <w:tc>
          <w:tcPr>
            <w:tcW w:w="1265" w:type="dxa"/>
            <w:tcBorders>
              <w:top w:val="single" w:sz="4" w:space="0" w:color="auto"/>
              <w:left w:val="single" w:sz="4" w:space="0" w:color="auto"/>
              <w:bottom w:val="single" w:sz="4" w:space="0" w:color="auto"/>
              <w:right w:val="single" w:sz="4" w:space="0" w:color="auto"/>
            </w:tcBorders>
          </w:tcPr>
          <w:p w14:paraId="419AF62C" w14:textId="77777777" w:rsidR="0092074C" w:rsidRPr="0092074C" w:rsidRDefault="0092074C" w:rsidP="007F09C7">
            <w:pPr>
              <w:pStyle w:val="LndNormale1"/>
              <w:rPr>
                <w:color w:val="002060"/>
                <w:sz w:val="20"/>
              </w:rPr>
            </w:pPr>
            <w:r w:rsidRPr="0092074C">
              <w:rPr>
                <w:color w:val="002060"/>
                <w:sz w:val="20"/>
              </w:rPr>
              <w:t>1020614</w:t>
            </w:r>
          </w:p>
        </w:tc>
        <w:tc>
          <w:tcPr>
            <w:tcW w:w="2756" w:type="dxa"/>
            <w:tcBorders>
              <w:top w:val="single" w:sz="4" w:space="0" w:color="auto"/>
              <w:left w:val="single" w:sz="4" w:space="0" w:color="auto"/>
              <w:bottom w:val="single" w:sz="4" w:space="0" w:color="auto"/>
              <w:right w:val="single" w:sz="4" w:space="0" w:color="auto"/>
            </w:tcBorders>
          </w:tcPr>
          <w:p w14:paraId="70E2C063" w14:textId="77777777" w:rsidR="0092074C" w:rsidRPr="0092074C" w:rsidRDefault="0092074C" w:rsidP="007F09C7">
            <w:pPr>
              <w:pStyle w:val="LndNormale1"/>
              <w:rPr>
                <w:color w:val="002060"/>
                <w:sz w:val="20"/>
              </w:rPr>
            </w:pPr>
            <w:r w:rsidRPr="0092074C">
              <w:rPr>
                <w:color w:val="002060"/>
                <w:sz w:val="20"/>
              </w:rPr>
              <w:t>TROMBETTA CRISTIAN DA</w:t>
            </w:r>
          </w:p>
        </w:tc>
        <w:tc>
          <w:tcPr>
            <w:tcW w:w="1273" w:type="dxa"/>
            <w:tcBorders>
              <w:top w:val="single" w:sz="4" w:space="0" w:color="auto"/>
              <w:left w:val="single" w:sz="4" w:space="0" w:color="auto"/>
              <w:bottom w:val="single" w:sz="4" w:space="0" w:color="auto"/>
              <w:right w:val="single" w:sz="4" w:space="0" w:color="auto"/>
            </w:tcBorders>
          </w:tcPr>
          <w:p w14:paraId="45FB7DF7" w14:textId="77777777" w:rsidR="0092074C" w:rsidRPr="0092074C" w:rsidRDefault="0092074C" w:rsidP="007F09C7">
            <w:pPr>
              <w:pStyle w:val="LndNormale1"/>
              <w:rPr>
                <w:color w:val="002060"/>
                <w:sz w:val="20"/>
              </w:rPr>
            </w:pPr>
            <w:r w:rsidRPr="0092074C">
              <w:rPr>
                <w:color w:val="002060"/>
                <w:sz w:val="20"/>
              </w:rPr>
              <w:t>15.10.1986</w:t>
            </w:r>
          </w:p>
        </w:tc>
        <w:tc>
          <w:tcPr>
            <w:tcW w:w="1182" w:type="dxa"/>
            <w:tcBorders>
              <w:top w:val="single" w:sz="4" w:space="0" w:color="auto"/>
              <w:left w:val="single" w:sz="4" w:space="0" w:color="auto"/>
              <w:bottom w:val="single" w:sz="4" w:space="0" w:color="auto"/>
              <w:right w:val="single" w:sz="4" w:space="0" w:color="auto"/>
            </w:tcBorders>
          </w:tcPr>
          <w:p w14:paraId="5C1C4B10" w14:textId="77777777" w:rsidR="0092074C" w:rsidRPr="0092074C" w:rsidRDefault="0092074C" w:rsidP="007F09C7">
            <w:pPr>
              <w:pStyle w:val="LndNormale1"/>
              <w:rPr>
                <w:color w:val="002060"/>
                <w:sz w:val="20"/>
              </w:rPr>
            </w:pPr>
            <w:r w:rsidRPr="0092074C">
              <w:rPr>
                <w:color w:val="002060"/>
                <w:sz w:val="20"/>
              </w:rPr>
              <w:t>943111</w:t>
            </w:r>
          </w:p>
        </w:tc>
        <w:tc>
          <w:tcPr>
            <w:tcW w:w="3436" w:type="dxa"/>
            <w:tcBorders>
              <w:top w:val="single" w:sz="4" w:space="0" w:color="auto"/>
              <w:left w:val="single" w:sz="4" w:space="0" w:color="auto"/>
              <w:bottom w:val="single" w:sz="4" w:space="0" w:color="auto"/>
              <w:right w:val="single" w:sz="4" w:space="0" w:color="auto"/>
            </w:tcBorders>
          </w:tcPr>
          <w:p w14:paraId="447898F4" w14:textId="77777777" w:rsidR="0092074C" w:rsidRPr="0092074C" w:rsidRDefault="0092074C" w:rsidP="007F09C7">
            <w:pPr>
              <w:pStyle w:val="LndNormale1"/>
              <w:rPr>
                <w:color w:val="002060"/>
                <w:sz w:val="20"/>
              </w:rPr>
            </w:pPr>
            <w:r w:rsidRPr="0092074C">
              <w:rPr>
                <w:color w:val="002060"/>
                <w:sz w:val="20"/>
              </w:rPr>
              <w:t>SSDARL ATL.CALCIO P.S.ELPIDIO</w:t>
            </w:r>
          </w:p>
        </w:tc>
      </w:tr>
      <w:tr w:rsidR="0092074C" w:rsidRPr="0092074C" w14:paraId="548D4D6F" w14:textId="77777777" w:rsidTr="007F09C7">
        <w:tc>
          <w:tcPr>
            <w:tcW w:w="1265" w:type="dxa"/>
            <w:tcBorders>
              <w:top w:val="single" w:sz="4" w:space="0" w:color="auto"/>
              <w:left w:val="single" w:sz="4" w:space="0" w:color="auto"/>
              <w:bottom w:val="single" w:sz="4" w:space="0" w:color="auto"/>
              <w:right w:val="single" w:sz="4" w:space="0" w:color="auto"/>
            </w:tcBorders>
          </w:tcPr>
          <w:p w14:paraId="0215789F" w14:textId="77777777" w:rsidR="0092074C" w:rsidRPr="0092074C" w:rsidRDefault="0092074C" w:rsidP="007F09C7">
            <w:pPr>
              <w:pStyle w:val="LndNormale1"/>
              <w:rPr>
                <w:color w:val="002060"/>
                <w:sz w:val="20"/>
              </w:rPr>
            </w:pPr>
            <w:r w:rsidRPr="0092074C">
              <w:rPr>
                <w:color w:val="002060"/>
                <w:sz w:val="20"/>
              </w:rPr>
              <w:t>1024188</w:t>
            </w:r>
          </w:p>
        </w:tc>
        <w:tc>
          <w:tcPr>
            <w:tcW w:w="2756" w:type="dxa"/>
            <w:tcBorders>
              <w:top w:val="single" w:sz="4" w:space="0" w:color="auto"/>
              <w:left w:val="single" w:sz="4" w:space="0" w:color="auto"/>
              <w:bottom w:val="single" w:sz="4" w:space="0" w:color="auto"/>
              <w:right w:val="single" w:sz="4" w:space="0" w:color="auto"/>
            </w:tcBorders>
          </w:tcPr>
          <w:p w14:paraId="0CC12409" w14:textId="77777777" w:rsidR="0092074C" w:rsidRPr="0092074C" w:rsidRDefault="0092074C" w:rsidP="007F09C7">
            <w:pPr>
              <w:pStyle w:val="LndNormale1"/>
              <w:rPr>
                <w:color w:val="002060"/>
                <w:sz w:val="20"/>
              </w:rPr>
            </w:pPr>
            <w:r w:rsidRPr="0092074C">
              <w:rPr>
                <w:color w:val="002060"/>
                <w:sz w:val="20"/>
              </w:rPr>
              <w:t>GRECO SEBASTIAN GABR</w:t>
            </w:r>
          </w:p>
        </w:tc>
        <w:tc>
          <w:tcPr>
            <w:tcW w:w="1273" w:type="dxa"/>
            <w:tcBorders>
              <w:top w:val="single" w:sz="4" w:space="0" w:color="auto"/>
              <w:left w:val="single" w:sz="4" w:space="0" w:color="auto"/>
              <w:bottom w:val="single" w:sz="4" w:space="0" w:color="auto"/>
              <w:right w:val="single" w:sz="4" w:space="0" w:color="auto"/>
            </w:tcBorders>
          </w:tcPr>
          <w:p w14:paraId="6890308E" w14:textId="77777777" w:rsidR="0092074C" w:rsidRPr="0092074C" w:rsidRDefault="0092074C" w:rsidP="007F09C7">
            <w:pPr>
              <w:pStyle w:val="LndNormale1"/>
              <w:rPr>
                <w:color w:val="002060"/>
                <w:sz w:val="20"/>
              </w:rPr>
            </w:pPr>
            <w:r w:rsidRPr="0092074C">
              <w:rPr>
                <w:color w:val="002060"/>
                <w:sz w:val="20"/>
              </w:rPr>
              <w:t>22.03.1997</w:t>
            </w:r>
          </w:p>
        </w:tc>
        <w:tc>
          <w:tcPr>
            <w:tcW w:w="1182" w:type="dxa"/>
            <w:tcBorders>
              <w:top w:val="single" w:sz="4" w:space="0" w:color="auto"/>
              <w:left w:val="single" w:sz="4" w:space="0" w:color="auto"/>
              <w:bottom w:val="single" w:sz="4" w:space="0" w:color="auto"/>
              <w:right w:val="single" w:sz="4" w:space="0" w:color="auto"/>
            </w:tcBorders>
          </w:tcPr>
          <w:p w14:paraId="7EA3ACC3" w14:textId="77777777" w:rsidR="0092074C" w:rsidRPr="0092074C" w:rsidRDefault="0092074C" w:rsidP="007F09C7">
            <w:pPr>
              <w:pStyle w:val="LndNormale1"/>
              <w:rPr>
                <w:color w:val="002060"/>
                <w:sz w:val="20"/>
              </w:rPr>
            </w:pPr>
            <w:r w:rsidRPr="0092074C">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6827A90D" w14:textId="77777777" w:rsidR="0092074C" w:rsidRPr="0092074C" w:rsidRDefault="0092074C" w:rsidP="007F09C7">
            <w:pPr>
              <w:pStyle w:val="LndNormale1"/>
              <w:rPr>
                <w:color w:val="002060"/>
                <w:sz w:val="20"/>
              </w:rPr>
            </w:pPr>
            <w:r w:rsidRPr="0092074C">
              <w:rPr>
                <w:color w:val="002060"/>
                <w:sz w:val="20"/>
              </w:rPr>
              <w:t>TRODICA CALCIO ASD</w:t>
            </w:r>
          </w:p>
        </w:tc>
      </w:tr>
    </w:tbl>
    <w:p w14:paraId="4BE082E0" w14:textId="77777777" w:rsidR="0092074C" w:rsidRPr="0092074C" w:rsidRDefault="0092074C" w:rsidP="0092074C">
      <w:pPr>
        <w:pStyle w:val="LndNormale1"/>
        <w:rPr>
          <w:color w:val="002060"/>
        </w:rPr>
      </w:pPr>
    </w:p>
    <w:p w14:paraId="7F09A642" w14:textId="77777777" w:rsidR="0092074C" w:rsidRPr="0092074C" w:rsidRDefault="0092074C" w:rsidP="0092074C">
      <w:pPr>
        <w:pStyle w:val="LndNormale1"/>
        <w:rPr>
          <w:b/>
          <w:color w:val="002060"/>
        </w:rPr>
      </w:pPr>
      <w:r w:rsidRPr="0092074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2074C">
        <w:rPr>
          <w:b/>
          <w:color w:val="002060"/>
        </w:rPr>
        <w:t>10.10.2025:</w:t>
      </w:r>
    </w:p>
    <w:tbl>
      <w:tblPr>
        <w:tblW w:w="0" w:type="auto"/>
        <w:tblLook w:val="04A0" w:firstRow="1" w:lastRow="0" w:firstColumn="1" w:lastColumn="0" w:noHBand="0" w:noVBand="1"/>
      </w:tblPr>
      <w:tblGrid>
        <w:gridCol w:w="1265"/>
        <w:gridCol w:w="2756"/>
        <w:gridCol w:w="1273"/>
        <w:gridCol w:w="1182"/>
        <w:gridCol w:w="3436"/>
      </w:tblGrid>
      <w:tr w:rsidR="0092074C" w:rsidRPr="0092074C" w14:paraId="4EB65CC7" w14:textId="77777777" w:rsidTr="007F09C7">
        <w:tc>
          <w:tcPr>
            <w:tcW w:w="1265" w:type="dxa"/>
            <w:tcBorders>
              <w:top w:val="single" w:sz="4" w:space="0" w:color="auto"/>
              <w:left w:val="single" w:sz="4" w:space="0" w:color="auto"/>
              <w:bottom w:val="single" w:sz="4" w:space="0" w:color="auto"/>
              <w:right w:val="single" w:sz="4" w:space="0" w:color="auto"/>
            </w:tcBorders>
            <w:hideMark/>
          </w:tcPr>
          <w:p w14:paraId="303C3ED8" w14:textId="77777777" w:rsidR="0092074C" w:rsidRPr="0092074C" w:rsidRDefault="0092074C" w:rsidP="007F09C7">
            <w:pPr>
              <w:pStyle w:val="LndNormale1"/>
              <w:jc w:val="center"/>
              <w:rPr>
                <w:color w:val="002060"/>
              </w:rPr>
            </w:pPr>
            <w:r w:rsidRPr="0092074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243AA88" w14:textId="77777777" w:rsidR="0092074C" w:rsidRPr="0092074C" w:rsidRDefault="0092074C" w:rsidP="007F09C7">
            <w:pPr>
              <w:pStyle w:val="LndNormale1"/>
              <w:jc w:val="center"/>
              <w:rPr>
                <w:color w:val="002060"/>
              </w:rPr>
            </w:pPr>
            <w:r w:rsidRPr="0092074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8F1D083" w14:textId="77777777" w:rsidR="0092074C" w:rsidRPr="0092074C" w:rsidRDefault="0092074C" w:rsidP="007F09C7">
            <w:pPr>
              <w:pStyle w:val="LndNormale1"/>
              <w:jc w:val="center"/>
              <w:rPr>
                <w:color w:val="002060"/>
              </w:rPr>
            </w:pPr>
            <w:r w:rsidRPr="0092074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FD918C3" w14:textId="77777777" w:rsidR="0092074C" w:rsidRPr="0092074C" w:rsidRDefault="0092074C" w:rsidP="007F09C7">
            <w:pPr>
              <w:pStyle w:val="LndNormale1"/>
              <w:jc w:val="center"/>
              <w:rPr>
                <w:color w:val="002060"/>
              </w:rPr>
            </w:pPr>
            <w:r w:rsidRPr="0092074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697F59D" w14:textId="77777777" w:rsidR="0092074C" w:rsidRPr="0092074C" w:rsidRDefault="0092074C" w:rsidP="007F09C7">
            <w:pPr>
              <w:pStyle w:val="LndNormale1"/>
              <w:jc w:val="center"/>
              <w:rPr>
                <w:color w:val="002060"/>
              </w:rPr>
            </w:pPr>
            <w:r w:rsidRPr="0092074C">
              <w:rPr>
                <w:color w:val="002060"/>
              </w:rPr>
              <w:t>Società</w:t>
            </w:r>
          </w:p>
        </w:tc>
      </w:tr>
      <w:tr w:rsidR="0092074C" w:rsidRPr="0092074C" w14:paraId="33058C9E" w14:textId="77777777" w:rsidTr="007F09C7">
        <w:tc>
          <w:tcPr>
            <w:tcW w:w="1265" w:type="dxa"/>
            <w:tcBorders>
              <w:top w:val="single" w:sz="4" w:space="0" w:color="auto"/>
              <w:left w:val="single" w:sz="4" w:space="0" w:color="auto"/>
              <w:bottom w:val="single" w:sz="4" w:space="0" w:color="auto"/>
              <w:right w:val="single" w:sz="4" w:space="0" w:color="auto"/>
            </w:tcBorders>
          </w:tcPr>
          <w:p w14:paraId="451228D7" w14:textId="77777777" w:rsidR="0092074C" w:rsidRPr="0092074C" w:rsidRDefault="0092074C" w:rsidP="007F09C7">
            <w:pPr>
              <w:pStyle w:val="LndNormale1"/>
              <w:rPr>
                <w:color w:val="002060"/>
                <w:sz w:val="20"/>
              </w:rPr>
            </w:pPr>
            <w:r w:rsidRPr="0092074C">
              <w:rPr>
                <w:color w:val="002060"/>
                <w:sz w:val="20"/>
              </w:rPr>
              <w:t>1098004</w:t>
            </w:r>
          </w:p>
        </w:tc>
        <w:tc>
          <w:tcPr>
            <w:tcW w:w="2756" w:type="dxa"/>
            <w:tcBorders>
              <w:top w:val="single" w:sz="4" w:space="0" w:color="auto"/>
              <w:left w:val="single" w:sz="4" w:space="0" w:color="auto"/>
              <w:bottom w:val="single" w:sz="4" w:space="0" w:color="auto"/>
              <w:right w:val="single" w:sz="4" w:space="0" w:color="auto"/>
            </w:tcBorders>
          </w:tcPr>
          <w:p w14:paraId="64B5A52F" w14:textId="77777777" w:rsidR="0092074C" w:rsidRPr="0092074C" w:rsidRDefault="0092074C" w:rsidP="007F09C7">
            <w:pPr>
              <w:pStyle w:val="LndNormale1"/>
              <w:rPr>
                <w:color w:val="002060"/>
                <w:sz w:val="20"/>
              </w:rPr>
            </w:pPr>
            <w:r w:rsidRPr="0092074C">
              <w:rPr>
                <w:color w:val="002060"/>
                <w:sz w:val="20"/>
              </w:rPr>
              <w:t>CRISAFULLI CRISTIAN</w:t>
            </w:r>
          </w:p>
        </w:tc>
        <w:tc>
          <w:tcPr>
            <w:tcW w:w="1273" w:type="dxa"/>
            <w:tcBorders>
              <w:top w:val="single" w:sz="4" w:space="0" w:color="auto"/>
              <w:left w:val="single" w:sz="4" w:space="0" w:color="auto"/>
              <w:bottom w:val="single" w:sz="4" w:space="0" w:color="auto"/>
              <w:right w:val="single" w:sz="4" w:space="0" w:color="auto"/>
            </w:tcBorders>
          </w:tcPr>
          <w:p w14:paraId="278ED730" w14:textId="77777777" w:rsidR="0092074C" w:rsidRPr="0092074C" w:rsidRDefault="0092074C" w:rsidP="007F09C7">
            <w:pPr>
              <w:pStyle w:val="LndNormale1"/>
              <w:rPr>
                <w:color w:val="002060"/>
                <w:sz w:val="20"/>
              </w:rPr>
            </w:pPr>
            <w:r w:rsidRPr="0092074C">
              <w:rPr>
                <w:color w:val="002060"/>
                <w:sz w:val="20"/>
              </w:rPr>
              <w:t>16.03.2001</w:t>
            </w:r>
          </w:p>
        </w:tc>
        <w:tc>
          <w:tcPr>
            <w:tcW w:w="1182" w:type="dxa"/>
            <w:tcBorders>
              <w:top w:val="single" w:sz="4" w:space="0" w:color="auto"/>
              <w:left w:val="single" w:sz="4" w:space="0" w:color="auto"/>
              <w:bottom w:val="single" w:sz="4" w:space="0" w:color="auto"/>
              <w:right w:val="single" w:sz="4" w:space="0" w:color="auto"/>
            </w:tcBorders>
          </w:tcPr>
          <w:p w14:paraId="2DE2217C" w14:textId="77777777" w:rsidR="0092074C" w:rsidRPr="0092074C" w:rsidRDefault="0092074C" w:rsidP="007F09C7">
            <w:pPr>
              <w:pStyle w:val="LndNormale1"/>
              <w:rPr>
                <w:color w:val="002060"/>
                <w:sz w:val="20"/>
              </w:rPr>
            </w:pPr>
            <w:r w:rsidRPr="0092074C">
              <w:rPr>
                <w:color w:val="002060"/>
                <w:sz w:val="20"/>
              </w:rPr>
              <w:t>962405</w:t>
            </w:r>
          </w:p>
        </w:tc>
        <w:tc>
          <w:tcPr>
            <w:tcW w:w="3436" w:type="dxa"/>
            <w:tcBorders>
              <w:top w:val="single" w:sz="4" w:space="0" w:color="auto"/>
              <w:left w:val="single" w:sz="4" w:space="0" w:color="auto"/>
              <w:bottom w:val="single" w:sz="4" w:space="0" w:color="auto"/>
              <w:right w:val="single" w:sz="4" w:space="0" w:color="auto"/>
            </w:tcBorders>
          </w:tcPr>
          <w:p w14:paraId="572B4BBE" w14:textId="77777777" w:rsidR="0092074C" w:rsidRPr="0092074C" w:rsidRDefault="0092074C" w:rsidP="007F09C7">
            <w:pPr>
              <w:pStyle w:val="LndNormale1"/>
              <w:rPr>
                <w:color w:val="002060"/>
                <w:sz w:val="20"/>
              </w:rPr>
            </w:pPr>
            <w:r w:rsidRPr="0092074C">
              <w:rPr>
                <w:color w:val="002060"/>
                <w:sz w:val="20"/>
              </w:rPr>
              <w:t>ASD VISSO-ALTONERA CALCIO</w:t>
            </w:r>
          </w:p>
        </w:tc>
      </w:tr>
      <w:tr w:rsidR="0092074C" w:rsidRPr="0092074C" w14:paraId="5B99061C" w14:textId="77777777" w:rsidTr="007F09C7">
        <w:tc>
          <w:tcPr>
            <w:tcW w:w="1265" w:type="dxa"/>
            <w:tcBorders>
              <w:top w:val="single" w:sz="4" w:space="0" w:color="auto"/>
              <w:left w:val="single" w:sz="4" w:space="0" w:color="auto"/>
              <w:bottom w:val="single" w:sz="4" w:space="0" w:color="auto"/>
              <w:right w:val="single" w:sz="4" w:space="0" w:color="auto"/>
            </w:tcBorders>
          </w:tcPr>
          <w:p w14:paraId="76F06602" w14:textId="77777777" w:rsidR="0092074C" w:rsidRPr="0092074C" w:rsidRDefault="0092074C" w:rsidP="007F09C7">
            <w:pPr>
              <w:pStyle w:val="LndNormale1"/>
              <w:rPr>
                <w:color w:val="002060"/>
                <w:sz w:val="20"/>
              </w:rPr>
            </w:pPr>
            <w:r w:rsidRPr="0092074C">
              <w:rPr>
                <w:color w:val="002060"/>
                <w:sz w:val="20"/>
              </w:rPr>
              <w:t>2041109</w:t>
            </w:r>
          </w:p>
        </w:tc>
        <w:tc>
          <w:tcPr>
            <w:tcW w:w="2756" w:type="dxa"/>
            <w:tcBorders>
              <w:top w:val="single" w:sz="4" w:space="0" w:color="auto"/>
              <w:left w:val="single" w:sz="4" w:space="0" w:color="auto"/>
              <w:bottom w:val="single" w:sz="4" w:space="0" w:color="auto"/>
              <w:right w:val="single" w:sz="4" w:space="0" w:color="auto"/>
            </w:tcBorders>
          </w:tcPr>
          <w:p w14:paraId="7F86480B" w14:textId="77777777" w:rsidR="0092074C" w:rsidRPr="0092074C" w:rsidRDefault="0092074C" w:rsidP="007F09C7">
            <w:pPr>
              <w:pStyle w:val="LndNormale1"/>
              <w:rPr>
                <w:color w:val="002060"/>
                <w:sz w:val="20"/>
              </w:rPr>
            </w:pPr>
            <w:r w:rsidRPr="0092074C">
              <w:rPr>
                <w:color w:val="002060"/>
                <w:sz w:val="20"/>
              </w:rPr>
              <w:t>TESTICCIOLI ALESSANDR</w:t>
            </w:r>
          </w:p>
        </w:tc>
        <w:tc>
          <w:tcPr>
            <w:tcW w:w="1273" w:type="dxa"/>
            <w:tcBorders>
              <w:top w:val="single" w:sz="4" w:space="0" w:color="auto"/>
              <w:left w:val="single" w:sz="4" w:space="0" w:color="auto"/>
              <w:bottom w:val="single" w:sz="4" w:space="0" w:color="auto"/>
              <w:right w:val="single" w:sz="4" w:space="0" w:color="auto"/>
            </w:tcBorders>
          </w:tcPr>
          <w:p w14:paraId="5D86CECC" w14:textId="77777777" w:rsidR="0092074C" w:rsidRPr="0092074C" w:rsidRDefault="0092074C" w:rsidP="007F09C7">
            <w:pPr>
              <w:pStyle w:val="LndNormale1"/>
              <w:rPr>
                <w:color w:val="002060"/>
                <w:sz w:val="20"/>
              </w:rPr>
            </w:pPr>
            <w:r w:rsidRPr="0092074C">
              <w:rPr>
                <w:color w:val="002060"/>
                <w:sz w:val="20"/>
              </w:rPr>
              <w:t>03.06.2006</w:t>
            </w:r>
          </w:p>
        </w:tc>
        <w:tc>
          <w:tcPr>
            <w:tcW w:w="1182" w:type="dxa"/>
            <w:tcBorders>
              <w:top w:val="single" w:sz="4" w:space="0" w:color="auto"/>
              <w:left w:val="single" w:sz="4" w:space="0" w:color="auto"/>
              <w:bottom w:val="single" w:sz="4" w:space="0" w:color="auto"/>
              <w:right w:val="single" w:sz="4" w:space="0" w:color="auto"/>
            </w:tcBorders>
          </w:tcPr>
          <w:p w14:paraId="17B84B3E" w14:textId="77777777" w:rsidR="0092074C" w:rsidRPr="0092074C" w:rsidRDefault="0092074C" w:rsidP="007F09C7">
            <w:pPr>
              <w:pStyle w:val="LndNormale1"/>
              <w:rPr>
                <w:color w:val="002060"/>
                <w:sz w:val="20"/>
              </w:rPr>
            </w:pPr>
            <w:r w:rsidRPr="0092074C">
              <w:rPr>
                <w:color w:val="002060"/>
                <w:sz w:val="20"/>
              </w:rPr>
              <w:t>937908</w:t>
            </w:r>
          </w:p>
        </w:tc>
        <w:tc>
          <w:tcPr>
            <w:tcW w:w="3436" w:type="dxa"/>
            <w:tcBorders>
              <w:top w:val="single" w:sz="4" w:space="0" w:color="auto"/>
              <w:left w:val="single" w:sz="4" w:space="0" w:color="auto"/>
              <w:bottom w:val="single" w:sz="4" w:space="0" w:color="auto"/>
              <w:right w:val="single" w:sz="4" w:space="0" w:color="auto"/>
            </w:tcBorders>
          </w:tcPr>
          <w:p w14:paraId="142B48EA" w14:textId="57913F7E" w:rsidR="0092074C" w:rsidRPr="0092074C" w:rsidRDefault="0092074C" w:rsidP="007F09C7">
            <w:pPr>
              <w:pStyle w:val="LndNormale1"/>
              <w:rPr>
                <w:color w:val="002060"/>
                <w:sz w:val="20"/>
              </w:rPr>
            </w:pPr>
            <w:r w:rsidRPr="0092074C">
              <w:rPr>
                <w:color w:val="002060"/>
                <w:sz w:val="20"/>
              </w:rPr>
              <w:t>U.S. TOLENTI</w:t>
            </w:r>
            <w:r>
              <w:rPr>
                <w:color w:val="002060"/>
                <w:sz w:val="20"/>
              </w:rPr>
              <w:t>N</w:t>
            </w:r>
            <w:r w:rsidRPr="0092074C">
              <w:rPr>
                <w:color w:val="002060"/>
                <w:sz w:val="20"/>
              </w:rPr>
              <w:t>O 1919 SSDARL</w:t>
            </w:r>
          </w:p>
        </w:tc>
      </w:tr>
      <w:tr w:rsidR="0092074C" w:rsidRPr="0092074C" w14:paraId="780B952D" w14:textId="77777777" w:rsidTr="007F09C7">
        <w:tc>
          <w:tcPr>
            <w:tcW w:w="1265" w:type="dxa"/>
            <w:tcBorders>
              <w:top w:val="single" w:sz="4" w:space="0" w:color="auto"/>
              <w:left w:val="single" w:sz="4" w:space="0" w:color="auto"/>
              <w:bottom w:val="single" w:sz="4" w:space="0" w:color="auto"/>
              <w:right w:val="single" w:sz="4" w:space="0" w:color="auto"/>
            </w:tcBorders>
          </w:tcPr>
          <w:p w14:paraId="188C367E" w14:textId="77777777" w:rsidR="0092074C" w:rsidRPr="0092074C" w:rsidRDefault="0092074C" w:rsidP="007F09C7">
            <w:pPr>
              <w:pStyle w:val="LndNormale1"/>
              <w:rPr>
                <w:color w:val="002060"/>
                <w:sz w:val="20"/>
              </w:rPr>
            </w:pPr>
            <w:r w:rsidRPr="0092074C">
              <w:rPr>
                <w:color w:val="002060"/>
                <w:sz w:val="20"/>
              </w:rPr>
              <w:t>5197334</w:t>
            </w:r>
          </w:p>
        </w:tc>
        <w:tc>
          <w:tcPr>
            <w:tcW w:w="2756" w:type="dxa"/>
            <w:tcBorders>
              <w:top w:val="single" w:sz="4" w:space="0" w:color="auto"/>
              <w:left w:val="single" w:sz="4" w:space="0" w:color="auto"/>
              <w:bottom w:val="single" w:sz="4" w:space="0" w:color="auto"/>
              <w:right w:val="single" w:sz="4" w:space="0" w:color="auto"/>
            </w:tcBorders>
          </w:tcPr>
          <w:p w14:paraId="56133CD7" w14:textId="77777777" w:rsidR="0092074C" w:rsidRPr="0092074C" w:rsidRDefault="0092074C" w:rsidP="007F09C7">
            <w:pPr>
              <w:pStyle w:val="LndNormale1"/>
              <w:rPr>
                <w:color w:val="002060"/>
                <w:sz w:val="20"/>
              </w:rPr>
            </w:pPr>
            <w:r w:rsidRPr="0092074C">
              <w:rPr>
                <w:color w:val="002060"/>
                <w:sz w:val="20"/>
              </w:rPr>
              <w:t>LASKU LORIS</w:t>
            </w:r>
          </w:p>
        </w:tc>
        <w:tc>
          <w:tcPr>
            <w:tcW w:w="1273" w:type="dxa"/>
            <w:tcBorders>
              <w:top w:val="single" w:sz="4" w:space="0" w:color="auto"/>
              <w:left w:val="single" w:sz="4" w:space="0" w:color="auto"/>
              <w:bottom w:val="single" w:sz="4" w:space="0" w:color="auto"/>
              <w:right w:val="single" w:sz="4" w:space="0" w:color="auto"/>
            </w:tcBorders>
          </w:tcPr>
          <w:p w14:paraId="3B11DF5E" w14:textId="77777777" w:rsidR="0092074C" w:rsidRPr="0092074C" w:rsidRDefault="0092074C" w:rsidP="007F09C7">
            <w:pPr>
              <w:pStyle w:val="LndNormale1"/>
              <w:rPr>
                <w:color w:val="002060"/>
                <w:sz w:val="20"/>
              </w:rPr>
            </w:pPr>
            <w:r w:rsidRPr="0092074C">
              <w:rPr>
                <w:color w:val="002060"/>
                <w:sz w:val="20"/>
              </w:rPr>
              <w:t>17.08.1998</w:t>
            </w:r>
          </w:p>
        </w:tc>
        <w:tc>
          <w:tcPr>
            <w:tcW w:w="1182" w:type="dxa"/>
            <w:tcBorders>
              <w:top w:val="single" w:sz="4" w:space="0" w:color="auto"/>
              <w:left w:val="single" w:sz="4" w:space="0" w:color="auto"/>
              <w:bottom w:val="single" w:sz="4" w:space="0" w:color="auto"/>
              <w:right w:val="single" w:sz="4" w:space="0" w:color="auto"/>
            </w:tcBorders>
          </w:tcPr>
          <w:p w14:paraId="37B2FC21" w14:textId="77777777" w:rsidR="0092074C" w:rsidRPr="0092074C" w:rsidRDefault="0092074C" w:rsidP="007F09C7">
            <w:pPr>
              <w:pStyle w:val="LndNormale1"/>
              <w:rPr>
                <w:color w:val="002060"/>
                <w:sz w:val="20"/>
              </w:rPr>
            </w:pPr>
            <w:r w:rsidRPr="0092074C">
              <w:rPr>
                <w:color w:val="002060"/>
                <w:sz w:val="20"/>
              </w:rPr>
              <w:t>954915</w:t>
            </w:r>
          </w:p>
        </w:tc>
        <w:tc>
          <w:tcPr>
            <w:tcW w:w="3436" w:type="dxa"/>
            <w:tcBorders>
              <w:top w:val="single" w:sz="4" w:space="0" w:color="auto"/>
              <w:left w:val="single" w:sz="4" w:space="0" w:color="auto"/>
              <w:bottom w:val="single" w:sz="4" w:space="0" w:color="auto"/>
              <w:right w:val="single" w:sz="4" w:space="0" w:color="auto"/>
            </w:tcBorders>
          </w:tcPr>
          <w:p w14:paraId="687F55CD" w14:textId="77777777" w:rsidR="0092074C" w:rsidRPr="0092074C" w:rsidRDefault="0092074C" w:rsidP="007F09C7">
            <w:pPr>
              <w:pStyle w:val="LndNormale1"/>
              <w:rPr>
                <w:color w:val="002060"/>
                <w:sz w:val="20"/>
              </w:rPr>
            </w:pPr>
            <w:r w:rsidRPr="0092074C">
              <w:rPr>
                <w:color w:val="002060"/>
                <w:sz w:val="20"/>
              </w:rPr>
              <w:t>A.S.D. UNIONE CALCIO PERGOLE</w:t>
            </w:r>
          </w:p>
        </w:tc>
      </w:tr>
      <w:tr w:rsidR="0092074C" w:rsidRPr="0092074C" w14:paraId="3C638FD0" w14:textId="77777777" w:rsidTr="007F09C7">
        <w:tc>
          <w:tcPr>
            <w:tcW w:w="1265" w:type="dxa"/>
            <w:tcBorders>
              <w:top w:val="single" w:sz="4" w:space="0" w:color="auto"/>
              <w:left w:val="single" w:sz="4" w:space="0" w:color="auto"/>
              <w:bottom w:val="single" w:sz="4" w:space="0" w:color="auto"/>
              <w:right w:val="single" w:sz="4" w:space="0" w:color="auto"/>
            </w:tcBorders>
          </w:tcPr>
          <w:p w14:paraId="6F66DB47" w14:textId="77777777" w:rsidR="0092074C" w:rsidRPr="0092074C" w:rsidRDefault="0092074C" w:rsidP="007F09C7">
            <w:pPr>
              <w:pStyle w:val="LndNormale1"/>
              <w:rPr>
                <w:color w:val="002060"/>
                <w:sz w:val="20"/>
              </w:rPr>
            </w:pPr>
            <w:r w:rsidRPr="0092074C">
              <w:rPr>
                <w:color w:val="002060"/>
                <w:sz w:val="20"/>
              </w:rPr>
              <w:t>6543900</w:t>
            </w:r>
          </w:p>
        </w:tc>
        <w:tc>
          <w:tcPr>
            <w:tcW w:w="2756" w:type="dxa"/>
            <w:tcBorders>
              <w:top w:val="single" w:sz="4" w:space="0" w:color="auto"/>
              <w:left w:val="single" w:sz="4" w:space="0" w:color="auto"/>
              <w:bottom w:val="single" w:sz="4" w:space="0" w:color="auto"/>
              <w:right w:val="single" w:sz="4" w:space="0" w:color="auto"/>
            </w:tcBorders>
          </w:tcPr>
          <w:p w14:paraId="57F71D6A" w14:textId="77777777" w:rsidR="0092074C" w:rsidRPr="0092074C" w:rsidRDefault="0092074C" w:rsidP="007F09C7">
            <w:pPr>
              <w:pStyle w:val="LndNormale1"/>
              <w:rPr>
                <w:color w:val="002060"/>
                <w:sz w:val="20"/>
              </w:rPr>
            </w:pPr>
            <w:r w:rsidRPr="0092074C">
              <w:rPr>
                <w:color w:val="002060"/>
                <w:sz w:val="20"/>
              </w:rPr>
              <w:t>MURATI MATIAS</w:t>
            </w:r>
          </w:p>
        </w:tc>
        <w:tc>
          <w:tcPr>
            <w:tcW w:w="1273" w:type="dxa"/>
            <w:tcBorders>
              <w:top w:val="single" w:sz="4" w:space="0" w:color="auto"/>
              <w:left w:val="single" w:sz="4" w:space="0" w:color="auto"/>
              <w:bottom w:val="single" w:sz="4" w:space="0" w:color="auto"/>
              <w:right w:val="single" w:sz="4" w:space="0" w:color="auto"/>
            </w:tcBorders>
          </w:tcPr>
          <w:p w14:paraId="3E3057A1" w14:textId="77777777" w:rsidR="0092074C" w:rsidRPr="0092074C" w:rsidRDefault="0092074C" w:rsidP="007F09C7">
            <w:pPr>
              <w:pStyle w:val="LndNormale1"/>
              <w:rPr>
                <w:color w:val="002060"/>
                <w:sz w:val="20"/>
              </w:rPr>
            </w:pPr>
            <w:r w:rsidRPr="0092074C">
              <w:rPr>
                <w:color w:val="002060"/>
                <w:sz w:val="20"/>
              </w:rPr>
              <w:t>10.02.2003</w:t>
            </w:r>
          </w:p>
        </w:tc>
        <w:tc>
          <w:tcPr>
            <w:tcW w:w="1182" w:type="dxa"/>
            <w:tcBorders>
              <w:top w:val="single" w:sz="4" w:space="0" w:color="auto"/>
              <w:left w:val="single" w:sz="4" w:space="0" w:color="auto"/>
              <w:bottom w:val="single" w:sz="4" w:space="0" w:color="auto"/>
              <w:right w:val="single" w:sz="4" w:space="0" w:color="auto"/>
            </w:tcBorders>
          </w:tcPr>
          <w:p w14:paraId="5F9E9972" w14:textId="77777777" w:rsidR="0092074C" w:rsidRPr="0092074C" w:rsidRDefault="0092074C" w:rsidP="007F09C7">
            <w:pPr>
              <w:pStyle w:val="LndNormale1"/>
              <w:rPr>
                <w:color w:val="002060"/>
                <w:sz w:val="20"/>
              </w:rPr>
            </w:pPr>
            <w:r w:rsidRPr="0092074C">
              <w:rPr>
                <w:color w:val="002060"/>
                <w:sz w:val="20"/>
              </w:rPr>
              <w:t>32100</w:t>
            </w:r>
          </w:p>
        </w:tc>
        <w:tc>
          <w:tcPr>
            <w:tcW w:w="3436" w:type="dxa"/>
            <w:tcBorders>
              <w:top w:val="single" w:sz="4" w:space="0" w:color="auto"/>
              <w:left w:val="single" w:sz="4" w:space="0" w:color="auto"/>
              <w:bottom w:val="single" w:sz="4" w:space="0" w:color="auto"/>
              <w:right w:val="single" w:sz="4" w:space="0" w:color="auto"/>
            </w:tcBorders>
          </w:tcPr>
          <w:p w14:paraId="6271A213" w14:textId="77777777" w:rsidR="0092074C" w:rsidRPr="0092074C" w:rsidRDefault="0092074C" w:rsidP="007F09C7">
            <w:pPr>
              <w:pStyle w:val="LndNormale1"/>
              <w:rPr>
                <w:color w:val="002060"/>
                <w:sz w:val="20"/>
              </w:rPr>
            </w:pPr>
            <w:r w:rsidRPr="0092074C">
              <w:rPr>
                <w:color w:val="002060"/>
                <w:sz w:val="20"/>
              </w:rPr>
              <w:t>FERMANA F.C. SSD A R.L.</w:t>
            </w:r>
          </w:p>
        </w:tc>
      </w:tr>
    </w:tbl>
    <w:p w14:paraId="52910164" w14:textId="77777777" w:rsidR="0092074C" w:rsidRPr="0092074C" w:rsidRDefault="0092074C" w:rsidP="0092074C">
      <w:pPr>
        <w:pStyle w:val="LndNormale1"/>
        <w:rPr>
          <w:color w:val="002060"/>
        </w:rPr>
      </w:pPr>
    </w:p>
    <w:p w14:paraId="1FEF4993" w14:textId="77777777" w:rsidR="0092074C" w:rsidRPr="0092074C" w:rsidRDefault="0092074C" w:rsidP="0092074C">
      <w:pPr>
        <w:pStyle w:val="LndNormale1"/>
        <w:rPr>
          <w:b/>
          <w:color w:val="002060"/>
        </w:rPr>
      </w:pPr>
      <w:r w:rsidRPr="0092074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2074C">
        <w:rPr>
          <w:b/>
          <w:color w:val="002060"/>
        </w:rPr>
        <w:t>11.10.2025:</w:t>
      </w:r>
    </w:p>
    <w:tbl>
      <w:tblPr>
        <w:tblW w:w="0" w:type="auto"/>
        <w:tblLook w:val="04A0" w:firstRow="1" w:lastRow="0" w:firstColumn="1" w:lastColumn="0" w:noHBand="0" w:noVBand="1"/>
      </w:tblPr>
      <w:tblGrid>
        <w:gridCol w:w="1265"/>
        <w:gridCol w:w="2756"/>
        <w:gridCol w:w="1273"/>
        <w:gridCol w:w="1182"/>
        <w:gridCol w:w="3436"/>
      </w:tblGrid>
      <w:tr w:rsidR="0092074C" w:rsidRPr="0092074C" w14:paraId="3E5565A1" w14:textId="77777777" w:rsidTr="007F09C7">
        <w:tc>
          <w:tcPr>
            <w:tcW w:w="1265" w:type="dxa"/>
            <w:tcBorders>
              <w:top w:val="single" w:sz="4" w:space="0" w:color="auto"/>
              <w:left w:val="single" w:sz="4" w:space="0" w:color="auto"/>
              <w:bottom w:val="single" w:sz="4" w:space="0" w:color="auto"/>
              <w:right w:val="single" w:sz="4" w:space="0" w:color="auto"/>
            </w:tcBorders>
            <w:hideMark/>
          </w:tcPr>
          <w:p w14:paraId="39E643A0" w14:textId="77777777" w:rsidR="0092074C" w:rsidRPr="0092074C" w:rsidRDefault="0092074C" w:rsidP="007F09C7">
            <w:pPr>
              <w:pStyle w:val="LndNormale1"/>
              <w:jc w:val="center"/>
              <w:rPr>
                <w:color w:val="002060"/>
              </w:rPr>
            </w:pPr>
            <w:r w:rsidRPr="0092074C">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1BD25F1" w14:textId="77777777" w:rsidR="0092074C" w:rsidRPr="0092074C" w:rsidRDefault="0092074C" w:rsidP="007F09C7">
            <w:pPr>
              <w:pStyle w:val="LndNormale1"/>
              <w:jc w:val="center"/>
              <w:rPr>
                <w:color w:val="002060"/>
              </w:rPr>
            </w:pPr>
            <w:r w:rsidRPr="0092074C">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0658011" w14:textId="77777777" w:rsidR="0092074C" w:rsidRPr="0092074C" w:rsidRDefault="0092074C" w:rsidP="007F09C7">
            <w:pPr>
              <w:pStyle w:val="LndNormale1"/>
              <w:jc w:val="center"/>
              <w:rPr>
                <w:color w:val="002060"/>
              </w:rPr>
            </w:pPr>
            <w:r w:rsidRPr="0092074C">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0EEED22" w14:textId="77777777" w:rsidR="0092074C" w:rsidRPr="0092074C" w:rsidRDefault="0092074C" w:rsidP="007F09C7">
            <w:pPr>
              <w:pStyle w:val="LndNormale1"/>
              <w:jc w:val="center"/>
              <w:rPr>
                <w:color w:val="002060"/>
              </w:rPr>
            </w:pPr>
            <w:r w:rsidRPr="0092074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90C0CD6" w14:textId="77777777" w:rsidR="0092074C" w:rsidRPr="0092074C" w:rsidRDefault="0092074C" w:rsidP="007F09C7">
            <w:pPr>
              <w:pStyle w:val="LndNormale1"/>
              <w:jc w:val="center"/>
              <w:rPr>
                <w:color w:val="002060"/>
              </w:rPr>
            </w:pPr>
            <w:r w:rsidRPr="0092074C">
              <w:rPr>
                <w:color w:val="002060"/>
              </w:rPr>
              <w:t>Società</w:t>
            </w:r>
          </w:p>
        </w:tc>
      </w:tr>
      <w:tr w:rsidR="0092074C" w:rsidRPr="0092074C" w14:paraId="4AD2B437" w14:textId="77777777" w:rsidTr="007F09C7">
        <w:tc>
          <w:tcPr>
            <w:tcW w:w="1265" w:type="dxa"/>
            <w:tcBorders>
              <w:top w:val="single" w:sz="4" w:space="0" w:color="auto"/>
              <w:left w:val="single" w:sz="4" w:space="0" w:color="auto"/>
              <w:bottom w:val="single" w:sz="4" w:space="0" w:color="auto"/>
              <w:right w:val="single" w:sz="4" w:space="0" w:color="auto"/>
            </w:tcBorders>
          </w:tcPr>
          <w:p w14:paraId="6D289CF0" w14:textId="77777777" w:rsidR="0092074C" w:rsidRPr="0092074C" w:rsidRDefault="0092074C" w:rsidP="007F09C7">
            <w:pPr>
              <w:pStyle w:val="LndNormale1"/>
              <w:rPr>
                <w:color w:val="002060"/>
                <w:sz w:val="20"/>
              </w:rPr>
            </w:pPr>
            <w:r w:rsidRPr="0092074C">
              <w:rPr>
                <w:color w:val="002060"/>
                <w:sz w:val="20"/>
              </w:rPr>
              <w:t>5746725</w:t>
            </w:r>
          </w:p>
        </w:tc>
        <w:tc>
          <w:tcPr>
            <w:tcW w:w="2756" w:type="dxa"/>
            <w:tcBorders>
              <w:top w:val="single" w:sz="4" w:space="0" w:color="auto"/>
              <w:left w:val="single" w:sz="4" w:space="0" w:color="auto"/>
              <w:bottom w:val="single" w:sz="4" w:space="0" w:color="auto"/>
              <w:right w:val="single" w:sz="4" w:space="0" w:color="auto"/>
            </w:tcBorders>
          </w:tcPr>
          <w:p w14:paraId="4A19A005" w14:textId="77777777" w:rsidR="0092074C" w:rsidRPr="0092074C" w:rsidRDefault="0092074C" w:rsidP="007F09C7">
            <w:pPr>
              <w:pStyle w:val="LndNormale1"/>
              <w:rPr>
                <w:color w:val="002060"/>
                <w:sz w:val="20"/>
              </w:rPr>
            </w:pPr>
            <w:r w:rsidRPr="0092074C">
              <w:rPr>
                <w:color w:val="002060"/>
                <w:sz w:val="20"/>
              </w:rPr>
              <w:t>MANDOLESI CHRISTIAN</w:t>
            </w:r>
          </w:p>
        </w:tc>
        <w:tc>
          <w:tcPr>
            <w:tcW w:w="1273" w:type="dxa"/>
            <w:tcBorders>
              <w:top w:val="single" w:sz="4" w:space="0" w:color="auto"/>
              <w:left w:val="single" w:sz="4" w:space="0" w:color="auto"/>
              <w:bottom w:val="single" w:sz="4" w:space="0" w:color="auto"/>
              <w:right w:val="single" w:sz="4" w:space="0" w:color="auto"/>
            </w:tcBorders>
          </w:tcPr>
          <w:p w14:paraId="541CAAF8" w14:textId="77777777" w:rsidR="0092074C" w:rsidRPr="0092074C" w:rsidRDefault="0092074C" w:rsidP="007F09C7">
            <w:pPr>
              <w:pStyle w:val="LndNormale1"/>
              <w:rPr>
                <w:color w:val="002060"/>
                <w:sz w:val="20"/>
              </w:rPr>
            </w:pPr>
            <w:r w:rsidRPr="0092074C">
              <w:rPr>
                <w:color w:val="002060"/>
                <w:sz w:val="20"/>
              </w:rPr>
              <w:t>30.01.2002</w:t>
            </w:r>
          </w:p>
        </w:tc>
        <w:tc>
          <w:tcPr>
            <w:tcW w:w="1182" w:type="dxa"/>
            <w:tcBorders>
              <w:top w:val="single" w:sz="4" w:space="0" w:color="auto"/>
              <w:left w:val="single" w:sz="4" w:space="0" w:color="auto"/>
              <w:bottom w:val="single" w:sz="4" w:space="0" w:color="auto"/>
              <w:right w:val="single" w:sz="4" w:space="0" w:color="auto"/>
            </w:tcBorders>
          </w:tcPr>
          <w:p w14:paraId="6AD7CD0C" w14:textId="77777777" w:rsidR="0092074C" w:rsidRPr="0092074C" w:rsidRDefault="0092074C" w:rsidP="007F09C7">
            <w:pPr>
              <w:pStyle w:val="LndNormale1"/>
              <w:rPr>
                <w:color w:val="002060"/>
                <w:sz w:val="20"/>
              </w:rPr>
            </w:pPr>
            <w:r w:rsidRPr="0092074C">
              <w:rPr>
                <w:color w:val="002060"/>
                <w:sz w:val="20"/>
              </w:rPr>
              <w:t>7000068</w:t>
            </w:r>
          </w:p>
        </w:tc>
        <w:tc>
          <w:tcPr>
            <w:tcW w:w="3436" w:type="dxa"/>
            <w:tcBorders>
              <w:top w:val="single" w:sz="4" w:space="0" w:color="auto"/>
              <w:left w:val="single" w:sz="4" w:space="0" w:color="auto"/>
              <w:bottom w:val="single" w:sz="4" w:space="0" w:color="auto"/>
              <w:right w:val="single" w:sz="4" w:space="0" w:color="auto"/>
            </w:tcBorders>
          </w:tcPr>
          <w:p w14:paraId="73E24735" w14:textId="77777777" w:rsidR="0092074C" w:rsidRPr="0092074C" w:rsidRDefault="0092074C" w:rsidP="007F09C7">
            <w:pPr>
              <w:pStyle w:val="LndNormale1"/>
              <w:rPr>
                <w:color w:val="002060"/>
                <w:sz w:val="20"/>
              </w:rPr>
            </w:pPr>
            <w:r w:rsidRPr="0092074C">
              <w:rPr>
                <w:color w:val="002060"/>
                <w:sz w:val="20"/>
              </w:rPr>
              <w:t>A.S.D. VIS CIVITANOVA</w:t>
            </w:r>
          </w:p>
        </w:tc>
      </w:tr>
    </w:tbl>
    <w:p w14:paraId="1058747B" w14:textId="77777777" w:rsidR="0092074C" w:rsidRPr="0092074C" w:rsidRDefault="0092074C" w:rsidP="0092074C">
      <w:pPr>
        <w:pStyle w:val="LndNormale1"/>
        <w:rPr>
          <w:color w:val="002060"/>
        </w:rPr>
      </w:pPr>
    </w:p>
    <w:p w14:paraId="2C7945A3" w14:textId="77777777" w:rsidR="0092074C" w:rsidRPr="0092074C" w:rsidRDefault="0092074C" w:rsidP="0092074C">
      <w:pPr>
        <w:pStyle w:val="LndNormale1"/>
        <w:rPr>
          <w:b/>
          <w:color w:val="002060"/>
        </w:rPr>
      </w:pPr>
      <w:r w:rsidRPr="0092074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2074C">
        <w:rPr>
          <w:b/>
          <w:color w:val="002060"/>
        </w:rPr>
        <w:t>13.10.2025:</w:t>
      </w:r>
    </w:p>
    <w:tbl>
      <w:tblPr>
        <w:tblW w:w="0" w:type="auto"/>
        <w:tblLook w:val="04A0" w:firstRow="1" w:lastRow="0" w:firstColumn="1" w:lastColumn="0" w:noHBand="0" w:noVBand="1"/>
      </w:tblPr>
      <w:tblGrid>
        <w:gridCol w:w="1265"/>
        <w:gridCol w:w="2717"/>
        <w:gridCol w:w="1272"/>
        <w:gridCol w:w="1222"/>
        <w:gridCol w:w="3436"/>
      </w:tblGrid>
      <w:tr w:rsidR="0092074C" w:rsidRPr="0092074C" w14:paraId="3CAE5B0F" w14:textId="77777777" w:rsidTr="0092074C">
        <w:tc>
          <w:tcPr>
            <w:tcW w:w="1265" w:type="dxa"/>
            <w:tcBorders>
              <w:top w:val="single" w:sz="4" w:space="0" w:color="auto"/>
              <w:left w:val="single" w:sz="4" w:space="0" w:color="auto"/>
              <w:bottom w:val="single" w:sz="4" w:space="0" w:color="auto"/>
              <w:right w:val="single" w:sz="4" w:space="0" w:color="auto"/>
            </w:tcBorders>
            <w:hideMark/>
          </w:tcPr>
          <w:p w14:paraId="43714579" w14:textId="77777777" w:rsidR="0092074C" w:rsidRPr="0092074C" w:rsidRDefault="0092074C" w:rsidP="007F09C7">
            <w:pPr>
              <w:pStyle w:val="LndNormale1"/>
              <w:jc w:val="center"/>
              <w:rPr>
                <w:color w:val="002060"/>
              </w:rPr>
            </w:pPr>
            <w:r w:rsidRPr="0092074C">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B8302D4" w14:textId="77777777" w:rsidR="0092074C" w:rsidRPr="0092074C" w:rsidRDefault="0092074C" w:rsidP="007F09C7">
            <w:pPr>
              <w:pStyle w:val="LndNormale1"/>
              <w:jc w:val="center"/>
              <w:rPr>
                <w:color w:val="002060"/>
              </w:rPr>
            </w:pPr>
            <w:r w:rsidRPr="0092074C">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1C1070FC" w14:textId="77777777" w:rsidR="0092074C" w:rsidRPr="0092074C" w:rsidRDefault="0092074C" w:rsidP="007F09C7">
            <w:pPr>
              <w:pStyle w:val="LndNormale1"/>
              <w:jc w:val="center"/>
              <w:rPr>
                <w:color w:val="002060"/>
              </w:rPr>
            </w:pPr>
            <w:r w:rsidRPr="0092074C">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3DCB31AA" w14:textId="77777777" w:rsidR="0092074C" w:rsidRPr="0092074C" w:rsidRDefault="0092074C" w:rsidP="007F09C7">
            <w:pPr>
              <w:pStyle w:val="LndNormale1"/>
              <w:jc w:val="center"/>
              <w:rPr>
                <w:color w:val="002060"/>
              </w:rPr>
            </w:pPr>
            <w:r w:rsidRPr="0092074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73D107D" w14:textId="77777777" w:rsidR="0092074C" w:rsidRPr="0092074C" w:rsidRDefault="0092074C" w:rsidP="007F09C7">
            <w:pPr>
              <w:pStyle w:val="LndNormale1"/>
              <w:jc w:val="center"/>
              <w:rPr>
                <w:color w:val="002060"/>
              </w:rPr>
            </w:pPr>
            <w:r w:rsidRPr="0092074C">
              <w:rPr>
                <w:color w:val="002060"/>
              </w:rPr>
              <w:t>Società</w:t>
            </w:r>
          </w:p>
        </w:tc>
      </w:tr>
      <w:tr w:rsidR="0092074C" w:rsidRPr="0092074C" w14:paraId="025BB65D" w14:textId="77777777" w:rsidTr="0092074C">
        <w:tc>
          <w:tcPr>
            <w:tcW w:w="1265" w:type="dxa"/>
            <w:tcBorders>
              <w:top w:val="single" w:sz="4" w:space="0" w:color="auto"/>
              <w:left w:val="single" w:sz="4" w:space="0" w:color="auto"/>
              <w:bottom w:val="single" w:sz="4" w:space="0" w:color="auto"/>
              <w:right w:val="single" w:sz="4" w:space="0" w:color="auto"/>
            </w:tcBorders>
          </w:tcPr>
          <w:p w14:paraId="07E82B84" w14:textId="77777777" w:rsidR="0092074C" w:rsidRPr="0092074C" w:rsidRDefault="0092074C" w:rsidP="007F09C7">
            <w:pPr>
              <w:pStyle w:val="LndNormale1"/>
              <w:rPr>
                <w:color w:val="002060"/>
                <w:sz w:val="20"/>
              </w:rPr>
            </w:pPr>
            <w:r w:rsidRPr="0092074C">
              <w:rPr>
                <w:color w:val="002060"/>
                <w:sz w:val="20"/>
              </w:rPr>
              <w:t>6842455</w:t>
            </w:r>
          </w:p>
        </w:tc>
        <w:tc>
          <w:tcPr>
            <w:tcW w:w="2717" w:type="dxa"/>
            <w:tcBorders>
              <w:top w:val="single" w:sz="4" w:space="0" w:color="auto"/>
              <w:left w:val="single" w:sz="4" w:space="0" w:color="auto"/>
              <w:bottom w:val="single" w:sz="4" w:space="0" w:color="auto"/>
              <w:right w:val="single" w:sz="4" w:space="0" w:color="auto"/>
            </w:tcBorders>
          </w:tcPr>
          <w:p w14:paraId="70DA0AFE" w14:textId="77777777" w:rsidR="0092074C" w:rsidRPr="0092074C" w:rsidRDefault="0092074C" w:rsidP="007F09C7">
            <w:pPr>
              <w:pStyle w:val="LndNormale1"/>
              <w:rPr>
                <w:color w:val="002060"/>
                <w:sz w:val="20"/>
              </w:rPr>
            </w:pPr>
            <w:r w:rsidRPr="0092074C">
              <w:rPr>
                <w:color w:val="002060"/>
                <w:sz w:val="20"/>
              </w:rPr>
              <w:t>FATONE VINCENZO</w:t>
            </w:r>
          </w:p>
        </w:tc>
        <w:tc>
          <w:tcPr>
            <w:tcW w:w="1272" w:type="dxa"/>
            <w:tcBorders>
              <w:top w:val="single" w:sz="4" w:space="0" w:color="auto"/>
              <w:left w:val="single" w:sz="4" w:space="0" w:color="auto"/>
              <w:bottom w:val="single" w:sz="4" w:space="0" w:color="auto"/>
              <w:right w:val="single" w:sz="4" w:space="0" w:color="auto"/>
            </w:tcBorders>
          </w:tcPr>
          <w:p w14:paraId="77E49A45" w14:textId="77777777" w:rsidR="0092074C" w:rsidRPr="0092074C" w:rsidRDefault="0092074C" w:rsidP="007F09C7">
            <w:pPr>
              <w:pStyle w:val="LndNormale1"/>
              <w:rPr>
                <w:color w:val="002060"/>
                <w:sz w:val="20"/>
              </w:rPr>
            </w:pPr>
            <w:r w:rsidRPr="0092074C">
              <w:rPr>
                <w:color w:val="002060"/>
                <w:sz w:val="20"/>
              </w:rPr>
              <w:t>06.06.2003</w:t>
            </w:r>
          </w:p>
        </w:tc>
        <w:tc>
          <w:tcPr>
            <w:tcW w:w="1222" w:type="dxa"/>
            <w:tcBorders>
              <w:top w:val="single" w:sz="4" w:space="0" w:color="auto"/>
              <w:left w:val="single" w:sz="4" w:space="0" w:color="auto"/>
              <w:bottom w:val="single" w:sz="4" w:space="0" w:color="auto"/>
              <w:right w:val="single" w:sz="4" w:space="0" w:color="auto"/>
            </w:tcBorders>
          </w:tcPr>
          <w:p w14:paraId="17FF4DC4" w14:textId="77777777" w:rsidR="0092074C" w:rsidRPr="0092074C" w:rsidRDefault="0092074C" w:rsidP="007F09C7">
            <w:pPr>
              <w:pStyle w:val="LndNormale1"/>
              <w:rPr>
                <w:color w:val="002060"/>
                <w:sz w:val="20"/>
              </w:rPr>
            </w:pPr>
            <w:r w:rsidRPr="0092074C">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3857260E" w14:textId="77777777" w:rsidR="0092074C" w:rsidRPr="0092074C" w:rsidRDefault="0092074C" w:rsidP="007F09C7">
            <w:pPr>
              <w:pStyle w:val="LndNormale1"/>
              <w:rPr>
                <w:color w:val="002060"/>
                <w:sz w:val="20"/>
              </w:rPr>
            </w:pPr>
            <w:r w:rsidRPr="0092074C">
              <w:rPr>
                <w:color w:val="002060"/>
                <w:sz w:val="20"/>
              </w:rPr>
              <w:t>M.C.C. MONTEGRANARO SSDRL</w:t>
            </w:r>
          </w:p>
        </w:tc>
      </w:tr>
      <w:tr w:rsidR="0092074C" w:rsidRPr="0092074C" w14:paraId="34C0C7DD" w14:textId="77777777" w:rsidTr="0092074C">
        <w:tc>
          <w:tcPr>
            <w:tcW w:w="1265" w:type="dxa"/>
            <w:tcBorders>
              <w:top w:val="single" w:sz="4" w:space="0" w:color="auto"/>
              <w:left w:val="single" w:sz="4" w:space="0" w:color="auto"/>
              <w:bottom w:val="single" w:sz="4" w:space="0" w:color="auto"/>
              <w:right w:val="single" w:sz="4" w:space="0" w:color="auto"/>
            </w:tcBorders>
          </w:tcPr>
          <w:p w14:paraId="136FC802" w14:textId="77777777" w:rsidR="0092074C" w:rsidRPr="0092074C" w:rsidRDefault="0092074C" w:rsidP="007F09C7">
            <w:pPr>
              <w:pStyle w:val="LndNormale1"/>
              <w:jc w:val="left"/>
              <w:textAlignment w:val="baseline"/>
              <w:rPr>
                <w:color w:val="002060"/>
                <w:sz w:val="20"/>
              </w:rPr>
            </w:pPr>
            <w:r w:rsidRPr="0092074C">
              <w:rPr>
                <w:color w:val="002060"/>
                <w:sz w:val="20"/>
              </w:rPr>
              <w:t>5874504</w:t>
            </w:r>
          </w:p>
        </w:tc>
        <w:tc>
          <w:tcPr>
            <w:tcW w:w="2717" w:type="dxa"/>
            <w:tcBorders>
              <w:top w:val="single" w:sz="4" w:space="0" w:color="auto"/>
              <w:left w:val="single" w:sz="4" w:space="0" w:color="auto"/>
              <w:bottom w:val="single" w:sz="4" w:space="0" w:color="auto"/>
              <w:right w:val="single" w:sz="4" w:space="0" w:color="auto"/>
            </w:tcBorders>
          </w:tcPr>
          <w:p w14:paraId="4258AD60" w14:textId="77777777" w:rsidR="0092074C" w:rsidRPr="0092074C" w:rsidRDefault="0092074C" w:rsidP="007F09C7">
            <w:pPr>
              <w:pStyle w:val="LndNormale1"/>
              <w:jc w:val="left"/>
              <w:textAlignment w:val="baseline"/>
              <w:rPr>
                <w:color w:val="002060"/>
                <w:sz w:val="20"/>
              </w:rPr>
            </w:pPr>
            <w:r w:rsidRPr="0092074C">
              <w:rPr>
                <w:color w:val="002060"/>
                <w:sz w:val="20"/>
              </w:rPr>
              <w:t>BARUFFI KEVIN</w:t>
            </w:r>
          </w:p>
        </w:tc>
        <w:tc>
          <w:tcPr>
            <w:tcW w:w="1272" w:type="dxa"/>
            <w:tcBorders>
              <w:top w:val="single" w:sz="4" w:space="0" w:color="auto"/>
              <w:left w:val="single" w:sz="4" w:space="0" w:color="auto"/>
              <w:bottom w:val="single" w:sz="4" w:space="0" w:color="auto"/>
              <w:right w:val="single" w:sz="4" w:space="0" w:color="auto"/>
            </w:tcBorders>
          </w:tcPr>
          <w:p w14:paraId="5F0012A4" w14:textId="77777777" w:rsidR="0092074C" w:rsidRPr="0092074C" w:rsidRDefault="0092074C" w:rsidP="007F09C7">
            <w:pPr>
              <w:pStyle w:val="LndNormale1"/>
              <w:jc w:val="center"/>
              <w:textAlignment w:val="baseline"/>
              <w:rPr>
                <w:color w:val="002060"/>
                <w:sz w:val="20"/>
              </w:rPr>
            </w:pPr>
            <w:r w:rsidRPr="0092074C">
              <w:rPr>
                <w:color w:val="002060"/>
                <w:sz w:val="20"/>
              </w:rPr>
              <w:t>19.12.2003</w:t>
            </w:r>
          </w:p>
        </w:tc>
        <w:tc>
          <w:tcPr>
            <w:tcW w:w="1222" w:type="dxa"/>
            <w:tcBorders>
              <w:top w:val="single" w:sz="4" w:space="0" w:color="auto"/>
              <w:left w:val="single" w:sz="4" w:space="0" w:color="auto"/>
              <w:bottom w:val="single" w:sz="4" w:space="0" w:color="auto"/>
              <w:right w:val="single" w:sz="4" w:space="0" w:color="auto"/>
            </w:tcBorders>
          </w:tcPr>
          <w:p w14:paraId="20D80475" w14:textId="77777777" w:rsidR="0092074C" w:rsidRPr="0092074C" w:rsidRDefault="0092074C" w:rsidP="007F09C7">
            <w:pPr>
              <w:pStyle w:val="LndNormale1"/>
              <w:textAlignment w:val="baseline"/>
              <w:rPr>
                <w:color w:val="002060"/>
                <w:sz w:val="20"/>
              </w:rPr>
            </w:pPr>
            <w:r w:rsidRPr="0092074C">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1A2FBF0B" w14:textId="77777777" w:rsidR="0092074C" w:rsidRPr="0092074C" w:rsidRDefault="0092074C" w:rsidP="007F09C7">
            <w:pPr>
              <w:pStyle w:val="LndNormale1"/>
              <w:jc w:val="left"/>
              <w:textAlignment w:val="baseline"/>
              <w:rPr>
                <w:color w:val="002060"/>
                <w:sz w:val="20"/>
              </w:rPr>
            </w:pPr>
            <w:r w:rsidRPr="0092074C">
              <w:rPr>
                <w:color w:val="002060"/>
                <w:sz w:val="20"/>
              </w:rPr>
              <w:t>A.S.D. K SPORT MONTECCHIO G</w:t>
            </w:r>
          </w:p>
        </w:tc>
      </w:tr>
    </w:tbl>
    <w:p w14:paraId="62C02BF8" w14:textId="77777777" w:rsidR="0092074C" w:rsidRPr="0092074C" w:rsidRDefault="0092074C" w:rsidP="0092074C">
      <w:pPr>
        <w:pStyle w:val="LndNormale1"/>
        <w:rPr>
          <w:color w:val="002060"/>
        </w:rPr>
      </w:pPr>
    </w:p>
    <w:p w14:paraId="0163BC43" w14:textId="77777777" w:rsidR="0092074C" w:rsidRPr="0092074C" w:rsidRDefault="0092074C" w:rsidP="0092074C">
      <w:pPr>
        <w:pStyle w:val="LndNormale1"/>
        <w:rPr>
          <w:b/>
          <w:color w:val="002060"/>
        </w:rPr>
      </w:pPr>
      <w:r w:rsidRPr="0092074C">
        <w:rPr>
          <w:color w:val="002060"/>
        </w:rP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2074C">
        <w:rPr>
          <w:b/>
          <w:color w:val="002060"/>
        </w:rPr>
        <w:t>14.10.2025:</w:t>
      </w:r>
    </w:p>
    <w:tbl>
      <w:tblPr>
        <w:tblW w:w="0" w:type="auto"/>
        <w:tblLook w:val="04A0" w:firstRow="1" w:lastRow="0" w:firstColumn="1" w:lastColumn="0" w:noHBand="0" w:noVBand="1"/>
      </w:tblPr>
      <w:tblGrid>
        <w:gridCol w:w="1265"/>
        <w:gridCol w:w="2717"/>
        <w:gridCol w:w="1272"/>
        <w:gridCol w:w="1222"/>
        <w:gridCol w:w="3436"/>
      </w:tblGrid>
      <w:tr w:rsidR="0092074C" w:rsidRPr="0092074C" w14:paraId="571CC4D0" w14:textId="77777777" w:rsidTr="0092074C">
        <w:tc>
          <w:tcPr>
            <w:tcW w:w="1265" w:type="dxa"/>
            <w:tcBorders>
              <w:top w:val="single" w:sz="4" w:space="0" w:color="auto"/>
              <w:left w:val="single" w:sz="4" w:space="0" w:color="auto"/>
              <w:bottom w:val="single" w:sz="4" w:space="0" w:color="auto"/>
              <w:right w:val="single" w:sz="4" w:space="0" w:color="auto"/>
            </w:tcBorders>
            <w:hideMark/>
          </w:tcPr>
          <w:p w14:paraId="6A3A10C8" w14:textId="77777777" w:rsidR="0092074C" w:rsidRPr="0092074C" w:rsidRDefault="0092074C" w:rsidP="007F09C7">
            <w:pPr>
              <w:pStyle w:val="LndNormale1"/>
              <w:jc w:val="center"/>
              <w:rPr>
                <w:color w:val="002060"/>
              </w:rPr>
            </w:pPr>
            <w:r w:rsidRPr="0092074C">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50A2BC92" w14:textId="77777777" w:rsidR="0092074C" w:rsidRPr="0092074C" w:rsidRDefault="0092074C" w:rsidP="007F09C7">
            <w:pPr>
              <w:pStyle w:val="LndNormale1"/>
              <w:jc w:val="center"/>
              <w:rPr>
                <w:color w:val="002060"/>
              </w:rPr>
            </w:pPr>
            <w:r w:rsidRPr="0092074C">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E291245" w14:textId="77777777" w:rsidR="0092074C" w:rsidRPr="0092074C" w:rsidRDefault="0092074C" w:rsidP="007F09C7">
            <w:pPr>
              <w:pStyle w:val="LndNormale1"/>
              <w:jc w:val="center"/>
              <w:rPr>
                <w:color w:val="002060"/>
              </w:rPr>
            </w:pPr>
            <w:r w:rsidRPr="0092074C">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58AEA3C0" w14:textId="77777777" w:rsidR="0092074C" w:rsidRPr="0092074C" w:rsidRDefault="0092074C" w:rsidP="007F09C7">
            <w:pPr>
              <w:pStyle w:val="LndNormale1"/>
              <w:jc w:val="center"/>
              <w:rPr>
                <w:color w:val="002060"/>
              </w:rPr>
            </w:pPr>
            <w:r w:rsidRPr="0092074C">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ECCEFEA" w14:textId="77777777" w:rsidR="0092074C" w:rsidRPr="0092074C" w:rsidRDefault="0092074C" w:rsidP="007F09C7">
            <w:pPr>
              <w:pStyle w:val="LndNormale1"/>
              <w:jc w:val="center"/>
              <w:rPr>
                <w:color w:val="002060"/>
              </w:rPr>
            </w:pPr>
            <w:r w:rsidRPr="0092074C">
              <w:rPr>
                <w:color w:val="002060"/>
              </w:rPr>
              <w:t>Società</w:t>
            </w:r>
          </w:p>
        </w:tc>
      </w:tr>
      <w:tr w:rsidR="0092074C" w:rsidRPr="0092074C" w14:paraId="4C28B0CD" w14:textId="77777777" w:rsidTr="0092074C">
        <w:tc>
          <w:tcPr>
            <w:tcW w:w="1265" w:type="dxa"/>
            <w:tcBorders>
              <w:top w:val="single" w:sz="4" w:space="0" w:color="auto"/>
              <w:left w:val="single" w:sz="4" w:space="0" w:color="auto"/>
              <w:bottom w:val="single" w:sz="4" w:space="0" w:color="auto"/>
              <w:right w:val="single" w:sz="4" w:space="0" w:color="auto"/>
            </w:tcBorders>
          </w:tcPr>
          <w:p w14:paraId="05B7537B" w14:textId="77777777" w:rsidR="0092074C" w:rsidRPr="0092074C" w:rsidRDefault="0092074C" w:rsidP="007F09C7">
            <w:pPr>
              <w:pStyle w:val="LndNormale1"/>
              <w:rPr>
                <w:color w:val="002060"/>
                <w:sz w:val="20"/>
              </w:rPr>
            </w:pPr>
            <w:r w:rsidRPr="0092074C">
              <w:rPr>
                <w:color w:val="002060"/>
                <w:sz w:val="20"/>
              </w:rPr>
              <w:t>5605014</w:t>
            </w:r>
          </w:p>
        </w:tc>
        <w:tc>
          <w:tcPr>
            <w:tcW w:w="2717" w:type="dxa"/>
            <w:tcBorders>
              <w:top w:val="single" w:sz="4" w:space="0" w:color="auto"/>
              <w:left w:val="single" w:sz="4" w:space="0" w:color="auto"/>
              <w:bottom w:val="single" w:sz="4" w:space="0" w:color="auto"/>
              <w:right w:val="single" w:sz="4" w:space="0" w:color="auto"/>
            </w:tcBorders>
          </w:tcPr>
          <w:p w14:paraId="650A4915" w14:textId="77777777" w:rsidR="0092074C" w:rsidRPr="0092074C" w:rsidRDefault="0092074C" w:rsidP="007F09C7">
            <w:pPr>
              <w:pStyle w:val="LndNormale1"/>
              <w:rPr>
                <w:color w:val="002060"/>
                <w:sz w:val="20"/>
              </w:rPr>
            </w:pPr>
            <w:r w:rsidRPr="0092074C">
              <w:rPr>
                <w:color w:val="002060"/>
                <w:sz w:val="20"/>
              </w:rPr>
              <w:t>COTTINI FRANCESCO</w:t>
            </w:r>
          </w:p>
        </w:tc>
        <w:tc>
          <w:tcPr>
            <w:tcW w:w="1272" w:type="dxa"/>
            <w:tcBorders>
              <w:top w:val="single" w:sz="4" w:space="0" w:color="auto"/>
              <w:left w:val="single" w:sz="4" w:space="0" w:color="auto"/>
              <w:bottom w:val="single" w:sz="4" w:space="0" w:color="auto"/>
              <w:right w:val="single" w:sz="4" w:space="0" w:color="auto"/>
            </w:tcBorders>
          </w:tcPr>
          <w:p w14:paraId="56A29BB2" w14:textId="77777777" w:rsidR="0092074C" w:rsidRPr="0092074C" w:rsidRDefault="0092074C" w:rsidP="007F09C7">
            <w:pPr>
              <w:pStyle w:val="LndNormale1"/>
              <w:rPr>
                <w:color w:val="002060"/>
                <w:sz w:val="20"/>
              </w:rPr>
            </w:pPr>
            <w:r w:rsidRPr="0092074C">
              <w:rPr>
                <w:color w:val="002060"/>
                <w:sz w:val="20"/>
              </w:rPr>
              <w:t>28.04.1999</w:t>
            </w:r>
          </w:p>
        </w:tc>
        <w:tc>
          <w:tcPr>
            <w:tcW w:w="1222" w:type="dxa"/>
            <w:tcBorders>
              <w:top w:val="single" w:sz="4" w:space="0" w:color="auto"/>
              <w:left w:val="single" w:sz="4" w:space="0" w:color="auto"/>
              <w:bottom w:val="single" w:sz="4" w:space="0" w:color="auto"/>
              <w:right w:val="single" w:sz="4" w:space="0" w:color="auto"/>
            </w:tcBorders>
          </w:tcPr>
          <w:p w14:paraId="373BD92D" w14:textId="77777777" w:rsidR="0092074C" w:rsidRPr="0092074C" w:rsidRDefault="0092074C" w:rsidP="007F09C7">
            <w:pPr>
              <w:pStyle w:val="LndNormale1"/>
              <w:rPr>
                <w:color w:val="002060"/>
                <w:sz w:val="20"/>
              </w:rPr>
            </w:pPr>
            <w:r w:rsidRPr="0092074C">
              <w:rPr>
                <w:color w:val="002060"/>
                <w:sz w:val="20"/>
              </w:rPr>
              <w:t>65018</w:t>
            </w:r>
          </w:p>
        </w:tc>
        <w:tc>
          <w:tcPr>
            <w:tcW w:w="3436" w:type="dxa"/>
            <w:tcBorders>
              <w:top w:val="single" w:sz="4" w:space="0" w:color="auto"/>
              <w:left w:val="single" w:sz="4" w:space="0" w:color="auto"/>
              <w:bottom w:val="single" w:sz="4" w:space="0" w:color="auto"/>
              <w:right w:val="single" w:sz="4" w:space="0" w:color="auto"/>
            </w:tcBorders>
          </w:tcPr>
          <w:p w14:paraId="0E076134" w14:textId="77777777" w:rsidR="0092074C" w:rsidRPr="0092074C" w:rsidRDefault="0092074C" w:rsidP="007F09C7">
            <w:pPr>
              <w:pStyle w:val="LndNormale1"/>
              <w:rPr>
                <w:color w:val="002060"/>
                <w:sz w:val="20"/>
              </w:rPr>
            </w:pPr>
            <w:r w:rsidRPr="0092074C">
              <w:rPr>
                <w:color w:val="002060"/>
                <w:sz w:val="20"/>
              </w:rPr>
              <w:t>A.S.D. CAMERINO CALCIO</w:t>
            </w:r>
          </w:p>
        </w:tc>
      </w:tr>
      <w:tr w:rsidR="0092074C" w:rsidRPr="0092074C" w14:paraId="2971DEB9" w14:textId="77777777" w:rsidTr="0092074C">
        <w:tc>
          <w:tcPr>
            <w:tcW w:w="1265" w:type="dxa"/>
            <w:tcBorders>
              <w:top w:val="single" w:sz="4" w:space="0" w:color="auto"/>
              <w:left w:val="single" w:sz="4" w:space="0" w:color="auto"/>
              <w:bottom w:val="single" w:sz="4" w:space="0" w:color="auto"/>
              <w:right w:val="single" w:sz="4" w:space="0" w:color="auto"/>
            </w:tcBorders>
          </w:tcPr>
          <w:p w14:paraId="5013890E" w14:textId="77777777" w:rsidR="0092074C" w:rsidRPr="0092074C" w:rsidRDefault="0092074C" w:rsidP="007F09C7">
            <w:pPr>
              <w:pStyle w:val="LndNormale1"/>
              <w:jc w:val="left"/>
              <w:textAlignment w:val="baseline"/>
              <w:rPr>
                <w:color w:val="002060"/>
                <w:sz w:val="20"/>
              </w:rPr>
            </w:pPr>
            <w:r w:rsidRPr="0092074C">
              <w:rPr>
                <w:color w:val="002060"/>
                <w:sz w:val="20"/>
              </w:rPr>
              <w:t>2178434</w:t>
            </w:r>
          </w:p>
        </w:tc>
        <w:tc>
          <w:tcPr>
            <w:tcW w:w="2717" w:type="dxa"/>
            <w:tcBorders>
              <w:top w:val="single" w:sz="4" w:space="0" w:color="auto"/>
              <w:left w:val="single" w:sz="4" w:space="0" w:color="auto"/>
              <w:bottom w:val="single" w:sz="4" w:space="0" w:color="auto"/>
              <w:right w:val="single" w:sz="4" w:space="0" w:color="auto"/>
            </w:tcBorders>
          </w:tcPr>
          <w:p w14:paraId="187DBD19" w14:textId="77777777" w:rsidR="0092074C" w:rsidRPr="0092074C" w:rsidRDefault="0092074C" w:rsidP="007F09C7">
            <w:pPr>
              <w:pStyle w:val="LndNormale1"/>
              <w:jc w:val="left"/>
              <w:textAlignment w:val="baseline"/>
              <w:rPr>
                <w:color w:val="002060"/>
                <w:sz w:val="20"/>
              </w:rPr>
            </w:pPr>
            <w:r w:rsidRPr="0092074C">
              <w:rPr>
                <w:color w:val="002060"/>
                <w:sz w:val="20"/>
              </w:rPr>
              <w:t>MARCOZZI ALESSANDRO</w:t>
            </w:r>
          </w:p>
        </w:tc>
        <w:tc>
          <w:tcPr>
            <w:tcW w:w="1272" w:type="dxa"/>
            <w:tcBorders>
              <w:top w:val="single" w:sz="4" w:space="0" w:color="auto"/>
              <w:left w:val="single" w:sz="4" w:space="0" w:color="auto"/>
              <w:bottom w:val="single" w:sz="4" w:space="0" w:color="auto"/>
              <w:right w:val="single" w:sz="4" w:space="0" w:color="auto"/>
            </w:tcBorders>
          </w:tcPr>
          <w:p w14:paraId="2ACC27D9" w14:textId="77777777" w:rsidR="0092074C" w:rsidRPr="0092074C" w:rsidRDefault="0092074C" w:rsidP="007F09C7">
            <w:pPr>
              <w:pStyle w:val="LndNormale1"/>
              <w:jc w:val="center"/>
              <w:textAlignment w:val="baseline"/>
              <w:rPr>
                <w:color w:val="002060"/>
                <w:sz w:val="20"/>
              </w:rPr>
            </w:pPr>
            <w:r w:rsidRPr="0092074C">
              <w:rPr>
                <w:color w:val="002060"/>
                <w:sz w:val="20"/>
              </w:rPr>
              <w:t>22.09.2005</w:t>
            </w:r>
          </w:p>
        </w:tc>
        <w:tc>
          <w:tcPr>
            <w:tcW w:w="1222" w:type="dxa"/>
            <w:tcBorders>
              <w:top w:val="single" w:sz="4" w:space="0" w:color="auto"/>
              <w:left w:val="single" w:sz="4" w:space="0" w:color="auto"/>
              <w:bottom w:val="single" w:sz="4" w:space="0" w:color="auto"/>
              <w:right w:val="single" w:sz="4" w:space="0" w:color="auto"/>
            </w:tcBorders>
          </w:tcPr>
          <w:p w14:paraId="75217969" w14:textId="77777777" w:rsidR="0092074C" w:rsidRPr="0092074C" w:rsidRDefault="0092074C" w:rsidP="007F09C7">
            <w:pPr>
              <w:pStyle w:val="LndNormale1"/>
              <w:textAlignment w:val="baseline"/>
              <w:rPr>
                <w:color w:val="002060"/>
                <w:sz w:val="20"/>
              </w:rPr>
            </w:pPr>
            <w:r w:rsidRPr="0092074C">
              <w:rPr>
                <w:color w:val="002060"/>
                <w:sz w:val="20"/>
              </w:rPr>
              <w:t>943458</w:t>
            </w:r>
          </w:p>
        </w:tc>
        <w:tc>
          <w:tcPr>
            <w:tcW w:w="3436" w:type="dxa"/>
            <w:tcBorders>
              <w:top w:val="single" w:sz="4" w:space="0" w:color="auto"/>
              <w:left w:val="single" w:sz="4" w:space="0" w:color="auto"/>
              <w:bottom w:val="single" w:sz="4" w:space="0" w:color="auto"/>
              <w:right w:val="single" w:sz="4" w:space="0" w:color="auto"/>
            </w:tcBorders>
          </w:tcPr>
          <w:p w14:paraId="203B9939" w14:textId="77777777" w:rsidR="0092074C" w:rsidRPr="0092074C" w:rsidRDefault="0092074C" w:rsidP="007F09C7">
            <w:pPr>
              <w:pStyle w:val="LndNormale1"/>
              <w:jc w:val="left"/>
              <w:textAlignment w:val="baseline"/>
              <w:rPr>
                <w:color w:val="002060"/>
                <w:sz w:val="20"/>
              </w:rPr>
            </w:pPr>
            <w:r w:rsidRPr="0092074C">
              <w:rPr>
                <w:color w:val="002060"/>
                <w:sz w:val="20"/>
              </w:rPr>
              <w:t>ASD US PEDASO CAMPOFILONE</w:t>
            </w:r>
          </w:p>
        </w:tc>
      </w:tr>
      <w:tr w:rsidR="0092074C" w:rsidRPr="0092074C" w14:paraId="696D6F9F" w14:textId="77777777" w:rsidTr="0092074C">
        <w:tc>
          <w:tcPr>
            <w:tcW w:w="1265" w:type="dxa"/>
            <w:tcBorders>
              <w:top w:val="single" w:sz="4" w:space="0" w:color="auto"/>
              <w:left w:val="single" w:sz="4" w:space="0" w:color="auto"/>
              <w:bottom w:val="single" w:sz="4" w:space="0" w:color="auto"/>
              <w:right w:val="single" w:sz="4" w:space="0" w:color="auto"/>
            </w:tcBorders>
          </w:tcPr>
          <w:p w14:paraId="107A2FD5" w14:textId="77777777" w:rsidR="0092074C" w:rsidRPr="0092074C" w:rsidRDefault="0092074C" w:rsidP="007F09C7">
            <w:pPr>
              <w:pStyle w:val="LndNormale1"/>
              <w:jc w:val="left"/>
              <w:textAlignment w:val="baseline"/>
              <w:rPr>
                <w:color w:val="002060"/>
                <w:sz w:val="20"/>
              </w:rPr>
            </w:pPr>
            <w:r w:rsidRPr="0092074C">
              <w:rPr>
                <w:color w:val="002060"/>
                <w:sz w:val="20"/>
              </w:rPr>
              <w:t>6753580</w:t>
            </w:r>
          </w:p>
        </w:tc>
        <w:tc>
          <w:tcPr>
            <w:tcW w:w="2717" w:type="dxa"/>
            <w:tcBorders>
              <w:top w:val="single" w:sz="4" w:space="0" w:color="auto"/>
              <w:left w:val="single" w:sz="4" w:space="0" w:color="auto"/>
              <w:bottom w:val="single" w:sz="4" w:space="0" w:color="auto"/>
              <w:right w:val="single" w:sz="4" w:space="0" w:color="auto"/>
            </w:tcBorders>
          </w:tcPr>
          <w:p w14:paraId="3A89C2F0" w14:textId="77777777" w:rsidR="0092074C" w:rsidRPr="0092074C" w:rsidRDefault="0092074C" w:rsidP="007F09C7">
            <w:pPr>
              <w:pStyle w:val="LndNormale1"/>
              <w:jc w:val="left"/>
              <w:textAlignment w:val="baseline"/>
              <w:rPr>
                <w:color w:val="002060"/>
                <w:sz w:val="20"/>
              </w:rPr>
            </w:pPr>
            <w:r w:rsidRPr="0092074C">
              <w:rPr>
                <w:color w:val="002060"/>
                <w:sz w:val="20"/>
              </w:rPr>
              <w:t>DOLCIOTTI ANDREA</w:t>
            </w:r>
          </w:p>
        </w:tc>
        <w:tc>
          <w:tcPr>
            <w:tcW w:w="1272" w:type="dxa"/>
            <w:tcBorders>
              <w:top w:val="single" w:sz="4" w:space="0" w:color="auto"/>
              <w:left w:val="single" w:sz="4" w:space="0" w:color="auto"/>
              <w:bottom w:val="single" w:sz="4" w:space="0" w:color="auto"/>
              <w:right w:val="single" w:sz="4" w:space="0" w:color="auto"/>
            </w:tcBorders>
          </w:tcPr>
          <w:p w14:paraId="520852BE" w14:textId="77777777" w:rsidR="0092074C" w:rsidRPr="0092074C" w:rsidRDefault="0092074C" w:rsidP="007F09C7">
            <w:pPr>
              <w:pStyle w:val="LndNormale1"/>
              <w:jc w:val="center"/>
              <w:textAlignment w:val="baseline"/>
              <w:rPr>
                <w:color w:val="002060"/>
                <w:sz w:val="20"/>
              </w:rPr>
            </w:pPr>
            <w:r w:rsidRPr="0092074C">
              <w:rPr>
                <w:color w:val="002060"/>
                <w:sz w:val="20"/>
              </w:rPr>
              <w:t>12.11.2003</w:t>
            </w:r>
          </w:p>
        </w:tc>
        <w:tc>
          <w:tcPr>
            <w:tcW w:w="1222" w:type="dxa"/>
            <w:tcBorders>
              <w:top w:val="single" w:sz="4" w:space="0" w:color="auto"/>
              <w:left w:val="single" w:sz="4" w:space="0" w:color="auto"/>
              <w:bottom w:val="single" w:sz="4" w:space="0" w:color="auto"/>
              <w:right w:val="single" w:sz="4" w:space="0" w:color="auto"/>
            </w:tcBorders>
          </w:tcPr>
          <w:p w14:paraId="245B2FE5" w14:textId="77777777" w:rsidR="0092074C" w:rsidRPr="0092074C" w:rsidRDefault="0092074C" w:rsidP="007F09C7">
            <w:pPr>
              <w:pStyle w:val="LndNormale1"/>
              <w:textAlignment w:val="baseline"/>
              <w:rPr>
                <w:color w:val="002060"/>
                <w:sz w:val="20"/>
              </w:rPr>
            </w:pPr>
            <w:r w:rsidRPr="0092074C">
              <w:rPr>
                <w:color w:val="002060"/>
                <w:sz w:val="20"/>
              </w:rPr>
              <w:t>937908</w:t>
            </w:r>
          </w:p>
        </w:tc>
        <w:tc>
          <w:tcPr>
            <w:tcW w:w="3436" w:type="dxa"/>
            <w:tcBorders>
              <w:top w:val="single" w:sz="4" w:space="0" w:color="auto"/>
              <w:left w:val="single" w:sz="4" w:space="0" w:color="auto"/>
              <w:bottom w:val="single" w:sz="4" w:space="0" w:color="auto"/>
              <w:right w:val="single" w:sz="4" w:space="0" w:color="auto"/>
            </w:tcBorders>
          </w:tcPr>
          <w:p w14:paraId="59493B1B" w14:textId="77777777" w:rsidR="0092074C" w:rsidRPr="0092074C" w:rsidRDefault="0092074C" w:rsidP="007F09C7">
            <w:pPr>
              <w:pStyle w:val="LndNormale1"/>
              <w:jc w:val="left"/>
              <w:textAlignment w:val="baseline"/>
              <w:rPr>
                <w:color w:val="002060"/>
                <w:sz w:val="20"/>
              </w:rPr>
            </w:pPr>
            <w:r w:rsidRPr="0092074C">
              <w:rPr>
                <w:color w:val="002060"/>
                <w:sz w:val="20"/>
              </w:rPr>
              <w:t>U.S. TOLENTINO 1919 SSDARL</w:t>
            </w:r>
          </w:p>
        </w:tc>
      </w:tr>
      <w:tr w:rsidR="0092074C" w:rsidRPr="0092074C" w14:paraId="23B64402" w14:textId="77777777" w:rsidTr="0092074C">
        <w:tc>
          <w:tcPr>
            <w:tcW w:w="1265" w:type="dxa"/>
            <w:tcBorders>
              <w:top w:val="single" w:sz="4" w:space="0" w:color="auto"/>
              <w:left w:val="single" w:sz="4" w:space="0" w:color="auto"/>
              <w:bottom w:val="single" w:sz="4" w:space="0" w:color="auto"/>
              <w:right w:val="single" w:sz="4" w:space="0" w:color="auto"/>
            </w:tcBorders>
          </w:tcPr>
          <w:p w14:paraId="2660076C" w14:textId="77777777" w:rsidR="0092074C" w:rsidRPr="0092074C" w:rsidRDefault="0092074C" w:rsidP="007F09C7">
            <w:pPr>
              <w:pStyle w:val="LndNormale1"/>
              <w:jc w:val="left"/>
              <w:textAlignment w:val="baseline"/>
              <w:rPr>
                <w:color w:val="002060"/>
                <w:sz w:val="20"/>
              </w:rPr>
            </w:pPr>
            <w:r w:rsidRPr="0092074C">
              <w:rPr>
                <w:color w:val="002060"/>
                <w:sz w:val="20"/>
              </w:rPr>
              <w:t>6547271</w:t>
            </w:r>
          </w:p>
        </w:tc>
        <w:tc>
          <w:tcPr>
            <w:tcW w:w="2717" w:type="dxa"/>
            <w:tcBorders>
              <w:top w:val="single" w:sz="4" w:space="0" w:color="auto"/>
              <w:left w:val="single" w:sz="4" w:space="0" w:color="auto"/>
              <w:bottom w:val="single" w:sz="4" w:space="0" w:color="auto"/>
              <w:right w:val="single" w:sz="4" w:space="0" w:color="auto"/>
            </w:tcBorders>
          </w:tcPr>
          <w:p w14:paraId="4D0979D9" w14:textId="77777777" w:rsidR="0092074C" w:rsidRPr="0092074C" w:rsidRDefault="0092074C" w:rsidP="007F09C7">
            <w:pPr>
              <w:pStyle w:val="LndNormale1"/>
              <w:jc w:val="left"/>
              <w:textAlignment w:val="baseline"/>
              <w:rPr>
                <w:color w:val="002060"/>
                <w:sz w:val="20"/>
              </w:rPr>
            </w:pPr>
            <w:r w:rsidRPr="0092074C">
              <w:rPr>
                <w:color w:val="002060"/>
                <w:sz w:val="20"/>
              </w:rPr>
              <w:t>MORETTI FILIPPO</w:t>
            </w:r>
          </w:p>
        </w:tc>
        <w:tc>
          <w:tcPr>
            <w:tcW w:w="1272" w:type="dxa"/>
            <w:tcBorders>
              <w:top w:val="single" w:sz="4" w:space="0" w:color="auto"/>
              <w:left w:val="single" w:sz="4" w:space="0" w:color="auto"/>
              <w:bottom w:val="single" w:sz="4" w:space="0" w:color="auto"/>
              <w:right w:val="single" w:sz="4" w:space="0" w:color="auto"/>
            </w:tcBorders>
          </w:tcPr>
          <w:p w14:paraId="7F945BD6" w14:textId="77777777" w:rsidR="0092074C" w:rsidRPr="0092074C" w:rsidRDefault="0092074C" w:rsidP="007F09C7">
            <w:pPr>
              <w:pStyle w:val="LndNormale1"/>
              <w:jc w:val="center"/>
              <w:textAlignment w:val="baseline"/>
              <w:rPr>
                <w:color w:val="002060"/>
                <w:sz w:val="20"/>
              </w:rPr>
            </w:pPr>
            <w:r w:rsidRPr="0092074C">
              <w:rPr>
                <w:color w:val="002060"/>
                <w:sz w:val="20"/>
              </w:rPr>
              <w:t>13.05.2003</w:t>
            </w:r>
          </w:p>
        </w:tc>
        <w:tc>
          <w:tcPr>
            <w:tcW w:w="1222" w:type="dxa"/>
            <w:tcBorders>
              <w:top w:val="single" w:sz="4" w:space="0" w:color="auto"/>
              <w:left w:val="single" w:sz="4" w:space="0" w:color="auto"/>
              <w:bottom w:val="single" w:sz="4" w:space="0" w:color="auto"/>
              <w:right w:val="single" w:sz="4" w:space="0" w:color="auto"/>
            </w:tcBorders>
          </w:tcPr>
          <w:p w14:paraId="7994110E" w14:textId="77777777" w:rsidR="0092074C" w:rsidRPr="0092074C" w:rsidRDefault="0092074C" w:rsidP="007F09C7">
            <w:pPr>
              <w:pStyle w:val="LndNormale1"/>
              <w:textAlignment w:val="baseline"/>
              <w:rPr>
                <w:color w:val="002060"/>
                <w:sz w:val="20"/>
              </w:rPr>
            </w:pPr>
            <w:r w:rsidRPr="0092074C">
              <w:rPr>
                <w:color w:val="002060"/>
                <w:sz w:val="20"/>
              </w:rPr>
              <w:t>938405</w:t>
            </w:r>
          </w:p>
        </w:tc>
        <w:tc>
          <w:tcPr>
            <w:tcW w:w="3436" w:type="dxa"/>
            <w:tcBorders>
              <w:top w:val="single" w:sz="4" w:space="0" w:color="auto"/>
              <w:left w:val="single" w:sz="4" w:space="0" w:color="auto"/>
              <w:bottom w:val="single" w:sz="4" w:space="0" w:color="auto"/>
              <w:right w:val="single" w:sz="4" w:space="0" w:color="auto"/>
            </w:tcBorders>
          </w:tcPr>
          <w:p w14:paraId="405F5114" w14:textId="77777777" w:rsidR="0092074C" w:rsidRPr="0092074C" w:rsidRDefault="0092074C" w:rsidP="007F09C7">
            <w:pPr>
              <w:pStyle w:val="LndNormale1"/>
              <w:jc w:val="left"/>
              <w:textAlignment w:val="baseline"/>
              <w:rPr>
                <w:color w:val="002060"/>
                <w:sz w:val="20"/>
              </w:rPr>
            </w:pPr>
            <w:r w:rsidRPr="0092074C">
              <w:rPr>
                <w:color w:val="002060"/>
                <w:sz w:val="20"/>
              </w:rPr>
              <w:t>A.S.D. MONTE SAN PIETRANGELI</w:t>
            </w:r>
          </w:p>
        </w:tc>
      </w:tr>
    </w:tbl>
    <w:p w14:paraId="225BCF1B" w14:textId="77777777" w:rsidR="0092074C" w:rsidRPr="0092074C" w:rsidRDefault="0092074C" w:rsidP="0092074C">
      <w:pPr>
        <w:pStyle w:val="LndNormale1"/>
        <w:rPr>
          <w:color w:val="002060"/>
        </w:rPr>
      </w:pPr>
    </w:p>
    <w:p w14:paraId="3724F223" w14:textId="77777777" w:rsidR="0092074C" w:rsidRPr="0092074C" w:rsidRDefault="0092074C" w:rsidP="0092074C">
      <w:pPr>
        <w:pStyle w:val="LndNormale1"/>
        <w:rPr>
          <w:color w:val="002060"/>
        </w:rPr>
      </w:pPr>
    </w:p>
    <w:p w14:paraId="1F69EC74" w14:textId="77777777" w:rsidR="0092074C" w:rsidRPr="0092074C" w:rsidRDefault="0092074C" w:rsidP="0092074C">
      <w:pPr>
        <w:pStyle w:val="LndNormale1"/>
        <w:rPr>
          <w:b/>
          <w:color w:val="002060"/>
          <w:sz w:val="28"/>
          <w:szCs w:val="28"/>
        </w:rPr>
      </w:pPr>
      <w:r w:rsidRPr="0092074C">
        <w:rPr>
          <w:b/>
          <w:color w:val="002060"/>
          <w:sz w:val="28"/>
          <w:szCs w:val="28"/>
        </w:rPr>
        <w:t>ANNULLAMENTO TESSERAMENTI ANNUALI</w:t>
      </w:r>
    </w:p>
    <w:p w14:paraId="3DA0D969" w14:textId="77777777" w:rsidR="0092074C" w:rsidRPr="0092074C" w:rsidRDefault="0092074C" w:rsidP="0092074C">
      <w:pPr>
        <w:pStyle w:val="LndNormale1"/>
        <w:rPr>
          <w:color w:val="002060"/>
        </w:rPr>
      </w:pPr>
    </w:p>
    <w:p w14:paraId="5EC15E9E" w14:textId="77777777" w:rsidR="0092074C" w:rsidRPr="0092074C" w:rsidRDefault="0092074C" w:rsidP="0092074C">
      <w:pPr>
        <w:pStyle w:val="LndNormale1"/>
        <w:rPr>
          <w:color w:val="002060"/>
        </w:rPr>
      </w:pPr>
      <w:r w:rsidRPr="0092074C">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3B57CC8F" w14:textId="77777777" w:rsidR="0092074C" w:rsidRPr="0092074C" w:rsidRDefault="0092074C" w:rsidP="0092074C">
      <w:pPr>
        <w:pStyle w:val="LndNormale1"/>
        <w:rPr>
          <w:b/>
          <w:color w:val="002060"/>
        </w:rPr>
      </w:pPr>
      <w:r w:rsidRPr="0092074C">
        <w:rPr>
          <w:b/>
          <w:color w:val="002060"/>
        </w:rPr>
        <w:t>MORMILE LUDOVICA</w:t>
      </w:r>
      <w:r w:rsidRPr="0092074C">
        <w:rPr>
          <w:b/>
          <w:color w:val="002060"/>
        </w:rPr>
        <w:tab/>
        <w:t>nata 16.04.2013</w:t>
      </w:r>
      <w:r w:rsidRPr="0092074C">
        <w:rPr>
          <w:b/>
          <w:color w:val="002060"/>
        </w:rPr>
        <w:tab/>
        <w:t>934.175 A.P.D. ANCONA WOMEN RESPECT 200</w:t>
      </w:r>
    </w:p>
    <w:p w14:paraId="324F58C6" w14:textId="77777777" w:rsidR="0092074C" w:rsidRPr="0092074C" w:rsidRDefault="0092074C" w:rsidP="0092074C">
      <w:pPr>
        <w:pStyle w:val="LndNormale1"/>
        <w:rPr>
          <w:b/>
          <w:color w:val="002060"/>
        </w:rPr>
      </w:pPr>
      <w:r w:rsidRPr="0092074C">
        <w:rPr>
          <w:b/>
          <w:color w:val="002060"/>
        </w:rPr>
        <w:t>MARCELLI EDOARDO</w:t>
      </w:r>
      <w:r w:rsidRPr="0092074C">
        <w:rPr>
          <w:b/>
          <w:color w:val="002060"/>
        </w:rPr>
        <w:tab/>
        <w:t>nato 09.07.2014</w:t>
      </w:r>
      <w:r w:rsidRPr="0092074C">
        <w:rPr>
          <w:b/>
          <w:color w:val="002060"/>
        </w:rPr>
        <w:tab/>
        <w:t>949.433 A.S.D. ATLETICO MACERATA</w:t>
      </w:r>
    </w:p>
    <w:p w14:paraId="290D8111" w14:textId="77777777" w:rsidR="0092074C" w:rsidRPr="0092074C" w:rsidRDefault="0092074C" w:rsidP="0092074C">
      <w:pPr>
        <w:pStyle w:val="LndNormale1"/>
        <w:rPr>
          <w:color w:val="002060"/>
        </w:rPr>
      </w:pPr>
    </w:p>
    <w:p w14:paraId="061D3A8D" w14:textId="77777777" w:rsidR="0092074C" w:rsidRPr="0092074C" w:rsidRDefault="0092074C" w:rsidP="0092074C">
      <w:pPr>
        <w:pStyle w:val="LndNormale1"/>
        <w:rPr>
          <w:color w:val="002060"/>
        </w:rPr>
      </w:pPr>
    </w:p>
    <w:p w14:paraId="2A5BF0BE" w14:textId="77777777" w:rsidR="0092074C" w:rsidRPr="0092074C" w:rsidRDefault="0092074C" w:rsidP="0092074C">
      <w:pPr>
        <w:pStyle w:val="LndNormale1"/>
        <w:rPr>
          <w:color w:val="002060"/>
          <w:sz w:val="28"/>
          <w:szCs w:val="28"/>
        </w:rPr>
      </w:pPr>
      <w:r w:rsidRPr="0092074C">
        <w:rPr>
          <w:b/>
          <w:color w:val="002060"/>
          <w:sz w:val="28"/>
          <w:szCs w:val="28"/>
        </w:rPr>
        <w:t>AUTORIZZAZIONE EX ART. 34/3 N.O.I.F.</w:t>
      </w:r>
    </w:p>
    <w:p w14:paraId="242F615F" w14:textId="77777777" w:rsidR="0092074C" w:rsidRPr="0092074C" w:rsidRDefault="0092074C" w:rsidP="0092074C">
      <w:pPr>
        <w:pStyle w:val="LndNormale1"/>
        <w:rPr>
          <w:color w:val="002060"/>
        </w:rPr>
      </w:pPr>
    </w:p>
    <w:p w14:paraId="48B743C4" w14:textId="77777777" w:rsidR="0092074C" w:rsidRPr="0092074C" w:rsidRDefault="0092074C" w:rsidP="0092074C">
      <w:pPr>
        <w:pStyle w:val="LndNormale1"/>
        <w:rPr>
          <w:color w:val="002060"/>
        </w:rPr>
      </w:pPr>
      <w:r w:rsidRPr="0092074C">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1F3E6748" w14:textId="77777777" w:rsidR="0092074C" w:rsidRPr="0092074C" w:rsidRDefault="0092074C" w:rsidP="0092074C">
      <w:pPr>
        <w:pStyle w:val="LndNormale1"/>
        <w:rPr>
          <w:color w:val="002060"/>
        </w:rPr>
      </w:pPr>
      <w:r w:rsidRPr="0092074C">
        <w:rPr>
          <w:color w:val="002060"/>
        </w:rPr>
        <w:t xml:space="preserve">BRUNI STEFANO </w:t>
      </w:r>
      <w:r w:rsidRPr="0092074C">
        <w:rPr>
          <w:color w:val="002060"/>
        </w:rPr>
        <w:tab/>
      </w:r>
      <w:r w:rsidRPr="0092074C">
        <w:rPr>
          <w:color w:val="002060"/>
        </w:rPr>
        <w:tab/>
        <w:t>nato 27.03.2010</w:t>
      </w:r>
      <w:r w:rsidRPr="0092074C">
        <w:rPr>
          <w:color w:val="002060"/>
        </w:rPr>
        <w:tab/>
        <w:t>700.235 A.S.D. CALCIO A 5 CORINALDO</w:t>
      </w:r>
    </w:p>
    <w:p w14:paraId="380D022F" w14:textId="77777777" w:rsidR="0092074C" w:rsidRPr="0092074C" w:rsidRDefault="0092074C" w:rsidP="0092074C">
      <w:pPr>
        <w:pStyle w:val="LndNormale1"/>
        <w:rPr>
          <w:color w:val="002060"/>
        </w:rPr>
      </w:pPr>
      <w:r w:rsidRPr="0092074C">
        <w:rPr>
          <w:color w:val="002060"/>
        </w:rPr>
        <w:t>ANTONIETTI FILIPPO</w:t>
      </w:r>
      <w:r w:rsidRPr="0092074C">
        <w:rPr>
          <w:color w:val="002060"/>
        </w:rPr>
        <w:tab/>
        <w:t>nato 20.03.2010</w:t>
      </w:r>
      <w:r w:rsidRPr="0092074C">
        <w:rPr>
          <w:color w:val="002060"/>
        </w:rPr>
        <w:tab/>
        <w:t>700.235 A.S.D. CALCIO A 5 CORINALDO</w:t>
      </w:r>
      <w:r w:rsidRPr="0092074C">
        <w:rPr>
          <w:color w:val="002060"/>
        </w:rPr>
        <w:tab/>
      </w:r>
    </w:p>
    <w:p w14:paraId="6619946C" w14:textId="77777777" w:rsidR="0092074C" w:rsidRPr="0092074C" w:rsidRDefault="0092074C" w:rsidP="0092074C">
      <w:pPr>
        <w:pStyle w:val="LndNormale1"/>
        <w:rPr>
          <w:color w:val="002060"/>
        </w:rPr>
      </w:pPr>
      <w:r w:rsidRPr="0092074C">
        <w:rPr>
          <w:color w:val="002060"/>
        </w:rPr>
        <w:t>CARBONE VINCENZO</w:t>
      </w:r>
      <w:r w:rsidRPr="0092074C">
        <w:rPr>
          <w:color w:val="002060"/>
        </w:rPr>
        <w:tab/>
        <w:t>nato 24.04.2010</w:t>
      </w:r>
      <w:r w:rsidRPr="0092074C">
        <w:rPr>
          <w:color w:val="002060"/>
        </w:rPr>
        <w:tab/>
        <w:t>700.443 A.S.   BULDOG T.N.T. LUCREZIA</w:t>
      </w:r>
    </w:p>
    <w:p w14:paraId="7E5FDAC8" w14:textId="77777777" w:rsidR="0092074C" w:rsidRPr="0092074C" w:rsidRDefault="0092074C" w:rsidP="0092074C">
      <w:pPr>
        <w:pStyle w:val="LndNormale1"/>
        <w:rPr>
          <w:color w:val="002060"/>
        </w:rPr>
      </w:pPr>
      <w:r w:rsidRPr="0092074C">
        <w:rPr>
          <w:color w:val="002060"/>
        </w:rPr>
        <w:t>MARINI FRANCESCO</w:t>
      </w:r>
      <w:r w:rsidRPr="0092074C">
        <w:rPr>
          <w:color w:val="002060"/>
        </w:rPr>
        <w:tab/>
        <w:t>nato 03.11.2009</w:t>
      </w:r>
      <w:r w:rsidRPr="0092074C">
        <w:rPr>
          <w:color w:val="002060"/>
        </w:rPr>
        <w:tab/>
        <w:t>700.443 A.S.   BULDOG T.N.T. LUCREZIA</w:t>
      </w:r>
    </w:p>
    <w:p w14:paraId="3E592BE8" w14:textId="77777777" w:rsidR="0092074C" w:rsidRPr="0092074C" w:rsidRDefault="0092074C" w:rsidP="0092074C">
      <w:pPr>
        <w:pStyle w:val="LndNormale1"/>
        <w:rPr>
          <w:color w:val="002060"/>
        </w:rPr>
      </w:pPr>
      <w:r w:rsidRPr="0092074C">
        <w:rPr>
          <w:color w:val="002060"/>
        </w:rPr>
        <w:t>TORSITANO PIETRO</w:t>
      </w:r>
      <w:r w:rsidRPr="0092074C">
        <w:rPr>
          <w:color w:val="002060"/>
        </w:rPr>
        <w:tab/>
        <w:t>nato 25.03.2010</w:t>
      </w:r>
      <w:r w:rsidRPr="0092074C">
        <w:rPr>
          <w:color w:val="002060"/>
        </w:rPr>
        <w:tab/>
        <w:t>700.443 A.S.   BULDOG T.N.T. LUCREZIA</w:t>
      </w:r>
    </w:p>
    <w:p w14:paraId="7DF649DB" w14:textId="77777777" w:rsidR="0092074C" w:rsidRPr="0092074C" w:rsidRDefault="0092074C" w:rsidP="0092074C">
      <w:pPr>
        <w:pStyle w:val="LndNormale1"/>
        <w:rPr>
          <w:color w:val="002060"/>
        </w:rPr>
      </w:pPr>
      <w:r w:rsidRPr="0092074C">
        <w:rPr>
          <w:color w:val="002060"/>
        </w:rPr>
        <w:t>BERTI LUIZ FERNANDO</w:t>
      </w:r>
      <w:r w:rsidRPr="0092074C">
        <w:rPr>
          <w:color w:val="002060"/>
        </w:rPr>
        <w:tab/>
        <w:t>nato 23.04.2010</w:t>
      </w:r>
      <w:r w:rsidRPr="0092074C">
        <w:rPr>
          <w:color w:val="002060"/>
        </w:rPr>
        <w:tab/>
        <w:t>914.654 A.S.D. ETA BETA F.C. FANO</w:t>
      </w:r>
    </w:p>
    <w:p w14:paraId="6C7C49F2" w14:textId="77777777" w:rsidR="0092074C" w:rsidRPr="0092074C" w:rsidRDefault="0092074C" w:rsidP="0092074C">
      <w:pPr>
        <w:pStyle w:val="LndNormale1"/>
        <w:rPr>
          <w:color w:val="002060"/>
        </w:rPr>
      </w:pPr>
      <w:r w:rsidRPr="0092074C">
        <w:rPr>
          <w:color w:val="002060"/>
        </w:rPr>
        <w:t>FRONTINO RANIERO VITO</w:t>
      </w:r>
      <w:r w:rsidRPr="0092074C">
        <w:rPr>
          <w:color w:val="002060"/>
        </w:rPr>
        <w:tab/>
        <w:t>nato 29.12.2009</w:t>
      </w:r>
      <w:r w:rsidRPr="0092074C">
        <w:rPr>
          <w:color w:val="002060"/>
        </w:rPr>
        <w:tab/>
        <w:t>914.654 A.S.D. ETA BETA F.C. FANO</w:t>
      </w:r>
    </w:p>
    <w:p w14:paraId="772DBEA0" w14:textId="77777777" w:rsidR="0092074C" w:rsidRPr="0092074C" w:rsidRDefault="0092074C" w:rsidP="0092074C">
      <w:pPr>
        <w:pStyle w:val="LndNormale1"/>
        <w:rPr>
          <w:color w:val="002060"/>
        </w:rPr>
      </w:pPr>
    </w:p>
    <w:p w14:paraId="6F2C3E97" w14:textId="77777777" w:rsidR="0092074C" w:rsidRPr="0092074C" w:rsidRDefault="0092074C" w:rsidP="0092074C">
      <w:pPr>
        <w:pStyle w:val="Nessunaspaziatura"/>
        <w:rPr>
          <w:rFonts w:ascii="Arial" w:hAnsi="Arial" w:cs="Arial"/>
          <w:b/>
          <w:color w:val="002060"/>
          <w:sz w:val="28"/>
          <w:szCs w:val="28"/>
          <w:u w:val="single"/>
        </w:rPr>
      </w:pPr>
    </w:p>
    <w:p w14:paraId="0F6A1A2C" w14:textId="77777777" w:rsidR="0092074C" w:rsidRPr="0092074C" w:rsidRDefault="0092074C" w:rsidP="0092074C">
      <w:pPr>
        <w:pStyle w:val="Default"/>
        <w:jc w:val="both"/>
        <w:rPr>
          <w:rFonts w:ascii="Arial" w:hAnsi="Arial" w:cs="Arial"/>
          <w:color w:val="002060"/>
          <w:sz w:val="28"/>
          <w:szCs w:val="28"/>
        </w:rPr>
      </w:pPr>
      <w:r w:rsidRPr="0092074C">
        <w:rPr>
          <w:rFonts w:ascii="Arial" w:hAnsi="Arial" w:cs="Arial"/>
          <w:b/>
          <w:bCs/>
          <w:color w:val="002060"/>
          <w:sz w:val="28"/>
          <w:szCs w:val="28"/>
        </w:rPr>
        <w:t xml:space="preserve">SISTEMA DI QUALITA’ CLUB GIOVANILI - STAGIONE SPORTIVA 2025/2026 </w:t>
      </w:r>
    </w:p>
    <w:p w14:paraId="54B03E0C" w14:textId="77777777" w:rsidR="0092074C" w:rsidRDefault="0092074C" w:rsidP="0092074C">
      <w:pPr>
        <w:pStyle w:val="Default"/>
        <w:jc w:val="both"/>
        <w:rPr>
          <w:rFonts w:ascii="Arial" w:hAnsi="Arial" w:cs="Arial"/>
          <w:color w:val="002060"/>
          <w:sz w:val="22"/>
          <w:szCs w:val="22"/>
        </w:rPr>
      </w:pPr>
    </w:p>
    <w:p w14:paraId="747AD270" w14:textId="1E5597E0" w:rsidR="0092074C" w:rsidRPr="0092074C" w:rsidRDefault="0092074C" w:rsidP="0092074C">
      <w:pPr>
        <w:pStyle w:val="Default"/>
        <w:jc w:val="both"/>
        <w:rPr>
          <w:rFonts w:ascii="Arial" w:hAnsi="Arial" w:cs="Arial"/>
          <w:color w:val="002060"/>
          <w:sz w:val="22"/>
          <w:szCs w:val="22"/>
        </w:rPr>
      </w:pPr>
      <w:r w:rsidRPr="0092074C">
        <w:rPr>
          <w:rFonts w:ascii="Arial" w:hAnsi="Arial" w:cs="Arial"/>
          <w:color w:val="002060"/>
          <w:sz w:val="22"/>
          <w:szCs w:val="22"/>
        </w:rPr>
        <w:t xml:space="preserve">Si comunica che il SGS Nazionale ha pubblicato il C.U. nr. 36 del 9/10/2025 “NOTA DI CHIARIMENTO” n°2., che a seguito della pubblicazione del “Manuale del Sistema di Qualità dei Club Giovanili – Edizione 2025” con cui sono state indicate le scadenze perentorie per la presentazione del </w:t>
      </w:r>
      <w:proofErr w:type="gramStart"/>
      <w:r w:rsidRPr="0092074C">
        <w:rPr>
          <w:rFonts w:ascii="Arial" w:hAnsi="Arial" w:cs="Arial"/>
          <w:color w:val="002060"/>
          <w:sz w:val="22"/>
          <w:szCs w:val="22"/>
        </w:rPr>
        <w:t>2°</w:t>
      </w:r>
      <w:proofErr w:type="gramEnd"/>
      <w:r w:rsidRPr="0092074C">
        <w:rPr>
          <w:rFonts w:ascii="Arial" w:hAnsi="Arial" w:cs="Arial"/>
          <w:color w:val="002060"/>
          <w:sz w:val="22"/>
          <w:szCs w:val="22"/>
        </w:rPr>
        <w:t xml:space="preserve"> STEP della documentazione di seguito descritta e a cui le società dovranno adempiere: </w:t>
      </w:r>
    </w:p>
    <w:p w14:paraId="26E80554" w14:textId="77777777" w:rsidR="0092074C" w:rsidRPr="0092074C" w:rsidRDefault="0092074C" w:rsidP="0092074C">
      <w:pPr>
        <w:pStyle w:val="Default"/>
        <w:jc w:val="both"/>
        <w:rPr>
          <w:rFonts w:ascii="Arial" w:hAnsi="Arial" w:cs="Arial"/>
          <w:color w:val="002060"/>
          <w:sz w:val="22"/>
          <w:szCs w:val="22"/>
          <w:u w:val="single"/>
        </w:rPr>
      </w:pPr>
      <w:r w:rsidRPr="0092074C">
        <w:rPr>
          <w:rFonts w:ascii="Arial" w:hAnsi="Arial" w:cs="Arial"/>
          <w:b/>
          <w:bCs/>
          <w:color w:val="002060"/>
          <w:sz w:val="22"/>
          <w:szCs w:val="22"/>
          <w:u w:val="single"/>
        </w:rPr>
        <w:t xml:space="preserve">3° LIVELLO CLUB GIOVANILE -DOCUMENTAZIONE 2° STEP SCADENZA 31/10/2025 </w:t>
      </w:r>
    </w:p>
    <w:p w14:paraId="2E213E0F" w14:textId="77777777" w:rsidR="0092074C" w:rsidRPr="0092074C" w:rsidRDefault="0092074C" w:rsidP="0092074C">
      <w:pPr>
        <w:pStyle w:val="Default"/>
        <w:spacing w:after="8"/>
        <w:jc w:val="both"/>
        <w:rPr>
          <w:rFonts w:ascii="Arial" w:hAnsi="Arial" w:cs="Arial"/>
          <w:color w:val="002060"/>
          <w:sz w:val="22"/>
          <w:szCs w:val="22"/>
        </w:rPr>
      </w:pPr>
      <w:r w:rsidRPr="0092074C">
        <w:rPr>
          <w:rFonts w:ascii="Arial" w:hAnsi="Arial" w:cs="Arial"/>
          <w:b/>
          <w:bCs/>
          <w:color w:val="002060"/>
          <w:sz w:val="22"/>
          <w:szCs w:val="22"/>
        </w:rPr>
        <w:t xml:space="preserve">a. Presentazione del Club </w:t>
      </w:r>
      <w:r w:rsidRPr="0092074C">
        <w:rPr>
          <w:rFonts w:ascii="Arial" w:hAnsi="Arial" w:cs="Arial"/>
          <w:color w:val="002060"/>
          <w:sz w:val="22"/>
          <w:szCs w:val="22"/>
        </w:rPr>
        <w:t xml:space="preserve">(modello allegato al C.U. nr. 36 del 9/10/2025 “NOTA DI CHIARIMENTO” n°2 Solo per tale adempimento la scadenza fissata al 31 </w:t>
      </w:r>
      <w:proofErr w:type="gramStart"/>
      <w:r w:rsidRPr="0092074C">
        <w:rPr>
          <w:rFonts w:ascii="Arial" w:hAnsi="Arial" w:cs="Arial"/>
          <w:color w:val="002060"/>
          <w:sz w:val="22"/>
          <w:szCs w:val="22"/>
        </w:rPr>
        <w:t>Ottobre</w:t>
      </w:r>
      <w:proofErr w:type="gramEnd"/>
      <w:r w:rsidRPr="0092074C">
        <w:rPr>
          <w:rFonts w:ascii="Arial" w:hAnsi="Arial" w:cs="Arial"/>
          <w:color w:val="002060"/>
          <w:sz w:val="22"/>
          <w:szCs w:val="22"/>
        </w:rPr>
        <w:t xml:space="preserve"> 2025, eccezionalmente, per questa prima stagione sportiva, è prorogata al 15 </w:t>
      </w:r>
      <w:proofErr w:type="gramStart"/>
      <w:r w:rsidRPr="0092074C">
        <w:rPr>
          <w:rFonts w:ascii="Arial" w:hAnsi="Arial" w:cs="Arial"/>
          <w:color w:val="002060"/>
          <w:sz w:val="22"/>
          <w:szCs w:val="22"/>
        </w:rPr>
        <w:t>Novembre</w:t>
      </w:r>
      <w:proofErr w:type="gramEnd"/>
      <w:r w:rsidRPr="0092074C">
        <w:rPr>
          <w:rFonts w:ascii="Arial" w:hAnsi="Arial" w:cs="Arial"/>
          <w:color w:val="002060"/>
          <w:sz w:val="22"/>
          <w:szCs w:val="22"/>
        </w:rPr>
        <w:t xml:space="preserve"> 2025-La presentazione dovrà essere allegata al censimento on-line e inviata in copia alla segreteria del Coordinamento </w:t>
      </w:r>
      <w:proofErr w:type="gramStart"/>
      <w:r w:rsidRPr="0092074C">
        <w:rPr>
          <w:rFonts w:ascii="Arial" w:hAnsi="Arial" w:cs="Arial"/>
          <w:color w:val="002060"/>
          <w:sz w:val="22"/>
          <w:szCs w:val="22"/>
        </w:rPr>
        <w:t>marche.sgs@figc.it )</w:t>
      </w:r>
      <w:proofErr w:type="gramEnd"/>
      <w:r w:rsidRPr="0092074C">
        <w:rPr>
          <w:rFonts w:ascii="Arial" w:hAnsi="Arial" w:cs="Arial"/>
          <w:color w:val="002060"/>
          <w:sz w:val="22"/>
          <w:szCs w:val="22"/>
        </w:rPr>
        <w:t xml:space="preserve"> </w:t>
      </w:r>
    </w:p>
    <w:p w14:paraId="4C56976C" w14:textId="77777777" w:rsidR="0092074C" w:rsidRPr="0092074C" w:rsidRDefault="0092074C" w:rsidP="0092074C">
      <w:pPr>
        <w:pStyle w:val="Default"/>
        <w:jc w:val="both"/>
        <w:rPr>
          <w:rFonts w:ascii="Arial" w:hAnsi="Arial" w:cs="Arial"/>
          <w:color w:val="002060"/>
          <w:sz w:val="22"/>
          <w:szCs w:val="22"/>
        </w:rPr>
      </w:pPr>
      <w:r w:rsidRPr="0092074C">
        <w:rPr>
          <w:rFonts w:ascii="Arial" w:hAnsi="Arial" w:cs="Arial"/>
          <w:b/>
          <w:bCs/>
          <w:color w:val="002060"/>
          <w:sz w:val="22"/>
          <w:szCs w:val="22"/>
        </w:rPr>
        <w:t xml:space="preserve">b. Presentazione Progetto Qualificante </w:t>
      </w:r>
      <w:r w:rsidRPr="0092074C">
        <w:rPr>
          <w:rFonts w:ascii="Arial" w:hAnsi="Arial" w:cs="Arial"/>
          <w:color w:val="002060"/>
          <w:sz w:val="22"/>
          <w:szCs w:val="22"/>
        </w:rPr>
        <w:t xml:space="preserve">(Il modello prescelto per il progetto qualificante è allegato al C.U. nr. 18 del 22/08/2025.Il modello dovrà essere </w:t>
      </w:r>
      <w:proofErr w:type="spellStart"/>
      <w:r w:rsidRPr="0092074C">
        <w:rPr>
          <w:rFonts w:ascii="Arial" w:hAnsi="Arial" w:cs="Arial"/>
          <w:color w:val="002060"/>
          <w:sz w:val="22"/>
          <w:szCs w:val="22"/>
        </w:rPr>
        <w:t>inviato</w:t>
      </w:r>
      <w:proofErr w:type="spellEnd"/>
      <w:r w:rsidRPr="0092074C">
        <w:rPr>
          <w:rFonts w:ascii="Arial" w:hAnsi="Arial" w:cs="Arial"/>
          <w:color w:val="002060"/>
          <w:sz w:val="22"/>
          <w:szCs w:val="22"/>
        </w:rPr>
        <w:t xml:space="preserve"> entro il 31/10/2025 alla segreteria del Coordinamento marche.sgs@figc.it) </w:t>
      </w:r>
    </w:p>
    <w:p w14:paraId="30FBD923" w14:textId="77777777" w:rsidR="0092074C" w:rsidRPr="0092074C" w:rsidRDefault="0092074C" w:rsidP="0092074C">
      <w:pPr>
        <w:pStyle w:val="Default"/>
        <w:spacing w:after="12"/>
        <w:jc w:val="both"/>
        <w:rPr>
          <w:rFonts w:ascii="Arial" w:hAnsi="Arial" w:cs="Arial"/>
          <w:color w:val="002060"/>
          <w:sz w:val="22"/>
          <w:szCs w:val="22"/>
        </w:rPr>
      </w:pPr>
      <w:r w:rsidRPr="0092074C">
        <w:rPr>
          <w:rFonts w:ascii="Arial" w:hAnsi="Arial" w:cs="Arial"/>
          <w:b/>
          <w:bCs/>
          <w:color w:val="002060"/>
          <w:sz w:val="22"/>
          <w:szCs w:val="22"/>
        </w:rPr>
        <w:t xml:space="preserve">c. Pianificazione incontri di informazione/aggiornamento </w:t>
      </w:r>
      <w:r w:rsidRPr="0092074C">
        <w:rPr>
          <w:rFonts w:ascii="Arial" w:hAnsi="Arial" w:cs="Arial"/>
          <w:color w:val="002060"/>
          <w:sz w:val="22"/>
          <w:szCs w:val="22"/>
        </w:rPr>
        <w:t xml:space="preserve">(modello allegato al C.U. nr. 36 del 9/10/2025 “NOTA DI CHIARIMENTO” n°2 da inviare entro il 31/10/2025 alla segreteria del Coordinamento marche.sgs@figc.it) </w:t>
      </w:r>
    </w:p>
    <w:p w14:paraId="48C5D175" w14:textId="77777777" w:rsidR="0092074C" w:rsidRPr="0092074C" w:rsidRDefault="0092074C" w:rsidP="0092074C">
      <w:pPr>
        <w:pStyle w:val="Default"/>
        <w:spacing w:after="12"/>
        <w:jc w:val="both"/>
        <w:rPr>
          <w:rFonts w:ascii="Arial" w:hAnsi="Arial" w:cs="Arial"/>
          <w:color w:val="002060"/>
          <w:sz w:val="22"/>
          <w:szCs w:val="22"/>
        </w:rPr>
      </w:pPr>
      <w:r w:rsidRPr="0092074C">
        <w:rPr>
          <w:rFonts w:ascii="Arial" w:hAnsi="Arial" w:cs="Arial"/>
          <w:b/>
          <w:bCs/>
          <w:color w:val="002060"/>
          <w:sz w:val="22"/>
          <w:szCs w:val="22"/>
        </w:rPr>
        <w:t xml:space="preserve">d. Tesseramento tecnici </w:t>
      </w:r>
      <w:r w:rsidRPr="0092074C">
        <w:rPr>
          <w:rFonts w:ascii="Arial" w:hAnsi="Arial" w:cs="Arial"/>
          <w:color w:val="002060"/>
          <w:sz w:val="22"/>
          <w:szCs w:val="22"/>
        </w:rPr>
        <w:t xml:space="preserve">(da inviare entro il 31/10/2025 alla segreteria del Coordinamento marche.sgs@figc.it – Le società dovranno inviare per ogni tecnico tesserato la copia di richiesta </w:t>
      </w:r>
      <w:r w:rsidRPr="0092074C">
        <w:rPr>
          <w:rFonts w:ascii="Arial" w:hAnsi="Arial" w:cs="Arial"/>
          <w:color w:val="002060"/>
          <w:sz w:val="22"/>
          <w:szCs w:val="22"/>
        </w:rPr>
        <w:lastRenderedPageBreak/>
        <w:t xml:space="preserve">trasmessa al ST di Coverciano. Alla segreteria del Coordinamento dovranno pervenire copie singole per ogni tecnico in formato pdf </w:t>
      </w:r>
      <w:r w:rsidRPr="0092074C">
        <w:rPr>
          <w:rFonts w:ascii="Arial" w:hAnsi="Arial" w:cs="Arial"/>
          <w:b/>
          <w:bCs/>
          <w:color w:val="002060"/>
          <w:sz w:val="22"/>
          <w:szCs w:val="22"/>
        </w:rPr>
        <w:t xml:space="preserve">non dicesi non </w:t>
      </w:r>
      <w:r w:rsidRPr="0092074C">
        <w:rPr>
          <w:rFonts w:ascii="Arial" w:hAnsi="Arial" w:cs="Arial"/>
          <w:color w:val="002060"/>
          <w:sz w:val="22"/>
          <w:szCs w:val="22"/>
        </w:rPr>
        <w:t xml:space="preserve">inviare file pdf singolo con tutte le richieste) </w:t>
      </w:r>
    </w:p>
    <w:p w14:paraId="680142C1" w14:textId="77777777" w:rsidR="0092074C" w:rsidRPr="0092074C" w:rsidRDefault="0092074C" w:rsidP="0092074C">
      <w:pPr>
        <w:pStyle w:val="Default"/>
        <w:jc w:val="both"/>
        <w:rPr>
          <w:rFonts w:ascii="Arial" w:hAnsi="Arial" w:cs="Arial"/>
          <w:color w:val="002060"/>
          <w:sz w:val="22"/>
          <w:szCs w:val="22"/>
        </w:rPr>
      </w:pPr>
      <w:r w:rsidRPr="0092074C">
        <w:rPr>
          <w:rFonts w:ascii="Arial" w:hAnsi="Arial" w:cs="Arial"/>
          <w:b/>
          <w:bCs/>
          <w:color w:val="002060"/>
          <w:sz w:val="22"/>
          <w:szCs w:val="22"/>
        </w:rPr>
        <w:t xml:space="preserve">e. </w:t>
      </w:r>
      <w:r w:rsidRPr="0092074C">
        <w:rPr>
          <w:rFonts w:ascii="Arial" w:hAnsi="Arial" w:cs="Arial"/>
          <w:color w:val="002060"/>
          <w:sz w:val="22"/>
          <w:szCs w:val="22"/>
        </w:rPr>
        <w:t xml:space="preserve">Termine ultimo per completare il Censimento SGS OnLine sul Portale Servizi FIGC </w:t>
      </w:r>
    </w:p>
    <w:p w14:paraId="136ACA5F" w14:textId="77777777" w:rsidR="0092074C" w:rsidRPr="0092074C" w:rsidRDefault="0092074C" w:rsidP="0092074C">
      <w:pPr>
        <w:pStyle w:val="Default"/>
        <w:jc w:val="both"/>
        <w:rPr>
          <w:rFonts w:ascii="Arial" w:hAnsi="Arial" w:cs="Arial"/>
          <w:color w:val="002060"/>
          <w:sz w:val="22"/>
          <w:szCs w:val="22"/>
          <w:u w:val="single"/>
        </w:rPr>
      </w:pPr>
      <w:r w:rsidRPr="0092074C">
        <w:rPr>
          <w:rFonts w:ascii="Arial" w:hAnsi="Arial" w:cs="Arial"/>
          <w:b/>
          <w:bCs/>
          <w:color w:val="002060"/>
          <w:sz w:val="22"/>
          <w:szCs w:val="22"/>
          <w:u w:val="single"/>
        </w:rPr>
        <w:t xml:space="preserve">2° LIVELLO CLUB GIOVANILE -DOCUMENTAZIONE 2° STEP SCADENZA 31/10/2025 </w:t>
      </w:r>
    </w:p>
    <w:p w14:paraId="02E25357" w14:textId="77777777" w:rsidR="0092074C" w:rsidRPr="0092074C" w:rsidRDefault="0092074C" w:rsidP="0092074C">
      <w:pPr>
        <w:pStyle w:val="Default"/>
        <w:spacing w:after="12"/>
        <w:jc w:val="both"/>
        <w:rPr>
          <w:rFonts w:ascii="Arial" w:hAnsi="Arial" w:cs="Arial"/>
          <w:color w:val="002060"/>
          <w:sz w:val="22"/>
          <w:szCs w:val="22"/>
        </w:rPr>
      </w:pPr>
      <w:r w:rsidRPr="0092074C">
        <w:rPr>
          <w:rFonts w:ascii="Arial" w:hAnsi="Arial" w:cs="Arial"/>
          <w:b/>
          <w:bCs/>
          <w:color w:val="002060"/>
          <w:sz w:val="22"/>
          <w:szCs w:val="22"/>
        </w:rPr>
        <w:t xml:space="preserve">a. Presentazione del Club </w:t>
      </w:r>
      <w:r w:rsidRPr="0092074C">
        <w:rPr>
          <w:rFonts w:ascii="Arial" w:hAnsi="Arial" w:cs="Arial"/>
          <w:color w:val="002060"/>
          <w:sz w:val="22"/>
          <w:szCs w:val="22"/>
        </w:rPr>
        <w:t xml:space="preserve">(modello allegato al C.U. nr. 36 del 9/10/2025 “NOTA DI CHIARIMENTO” n°2. Solo per tale adempimento la scadenza fissata al 31 </w:t>
      </w:r>
      <w:proofErr w:type="gramStart"/>
      <w:r w:rsidRPr="0092074C">
        <w:rPr>
          <w:rFonts w:ascii="Arial" w:hAnsi="Arial" w:cs="Arial"/>
          <w:color w:val="002060"/>
          <w:sz w:val="22"/>
          <w:szCs w:val="22"/>
        </w:rPr>
        <w:t>Ottobre</w:t>
      </w:r>
      <w:proofErr w:type="gramEnd"/>
      <w:r w:rsidRPr="0092074C">
        <w:rPr>
          <w:rFonts w:ascii="Arial" w:hAnsi="Arial" w:cs="Arial"/>
          <w:color w:val="002060"/>
          <w:sz w:val="22"/>
          <w:szCs w:val="22"/>
        </w:rPr>
        <w:t xml:space="preserve"> 2025, eccezionalmente, per questa prima stagione sportiva, è prorogata al 15 </w:t>
      </w:r>
      <w:proofErr w:type="gramStart"/>
      <w:r w:rsidRPr="0092074C">
        <w:rPr>
          <w:rFonts w:ascii="Arial" w:hAnsi="Arial" w:cs="Arial"/>
          <w:color w:val="002060"/>
          <w:sz w:val="22"/>
          <w:szCs w:val="22"/>
        </w:rPr>
        <w:t>Novembre</w:t>
      </w:r>
      <w:proofErr w:type="gramEnd"/>
      <w:r w:rsidRPr="0092074C">
        <w:rPr>
          <w:rFonts w:ascii="Arial" w:hAnsi="Arial" w:cs="Arial"/>
          <w:color w:val="002060"/>
          <w:sz w:val="22"/>
          <w:szCs w:val="22"/>
        </w:rPr>
        <w:t xml:space="preserve"> 2025-La presentazione dovrà essere allegata al censimento on-line e inviata in copia alla segreteria del Coordinamento marche.sgs@figc.it) </w:t>
      </w:r>
    </w:p>
    <w:p w14:paraId="3FA3E641" w14:textId="77777777" w:rsidR="0092074C" w:rsidRPr="0092074C" w:rsidRDefault="0092074C" w:rsidP="0092074C">
      <w:pPr>
        <w:pStyle w:val="Default"/>
        <w:spacing w:after="12"/>
        <w:jc w:val="both"/>
        <w:rPr>
          <w:rFonts w:ascii="Arial" w:hAnsi="Arial" w:cs="Arial"/>
          <w:color w:val="002060"/>
          <w:sz w:val="22"/>
          <w:szCs w:val="22"/>
        </w:rPr>
      </w:pPr>
      <w:r w:rsidRPr="0092074C">
        <w:rPr>
          <w:rFonts w:ascii="Arial" w:hAnsi="Arial" w:cs="Arial"/>
          <w:b/>
          <w:bCs/>
          <w:color w:val="002060"/>
          <w:sz w:val="22"/>
          <w:szCs w:val="22"/>
        </w:rPr>
        <w:t xml:space="preserve">b. Pianificazione incontri di informazione/aggiornamento </w:t>
      </w:r>
      <w:r w:rsidRPr="0092074C">
        <w:rPr>
          <w:rFonts w:ascii="Arial" w:hAnsi="Arial" w:cs="Arial"/>
          <w:color w:val="002060"/>
          <w:sz w:val="22"/>
          <w:szCs w:val="22"/>
        </w:rPr>
        <w:t xml:space="preserve">(modello allegato al C.U. nr. 36 del 9/10/2025 “NOTA DI CHIARIMENTO” n°2 da inviare entro il 31/10/2025 alla segreteria del Coordinamento marche.sgs@figc.it) </w:t>
      </w:r>
    </w:p>
    <w:p w14:paraId="0DC5278E" w14:textId="77777777" w:rsidR="0092074C" w:rsidRPr="0092074C" w:rsidRDefault="0092074C" w:rsidP="0092074C">
      <w:pPr>
        <w:pStyle w:val="Default"/>
        <w:spacing w:after="12"/>
        <w:jc w:val="both"/>
        <w:rPr>
          <w:rFonts w:ascii="Arial" w:hAnsi="Arial" w:cs="Arial"/>
          <w:color w:val="002060"/>
          <w:sz w:val="22"/>
          <w:szCs w:val="22"/>
        </w:rPr>
      </w:pPr>
      <w:r w:rsidRPr="0092074C">
        <w:rPr>
          <w:rFonts w:ascii="Arial" w:hAnsi="Arial" w:cs="Arial"/>
          <w:b/>
          <w:bCs/>
          <w:color w:val="002060"/>
          <w:sz w:val="22"/>
          <w:szCs w:val="22"/>
        </w:rPr>
        <w:t xml:space="preserve">c. Tesseramento tecnici </w:t>
      </w:r>
      <w:r w:rsidRPr="0092074C">
        <w:rPr>
          <w:rFonts w:ascii="Arial" w:hAnsi="Arial" w:cs="Arial"/>
          <w:color w:val="002060"/>
          <w:sz w:val="22"/>
          <w:szCs w:val="22"/>
        </w:rPr>
        <w:t xml:space="preserve">(da inviare entro il 31/10/2025 alla segreteria del Coordinamento marche.sgs@figc.it – Le società dovranno inviare per ogni tecnico tesserato la copia di richiesta trasmessa al ST di Coverciano. Alla segreteria del Coordinamento dovranno pervenire copie singole per ogni tecnico in formato pdf </w:t>
      </w:r>
      <w:r w:rsidRPr="0092074C">
        <w:rPr>
          <w:rFonts w:ascii="Arial" w:hAnsi="Arial" w:cs="Arial"/>
          <w:b/>
          <w:bCs/>
          <w:color w:val="002060"/>
          <w:sz w:val="22"/>
          <w:szCs w:val="22"/>
        </w:rPr>
        <w:t xml:space="preserve">non dicesi non </w:t>
      </w:r>
      <w:r w:rsidRPr="0092074C">
        <w:rPr>
          <w:rFonts w:ascii="Arial" w:hAnsi="Arial" w:cs="Arial"/>
          <w:color w:val="002060"/>
          <w:sz w:val="22"/>
          <w:szCs w:val="22"/>
        </w:rPr>
        <w:t xml:space="preserve">inviare file pdf singolo con tutte le richieste) </w:t>
      </w:r>
    </w:p>
    <w:p w14:paraId="5F8B3831" w14:textId="77777777" w:rsidR="0092074C" w:rsidRPr="0092074C" w:rsidRDefault="0092074C" w:rsidP="0092074C">
      <w:pPr>
        <w:pStyle w:val="Default"/>
        <w:jc w:val="both"/>
        <w:rPr>
          <w:rFonts w:ascii="Arial" w:hAnsi="Arial" w:cs="Arial"/>
          <w:color w:val="002060"/>
          <w:sz w:val="22"/>
          <w:szCs w:val="22"/>
        </w:rPr>
      </w:pPr>
      <w:r w:rsidRPr="0092074C">
        <w:rPr>
          <w:rFonts w:ascii="Arial" w:hAnsi="Arial" w:cs="Arial"/>
          <w:b/>
          <w:bCs/>
          <w:color w:val="002060"/>
          <w:sz w:val="22"/>
          <w:szCs w:val="22"/>
        </w:rPr>
        <w:t xml:space="preserve">d. </w:t>
      </w:r>
      <w:r w:rsidRPr="0092074C">
        <w:rPr>
          <w:rFonts w:ascii="Arial" w:hAnsi="Arial" w:cs="Arial"/>
          <w:color w:val="002060"/>
          <w:sz w:val="22"/>
          <w:szCs w:val="22"/>
        </w:rPr>
        <w:t xml:space="preserve">Termine ultimo per completare il Censimento SGS OnLine sul Portale Servizi FIGC </w:t>
      </w:r>
    </w:p>
    <w:p w14:paraId="7AF7A62F" w14:textId="77777777" w:rsidR="0092074C" w:rsidRPr="0092074C" w:rsidRDefault="0092074C" w:rsidP="0092074C">
      <w:pPr>
        <w:pStyle w:val="Default"/>
        <w:jc w:val="both"/>
        <w:rPr>
          <w:rFonts w:ascii="Arial" w:hAnsi="Arial" w:cs="Arial"/>
          <w:color w:val="002060"/>
          <w:sz w:val="22"/>
          <w:szCs w:val="22"/>
          <w:u w:val="single"/>
        </w:rPr>
      </w:pPr>
      <w:proofErr w:type="gramStart"/>
      <w:r w:rsidRPr="0092074C">
        <w:rPr>
          <w:rFonts w:ascii="Arial" w:hAnsi="Arial" w:cs="Arial"/>
          <w:b/>
          <w:bCs/>
          <w:color w:val="002060"/>
          <w:sz w:val="22"/>
          <w:szCs w:val="22"/>
          <w:u w:val="single"/>
        </w:rPr>
        <w:t>1°</w:t>
      </w:r>
      <w:proofErr w:type="gramEnd"/>
      <w:r w:rsidRPr="0092074C">
        <w:rPr>
          <w:rFonts w:ascii="Arial" w:hAnsi="Arial" w:cs="Arial"/>
          <w:b/>
          <w:bCs/>
          <w:color w:val="002060"/>
          <w:sz w:val="22"/>
          <w:szCs w:val="22"/>
          <w:u w:val="single"/>
        </w:rPr>
        <w:t xml:space="preserve"> LIVELLO CLUB GIOVANILE - ADEMPIMENTI </w:t>
      </w:r>
    </w:p>
    <w:p w14:paraId="09AF58FB" w14:textId="77777777" w:rsidR="0092074C" w:rsidRPr="0092074C" w:rsidRDefault="0092074C" w:rsidP="0092074C">
      <w:pPr>
        <w:pStyle w:val="Default"/>
        <w:jc w:val="both"/>
        <w:rPr>
          <w:rFonts w:ascii="Arial" w:hAnsi="Arial" w:cs="Arial"/>
          <w:color w:val="002060"/>
          <w:sz w:val="22"/>
          <w:szCs w:val="22"/>
        </w:rPr>
      </w:pPr>
      <w:r w:rsidRPr="0092074C">
        <w:rPr>
          <w:rFonts w:ascii="Arial" w:hAnsi="Arial" w:cs="Arial"/>
          <w:b/>
          <w:bCs/>
          <w:color w:val="002060"/>
          <w:sz w:val="22"/>
          <w:szCs w:val="22"/>
        </w:rPr>
        <w:t xml:space="preserve">a. Presentazione del Club </w:t>
      </w:r>
      <w:r w:rsidRPr="0092074C">
        <w:rPr>
          <w:rFonts w:ascii="Arial" w:hAnsi="Arial" w:cs="Arial"/>
          <w:color w:val="002060"/>
          <w:sz w:val="22"/>
          <w:szCs w:val="22"/>
        </w:rPr>
        <w:t xml:space="preserve">(modello allegato al C.U. nr. 36 del 9/10/2025 “NOTA DI CHIARIMENTO” n°2. Solo per tale adempimento la scadenza fissata al 31 </w:t>
      </w:r>
      <w:proofErr w:type="gramStart"/>
      <w:r w:rsidRPr="0092074C">
        <w:rPr>
          <w:rFonts w:ascii="Arial" w:hAnsi="Arial" w:cs="Arial"/>
          <w:color w:val="002060"/>
          <w:sz w:val="22"/>
          <w:szCs w:val="22"/>
        </w:rPr>
        <w:t>Ottobre</w:t>
      </w:r>
      <w:proofErr w:type="gramEnd"/>
      <w:r w:rsidRPr="0092074C">
        <w:rPr>
          <w:rFonts w:ascii="Arial" w:hAnsi="Arial" w:cs="Arial"/>
          <w:color w:val="002060"/>
          <w:sz w:val="22"/>
          <w:szCs w:val="22"/>
        </w:rPr>
        <w:t xml:space="preserve"> 2025, eccezionalmente, per questa prima stagione sportiva, è prorogata al 15 </w:t>
      </w:r>
      <w:proofErr w:type="gramStart"/>
      <w:r w:rsidRPr="0092074C">
        <w:rPr>
          <w:rFonts w:ascii="Arial" w:hAnsi="Arial" w:cs="Arial"/>
          <w:color w:val="002060"/>
          <w:sz w:val="22"/>
          <w:szCs w:val="22"/>
        </w:rPr>
        <w:t>Novembre</w:t>
      </w:r>
      <w:proofErr w:type="gramEnd"/>
      <w:r w:rsidRPr="0092074C">
        <w:rPr>
          <w:rFonts w:ascii="Arial" w:hAnsi="Arial" w:cs="Arial"/>
          <w:color w:val="002060"/>
          <w:sz w:val="22"/>
          <w:szCs w:val="22"/>
        </w:rPr>
        <w:t xml:space="preserve"> 2025-La presentazione dovrà essere allegata al censimento on-line e inviata in copia alla segreteria del Coordinamento marche.sgs@figc.it) </w:t>
      </w:r>
    </w:p>
    <w:p w14:paraId="26F54B0F" w14:textId="77777777" w:rsidR="0092074C" w:rsidRPr="0092074C" w:rsidRDefault="0092074C" w:rsidP="0092074C">
      <w:pPr>
        <w:pStyle w:val="Default"/>
        <w:jc w:val="both"/>
        <w:rPr>
          <w:rFonts w:ascii="Arial" w:hAnsi="Arial" w:cs="Arial"/>
          <w:color w:val="002060"/>
          <w:sz w:val="22"/>
          <w:szCs w:val="22"/>
        </w:rPr>
      </w:pPr>
      <w:r w:rsidRPr="0092074C">
        <w:rPr>
          <w:rFonts w:ascii="Arial" w:hAnsi="Arial" w:cs="Arial"/>
          <w:b/>
          <w:bCs/>
          <w:color w:val="002060"/>
          <w:sz w:val="22"/>
          <w:szCs w:val="22"/>
        </w:rPr>
        <w:t xml:space="preserve">c. Tesseramento tecnici </w:t>
      </w:r>
      <w:r w:rsidRPr="0092074C">
        <w:rPr>
          <w:rFonts w:ascii="Arial" w:hAnsi="Arial" w:cs="Arial"/>
          <w:color w:val="002060"/>
          <w:sz w:val="22"/>
          <w:szCs w:val="22"/>
        </w:rPr>
        <w:t xml:space="preserve">(da inviare entro il 31/10/2025 alla segreteria del Coordinamento marche.sgs@figc.it – Le società dovranno inviare per ogni tecnico tesserato la copia di richiesta trasmessa al ST di Coverciano. Alla segreteria del Coordinamento dovranno pervenire copie singole per ogni tecnico in formato pdf </w:t>
      </w:r>
      <w:r w:rsidRPr="0092074C">
        <w:rPr>
          <w:rFonts w:ascii="Arial" w:hAnsi="Arial" w:cs="Arial"/>
          <w:b/>
          <w:bCs/>
          <w:color w:val="002060"/>
          <w:sz w:val="22"/>
          <w:szCs w:val="22"/>
        </w:rPr>
        <w:t>non dicesi non</w:t>
      </w:r>
      <w:r w:rsidRPr="0092074C">
        <w:rPr>
          <w:rFonts w:ascii="Arial" w:hAnsi="Arial" w:cs="Arial"/>
          <w:color w:val="002060"/>
          <w:sz w:val="22"/>
          <w:szCs w:val="22"/>
        </w:rPr>
        <w:t xml:space="preserve"> inviare file pdf singolo con tutte le richieste) </w:t>
      </w:r>
    </w:p>
    <w:p w14:paraId="2B4D48EE" w14:textId="77777777" w:rsidR="0092074C" w:rsidRPr="0092074C" w:rsidRDefault="0092074C" w:rsidP="0092074C">
      <w:pPr>
        <w:pStyle w:val="Default"/>
        <w:jc w:val="both"/>
        <w:rPr>
          <w:rFonts w:ascii="Arial" w:hAnsi="Arial" w:cs="Arial"/>
          <w:color w:val="002060"/>
          <w:sz w:val="22"/>
          <w:szCs w:val="22"/>
        </w:rPr>
      </w:pPr>
      <w:r w:rsidRPr="0092074C">
        <w:rPr>
          <w:rFonts w:ascii="Arial" w:hAnsi="Arial" w:cs="Arial"/>
          <w:b/>
          <w:bCs/>
          <w:color w:val="002060"/>
          <w:sz w:val="22"/>
          <w:szCs w:val="22"/>
        </w:rPr>
        <w:t xml:space="preserve">b. </w:t>
      </w:r>
      <w:r w:rsidRPr="0092074C">
        <w:rPr>
          <w:rFonts w:ascii="Arial" w:hAnsi="Arial" w:cs="Arial"/>
          <w:color w:val="002060"/>
          <w:sz w:val="22"/>
          <w:szCs w:val="22"/>
        </w:rPr>
        <w:t xml:space="preserve">Termine ultimo (31/12/2025) per completare il Censimento SGS OnLine sul Portale Servizi FIGC </w:t>
      </w:r>
    </w:p>
    <w:p w14:paraId="4EF39B11" w14:textId="77777777" w:rsidR="0092074C" w:rsidRPr="0092074C" w:rsidRDefault="0092074C" w:rsidP="0092074C">
      <w:pPr>
        <w:rPr>
          <w:rFonts w:ascii="Arial" w:hAnsi="Arial" w:cs="Arial"/>
          <w:color w:val="002060"/>
          <w:sz w:val="22"/>
          <w:szCs w:val="22"/>
        </w:rPr>
      </w:pPr>
      <w:r w:rsidRPr="0092074C">
        <w:rPr>
          <w:rFonts w:ascii="Arial" w:hAnsi="Arial" w:cs="Arial"/>
          <w:color w:val="002060"/>
          <w:sz w:val="22"/>
          <w:szCs w:val="22"/>
        </w:rPr>
        <w:t>Si allegano al presente C.U.:</w:t>
      </w:r>
    </w:p>
    <w:p w14:paraId="7290B563" w14:textId="77777777" w:rsidR="0092074C" w:rsidRPr="0092074C" w:rsidRDefault="0092074C" w:rsidP="0092074C">
      <w:pPr>
        <w:rPr>
          <w:rFonts w:ascii="Arial" w:hAnsi="Arial" w:cs="Arial"/>
          <w:color w:val="002060"/>
          <w:sz w:val="22"/>
          <w:szCs w:val="22"/>
        </w:rPr>
      </w:pPr>
      <w:r w:rsidRPr="0092074C">
        <w:rPr>
          <w:rFonts w:ascii="Arial" w:hAnsi="Arial" w:cs="Arial"/>
          <w:color w:val="002060"/>
          <w:sz w:val="22"/>
          <w:szCs w:val="22"/>
        </w:rPr>
        <w:t>- CU n.36 SGS - Nota di Chiarimento n.2 - Manuale Sistema di Qualità Club Giovanili 2025</w:t>
      </w:r>
    </w:p>
    <w:p w14:paraId="348B8B7B" w14:textId="77777777" w:rsidR="0092074C" w:rsidRPr="0092074C" w:rsidRDefault="0092074C" w:rsidP="0092074C">
      <w:pPr>
        <w:rPr>
          <w:rFonts w:ascii="Arial" w:hAnsi="Arial" w:cs="Arial"/>
          <w:color w:val="002060"/>
          <w:sz w:val="22"/>
          <w:szCs w:val="22"/>
        </w:rPr>
      </w:pPr>
      <w:r w:rsidRPr="0092074C">
        <w:rPr>
          <w:rFonts w:ascii="Arial" w:hAnsi="Arial" w:cs="Arial"/>
          <w:color w:val="002060"/>
          <w:sz w:val="22"/>
          <w:szCs w:val="22"/>
        </w:rPr>
        <w:t>- Modulo 1 - FORM Manuale Sistema Qualità Club Giovanile 3° - 4° Livello 2025-2026</w:t>
      </w:r>
    </w:p>
    <w:p w14:paraId="6872B28A" w14:textId="77777777" w:rsidR="0092074C" w:rsidRPr="0092074C" w:rsidRDefault="0092074C" w:rsidP="0092074C">
      <w:pPr>
        <w:rPr>
          <w:rFonts w:ascii="Arial" w:hAnsi="Arial" w:cs="Arial"/>
          <w:color w:val="002060"/>
          <w:sz w:val="22"/>
          <w:szCs w:val="22"/>
        </w:rPr>
      </w:pPr>
      <w:r w:rsidRPr="0092074C">
        <w:rPr>
          <w:rFonts w:ascii="Arial" w:hAnsi="Arial" w:cs="Arial"/>
          <w:color w:val="002060"/>
          <w:sz w:val="22"/>
          <w:szCs w:val="22"/>
        </w:rPr>
        <w:t>- Modulo 2 - Presentazione Club Giovanile 1°- 2° Livello 2025-2026</w:t>
      </w:r>
    </w:p>
    <w:p w14:paraId="13385591" w14:textId="77777777" w:rsidR="0092074C" w:rsidRPr="0092074C" w:rsidRDefault="0092074C" w:rsidP="0092074C">
      <w:pPr>
        <w:rPr>
          <w:rFonts w:ascii="Arial" w:hAnsi="Arial" w:cs="Arial"/>
          <w:color w:val="002060"/>
          <w:sz w:val="22"/>
          <w:szCs w:val="22"/>
        </w:rPr>
      </w:pPr>
      <w:r w:rsidRPr="0092074C">
        <w:rPr>
          <w:rFonts w:ascii="Arial" w:hAnsi="Arial" w:cs="Arial"/>
          <w:color w:val="002060"/>
          <w:sz w:val="22"/>
          <w:szCs w:val="22"/>
        </w:rPr>
        <w:t>- Modulo 3 - Modello Fac-Simile Programma progetto incontri di formazione</w:t>
      </w:r>
    </w:p>
    <w:p w14:paraId="691D6FD9" w14:textId="77777777" w:rsidR="0092074C" w:rsidRPr="00393225" w:rsidRDefault="0092074C" w:rsidP="0022231A">
      <w:pPr>
        <w:pStyle w:val="LndNormale1"/>
        <w:rPr>
          <w:color w:val="002060"/>
        </w:rPr>
      </w:pPr>
    </w:p>
    <w:p w14:paraId="0191B047" w14:textId="77777777" w:rsidR="00393225" w:rsidRPr="00393225" w:rsidRDefault="00393225"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8" w:name="_Hlk113435821"/>
      <w:bookmarkStart w:id="9"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8"/>
    <w:bookmarkEnd w:id="9"/>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0536700F" w14:textId="77777777" w:rsidR="003018EA" w:rsidRPr="00C83CDF" w:rsidRDefault="003018EA" w:rsidP="003018EA">
      <w:pPr>
        <w:pStyle w:val="breakline"/>
        <w:rPr>
          <w:color w:val="002060"/>
        </w:rPr>
      </w:pPr>
    </w:p>
    <w:p w14:paraId="14758FAC" w14:textId="77777777" w:rsidR="003018EA" w:rsidRPr="00C83CDF" w:rsidRDefault="003018EA" w:rsidP="003018EA">
      <w:pPr>
        <w:pStyle w:val="titolocampionato0"/>
        <w:shd w:val="clear" w:color="auto" w:fill="CCCCCC"/>
        <w:spacing w:before="80" w:after="40"/>
        <w:rPr>
          <w:color w:val="002060"/>
        </w:rPr>
      </w:pPr>
      <w:r w:rsidRPr="00C83CDF">
        <w:rPr>
          <w:color w:val="002060"/>
        </w:rPr>
        <w:t>CALCIO A CINQUE SERIE C1</w:t>
      </w:r>
    </w:p>
    <w:p w14:paraId="2699529E" w14:textId="77777777" w:rsidR="003018EA" w:rsidRPr="00C83CDF" w:rsidRDefault="003018EA" w:rsidP="003018EA">
      <w:pPr>
        <w:pStyle w:val="titoloprinc0"/>
        <w:rPr>
          <w:color w:val="002060"/>
        </w:rPr>
      </w:pPr>
      <w:r w:rsidRPr="00C83CDF">
        <w:rPr>
          <w:color w:val="002060"/>
        </w:rPr>
        <w:t>RISULTATI</w:t>
      </w:r>
    </w:p>
    <w:p w14:paraId="63035090" w14:textId="77777777" w:rsidR="003018EA" w:rsidRPr="00C83CDF" w:rsidRDefault="003018EA" w:rsidP="003018EA">
      <w:pPr>
        <w:pStyle w:val="breakline"/>
        <w:rPr>
          <w:color w:val="002060"/>
        </w:rPr>
      </w:pPr>
    </w:p>
    <w:p w14:paraId="11368400" w14:textId="77777777" w:rsidR="003018EA" w:rsidRPr="00C83CDF" w:rsidRDefault="003018EA" w:rsidP="003018EA">
      <w:pPr>
        <w:pStyle w:val="sottotitolocampionato10"/>
        <w:rPr>
          <w:color w:val="002060"/>
        </w:rPr>
      </w:pPr>
      <w:r w:rsidRPr="00C83CDF">
        <w:rPr>
          <w:color w:val="002060"/>
        </w:rPr>
        <w:t>RISULTATI UFFICIALI GARE DEL 10/10/2025</w:t>
      </w:r>
    </w:p>
    <w:p w14:paraId="7372A5C0" w14:textId="77777777" w:rsidR="003018EA" w:rsidRPr="003018EA" w:rsidRDefault="003018EA" w:rsidP="003018EA">
      <w:pPr>
        <w:pStyle w:val="sottotitolocampionato20"/>
        <w:spacing w:before="0" w:beforeAutospacing="0" w:after="0" w:afterAutospacing="0"/>
        <w:rPr>
          <w:rFonts w:ascii="Arial" w:hAnsi="Arial" w:cs="Arial"/>
          <w:color w:val="002060"/>
          <w:sz w:val="20"/>
          <w:szCs w:val="20"/>
        </w:rPr>
      </w:pPr>
      <w:r w:rsidRPr="003018EA">
        <w:rPr>
          <w:rFonts w:ascii="Arial" w:hAnsi="Arial" w:cs="Arial"/>
          <w:color w:val="002060"/>
          <w:sz w:val="20"/>
          <w:szCs w:val="20"/>
        </w:rPr>
        <w:t>Si trascrivono qui di seguito i risultati ufficiali delle gare disputate</w:t>
      </w:r>
    </w:p>
    <w:p w14:paraId="104DA7F8" w14:textId="77777777" w:rsidR="003018EA" w:rsidRPr="00C83CDF" w:rsidRDefault="003018EA" w:rsidP="003018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018EA" w:rsidRPr="00C83CDF" w14:paraId="699EC7D8" w14:textId="77777777" w:rsidTr="003E4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1FF77C31"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19A42" w14:textId="77777777" w:rsidR="003018EA" w:rsidRPr="00C83CDF" w:rsidRDefault="003018EA" w:rsidP="003E46CF">
                  <w:pPr>
                    <w:pStyle w:val="headertabella0"/>
                    <w:rPr>
                      <w:color w:val="002060"/>
                    </w:rPr>
                  </w:pPr>
                  <w:r w:rsidRPr="00C83CDF">
                    <w:rPr>
                      <w:color w:val="002060"/>
                    </w:rPr>
                    <w:t>GIRONE A - 3 Giornata - A</w:t>
                  </w:r>
                </w:p>
              </w:tc>
            </w:tr>
            <w:tr w:rsidR="003018EA" w:rsidRPr="00C83CDF" w14:paraId="109B22F5"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642FB3" w14:textId="77777777" w:rsidR="003018EA" w:rsidRPr="00C83CDF" w:rsidRDefault="003018EA" w:rsidP="003E46CF">
                  <w:pPr>
                    <w:pStyle w:val="rowtabella0"/>
                    <w:rPr>
                      <w:color w:val="002060"/>
                    </w:rPr>
                  </w:pPr>
                  <w:r w:rsidRPr="00C83CDF">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6E64E" w14:textId="77777777" w:rsidR="003018EA" w:rsidRPr="00C83CDF" w:rsidRDefault="003018EA" w:rsidP="003E46CF">
                  <w:pPr>
                    <w:pStyle w:val="rowtabella0"/>
                    <w:rPr>
                      <w:color w:val="002060"/>
                    </w:rPr>
                  </w:pPr>
                  <w:r w:rsidRPr="00C83CDF">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E16FA" w14:textId="77777777" w:rsidR="003018EA" w:rsidRPr="00C83CDF" w:rsidRDefault="003018EA" w:rsidP="003E46CF">
                  <w:pPr>
                    <w:pStyle w:val="rowtabella0"/>
                    <w:jc w:val="center"/>
                    <w:rPr>
                      <w:color w:val="002060"/>
                    </w:rPr>
                  </w:pPr>
                  <w:r w:rsidRPr="00C83CDF">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44A18" w14:textId="77777777" w:rsidR="003018EA" w:rsidRPr="00C83CDF" w:rsidRDefault="003018EA" w:rsidP="003E46CF">
                  <w:pPr>
                    <w:pStyle w:val="rowtabella0"/>
                    <w:jc w:val="center"/>
                    <w:rPr>
                      <w:color w:val="002060"/>
                    </w:rPr>
                  </w:pPr>
                  <w:r w:rsidRPr="00C83CDF">
                    <w:rPr>
                      <w:color w:val="002060"/>
                    </w:rPr>
                    <w:t> </w:t>
                  </w:r>
                </w:p>
              </w:tc>
            </w:tr>
            <w:tr w:rsidR="003018EA" w:rsidRPr="00C83CDF" w14:paraId="5F033D53"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98D93D" w14:textId="77777777" w:rsidR="003018EA" w:rsidRPr="00C83CDF" w:rsidRDefault="003018EA" w:rsidP="003E46CF">
                  <w:pPr>
                    <w:pStyle w:val="rowtabella0"/>
                    <w:rPr>
                      <w:color w:val="002060"/>
                    </w:rPr>
                  </w:pPr>
                  <w:r w:rsidRPr="00C83CDF">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D2B088" w14:textId="77777777" w:rsidR="003018EA" w:rsidRPr="00C83CDF" w:rsidRDefault="003018EA" w:rsidP="003E46CF">
                  <w:pPr>
                    <w:pStyle w:val="rowtabella0"/>
                    <w:rPr>
                      <w:color w:val="002060"/>
                    </w:rPr>
                  </w:pPr>
                  <w:r w:rsidRPr="00C83CDF">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CB3429" w14:textId="77777777" w:rsidR="003018EA" w:rsidRPr="00C83CDF" w:rsidRDefault="003018EA" w:rsidP="003E46CF">
                  <w:pPr>
                    <w:pStyle w:val="rowtabella0"/>
                    <w:jc w:val="center"/>
                    <w:rPr>
                      <w:color w:val="002060"/>
                    </w:rPr>
                  </w:pPr>
                  <w:r w:rsidRPr="00C83CDF">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9CF22B" w14:textId="77777777" w:rsidR="003018EA" w:rsidRPr="00C83CDF" w:rsidRDefault="003018EA" w:rsidP="003E46CF">
                  <w:pPr>
                    <w:pStyle w:val="rowtabella0"/>
                    <w:jc w:val="center"/>
                    <w:rPr>
                      <w:color w:val="002060"/>
                    </w:rPr>
                  </w:pPr>
                  <w:r w:rsidRPr="00C83CDF">
                    <w:rPr>
                      <w:color w:val="002060"/>
                    </w:rPr>
                    <w:t> </w:t>
                  </w:r>
                </w:p>
              </w:tc>
            </w:tr>
            <w:tr w:rsidR="003018EA" w:rsidRPr="00C83CDF" w14:paraId="2CBC8C6D"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5493F6" w14:textId="77777777" w:rsidR="003018EA" w:rsidRPr="00C83CDF" w:rsidRDefault="003018EA" w:rsidP="003E46CF">
                  <w:pPr>
                    <w:pStyle w:val="rowtabella0"/>
                    <w:rPr>
                      <w:color w:val="002060"/>
                    </w:rPr>
                  </w:pPr>
                  <w:r w:rsidRPr="00C83CDF">
                    <w:rPr>
                      <w:color w:val="002060"/>
                    </w:rPr>
                    <w:lastRenderedPageBreak/>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BD130B" w14:textId="77777777" w:rsidR="003018EA" w:rsidRPr="00C83CDF" w:rsidRDefault="003018EA" w:rsidP="003E46CF">
                  <w:pPr>
                    <w:pStyle w:val="rowtabella0"/>
                    <w:rPr>
                      <w:color w:val="002060"/>
                    </w:rPr>
                  </w:pPr>
                  <w:r w:rsidRPr="00C83CDF">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05C32" w14:textId="77777777" w:rsidR="003018EA" w:rsidRPr="00C83CDF" w:rsidRDefault="003018EA" w:rsidP="003E46CF">
                  <w:pPr>
                    <w:pStyle w:val="rowtabella0"/>
                    <w:jc w:val="center"/>
                    <w:rPr>
                      <w:color w:val="002060"/>
                    </w:rPr>
                  </w:pPr>
                  <w:r w:rsidRPr="00C83CDF">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2DC3C8" w14:textId="77777777" w:rsidR="003018EA" w:rsidRPr="00C83CDF" w:rsidRDefault="003018EA" w:rsidP="003E46CF">
                  <w:pPr>
                    <w:pStyle w:val="rowtabella0"/>
                    <w:jc w:val="center"/>
                    <w:rPr>
                      <w:color w:val="002060"/>
                    </w:rPr>
                  </w:pPr>
                  <w:r w:rsidRPr="00C83CDF">
                    <w:rPr>
                      <w:color w:val="002060"/>
                    </w:rPr>
                    <w:t> </w:t>
                  </w:r>
                </w:p>
              </w:tc>
            </w:tr>
            <w:tr w:rsidR="003018EA" w:rsidRPr="00C83CDF" w14:paraId="0CD2BBE2"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63F0FC" w14:textId="77777777" w:rsidR="003018EA" w:rsidRPr="00C83CDF" w:rsidRDefault="003018EA" w:rsidP="003E46CF">
                  <w:pPr>
                    <w:pStyle w:val="rowtabella0"/>
                    <w:rPr>
                      <w:color w:val="002060"/>
                    </w:rPr>
                  </w:pPr>
                  <w:r w:rsidRPr="00C83CDF">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20E704" w14:textId="77777777" w:rsidR="003018EA" w:rsidRPr="00C83CDF" w:rsidRDefault="003018EA" w:rsidP="003E46CF">
                  <w:pPr>
                    <w:pStyle w:val="rowtabella0"/>
                    <w:rPr>
                      <w:color w:val="002060"/>
                    </w:rPr>
                  </w:pPr>
                  <w:r w:rsidRPr="00C83CDF">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4B3468" w14:textId="77777777" w:rsidR="003018EA" w:rsidRPr="00C83CDF" w:rsidRDefault="003018EA" w:rsidP="003E46CF">
                  <w:pPr>
                    <w:pStyle w:val="rowtabella0"/>
                    <w:jc w:val="center"/>
                    <w:rPr>
                      <w:color w:val="002060"/>
                    </w:rPr>
                  </w:pPr>
                  <w:r w:rsidRPr="00C83CDF">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265D36" w14:textId="77777777" w:rsidR="003018EA" w:rsidRPr="00C83CDF" w:rsidRDefault="003018EA" w:rsidP="003E46CF">
                  <w:pPr>
                    <w:pStyle w:val="rowtabella0"/>
                    <w:jc w:val="center"/>
                    <w:rPr>
                      <w:color w:val="002060"/>
                    </w:rPr>
                  </w:pPr>
                  <w:r w:rsidRPr="00C83CDF">
                    <w:rPr>
                      <w:color w:val="002060"/>
                    </w:rPr>
                    <w:t> </w:t>
                  </w:r>
                </w:p>
              </w:tc>
            </w:tr>
            <w:tr w:rsidR="003018EA" w:rsidRPr="00C83CDF" w14:paraId="4D7D768B"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7E89B9" w14:textId="77777777" w:rsidR="003018EA" w:rsidRPr="00C83CDF" w:rsidRDefault="003018EA" w:rsidP="003E46CF">
                  <w:pPr>
                    <w:pStyle w:val="rowtabella0"/>
                    <w:rPr>
                      <w:color w:val="002060"/>
                    </w:rPr>
                  </w:pPr>
                  <w:r w:rsidRPr="00C83CDF">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762FAA" w14:textId="77777777" w:rsidR="003018EA" w:rsidRPr="00C83CDF" w:rsidRDefault="003018EA" w:rsidP="003E46CF">
                  <w:pPr>
                    <w:pStyle w:val="rowtabella0"/>
                    <w:rPr>
                      <w:color w:val="002060"/>
                    </w:rPr>
                  </w:pPr>
                  <w:r w:rsidRPr="00C83CDF">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0F3BBD" w14:textId="77777777" w:rsidR="003018EA" w:rsidRPr="00C83CDF" w:rsidRDefault="003018EA" w:rsidP="003E46CF">
                  <w:pPr>
                    <w:pStyle w:val="rowtabella0"/>
                    <w:jc w:val="center"/>
                    <w:rPr>
                      <w:color w:val="002060"/>
                    </w:rPr>
                  </w:pPr>
                  <w:r w:rsidRPr="00C83CD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73973A" w14:textId="77777777" w:rsidR="003018EA" w:rsidRPr="00C83CDF" w:rsidRDefault="003018EA" w:rsidP="003E46CF">
                  <w:pPr>
                    <w:pStyle w:val="rowtabella0"/>
                    <w:jc w:val="center"/>
                    <w:rPr>
                      <w:color w:val="002060"/>
                    </w:rPr>
                  </w:pPr>
                  <w:r w:rsidRPr="00C83CDF">
                    <w:rPr>
                      <w:color w:val="002060"/>
                    </w:rPr>
                    <w:t> </w:t>
                  </w:r>
                </w:p>
              </w:tc>
            </w:tr>
            <w:tr w:rsidR="003018EA" w:rsidRPr="00C83CDF" w14:paraId="675C2EAE"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39909B" w14:textId="77777777" w:rsidR="003018EA" w:rsidRPr="00C83CDF" w:rsidRDefault="003018EA" w:rsidP="003E46CF">
                  <w:pPr>
                    <w:pStyle w:val="rowtabella0"/>
                    <w:rPr>
                      <w:color w:val="002060"/>
                    </w:rPr>
                  </w:pPr>
                  <w:r w:rsidRPr="00C83CDF">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6D698A" w14:textId="77777777" w:rsidR="003018EA" w:rsidRPr="00C83CDF" w:rsidRDefault="003018EA" w:rsidP="003E46CF">
                  <w:pPr>
                    <w:pStyle w:val="rowtabella0"/>
                    <w:rPr>
                      <w:color w:val="002060"/>
                    </w:rPr>
                  </w:pPr>
                  <w:r w:rsidRPr="00C83CDF">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76CE2B" w14:textId="77777777" w:rsidR="003018EA" w:rsidRPr="00C83CDF" w:rsidRDefault="003018EA" w:rsidP="003E46CF">
                  <w:pPr>
                    <w:pStyle w:val="rowtabella0"/>
                    <w:jc w:val="center"/>
                    <w:rPr>
                      <w:color w:val="002060"/>
                    </w:rPr>
                  </w:pPr>
                  <w:r w:rsidRPr="00C83CD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D004FD" w14:textId="77777777" w:rsidR="003018EA" w:rsidRPr="00C83CDF" w:rsidRDefault="003018EA" w:rsidP="003E46CF">
                  <w:pPr>
                    <w:pStyle w:val="rowtabella0"/>
                    <w:jc w:val="center"/>
                    <w:rPr>
                      <w:color w:val="002060"/>
                    </w:rPr>
                  </w:pPr>
                  <w:r w:rsidRPr="00C83CDF">
                    <w:rPr>
                      <w:color w:val="002060"/>
                    </w:rPr>
                    <w:t> </w:t>
                  </w:r>
                </w:p>
              </w:tc>
            </w:tr>
            <w:tr w:rsidR="003018EA" w:rsidRPr="00C83CDF" w14:paraId="32D6F214"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77C212" w14:textId="77777777" w:rsidR="003018EA" w:rsidRPr="00C83CDF" w:rsidRDefault="003018EA" w:rsidP="003E46CF">
                  <w:pPr>
                    <w:pStyle w:val="rowtabella0"/>
                    <w:rPr>
                      <w:color w:val="002060"/>
                    </w:rPr>
                  </w:pPr>
                  <w:r w:rsidRPr="00C83CDF">
                    <w:rPr>
                      <w:color w:val="002060"/>
                    </w:rPr>
                    <w:t>SAMBENEDETTESE C5 SSDARL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5D05DA" w14:textId="77777777" w:rsidR="003018EA" w:rsidRPr="00C83CDF" w:rsidRDefault="003018EA" w:rsidP="003E46CF">
                  <w:pPr>
                    <w:pStyle w:val="rowtabella0"/>
                    <w:rPr>
                      <w:color w:val="002060"/>
                    </w:rPr>
                  </w:pPr>
                  <w:r w:rsidRPr="00C83CDF">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669D1" w14:textId="77777777" w:rsidR="003018EA" w:rsidRPr="00C83CDF" w:rsidRDefault="003018EA" w:rsidP="003E46CF">
                  <w:pPr>
                    <w:pStyle w:val="rowtabella0"/>
                    <w:jc w:val="center"/>
                    <w:rPr>
                      <w:color w:val="002060"/>
                    </w:rPr>
                  </w:pPr>
                  <w:r w:rsidRPr="00C83CDF">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646CC" w14:textId="77777777" w:rsidR="003018EA" w:rsidRPr="00C83CDF" w:rsidRDefault="003018EA" w:rsidP="003E46CF">
                  <w:pPr>
                    <w:pStyle w:val="rowtabella0"/>
                    <w:jc w:val="center"/>
                    <w:rPr>
                      <w:color w:val="002060"/>
                    </w:rPr>
                  </w:pPr>
                  <w:r w:rsidRPr="00C83CDF">
                    <w:rPr>
                      <w:color w:val="002060"/>
                    </w:rPr>
                    <w:t> </w:t>
                  </w:r>
                </w:p>
              </w:tc>
            </w:tr>
            <w:tr w:rsidR="003018EA" w:rsidRPr="00C83CDF" w14:paraId="6F4C4475"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7B11A74E" w14:textId="77777777" w:rsidR="003018EA" w:rsidRPr="00C83CDF" w:rsidRDefault="003018EA" w:rsidP="003E46CF">
                  <w:pPr>
                    <w:pStyle w:val="rowtabella0"/>
                    <w:rPr>
                      <w:color w:val="002060"/>
                    </w:rPr>
                  </w:pPr>
                  <w:r w:rsidRPr="00C83CDF">
                    <w:rPr>
                      <w:color w:val="002060"/>
                    </w:rPr>
                    <w:t>(1) - disputata il 11/10/2025</w:t>
                  </w:r>
                </w:p>
              </w:tc>
            </w:tr>
          </w:tbl>
          <w:p w14:paraId="5BEB36B6" w14:textId="77777777" w:rsidR="003018EA" w:rsidRPr="00C83CDF" w:rsidRDefault="003018EA" w:rsidP="003E46CF">
            <w:pPr>
              <w:rPr>
                <w:color w:val="002060"/>
              </w:rPr>
            </w:pPr>
          </w:p>
        </w:tc>
      </w:tr>
    </w:tbl>
    <w:p w14:paraId="0B65A09C" w14:textId="77777777" w:rsidR="003018EA" w:rsidRPr="00C83CDF" w:rsidRDefault="003018EA" w:rsidP="003018EA">
      <w:pPr>
        <w:pStyle w:val="breakline"/>
        <w:rPr>
          <w:rFonts w:eastAsiaTheme="minorEastAsia"/>
          <w:color w:val="002060"/>
        </w:rPr>
      </w:pPr>
    </w:p>
    <w:p w14:paraId="54CF2CCE" w14:textId="77777777" w:rsidR="003018EA" w:rsidRPr="00C83CDF" w:rsidRDefault="003018EA" w:rsidP="003018EA">
      <w:pPr>
        <w:pStyle w:val="breakline"/>
        <w:rPr>
          <w:color w:val="002060"/>
        </w:rPr>
      </w:pPr>
    </w:p>
    <w:p w14:paraId="2AF6B427" w14:textId="77777777" w:rsidR="003018EA" w:rsidRPr="00C83CDF" w:rsidRDefault="003018EA" w:rsidP="003018EA">
      <w:pPr>
        <w:pStyle w:val="titoloprinc0"/>
        <w:rPr>
          <w:color w:val="002060"/>
        </w:rPr>
      </w:pPr>
      <w:r w:rsidRPr="00C83CDF">
        <w:rPr>
          <w:color w:val="002060"/>
        </w:rPr>
        <w:t>GIUDICE SPORTIVO</w:t>
      </w:r>
    </w:p>
    <w:p w14:paraId="556A036C" w14:textId="77777777" w:rsidR="003018EA" w:rsidRPr="00C83CDF" w:rsidRDefault="003018EA" w:rsidP="003018EA">
      <w:pPr>
        <w:pStyle w:val="diffida"/>
        <w:rPr>
          <w:color w:val="002060"/>
        </w:rPr>
      </w:pPr>
      <w:r w:rsidRPr="00C83CDF">
        <w:rPr>
          <w:color w:val="002060"/>
        </w:rPr>
        <w:t>Il Giudice Sportivo Avv. Agnese Lazzaretti, con l'assistenza del Segretario Angelo Castellana, nella seduta del 15/10/2025, ha adottato le decisioni che di seguito integralmente si riportano:</w:t>
      </w:r>
    </w:p>
    <w:p w14:paraId="5F123C78" w14:textId="77777777" w:rsidR="003018EA" w:rsidRPr="00C83CDF" w:rsidRDefault="003018EA" w:rsidP="003018EA">
      <w:pPr>
        <w:pStyle w:val="titolo10"/>
        <w:rPr>
          <w:color w:val="002060"/>
        </w:rPr>
      </w:pPr>
      <w:r w:rsidRPr="00C83CDF">
        <w:rPr>
          <w:color w:val="002060"/>
        </w:rPr>
        <w:t xml:space="preserve">GARE DEL 10/10/2025 </w:t>
      </w:r>
    </w:p>
    <w:p w14:paraId="59A6B98F" w14:textId="77777777" w:rsidR="003018EA" w:rsidRPr="00C83CDF" w:rsidRDefault="003018EA" w:rsidP="003018EA">
      <w:pPr>
        <w:pStyle w:val="titolo7a"/>
        <w:rPr>
          <w:color w:val="002060"/>
        </w:rPr>
      </w:pPr>
      <w:r w:rsidRPr="00C83CDF">
        <w:rPr>
          <w:color w:val="002060"/>
        </w:rPr>
        <w:t xml:space="preserve">PROVVEDIMENTI DISCIPLINARI </w:t>
      </w:r>
    </w:p>
    <w:p w14:paraId="6C29875A"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103A70D3" w14:textId="77777777" w:rsidR="003018EA" w:rsidRPr="00C83CDF" w:rsidRDefault="003018EA" w:rsidP="003018EA">
      <w:pPr>
        <w:pStyle w:val="titolo30"/>
        <w:rPr>
          <w:color w:val="002060"/>
        </w:rPr>
      </w:pPr>
      <w:r w:rsidRPr="00C83CDF">
        <w:rPr>
          <w:color w:val="002060"/>
        </w:rPr>
        <w:t xml:space="preserve">SOCIETA' </w:t>
      </w:r>
    </w:p>
    <w:p w14:paraId="2D06FC23" w14:textId="77777777" w:rsidR="003018EA" w:rsidRPr="00C83CDF" w:rsidRDefault="003018EA" w:rsidP="003018EA">
      <w:pPr>
        <w:pStyle w:val="titolo20"/>
        <w:rPr>
          <w:color w:val="002060"/>
        </w:rPr>
      </w:pPr>
      <w:r w:rsidRPr="00C83CDF">
        <w:rPr>
          <w:color w:val="002060"/>
        </w:rPr>
        <w:t xml:space="preserve">AMMENDA </w:t>
      </w:r>
    </w:p>
    <w:p w14:paraId="00038803" w14:textId="77777777" w:rsidR="003018EA" w:rsidRPr="00C83CDF" w:rsidRDefault="003018EA" w:rsidP="003018EA">
      <w:pPr>
        <w:pStyle w:val="diffida"/>
        <w:spacing w:before="80" w:beforeAutospacing="0" w:after="40" w:afterAutospacing="0"/>
        <w:jc w:val="left"/>
        <w:rPr>
          <w:color w:val="002060"/>
        </w:rPr>
      </w:pPr>
      <w:r w:rsidRPr="00C83CDF">
        <w:rPr>
          <w:color w:val="002060"/>
        </w:rPr>
        <w:t xml:space="preserve">Euro 100,00 SAMBENEDETTESE C5 SSDARL </w:t>
      </w:r>
      <w:r w:rsidRPr="00C83CDF">
        <w:rPr>
          <w:color w:val="002060"/>
        </w:rPr>
        <w:br/>
        <w:t xml:space="preserve">Per aver, alcuni propri sostenitori, a seguito del secondo gol della propria squadra, invadevano il terreno di gioco, minacciando i calciatori avversari. </w:t>
      </w:r>
    </w:p>
    <w:p w14:paraId="22857E88" w14:textId="77777777" w:rsidR="003018EA" w:rsidRPr="00C83CDF" w:rsidRDefault="003018EA" w:rsidP="003018EA">
      <w:pPr>
        <w:pStyle w:val="titolo30"/>
        <w:rPr>
          <w:color w:val="002060"/>
        </w:rPr>
      </w:pPr>
      <w:r w:rsidRPr="00C83CDF">
        <w:rPr>
          <w:color w:val="002060"/>
        </w:rPr>
        <w:t xml:space="preserve">DIRIGENTI </w:t>
      </w:r>
    </w:p>
    <w:p w14:paraId="7653FE06"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594CB4D4" w14:textId="77777777" w:rsidTr="003E46CF">
        <w:tc>
          <w:tcPr>
            <w:tcW w:w="2200" w:type="dxa"/>
            <w:tcMar>
              <w:top w:w="20" w:type="dxa"/>
              <w:left w:w="20" w:type="dxa"/>
              <w:bottom w:w="20" w:type="dxa"/>
              <w:right w:w="20" w:type="dxa"/>
            </w:tcMar>
            <w:vAlign w:val="center"/>
            <w:hideMark/>
          </w:tcPr>
          <w:p w14:paraId="0F4512F2" w14:textId="77777777" w:rsidR="003018EA" w:rsidRPr="00C83CDF" w:rsidRDefault="003018EA" w:rsidP="003E46CF">
            <w:pPr>
              <w:pStyle w:val="movimento"/>
              <w:rPr>
                <w:color w:val="002060"/>
              </w:rPr>
            </w:pPr>
            <w:r w:rsidRPr="00C83CDF">
              <w:rPr>
                <w:color w:val="002060"/>
              </w:rPr>
              <w:t>PICCHIO MANOLO</w:t>
            </w:r>
          </w:p>
        </w:tc>
        <w:tc>
          <w:tcPr>
            <w:tcW w:w="2200" w:type="dxa"/>
            <w:tcMar>
              <w:top w:w="20" w:type="dxa"/>
              <w:left w:w="20" w:type="dxa"/>
              <w:bottom w:w="20" w:type="dxa"/>
              <w:right w:w="20" w:type="dxa"/>
            </w:tcMar>
            <w:vAlign w:val="center"/>
            <w:hideMark/>
          </w:tcPr>
          <w:p w14:paraId="67F49937" w14:textId="77777777" w:rsidR="003018EA" w:rsidRPr="00C83CDF" w:rsidRDefault="003018EA" w:rsidP="003E46CF">
            <w:pPr>
              <w:pStyle w:val="movimento2"/>
              <w:rPr>
                <w:color w:val="002060"/>
              </w:rPr>
            </w:pPr>
            <w:r w:rsidRPr="00C83CDF">
              <w:rPr>
                <w:color w:val="002060"/>
              </w:rPr>
              <w:t xml:space="preserve">(BAYER CAPPUCCINI) </w:t>
            </w:r>
          </w:p>
        </w:tc>
        <w:tc>
          <w:tcPr>
            <w:tcW w:w="800" w:type="dxa"/>
            <w:tcMar>
              <w:top w:w="20" w:type="dxa"/>
              <w:left w:w="20" w:type="dxa"/>
              <w:bottom w:w="20" w:type="dxa"/>
              <w:right w:w="20" w:type="dxa"/>
            </w:tcMar>
            <w:vAlign w:val="center"/>
            <w:hideMark/>
          </w:tcPr>
          <w:p w14:paraId="2DA6C1E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168819E"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1418308" w14:textId="77777777" w:rsidR="003018EA" w:rsidRPr="00C83CDF" w:rsidRDefault="003018EA" w:rsidP="003E46CF">
            <w:pPr>
              <w:pStyle w:val="movimento2"/>
              <w:rPr>
                <w:color w:val="002060"/>
              </w:rPr>
            </w:pPr>
            <w:r w:rsidRPr="00C83CDF">
              <w:rPr>
                <w:color w:val="002060"/>
              </w:rPr>
              <w:t> </w:t>
            </w:r>
          </w:p>
        </w:tc>
      </w:tr>
    </w:tbl>
    <w:p w14:paraId="6EC20A92" w14:textId="77777777" w:rsidR="003018EA" w:rsidRPr="00C83CDF" w:rsidRDefault="003018EA" w:rsidP="003018EA">
      <w:pPr>
        <w:pStyle w:val="titolo30"/>
        <w:rPr>
          <w:rFonts w:eastAsiaTheme="minorEastAsia"/>
          <w:color w:val="002060"/>
        </w:rPr>
      </w:pPr>
      <w:r w:rsidRPr="00C83CDF">
        <w:rPr>
          <w:color w:val="002060"/>
        </w:rPr>
        <w:t xml:space="preserve">ALLENATORI </w:t>
      </w:r>
    </w:p>
    <w:p w14:paraId="251C6FE9" w14:textId="77777777" w:rsidR="003018EA" w:rsidRPr="00C83CDF" w:rsidRDefault="003018EA" w:rsidP="003018EA">
      <w:pPr>
        <w:pStyle w:val="titolo20"/>
        <w:rPr>
          <w:color w:val="002060"/>
        </w:rPr>
      </w:pPr>
      <w:r w:rsidRPr="00C83CDF">
        <w:rPr>
          <w:color w:val="002060"/>
        </w:rPr>
        <w:t xml:space="preserve">SQUALIFICA FINO AL 29/10/2025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4AF0D45B" w14:textId="77777777" w:rsidTr="003E46CF">
        <w:tc>
          <w:tcPr>
            <w:tcW w:w="2200" w:type="dxa"/>
            <w:tcMar>
              <w:top w:w="20" w:type="dxa"/>
              <w:left w:w="20" w:type="dxa"/>
              <w:bottom w:w="20" w:type="dxa"/>
              <w:right w:w="20" w:type="dxa"/>
            </w:tcMar>
            <w:vAlign w:val="center"/>
            <w:hideMark/>
          </w:tcPr>
          <w:p w14:paraId="4EFE14A3" w14:textId="77777777" w:rsidR="003018EA" w:rsidRPr="00C83CDF" w:rsidRDefault="003018EA" w:rsidP="003E46CF">
            <w:pPr>
              <w:pStyle w:val="movimento"/>
              <w:rPr>
                <w:color w:val="002060"/>
              </w:rPr>
            </w:pPr>
            <w:r w:rsidRPr="00C83CDF">
              <w:rPr>
                <w:color w:val="002060"/>
              </w:rPr>
              <w:t>BARGONI ENZO</w:t>
            </w:r>
          </w:p>
        </w:tc>
        <w:tc>
          <w:tcPr>
            <w:tcW w:w="2200" w:type="dxa"/>
            <w:tcMar>
              <w:top w:w="20" w:type="dxa"/>
              <w:left w:w="20" w:type="dxa"/>
              <w:bottom w:w="20" w:type="dxa"/>
              <w:right w:w="20" w:type="dxa"/>
            </w:tcMar>
            <w:vAlign w:val="center"/>
            <w:hideMark/>
          </w:tcPr>
          <w:p w14:paraId="046A86A3" w14:textId="77777777" w:rsidR="003018EA" w:rsidRPr="00C83CDF" w:rsidRDefault="003018EA" w:rsidP="003E46CF">
            <w:pPr>
              <w:pStyle w:val="movimento2"/>
              <w:rPr>
                <w:color w:val="002060"/>
              </w:rPr>
            </w:pPr>
            <w:r w:rsidRPr="00C83CDF">
              <w:rPr>
                <w:color w:val="002060"/>
              </w:rPr>
              <w:t xml:space="preserve">(MONTELUPONE CALCIO A 5) </w:t>
            </w:r>
          </w:p>
        </w:tc>
        <w:tc>
          <w:tcPr>
            <w:tcW w:w="800" w:type="dxa"/>
            <w:tcMar>
              <w:top w:w="20" w:type="dxa"/>
              <w:left w:w="20" w:type="dxa"/>
              <w:bottom w:w="20" w:type="dxa"/>
              <w:right w:w="20" w:type="dxa"/>
            </w:tcMar>
            <w:vAlign w:val="center"/>
            <w:hideMark/>
          </w:tcPr>
          <w:p w14:paraId="05BBD16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15CA95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AD866E9" w14:textId="77777777" w:rsidR="003018EA" w:rsidRPr="00C83CDF" w:rsidRDefault="003018EA" w:rsidP="003E46CF">
            <w:pPr>
              <w:pStyle w:val="movimento2"/>
              <w:rPr>
                <w:color w:val="002060"/>
              </w:rPr>
            </w:pPr>
            <w:r w:rsidRPr="00C83CDF">
              <w:rPr>
                <w:color w:val="002060"/>
              </w:rPr>
              <w:t> </w:t>
            </w:r>
          </w:p>
        </w:tc>
      </w:tr>
    </w:tbl>
    <w:p w14:paraId="140F8D7D" w14:textId="77777777" w:rsidR="003018EA" w:rsidRPr="00C83CDF" w:rsidRDefault="003018EA" w:rsidP="003018EA">
      <w:pPr>
        <w:pStyle w:val="diffida"/>
        <w:spacing w:before="80" w:beforeAutospacing="0" w:after="40" w:afterAutospacing="0"/>
        <w:jc w:val="left"/>
        <w:rPr>
          <w:rFonts w:eastAsiaTheme="minorEastAsia"/>
          <w:color w:val="002060"/>
        </w:rPr>
      </w:pPr>
      <w:r w:rsidRPr="00C83CDF">
        <w:rPr>
          <w:color w:val="002060"/>
        </w:rPr>
        <w:t xml:space="preserve">Per comportamento irriguardoso </w:t>
      </w:r>
    </w:p>
    <w:p w14:paraId="33B3B380"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5346355B" w14:textId="77777777" w:rsidTr="003E46CF">
        <w:tc>
          <w:tcPr>
            <w:tcW w:w="2200" w:type="dxa"/>
            <w:tcMar>
              <w:top w:w="20" w:type="dxa"/>
              <w:left w:w="20" w:type="dxa"/>
              <w:bottom w:w="20" w:type="dxa"/>
              <w:right w:w="20" w:type="dxa"/>
            </w:tcMar>
            <w:vAlign w:val="center"/>
            <w:hideMark/>
          </w:tcPr>
          <w:p w14:paraId="0FFA0D18" w14:textId="77777777" w:rsidR="003018EA" w:rsidRPr="00C83CDF" w:rsidRDefault="003018EA" w:rsidP="003E46CF">
            <w:pPr>
              <w:pStyle w:val="movimento"/>
              <w:rPr>
                <w:color w:val="002060"/>
              </w:rPr>
            </w:pPr>
            <w:r w:rsidRPr="00C83CDF">
              <w:rPr>
                <w:color w:val="002060"/>
              </w:rPr>
              <w:t>LATTANZI PAOLO</w:t>
            </w:r>
          </w:p>
        </w:tc>
        <w:tc>
          <w:tcPr>
            <w:tcW w:w="2200" w:type="dxa"/>
            <w:tcMar>
              <w:top w:w="20" w:type="dxa"/>
              <w:left w:w="20" w:type="dxa"/>
              <w:bottom w:w="20" w:type="dxa"/>
              <w:right w:w="20" w:type="dxa"/>
            </w:tcMar>
            <w:vAlign w:val="center"/>
            <w:hideMark/>
          </w:tcPr>
          <w:p w14:paraId="06D51229" w14:textId="77777777" w:rsidR="003018EA" w:rsidRPr="00C83CDF" w:rsidRDefault="003018EA" w:rsidP="003E46CF">
            <w:pPr>
              <w:pStyle w:val="movimento2"/>
              <w:rPr>
                <w:color w:val="002060"/>
              </w:rPr>
            </w:pPr>
            <w:r w:rsidRPr="00C83CDF">
              <w:rPr>
                <w:color w:val="002060"/>
              </w:rPr>
              <w:t xml:space="preserve">(FUTSAL CAMPIGLIONE) </w:t>
            </w:r>
          </w:p>
        </w:tc>
        <w:tc>
          <w:tcPr>
            <w:tcW w:w="800" w:type="dxa"/>
            <w:tcMar>
              <w:top w:w="20" w:type="dxa"/>
              <w:left w:w="20" w:type="dxa"/>
              <w:bottom w:w="20" w:type="dxa"/>
              <w:right w:w="20" w:type="dxa"/>
            </w:tcMar>
            <w:vAlign w:val="center"/>
            <w:hideMark/>
          </w:tcPr>
          <w:p w14:paraId="37266A7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7CF1A37" w14:textId="77777777" w:rsidR="003018EA" w:rsidRPr="00C83CDF" w:rsidRDefault="003018EA" w:rsidP="003E46CF">
            <w:pPr>
              <w:pStyle w:val="movimento"/>
              <w:rPr>
                <w:color w:val="002060"/>
              </w:rPr>
            </w:pPr>
            <w:r w:rsidRPr="00C83CDF">
              <w:rPr>
                <w:color w:val="002060"/>
              </w:rPr>
              <w:t>BARGONI ENZO</w:t>
            </w:r>
          </w:p>
        </w:tc>
        <w:tc>
          <w:tcPr>
            <w:tcW w:w="2200" w:type="dxa"/>
            <w:tcMar>
              <w:top w:w="20" w:type="dxa"/>
              <w:left w:w="20" w:type="dxa"/>
              <w:bottom w:w="20" w:type="dxa"/>
              <w:right w:w="20" w:type="dxa"/>
            </w:tcMar>
            <w:vAlign w:val="center"/>
            <w:hideMark/>
          </w:tcPr>
          <w:p w14:paraId="3F2D98A8" w14:textId="77777777" w:rsidR="003018EA" w:rsidRPr="00C83CDF" w:rsidRDefault="003018EA" w:rsidP="003E46CF">
            <w:pPr>
              <w:pStyle w:val="movimento2"/>
              <w:rPr>
                <w:color w:val="002060"/>
              </w:rPr>
            </w:pPr>
            <w:r w:rsidRPr="00C83CDF">
              <w:rPr>
                <w:color w:val="002060"/>
              </w:rPr>
              <w:t xml:space="preserve">(MONTELUPONE CALCIO A 5) </w:t>
            </w:r>
          </w:p>
        </w:tc>
      </w:tr>
      <w:tr w:rsidR="003018EA" w:rsidRPr="00C83CDF" w14:paraId="2F540869" w14:textId="77777777" w:rsidTr="003E46CF">
        <w:tc>
          <w:tcPr>
            <w:tcW w:w="2200" w:type="dxa"/>
            <w:tcMar>
              <w:top w:w="20" w:type="dxa"/>
              <w:left w:w="20" w:type="dxa"/>
              <w:bottom w:w="20" w:type="dxa"/>
              <w:right w:w="20" w:type="dxa"/>
            </w:tcMar>
            <w:vAlign w:val="center"/>
            <w:hideMark/>
          </w:tcPr>
          <w:p w14:paraId="4779B31C" w14:textId="77777777" w:rsidR="003018EA" w:rsidRPr="00C83CDF" w:rsidRDefault="003018EA" w:rsidP="003E46CF">
            <w:pPr>
              <w:pStyle w:val="movimento"/>
              <w:rPr>
                <w:color w:val="002060"/>
              </w:rPr>
            </w:pPr>
            <w:r w:rsidRPr="00C83CDF">
              <w:rPr>
                <w:color w:val="002060"/>
              </w:rPr>
              <w:t>SEGHETTI FRANCESCO</w:t>
            </w:r>
          </w:p>
        </w:tc>
        <w:tc>
          <w:tcPr>
            <w:tcW w:w="2200" w:type="dxa"/>
            <w:tcMar>
              <w:top w:w="20" w:type="dxa"/>
              <w:left w:w="20" w:type="dxa"/>
              <w:bottom w:w="20" w:type="dxa"/>
              <w:right w:w="20" w:type="dxa"/>
            </w:tcMar>
            <w:vAlign w:val="center"/>
            <w:hideMark/>
          </w:tcPr>
          <w:p w14:paraId="22D904DA" w14:textId="77777777" w:rsidR="003018EA" w:rsidRPr="00C83CDF" w:rsidRDefault="003018EA" w:rsidP="003E46CF">
            <w:pPr>
              <w:pStyle w:val="movimento2"/>
              <w:rPr>
                <w:color w:val="002060"/>
              </w:rPr>
            </w:pPr>
            <w:r w:rsidRPr="00C83CDF">
              <w:rPr>
                <w:color w:val="002060"/>
              </w:rPr>
              <w:t xml:space="preserve">(SAMBENEDETTESE C5 SSDARL) </w:t>
            </w:r>
          </w:p>
        </w:tc>
        <w:tc>
          <w:tcPr>
            <w:tcW w:w="800" w:type="dxa"/>
            <w:tcMar>
              <w:top w:w="20" w:type="dxa"/>
              <w:left w:w="20" w:type="dxa"/>
              <w:bottom w:w="20" w:type="dxa"/>
              <w:right w:w="20" w:type="dxa"/>
            </w:tcMar>
            <w:vAlign w:val="center"/>
            <w:hideMark/>
          </w:tcPr>
          <w:p w14:paraId="7A9BE433"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98E83E5"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B66BC55" w14:textId="77777777" w:rsidR="003018EA" w:rsidRPr="00C83CDF" w:rsidRDefault="003018EA" w:rsidP="003E46CF">
            <w:pPr>
              <w:pStyle w:val="movimento2"/>
              <w:rPr>
                <w:color w:val="002060"/>
              </w:rPr>
            </w:pPr>
            <w:r w:rsidRPr="00C83CDF">
              <w:rPr>
                <w:color w:val="002060"/>
              </w:rPr>
              <w:t> </w:t>
            </w:r>
          </w:p>
        </w:tc>
      </w:tr>
    </w:tbl>
    <w:p w14:paraId="45D35D9D" w14:textId="77777777" w:rsidR="003018EA" w:rsidRPr="00C83CDF" w:rsidRDefault="003018EA" w:rsidP="003018EA">
      <w:pPr>
        <w:pStyle w:val="titolo30"/>
        <w:rPr>
          <w:rFonts w:eastAsiaTheme="minorEastAsia"/>
          <w:color w:val="002060"/>
        </w:rPr>
      </w:pPr>
      <w:r w:rsidRPr="00C83CDF">
        <w:rPr>
          <w:color w:val="002060"/>
        </w:rPr>
        <w:t xml:space="preserve">CALCIATORI ESPULSI </w:t>
      </w:r>
    </w:p>
    <w:p w14:paraId="58BB3616" w14:textId="77777777" w:rsidR="003018EA" w:rsidRPr="00C83CDF" w:rsidRDefault="003018EA" w:rsidP="003018EA">
      <w:pPr>
        <w:pStyle w:val="titolo20"/>
        <w:rPr>
          <w:color w:val="002060"/>
        </w:rPr>
      </w:pPr>
      <w:r w:rsidRPr="00C83CD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07B6784D" w14:textId="77777777" w:rsidTr="003E46CF">
        <w:tc>
          <w:tcPr>
            <w:tcW w:w="2200" w:type="dxa"/>
            <w:tcMar>
              <w:top w:w="20" w:type="dxa"/>
              <w:left w:w="20" w:type="dxa"/>
              <w:bottom w:w="20" w:type="dxa"/>
              <w:right w:w="20" w:type="dxa"/>
            </w:tcMar>
            <w:vAlign w:val="center"/>
            <w:hideMark/>
          </w:tcPr>
          <w:p w14:paraId="2116D2F8" w14:textId="77777777" w:rsidR="003018EA" w:rsidRPr="00C83CDF" w:rsidRDefault="003018EA" w:rsidP="003E46CF">
            <w:pPr>
              <w:pStyle w:val="movimento"/>
              <w:rPr>
                <w:color w:val="002060"/>
              </w:rPr>
            </w:pPr>
            <w:r w:rsidRPr="00C83CDF">
              <w:rPr>
                <w:color w:val="002060"/>
              </w:rPr>
              <w:t>BRUNO SIMONE</w:t>
            </w:r>
          </w:p>
        </w:tc>
        <w:tc>
          <w:tcPr>
            <w:tcW w:w="2200" w:type="dxa"/>
            <w:tcMar>
              <w:top w:w="20" w:type="dxa"/>
              <w:left w:w="20" w:type="dxa"/>
              <w:bottom w:w="20" w:type="dxa"/>
              <w:right w:w="20" w:type="dxa"/>
            </w:tcMar>
            <w:vAlign w:val="center"/>
            <w:hideMark/>
          </w:tcPr>
          <w:p w14:paraId="03A839EE" w14:textId="77777777" w:rsidR="003018EA" w:rsidRPr="00C83CDF" w:rsidRDefault="003018EA" w:rsidP="003E46CF">
            <w:pPr>
              <w:pStyle w:val="movimento2"/>
              <w:rPr>
                <w:color w:val="002060"/>
              </w:rPr>
            </w:pPr>
            <w:r w:rsidRPr="00C83CDF">
              <w:rPr>
                <w:color w:val="002060"/>
              </w:rPr>
              <w:t xml:space="preserve">(SAMBENEDETTESE C5 SSDARL) </w:t>
            </w:r>
          </w:p>
        </w:tc>
        <w:tc>
          <w:tcPr>
            <w:tcW w:w="800" w:type="dxa"/>
            <w:tcMar>
              <w:top w:w="20" w:type="dxa"/>
              <w:left w:w="20" w:type="dxa"/>
              <w:bottom w:w="20" w:type="dxa"/>
              <w:right w:w="20" w:type="dxa"/>
            </w:tcMar>
            <w:vAlign w:val="center"/>
            <w:hideMark/>
          </w:tcPr>
          <w:p w14:paraId="67C31E0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363BFB8" w14:textId="77777777" w:rsidR="003018EA" w:rsidRPr="00C83CDF" w:rsidRDefault="003018EA" w:rsidP="003E46CF">
            <w:pPr>
              <w:pStyle w:val="movimento"/>
              <w:rPr>
                <w:color w:val="002060"/>
              </w:rPr>
            </w:pPr>
            <w:r w:rsidRPr="00C83CDF">
              <w:rPr>
                <w:color w:val="002060"/>
              </w:rPr>
              <w:t>CIOTTI ALESSANDRO</w:t>
            </w:r>
          </w:p>
        </w:tc>
        <w:tc>
          <w:tcPr>
            <w:tcW w:w="2200" w:type="dxa"/>
            <w:tcMar>
              <w:top w:w="20" w:type="dxa"/>
              <w:left w:w="20" w:type="dxa"/>
              <w:bottom w:w="20" w:type="dxa"/>
              <w:right w:w="20" w:type="dxa"/>
            </w:tcMar>
            <w:vAlign w:val="center"/>
            <w:hideMark/>
          </w:tcPr>
          <w:p w14:paraId="64BED321" w14:textId="77777777" w:rsidR="003018EA" w:rsidRPr="00C83CDF" w:rsidRDefault="003018EA" w:rsidP="003E46CF">
            <w:pPr>
              <w:pStyle w:val="movimento2"/>
              <w:rPr>
                <w:color w:val="002060"/>
              </w:rPr>
            </w:pPr>
            <w:r w:rsidRPr="00C83CDF">
              <w:rPr>
                <w:color w:val="002060"/>
              </w:rPr>
              <w:t xml:space="preserve">(SAMBENEDETTESE C5 SSDARL) </w:t>
            </w:r>
          </w:p>
        </w:tc>
      </w:tr>
    </w:tbl>
    <w:p w14:paraId="7E31D73E" w14:textId="77777777" w:rsidR="003018EA" w:rsidRPr="00C83CDF" w:rsidRDefault="003018EA" w:rsidP="003018EA">
      <w:pPr>
        <w:pStyle w:val="titolo20"/>
        <w:rPr>
          <w:rFonts w:eastAsiaTheme="minorEastAsia"/>
          <w:color w:val="002060"/>
        </w:rPr>
      </w:pPr>
      <w:r w:rsidRPr="00C83CD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1C1102EC" w14:textId="77777777" w:rsidTr="003E46CF">
        <w:tc>
          <w:tcPr>
            <w:tcW w:w="2200" w:type="dxa"/>
            <w:tcMar>
              <w:top w:w="20" w:type="dxa"/>
              <w:left w:w="20" w:type="dxa"/>
              <w:bottom w:w="20" w:type="dxa"/>
              <w:right w:w="20" w:type="dxa"/>
            </w:tcMar>
            <w:vAlign w:val="center"/>
            <w:hideMark/>
          </w:tcPr>
          <w:p w14:paraId="591B6B58" w14:textId="77777777" w:rsidR="003018EA" w:rsidRPr="00C83CDF" w:rsidRDefault="003018EA" w:rsidP="003E46CF">
            <w:pPr>
              <w:pStyle w:val="movimento"/>
              <w:rPr>
                <w:color w:val="002060"/>
              </w:rPr>
            </w:pPr>
            <w:r w:rsidRPr="00C83CDF">
              <w:rPr>
                <w:color w:val="002060"/>
              </w:rPr>
              <w:t>BORGOGNONI VALERIO</w:t>
            </w:r>
          </w:p>
        </w:tc>
        <w:tc>
          <w:tcPr>
            <w:tcW w:w="2200" w:type="dxa"/>
            <w:tcMar>
              <w:top w:w="20" w:type="dxa"/>
              <w:left w:w="20" w:type="dxa"/>
              <w:bottom w:w="20" w:type="dxa"/>
              <w:right w:w="20" w:type="dxa"/>
            </w:tcMar>
            <w:vAlign w:val="center"/>
            <w:hideMark/>
          </w:tcPr>
          <w:p w14:paraId="0BF1F8B2" w14:textId="77777777" w:rsidR="003018EA" w:rsidRPr="00C83CDF" w:rsidRDefault="003018EA" w:rsidP="003E46CF">
            <w:pPr>
              <w:pStyle w:val="movimento2"/>
              <w:rPr>
                <w:color w:val="002060"/>
              </w:rPr>
            </w:pPr>
            <w:r w:rsidRPr="00C83CDF">
              <w:rPr>
                <w:color w:val="002060"/>
              </w:rPr>
              <w:t xml:space="preserve">(CASTELBELLINO CALCIO A 5) </w:t>
            </w:r>
          </w:p>
        </w:tc>
        <w:tc>
          <w:tcPr>
            <w:tcW w:w="800" w:type="dxa"/>
            <w:tcMar>
              <w:top w:w="20" w:type="dxa"/>
              <w:left w:w="20" w:type="dxa"/>
              <w:bottom w:w="20" w:type="dxa"/>
              <w:right w:w="20" w:type="dxa"/>
            </w:tcMar>
            <w:vAlign w:val="center"/>
            <w:hideMark/>
          </w:tcPr>
          <w:p w14:paraId="5CDE837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F65DB38"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197EAA1" w14:textId="77777777" w:rsidR="003018EA" w:rsidRPr="00C83CDF" w:rsidRDefault="003018EA" w:rsidP="003E46CF">
            <w:pPr>
              <w:pStyle w:val="movimento2"/>
              <w:rPr>
                <w:color w:val="002060"/>
              </w:rPr>
            </w:pPr>
            <w:r w:rsidRPr="00C83CDF">
              <w:rPr>
                <w:color w:val="002060"/>
              </w:rPr>
              <w:t> </w:t>
            </w:r>
          </w:p>
        </w:tc>
      </w:tr>
    </w:tbl>
    <w:p w14:paraId="53A9E8CE" w14:textId="77777777" w:rsidR="003018EA" w:rsidRPr="00C83CDF" w:rsidRDefault="003018EA" w:rsidP="003018EA">
      <w:pPr>
        <w:pStyle w:val="titolo30"/>
        <w:rPr>
          <w:rFonts w:eastAsiaTheme="minorEastAsia"/>
          <w:color w:val="002060"/>
        </w:rPr>
      </w:pPr>
      <w:r w:rsidRPr="00C83CDF">
        <w:rPr>
          <w:color w:val="002060"/>
        </w:rPr>
        <w:t xml:space="preserve">CALCIATORI NON ESPULSI </w:t>
      </w:r>
    </w:p>
    <w:p w14:paraId="38551535" w14:textId="77777777" w:rsidR="003018EA" w:rsidRPr="00C83CDF" w:rsidRDefault="003018EA" w:rsidP="003018EA">
      <w:pPr>
        <w:pStyle w:val="titolo20"/>
        <w:rPr>
          <w:color w:val="002060"/>
        </w:rPr>
      </w:pPr>
      <w:r w:rsidRPr="00C83CD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2EC35376" w14:textId="77777777" w:rsidTr="003E46CF">
        <w:tc>
          <w:tcPr>
            <w:tcW w:w="2200" w:type="dxa"/>
            <w:tcMar>
              <w:top w:w="20" w:type="dxa"/>
              <w:left w:w="20" w:type="dxa"/>
              <w:bottom w:w="20" w:type="dxa"/>
              <w:right w:w="20" w:type="dxa"/>
            </w:tcMar>
            <w:vAlign w:val="center"/>
            <w:hideMark/>
          </w:tcPr>
          <w:p w14:paraId="331B5B16" w14:textId="77777777" w:rsidR="003018EA" w:rsidRPr="00C83CDF" w:rsidRDefault="003018EA" w:rsidP="003E46CF">
            <w:pPr>
              <w:pStyle w:val="movimento"/>
              <w:rPr>
                <w:color w:val="002060"/>
              </w:rPr>
            </w:pPr>
            <w:r w:rsidRPr="00C83CDF">
              <w:rPr>
                <w:color w:val="002060"/>
              </w:rPr>
              <w:t>DEL PIZZO MARCUS MAY</w:t>
            </w:r>
          </w:p>
        </w:tc>
        <w:tc>
          <w:tcPr>
            <w:tcW w:w="2200" w:type="dxa"/>
            <w:tcMar>
              <w:top w:w="20" w:type="dxa"/>
              <w:left w:w="20" w:type="dxa"/>
              <w:bottom w:w="20" w:type="dxa"/>
              <w:right w:w="20" w:type="dxa"/>
            </w:tcMar>
            <w:vAlign w:val="center"/>
            <w:hideMark/>
          </w:tcPr>
          <w:p w14:paraId="3B8223C0" w14:textId="77777777" w:rsidR="003018EA" w:rsidRPr="00C83CDF" w:rsidRDefault="003018EA" w:rsidP="003E46CF">
            <w:pPr>
              <w:pStyle w:val="movimento2"/>
              <w:rPr>
                <w:color w:val="002060"/>
              </w:rPr>
            </w:pPr>
            <w:r w:rsidRPr="00C83CDF">
              <w:rPr>
                <w:color w:val="002060"/>
              </w:rPr>
              <w:t xml:space="preserve">(FUTSAL CAMPIGLIONE) </w:t>
            </w:r>
          </w:p>
        </w:tc>
        <w:tc>
          <w:tcPr>
            <w:tcW w:w="800" w:type="dxa"/>
            <w:tcMar>
              <w:top w:w="20" w:type="dxa"/>
              <w:left w:w="20" w:type="dxa"/>
              <w:bottom w:w="20" w:type="dxa"/>
              <w:right w:w="20" w:type="dxa"/>
            </w:tcMar>
            <w:vAlign w:val="center"/>
            <w:hideMark/>
          </w:tcPr>
          <w:p w14:paraId="0AA23E8A"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D45FA0B" w14:textId="77777777" w:rsidR="003018EA" w:rsidRPr="00C83CDF" w:rsidRDefault="003018EA" w:rsidP="003E46CF">
            <w:pPr>
              <w:pStyle w:val="movimento"/>
              <w:rPr>
                <w:color w:val="002060"/>
              </w:rPr>
            </w:pPr>
            <w:r w:rsidRPr="00C83CDF">
              <w:rPr>
                <w:color w:val="002060"/>
              </w:rPr>
              <w:t>GABALDI ALESSANDRO</w:t>
            </w:r>
          </w:p>
        </w:tc>
        <w:tc>
          <w:tcPr>
            <w:tcW w:w="2200" w:type="dxa"/>
            <w:tcMar>
              <w:top w:w="20" w:type="dxa"/>
              <w:left w:w="20" w:type="dxa"/>
              <w:bottom w:w="20" w:type="dxa"/>
              <w:right w:w="20" w:type="dxa"/>
            </w:tcMar>
            <w:vAlign w:val="center"/>
            <w:hideMark/>
          </w:tcPr>
          <w:p w14:paraId="50963D87" w14:textId="77777777" w:rsidR="003018EA" w:rsidRPr="00C83CDF" w:rsidRDefault="003018EA" w:rsidP="003E46CF">
            <w:pPr>
              <w:pStyle w:val="movimento2"/>
              <w:rPr>
                <w:color w:val="002060"/>
              </w:rPr>
            </w:pPr>
            <w:r w:rsidRPr="00C83CDF">
              <w:rPr>
                <w:color w:val="002060"/>
              </w:rPr>
              <w:t xml:space="preserve">(FUTSAL CAMPIGLIONE) </w:t>
            </w:r>
          </w:p>
        </w:tc>
      </w:tr>
      <w:tr w:rsidR="003018EA" w:rsidRPr="00C83CDF" w14:paraId="14EDDFCD" w14:textId="77777777" w:rsidTr="003E46CF">
        <w:tc>
          <w:tcPr>
            <w:tcW w:w="2200" w:type="dxa"/>
            <w:tcMar>
              <w:top w:w="20" w:type="dxa"/>
              <w:left w:w="20" w:type="dxa"/>
              <w:bottom w:w="20" w:type="dxa"/>
              <w:right w:w="20" w:type="dxa"/>
            </w:tcMar>
            <w:vAlign w:val="center"/>
            <w:hideMark/>
          </w:tcPr>
          <w:p w14:paraId="1665B388" w14:textId="77777777" w:rsidR="003018EA" w:rsidRPr="00C83CDF" w:rsidRDefault="003018EA" w:rsidP="003E46CF">
            <w:pPr>
              <w:pStyle w:val="movimento"/>
              <w:rPr>
                <w:color w:val="002060"/>
              </w:rPr>
            </w:pPr>
            <w:r w:rsidRPr="00C83CDF">
              <w:rPr>
                <w:color w:val="002060"/>
              </w:rPr>
              <w:t>LIGNITE STEFANO</w:t>
            </w:r>
          </w:p>
        </w:tc>
        <w:tc>
          <w:tcPr>
            <w:tcW w:w="2200" w:type="dxa"/>
            <w:tcMar>
              <w:top w:w="20" w:type="dxa"/>
              <w:left w:w="20" w:type="dxa"/>
              <w:bottom w:w="20" w:type="dxa"/>
              <w:right w:w="20" w:type="dxa"/>
            </w:tcMar>
            <w:vAlign w:val="center"/>
            <w:hideMark/>
          </w:tcPr>
          <w:p w14:paraId="56A51DD4" w14:textId="77777777" w:rsidR="003018EA" w:rsidRPr="00C83CDF" w:rsidRDefault="003018EA" w:rsidP="003E46CF">
            <w:pPr>
              <w:pStyle w:val="movimento2"/>
              <w:rPr>
                <w:color w:val="002060"/>
              </w:rPr>
            </w:pPr>
            <w:r w:rsidRPr="00C83CDF">
              <w:rPr>
                <w:color w:val="002060"/>
              </w:rPr>
              <w:t xml:space="preserve">(FUTSAL MONTURANO) </w:t>
            </w:r>
          </w:p>
        </w:tc>
        <w:tc>
          <w:tcPr>
            <w:tcW w:w="800" w:type="dxa"/>
            <w:tcMar>
              <w:top w:w="20" w:type="dxa"/>
              <w:left w:w="20" w:type="dxa"/>
              <w:bottom w:w="20" w:type="dxa"/>
              <w:right w:w="20" w:type="dxa"/>
            </w:tcMar>
            <w:vAlign w:val="center"/>
            <w:hideMark/>
          </w:tcPr>
          <w:p w14:paraId="17763B6A"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DD20C7A" w14:textId="77777777" w:rsidR="003018EA" w:rsidRPr="00C83CDF" w:rsidRDefault="003018EA" w:rsidP="003E46CF">
            <w:pPr>
              <w:pStyle w:val="movimento"/>
              <w:rPr>
                <w:color w:val="002060"/>
              </w:rPr>
            </w:pPr>
            <w:r w:rsidRPr="00C83CDF">
              <w:rPr>
                <w:color w:val="002060"/>
              </w:rPr>
              <w:t>ROSETTI FABIO</w:t>
            </w:r>
          </w:p>
        </w:tc>
        <w:tc>
          <w:tcPr>
            <w:tcW w:w="2200" w:type="dxa"/>
            <w:tcMar>
              <w:top w:w="20" w:type="dxa"/>
              <w:left w:w="20" w:type="dxa"/>
              <w:bottom w:w="20" w:type="dxa"/>
              <w:right w:w="20" w:type="dxa"/>
            </w:tcMar>
            <w:vAlign w:val="center"/>
            <w:hideMark/>
          </w:tcPr>
          <w:p w14:paraId="6E357C49" w14:textId="77777777" w:rsidR="003018EA" w:rsidRPr="00C83CDF" w:rsidRDefault="003018EA" w:rsidP="003E46CF">
            <w:pPr>
              <w:pStyle w:val="movimento2"/>
              <w:rPr>
                <w:color w:val="002060"/>
              </w:rPr>
            </w:pPr>
            <w:r w:rsidRPr="00C83CDF">
              <w:rPr>
                <w:color w:val="002060"/>
              </w:rPr>
              <w:t xml:space="preserve">(FUTSAL MONTURANO) </w:t>
            </w:r>
          </w:p>
        </w:tc>
      </w:tr>
      <w:tr w:rsidR="003018EA" w:rsidRPr="00C83CDF" w14:paraId="7FA08D98" w14:textId="77777777" w:rsidTr="003E46CF">
        <w:tc>
          <w:tcPr>
            <w:tcW w:w="2200" w:type="dxa"/>
            <w:tcMar>
              <w:top w:w="20" w:type="dxa"/>
              <w:left w:w="20" w:type="dxa"/>
              <w:bottom w:w="20" w:type="dxa"/>
              <w:right w:w="20" w:type="dxa"/>
            </w:tcMar>
            <w:vAlign w:val="center"/>
            <w:hideMark/>
          </w:tcPr>
          <w:p w14:paraId="04AF88E1" w14:textId="77777777" w:rsidR="003018EA" w:rsidRPr="00C83CDF" w:rsidRDefault="003018EA" w:rsidP="003E46CF">
            <w:pPr>
              <w:pStyle w:val="movimento"/>
              <w:rPr>
                <w:color w:val="002060"/>
              </w:rPr>
            </w:pPr>
            <w:r w:rsidRPr="00C83CDF">
              <w:rPr>
                <w:color w:val="002060"/>
              </w:rPr>
              <w:t>PAOLUCCI DANIELE</w:t>
            </w:r>
          </w:p>
        </w:tc>
        <w:tc>
          <w:tcPr>
            <w:tcW w:w="2200" w:type="dxa"/>
            <w:tcMar>
              <w:top w:w="20" w:type="dxa"/>
              <w:left w:w="20" w:type="dxa"/>
              <w:bottom w:w="20" w:type="dxa"/>
              <w:right w:w="20" w:type="dxa"/>
            </w:tcMar>
            <w:vAlign w:val="center"/>
            <w:hideMark/>
          </w:tcPr>
          <w:p w14:paraId="5D22C533" w14:textId="77777777" w:rsidR="003018EA" w:rsidRPr="00C83CDF" w:rsidRDefault="003018EA" w:rsidP="003E46CF">
            <w:pPr>
              <w:pStyle w:val="movimento2"/>
              <w:rPr>
                <w:color w:val="002060"/>
              </w:rPr>
            </w:pPr>
            <w:r w:rsidRPr="00C83CDF">
              <w:rPr>
                <w:color w:val="002060"/>
              </w:rPr>
              <w:t xml:space="preserve">(SAMBENEDETTESE C5 SSDARL) </w:t>
            </w:r>
          </w:p>
        </w:tc>
        <w:tc>
          <w:tcPr>
            <w:tcW w:w="800" w:type="dxa"/>
            <w:tcMar>
              <w:top w:w="20" w:type="dxa"/>
              <w:left w:w="20" w:type="dxa"/>
              <w:bottom w:w="20" w:type="dxa"/>
              <w:right w:w="20" w:type="dxa"/>
            </w:tcMar>
            <w:vAlign w:val="center"/>
            <w:hideMark/>
          </w:tcPr>
          <w:p w14:paraId="19F42ED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7B5A481"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E74BDC2" w14:textId="77777777" w:rsidR="003018EA" w:rsidRPr="00C83CDF" w:rsidRDefault="003018EA" w:rsidP="003E46CF">
            <w:pPr>
              <w:pStyle w:val="movimento2"/>
              <w:rPr>
                <w:color w:val="002060"/>
              </w:rPr>
            </w:pPr>
            <w:r w:rsidRPr="00C83CDF">
              <w:rPr>
                <w:color w:val="002060"/>
              </w:rPr>
              <w:t> </w:t>
            </w:r>
          </w:p>
        </w:tc>
      </w:tr>
    </w:tbl>
    <w:p w14:paraId="4D65036B" w14:textId="77777777" w:rsidR="003018EA" w:rsidRPr="00C83CDF" w:rsidRDefault="003018EA" w:rsidP="003018EA">
      <w:pPr>
        <w:pStyle w:val="titolo20"/>
        <w:rPr>
          <w:rFonts w:eastAsiaTheme="minorEastAsia"/>
          <w:color w:val="002060"/>
        </w:rPr>
      </w:pPr>
      <w:r w:rsidRPr="00C83CDF">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16C81BE1" w14:textId="77777777" w:rsidTr="003E46CF">
        <w:tc>
          <w:tcPr>
            <w:tcW w:w="2200" w:type="dxa"/>
            <w:tcMar>
              <w:top w:w="20" w:type="dxa"/>
              <w:left w:w="20" w:type="dxa"/>
              <w:bottom w:w="20" w:type="dxa"/>
              <w:right w:w="20" w:type="dxa"/>
            </w:tcMar>
            <w:vAlign w:val="center"/>
            <w:hideMark/>
          </w:tcPr>
          <w:p w14:paraId="3740FBCF" w14:textId="77777777" w:rsidR="003018EA" w:rsidRPr="00C83CDF" w:rsidRDefault="003018EA" w:rsidP="003E46CF">
            <w:pPr>
              <w:pStyle w:val="movimento"/>
              <w:rPr>
                <w:color w:val="002060"/>
              </w:rPr>
            </w:pPr>
            <w:r w:rsidRPr="00C83CDF">
              <w:rPr>
                <w:color w:val="002060"/>
              </w:rPr>
              <w:t>BENEDETTO ALEX</w:t>
            </w:r>
          </w:p>
        </w:tc>
        <w:tc>
          <w:tcPr>
            <w:tcW w:w="2200" w:type="dxa"/>
            <w:tcMar>
              <w:top w:w="20" w:type="dxa"/>
              <w:left w:w="20" w:type="dxa"/>
              <w:bottom w:w="20" w:type="dxa"/>
              <w:right w:w="20" w:type="dxa"/>
            </w:tcMar>
            <w:vAlign w:val="center"/>
            <w:hideMark/>
          </w:tcPr>
          <w:p w14:paraId="5309092B" w14:textId="77777777" w:rsidR="003018EA" w:rsidRPr="00C83CDF" w:rsidRDefault="003018EA" w:rsidP="003E46CF">
            <w:pPr>
              <w:pStyle w:val="movimento2"/>
              <w:rPr>
                <w:color w:val="002060"/>
              </w:rPr>
            </w:pPr>
            <w:r w:rsidRPr="00C83CDF">
              <w:rPr>
                <w:color w:val="002060"/>
              </w:rPr>
              <w:t xml:space="preserve">(ACSS MONDOLFO C5) </w:t>
            </w:r>
          </w:p>
        </w:tc>
        <w:tc>
          <w:tcPr>
            <w:tcW w:w="800" w:type="dxa"/>
            <w:tcMar>
              <w:top w:w="20" w:type="dxa"/>
              <w:left w:w="20" w:type="dxa"/>
              <w:bottom w:w="20" w:type="dxa"/>
              <w:right w:w="20" w:type="dxa"/>
            </w:tcMar>
            <w:vAlign w:val="center"/>
            <w:hideMark/>
          </w:tcPr>
          <w:p w14:paraId="1CB18FB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2E311D5" w14:textId="77777777" w:rsidR="003018EA" w:rsidRPr="00C83CDF" w:rsidRDefault="003018EA" w:rsidP="003E46CF">
            <w:pPr>
              <w:pStyle w:val="movimento"/>
              <w:rPr>
                <w:color w:val="002060"/>
              </w:rPr>
            </w:pPr>
            <w:r w:rsidRPr="00C83CDF">
              <w:rPr>
                <w:color w:val="002060"/>
              </w:rPr>
              <w:t>PERSICHINI DANIELE</w:t>
            </w:r>
          </w:p>
        </w:tc>
        <w:tc>
          <w:tcPr>
            <w:tcW w:w="2200" w:type="dxa"/>
            <w:tcMar>
              <w:top w:w="20" w:type="dxa"/>
              <w:left w:w="20" w:type="dxa"/>
              <w:bottom w:w="20" w:type="dxa"/>
              <w:right w:w="20" w:type="dxa"/>
            </w:tcMar>
            <w:vAlign w:val="center"/>
            <w:hideMark/>
          </w:tcPr>
          <w:p w14:paraId="3C2FF49E" w14:textId="77777777" w:rsidR="003018EA" w:rsidRPr="00C83CDF" w:rsidRDefault="003018EA" w:rsidP="003E46CF">
            <w:pPr>
              <w:pStyle w:val="movimento2"/>
              <w:rPr>
                <w:color w:val="002060"/>
              </w:rPr>
            </w:pPr>
            <w:r w:rsidRPr="00C83CDF">
              <w:rPr>
                <w:color w:val="002060"/>
              </w:rPr>
              <w:t xml:space="preserve">(BAYER CAPPUCCINI) </w:t>
            </w:r>
          </w:p>
        </w:tc>
      </w:tr>
      <w:tr w:rsidR="003018EA" w:rsidRPr="00C83CDF" w14:paraId="0B93F18B" w14:textId="77777777" w:rsidTr="003E46CF">
        <w:tc>
          <w:tcPr>
            <w:tcW w:w="2200" w:type="dxa"/>
            <w:tcMar>
              <w:top w:w="20" w:type="dxa"/>
              <w:left w:w="20" w:type="dxa"/>
              <w:bottom w:w="20" w:type="dxa"/>
              <w:right w:w="20" w:type="dxa"/>
            </w:tcMar>
            <w:vAlign w:val="center"/>
            <w:hideMark/>
          </w:tcPr>
          <w:p w14:paraId="15E24F59" w14:textId="77777777" w:rsidR="003018EA" w:rsidRPr="00C83CDF" w:rsidRDefault="003018EA" w:rsidP="003E46CF">
            <w:pPr>
              <w:pStyle w:val="movimento"/>
              <w:rPr>
                <w:color w:val="002060"/>
              </w:rPr>
            </w:pPr>
            <w:r w:rsidRPr="00C83CDF">
              <w:rPr>
                <w:color w:val="002060"/>
              </w:rPr>
              <w:t>BARTOLUCCI DIEGO</w:t>
            </w:r>
          </w:p>
        </w:tc>
        <w:tc>
          <w:tcPr>
            <w:tcW w:w="2200" w:type="dxa"/>
            <w:tcMar>
              <w:top w:w="20" w:type="dxa"/>
              <w:left w:w="20" w:type="dxa"/>
              <w:bottom w:w="20" w:type="dxa"/>
              <w:right w:w="20" w:type="dxa"/>
            </w:tcMar>
            <w:vAlign w:val="center"/>
            <w:hideMark/>
          </w:tcPr>
          <w:p w14:paraId="260ABD2F" w14:textId="77777777" w:rsidR="003018EA" w:rsidRPr="00C83CDF" w:rsidRDefault="003018EA" w:rsidP="003E46CF">
            <w:pPr>
              <w:pStyle w:val="movimento2"/>
              <w:rPr>
                <w:color w:val="002060"/>
              </w:rPr>
            </w:pPr>
            <w:r w:rsidRPr="00C83CDF">
              <w:rPr>
                <w:color w:val="002060"/>
              </w:rPr>
              <w:t xml:space="preserve">(CASTELBELLINO CALCIO A 5) </w:t>
            </w:r>
          </w:p>
        </w:tc>
        <w:tc>
          <w:tcPr>
            <w:tcW w:w="800" w:type="dxa"/>
            <w:tcMar>
              <w:top w:w="20" w:type="dxa"/>
              <w:left w:w="20" w:type="dxa"/>
              <w:bottom w:w="20" w:type="dxa"/>
              <w:right w:w="20" w:type="dxa"/>
            </w:tcMar>
            <w:vAlign w:val="center"/>
            <w:hideMark/>
          </w:tcPr>
          <w:p w14:paraId="0508823A"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278AFDB" w14:textId="77777777" w:rsidR="003018EA" w:rsidRPr="00C83CDF" w:rsidRDefault="003018EA" w:rsidP="003E46CF">
            <w:pPr>
              <w:pStyle w:val="movimento"/>
              <w:rPr>
                <w:color w:val="002060"/>
              </w:rPr>
            </w:pPr>
            <w:r w:rsidRPr="00C83CDF">
              <w:rPr>
                <w:color w:val="002060"/>
              </w:rPr>
              <w:t>CASOLI DAVIDE</w:t>
            </w:r>
          </w:p>
        </w:tc>
        <w:tc>
          <w:tcPr>
            <w:tcW w:w="2200" w:type="dxa"/>
            <w:tcMar>
              <w:top w:w="20" w:type="dxa"/>
              <w:left w:w="20" w:type="dxa"/>
              <w:bottom w:w="20" w:type="dxa"/>
              <w:right w:w="20" w:type="dxa"/>
            </w:tcMar>
            <w:vAlign w:val="center"/>
            <w:hideMark/>
          </w:tcPr>
          <w:p w14:paraId="5AFF34A8" w14:textId="77777777" w:rsidR="003018EA" w:rsidRPr="00C83CDF" w:rsidRDefault="003018EA" w:rsidP="003E46CF">
            <w:pPr>
              <w:pStyle w:val="movimento2"/>
              <w:rPr>
                <w:color w:val="002060"/>
              </w:rPr>
            </w:pPr>
            <w:r w:rsidRPr="00C83CDF">
              <w:rPr>
                <w:color w:val="002060"/>
              </w:rPr>
              <w:t xml:space="preserve">(CASTELBELLINO CALCIO A 5) </w:t>
            </w:r>
          </w:p>
        </w:tc>
      </w:tr>
      <w:tr w:rsidR="003018EA" w:rsidRPr="00C83CDF" w14:paraId="002BF5C6" w14:textId="77777777" w:rsidTr="003E46CF">
        <w:tc>
          <w:tcPr>
            <w:tcW w:w="2200" w:type="dxa"/>
            <w:tcMar>
              <w:top w:w="20" w:type="dxa"/>
              <w:left w:w="20" w:type="dxa"/>
              <w:bottom w:w="20" w:type="dxa"/>
              <w:right w:w="20" w:type="dxa"/>
            </w:tcMar>
            <w:vAlign w:val="center"/>
            <w:hideMark/>
          </w:tcPr>
          <w:p w14:paraId="45A6132C" w14:textId="77777777" w:rsidR="003018EA" w:rsidRPr="00C83CDF" w:rsidRDefault="003018EA" w:rsidP="003E46CF">
            <w:pPr>
              <w:pStyle w:val="movimento"/>
              <w:rPr>
                <w:color w:val="002060"/>
              </w:rPr>
            </w:pPr>
            <w:r w:rsidRPr="00C83CDF">
              <w:rPr>
                <w:color w:val="002060"/>
              </w:rPr>
              <w:t>BARTOLUCCI LUIGI</w:t>
            </w:r>
          </w:p>
        </w:tc>
        <w:tc>
          <w:tcPr>
            <w:tcW w:w="2200" w:type="dxa"/>
            <w:tcMar>
              <w:top w:w="20" w:type="dxa"/>
              <w:left w:w="20" w:type="dxa"/>
              <w:bottom w:w="20" w:type="dxa"/>
              <w:right w:w="20" w:type="dxa"/>
            </w:tcMar>
            <w:vAlign w:val="center"/>
            <w:hideMark/>
          </w:tcPr>
          <w:p w14:paraId="0F3A693C" w14:textId="77777777" w:rsidR="003018EA" w:rsidRPr="00C83CDF" w:rsidRDefault="003018EA" w:rsidP="003E46CF">
            <w:pPr>
              <w:pStyle w:val="movimento2"/>
              <w:rPr>
                <w:color w:val="002060"/>
              </w:rPr>
            </w:pPr>
            <w:r w:rsidRPr="00C83CDF">
              <w:rPr>
                <w:color w:val="002060"/>
              </w:rPr>
              <w:t xml:space="preserve">(CHIARAVALLE FUTSAL) </w:t>
            </w:r>
          </w:p>
        </w:tc>
        <w:tc>
          <w:tcPr>
            <w:tcW w:w="800" w:type="dxa"/>
            <w:tcMar>
              <w:top w:w="20" w:type="dxa"/>
              <w:left w:w="20" w:type="dxa"/>
              <w:bottom w:w="20" w:type="dxa"/>
              <w:right w:w="20" w:type="dxa"/>
            </w:tcMar>
            <w:vAlign w:val="center"/>
            <w:hideMark/>
          </w:tcPr>
          <w:p w14:paraId="4EE3EC0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8E1A79A" w14:textId="77777777" w:rsidR="003018EA" w:rsidRPr="00C83CDF" w:rsidRDefault="003018EA" w:rsidP="003E46CF">
            <w:pPr>
              <w:pStyle w:val="movimento"/>
              <w:rPr>
                <w:color w:val="002060"/>
              </w:rPr>
            </w:pPr>
            <w:r w:rsidRPr="00C83CDF">
              <w:rPr>
                <w:color w:val="002060"/>
              </w:rPr>
              <w:t>CRISTIANI GIANLUCA</w:t>
            </w:r>
          </w:p>
        </w:tc>
        <w:tc>
          <w:tcPr>
            <w:tcW w:w="2200" w:type="dxa"/>
            <w:tcMar>
              <w:top w:w="20" w:type="dxa"/>
              <w:left w:w="20" w:type="dxa"/>
              <w:bottom w:w="20" w:type="dxa"/>
              <w:right w:w="20" w:type="dxa"/>
            </w:tcMar>
            <w:vAlign w:val="center"/>
            <w:hideMark/>
          </w:tcPr>
          <w:p w14:paraId="23E76C21" w14:textId="77777777" w:rsidR="003018EA" w:rsidRPr="00C83CDF" w:rsidRDefault="003018EA" w:rsidP="003E46CF">
            <w:pPr>
              <w:pStyle w:val="movimento2"/>
              <w:rPr>
                <w:color w:val="002060"/>
              </w:rPr>
            </w:pPr>
            <w:r w:rsidRPr="00C83CDF">
              <w:rPr>
                <w:color w:val="002060"/>
              </w:rPr>
              <w:t xml:space="preserve">(CHIARAVALLE FUTSAL) </w:t>
            </w:r>
          </w:p>
        </w:tc>
      </w:tr>
      <w:tr w:rsidR="003018EA" w:rsidRPr="00C83CDF" w14:paraId="12534DA9" w14:textId="77777777" w:rsidTr="003E46CF">
        <w:tc>
          <w:tcPr>
            <w:tcW w:w="2200" w:type="dxa"/>
            <w:tcMar>
              <w:top w:w="20" w:type="dxa"/>
              <w:left w:w="20" w:type="dxa"/>
              <w:bottom w:w="20" w:type="dxa"/>
              <w:right w:w="20" w:type="dxa"/>
            </w:tcMar>
            <w:vAlign w:val="center"/>
            <w:hideMark/>
          </w:tcPr>
          <w:p w14:paraId="318060DB" w14:textId="77777777" w:rsidR="003018EA" w:rsidRPr="00C83CDF" w:rsidRDefault="003018EA" w:rsidP="003E46CF">
            <w:pPr>
              <w:pStyle w:val="movimento"/>
              <w:rPr>
                <w:color w:val="002060"/>
              </w:rPr>
            </w:pPr>
            <w:r w:rsidRPr="00C83CDF">
              <w:rPr>
                <w:color w:val="002060"/>
              </w:rPr>
              <w:t>PEROTTO CORREA LUIS GUSTAVO</w:t>
            </w:r>
          </w:p>
        </w:tc>
        <w:tc>
          <w:tcPr>
            <w:tcW w:w="2200" w:type="dxa"/>
            <w:tcMar>
              <w:top w:w="20" w:type="dxa"/>
              <w:left w:w="20" w:type="dxa"/>
              <w:bottom w:w="20" w:type="dxa"/>
              <w:right w:w="20" w:type="dxa"/>
            </w:tcMar>
            <w:vAlign w:val="center"/>
            <w:hideMark/>
          </w:tcPr>
          <w:p w14:paraId="251086AE" w14:textId="77777777" w:rsidR="003018EA" w:rsidRPr="00C83CDF" w:rsidRDefault="003018EA" w:rsidP="003E46CF">
            <w:pPr>
              <w:pStyle w:val="movimento2"/>
              <w:rPr>
                <w:color w:val="002060"/>
              </w:rPr>
            </w:pPr>
            <w:r w:rsidRPr="00C83CDF">
              <w:rPr>
                <w:color w:val="002060"/>
              </w:rPr>
              <w:t xml:space="preserve">(CHIARAVALLE FUTSAL) </w:t>
            </w:r>
          </w:p>
        </w:tc>
        <w:tc>
          <w:tcPr>
            <w:tcW w:w="800" w:type="dxa"/>
            <w:tcMar>
              <w:top w:w="20" w:type="dxa"/>
              <w:left w:w="20" w:type="dxa"/>
              <w:bottom w:w="20" w:type="dxa"/>
              <w:right w:w="20" w:type="dxa"/>
            </w:tcMar>
            <w:vAlign w:val="center"/>
            <w:hideMark/>
          </w:tcPr>
          <w:p w14:paraId="060B904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4AA2605" w14:textId="77777777" w:rsidR="003018EA" w:rsidRPr="00C83CDF" w:rsidRDefault="003018EA" w:rsidP="003E46CF">
            <w:pPr>
              <w:pStyle w:val="movimento"/>
              <w:rPr>
                <w:color w:val="002060"/>
              </w:rPr>
            </w:pPr>
            <w:r w:rsidRPr="00C83CDF">
              <w:rPr>
                <w:color w:val="002060"/>
              </w:rPr>
              <w:t>QUERCETTI DANIEL</w:t>
            </w:r>
          </w:p>
        </w:tc>
        <w:tc>
          <w:tcPr>
            <w:tcW w:w="2200" w:type="dxa"/>
            <w:tcMar>
              <w:top w:w="20" w:type="dxa"/>
              <w:left w:w="20" w:type="dxa"/>
              <w:bottom w:w="20" w:type="dxa"/>
              <w:right w:w="20" w:type="dxa"/>
            </w:tcMar>
            <w:vAlign w:val="center"/>
            <w:hideMark/>
          </w:tcPr>
          <w:p w14:paraId="0E8152D4" w14:textId="77777777" w:rsidR="003018EA" w:rsidRPr="00C83CDF" w:rsidRDefault="003018EA" w:rsidP="003E46CF">
            <w:pPr>
              <w:pStyle w:val="movimento2"/>
              <w:rPr>
                <w:color w:val="002060"/>
              </w:rPr>
            </w:pPr>
            <w:r w:rsidRPr="00C83CDF">
              <w:rPr>
                <w:color w:val="002060"/>
              </w:rPr>
              <w:t xml:space="preserve">(CHIARAVALLE FUTSAL) </w:t>
            </w:r>
          </w:p>
        </w:tc>
      </w:tr>
      <w:tr w:rsidR="003018EA" w:rsidRPr="00C83CDF" w14:paraId="20CB2775" w14:textId="77777777" w:rsidTr="003E46CF">
        <w:tc>
          <w:tcPr>
            <w:tcW w:w="2200" w:type="dxa"/>
            <w:tcMar>
              <w:top w:w="20" w:type="dxa"/>
              <w:left w:w="20" w:type="dxa"/>
              <w:bottom w:w="20" w:type="dxa"/>
              <w:right w:w="20" w:type="dxa"/>
            </w:tcMar>
            <w:vAlign w:val="center"/>
            <w:hideMark/>
          </w:tcPr>
          <w:p w14:paraId="20D6FA2E" w14:textId="77777777" w:rsidR="003018EA" w:rsidRPr="00C83CDF" w:rsidRDefault="003018EA" w:rsidP="003E46CF">
            <w:pPr>
              <w:pStyle w:val="movimento"/>
              <w:rPr>
                <w:color w:val="002060"/>
              </w:rPr>
            </w:pPr>
            <w:r w:rsidRPr="00C83CDF">
              <w:rPr>
                <w:color w:val="002060"/>
              </w:rPr>
              <w:t>TULLI DAVID</w:t>
            </w:r>
          </w:p>
        </w:tc>
        <w:tc>
          <w:tcPr>
            <w:tcW w:w="2200" w:type="dxa"/>
            <w:tcMar>
              <w:top w:w="20" w:type="dxa"/>
              <w:left w:w="20" w:type="dxa"/>
              <w:bottom w:w="20" w:type="dxa"/>
              <w:right w:w="20" w:type="dxa"/>
            </w:tcMar>
            <w:vAlign w:val="center"/>
            <w:hideMark/>
          </w:tcPr>
          <w:p w14:paraId="72486982" w14:textId="77777777" w:rsidR="003018EA" w:rsidRPr="00C83CDF" w:rsidRDefault="003018EA" w:rsidP="003E46CF">
            <w:pPr>
              <w:pStyle w:val="movimento2"/>
              <w:rPr>
                <w:color w:val="002060"/>
              </w:rPr>
            </w:pPr>
            <w:r w:rsidRPr="00C83CDF">
              <w:rPr>
                <w:color w:val="002060"/>
              </w:rPr>
              <w:t xml:space="preserve">(FUTSAL CAMPIGLIONE) </w:t>
            </w:r>
          </w:p>
        </w:tc>
        <w:tc>
          <w:tcPr>
            <w:tcW w:w="800" w:type="dxa"/>
            <w:tcMar>
              <w:top w:w="20" w:type="dxa"/>
              <w:left w:w="20" w:type="dxa"/>
              <w:bottom w:w="20" w:type="dxa"/>
              <w:right w:w="20" w:type="dxa"/>
            </w:tcMar>
            <w:vAlign w:val="center"/>
            <w:hideMark/>
          </w:tcPr>
          <w:p w14:paraId="5F04A64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06BA39F" w14:textId="77777777" w:rsidR="003018EA" w:rsidRPr="00C83CDF" w:rsidRDefault="003018EA" w:rsidP="003E46CF">
            <w:pPr>
              <w:pStyle w:val="movimento"/>
              <w:rPr>
                <w:color w:val="002060"/>
              </w:rPr>
            </w:pPr>
            <w:r w:rsidRPr="00C83CDF">
              <w:rPr>
                <w:color w:val="002060"/>
              </w:rPr>
              <w:t>BOUTIMAH ISMAIL</w:t>
            </w:r>
          </w:p>
        </w:tc>
        <w:tc>
          <w:tcPr>
            <w:tcW w:w="2200" w:type="dxa"/>
            <w:tcMar>
              <w:top w:w="20" w:type="dxa"/>
              <w:left w:w="20" w:type="dxa"/>
              <w:bottom w:w="20" w:type="dxa"/>
              <w:right w:w="20" w:type="dxa"/>
            </w:tcMar>
            <w:vAlign w:val="center"/>
            <w:hideMark/>
          </w:tcPr>
          <w:p w14:paraId="4C70DC95" w14:textId="77777777" w:rsidR="003018EA" w:rsidRPr="00C83CDF" w:rsidRDefault="003018EA" w:rsidP="003E46CF">
            <w:pPr>
              <w:pStyle w:val="movimento2"/>
              <w:rPr>
                <w:color w:val="002060"/>
              </w:rPr>
            </w:pPr>
            <w:r w:rsidRPr="00C83CDF">
              <w:rPr>
                <w:color w:val="002060"/>
              </w:rPr>
              <w:t xml:space="preserve">(FUTSAL MONTURANO) </w:t>
            </w:r>
          </w:p>
        </w:tc>
      </w:tr>
      <w:tr w:rsidR="003018EA" w:rsidRPr="00C83CDF" w14:paraId="0D340D24" w14:textId="77777777" w:rsidTr="003E46CF">
        <w:tc>
          <w:tcPr>
            <w:tcW w:w="2200" w:type="dxa"/>
            <w:tcMar>
              <w:top w:w="20" w:type="dxa"/>
              <w:left w:w="20" w:type="dxa"/>
              <w:bottom w:w="20" w:type="dxa"/>
              <w:right w:w="20" w:type="dxa"/>
            </w:tcMar>
            <w:vAlign w:val="center"/>
            <w:hideMark/>
          </w:tcPr>
          <w:p w14:paraId="2CB5797D" w14:textId="77777777" w:rsidR="003018EA" w:rsidRPr="00C83CDF" w:rsidRDefault="003018EA" w:rsidP="003E46CF">
            <w:pPr>
              <w:pStyle w:val="movimento"/>
              <w:rPr>
                <w:color w:val="002060"/>
              </w:rPr>
            </w:pPr>
            <w:r w:rsidRPr="00C83CDF">
              <w:rPr>
                <w:color w:val="002060"/>
              </w:rPr>
              <w:t>REININI ROBERTO</w:t>
            </w:r>
          </w:p>
        </w:tc>
        <w:tc>
          <w:tcPr>
            <w:tcW w:w="2200" w:type="dxa"/>
            <w:tcMar>
              <w:top w:w="20" w:type="dxa"/>
              <w:left w:w="20" w:type="dxa"/>
              <w:bottom w:w="20" w:type="dxa"/>
              <w:right w:w="20" w:type="dxa"/>
            </w:tcMar>
            <w:vAlign w:val="center"/>
            <w:hideMark/>
          </w:tcPr>
          <w:p w14:paraId="49027CE9" w14:textId="77777777" w:rsidR="003018EA" w:rsidRPr="00C83CDF" w:rsidRDefault="003018EA" w:rsidP="003E46CF">
            <w:pPr>
              <w:pStyle w:val="movimento2"/>
              <w:rPr>
                <w:color w:val="002060"/>
              </w:rPr>
            </w:pPr>
            <w:r w:rsidRPr="00C83CDF">
              <w:rPr>
                <w:color w:val="002060"/>
              </w:rPr>
              <w:t xml:space="preserve">(FUTSAL MONTURANO) </w:t>
            </w:r>
          </w:p>
        </w:tc>
        <w:tc>
          <w:tcPr>
            <w:tcW w:w="800" w:type="dxa"/>
            <w:tcMar>
              <w:top w:w="20" w:type="dxa"/>
              <w:left w:w="20" w:type="dxa"/>
              <w:bottom w:w="20" w:type="dxa"/>
              <w:right w:w="20" w:type="dxa"/>
            </w:tcMar>
            <w:vAlign w:val="center"/>
            <w:hideMark/>
          </w:tcPr>
          <w:p w14:paraId="7F7EE1F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1AEB896" w14:textId="77777777" w:rsidR="003018EA" w:rsidRPr="00C83CDF" w:rsidRDefault="003018EA" w:rsidP="003E46CF">
            <w:pPr>
              <w:pStyle w:val="movimento"/>
              <w:rPr>
                <w:color w:val="002060"/>
              </w:rPr>
            </w:pPr>
            <w:r w:rsidRPr="00C83CDF">
              <w:rPr>
                <w:color w:val="002060"/>
              </w:rPr>
              <w:t>RAGAINI TOMMASO</w:t>
            </w:r>
          </w:p>
        </w:tc>
        <w:tc>
          <w:tcPr>
            <w:tcW w:w="2200" w:type="dxa"/>
            <w:tcMar>
              <w:top w:w="20" w:type="dxa"/>
              <w:left w:w="20" w:type="dxa"/>
              <w:bottom w:w="20" w:type="dxa"/>
              <w:right w:w="20" w:type="dxa"/>
            </w:tcMar>
            <w:vAlign w:val="center"/>
            <w:hideMark/>
          </w:tcPr>
          <w:p w14:paraId="66EC2AD5" w14:textId="77777777" w:rsidR="003018EA" w:rsidRPr="00C83CDF" w:rsidRDefault="003018EA" w:rsidP="003E46CF">
            <w:pPr>
              <w:pStyle w:val="movimento2"/>
              <w:rPr>
                <w:color w:val="002060"/>
              </w:rPr>
            </w:pPr>
            <w:r w:rsidRPr="00C83CDF">
              <w:rPr>
                <w:color w:val="002060"/>
              </w:rPr>
              <w:t xml:space="preserve">(LUCREZIA CALCIO A 5) </w:t>
            </w:r>
          </w:p>
        </w:tc>
      </w:tr>
      <w:tr w:rsidR="003018EA" w:rsidRPr="00C83CDF" w14:paraId="174488EB" w14:textId="77777777" w:rsidTr="003E46CF">
        <w:tc>
          <w:tcPr>
            <w:tcW w:w="2200" w:type="dxa"/>
            <w:tcMar>
              <w:top w:w="20" w:type="dxa"/>
              <w:left w:w="20" w:type="dxa"/>
              <w:bottom w:w="20" w:type="dxa"/>
              <w:right w:w="20" w:type="dxa"/>
            </w:tcMar>
            <w:vAlign w:val="center"/>
            <w:hideMark/>
          </w:tcPr>
          <w:p w14:paraId="20E8D6CD" w14:textId="77777777" w:rsidR="003018EA" w:rsidRPr="00C83CDF" w:rsidRDefault="003018EA" w:rsidP="003E46CF">
            <w:pPr>
              <w:pStyle w:val="movimento"/>
              <w:rPr>
                <w:color w:val="002060"/>
              </w:rPr>
            </w:pPr>
            <w:r w:rsidRPr="00C83CDF">
              <w:rPr>
                <w:color w:val="002060"/>
              </w:rPr>
              <w:t>LORETI FILIPPO</w:t>
            </w:r>
          </w:p>
        </w:tc>
        <w:tc>
          <w:tcPr>
            <w:tcW w:w="2200" w:type="dxa"/>
            <w:tcMar>
              <w:top w:w="20" w:type="dxa"/>
              <w:left w:w="20" w:type="dxa"/>
              <w:bottom w:w="20" w:type="dxa"/>
              <w:right w:w="20" w:type="dxa"/>
            </w:tcMar>
            <w:vAlign w:val="center"/>
            <w:hideMark/>
          </w:tcPr>
          <w:p w14:paraId="1F853D35" w14:textId="77777777" w:rsidR="003018EA" w:rsidRPr="00C83CDF" w:rsidRDefault="003018EA" w:rsidP="003E46CF">
            <w:pPr>
              <w:pStyle w:val="movimento2"/>
              <w:rPr>
                <w:color w:val="002060"/>
              </w:rPr>
            </w:pPr>
            <w:r w:rsidRPr="00C83CDF">
              <w:rPr>
                <w:color w:val="002060"/>
              </w:rPr>
              <w:t xml:space="preserve">(PIETRALACROCE 73) </w:t>
            </w:r>
          </w:p>
        </w:tc>
        <w:tc>
          <w:tcPr>
            <w:tcW w:w="800" w:type="dxa"/>
            <w:tcMar>
              <w:top w:w="20" w:type="dxa"/>
              <w:left w:w="20" w:type="dxa"/>
              <w:bottom w:w="20" w:type="dxa"/>
              <w:right w:w="20" w:type="dxa"/>
            </w:tcMar>
            <w:vAlign w:val="center"/>
            <w:hideMark/>
          </w:tcPr>
          <w:p w14:paraId="5589DFB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5583192" w14:textId="77777777" w:rsidR="003018EA" w:rsidRPr="00C83CDF" w:rsidRDefault="003018EA" w:rsidP="003E46CF">
            <w:pPr>
              <w:pStyle w:val="movimento"/>
              <w:rPr>
                <w:color w:val="002060"/>
              </w:rPr>
            </w:pPr>
            <w:r w:rsidRPr="00C83CDF">
              <w:rPr>
                <w:color w:val="002060"/>
              </w:rPr>
              <w:t>SCACCIAFERRO NICOLO</w:t>
            </w:r>
          </w:p>
        </w:tc>
        <w:tc>
          <w:tcPr>
            <w:tcW w:w="2200" w:type="dxa"/>
            <w:tcMar>
              <w:top w:w="20" w:type="dxa"/>
              <w:left w:w="20" w:type="dxa"/>
              <w:bottom w:w="20" w:type="dxa"/>
              <w:right w:w="20" w:type="dxa"/>
            </w:tcMar>
            <w:vAlign w:val="center"/>
            <w:hideMark/>
          </w:tcPr>
          <w:p w14:paraId="43726975" w14:textId="77777777" w:rsidR="003018EA" w:rsidRPr="00C83CDF" w:rsidRDefault="003018EA" w:rsidP="003E46CF">
            <w:pPr>
              <w:pStyle w:val="movimento2"/>
              <w:rPr>
                <w:color w:val="002060"/>
              </w:rPr>
            </w:pPr>
            <w:r w:rsidRPr="00C83CDF">
              <w:rPr>
                <w:color w:val="002060"/>
              </w:rPr>
              <w:t xml:space="preserve">(PIETRALACROCE 73) </w:t>
            </w:r>
          </w:p>
        </w:tc>
      </w:tr>
      <w:tr w:rsidR="003018EA" w:rsidRPr="00C83CDF" w14:paraId="172DECFA" w14:textId="77777777" w:rsidTr="003E46CF">
        <w:tc>
          <w:tcPr>
            <w:tcW w:w="2200" w:type="dxa"/>
            <w:tcMar>
              <w:top w:w="20" w:type="dxa"/>
              <w:left w:w="20" w:type="dxa"/>
              <w:bottom w:w="20" w:type="dxa"/>
              <w:right w:w="20" w:type="dxa"/>
            </w:tcMar>
            <w:vAlign w:val="center"/>
            <w:hideMark/>
          </w:tcPr>
          <w:p w14:paraId="3B4569ED" w14:textId="77777777" w:rsidR="003018EA" w:rsidRPr="00C83CDF" w:rsidRDefault="003018EA" w:rsidP="003E46CF">
            <w:pPr>
              <w:pStyle w:val="movimento"/>
              <w:rPr>
                <w:color w:val="002060"/>
              </w:rPr>
            </w:pPr>
            <w:r w:rsidRPr="00C83CDF">
              <w:rPr>
                <w:color w:val="002060"/>
              </w:rPr>
              <w:t>BRUNO SIMONE</w:t>
            </w:r>
          </w:p>
        </w:tc>
        <w:tc>
          <w:tcPr>
            <w:tcW w:w="2200" w:type="dxa"/>
            <w:tcMar>
              <w:top w:w="20" w:type="dxa"/>
              <w:left w:w="20" w:type="dxa"/>
              <w:bottom w:w="20" w:type="dxa"/>
              <w:right w:w="20" w:type="dxa"/>
            </w:tcMar>
            <w:vAlign w:val="center"/>
            <w:hideMark/>
          </w:tcPr>
          <w:p w14:paraId="70FD78AB" w14:textId="77777777" w:rsidR="003018EA" w:rsidRPr="00C83CDF" w:rsidRDefault="003018EA" w:rsidP="003E46CF">
            <w:pPr>
              <w:pStyle w:val="movimento2"/>
              <w:rPr>
                <w:color w:val="002060"/>
              </w:rPr>
            </w:pPr>
            <w:r w:rsidRPr="00C83CDF">
              <w:rPr>
                <w:color w:val="002060"/>
              </w:rPr>
              <w:t xml:space="preserve">(SAMBENEDETTESE C5 SSDARL) </w:t>
            </w:r>
          </w:p>
        </w:tc>
        <w:tc>
          <w:tcPr>
            <w:tcW w:w="800" w:type="dxa"/>
            <w:tcMar>
              <w:top w:w="20" w:type="dxa"/>
              <w:left w:w="20" w:type="dxa"/>
              <w:bottom w:w="20" w:type="dxa"/>
              <w:right w:w="20" w:type="dxa"/>
            </w:tcMar>
            <w:vAlign w:val="center"/>
            <w:hideMark/>
          </w:tcPr>
          <w:p w14:paraId="470B349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3ECE05E" w14:textId="77777777" w:rsidR="003018EA" w:rsidRPr="00C83CDF" w:rsidRDefault="003018EA" w:rsidP="003E46CF">
            <w:pPr>
              <w:pStyle w:val="movimento"/>
              <w:rPr>
                <w:color w:val="002060"/>
              </w:rPr>
            </w:pPr>
            <w:r w:rsidRPr="00C83CDF">
              <w:rPr>
                <w:color w:val="002060"/>
              </w:rPr>
              <w:t>CIOTTI ALESSANDRO</w:t>
            </w:r>
          </w:p>
        </w:tc>
        <w:tc>
          <w:tcPr>
            <w:tcW w:w="2200" w:type="dxa"/>
            <w:tcMar>
              <w:top w:w="20" w:type="dxa"/>
              <w:left w:w="20" w:type="dxa"/>
              <w:bottom w:w="20" w:type="dxa"/>
              <w:right w:w="20" w:type="dxa"/>
            </w:tcMar>
            <w:vAlign w:val="center"/>
            <w:hideMark/>
          </w:tcPr>
          <w:p w14:paraId="01683E62" w14:textId="77777777" w:rsidR="003018EA" w:rsidRPr="00C83CDF" w:rsidRDefault="003018EA" w:rsidP="003E46CF">
            <w:pPr>
              <w:pStyle w:val="movimento2"/>
              <w:rPr>
                <w:color w:val="002060"/>
              </w:rPr>
            </w:pPr>
            <w:r w:rsidRPr="00C83CDF">
              <w:rPr>
                <w:color w:val="002060"/>
              </w:rPr>
              <w:t xml:space="preserve">(SAMBENEDETTESE C5 SSDARL) </w:t>
            </w:r>
          </w:p>
        </w:tc>
      </w:tr>
      <w:tr w:rsidR="003018EA" w:rsidRPr="00C83CDF" w14:paraId="7F615E78" w14:textId="77777777" w:rsidTr="003E46CF">
        <w:tc>
          <w:tcPr>
            <w:tcW w:w="2200" w:type="dxa"/>
            <w:tcMar>
              <w:top w:w="20" w:type="dxa"/>
              <w:left w:w="20" w:type="dxa"/>
              <w:bottom w:w="20" w:type="dxa"/>
              <w:right w:w="20" w:type="dxa"/>
            </w:tcMar>
            <w:vAlign w:val="center"/>
            <w:hideMark/>
          </w:tcPr>
          <w:p w14:paraId="57E8EF36" w14:textId="77777777" w:rsidR="003018EA" w:rsidRPr="00C83CDF" w:rsidRDefault="003018EA" w:rsidP="003E46CF">
            <w:pPr>
              <w:pStyle w:val="movimento"/>
              <w:rPr>
                <w:color w:val="002060"/>
              </w:rPr>
            </w:pPr>
            <w:r w:rsidRPr="00C83CDF">
              <w:rPr>
                <w:color w:val="002060"/>
              </w:rPr>
              <w:t>PERONI LEONARDO</w:t>
            </w:r>
          </w:p>
        </w:tc>
        <w:tc>
          <w:tcPr>
            <w:tcW w:w="2200" w:type="dxa"/>
            <w:tcMar>
              <w:top w:w="20" w:type="dxa"/>
              <w:left w:w="20" w:type="dxa"/>
              <w:bottom w:w="20" w:type="dxa"/>
              <w:right w:w="20" w:type="dxa"/>
            </w:tcMar>
            <w:vAlign w:val="center"/>
            <w:hideMark/>
          </w:tcPr>
          <w:p w14:paraId="1E2DDF65" w14:textId="77777777" w:rsidR="003018EA" w:rsidRPr="00C83CDF" w:rsidRDefault="003018EA" w:rsidP="003E46CF">
            <w:pPr>
              <w:pStyle w:val="movimento2"/>
              <w:rPr>
                <w:color w:val="002060"/>
              </w:rPr>
            </w:pPr>
            <w:r w:rsidRPr="00C83CDF">
              <w:rPr>
                <w:color w:val="002060"/>
              </w:rPr>
              <w:t xml:space="preserve">(SAMBENEDETTESE C5 SSDARL) </w:t>
            </w:r>
          </w:p>
        </w:tc>
        <w:tc>
          <w:tcPr>
            <w:tcW w:w="800" w:type="dxa"/>
            <w:tcMar>
              <w:top w:w="20" w:type="dxa"/>
              <w:left w:w="20" w:type="dxa"/>
              <w:bottom w:w="20" w:type="dxa"/>
              <w:right w:w="20" w:type="dxa"/>
            </w:tcMar>
            <w:vAlign w:val="center"/>
            <w:hideMark/>
          </w:tcPr>
          <w:p w14:paraId="60DFEFB8"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9FC515F"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FCA4FBA" w14:textId="77777777" w:rsidR="003018EA" w:rsidRPr="00C83CDF" w:rsidRDefault="003018EA" w:rsidP="003E46CF">
            <w:pPr>
              <w:pStyle w:val="movimento2"/>
              <w:rPr>
                <w:color w:val="002060"/>
              </w:rPr>
            </w:pPr>
            <w:r w:rsidRPr="00C83CDF">
              <w:rPr>
                <w:color w:val="002060"/>
              </w:rPr>
              <w:t> </w:t>
            </w:r>
          </w:p>
        </w:tc>
      </w:tr>
    </w:tbl>
    <w:p w14:paraId="557221DF" w14:textId="77777777" w:rsidR="003018EA" w:rsidRPr="00C83CDF" w:rsidRDefault="003018EA" w:rsidP="003018EA">
      <w:pPr>
        <w:pStyle w:val="titolo10"/>
        <w:rPr>
          <w:rFonts w:eastAsiaTheme="minorEastAsia"/>
          <w:color w:val="002060"/>
        </w:rPr>
      </w:pPr>
      <w:r w:rsidRPr="00C83CDF">
        <w:rPr>
          <w:color w:val="002060"/>
        </w:rPr>
        <w:t xml:space="preserve">GARE DEL 11/10/2025 </w:t>
      </w:r>
    </w:p>
    <w:p w14:paraId="168A40A8" w14:textId="77777777" w:rsidR="003018EA" w:rsidRPr="00C83CDF" w:rsidRDefault="003018EA" w:rsidP="003018EA">
      <w:pPr>
        <w:pStyle w:val="titolo7a"/>
        <w:rPr>
          <w:color w:val="002060"/>
        </w:rPr>
      </w:pPr>
      <w:r w:rsidRPr="00C83CDF">
        <w:rPr>
          <w:color w:val="002060"/>
        </w:rPr>
        <w:t xml:space="preserve">PROVVEDIMENTI DISCIPLINARI </w:t>
      </w:r>
    </w:p>
    <w:p w14:paraId="50DF1BF0"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1A3F94CA" w14:textId="77777777" w:rsidR="003018EA" w:rsidRPr="00C83CDF" w:rsidRDefault="003018EA" w:rsidP="003018EA">
      <w:pPr>
        <w:pStyle w:val="titolo30"/>
        <w:rPr>
          <w:color w:val="002060"/>
        </w:rPr>
      </w:pPr>
      <w:r w:rsidRPr="00C83CDF">
        <w:rPr>
          <w:color w:val="002060"/>
        </w:rPr>
        <w:t xml:space="preserve">DIRIGENTI </w:t>
      </w:r>
    </w:p>
    <w:p w14:paraId="143BD19E" w14:textId="77777777" w:rsidR="003018EA" w:rsidRPr="00C83CDF" w:rsidRDefault="003018EA" w:rsidP="003018EA">
      <w:pPr>
        <w:pStyle w:val="titolo20"/>
        <w:rPr>
          <w:color w:val="002060"/>
        </w:rPr>
      </w:pPr>
      <w:r w:rsidRPr="00C83CDF">
        <w:rPr>
          <w:color w:val="002060"/>
        </w:rPr>
        <w:t xml:space="preserve">INIBIZIONE A TEMPO OPPURE SQUALIFICA A GARE: FINO AL 29/10/2025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4ADB2484" w14:textId="77777777" w:rsidTr="003E46CF">
        <w:tc>
          <w:tcPr>
            <w:tcW w:w="2200" w:type="dxa"/>
            <w:tcMar>
              <w:top w:w="20" w:type="dxa"/>
              <w:left w:w="20" w:type="dxa"/>
              <w:bottom w:w="20" w:type="dxa"/>
              <w:right w:w="20" w:type="dxa"/>
            </w:tcMar>
            <w:vAlign w:val="center"/>
            <w:hideMark/>
          </w:tcPr>
          <w:p w14:paraId="55E551C5" w14:textId="77777777" w:rsidR="003018EA" w:rsidRPr="00C83CDF" w:rsidRDefault="003018EA" w:rsidP="003E46CF">
            <w:pPr>
              <w:pStyle w:val="movimento"/>
              <w:rPr>
                <w:color w:val="002060"/>
              </w:rPr>
            </w:pPr>
            <w:r w:rsidRPr="00C83CDF">
              <w:rPr>
                <w:color w:val="002060"/>
              </w:rPr>
              <w:t>MONTEFIORI RICCARDO</w:t>
            </w:r>
          </w:p>
        </w:tc>
        <w:tc>
          <w:tcPr>
            <w:tcW w:w="2200" w:type="dxa"/>
            <w:tcMar>
              <w:top w:w="20" w:type="dxa"/>
              <w:left w:w="20" w:type="dxa"/>
              <w:bottom w:w="20" w:type="dxa"/>
              <w:right w:w="20" w:type="dxa"/>
            </w:tcMar>
            <w:vAlign w:val="center"/>
            <w:hideMark/>
          </w:tcPr>
          <w:p w14:paraId="597ED552" w14:textId="77777777" w:rsidR="003018EA" w:rsidRPr="00C83CDF" w:rsidRDefault="003018EA" w:rsidP="003E46CF">
            <w:pPr>
              <w:pStyle w:val="movimento2"/>
              <w:rPr>
                <w:color w:val="002060"/>
              </w:rPr>
            </w:pPr>
            <w:r w:rsidRPr="00C83CDF">
              <w:rPr>
                <w:color w:val="002060"/>
              </w:rPr>
              <w:t xml:space="preserve">(REAL FABRIANO) </w:t>
            </w:r>
          </w:p>
        </w:tc>
        <w:tc>
          <w:tcPr>
            <w:tcW w:w="800" w:type="dxa"/>
            <w:tcMar>
              <w:top w:w="20" w:type="dxa"/>
              <w:left w:w="20" w:type="dxa"/>
              <w:bottom w:w="20" w:type="dxa"/>
              <w:right w:w="20" w:type="dxa"/>
            </w:tcMar>
            <w:vAlign w:val="center"/>
            <w:hideMark/>
          </w:tcPr>
          <w:p w14:paraId="71CA941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39F0B8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789C1C4" w14:textId="77777777" w:rsidR="003018EA" w:rsidRPr="00C83CDF" w:rsidRDefault="003018EA" w:rsidP="003E46CF">
            <w:pPr>
              <w:pStyle w:val="movimento2"/>
              <w:rPr>
                <w:color w:val="002060"/>
              </w:rPr>
            </w:pPr>
            <w:r w:rsidRPr="00C83CDF">
              <w:rPr>
                <w:color w:val="002060"/>
              </w:rPr>
              <w:t> </w:t>
            </w:r>
          </w:p>
        </w:tc>
      </w:tr>
    </w:tbl>
    <w:p w14:paraId="5414AB27" w14:textId="77777777" w:rsidR="003018EA" w:rsidRPr="00C83CDF" w:rsidRDefault="003018EA" w:rsidP="003018EA">
      <w:pPr>
        <w:pStyle w:val="diffida"/>
        <w:spacing w:before="80" w:beforeAutospacing="0" w:after="40" w:afterAutospacing="0"/>
        <w:jc w:val="left"/>
        <w:rPr>
          <w:rFonts w:eastAsiaTheme="minorEastAsia"/>
          <w:color w:val="002060"/>
        </w:rPr>
      </w:pPr>
      <w:r w:rsidRPr="00C83CDF">
        <w:rPr>
          <w:color w:val="002060"/>
        </w:rPr>
        <w:t xml:space="preserve">Espulso per comportamento non regolamentare </w:t>
      </w:r>
    </w:p>
    <w:p w14:paraId="37F6D0C8"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698AD0FA" w14:textId="77777777" w:rsidTr="003E46CF">
        <w:tc>
          <w:tcPr>
            <w:tcW w:w="2200" w:type="dxa"/>
            <w:tcMar>
              <w:top w:w="20" w:type="dxa"/>
              <w:left w:w="20" w:type="dxa"/>
              <w:bottom w:w="20" w:type="dxa"/>
              <w:right w:w="20" w:type="dxa"/>
            </w:tcMar>
            <w:vAlign w:val="center"/>
            <w:hideMark/>
          </w:tcPr>
          <w:p w14:paraId="12B46BCA" w14:textId="77777777" w:rsidR="003018EA" w:rsidRPr="00C83CDF" w:rsidRDefault="003018EA" w:rsidP="003E46CF">
            <w:pPr>
              <w:pStyle w:val="movimento"/>
              <w:rPr>
                <w:color w:val="002060"/>
              </w:rPr>
            </w:pPr>
            <w:r w:rsidRPr="00C83CDF">
              <w:rPr>
                <w:color w:val="002060"/>
              </w:rPr>
              <w:t>PETRONE SIMONE</w:t>
            </w:r>
          </w:p>
        </w:tc>
        <w:tc>
          <w:tcPr>
            <w:tcW w:w="2200" w:type="dxa"/>
            <w:tcMar>
              <w:top w:w="20" w:type="dxa"/>
              <w:left w:w="20" w:type="dxa"/>
              <w:bottom w:w="20" w:type="dxa"/>
              <w:right w:w="20" w:type="dxa"/>
            </w:tcMar>
            <w:vAlign w:val="center"/>
            <w:hideMark/>
          </w:tcPr>
          <w:p w14:paraId="2E97E3C6" w14:textId="77777777" w:rsidR="003018EA" w:rsidRPr="00C83CDF" w:rsidRDefault="003018EA" w:rsidP="003E46CF">
            <w:pPr>
              <w:pStyle w:val="movimento2"/>
              <w:rPr>
                <w:color w:val="002060"/>
              </w:rPr>
            </w:pPr>
            <w:r w:rsidRPr="00C83CDF">
              <w:rPr>
                <w:color w:val="002060"/>
              </w:rPr>
              <w:t xml:space="preserve">(CERRETO D ESI C5 A.S.D.) </w:t>
            </w:r>
          </w:p>
        </w:tc>
        <w:tc>
          <w:tcPr>
            <w:tcW w:w="800" w:type="dxa"/>
            <w:tcMar>
              <w:top w:w="20" w:type="dxa"/>
              <w:left w:w="20" w:type="dxa"/>
              <w:bottom w:w="20" w:type="dxa"/>
              <w:right w:w="20" w:type="dxa"/>
            </w:tcMar>
            <w:vAlign w:val="center"/>
            <w:hideMark/>
          </w:tcPr>
          <w:p w14:paraId="1409F009"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C4A3939"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6822324" w14:textId="77777777" w:rsidR="003018EA" w:rsidRPr="00C83CDF" w:rsidRDefault="003018EA" w:rsidP="003E46CF">
            <w:pPr>
              <w:pStyle w:val="movimento2"/>
              <w:rPr>
                <w:color w:val="002060"/>
              </w:rPr>
            </w:pPr>
            <w:r w:rsidRPr="00C83CDF">
              <w:rPr>
                <w:color w:val="002060"/>
              </w:rPr>
              <w:t> </w:t>
            </w:r>
          </w:p>
        </w:tc>
      </w:tr>
    </w:tbl>
    <w:p w14:paraId="0D7FE9CE" w14:textId="77777777" w:rsidR="003018EA" w:rsidRPr="00C83CDF" w:rsidRDefault="003018EA" w:rsidP="003018EA">
      <w:pPr>
        <w:pStyle w:val="titolo30"/>
        <w:rPr>
          <w:rFonts w:eastAsiaTheme="minorEastAsia"/>
          <w:color w:val="002060"/>
        </w:rPr>
      </w:pPr>
      <w:r w:rsidRPr="00C83CDF">
        <w:rPr>
          <w:color w:val="002060"/>
        </w:rPr>
        <w:t xml:space="preserve">CALCIATORI NON ESPULSI </w:t>
      </w:r>
    </w:p>
    <w:p w14:paraId="7F393549" w14:textId="77777777" w:rsidR="003018EA" w:rsidRPr="00C83CDF" w:rsidRDefault="003018EA" w:rsidP="003018EA">
      <w:pPr>
        <w:pStyle w:val="titolo20"/>
        <w:rPr>
          <w:color w:val="002060"/>
        </w:rPr>
      </w:pPr>
      <w:r w:rsidRPr="00C83CD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1D5B0242" w14:textId="77777777" w:rsidTr="003E46CF">
        <w:tc>
          <w:tcPr>
            <w:tcW w:w="2200" w:type="dxa"/>
            <w:tcMar>
              <w:top w:w="20" w:type="dxa"/>
              <w:left w:w="20" w:type="dxa"/>
              <w:bottom w:w="20" w:type="dxa"/>
              <w:right w:w="20" w:type="dxa"/>
            </w:tcMar>
            <w:vAlign w:val="center"/>
            <w:hideMark/>
          </w:tcPr>
          <w:p w14:paraId="50BE2D3A" w14:textId="77777777" w:rsidR="003018EA" w:rsidRPr="00C83CDF" w:rsidRDefault="003018EA" w:rsidP="003E46CF">
            <w:pPr>
              <w:pStyle w:val="movimento"/>
              <w:rPr>
                <w:color w:val="002060"/>
              </w:rPr>
            </w:pPr>
            <w:r w:rsidRPr="00C83CDF">
              <w:rPr>
                <w:color w:val="002060"/>
              </w:rPr>
              <w:t>GIACOMETTI DIEGO</w:t>
            </w:r>
          </w:p>
        </w:tc>
        <w:tc>
          <w:tcPr>
            <w:tcW w:w="2200" w:type="dxa"/>
            <w:tcMar>
              <w:top w:w="20" w:type="dxa"/>
              <w:left w:w="20" w:type="dxa"/>
              <w:bottom w:w="20" w:type="dxa"/>
              <w:right w:w="20" w:type="dxa"/>
            </w:tcMar>
            <w:vAlign w:val="center"/>
            <w:hideMark/>
          </w:tcPr>
          <w:p w14:paraId="2AD9DFB7" w14:textId="77777777" w:rsidR="003018EA" w:rsidRPr="00C83CDF" w:rsidRDefault="003018EA" w:rsidP="003E46CF">
            <w:pPr>
              <w:pStyle w:val="movimento2"/>
              <w:rPr>
                <w:color w:val="002060"/>
              </w:rPr>
            </w:pPr>
            <w:r w:rsidRPr="00C83CDF">
              <w:rPr>
                <w:color w:val="002060"/>
              </w:rPr>
              <w:t xml:space="preserve">(REAL FABRIANO) </w:t>
            </w:r>
          </w:p>
        </w:tc>
        <w:tc>
          <w:tcPr>
            <w:tcW w:w="800" w:type="dxa"/>
            <w:tcMar>
              <w:top w:w="20" w:type="dxa"/>
              <w:left w:w="20" w:type="dxa"/>
              <w:bottom w:w="20" w:type="dxa"/>
              <w:right w:w="20" w:type="dxa"/>
            </w:tcMar>
            <w:vAlign w:val="center"/>
            <w:hideMark/>
          </w:tcPr>
          <w:p w14:paraId="03683A9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09B59F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2D62BCB" w14:textId="77777777" w:rsidR="003018EA" w:rsidRPr="00C83CDF" w:rsidRDefault="003018EA" w:rsidP="003E46CF">
            <w:pPr>
              <w:pStyle w:val="movimento2"/>
              <w:rPr>
                <w:color w:val="002060"/>
              </w:rPr>
            </w:pPr>
            <w:r w:rsidRPr="00C83CDF">
              <w:rPr>
                <w:color w:val="002060"/>
              </w:rPr>
              <w:t> </w:t>
            </w:r>
          </w:p>
        </w:tc>
      </w:tr>
    </w:tbl>
    <w:p w14:paraId="47726D07" w14:textId="77777777" w:rsidR="003018EA" w:rsidRPr="00C83CDF" w:rsidRDefault="003018EA" w:rsidP="003018EA">
      <w:pPr>
        <w:pStyle w:val="titolo20"/>
        <w:rPr>
          <w:rFonts w:eastAsiaTheme="minorEastAsia"/>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3743756A" w14:textId="77777777" w:rsidTr="003E46CF">
        <w:tc>
          <w:tcPr>
            <w:tcW w:w="2200" w:type="dxa"/>
            <w:tcMar>
              <w:top w:w="20" w:type="dxa"/>
              <w:left w:w="20" w:type="dxa"/>
              <w:bottom w:w="20" w:type="dxa"/>
              <w:right w:w="20" w:type="dxa"/>
            </w:tcMar>
            <w:vAlign w:val="center"/>
            <w:hideMark/>
          </w:tcPr>
          <w:p w14:paraId="0BCD7139" w14:textId="77777777" w:rsidR="003018EA" w:rsidRPr="00C83CDF" w:rsidRDefault="003018EA" w:rsidP="003E46CF">
            <w:pPr>
              <w:pStyle w:val="movimento"/>
              <w:rPr>
                <w:color w:val="002060"/>
              </w:rPr>
            </w:pPr>
            <w:r w:rsidRPr="00C83CDF">
              <w:rPr>
                <w:color w:val="002060"/>
              </w:rPr>
              <w:t>DA SILVA RODRIGO</w:t>
            </w:r>
          </w:p>
        </w:tc>
        <w:tc>
          <w:tcPr>
            <w:tcW w:w="2200" w:type="dxa"/>
            <w:tcMar>
              <w:top w:w="20" w:type="dxa"/>
              <w:left w:w="20" w:type="dxa"/>
              <w:bottom w:w="20" w:type="dxa"/>
              <w:right w:w="20" w:type="dxa"/>
            </w:tcMar>
            <w:vAlign w:val="center"/>
            <w:hideMark/>
          </w:tcPr>
          <w:p w14:paraId="637D5CB7" w14:textId="77777777" w:rsidR="003018EA" w:rsidRPr="00C83CDF" w:rsidRDefault="003018EA" w:rsidP="003E46CF">
            <w:pPr>
              <w:pStyle w:val="movimento2"/>
              <w:rPr>
                <w:color w:val="002060"/>
              </w:rPr>
            </w:pPr>
            <w:r w:rsidRPr="00C83CDF">
              <w:rPr>
                <w:color w:val="002060"/>
              </w:rPr>
              <w:t xml:space="preserve">(CERRETO D ESI C5 A.S.D.) </w:t>
            </w:r>
          </w:p>
        </w:tc>
        <w:tc>
          <w:tcPr>
            <w:tcW w:w="800" w:type="dxa"/>
            <w:tcMar>
              <w:top w:w="20" w:type="dxa"/>
              <w:left w:w="20" w:type="dxa"/>
              <w:bottom w:w="20" w:type="dxa"/>
              <w:right w:w="20" w:type="dxa"/>
            </w:tcMar>
            <w:vAlign w:val="center"/>
            <w:hideMark/>
          </w:tcPr>
          <w:p w14:paraId="5B5ABD7C"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3241231" w14:textId="77777777" w:rsidR="003018EA" w:rsidRPr="00C83CDF" w:rsidRDefault="003018EA" w:rsidP="003E46CF">
            <w:pPr>
              <w:pStyle w:val="movimento"/>
              <w:rPr>
                <w:color w:val="002060"/>
              </w:rPr>
            </w:pPr>
            <w:r w:rsidRPr="00C83CDF">
              <w:rPr>
                <w:color w:val="002060"/>
              </w:rPr>
              <w:t>LIPPERA TOMMASO</w:t>
            </w:r>
          </w:p>
        </w:tc>
        <w:tc>
          <w:tcPr>
            <w:tcW w:w="2200" w:type="dxa"/>
            <w:tcMar>
              <w:top w:w="20" w:type="dxa"/>
              <w:left w:w="20" w:type="dxa"/>
              <w:bottom w:w="20" w:type="dxa"/>
              <w:right w:w="20" w:type="dxa"/>
            </w:tcMar>
            <w:vAlign w:val="center"/>
            <w:hideMark/>
          </w:tcPr>
          <w:p w14:paraId="59DABAF7" w14:textId="77777777" w:rsidR="003018EA" w:rsidRPr="00C83CDF" w:rsidRDefault="003018EA" w:rsidP="003E46CF">
            <w:pPr>
              <w:pStyle w:val="movimento2"/>
              <w:rPr>
                <w:color w:val="002060"/>
              </w:rPr>
            </w:pPr>
            <w:r w:rsidRPr="00C83CDF">
              <w:rPr>
                <w:color w:val="002060"/>
              </w:rPr>
              <w:t xml:space="preserve">(CERRETO D ESI C5 A.S.D.) </w:t>
            </w:r>
          </w:p>
        </w:tc>
      </w:tr>
    </w:tbl>
    <w:p w14:paraId="31FC3BA0" w14:textId="77777777" w:rsidR="003018EA" w:rsidRDefault="003018EA" w:rsidP="003018EA">
      <w:pPr>
        <w:pStyle w:val="breakline"/>
        <w:rPr>
          <w:color w:val="002060"/>
        </w:rPr>
      </w:pPr>
    </w:p>
    <w:p w14:paraId="348833FB" w14:textId="77777777" w:rsidR="003018EA" w:rsidRPr="00BD581B" w:rsidRDefault="003018EA" w:rsidP="003018E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83EE944" w14:textId="77777777" w:rsidR="003018EA" w:rsidRPr="00BD581B" w:rsidRDefault="003018EA" w:rsidP="003018E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087C1AD" w14:textId="77777777" w:rsidR="003018EA" w:rsidRPr="00C83CDF" w:rsidRDefault="003018EA" w:rsidP="003018EA">
      <w:pPr>
        <w:pStyle w:val="breakline"/>
        <w:rPr>
          <w:rFonts w:eastAsiaTheme="minorEastAsia"/>
          <w:color w:val="002060"/>
        </w:rPr>
      </w:pPr>
    </w:p>
    <w:p w14:paraId="031DD9E0" w14:textId="77777777" w:rsidR="003018EA" w:rsidRPr="00C83CDF" w:rsidRDefault="003018EA" w:rsidP="003018EA">
      <w:pPr>
        <w:pStyle w:val="titoloprinc0"/>
        <w:rPr>
          <w:color w:val="002060"/>
        </w:rPr>
      </w:pPr>
      <w:r w:rsidRPr="00C83CDF">
        <w:rPr>
          <w:color w:val="002060"/>
        </w:rPr>
        <w:t>CLASSIFICA</w:t>
      </w:r>
    </w:p>
    <w:p w14:paraId="2B3C198D" w14:textId="77777777" w:rsidR="003018EA" w:rsidRPr="00C83CDF" w:rsidRDefault="003018EA" w:rsidP="003018EA">
      <w:pPr>
        <w:pStyle w:val="breakline"/>
        <w:rPr>
          <w:color w:val="002060"/>
        </w:rPr>
      </w:pPr>
    </w:p>
    <w:p w14:paraId="3BAD1263" w14:textId="77777777" w:rsidR="003018EA" w:rsidRPr="00C83CDF" w:rsidRDefault="003018EA" w:rsidP="003018EA">
      <w:pPr>
        <w:pStyle w:val="breakline"/>
        <w:rPr>
          <w:color w:val="002060"/>
        </w:rPr>
      </w:pPr>
    </w:p>
    <w:p w14:paraId="79A73A7A" w14:textId="77777777" w:rsidR="003018EA" w:rsidRPr="00C83CDF" w:rsidRDefault="003018EA" w:rsidP="003018EA">
      <w:pPr>
        <w:pStyle w:val="sottotitolocampionato10"/>
        <w:rPr>
          <w:color w:val="002060"/>
        </w:rPr>
      </w:pPr>
      <w:r w:rsidRPr="00C83CD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4122A807"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B4459"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9BEB5"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5FE52"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A5E17"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86B13"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0A61E"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1D498"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5A342"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5053A"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64B46" w14:textId="77777777" w:rsidR="003018EA" w:rsidRPr="00C83CDF" w:rsidRDefault="003018EA" w:rsidP="003E46CF">
            <w:pPr>
              <w:pStyle w:val="headertabella0"/>
              <w:rPr>
                <w:color w:val="002060"/>
              </w:rPr>
            </w:pPr>
            <w:r w:rsidRPr="00C83CDF">
              <w:rPr>
                <w:color w:val="002060"/>
              </w:rPr>
              <w:t>PE</w:t>
            </w:r>
          </w:p>
        </w:tc>
      </w:tr>
      <w:tr w:rsidR="003018EA" w:rsidRPr="00C83CDF" w14:paraId="4456E284"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94E816" w14:textId="77777777" w:rsidR="003018EA" w:rsidRPr="00C83CDF" w:rsidRDefault="003018EA" w:rsidP="003E46CF">
            <w:pPr>
              <w:pStyle w:val="rowtabella0"/>
              <w:rPr>
                <w:color w:val="002060"/>
              </w:rPr>
            </w:pPr>
            <w:r w:rsidRPr="00C83CDF">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88224"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530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227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DAFB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A99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8E2D8"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3BE8"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DF90A"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7D298" w14:textId="77777777" w:rsidR="003018EA" w:rsidRPr="00C83CDF" w:rsidRDefault="003018EA" w:rsidP="003E46CF">
            <w:pPr>
              <w:pStyle w:val="rowtabella0"/>
              <w:jc w:val="center"/>
              <w:rPr>
                <w:color w:val="002060"/>
              </w:rPr>
            </w:pPr>
            <w:r w:rsidRPr="00C83CDF">
              <w:rPr>
                <w:color w:val="002060"/>
              </w:rPr>
              <w:t>0</w:t>
            </w:r>
          </w:p>
        </w:tc>
      </w:tr>
      <w:tr w:rsidR="003018EA" w:rsidRPr="00C83CDF" w14:paraId="748F436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CBEDD" w14:textId="77777777" w:rsidR="003018EA" w:rsidRPr="00C83CDF" w:rsidRDefault="003018EA" w:rsidP="003E46CF">
            <w:pPr>
              <w:pStyle w:val="rowtabella0"/>
              <w:rPr>
                <w:color w:val="002060"/>
              </w:rPr>
            </w:pPr>
            <w:r w:rsidRPr="00C83CDF">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071E"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4D3C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D56E1"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ACA8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99B1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1567"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EBE7"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F4CD"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4E4A" w14:textId="77777777" w:rsidR="003018EA" w:rsidRPr="00C83CDF" w:rsidRDefault="003018EA" w:rsidP="003E46CF">
            <w:pPr>
              <w:pStyle w:val="rowtabella0"/>
              <w:jc w:val="center"/>
              <w:rPr>
                <w:color w:val="002060"/>
              </w:rPr>
            </w:pPr>
            <w:r w:rsidRPr="00C83CDF">
              <w:rPr>
                <w:color w:val="002060"/>
              </w:rPr>
              <w:t>0</w:t>
            </w:r>
          </w:p>
        </w:tc>
      </w:tr>
      <w:tr w:rsidR="003018EA" w:rsidRPr="00C83CDF" w14:paraId="355D963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A7E92" w14:textId="77777777" w:rsidR="003018EA" w:rsidRPr="00C83CDF" w:rsidRDefault="003018EA" w:rsidP="003E46CF">
            <w:pPr>
              <w:pStyle w:val="rowtabella0"/>
              <w:rPr>
                <w:color w:val="002060"/>
              </w:rPr>
            </w:pPr>
            <w:r w:rsidRPr="00C83CDF">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7617"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1C0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94A4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36AE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7C82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548AB"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A82D"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C14E"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A9F3" w14:textId="77777777" w:rsidR="003018EA" w:rsidRPr="00C83CDF" w:rsidRDefault="003018EA" w:rsidP="003E46CF">
            <w:pPr>
              <w:pStyle w:val="rowtabella0"/>
              <w:jc w:val="center"/>
              <w:rPr>
                <w:color w:val="002060"/>
              </w:rPr>
            </w:pPr>
            <w:r w:rsidRPr="00C83CDF">
              <w:rPr>
                <w:color w:val="002060"/>
              </w:rPr>
              <w:t>0</w:t>
            </w:r>
          </w:p>
        </w:tc>
      </w:tr>
      <w:tr w:rsidR="003018EA" w:rsidRPr="00C83CDF" w14:paraId="6FC6527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95629" w14:textId="77777777" w:rsidR="003018EA" w:rsidRPr="00C83CDF" w:rsidRDefault="003018EA" w:rsidP="003E46CF">
            <w:pPr>
              <w:pStyle w:val="rowtabella0"/>
              <w:rPr>
                <w:color w:val="002060"/>
              </w:rPr>
            </w:pPr>
            <w:r w:rsidRPr="00C83CDF">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3EFC"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061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7134"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DB15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C54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163F"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3B3C"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07085"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84BE" w14:textId="77777777" w:rsidR="003018EA" w:rsidRPr="00C83CDF" w:rsidRDefault="003018EA" w:rsidP="003E46CF">
            <w:pPr>
              <w:pStyle w:val="rowtabella0"/>
              <w:jc w:val="center"/>
              <w:rPr>
                <w:color w:val="002060"/>
              </w:rPr>
            </w:pPr>
            <w:r w:rsidRPr="00C83CDF">
              <w:rPr>
                <w:color w:val="002060"/>
              </w:rPr>
              <w:t>0</w:t>
            </w:r>
          </w:p>
        </w:tc>
      </w:tr>
      <w:tr w:rsidR="003018EA" w:rsidRPr="00C83CDF" w14:paraId="102A7CCE"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6EA10" w14:textId="77777777" w:rsidR="003018EA" w:rsidRPr="00C83CDF" w:rsidRDefault="003018EA" w:rsidP="003E46CF">
            <w:pPr>
              <w:pStyle w:val="rowtabella0"/>
              <w:rPr>
                <w:color w:val="002060"/>
              </w:rPr>
            </w:pPr>
            <w:r w:rsidRPr="00C83CD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3643"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890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84C4"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1CC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F0CB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8473D"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B8D0"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BF29C"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7057F" w14:textId="77777777" w:rsidR="003018EA" w:rsidRPr="00C83CDF" w:rsidRDefault="003018EA" w:rsidP="003E46CF">
            <w:pPr>
              <w:pStyle w:val="rowtabella0"/>
              <w:jc w:val="center"/>
              <w:rPr>
                <w:color w:val="002060"/>
              </w:rPr>
            </w:pPr>
            <w:r w:rsidRPr="00C83CDF">
              <w:rPr>
                <w:color w:val="002060"/>
              </w:rPr>
              <w:t>0</w:t>
            </w:r>
          </w:p>
        </w:tc>
      </w:tr>
      <w:tr w:rsidR="003018EA" w:rsidRPr="00C83CDF" w14:paraId="1DD2371A"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2AFFF" w14:textId="77777777" w:rsidR="003018EA" w:rsidRPr="00C83CDF" w:rsidRDefault="003018EA" w:rsidP="003E46CF">
            <w:pPr>
              <w:pStyle w:val="rowtabella0"/>
              <w:rPr>
                <w:color w:val="002060"/>
                <w:lang w:val="es-ES"/>
              </w:rPr>
            </w:pPr>
            <w:r w:rsidRPr="00C83CD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9638"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87E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2C305"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491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0F2F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6A282"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43D2"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AD0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5A1EF" w14:textId="77777777" w:rsidR="003018EA" w:rsidRPr="00C83CDF" w:rsidRDefault="003018EA" w:rsidP="003E46CF">
            <w:pPr>
              <w:pStyle w:val="rowtabella0"/>
              <w:jc w:val="center"/>
              <w:rPr>
                <w:color w:val="002060"/>
              </w:rPr>
            </w:pPr>
            <w:r w:rsidRPr="00C83CDF">
              <w:rPr>
                <w:color w:val="002060"/>
              </w:rPr>
              <w:t>0</w:t>
            </w:r>
          </w:p>
        </w:tc>
      </w:tr>
      <w:tr w:rsidR="003018EA" w:rsidRPr="00C83CDF" w14:paraId="4E374C6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89BCA" w14:textId="77777777" w:rsidR="003018EA" w:rsidRPr="00C83CDF" w:rsidRDefault="003018EA" w:rsidP="003E46CF">
            <w:pPr>
              <w:pStyle w:val="rowtabella0"/>
              <w:rPr>
                <w:color w:val="002060"/>
              </w:rPr>
            </w:pPr>
            <w:r w:rsidRPr="00C83CD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D68D5"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5BB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648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5C31"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A878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E7468" w14:textId="77777777" w:rsidR="003018EA" w:rsidRPr="00C83CDF" w:rsidRDefault="003018EA" w:rsidP="003E46CF">
            <w:pPr>
              <w:pStyle w:val="rowtabella0"/>
              <w:jc w:val="center"/>
              <w:rPr>
                <w:color w:val="002060"/>
              </w:rPr>
            </w:pPr>
            <w:r w:rsidRPr="00C83C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60F7"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8E3DC"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39C6" w14:textId="77777777" w:rsidR="003018EA" w:rsidRPr="00C83CDF" w:rsidRDefault="003018EA" w:rsidP="003E46CF">
            <w:pPr>
              <w:pStyle w:val="rowtabella0"/>
              <w:jc w:val="center"/>
              <w:rPr>
                <w:color w:val="002060"/>
              </w:rPr>
            </w:pPr>
            <w:r w:rsidRPr="00C83CDF">
              <w:rPr>
                <w:color w:val="002060"/>
              </w:rPr>
              <w:t>0</w:t>
            </w:r>
          </w:p>
        </w:tc>
      </w:tr>
      <w:tr w:rsidR="003018EA" w:rsidRPr="00C83CDF" w14:paraId="6961391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9EAD9" w14:textId="77777777" w:rsidR="003018EA" w:rsidRPr="00C83CDF" w:rsidRDefault="003018EA" w:rsidP="003E46CF">
            <w:pPr>
              <w:pStyle w:val="rowtabella0"/>
              <w:rPr>
                <w:color w:val="002060"/>
              </w:rPr>
            </w:pPr>
            <w:r w:rsidRPr="00C83CD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56DA"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E91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405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5445"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3A3D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09771"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E8FF6"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595E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487FA" w14:textId="77777777" w:rsidR="003018EA" w:rsidRPr="00C83CDF" w:rsidRDefault="003018EA" w:rsidP="003E46CF">
            <w:pPr>
              <w:pStyle w:val="rowtabella0"/>
              <w:jc w:val="center"/>
              <w:rPr>
                <w:color w:val="002060"/>
              </w:rPr>
            </w:pPr>
            <w:r w:rsidRPr="00C83CDF">
              <w:rPr>
                <w:color w:val="002060"/>
              </w:rPr>
              <w:t>0</w:t>
            </w:r>
          </w:p>
        </w:tc>
      </w:tr>
      <w:tr w:rsidR="003018EA" w:rsidRPr="00C83CDF" w14:paraId="2B4CDED4"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90FAF" w14:textId="77777777" w:rsidR="003018EA" w:rsidRPr="00C83CDF" w:rsidRDefault="003018EA" w:rsidP="003E46CF">
            <w:pPr>
              <w:pStyle w:val="rowtabella0"/>
              <w:rPr>
                <w:color w:val="002060"/>
              </w:rPr>
            </w:pPr>
            <w:r w:rsidRPr="00C83CDF">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B99F9"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A06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4D9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70B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3044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4781"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BD151"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9E5C5"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08C23" w14:textId="77777777" w:rsidR="003018EA" w:rsidRPr="00C83CDF" w:rsidRDefault="003018EA" w:rsidP="003E46CF">
            <w:pPr>
              <w:pStyle w:val="rowtabella0"/>
              <w:jc w:val="center"/>
              <w:rPr>
                <w:color w:val="002060"/>
              </w:rPr>
            </w:pPr>
            <w:r w:rsidRPr="00C83CDF">
              <w:rPr>
                <w:color w:val="002060"/>
              </w:rPr>
              <w:t>0</w:t>
            </w:r>
          </w:p>
        </w:tc>
      </w:tr>
      <w:tr w:rsidR="003018EA" w:rsidRPr="00C83CDF" w14:paraId="2A5491B7"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0D22C3" w14:textId="77777777" w:rsidR="003018EA" w:rsidRPr="00C83CDF" w:rsidRDefault="003018EA" w:rsidP="003E46CF">
            <w:pPr>
              <w:pStyle w:val="rowtabella0"/>
              <w:rPr>
                <w:color w:val="002060"/>
              </w:rPr>
            </w:pPr>
            <w:r w:rsidRPr="00C83CD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721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179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1FC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4995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711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CBC3"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BBF19"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F1F6"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50F9B" w14:textId="77777777" w:rsidR="003018EA" w:rsidRPr="00C83CDF" w:rsidRDefault="003018EA" w:rsidP="003E46CF">
            <w:pPr>
              <w:pStyle w:val="rowtabella0"/>
              <w:jc w:val="center"/>
              <w:rPr>
                <w:color w:val="002060"/>
              </w:rPr>
            </w:pPr>
            <w:r w:rsidRPr="00C83CDF">
              <w:rPr>
                <w:color w:val="002060"/>
              </w:rPr>
              <w:t>0</w:t>
            </w:r>
          </w:p>
        </w:tc>
      </w:tr>
      <w:tr w:rsidR="003018EA" w:rsidRPr="00C83CDF" w14:paraId="5181477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6EAA2" w14:textId="77777777" w:rsidR="003018EA" w:rsidRPr="00C83CDF" w:rsidRDefault="003018EA" w:rsidP="003E46CF">
            <w:pPr>
              <w:pStyle w:val="rowtabella0"/>
              <w:rPr>
                <w:color w:val="002060"/>
              </w:rPr>
            </w:pPr>
            <w:r w:rsidRPr="00C83CD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3F17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326F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B4A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5BD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1EC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6597D"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3D5CC"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AE3B"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CCF9" w14:textId="77777777" w:rsidR="003018EA" w:rsidRPr="00C83CDF" w:rsidRDefault="003018EA" w:rsidP="003E46CF">
            <w:pPr>
              <w:pStyle w:val="rowtabella0"/>
              <w:jc w:val="center"/>
              <w:rPr>
                <w:color w:val="002060"/>
              </w:rPr>
            </w:pPr>
            <w:r w:rsidRPr="00C83CDF">
              <w:rPr>
                <w:color w:val="002060"/>
              </w:rPr>
              <w:t>0</w:t>
            </w:r>
          </w:p>
        </w:tc>
      </w:tr>
      <w:tr w:rsidR="003018EA" w:rsidRPr="00C83CDF" w14:paraId="2FF73F2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0A136" w14:textId="77777777" w:rsidR="003018EA" w:rsidRPr="00C83CDF" w:rsidRDefault="003018EA" w:rsidP="003E46CF">
            <w:pPr>
              <w:pStyle w:val="rowtabella0"/>
              <w:rPr>
                <w:color w:val="002060"/>
              </w:rPr>
            </w:pPr>
            <w:r w:rsidRPr="00C83CD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78CD"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7FE5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BCA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07DE"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A82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73468"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76FC"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B8F78"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B40E" w14:textId="77777777" w:rsidR="003018EA" w:rsidRPr="00C83CDF" w:rsidRDefault="003018EA" w:rsidP="003E46CF">
            <w:pPr>
              <w:pStyle w:val="rowtabella0"/>
              <w:jc w:val="center"/>
              <w:rPr>
                <w:color w:val="002060"/>
              </w:rPr>
            </w:pPr>
            <w:r w:rsidRPr="00C83CDF">
              <w:rPr>
                <w:color w:val="002060"/>
              </w:rPr>
              <w:t>0</w:t>
            </w:r>
          </w:p>
        </w:tc>
      </w:tr>
      <w:tr w:rsidR="003018EA" w:rsidRPr="00C83CDF" w14:paraId="37F8893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F5CC4" w14:textId="77777777" w:rsidR="003018EA" w:rsidRPr="00C83CDF" w:rsidRDefault="003018EA" w:rsidP="003E46CF">
            <w:pPr>
              <w:pStyle w:val="rowtabella0"/>
              <w:rPr>
                <w:color w:val="002060"/>
              </w:rPr>
            </w:pPr>
            <w:r w:rsidRPr="00C83CDF">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6A69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2C5F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F13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A11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A246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4513A"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D9A4"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62B9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1BFD" w14:textId="77777777" w:rsidR="003018EA" w:rsidRPr="00C83CDF" w:rsidRDefault="003018EA" w:rsidP="003E46CF">
            <w:pPr>
              <w:pStyle w:val="rowtabella0"/>
              <w:jc w:val="center"/>
              <w:rPr>
                <w:color w:val="002060"/>
              </w:rPr>
            </w:pPr>
            <w:r w:rsidRPr="00C83CDF">
              <w:rPr>
                <w:color w:val="002060"/>
              </w:rPr>
              <w:t>0</w:t>
            </w:r>
          </w:p>
        </w:tc>
      </w:tr>
      <w:tr w:rsidR="003018EA" w:rsidRPr="00C83CDF" w14:paraId="77B531F4"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B591D8" w14:textId="77777777" w:rsidR="003018EA" w:rsidRPr="00C83CDF" w:rsidRDefault="003018EA" w:rsidP="003E46CF">
            <w:pPr>
              <w:pStyle w:val="rowtabella0"/>
              <w:rPr>
                <w:color w:val="002060"/>
              </w:rPr>
            </w:pPr>
            <w:r w:rsidRPr="00C83CD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FD8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24F9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859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9FA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096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ADED"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0EDB"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8C0C"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93CF" w14:textId="77777777" w:rsidR="003018EA" w:rsidRPr="00C83CDF" w:rsidRDefault="003018EA" w:rsidP="003E46CF">
            <w:pPr>
              <w:pStyle w:val="rowtabella0"/>
              <w:jc w:val="center"/>
              <w:rPr>
                <w:color w:val="002060"/>
              </w:rPr>
            </w:pPr>
            <w:r w:rsidRPr="00C83CDF">
              <w:rPr>
                <w:color w:val="002060"/>
              </w:rPr>
              <w:t>0</w:t>
            </w:r>
          </w:p>
        </w:tc>
      </w:tr>
    </w:tbl>
    <w:p w14:paraId="7D4A61F6" w14:textId="77777777" w:rsidR="003018EA" w:rsidRDefault="003018EA" w:rsidP="003018EA">
      <w:pPr>
        <w:pStyle w:val="breakline"/>
        <w:rPr>
          <w:color w:val="002060"/>
        </w:rPr>
      </w:pPr>
    </w:p>
    <w:p w14:paraId="299D122E" w14:textId="77777777" w:rsidR="003018EA" w:rsidRPr="00C83CDF" w:rsidRDefault="003018EA" w:rsidP="003018EA">
      <w:pPr>
        <w:pStyle w:val="titoloprinc0"/>
        <w:rPr>
          <w:color w:val="002060"/>
        </w:rPr>
      </w:pPr>
      <w:r>
        <w:rPr>
          <w:color w:val="002060"/>
        </w:rPr>
        <w:lastRenderedPageBreak/>
        <w:t>PROGRAMM</w:t>
      </w:r>
      <w:r w:rsidRPr="00C83CDF">
        <w:rPr>
          <w:color w:val="002060"/>
        </w:rPr>
        <w:t>A</w:t>
      </w:r>
      <w:r>
        <w:rPr>
          <w:color w:val="002060"/>
        </w:rPr>
        <w:t xml:space="preserve"> GARE</w:t>
      </w:r>
    </w:p>
    <w:p w14:paraId="09CF3346" w14:textId="77777777" w:rsidR="003018EA" w:rsidRDefault="003018EA" w:rsidP="003018EA">
      <w:pPr>
        <w:pStyle w:val="breakline"/>
        <w:rPr>
          <w:color w:val="002060"/>
        </w:rPr>
      </w:pPr>
    </w:p>
    <w:p w14:paraId="6CEEBF9F" w14:textId="77777777" w:rsidR="003018EA" w:rsidRPr="00253B30" w:rsidRDefault="003018EA" w:rsidP="003018EA">
      <w:pPr>
        <w:pStyle w:val="sottotitolocampionato10"/>
        <w:rPr>
          <w:color w:val="002060"/>
        </w:rPr>
      </w:pPr>
      <w:r w:rsidRPr="00253B30">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191"/>
        <w:gridCol w:w="1550"/>
        <w:gridCol w:w="1550"/>
      </w:tblGrid>
      <w:tr w:rsidR="003018EA" w:rsidRPr="00253B30" w14:paraId="2B7562AA"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A23A3"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5D4D8"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337E3"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3DC00"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BD25B"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1A52E"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AB16D"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7A07BC68"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6D2D9" w14:textId="77777777" w:rsidR="003018EA" w:rsidRPr="00253B30" w:rsidRDefault="003018EA" w:rsidP="003E46CF">
            <w:pPr>
              <w:pStyle w:val="rowtabella0"/>
              <w:rPr>
                <w:color w:val="002060"/>
              </w:rPr>
            </w:pPr>
            <w:r w:rsidRPr="00253B30">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3A66D" w14:textId="77777777" w:rsidR="003018EA" w:rsidRPr="00253B30" w:rsidRDefault="003018EA" w:rsidP="003E46CF">
            <w:pPr>
              <w:pStyle w:val="rowtabella0"/>
              <w:rPr>
                <w:color w:val="002060"/>
              </w:rPr>
            </w:pPr>
            <w:r w:rsidRPr="00253B30">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46409"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E8F34" w14:textId="77777777" w:rsidR="003018EA" w:rsidRPr="00253B30" w:rsidRDefault="003018EA" w:rsidP="003E46CF">
            <w:pPr>
              <w:pStyle w:val="rowtabella0"/>
              <w:rPr>
                <w:color w:val="002060"/>
              </w:rPr>
            </w:pPr>
            <w:r w:rsidRPr="00253B30">
              <w:rPr>
                <w:color w:val="002060"/>
              </w:rPr>
              <w:t>17/10/2025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880E1" w14:textId="77777777" w:rsidR="003018EA" w:rsidRPr="00253B30" w:rsidRDefault="003018EA" w:rsidP="003E46CF">
            <w:pPr>
              <w:pStyle w:val="rowtabella0"/>
              <w:rPr>
                <w:color w:val="002060"/>
              </w:rPr>
            </w:pPr>
            <w:r w:rsidRPr="00253B30">
              <w:rPr>
                <w:color w:val="002060"/>
              </w:rPr>
              <w:t xml:space="preserve">5286 PALESTRA </w:t>
            </w:r>
            <w:proofErr w:type="gramStart"/>
            <w:r w:rsidRPr="00253B30">
              <w:rPr>
                <w:color w:val="002060"/>
              </w:rPr>
              <w:t>C.SPORTIVO</w:t>
            </w:r>
            <w:proofErr w:type="gramEnd"/>
            <w:r w:rsidRPr="00253B30">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4FA0C" w14:textId="77777777" w:rsidR="003018EA" w:rsidRPr="00253B30" w:rsidRDefault="003018EA" w:rsidP="003E46CF">
            <w:pPr>
              <w:pStyle w:val="rowtabella0"/>
              <w:rPr>
                <w:color w:val="002060"/>
              </w:rPr>
            </w:pPr>
            <w:r w:rsidRPr="00253B30">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9950B" w14:textId="77777777" w:rsidR="003018EA" w:rsidRPr="00253B30" w:rsidRDefault="003018EA" w:rsidP="003E46CF">
            <w:pPr>
              <w:pStyle w:val="rowtabella0"/>
              <w:rPr>
                <w:color w:val="002060"/>
              </w:rPr>
            </w:pPr>
            <w:r w:rsidRPr="00253B30">
              <w:rPr>
                <w:color w:val="002060"/>
              </w:rPr>
              <w:t>VIA ALFIERI SNC</w:t>
            </w:r>
          </w:p>
        </w:tc>
      </w:tr>
      <w:tr w:rsidR="003018EA" w:rsidRPr="00253B30" w14:paraId="4D2E3CB4"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D3D3E6" w14:textId="77777777" w:rsidR="003018EA" w:rsidRPr="00253B30" w:rsidRDefault="003018EA" w:rsidP="003E46CF">
            <w:pPr>
              <w:pStyle w:val="rowtabella0"/>
              <w:rPr>
                <w:color w:val="002060"/>
              </w:rPr>
            </w:pPr>
            <w:r w:rsidRPr="00253B30">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74EA9B" w14:textId="77777777" w:rsidR="003018EA" w:rsidRPr="00253B30" w:rsidRDefault="003018EA" w:rsidP="003E46CF">
            <w:pPr>
              <w:pStyle w:val="rowtabella0"/>
              <w:rPr>
                <w:color w:val="002060"/>
              </w:rPr>
            </w:pPr>
            <w:r w:rsidRPr="00253B30">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592428"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CD0971"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F01815" w14:textId="77777777" w:rsidR="003018EA" w:rsidRPr="00253B30" w:rsidRDefault="003018EA" w:rsidP="003E46CF">
            <w:pPr>
              <w:pStyle w:val="rowtabella0"/>
              <w:rPr>
                <w:color w:val="002060"/>
              </w:rPr>
            </w:pPr>
            <w:r w:rsidRPr="00253B30">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8A3E9" w14:textId="77777777" w:rsidR="003018EA" w:rsidRPr="00253B30" w:rsidRDefault="003018EA" w:rsidP="003E46CF">
            <w:pPr>
              <w:pStyle w:val="rowtabella0"/>
              <w:rPr>
                <w:color w:val="002060"/>
              </w:rPr>
            </w:pPr>
            <w:r w:rsidRPr="00253B30">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150A06" w14:textId="77777777" w:rsidR="003018EA" w:rsidRPr="00253B30" w:rsidRDefault="003018EA" w:rsidP="003E46CF">
            <w:pPr>
              <w:pStyle w:val="rowtabella0"/>
              <w:rPr>
                <w:color w:val="002060"/>
              </w:rPr>
            </w:pPr>
            <w:r w:rsidRPr="00253B30">
              <w:rPr>
                <w:color w:val="002060"/>
              </w:rPr>
              <w:t>VIA TOBAGI STAZ. CASTELBELLINO</w:t>
            </w:r>
          </w:p>
        </w:tc>
      </w:tr>
      <w:tr w:rsidR="003018EA" w:rsidRPr="00253B30" w14:paraId="57D8A046"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DBABE6" w14:textId="77777777" w:rsidR="003018EA" w:rsidRPr="00253B30" w:rsidRDefault="003018EA" w:rsidP="003E46CF">
            <w:pPr>
              <w:pStyle w:val="rowtabella0"/>
              <w:rPr>
                <w:color w:val="002060"/>
              </w:rPr>
            </w:pPr>
            <w:r w:rsidRPr="00253B30">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5E363F" w14:textId="77777777" w:rsidR="003018EA" w:rsidRPr="00253B30" w:rsidRDefault="003018EA" w:rsidP="003E46CF">
            <w:pPr>
              <w:pStyle w:val="rowtabella0"/>
              <w:rPr>
                <w:color w:val="002060"/>
              </w:rPr>
            </w:pPr>
            <w:r w:rsidRPr="00253B30">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5408B9"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DF7906"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32B085" w14:textId="77777777" w:rsidR="003018EA" w:rsidRPr="00253B30" w:rsidRDefault="003018EA" w:rsidP="003E46CF">
            <w:pPr>
              <w:pStyle w:val="rowtabella0"/>
              <w:rPr>
                <w:color w:val="002060"/>
              </w:rPr>
            </w:pPr>
            <w:r w:rsidRPr="00253B30">
              <w:rPr>
                <w:color w:val="002060"/>
              </w:rPr>
              <w:t>5704 POLIVALENTE COPERTO CAMPIGLION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AADA40" w14:textId="77777777" w:rsidR="003018EA" w:rsidRPr="00253B30" w:rsidRDefault="003018EA" w:rsidP="003E46CF">
            <w:pPr>
              <w:pStyle w:val="rowtabella0"/>
              <w:rPr>
                <w:color w:val="002060"/>
              </w:rPr>
            </w:pPr>
            <w:r w:rsidRPr="00253B3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838D83" w14:textId="77777777" w:rsidR="003018EA" w:rsidRPr="00253B30" w:rsidRDefault="003018EA" w:rsidP="003E46CF">
            <w:pPr>
              <w:pStyle w:val="rowtabella0"/>
              <w:rPr>
                <w:color w:val="002060"/>
              </w:rPr>
            </w:pPr>
            <w:r w:rsidRPr="00253B30">
              <w:rPr>
                <w:color w:val="002060"/>
              </w:rPr>
              <w:t xml:space="preserve">VIA </w:t>
            </w:r>
            <w:proofErr w:type="gramStart"/>
            <w:r w:rsidRPr="00253B30">
              <w:rPr>
                <w:color w:val="002060"/>
              </w:rPr>
              <w:t>C.ULPIANI</w:t>
            </w:r>
            <w:proofErr w:type="gramEnd"/>
          </w:p>
        </w:tc>
      </w:tr>
      <w:tr w:rsidR="003018EA" w:rsidRPr="00253B30" w14:paraId="783195FC"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89746C" w14:textId="77777777" w:rsidR="003018EA" w:rsidRPr="00253B30" w:rsidRDefault="003018EA" w:rsidP="003E46CF">
            <w:pPr>
              <w:pStyle w:val="rowtabella0"/>
              <w:rPr>
                <w:color w:val="002060"/>
              </w:rPr>
            </w:pPr>
            <w:r w:rsidRPr="00253B30">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4428A7" w14:textId="77777777" w:rsidR="003018EA" w:rsidRPr="00253B30" w:rsidRDefault="003018EA" w:rsidP="003E46CF">
            <w:pPr>
              <w:pStyle w:val="rowtabella0"/>
              <w:rPr>
                <w:color w:val="002060"/>
              </w:rPr>
            </w:pPr>
            <w:r w:rsidRPr="00253B30">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D86B34"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95903F"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CB7902" w14:textId="77777777" w:rsidR="003018EA" w:rsidRPr="00253B30" w:rsidRDefault="003018EA" w:rsidP="003E46CF">
            <w:pPr>
              <w:pStyle w:val="rowtabella0"/>
              <w:rPr>
                <w:color w:val="002060"/>
              </w:rPr>
            </w:pPr>
            <w:r w:rsidRPr="00253B30">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EE1D70" w14:textId="77777777" w:rsidR="003018EA" w:rsidRPr="00253B30" w:rsidRDefault="003018EA" w:rsidP="003E46CF">
            <w:pPr>
              <w:pStyle w:val="rowtabella0"/>
              <w:rPr>
                <w:color w:val="002060"/>
              </w:rPr>
            </w:pPr>
            <w:r w:rsidRPr="00253B3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EC381D" w14:textId="77777777" w:rsidR="003018EA" w:rsidRPr="00253B30" w:rsidRDefault="003018EA" w:rsidP="003E46CF">
            <w:pPr>
              <w:pStyle w:val="rowtabella0"/>
              <w:rPr>
                <w:color w:val="002060"/>
              </w:rPr>
            </w:pPr>
            <w:r w:rsidRPr="00253B30">
              <w:rPr>
                <w:color w:val="002060"/>
              </w:rPr>
              <w:t xml:space="preserve">VIA </w:t>
            </w:r>
            <w:proofErr w:type="gramStart"/>
            <w:r w:rsidRPr="00253B30">
              <w:rPr>
                <w:color w:val="002060"/>
              </w:rPr>
              <w:t>B.BUOZZI</w:t>
            </w:r>
            <w:proofErr w:type="gramEnd"/>
          </w:p>
        </w:tc>
      </w:tr>
      <w:tr w:rsidR="003018EA" w:rsidRPr="00253B30" w14:paraId="4BF3FDD2"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53E281" w14:textId="77777777" w:rsidR="003018EA" w:rsidRPr="00253B30" w:rsidRDefault="003018EA" w:rsidP="003E46CF">
            <w:pPr>
              <w:pStyle w:val="rowtabella0"/>
              <w:rPr>
                <w:color w:val="002060"/>
              </w:rPr>
            </w:pPr>
            <w:r w:rsidRPr="00253B30">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252F61" w14:textId="77777777" w:rsidR="003018EA" w:rsidRPr="00253B30" w:rsidRDefault="003018EA" w:rsidP="003E46CF">
            <w:pPr>
              <w:pStyle w:val="rowtabella0"/>
              <w:rPr>
                <w:color w:val="002060"/>
              </w:rPr>
            </w:pPr>
            <w:r w:rsidRPr="00253B30">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975EC6"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1BB729"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4E62A8" w14:textId="77777777" w:rsidR="003018EA" w:rsidRPr="00253B30" w:rsidRDefault="003018EA" w:rsidP="003E46CF">
            <w:pPr>
              <w:pStyle w:val="rowtabella0"/>
              <w:rPr>
                <w:color w:val="002060"/>
              </w:rPr>
            </w:pPr>
            <w:r w:rsidRPr="00253B30">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2B9ACE" w14:textId="77777777" w:rsidR="003018EA" w:rsidRPr="00253B30" w:rsidRDefault="003018EA" w:rsidP="003E46CF">
            <w:pPr>
              <w:pStyle w:val="rowtabella0"/>
              <w:rPr>
                <w:color w:val="002060"/>
              </w:rPr>
            </w:pPr>
            <w:r w:rsidRPr="00253B30">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E8729" w14:textId="77777777" w:rsidR="003018EA" w:rsidRPr="00253B30" w:rsidRDefault="003018EA" w:rsidP="003E46CF">
            <w:pPr>
              <w:pStyle w:val="rowtabella0"/>
              <w:rPr>
                <w:color w:val="002060"/>
              </w:rPr>
            </w:pPr>
            <w:r w:rsidRPr="00253B30">
              <w:rPr>
                <w:color w:val="002060"/>
              </w:rPr>
              <w:t>VIA LUDOVICO SCARFIOTTI</w:t>
            </w:r>
          </w:p>
        </w:tc>
      </w:tr>
      <w:tr w:rsidR="003018EA" w:rsidRPr="00253B30" w14:paraId="1F64C9CE"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5D3787" w14:textId="77777777" w:rsidR="003018EA" w:rsidRPr="00253B30" w:rsidRDefault="003018EA" w:rsidP="003E46CF">
            <w:pPr>
              <w:pStyle w:val="rowtabella0"/>
              <w:rPr>
                <w:color w:val="002060"/>
              </w:rPr>
            </w:pPr>
            <w:r w:rsidRPr="00253B30">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2838DF" w14:textId="77777777" w:rsidR="003018EA" w:rsidRPr="00253B30" w:rsidRDefault="003018EA" w:rsidP="003E46CF">
            <w:pPr>
              <w:pStyle w:val="rowtabella0"/>
              <w:rPr>
                <w:color w:val="002060"/>
              </w:rPr>
            </w:pPr>
            <w:r w:rsidRPr="00253B30">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1A7C08"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152182"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B379ED" w14:textId="77777777" w:rsidR="003018EA" w:rsidRPr="00253B30" w:rsidRDefault="003018EA" w:rsidP="003E46CF">
            <w:pPr>
              <w:pStyle w:val="rowtabella0"/>
              <w:rPr>
                <w:color w:val="002060"/>
              </w:rPr>
            </w:pPr>
            <w:r w:rsidRPr="00253B30">
              <w:rPr>
                <w:color w:val="002060"/>
              </w:rPr>
              <w:t xml:space="preserve">5454 </w:t>
            </w:r>
            <w:proofErr w:type="gramStart"/>
            <w:r w:rsidRPr="00253B30">
              <w:rPr>
                <w:color w:val="002060"/>
              </w:rPr>
              <w:t>C.COPERTO</w:t>
            </w:r>
            <w:proofErr w:type="gramEnd"/>
            <w:r w:rsidRPr="00253B30">
              <w:rPr>
                <w:color w:val="002060"/>
              </w:rPr>
              <w:t xml:space="preserve"> </w:t>
            </w:r>
            <w:proofErr w:type="gramStart"/>
            <w:r w:rsidRPr="00253B30">
              <w:rPr>
                <w:color w:val="002060"/>
              </w:rPr>
              <w:t>C.TENNIS</w:t>
            </w:r>
            <w:proofErr w:type="gramEnd"/>
            <w:r w:rsidRPr="00253B30">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59630C" w14:textId="77777777" w:rsidR="003018EA" w:rsidRPr="00253B30" w:rsidRDefault="003018EA" w:rsidP="003E46CF">
            <w:pPr>
              <w:pStyle w:val="rowtabella0"/>
              <w:rPr>
                <w:color w:val="002060"/>
              </w:rPr>
            </w:pPr>
            <w:r w:rsidRPr="00253B30">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9970E" w14:textId="77777777" w:rsidR="003018EA" w:rsidRPr="00253B30" w:rsidRDefault="003018EA" w:rsidP="003E46CF">
            <w:pPr>
              <w:pStyle w:val="rowtabella0"/>
              <w:rPr>
                <w:color w:val="002060"/>
              </w:rPr>
            </w:pPr>
            <w:r w:rsidRPr="00253B30">
              <w:rPr>
                <w:color w:val="002060"/>
              </w:rPr>
              <w:t>VIA VILLA TOMBARI</w:t>
            </w:r>
          </w:p>
        </w:tc>
      </w:tr>
      <w:tr w:rsidR="003018EA" w:rsidRPr="00253B30" w14:paraId="600D3CC6"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EB5E1" w14:textId="77777777" w:rsidR="003018EA" w:rsidRPr="00253B30" w:rsidRDefault="003018EA" w:rsidP="003E46CF">
            <w:pPr>
              <w:pStyle w:val="rowtabella0"/>
              <w:rPr>
                <w:color w:val="002060"/>
              </w:rPr>
            </w:pPr>
            <w:r w:rsidRPr="00253B30">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474F7" w14:textId="77777777" w:rsidR="003018EA" w:rsidRPr="00253B30" w:rsidRDefault="003018EA" w:rsidP="003E46CF">
            <w:pPr>
              <w:pStyle w:val="rowtabella0"/>
              <w:rPr>
                <w:color w:val="002060"/>
              </w:rPr>
            </w:pPr>
            <w:r w:rsidRPr="00253B30">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82E3A"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242B5" w14:textId="77777777" w:rsidR="003018EA" w:rsidRPr="00253B30" w:rsidRDefault="003018EA" w:rsidP="003E46CF">
            <w:pPr>
              <w:pStyle w:val="rowtabella0"/>
              <w:rPr>
                <w:color w:val="002060"/>
              </w:rPr>
            </w:pPr>
            <w:r w:rsidRPr="00253B30">
              <w:rPr>
                <w:color w:val="002060"/>
              </w:rPr>
              <w:t>18/10/2025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5F936" w14:textId="77777777" w:rsidR="003018EA" w:rsidRPr="00253B30" w:rsidRDefault="003018EA" w:rsidP="003E46CF">
            <w:pPr>
              <w:pStyle w:val="rowtabella0"/>
              <w:rPr>
                <w:color w:val="002060"/>
              </w:rPr>
            </w:pPr>
            <w:r w:rsidRPr="00253B30">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67630" w14:textId="77777777" w:rsidR="003018EA" w:rsidRPr="00253B30" w:rsidRDefault="003018EA" w:rsidP="003E46CF">
            <w:pPr>
              <w:pStyle w:val="rowtabella0"/>
              <w:rPr>
                <w:color w:val="002060"/>
              </w:rPr>
            </w:pPr>
            <w:r w:rsidRPr="00253B30">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10D04" w14:textId="77777777" w:rsidR="003018EA" w:rsidRPr="00253B30" w:rsidRDefault="003018EA" w:rsidP="003E46CF">
            <w:pPr>
              <w:pStyle w:val="rowtabella0"/>
              <w:rPr>
                <w:color w:val="002060"/>
              </w:rPr>
            </w:pPr>
            <w:r w:rsidRPr="00253B30">
              <w:rPr>
                <w:color w:val="002060"/>
              </w:rPr>
              <w:t>VIA FALCONARA</w:t>
            </w:r>
          </w:p>
        </w:tc>
      </w:tr>
    </w:tbl>
    <w:p w14:paraId="76E16E77" w14:textId="77777777" w:rsidR="003018EA" w:rsidRPr="00C83CDF" w:rsidRDefault="003018EA" w:rsidP="003018EA">
      <w:pPr>
        <w:pStyle w:val="breakline"/>
        <w:rPr>
          <w:rFonts w:eastAsiaTheme="minorEastAsia"/>
          <w:color w:val="002060"/>
        </w:rPr>
      </w:pPr>
    </w:p>
    <w:p w14:paraId="4157B2B5" w14:textId="77777777" w:rsidR="003018EA" w:rsidRPr="00C83CDF" w:rsidRDefault="003018EA" w:rsidP="003018EA">
      <w:pPr>
        <w:pStyle w:val="breakline"/>
        <w:rPr>
          <w:color w:val="002060"/>
        </w:rPr>
      </w:pPr>
    </w:p>
    <w:p w14:paraId="5C6F9DBF" w14:textId="77777777" w:rsidR="003018EA" w:rsidRPr="00C83CDF" w:rsidRDefault="003018EA" w:rsidP="003018EA">
      <w:pPr>
        <w:pStyle w:val="titolocampionato0"/>
        <w:shd w:val="clear" w:color="auto" w:fill="CCCCCC"/>
        <w:spacing w:before="80" w:after="40"/>
        <w:rPr>
          <w:color w:val="002060"/>
        </w:rPr>
      </w:pPr>
      <w:r w:rsidRPr="00C83CDF">
        <w:rPr>
          <w:color w:val="002060"/>
        </w:rPr>
        <w:t>CALCIO A CINQUE SERIE C2</w:t>
      </w:r>
    </w:p>
    <w:p w14:paraId="410399FA" w14:textId="77777777" w:rsidR="003018EA" w:rsidRPr="00C83CDF" w:rsidRDefault="003018EA" w:rsidP="003018EA">
      <w:pPr>
        <w:pStyle w:val="titoloprinc0"/>
        <w:rPr>
          <w:color w:val="002060"/>
        </w:rPr>
      </w:pPr>
      <w:r w:rsidRPr="00C83CDF">
        <w:rPr>
          <w:color w:val="002060"/>
        </w:rPr>
        <w:t>VARIAZIONI AL PROGRAMMA GARE</w:t>
      </w:r>
    </w:p>
    <w:p w14:paraId="4236F3BF" w14:textId="77777777" w:rsidR="003018EA" w:rsidRPr="00C83CDF" w:rsidRDefault="003018EA" w:rsidP="003018EA">
      <w:pPr>
        <w:pStyle w:val="breakline"/>
        <w:rPr>
          <w:color w:val="002060"/>
        </w:rPr>
      </w:pPr>
    </w:p>
    <w:p w14:paraId="5131BDC1" w14:textId="77777777" w:rsidR="003018EA" w:rsidRPr="00C83CDF" w:rsidRDefault="003018EA" w:rsidP="003018EA">
      <w:pPr>
        <w:pStyle w:val="breakline"/>
        <w:rPr>
          <w:color w:val="002060"/>
        </w:rPr>
      </w:pPr>
    </w:p>
    <w:p w14:paraId="0E05F0A5" w14:textId="77777777" w:rsidR="003018EA" w:rsidRPr="00C83CDF" w:rsidRDefault="003018EA" w:rsidP="003018EA">
      <w:pPr>
        <w:pStyle w:val="sottotitolocampionato10"/>
        <w:rPr>
          <w:color w:val="002060"/>
        </w:rPr>
      </w:pPr>
      <w:r w:rsidRPr="00C83CD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3018EA" w:rsidRPr="00C83CDF" w14:paraId="79B8ECE9" w14:textId="77777777" w:rsidTr="001A343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D9CF8" w14:textId="77777777" w:rsidR="003018EA" w:rsidRPr="00C83CDF" w:rsidRDefault="003018EA" w:rsidP="003E46CF">
            <w:pPr>
              <w:pStyle w:val="headertabella0"/>
              <w:rPr>
                <w:color w:val="002060"/>
              </w:rPr>
            </w:pPr>
            <w:r w:rsidRPr="00C83CD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BA451" w14:textId="77777777" w:rsidR="003018EA" w:rsidRPr="00C83CDF" w:rsidRDefault="003018EA" w:rsidP="003E46CF">
            <w:pPr>
              <w:pStyle w:val="headertabella0"/>
              <w:rPr>
                <w:color w:val="002060"/>
              </w:rPr>
            </w:pPr>
            <w:r w:rsidRPr="00C83CDF">
              <w:rPr>
                <w:color w:val="002060"/>
              </w:rPr>
              <w:t xml:space="preserve">N° </w:t>
            </w:r>
            <w:proofErr w:type="spellStart"/>
            <w:r w:rsidRPr="00C83CDF">
              <w:rPr>
                <w:color w:val="002060"/>
              </w:rPr>
              <w:t>Gior</w:t>
            </w:r>
            <w:proofErr w:type="spellEnd"/>
            <w:r w:rsidRPr="00C83CD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BA98B" w14:textId="77777777" w:rsidR="003018EA" w:rsidRPr="00C83CDF" w:rsidRDefault="003018EA" w:rsidP="003E46CF">
            <w:pPr>
              <w:pStyle w:val="headertabella0"/>
              <w:rPr>
                <w:color w:val="002060"/>
              </w:rPr>
            </w:pPr>
            <w:r w:rsidRPr="00C83CD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4058D" w14:textId="77777777" w:rsidR="003018EA" w:rsidRPr="00C83CDF" w:rsidRDefault="003018EA" w:rsidP="003E46CF">
            <w:pPr>
              <w:pStyle w:val="headertabella0"/>
              <w:rPr>
                <w:color w:val="002060"/>
              </w:rPr>
            </w:pPr>
            <w:r w:rsidRPr="00C83CD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5B3B7" w14:textId="77777777" w:rsidR="003018EA" w:rsidRPr="00C83CDF" w:rsidRDefault="003018EA" w:rsidP="003E46CF">
            <w:pPr>
              <w:pStyle w:val="headertabella0"/>
              <w:rPr>
                <w:color w:val="002060"/>
              </w:rPr>
            </w:pPr>
            <w:r w:rsidRPr="00C83CDF">
              <w:rPr>
                <w:color w:val="002060"/>
              </w:rPr>
              <w:t xml:space="preserve">Data </w:t>
            </w:r>
            <w:proofErr w:type="spellStart"/>
            <w:r w:rsidRPr="00C83CDF">
              <w:rPr>
                <w:color w:val="002060"/>
              </w:rPr>
              <w:t>Orig</w:t>
            </w:r>
            <w:proofErr w:type="spellEnd"/>
            <w:r w:rsidRPr="00C83CD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C1D84" w14:textId="77777777" w:rsidR="003018EA" w:rsidRPr="00C83CDF" w:rsidRDefault="003018EA" w:rsidP="003E46CF">
            <w:pPr>
              <w:pStyle w:val="headertabella0"/>
              <w:rPr>
                <w:color w:val="002060"/>
              </w:rPr>
            </w:pPr>
            <w:r w:rsidRPr="00C83CD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526F8" w14:textId="77777777" w:rsidR="003018EA" w:rsidRPr="00C83CDF" w:rsidRDefault="003018EA" w:rsidP="003E46CF">
            <w:pPr>
              <w:pStyle w:val="headertabella0"/>
              <w:rPr>
                <w:color w:val="002060"/>
              </w:rPr>
            </w:pPr>
            <w:r w:rsidRPr="00C83CDF">
              <w:rPr>
                <w:color w:val="002060"/>
              </w:rPr>
              <w:t xml:space="preserve">Ora </w:t>
            </w:r>
            <w:proofErr w:type="spellStart"/>
            <w:r w:rsidRPr="00C83CDF">
              <w:rPr>
                <w:color w:val="002060"/>
              </w:rPr>
              <w:t>Orig</w:t>
            </w:r>
            <w:proofErr w:type="spellEnd"/>
            <w:r w:rsidRPr="00C83CDF">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4E605" w14:textId="77777777" w:rsidR="003018EA" w:rsidRPr="00C83CDF" w:rsidRDefault="003018EA" w:rsidP="003E46CF">
            <w:pPr>
              <w:pStyle w:val="headertabella0"/>
              <w:rPr>
                <w:color w:val="002060"/>
              </w:rPr>
            </w:pPr>
            <w:r w:rsidRPr="00C83CDF">
              <w:rPr>
                <w:color w:val="002060"/>
              </w:rPr>
              <w:t>Impianto</w:t>
            </w:r>
          </w:p>
        </w:tc>
      </w:tr>
      <w:tr w:rsidR="003018EA" w:rsidRPr="00C83CDF" w14:paraId="65044960" w14:textId="77777777" w:rsidTr="001A343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8F19" w14:textId="77777777" w:rsidR="003018EA" w:rsidRPr="001A3438" w:rsidRDefault="003018EA" w:rsidP="003E46CF">
            <w:pPr>
              <w:pStyle w:val="rowtabella0"/>
              <w:rPr>
                <w:color w:val="002060"/>
                <w:highlight w:val="yellow"/>
              </w:rPr>
            </w:pPr>
            <w:r w:rsidRPr="001A3438">
              <w:rPr>
                <w:color w:val="002060"/>
                <w:highlight w:val="yellow"/>
              </w:rPr>
              <w:t>17/10/2025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F8494" w14:textId="77777777" w:rsidR="003018EA" w:rsidRPr="001A3438" w:rsidRDefault="003018EA" w:rsidP="003E46CF">
            <w:pPr>
              <w:pStyle w:val="rowtabella0"/>
              <w:jc w:val="center"/>
              <w:rPr>
                <w:color w:val="002060"/>
                <w:highlight w:val="yellow"/>
              </w:rPr>
            </w:pPr>
            <w:r w:rsidRPr="001A3438">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FB14" w14:textId="77777777" w:rsidR="003018EA" w:rsidRPr="001A3438" w:rsidRDefault="003018EA" w:rsidP="003E46CF">
            <w:pPr>
              <w:pStyle w:val="rowtabella0"/>
              <w:rPr>
                <w:color w:val="002060"/>
                <w:highlight w:val="yellow"/>
              </w:rPr>
            </w:pPr>
            <w:r w:rsidRPr="001A3438">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1BE2" w14:textId="77777777" w:rsidR="003018EA" w:rsidRPr="001A3438" w:rsidRDefault="003018EA" w:rsidP="003E46CF">
            <w:pPr>
              <w:pStyle w:val="rowtabella0"/>
              <w:rPr>
                <w:color w:val="002060"/>
                <w:highlight w:val="yellow"/>
              </w:rPr>
            </w:pPr>
            <w:r w:rsidRPr="001A3438">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8A356" w14:textId="77777777" w:rsidR="003018EA" w:rsidRPr="00C83CDF" w:rsidRDefault="003018EA" w:rsidP="003E46C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0C36" w14:textId="77777777" w:rsidR="003018EA" w:rsidRPr="00C83CDF" w:rsidRDefault="003018EA" w:rsidP="003E46CF">
            <w:pPr>
              <w:pStyle w:val="rowtabella0"/>
              <w:jc w:val="center"/>
              <w:rPr>
                <w:color w:val="002060"/>
              </w:rPr>
            </w:pPr>
            <w:r w:rsidRPr="001A3438">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31A8" w14:textId="77777777" w:rsidR="003018EA" w:rsidRPr="00C83CDF" w:rsidRDefault="003018EA" w:rsidP="003E46CF">
            <w:pPr>
              <w:pStyle w:val="rowtabella0"/>
              <w:jc w:val="center"/>
              <w:rPr>
                <w:color w:val="002060"/>
              </w:rPr>
            </w:pPr>
            <w:r w:rsidRPr="00C83CDF">
              <w:rPr>
                <w:color w:val="002060"/>
              </w:rPr>
              <w:t>21:30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E328" w14:textId="77777777" w:rsidR="003018EA" w:rsidRPr="00C83CDF" w:rsidRDefault="003018EA" w:rsidP="003E46CF">
            <w:pPr>
              <w:pStyle w:val="rowtabella0"/>
              <w:rPr>
                <w:color w:val="002060"/>
              </w:rPr>
            </w:pPr>
            <w:r w:rsidRPr="001A3438">
              <w:rPr>
                <w:color w:val="002060"/>
                <w:highlight w:val="yellow"/>
              </w:rPr>
              <w:t>CAMPO COPERTO PORTO D'ASCOLI SAN BENEDETTO DEL TRONTO VIA VAL CUVIA LOCALITA'AGRARIA</w:t>
            </w:r>
          </w:p>
        </w:tc>
      </w:tr>
    </w:tbl>
    <w:p w14:paraId="2912B027" w14:textId="77777777" w:rsidR="003018EA" w:rsidRPr="00C83CDF" w:rsidRDefault="003018EA" w:rsidP="003018EA">
      <w:pPr>
        <w:pStyle w:val="breakline"/>
        <w:rPr>
          <w:rFonts w:eastAsiaTheme="minorEastAsia"/>
          <w:color w:val="002060"/>
        </w:rPr>
      </w:pPr>
    </w:p>
    <w:p w14:paraId="4CFC9006" w14:textId="77777777" w:rsidR="003018EA" w:rsidRPr="00C83CDF" w:rsidRDefault="003018EA" w:rsidP="003018EA">
      <w:pPr>
        <w:pStyle w:val="breakline"/>
        <w:rPr>
          <w:color w:val="002060"/>
        </w:rPr>
      </w:pPr>
    </w:p>
    <w:p w14:paraId="102E1771" w14:textId="77777777" w:rsidR="003018EA" w:rsidRPr="00C83CDF" w:rsidRDefault="003018EA" w:rsidP="003018EA">
      <w:pPr>
        <w:pStyle w:val="titoloprinc0"/>
        <w:rPr>
          <w:color w:val="002060"/>
        </w:rPr>
      </w:pPr>
      <w:r w:rsidRPr="00C83CDF">
        <w:rPr>
          <w:color w:val="002060"/>
        </w:rPr>
        <w:t>RISULTATI</w:t>
      </w:r>
    </w:p>
    <w:p w14:paraId="5345F4AF" w14:textId="77777777" w:rsidR="003018EA" w:rsidRPr="00C83CDF" w:rsidRDefault="003018EA" w:rsidP="003018EA">
      <w:pPr>
        <w:pStyle w:val="breakline"/>
        <w:rPr>
          <w:color w:val="002060"/>
        </w:rPr>
      </w:pPr>
    </w:p>
    <w:p w14:paraId="3DC8C4FA" w14:textId="77777777" w:rsidR="003018EA" w:rsidRPr="00C83CDF" w:rsidRDefault="003018EA" w:rsidP="003018EA">
      <w:pPr>
        <w:pStyle w:val="sottotitolocampionato10"/>
        <w:rPr>
          <w:color w:val="002060"/>
        </w:rPr>
      </w:pPr>
      <w:r w:rsidRPr="00C83CDF">
        <w:rPr>
          <w:color w:val="002060"/>
        </w:rPr>
        <w:t>RISULTATI UFFICIALI GARE DEL 10/10/2025</w:t>
      </w:r>
    </w:p>
    <w:p w14:paraId="2BF461BC" w14:textId="77777777" w:rsidR="003018EA" w:rsidRPr="003018EA" w:rsidRDefault="003018EA" w:rsidP="003018EA">
      <w:pPr>
        <w:pStyle w:val="sottotitolocampionato20"/>
        <w:spacing w:before="0" w:beforeAutospacing="0" w:after="0" w:afterAutospacing="0"/>
        <w:rPr>
          <w:rFonts w:ascii="Arial" w:hAnsi="Arial" w:cs="Arial"/>
          <w:color w:val="002060"/>
          <w:sz w:val="20"/>
          <w:szCs w:val="20"/>
        </w:rPr>
      </w:pPr>
      <w:r w:rsidRPr="003018EA">
        <w:rPr>
          <w:rFonts w:ascii="Arial" w:hAnsi="Arial" w:cs="Arial"/>
          <w:color w:val="002060"/>
          <w:sz w:val="20"/>
          <w:szCs w:val="20"/>
        </w:rPr>
        <w:t>Si trascrivono qui di seguito i risultati ufficiali delle gare disputate</w:t>
      </w:r>
    </w:p>
    <w:p w14:paraId="69B4AF4F" w14:textId="77777777" w:rsidR="003018EA" w:rsidRPr="00C83CDF" w:rsidRDefault="003018EA" w:rsidP="003018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018EA" w:rsidRPr="00C83CDF" w14:paraId="3CD7DA5E" w14:textId="77777777" w:rsidTr="003E4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14F5F807"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6555F" w14:textId="77777777" w:rsidR="003018EA" w:rsidRPr="00C83CDF" w:rsidRDefault="003018EA" w:rsidP="003E46CF">
                  <w:pPr>
                    <w:pStyle w:val="headertabella0"/>
                    <w:rPr>
                      <w:color w:val="002060"/>
                    </w:rPr>
                  </w:pPr>
                  <w:r w:rsidRPr="00C83CDF">
                    <w:rPr>
                      <w:color w:val="002060"/>
                    </w:rPr>
                    <w:t>GIRONE A - 3 Giornata - A</w:t>
                  </w:r>
                </w:p>
              </w:tc>
            </w:tr>
            <w:tr w:rsidR="003018EA" w:rsidRPr="00C83CDF" w14:paraId="6B7C657B"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38E834" w14:textId="77777777" w:rsidR="003018EA" w:rsidRPr="00C83CDF" w:rsidRDefault="003018EA" w:rsidP="003E46CF">
                  <w:pPr>
                    <w:pStyle w:val="rowtabella0"/>
                    <w:rPr>
                      <w:color w:val="002060"/>
                    </w:rPr>
                  </w:pPr>
                  <w:r w:rsidRPr="00C83CDF">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0ED8F" w14:textId="77777777" w:rsidR="003018EA" w:rsidRPr="00C83CDF" w:rsidRDefault="003018EA" w:rsidP="003E46CF">
                  <w:pPr>
                    <w:pStyle w:val="rowtabella0"/>
                    <w:rPr>
                      <w:color w:val="002060"/>
                    </w:rPr>
                  </w:pPr>
                  <w:r w:rsidRPr="00C83CDF">
                    <w:rPr>
                      <w:color w:val="002060"/>
                    </w:rPr>
                    <w:t>- GIOVANI SANT IPPOLITO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6322F" w14:textId="77777777" w:rsidR="003018EA" w:rsidRPr="00C83CDF" w:rsidRDefault="003018EA" w:rsidP="003E46CF">
                  <w:pPr>
                    <w:pStyle w:val="rowtabella0"/>
                    <w:jc w:val="center"/>
                    <w:rPr>
                      <w:color w:val="002060"/>
                    </w:rPr>
                  </w:pPr>
                  <w:r w:rsidRPr="00C83CDF">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0077E" w14:textId="77777777" w:rsidR="003018EA" w:rsidRPr="00C83CDF" w:rsidRDefault="003018EA" w:rsidP="003E46CF">
                  <w:pPr>
                    <w:pStyle w:val="rowtabella0"/>
                    <w:jc w:val="center"/>
                    <w:rPr>
                      <w:color w:val="002060"/>
                    </w:rPr>
                  </w:pPr>
                  <w:r w:rsidRPr="00C83CDF">
                    <w:rPr>
                      <w:color w:val="002060"/>
                    </w:rPr>
                    <w:t> </w:t>
                  </w:r>
                </w:p>
              </w:tc>
            </w:tr>
            <w:tr w:rsidR="003018EA" w:rsidRPr="00C83CDF" w14:paraId="0D7B7562"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4E1181" w14:textId="77777777" w:rsidR="003018EA" w:rsidRPr="00C83CDF" w:rsidRDefault="003018EA" w:rsidP="003E46CF">
                  <w:pPr>
                    <w:pStyle w:val="rowtabella0"/>
                    <w:rPr>
                      <w:color w:val="002060"/>
                    </w:rPr>
                  </w:pPr>
                  <w:r w:rsidRPr="00C83CDF">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02320B" w14:textId="77777777" w:rsidR="003018EA" w:rsidRPr="00C83CDF" w:rsidRDefault="003018EA" w:rsidP="003E46CF">
                  <w:pPr>
                    <w:pStyle w:val="rowtabella0"/>
                    <w:rPr>
                      <w:color w:val="002060"/>
                    </w:rPr>
                  </w:pPr>
                  <w:r w:rsidRPr="00C83CDF">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46A1F7" w14:textId="77777777" w:rsidR="003018EA" w:rsidRPr="00C83CDF" w:rsidRDefault="003018EA" w:rsidP="003E46CF">
                  <w:pPr>
                    <w:pStyle w:val="rowtabella0"/>
                    <w:jc w:val="center"/>
                    <w:rPr>
                      <w:color w:val="002060"/>
                    </w:rPr>
                  </w:pPr>
                  <w:r w:rsidRPr="00C83CDF">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C075FE" w14:textId="77777777" w:rsidR="003018EA" w:rsidRPr="00C83CDF" w:rsidRDefault="003018EA" w:rsidP="003E46CF">
                  <w:pPr>
                    <w:pStyle w:val="rowtabella0"/>
                    <w:jc w:val="center"/>
                    <w:rPr>
                      <w:color w:val="002060"/>
                    </w:rPr>
                  </w:pPr>
                  <w:r w:rsidRPr="00C83CDF">
                    <w:rPr>
                      <w:color w:val="002060"/>
                    </w:rPr>
                    <w:t> </w:t>
                  </w:r>
                </w:p>
              </w:tc>
            </w:tr>
            <w:tr w:rsidR="003018EA" w:rsidRPr="00C83CDF" w14:paraId="64B73908"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52D77D" w14:textId="77777777" w:rsidR="003018EA" w:rsidRPr="00C83CDF" w:rsidRDefault="003018EA" w:rsidP="003E46CF">
                  <w:pPr>
                    <w:pStyle w:val="rowtabella0"/>
                    <w:rPr>
                      <w:color w:val="002060"/>
                    </w:rPr>
                  </w:pPr>
                  <w:r w:rsidRPr="00C83CDF">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21BAAB" w14:textId="77777777" w:rsidR="003018EA" w:rsidRPr="00C83CDF" w:rsidRDefault="003018EA" w:rsidP="003E46CF">
                  <w:pPr>
                    <w:pStyle w:val="rowtabella0"/>
                    <w:rPr>
                      <w:color w:val="002060"/>
                    </w:rPr>
                  </w:pPr>
                  <w:r w:rsidRPr="00C83CDF">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02E6F1" w14:textId="77777777" w:rsidR="003018EA" w:rsidRPr="00C83CDF" w:rsidRDefault="003018EA" w:rsidP="003E46CF">
                  <w:pPr>
                    <w:pStyle w:val="rowtabella0"/>
                    <w:jc w:val="center"/>
                    <w:rPr>
                      <w:color w:val="002060"/>
                    </w:rPr>
                  </w:pPr>
                  <w:r w:rsidRPr="00C83CDF">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62ADEE" w14:textId="77777777" w:rsidR="003018EA" w:rsidRPr="00C83CDF" w:rsidRDefault="003018EA" w:rsidP="003E46CF">
                  <w:pPr>
                    <w:pStyle w:val="rowtabella0"/>
                    <w:jc w:val="center"/>
                    <w:rPr>
                      <w:color w:val="002060"/>
                    </w:rPr>
                  </w:pPr>
                  <w:r w:rsidRPr="00C83CDF">
                    <w:rPr>
                      <w:color w:val="002060"/>
                    </w:rPr>
                    <w:t> </w:t>
                  </w:r>
                </w:p>
              </w:tc>
            </w:tr>
            <w:tr w:rsidR="003018EA" w:rsidRPr="00C83CDF" w14:paraId="52DD8981"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13E33D" w14:textId="77777777" w:rsidR="003018EA" w:rsidRPr="00C83CDF" w:rsidRDefault="003018EA" w:rsidP="003E46CF">
                  <w:pPr>
                    <w:pStyle w:val="rowtabella0"/>
                    <w:rPr>
                      <w:color w:val="002060"/>
                    </w:rPr>
                  </w:pPr>
                  <w:r w:rsidRPr="00C83CDF">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0182A2" w14:textId="77777777" w:rsidR="003018EA" w:rsidRPr="00C83CDF" w:rsidRDefault="003018EA" w:rsidP="003E46CF">
                  <w:pPr>
                    <w:pStyle w:val="rowtabella0"/>
                    <w:rPr>
                      <w:color w:val="002060"/>
                    </w:rPr>
                  </w:pPr>
                  <w:r w:rsidRPr="00C83CDF">
                    <w:rPr>
                      <w:color w:val="002060"/>
                    </w:rPr>
                    <w:t xml:space="preserve">- </w:t>
                  </w:r>
                  <w:proofErr w:type="gramStart"/>
                  <w:r w:rsidRPr="00C83CDF">
                    <w:rPr>
                      <w:color w:val="002060"/>
                    </w:rPr>
                    <w:t>CITTA</w:t>
                  </w:r>
                  <w:proofErr w:type="gramEnd"/>
                  <w:r w:rsidRPr="00C83CDF">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FD7B22" w14:textId="77777777" w:rsidR="003018EA" w:rsidRPr="00C83CDF" w:rsidRDefault="003018EA" w:rsidP="003E46CF">
                  <w:pPr>
                    <w:pStyle w:val="rowtabella0"/>
                    <w:jc w:val="center"/>
                    <w:rPr>
                      <w:color w:val="002060"/>
                    </w:rPr>
                  </w:pPr>
                  <w:r w:rsidRPr="00C83CD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69B1F9" w14:textId="77777777" w:rsidR="003018EA" w:rsidRPr="00C83CDF" w:rsidRDefault="003018EA" w:rsidP="003E46CF">
                  <w:pPr>
                    <w:pStyle w:val="rowtabella0"/>
                    <w:jc w:val="center"/>
                    <w:rPr>
                      <w:color w:val="002060"/>
                    </w:rPr>
                  </w:pPr>
                  <w:r w:rsidRPr="00C83CDF">
                    <w:rPr>
                      <w:color w:val="002060"/>
                    </w:rPr>
                    <w:t> </w:t>
                  </w:r>
                </w:p>
              </w:tc>
            </w:tr>
            <w:tr w:rsidR="003018EA" w:rsidRPr="00C83CDF" w14:paraId="52B8B8C7"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F0F0DC" w14:textId="77777777" w:rsidR="003018EA" w:rsidRPr="00C83CDF" w:rsidRDefault="003018EA" w:rsidP="003E46CF">
                  <w:pPr>
                    <w:pStyle w:val="rowtabella0"/>
                    <w:rPr>
                      <w:color w:val="002060"/>
                    </w:rPr>
                  </w:pPr>
                  <w:r w:rsidRPr="00C83CDF">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54D6FB" w14:textId="77777777" w:rsidR="003018EA" w:rsidRPr="00C83CDF" w:rsidRDefault="003018EA" w:rsidP="003E46CF">
                  <w:pPr>
                    <w:pStyle w:val="rowtabella0"/>
                    <w:rPr>
                      <w:color w:val="002060"/>
                    </w:rPr>
                  </w:pPr>
                  <w:r w:rsidRPr="00C83CDF">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C8115A" w14:textId="77777777" w:rsidR="003018EA" w:rsidRPr="00C83CDF" w:rsidRDefault="003018EA" w:rsidP="003E46CF">
                  <w:pPr>
                    <w:pStyle w:val="rowtabella0"/>
                    <w:jc w:val="center"/>
                    <w:rPr>
                      <w:color w:val="002060"/>
                    </w:rPr>
                  </w:pPr>
                  <w:r w:rsidRPr="00C83CDF">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4EB669" w14:textId="77777777" w:rsidR="003018EA" w:rsidRPr="00C83CDF" w:rsidRDefault="003018EA" w:rsidP="003E46CF">
                  <w:pPr>
                    <w:pStyle w:val="rowtabella0"/>
                    <w:jc w:val="center"/>
                    <w:rPr>
                      <w:color w:val="002060"/>
                    </w:rPr>
                  </w:pPr>
                  <w:r w:rsidRPr="00C83CDF">
                    <w:rPr>
                      <w:color w:val="002060"/>
                    </w:rPr>
                    <w:t> </w:t>
                  </w:r>
                </w:p>
              </w:tc>
            </w:tr>
            <w:tr w:rsidR="003018EA" w:rsidRPr="00C83CDF" w14:paraId="01605F51"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9593F2" w14:textId="77777777" w:rsidR="003018EA" w:rsidRPr="00C83CDF" w:rsidRDefault="003018EA" w:rsidP="003E46CF">
                  <w:pPr>
                    <w:pStyle w:val="rowtabella0"/>
                    <w:rPr>
                      <w:color w:val="002060"/>
                    </w:rPr>
                  </w:pPr>
                  <w:r w:rsidRPr="00C83CDF">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5962BC" w14:textId="77777777" w:rsidR="003018EA" w:rsidRPr="00C83CDF" w:rsidRDefault="003018EA" w:rsidP="003E46CF">
                  <w:pPr>
                    <w:pStyle w:val="rowtabella0"/>
                    <w:rPr>
                      <w:color w:val="002060"/>
                    </w:rPr>
                  </w:pPr>
                  <w:r w:rsidRPr="00C83CDF">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2DAC80" w14:textId="77777777" w:rsidR="003018EA" w:rsidRPr="00C83CDF" w:rsidRDefault="003018EA" w:rsidP="003E46CF">
                  <w:pPr>
                    <w:pStyle w:val="rowtabella0"/>
                    <w:jc w:val="center"/>
                    <w:rPr>
                      <w:color w:val="002060"/>
                    </w:rPr>
                  </w:pPr>
                  <w:r w:rsidRPr="00C83CDF">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3F7B0C" w14:textId="77777777" w:rsidR="003018EA" w:rsidRPr="00C83CDF" w:rsidRDefault="003018EA" w:rsidP="003E46CF">
                  <w:pPr>
                    <w:pStyle w:val="rowtabella0"/>
                    <w:jc w:val="center"/>
                    <w:rPr>
                      <w:color w:val="002060"/>
                    </w:rPr>
                  </w:pPr>
                  <w:r w:rsidRPr="00C83CDF">
                    <w:rPr>
                      <w:color w:val="002060"/>
                    </w:rPr>
                    <w:t> </w:t>
                  </w:r>
                </w:p>
              </w:tc>
            </w:tr>
            <w:tr w:rsidR="003018EA" w:rsidRPr="00C83CDF" w14:paraId="53C8DAEF"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3565BD" w14:textId="77777777" w:rsidR="003018EA" w:rsidRPr="00C83CDF" w:rsidRDefault="003018EA" w:rsidP="003E46CF">
                  <w:pPr>
                    <w:pStyle w:val="rowtabella0"/>
                    <w:rPr>
                      <w:color w:val="002060"/>
                    </w:rPr>
                  </w:pPr>
                  <w:r w:rsidRPr="00C83CDF">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CF028" w14:textId="77777777" w:rsidR="003018EA" w:rsidRPr="00C83CDF" w:rsidRDefault="003018EA" w:rsidP="003E46CF">
                  <w:pPr>
                    <w:pStyle w:val="rowtabella0"/>
                    <w:rPr>
                      <w:color w:val="002060"/>
                    </w:rPr>
                  </w:pPr>
                  <w:r w:rsidRPr="00C83CDF">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6146E" w14:textId="77777777" w:rsidR="003018EA" w:rsidRPr="00C83CDF" w:rsidRDefault="003018EA" w:rsidP="003E46CF">
                  <w:pPr>
                    <w:pStyle w:val="rowtabella0"/>
                    <w:jc w:val="center"/>
                    <w:rPr>
                      <w:color w:val="002060"/>
                    </w:rPr>
                  </w:pPr>
                  <w:r w:rsidRPr="00C83CDF">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AC15E" w14:textId="77777777" w:rsidR="003018EA" w:rsidRPr="00C83CDF" w:rsidRDefault="003018EA" w:rsidP="003E46CF">
                  <w:pPr>
                    <w:pStyle w:val="rowtabella0"/>
                    <w:jc w:val="center"/>
                    <w:rPr>
                      <w:color w:val="002060"/>
                    </w:rPr>
                  </w:pPr>
                  <w:r w:rsidRPr="00C83CDF">
                    <w:rPr>
                      <w:color w:val="002060"/>
                    </w:rPr>
                    <w:t> </w:t>
                  </w:r>
                </w:p>
              </w:tc>
            </w:tr>
          </w:tbl>
          <w:p w14:paraId="5B83EDF8" w14:textId="77777777" w:rsidR="003018EA" w:rsidRPr="00C83CDF" w:rsidRDefault="003018EA" w:rsidP="003E46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00A5DD19"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D398E" w14:textId="77777777" w:rsidR="003018EA" w:rsidRPr="00C83CDF" w:rsidRDefault="003018EA" w:rsidP="003E46CF">
                  <w:pPr>
                    <w:pStyle w:val="headertabella0"/>
                    <w:rPr>
                      <w:color w:val="002060"/>
                    </w:rPr>
                  </w:pPr>
                  <w:r w:rsidRPr="00C83CDF">
                    <w:rPr>
                      <w:color w:val="002060"/>
                    </w:rPr>
                    <w:t>GIRONE B - 3 Giornata - A</w:t>
                  </w:r>
                </w:p>
              </w:tc>
            </w:tr>
            <w:tr w:rsidR="003018EA" w:rsidRPr="00C83CDF" w14:paraId="2D5A79C0"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1FB9C2" w14:textId="77777777" w:rsidR="003018EA" w:rsidRPr="00C83CDF" w:rsidRDefault="003018EA" w:rsidP="003E46CF">
                  <w:pPr>
                    <w:pStyle w:val="rowtabella0"/>
                    <w:rPr>
                      <w:color w:val="002060"/>
                    </w:rPr>
                  </w:pPr>
                  <w:r w:rsidRPr="00C83CDF">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631BA" w14:textId="77777777" w:rsidR="003018EA" w:rsidRPr="00C83CDF" w:rsidRDefault="003018EA" w:rsidP="003E46CF">
                  <w:pPr>
                    <w:pStyle w:val="rowtabella0"/>
                    <w:rPr>
                      <w:color w:val="002060"/>
                    </w:rPr>
                  </w:pPr>
                  <w:r w:rsidRPr="00C83CDF">
                    <w:rPr>
                      <w:color w:val="002060"/>
                    </w:rPr>
                    <w:t>- SAN BIAGIO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E8150" w14:textId="77777777" w:rsidR="003018EA" w:rsidRPr="00C83CDF" w:rsidRDefault="003018EA" w:rsidP="003E46CF">
                  <w:pPr>
                    <w:pStyle w:val="rowtabella0"/>
                    <w:jc w:val="center"/>
                    <w:rPr>
                      <w:color w:val="002060"/>
                    </w:rPr>
                  </w:pPr>
                  <w:r w:rsidRPr="00C83CDF">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3C49C" w14:textId="77777777" w:rsidR="003018EA" w:rsidRPr="00C83CDF" w:rsidRDefault="003018EA" w:rsidP="003E46CF">
                  <w:pPr>
                    <w:pStyle w:val="rowtabella0"/>
                    <w:jc w:val="center"/>
                    <w:rPr>
                      <w:color w:val="002060"/>
                    </w:rPr>
                  </w:pPr>
                  <w:r w:rsidRPr="00C83CDF">
                    <w:rPr>
                      <w:color w:val="002060"/>
                    </w:rPr>
                    <w:t> </w:t>
                  </w:r>
                </w:p>
              </w:tc>
            </w:tr>
            <w:tr w:rsidR="003018EA" w:rsidRPr="00C83CDF" w14:paraId="1944FBFE"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FD95F1" w14:textId="77777777" w:rsidR="003018EA" w:rsidRPr="00C83CDF" w:rsidRDefault="003018EA" w:rsidP="003E46CF">
                  <w:pPr>
                    <w:pStyle w:val="rowtabella0"/>
                    <w:rPr>
                      <w:color w:val="002060"/>
                    </w:rPr>
                  </w:pPr>
                  <w:r w:rsidRPr="00C83CDF">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6DF433" w14:textId="77777777" w:rsidR="003018EA" w:rsidRPr="00C83CDF" w:rsidRDefault="003018EA" w:rsidP="003E46CF">
                  <w:pPr>
                    <w:pStyle w:val="rowtabella0"/>
                    <w:rPr>
                      <w:color w:val="002060"/>
                    </w:rPr>
                  </w:pPr>
                  <w:r w:rsidRPr="00C83CDF">
                    <w:rPr>
                      <w:color w:val="002060"/>
                    </w:rPr>
                    <w:t>- FUTSAL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3E2477" w14:textId="77777777" w:rsidR="003018EA" w:rsidRPr="00C83CDF" w:rsidRDefault="003018EA" w:rsidP="003E46CF">
                  <w:pPr>
                    <w:pStyle w:val="rowtabella0"/>
                    <w:jc w:val="center"/>
                    <w:rPr>
                      <w:color w:val="002060"/>
                    </w:rPr>
                  </w:pPr>
                  <w:r w:rsidRPr="00C83CD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09D534" w14:textId="77777777" w:rsidR="003018EA" w:rsidRPr="00C83CDF" w:rsidRDefault="003018EA" w:rsidP="003E46CF">
                  <w:pPr>
                    <w:pStyle w:val="rowtabella0"/>
                    <w:jc w:val="center"/>
                    <w:rPr>
                      <w:color w:val="002060"/>
                    </w:rPr>
                  </w:pPr>
                  <w:r w:rsidRPr="00C83CDF">
                    <w:rPr>
                      <w:color w:val="002060"/>
                    </w:rPr>
                    <w:t> </w:t>
                  </w:r>
                </w:p>
              </w:tc>
            </w:tr>
            <w:tr w:rsidR="003018EA" w:rsidRPr="00C83CDF" w14:paraId="0EA39D4B"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83F96C" w14:textId="77777777" w:rsidR="003018EA" w:rsidRPr="00C83CDF" w:rsidRDefault="003018EA" w:rsidP="003E46CF">
                  <w:pPr>
                    <w:pStyle w:val="rowtabella0"/>
                    <w:rPr>
                      <w:color w:val="002060"/>
                    </w:rPr>
                  </w:pPr>
                  <w:r w:rsidRPr="00C83CDF">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0455EA" w14:textId="77777777" w:rsidR="003018EA" w:rsidRPr="00C83CDF" w:rsidRDefault="003018EA" w:rsidP="003E46CF">
                  <w:pPr>
                    <w:pStyle w:val="rowtabella0"/>
                    <w:rPr>
                      <w:color w:val="002060"/>
                    </w:rPr>
                  </w:pPr>
                  <w:r w:rsidRPr="00C83CDF">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60B5E5" w14:textId="77777777" w:rsidR="003018EA" w:rsidRPr="00C83CDF" w:rsidRDefault="003018EA" w:rsidP="003E46CF">
                  <w:pPr>
                    <w:pStyle w:val="rowtabella0"/>
                    <w:jc w:val="center"/>
                    <w:rPr>
                      <w:color w:val="002060"/>
                    </w:rPr>
                  </w:pPr>
                  <w:r w:rsidRPr="00C83CD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EDB65" w14:textId="77777777" w:rsidR="003018EA" w:rsidRPr="00C83CDF" w:rsidRDefault="003018EA" w:rsidP="003E46CF">
                  <w:pPr>
                    <w:pStyle w:val="rowtabella0"/>
                    <w:jc w:val="center"/>
                    <w:rPr>
                      <w:color w:val="002060"/>
                    </w:rPr>
                  </w:pPr>
                  <w:r w:rsidRPr="00C83CDF">
                    <w:rPr>
                      <w:color w:val="002060"/>
                    </w:rPr>
                    <w:t> </w:t>
                  </w:r>
                </w:p>
              </w:tc>
            </w:tr>
            <w:tr w:rsidR="003018EA" w:rsidRPr="00C83CDF" w14:paraId="6A5AD29B"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D5F36E" w14:textId="77777777" w:rsidR="003018EA" w:rsidRPr="00C83CDF" w:rsidRDefault="003018EA" w:rsidP="003E46CF">
                  <w:pPr>
                    <w:pStyle w:val="rowtabella0"/>
                    <w:rPr>
                      <w:color w:val="002060"/>
                    </w:rPr>
                  </w:pPr>
                  <w:r w:rsidRPr="00C83CDF">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E88ABD" w14:textId="77777777" w:rsidR="003018EA" w:rsidRPr="00C83CDF" w:rsidRDefault="003018EA" w:rsidP="003E46CF">
                  <w:pPr>
                    <w:pStyle w:val="rowtabella0"/>
                    <w:rPr>
                      <w:color w:val="002060"/>
                    </w:rPr>
                  </w:pPr>
                  <w:r w:rsidRPr="00C83CDF">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1F7550" w14:textId="77777777" w:rsidR="003018EA" w:rsidRPr="00C83CDF" w:rsidRDefault="003018EA" w:rsidP="003E46CF">
                  <w:pPr>
                    <w:pStyle w:val="rowtabella0"/>
                    <w:jc w:val="center"/>
                    <w:rPr>
                      <w:color w:val="002060"/>
                    </w:rPr>
                  </w:pPr>
                  <w:r w:rsidRPr="00C83CD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E45341" w14:textId="77777777" w:rsidR="003018EA" w:rsidRPr="00C83CDF" w:rsidRDefault="003018EA" w:rsidP="003E46CF">
                  <w:pPr>
                    <w:pStyle w:val="rowtabella0"/>
                    <w:jc w:val="center"/>
                    <w:rPr>
                      <w:color w:val="002060"/>
                    </w:rPr>
                  </w:pPr>
                  <w:r w:rsidRPr="00C83CDF">
                    <w:rPr>
                      <w:color w:val="002060"/>
                    </w:rPr>
                    <w:t> </w:t>
                  </w:r>
                </w:p>
              </w:tc>
            </w:tr>
            <w:tr w:rsidR="003018EA" w:rsidRPr="00C83CDF" w14:paraId="7187C43A"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4E7706" w14:textId="77777777" w:rsidR="003018EA" w:rsidRPr="00C83CDF" w:rsidRDefault="003018EA" w:rsidP="003E46CF">
                  <w:pPr>
                    <w:pStyle w:val="rowtabella0"/>
                    <w:rPr>
                      <w:color w:val="002060"/>
                    </w:rPr>
                  </w:pPr>
                  <w:r w:rsidRPr="00C83CDF">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38FE8B" w14:textId="77777777" w:rsidR="003018EA" w:rsidRPr="00C83CDF" w:rsidRDefault="003018EA" w:rsidP="003E46CF">
                  <w:pPr>
                    <w:pStyle w:val="rowtabella0"/>
                    <w:rPr>
                      <w:color w:val="002060"/>
                    </w:rPr>
                  </w:pPr>
                  <w:r w:rsidRPr="00C83CDF">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89DA69" w14:textId="77777777" w:rsidR="003018EA" w:rsidRPr="00C83CDF" w:rsidRDefault="003018EA" w:rsidP="003E46CF">
                  <w:pPr>
                    <w:pStyle w:val="rowtabella0"/>
                    <w:jc w:val="center"/>
                    <w:rPr>
                      <w:color w:val="002060"/>
                    </w:rPr>
                  </w:pPr>
                  <w:r w:rsidRPr="00C83CDF">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8CC5A9" w14:textId="77777777" w:rsidR="003018EA" w:rsidRPr="00C83CDF" w:rsidRDefault="003018EA" w:rsidP="003E46CF">
                  <w:pPr>
                    <w:pStyle w:val="rowtabella0"/>
                    <w:jc w:val="center"/>
                    <w:rPr>
                      <w:color w:val="002060"/>
                    </w:rPr>
                  </w:pPr>
                  <w:r w:rsidRPr="00C83CDF">
                    <w:rPr>
                      <w:color w:val="002060"/>
                    </w:rPr>
                    <w:t> </w:t>
                  </w:r>
                </w:p>
              </w:tc>
            </w:tr>
            <w:tr w:rsidR="003018EA" w:rsidRPr="00C83CDF" w14:paraId="58C877AF"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7FCB20" w14:textId="77777777" w:rsidR="003018EA" w:rsidRPr="00C83CDF" w:rsidRDefault="003018EA" w:rsidP="003E46CF">
                  <w:pPr>
                    <w:pStyle w:val="rowtabella0"/>
                    <w:rPr>
                      <w:color w:val="002060"/>
                    </w:rPr>
                  </w:pPr>
                  <w:r w:rsidRPr="00C83CDF">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A04D63" w14:textId="77777777" w:rsidR="003018EA" w:rsidRPr="00C83CDF" w:rsidRDefault="003018EA" w:rsidP="003E46CF">
                  <w:pPr>
                    <w:pStyle w:val="rowtabella0"/>
                    <w:rPr>
                      <w:color w:val="002060"/>
                    </w:rPr>
                  </w:pPr>
                  <w:r w:rsidRPr="00C83CDF">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C5A2BC" w14:textId="77777777" w:rsidR="003018EA" w:rsidRPr="00C83CDF" w:rsidRDefault="003018EA" w:rsidP="003E46CF">
                  <w:pPr>
                    <w:pStyle w:val="rowtabella0"/>
                    <w:jc w:val="center"/>
                    <w:rPr>
                      <w:color w:val="002060"/>
                    </w:rPr>
                  </w:pPr>
                  <w:r w:rsidRPr="00C83CD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00EE72" w14:textId="77777777" w:rsidR="003018EA" w:rsidRPr="00C83CDF" w:rsidRDefault="003018EA" w:rsidP="003E46CF">
                  <w:pPr>
                    <w:pStyle w:val="rowtabella0"/>
                    <w:jc w:val="center"/>
                    <w:rPr>
                      <w:color w:val="002060"/>
                    </w:rPr>
                  </w:pPr>
                  <w:r w:rsidRPr="00C83CDF">
                    <w:rPr>
                      <w:color w:val="002060"/>
                    </w:rPr>
                    <w:t> </w:t>
                  </w:r>
                </w:p>
              </w:tc>
            </w:tr>
            <w:tr w:rsidR="003018EA" w:rsidRPr="00C83CDF" w14:paraId="1EAFB92B"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A46079" w14:textId="77777777" w:rsidR="003018EA" w:rsidRPr="00C83CDF" w:rsidRDefault="003018EA" w:rsidP="003E46CF">
                  <w:pPr>
                    <w:pStyle w:val="rowtabella0"/>
                    <w:rPr>
                      <w:color w:val="002060"/>
                    </w:rPr>
                  </w:pPr>
                  <w:r w:rsidRPr="00C83CDF">
                    <w:rPr>
                      <w:color w:val="002060"/>
                    </w:rPr>
                    <w:t>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5CB03" w14:textId="77777777" w:rsidR="003018EA" w:rsidRPr="00C83CDF" w:rsidRDefault="003018EA" w:rsidP="003E46CF">
                  <w:pPr>
                    <w:pStyle w:val="rowtabella0"/>
                    <w:rPr>
                      <w:color w:val="002060"/>
                    </w:rPr>
                  </w:pPr>
                  <w:r w:rsidRPr="00C83CDF">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A0FC0" w14:textId="77777777" w:rsidR="003018EA" w:rsidRPr="00C83CDF" w:rsidRDefault="003018EA" w:rsidP="003E46CF">
                  <w:pPr>
                    <w:pStyle w:val="rowtabella0"/>
                    <w:jc w:val="center"/>
                    <w:rPr>
                      <w:color w:val="002060"/>
                    </w:rPr>
                  </w:pPr>
                  <w:r w:rsidRPr="00C83CDF">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B1489" w14:textId="77777777" w:rsidR="003018EA" w:rsidRPr="00C83CDF" w:rsidRDefault="003018EA" w:rsidP="003E46CF">
                  <w:pPr>
                    <w:pStyle w:val="rowtabella0"/>
                    <w:jc w:val="center"/>
                    <w:rPr>
                      <w:color w:val="002060"/>
                    </w:rPr>
                  </w:pPr>
                  <w:r w:rsidRPr="00C83CDF">
                    <w:rPr>
                      <w:color w:val="002060"/>
                    </w:rPr>
                    <w:t> </w:t>
                  </w:r>
                </w:p>
              </w:tc>
            </w:tr>
            <w:tr w:rsidR="003018EA" w:rsidRPr="00C83CDF" w14:paraId="242FB5D3"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565F6197" w14:textId="77777777" w:rsidR="003018EA" w:rsidRPr="00C83CDF" w:rsidRDefault="003018EA" w:rsidP="003E46CF">
                  <w:pPr>
                    <w:pStyle w:val="rowtabella0"/>
                    <w:rPr>
                      <w:color w:val="002060"/>
                    </w:rPr>
                  </w:pPr>
                  <w:r w:rsidRPr="00C83CDF">
                    <w:rPr>
                      <w:color w:val="002060"/>
                    </w:rPr>
                    <w:t>(1) - disputata il 11/10/2025</w:t>
                  </w:r>
                </w:p>
              </w:tc>
            </w:tr>
          </w:tbl>
          <w:p w14:paraId="555F1C91" w14:textId="77777777" w:rsidR="003018EA" w:rsidRPr="00C83CDF" w:rsidRDefault="003018EA" w:rsidP="003E46CF">
            <w:pPr>
              <w:rPr>
                <w:color w:val="002060"/>
              </w:rPr>
            </w:pPr>
          </w:p>
        </w:tc>
      </w:tr>
    </w:tbl>
    <w:p w14:paraId="3FE10D02" w14:textId="77777777" w:rsidR="003018EA" w:rsidRPr="00C83CDF" w:rsidRDefault="003018EA" w:rsidP="003018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018EA" w:rsidRPr="00C83CDF" w14:paraId="6D49FDC2" w14:textId="77777777" w:rsidTr="003E4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636F3421"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CDCCB" w14:textId="77777777" w:rsidR="003018EA" w:rsidRPr="00C83CDF" w:rsidRDefault="003018EA" w:rsidP="003E46CF">
                  <w:pPr>
                    <w:pStyle w:val="headertabella0"/>
                    <w:rPr>
                      <w:color w:val="002060"/>
                    </w:rPr>
                  </w:pPr>
                  <w:r w:rsidRPr="00C83CDF">
                    <w:rPr>
                      <w:color w:val="002060"/>
                    </w:rPr>
                    <w:t>GIRONE C - 3 Giornata - A</w:t>
                  </w:r>
                </w:p>
              </w:tc>
            </w:tr>
            <w:tr w:rsidR="003018EA" w:rsidRPr="00C83CDF" w14:paraId="7B3FE7C3"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2FD4C4" w14:textId="77777777" w:rsidR="003018EA" w:rsidRPr="00C83CDF" w:rsidRDefault="003018EA" w:rsidP="003E46CF">
                  <w:pPr>
                    <w:pStyle w:val="rowtabella0"/>
                    <w:rPr>
                      <w:color w:val="002060"/>
                    </w:rPr>
                  </w:pPr>
                  <w:r w:rsidRPr="00C83CDF">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249EF" w14:textId="77777777" w:rsidR="003018EA" w:rsidRPr="00C83CDF" w:rsidRDefault="003018EA" w:rsidP="003E46CF">
                  <w:pPr>
                    <w:pStyle w:val="rowtabella0"/>
                    <w:rPr>
                      <w:color w:val="002060"/>
                    </w:rPr>
                  </w:pPr>
                  <w:r w:rsidRPr="00C83CDF">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B0A6C" w14:textId="77777777" w:rsidR="003018EA" w:rsidRPr="00C83CDF" w:rsidRDefault="003018EA" w:rsidP="003E46CF">
                  <w:pPr>
                    <w:pStyle w:val="rowtabella0"/>
                    <w:jc w:val="center"/>
                    <w:rPr>
                      <w:color w:val="002060"/>
                    </w:rPr>
                  </w:pPr>
                  <w:r w:rsidRPr="00C83CDF">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BBEB4" w14:textId="77777777" w:rsidR="003018EA" w:rsidRPr="00C83CDF" w:rsidRDefault="003018EA" w:rsidP="003E46CF">
                  <w:pPr>
                    <w:pStyle w:val="rowtabella0"/>
                    <w:jc w:val="center"/>
                    <w:rPr>
                      <w:color w:val="002060"/>
                    </w:rPr>
                  </w:pPr>
                  <w:r w:rsidRPr="00C83CDF">
                    <w:rPr>
                      <w:color w:val="002060"/>
                    </w:rPr>
                    <w:t> </w:t>
                  </w:r>
                </w:p>
              </w:tc>
            </w:tr>
            <w:tr w:rsidR="003018EA" w:rsidRPr="00C83CDF" w14:paraId="6385400C"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AB2517" w14:textId="77777777" w:rsidR="003018EA" w:rsidRPr="00C83CDF" w:rsidRDefault="003018EA" w:rsidP="003E46CF">
                  <w:pPr>
                    <w:pStyle w:val="rowtabella0"/>
                    <w:rPr>
                      <w:color w:val="002060"/>
                    </w:rPr>
                  </w:pPr>
                  <w:r w:rsidRPr="00C83CDF">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BAC9F0" w14:textId="77777777" w:rsidR="003018EA" w:rsidRPr="00C83CDF" w:rsidRDefault="003018EA" w:rsidP="003E46CF">
                  <w:pPr>
                    <w:pStyle w:val="rowtabella0"/>
                    <w:rPr>
                      <w:color w:val="002060"/>
                    </w:rPr>
                  </w:pPr>
                  <w:r w:rsidRPr="00C83CDF">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E1A2D9" w14:textId="77777777" w:rsidR="003018EA" w:rsidRPr="00C83CDF" w:rsidRDefault="003018EA" w:rsidP="003E46CF">
                  <w:pPr>
                    <w:pStyle w:val="rowtabella0"/>
                    <w:jc w:val="center"/>
                    <w:rPr>
                      <w:color w:val="002060"/>
                    </w:rPr>
                  </w:pPr>
                  <w:r w:rsidRPr="00C83CD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31548C" w14:textId="77777777" w:rsidR="003018EA" w:rsidRPr="00C83CDF" w:rsidRDefault="003018EA" w:rsidP="003E46CF">
                  <w:pPr>
                    <w:pStyle w:val="rowtabella0"/>
                    <w:jc w:val="center"/>
                    <w:rPr>
                      <w:color w:val="002060"/>
                    </w:rPr>
                  </w:pPr>
                  <w:r w:rsidRPr="00C83CDF">
                    <w:rPr>
                      <w:color w:val="002060"/>
                    </w:rPr>
                    <w:t> </w:t>
                  </w:r>
                </w:p>
              </w:tc>
            </w:tr>
            <w:tr w:rsidR="003018EA" w:rsidRPr="00C83CDF" w14:paraId="1E308A81"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F6E740" w14:textId="77777777" w:rsidR="003018EA" w:rsidRPr="00C83CDF" w:rsidRDefault="003018EA" w:rsidP="003E46CF">
                  <w:pPr>
                    <w:pStyle w:val="rowtabella0"/>
                    <w:rPr>
                      <w:color w:val="002060"/>
                    </w:rPr>
                  </w:pPr>
                  <w:r w:rsidRPr="00C83CDF">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124263" w14:textId="77777777" w:rsidR="003018EA" w:rsidRPr="00C83CDF" w:rsidRDefault="003018EA" w:rsidP="003E46CF">
                  <w:pPr>
                    <w:pStyle w:val="rowtabella0"/>
                    <w:rPr>
                      <w:color w:val="002060"/>
                    </w:rPr>
                  </w:pPr>
                  <w:r w:rsidRPr="00C83CDF">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89BC63" w14:textId="77777777" w:rsidR="003018EA" w:rsidRPr="00C83CDF" w:rsidRDefault="003018EA" w:rsidP="003E46CF">
                  <w:pPr>
                    <w:pStyle w:val="rowtabella0"/>
                    <w:jc w:val="center"/>
                    <w:rPr>
                      <w:color w:val="002060"/>
                    </w:rPr>
                  </w:pPr>
                  <w:r w:rsidRPr="00C83CDF">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0CF570" w14:textId="77777777" w:rsidR="003018EA" w:rsidRPr="00C83CDF" w:rsidRDefault="003018EA" w:rsidP="003E46CF">
                  <w:pPr>
                    <w:pStyle w:val="rowtabella0"/>
                    <w:jc w:val="center"/>
                    <w:rPr>
                      <w:color w:val="002060"/>
                    </w:rPr>
                  </w:pPr>
                  <w:r w:rsidRPr="00C83CDF">
                    <w:rPr>
                      <w:color w:val="002060"/>
                    </w:rPr>
                    <w:t> </w:t>
                  </w:r>
                </w:p>
              </w:tc>
            </w:tr>
            <w:tr w:rsidR="003018EA" w:rsidRPr="00C83CDF" w14:paraId="7FD1323B"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3E2EE9" w14:textId="77777777" w:rsidR="003018EA" w:rsidRPr="00C83CDF" w:rsidRDefault="003018EA" w:rsidP="003E46CF">
                  <w:pPr>
                    <w:pStyle w:val="rowtabella0"/>
                    <w:rPr>
                      <w:color w:val="002060"/>
                    </w:rPr>
                  </w:pPr>
                  <w:r w:rsidRPr="00C83CDF">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9A7564" w14:textId="77777777" w:rsidR="003018EA" w:rsidRPr="00C83CDF" w:rsidRDefault="003018EA" w:rsidP="003E46CF">
                  <w:pPr>
                    <w:pStyle w:val="rowtabella0"/>
                    <w:rPr>
                      <w:color w:val="002060"/>
                    </w:rPr>
                  </w:pPr>
                  <w:r w:rsidRPr="00C83CDF">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964183" w14:textId="77777777" w:rsidR="003018EA" w:rsidRPr="00C83CDF" w:rsidRDefault="003018EA" w:rsidP="003E46CF">
                  <w:pPr>
                    <w:pStyle w:val="rowtabella0"/>
                    <w:jc w:val="center"/>
                    <w:rPr>
                      <w:color w:val="002060"/>
                    </w:rPr>
                  </w:pPr>
                  <w:r w:rsidRPr="00C83CDF">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5C23AC" w14:textId="77777777" w:rsidR="003018EA" w:rsidRPr="00C83CDF" w:rsidRDefault="003018EA" w:rsidP="003E46CF">
                  <w:pPr>
                    <w:pStyle w:val="rowtabella0"/>
                    <w:jc w:val="center"/>
                    <w:rPr>
                      <w:color w:val="002060"/>
                    </w:rPr>
                  </w:pPr>
                  <w:r w:rsidRPr="00C83CDF">
                    <w:rPr>
                      <w:color w:val="002060"/>
                    </w:rPr>
                    <w:t> </w:t>
                  </w:r>
                </w:p>
              </w:tc>
            </w:tr>
            <w:tr w:rsidR="003018EA" w:rsidRPr="00C83CDF" w14:paraId="6145B25B"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80FCD8" w14:textId="77777777" w:rsidR="003018EA" w:rsidRPr="00C83CDF" w:rsidRDefault="003018EA" w:rsidP="003E46CF">
                  <w:pPr>
                    <w:pStyle w:val="rowtabella0"/>
                    <w:rPr>
                      <w:color w:val="002060"/>
                    </w:rPr>
                  </w:pPr>
                  <w:r w:rsidRPr="00C83CDF">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70A43D" w14:textId="77777777" w:rsidR="003018EA" w:rsidRPr="00C83CDF" w:rsidRDefault="003018EA" w:rsidP="003E46CF">
                  <w:pPr>
                    <w:pStyle w:val="rowtabella0"/>
                    <w:rPr>
                      <w:color w:val="002060"/>
                    </w:rPr>
                  </w:pPr>
                  <w:r w:rsidRPr="00C83CDF">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5993B9" w14:textId="77777777" w:rsidR="003018EA" w:rsidRPr="00C83CDF" w:rsidRDefault="003018EA" w:rsidP="003E46CF">
                  <w:pPr>
                    <w:pStyle w:val="rowtabella0"/>
                    <w:jc w:val="center"/>
                    <w:rPr>
                      <w:color w:val="002060"/>
                    </w:rPr>
                  </w:pPr>
                  <w:r w:rsidRPr="00C83CDF">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84F8B3" w14:textId="77777777" w:rsidR="003018EA" w:rsidRPr="00C83CDF" w:rsidRDefault="003018EA" w:rsidP="003E46CF">
                  <w:pPr>
                    <w:pStyle w:val="rowtabella0"/>
                    <w:jc w:val="center"/>
                    <w:rPr>
                      <w:color w:val="002060"/>
                    </w:rPr>
                  </w:pPr>
                  <w:r w:rsidRPr="00C83CDF">
                    <w:rPr>
                      <w:color w:val="002060"/>
                    </w:rPr>
                    <w:t> </w:t>
                  </w:r>
                </w:p>
              </w:tc>
            </w:tr>
            <w:tr w:rsidR="003018EA" w:rsidRPr="00C83CDF" w14:paraId="79BFB0A2"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84A43" w14:textId="77777777" w:rsidR="003018EA" w:rsidRPr="00C83CDF" w:rsidRDefault="003018EA" w:rsidP="003E46CF">
                  <w:pPr>
                    <w:pStyle w:val="rowtabella0"/>
                    <w:rPr>
                      <w:color w:val="002060"/>
                    </w:rPr>
                  </w:pPr>
                  <w:proofErr w:type="gramStart"/>
                  <w:r w:rsidRPr="00C83CDF">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5DA30" w14:textId="77777777" w:rsidR="003018EA" w:rsidRPr="00C83CDF" w:rsidRDefault="003018EA" w:rsidP="003E46CF">
                  <w:pPr>
                    <w:pStyle w:val="rowtabella0"/>
                    <w:rPr>
                      <w:color w:val="002060"/>
                    </w:rPr>
                  </w:pPr>
                  <w:r w:rsidRPr="00C83CDF">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021DA" w14:textId="77777777" w:rsidR="003018EA" w:rsidRPr="00C83CDF" w:rsidRDefault="003018EA" w:rsidP="003E46CF">
                  <w:pPr>
                    <w:pStyle w:val="rowtabella0"/>
                    <w:jc w:val="center"/>
                    <w:rPr>
                      <w:color w:val="002060"/>
                    </w:rPr>
                  </w:pPr>
                  <w:r w:rsidRPr="00C83CDF">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F8DCD" w14:textId="77777777" w:rsidR="003018EA" w:rsidRPr="00C83CDF" w:rsidRDefault="003018EA" w:rsidP="003E46CF">
                  <w:pPr>
                    <w:pStyle w:val="rowtabella0"/>
                    <w:jc w:val="center"/>
                    <w:rPr>
                      <w:color w:val="002060"/>
                    </w:rPr>
                  </w:pPr>
                  <w:r w:rsidRPr="00C83CDF">
                    <w:rPr>
                      <w:color w:val="002060"/>
                    </w:rPr>
                    <w:t> </w:t>
                  </w:r>
                </w:p>
              </w:tc>
            </w:tr>
          </w:tbl>
          <w:p w14:paraId="49E83BC6" w14:textId="77777777" w:rsidR="003018EA" w:rsidRPr="00C83CDF" w:rsidRDefault="003018EA" w:rsidP="003E46CF">
            <w:pPr>
              <w:rPr>
                <w:color w:val="002060"/>
              </w:rPr>
            </w:pPr>
          </w:p>
        </w:tc>
      </w:tr>
    </w:tbl>
    <w:p w14:paraId="4A98EBB8" w14:textId="77777777" w:rsidR="003018EA" w:rsidRPr="00C83CDF" w:rsidRDefault="003018EA" w:rsidP="003018EA">
      <w:pPr>
        <w:pStyle w:val="breakline"/>
        <w:rPr>
          <w:rFonts w:eastAsiaTheme="minorEastAsia"/>
          <w:color w:val="002060"/>
        </w:rPr>
      </w:pPr>
    </w:p>
    <w:p w14:paraId="6797CF94" w14:textId="77777777" w:rsidR="003018EA" w:rsidRPr="00C83CDF" w:rsidRDefault="003018EA" w:rsidP="003018EA">
      <w:pPr>
        <w:pStyle w:val="breakline"/>
        <w:rPr>
          <w:color w:val="002060"/>
        </w:rPr>
      </w:pPr>
    </w:p>
    <w:p w14:paraId="46034385" w14:textId="77777777" w:rsidR="003018EA" w:rsidRPr="00C83CDF" w:rsidRDefault="003018EA" w:rsidP="003018EA">
      <w:pPr>
        <w:pStyle w:val="titoloprinc0"/>
        <w:rPr>
          <w:color w:val="002060"/>
        </w:rPr>
      </w:pPr>
      <w:r w:rsidRPr="00C83CDF">
        <w:rPr>
          <w:color w:val="002060"/>
        </w:rPr>
        <w:t>GIUDICE SPORTIVO</w:t>
      </w:r>
    </w:p>
    <w:p w14:paraId="06422E98" w14:textId="77777777" w:rsidR="003018EA" w:rsidRPr="00C83CDF" w:rsidRDefault="003018EA" w:rsidP="003018EA">
      <w:pPr>
        <w:pStyle w:val="diffida"/>
        <w:rPr>
          <w:color w:val="002060"/>
        </w:rPr>
      </w:pPr>
      <w:r w:rsidRPr="00C83CDF">
        <w:rPr>
          <w:color w:val="002060"/>
        </w:rPr>
        <w:t>Il Giudice Sportivo Avv. Agnese Lazzaretti, con l'assistenza del Segretario Angelo Castellana, nella seduta del 15/10/2025, ha adottato le decisioni che di seguito integralmente si riportano:</w:t>
      </w:r>
    </w:p>
    <w:p w14:paraId="34023890" w14:textId="77777777" w:rsidR="003018EA" w:rsidRPr="00C83CDF" w:rsidRDefault="003018EA" w:rsidP="003018EA">
      <w:pPr>
        <w:pStyle w:val="titolo10"/>
        <w:rPr>
          <w:color w:val="002060"/>
        </w:rPr>
      </w:pPr>
      <w:r w:rsidRPr="00C83CDF">
        <w:rPr>
          <w:color w:val="002060"/>
        </w:rPr>
        <w:t xml:space="preserve">GARE DEL 10/10/2025 </w:t>
      </w:r>
    </w:p>
    <w:p w14:paraId="5440C0C1" w14:textId="77777777" w:rsidR="003018EA" w:rsidRPr="00C83CDF" w:rsidRDefault="003018EA" w:rsidP="003018EA">
      <w:pPr>
        <w:pStyle w:val="titolo7a"/>
        <w:rPr>
          <w:color w:val="002060"/>
        </w:rPr>
      </w:pPr>
      <w:r w:rsidRPr="00C83CDF">
        <w:rPr>
          <w:color w:val="002060"/>
        </w:rPr>
        <w:t xml:space="preserve">PROVVEDIMENTI DISCIPLINARI </w:t>
      </w:r>
    </w:p>
    <w:p w14:paraId="532FA127" w14:textId="77777777" w:rsidR="003018EA" w:rsidRPr="00C83CDF" w:rsidRDefault="003018EA" w:rsidP="003018EA">
      <w:pPr>
        <w:pStyle w:val="titolo7b0"/>
        <w:rPr>
          <w:color w:val="002060"/>
        </w:rPr>
      </w:pPr>
      <w:r w:rsidRPr="00C83CDF">
        <w:rPr>
          <w:color w:val="002060"/>
        </w:rPr>
        <w:lastRenderedPageBreak/>
        <w:t xml:space="preserve">In base alle risultanze degli atti ufficiali sono state deliberate le seguenti sanzioni disciplinari. </w:t>
      </w:r>
    </w:p>
    <w:p w14:paraId="6546245D" w14:textId="77777777" w:rsidR="003018EA" w:rsidRPr="00C83CDF" w:rsidRDefault="003018EA" w:rsidP="003018EA">
      <w:pPr>
        <w:pStyle w:val="titolo30"/>
        <w:rPr>
          <w:color w:val="002060"/>
        </w:rPr>
      </w:pPr>
      <w:r w:rsidRPr="00C83CDF">
        <w:rPr>
          <w:color w:val="002060"/>
        </w:rPr>
        <w:t xml:space="preserve">DIRIGENTI </w:t>
      </w:r>
    </w:p>
    <w:p w14:paraId="4EEE03C3" w14:textId="77777777" w:rsidR="003018EA" w:rsidRPr="00C83CDF" w:rsidRDefault="003018EA" w:rsidP="003018EA">
      <w:pPr>
        <w:pStyle w:val="titolo20"/>
        <w:rPr>
          <w:color w:val="002060"/>
        </w:rPr>
      </w:pPr>
      <w:r w:rsidRPr="00C83CDF">
        <w:rPr>
          <w:color w:val="002060"/>
        </w:rPr>
        <w:t xml:space="preserve">INIBIZIONE A TEMPO OPPURE SQUALIFICA A GARE: FINO AL 22/10/2025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0181BB91" w14:textId="77777777" w:rsidTr="003E46CF">
        <w:tc>
          <w:tcPr>
            <w:tcW w:w="2200" w:type="dxa"/>
            <w:tcMar>
              <w:top w:w="20" w:type="dxa"/>
              <w:left w:w="20" w:type="dxa"/>
              <w:bottom w:w="20" w:type="dxa"/>
              <w:right w:w="20" w:type="dxa"/>
            </w:tcMar>
            <w:vAlign w:val="center"/>
            <w:hideMark/>
          </w:tcPr>
          <w:p w14:paraId="1C1332F9" w14:textId="77777777" w:rsidR="003018EA" w:rsidRPr="00C83CDF" w:rsidRDefault="003018EA" w:rsidP="003E46CF">
            <w:pPr>
              <w:pStyle w:val="movimento"/>
              <w:rPr>
                <w:color w:val="002060"/>
              </w:rPr>
            </w:pPr>
            <w:r w:rsidRPr="00C83CDF">
              <w:rPr>
                <w:color w:val="002060"/>
              </w:rPr>
              <w:t>PERFETTI TOMMASO</w:t>
            </w:r>
          </w:p>
        </w:tc>
        <w:tc>
          <w:tcPr>
            <w:tcW w:w="2200" w:type="dxa"/>
            <w:tcMar>
              <w:top w:w="20" w:type="dxa"/>
              <w:left w:w="20" w:type="dxa"/>
              <w:bottom w:w="20" w:type="dxa"/>
              <w:right w:w="20" w:type="dxa"/>
            </w:tcMar>
            <w:vAlign w:val="center"/>
            <w:hideMark/>
          </w:tcPr>
          <w:p w14:paraId="279739D9" w14:textId="77777777" w:rsidR="003018EA" w:rsidRPr="00C83CDF" w:rsidRDefault="003018EA" w:rsidP="003E46CF">
            <w:pPr>
              <w:pStyle w:val="movimento2"/>
              <w:rPr>
                <w:color w:val="002060"/>
              </w:rPr>
            </w:pPr>
            <w:r w:rsidRPr="00C83CDF">
              <w:rPr>
                <w:color w:val="002060"/>
              </w:rPr>
              <w:t xml:space="preserve">(C.F. MACERATESE A.S.D.) </w:t>
            </w:r>
          </w:p>
        </w:tc>
        <w:tc>
          <w:tcPr>
            <w:tcW w:w="800" w:type="dxa"/>
            <w:tcMar>
              <w:top w:w="20" w:type="dxa"/>
              <w:left w:w="20" w:type="dxa"/>
              <w:bottom w:w="20" w:type="dxa"/>
              <w:right w:w="20" w:type="dxa"/>
            </w:tcMar>
            <w:vAlign w:val="center"/>
            <w:hideMark/>
          </w:tcPr>
          <w:p w14:paraId="6F9306EE"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67DD523"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466A982" w14:textId="77777777" w:rsidR="003018EA" w:rsidRPr="00C83CDF" w:rsidRDefault="003018EA" w:rsidP="003E46CF">
            <w:pPr>
              <w:pStyle w:val="movimento2"/>
              <w:rPr>
                <w:color w:val="002060"/>
              </w:rPr>
            </w:pPr>
            <w:r w:rsidRPr="00C83CDF">
              <w:rPr>
                <w:color w:val="002060"/>
              </w:rPr>
              <w:t> </w:t>
            </w:r>
          </w:p>
        </w:tc>
      </w:tr>
    </w:tbl>
    <w:p w14:paraId="69056D42" w14:textId="77777777" w:rsidR="003018EA" w:rsidRPr="00C83CDF" w:rsidRDefault="003018EA" w:rsidP="003018EA">
      <w:pPr>
        <w:pStyle w:val="diffida"/>
        <w:spacing w:before="80" w:beforeAutospacing="0" w:after="40" w:afterAutospacing="0"/>
        <w:rPr>
          <w:rFonts w:eastAsiaTheme="minorEastAsia"/>
          <w:color w:val="002060"/>
        </w:rPr>
      </w:pPr>
      <w:r w:rsidRPr="00C83CDF">
        <w:rPr>
          <w:color w:val="002060"/>
        </w:rPr>
        <w:t xml:space="preserve">Per reiterate proteste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16DCC998" w14:textId="77777777" w:rsidTr="003E46CF">
        <w:tc>
          <w:tcPr>
            <w:tcW w:w="2200" w:type="dxa"/>
            <w:tcMar>
              <w:top w:w="20" w:type="dxa"/>
              <w:left w:w="20" w:type="dxa"/>
              <w:bottom w:w="20" w:type="dxa"/>
              <w:right w:w="20" w:type="dxa"/>
            </w:tcMar>
            <w:vAlign w:val="center"/>
            <w:hideMark/>
          </w:tcPr>
          <w:p w14:paraId="103D770A" w14:textId="77777777" w:rsidR="003018EA" w:rsidRPr="00C83CDF" w:rsidRDefault="003018EA" w:rsidP="003E46CF">
            <w:pPr>
              <w:pStyle w:val="movimento"/>
              <w:rPr>
                <w:color w:val="002060"/>
              </w:rPr>
            </w:pPr>
            <w:r w:rsidRPr="00C83CDF">
              <w:rPr>
                <w:color w:val="002060"/>
              </w:rPr>
              <w:t>PALLONI ANDREA</w:t>
            </w:r>
          </w:p>
        </w:tc>
        <w:tc>
          <w:tcPr>
            <w:tcW w:w="2200" w:type="dxa"/>
            <w:tcMar>
              <w:top w:w="20" w:type="dxa"/>
              <w:left w:w="20" w:type="dxa"/>
              <w:bottom w:w="20" w:type="dxa"/>
              <w:right w:w="20" w:type="dxa"/>
            </w:tcMar>
            <w:vAlign w:val="center"/>
            <w:hideMark/>
          </w:tcPr>
          <w:p w14:paraId="210C7574" w14:textId="77777777" w:rsidR="003018EA" w:rsidRPr="00C83CDF" w:rsidRDefault="003018EA" w:rsidP="003E46CF">
            <w:pPr>
              <w:pStyle w:val="movimento2"/>
              <w:rPr>
                <w:color w:val="002060"/>
              </w:rPr>
            </w:pPr>
            <w:r w:rsidRPr="00C83CDF">
              <w:rPr>
                <w:color w:val="002060"/>
              </w:rPr>
              <w:t xml:space="preserve">(G.S.A. LE DUE PALME) </w:t>
            </w:r>
          </w:p>
        </w:tc>
        <w:tc>
          <w:tcPr>
            <w:tcW w:w="800" w:type="dxa"/>
            <w:tcMar>
              <w:top w:w="20" w:type="dxa"/>
              <w:left w:w="20" w:type="dxa"/>
              <w:bottom w:w="20" w:type="dxa"/>
              <w:right w:w="20" w:type="dxa"/>
            </w:tcMar>
            <w:vAlign w:val="center"/>
            <w:hideMark/>
          </w:tcPr>
          <w:p w14:paraId="7602AD2B"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FBA362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5BBF619" w14:textId="77777777" w:rsidR="003018EA" w:rsidRPr="00C83CDF" w:rsidRDefault="003018EA" w:rsidP="003E46CF">
            <w:pPr>
              <w:pStyle w:val="movimento2"/>
              <w:rPr>
                <w:color w:val="002060"/>
              </w:rPr>
            </w:pPr>
            <w:r w:rsidRPr="00C83CDF">
              <w:rPr>
                <w:color w:val="002060"/>
              </w:rPr>
              <w:t> </w:t>
            </w:r>
          </w:p>
        </w:tc>
      </w:tr>
    </w:tbl>
    <w:p w14:paraId="2F2E7BA6" w14:textId="77777777" w:rsidR="003018EA" w:rsidRPr="00C83CDF" w:rsidRDefault="003018EA" w:rsidP="003018EA">
      <w:pPr>
        <w:pStyle w:val="diffida"/>
        <w:spacing w:before="80" w:beforeAutospacing="0" w:after="40" w:afterAutospacing="0"/>
        <w:rPr>
          <w:rFonts w:eastAsiaTheme="minorEastAsia"/>
          <w:color w:val="002060"/>
        </w:rPr>
      </w:pPr>
      <w:r w:rsidRPr="00C83CDF">
        <w:rPr>
          <w:color w:val="002060"/>
        </w:rPr>
        <w:t xml:space="preserve">Per proteste nei confronti dell'arbitro. Allontanato. </w:t>
      </w:r>
    </w:p>
    <w:p w14:paraId="254A6852"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062364ED" w14:textId="77777777" w:rsidTr="003E46CF">
        <w:tc>
          <w:tcPr>
            <w:tcW w:w="2200" w:type="dxa"/>
            <w:tcMar>
              <w:top w:w="20" w:type="dxa"/>
              <w:left w:w="20" w:type="dxa"/>
              <w:bottom w:w="20" w:type="dxa"/>
              <w:right w:w="20" w:type="dxa"/>
            </w:tcMar>
            <w:vAlign w:val="center"/>
            <w:hideMark/>
          </w:tcPr>
          <w:p w14:paraId="3290E389" w14:textId="77777777" w:rsidR="003018EA" w:rsidRPr="00C83CDF" w:rsidRDefault="003018EA" w:rsidP="003E46CF">
            <w:pPr>
              <w:pStyle w:val="movimento"/>
              <w:rPr>
                <w:color w:val="002060"/>
              </w:rPr>
            </w:pPr>
            <w:r w:rsidRPr="00C83CDF">
              <w:rPr>
                <w:color w:val="002060"/>
              </w:rPr>
              <w:t>PERFETTI TOMMASO</w:t>
            </w:r>
          </w:p>
        </w:tc>
        <w:tc>
          <w:tcPr>
            <w:tcW w:w="2200" w:type="dxa"/>
            <w:tcMar>
              <w:top w:w="20" w:type="dxa"/>
              <w:left w:w="20" w:type="dxa"/>
              <w:bottom w:w="20" w:type="dxa"/>
              <w:right w:w="20" w:type="dxa"/>
            </w:tcMar>
            <w:vAlign w:val="center"/>
            <w:hideMark/>
          </w:tcPr>
          <w:p w14:paraId="7B75DF20" w14:textId="77777777" w:rsidR="003018EA" w:rsidRPr="00C83CDF" w:rsidRDefault="003018EA" w:rsidP="003E46CF">
            <w:pPr>
              <w:pStyle w:val="movimento2"/>
              <w:rPr>
                <w:color w:val="002060"/>
              </w:rPr>
            </w:pPr>
            <w:r w:rsidRPr="00C83CDF">
              <w:rPr>
                <w:color w:val="002060"/>
              </w:rPr>
              <w:t xml:space="preserve">(C.F. MACERATESE A.S.D.) </w:t>
            </w:r>
          </w:p>
        </w:tc>
        <w:tc>
          <w:tcPr>
            <w:tcW w:w="800" w:type="dxa"/>
            <w:tcMar>
              <w:top w:w="20" w:type="dxa"/>
              <w:left w:w="20" w:type="dxa"/>
              <w:bottom w:w="20" w:type="dxa"/>
              <w:right w:w="20" w:type="dxa"/>
            </w:tcMar>
            <w:vAlign w:val="center"/>
            <w:hideMark/>
          </w:tcPr>
          <w:p w14:paraId="73FDBF1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898C7EB" w14:textId="77777777" w:rsidR="003018EA" w:rsidRPr="00C83CDF" w:rsidRDefault="003018EA" w:rsidP="003E46CF">
            <w:pPr>
              <w:pStyle w:val="movimento"/>
              <w:rPr>
                <w:color w:val="002060"/>
              </w:rPr>
            </w:pPr>
            <w:r w:rsidRPr="00C83CDF">
              <w:rPr>
                <w:color w:val="002060"/>
              </w:rPr>
              <w:t>GIANFELICI MICHELE</w:t>
            </w:r>
          </w:p>
        </w:tc>
        <w:tc>
          <w:tcPr>
            <w:tcW w:w="2200" w:type="dxa"/>
            <w:tcMar>
              <w:top w:w="20" w:type="dxa"/>
              <w:left w:w="20" w:type="dxa"/>
              <w:bottom w:w="20" w:type="dxa"/>
              <w:right w:w="20" w:type="dxa"/>
            </w:tcMar>
            <w:vAlign w:val="center"/>
            <w:hideMark/>
          </w:tcPr>
          <w:p w14:paraId="483A783C" w14:textId="77777777" w:rsidR="003018EA" w:rsidRPr="00C83CDF" w:rsidRDefault="003018EA" w:rsidP="003E46CF">
            <w:pPr>
              <w:pStyle w:val="movimento2"/>
              <w:rPr>
                <w:color w:val="002060"/>
              </w:rPr>
            </w:pPr>
            <w:r w:rsidRPr="00C83CDF">
              <w:rPr>
                <w:color w:val="002060"/>
              </w:rPr>
              <w:t xml:space="preserve">(FUTSAL CASTELFIDARDO) </w:t>
            </w:r>
          </w:p>
        </w:tc>
      </w:tr>
      <w:tr w:rsidR="003018EA" w:rsidRPr="00C83CDF" w14:paraId="33150914" w14:textId="77777777" w:rsidTr="003E46CF">
        <w:tc>
          <w:tcPr>
            <w:tcW w:w="2200" w:type="dxa"/>
            <w:tcMar>
              <w:top w:w="20" w:type="dxa"/>
              <w:left w:w="20" w:type="dxa"/>
              <w:bottom w:w="20" w:type="dxa"/>
              <w:right w:w="20" w:type="dxa"/>
            </w:tcMar>
            <w:vAlign w:val="center"/>
            <w:hideMark/>
          </w:tcPr>
          <w:p w14:paraId="16E38462" w14:textId="77777777" w:rsidR="003018EA" w:rsidRPr="00C83CDF" w:rsidRDefault="003018EA" w:rsidP="003E46CF">
            <w:pPr>
              <w:pStyle w:val="movimento"/>
              <w:rPr>
                <w:color w:val="002060"/>
              </w:rPr>
            </w:pPr>
            <w:r w:rsidRPr="00C83CDF">
              <w:rPr>
                <w:color w:val="002060"/>
              </w:rPr>
              <w:t>GUARDABASSI RUDY</w:t>
            </w:r>
          </w:p>
        </w:tc>
        <w:tc>
          <w:tcPr>
            <w:tcW w:w="2200" w:type="dxa"/>
            <w:tcMar>
              <w:top w:w="20" w:type="dxa"/>
              <w:left w:w="20" w:type="dxa"/>
              <w:bottom w:w="20" w:type="dxa"/>
              <w:right w:w="20" w:type="dxa"/>
            </w:tcMar>
            <w:vAlign w:val="center"/>
            <w:hideMark/>
          </w:tcPr>
          <w:p w14:paraId="315A647E" w14:textId="77777777" w:rsidR="003018EA" w:rsidRPr="00C83CDF" w:rsidRDefault="003018EA" w:rsidP="003E46CF">
            <w:pPr>
              <w:pStyle w:val="movimento2"/>
              <w:rPr>
                <w:color w:val="002060"/>
              </w:rPr>
            </w:pPr>
            <w:r w:rsidRPr="00C83CDF">
              <w:rPr>
                <w:color w:val="002060"/>
              </w:rPr>
              <w:t xml:space="preserve">(FUTSAL RECANATI) </w:t>
            </w:r>
          </w:p>
        </w:tc>
        <w:tc>
          <w:tcPr>
            <w:tcW w:w="800" w:type="dxa"/>
            <w:tcMar>
              <w:top w:w="20" w:type="dxa"/>
              <w:left w:w="20" w:type="dxa"/>
              <w:bottom w:w="20" w:type="dxa"/>
              <w:right w:w="20" w:type="dxa"/>
            </w:tcMar>
            <w:vAlign w:val="center"/>
            <w:hideMark/>
          </w:tcPr>
          <w:p w14:paraId="73CDF4C9"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F34BA02" w14:textId="77777777" w:rsidR="003018EA" w:rsidRPr="00C83CDF" w:rsidRDefault="003018EA" w:rsidP="003E46CF">
            <w:pPr>
              <w:pStyle w:val="movimento"/>
              <w:rPr>
                <w:color w:val="002060"/>
              </w:rPr>
            </w:pPr>
            <w:r w:rsidRPr="00C83CDF">
              <w:rPr>
                <w:color w:val="002060"/>
              </w:rPr>
              <w:t>BERTOZZI SAMUELE</w:t>
            </w:r>
          </w:p>
        </w:tc>
        <w:tc>
          <w:tcPr>
            <w:tcW w:w="2200" w:type="dxa"/>
            <w:tcMar>
              <w:top w:w="20" w:type="dxa"/>
              <w:left w:w="20" w:type="dxa"/>
              <w:bottom w:w="20" w:type="dxa"/>
              <w:right w:w="20" w:type="dxa"/>
            </w:tcMar>
            <w:vAlign w:val="center"/>
            <w:hideMark/>
          </w:tcPr>
          <w:p w14:paraId="64D0A349" w14:textId="77777777" w:rsidR="003018EA" w:rsidRPr="00C83CDF" w:rsidRDefault="003018EA" w:rsidP="003E46CF">
            <w:pPr>
              <w:pStyle w:val="movimento2"/>
              <w:rPr>
                <w:color w:val="002060"/>
              </w:rPr>
            </w:pPr>
            <w:r w:rsidRPr="00C83CDF">
              <w:rPr>
                <w:color w:val="002060"/>
              </w:rPr>
              <w:t xml:space="preserve">(PIEVE D ICO CALCIO A 5) </w:t>
            </w:r>
          </w:p>
        </w:tc>
      </w:tr>
    </w:tbl>
    <w:p w14:paraId="490A0AC6" w14:textId="77777777" w:rsidR="003018EA" w:rsidRPr="00C83CDF" w:rsidRDefault="003018EA" w:rsidP="003018EA">
      <w:pPr>
        <w:pStyle w:val="titolo30"/>
        <w:rPr>
          <w:rFonts w:eastAsiaTheme="minorEastAsia"/>
          <w:color w:val="002060"/>
        </w:rPr>
      </w:pPr>
      <w:r w:rsidRPr="00C83CDF">
        <w:rPr>
          <w:color w:val="002060"/>
        </w:rPr>
        <w:t xml:space="preserve">ALLENATORI </w:t>
      </w:r>
    </w:p>
    <w:p w14:paraId="214C24D9" w14:textId="77777777" w:rsidR="003018EA" w:rsidRPr="00C83CDF" w:rsidRDefault="003018EA" w:rsidP="003018EA">
      <w:pPr>
        <w:pStyle w:val="titolo20"/>
        <w:rPr>
          <w:color w:val="002060"/>
        </w:rPr>
      </w:pPr>
      <w:r w:rsidRPr="00C83CDF">
        <w:rPr>
          <w:color w:val="002060"/>
        </w:rPr>
        <w:t xml:space="preserve">SQUALIFICA FINO AL 22/10/2025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7667B161" w14:textId="77777777" w:rsidTr="003E46CF">
        <w:tc>
          <w:tcPr>
            <w:tcW w:w="2200" w:type="dxa"/>
            <w:tcMar>
              <w:top w:w="20" w:type="dxa"/>
              <w:left w:w="20" w:type="dxa"/>
              <w:bottom w:w="20" w:type="dxa"/>
              <w:right w:w="20" w:type="dxa"/>
            </w:tcMar>
            <w:vAlign w:val="center"/>
            <w:hideMark/>
          </w:tcPr>
          <w:p w14:paraId="012E6749" w14:textId="77777777" w:rsidR="003018EA" w:rsidRPr="00C83CDF" w:rsidRDefault="003018EA" w:rsidP="003E46CF">
            <w:pPr>
              <w:pStyle w:val="movimento"/>
              <w:rPr>
                <w:color w:val="002060"/>
              </w:rPr>
            </w:pPr>
            <w:r w:rsidRPr="00C83CDF">
              <w:rPr>
                <w:color w:val="002060"/>
              </w:rPr>
              <w:t>VECCHIOLA FEDERICO</w:t>
            </w:r>
          </w:p>
        </w:tc>
        <w:tc>
          <w:tcPr>
            <w:tcW w:w="2200" w:type="dxa"/>
            <w:tcMar>
              <w:top w:w="20" w:type="dxa"/>
              <w:left w:w="20" w:type="dxa"/>
              <w:bottom w:w="20" w:type="dxa"/>
              <w:right w:w="20" w:type="dxa"/>
            </w:tcMar>
            <w:vAlign w:val="center"/>
            <w:hideMark/>
          </w:tcPr>
          <w:p w14:paraId="6C3D15D0" w14:textId="77777777" w:rsidR="003018EA" w:rsidRPr="00C83CDF" w:rsidRDefault="003018EA" w:rsidP="003E46CF">
            <w:pPr>
              <w:pStyle w:val="movimento2"/>
              <w:rPr>
                <w:color w:val="002060"/>
              </w:rPr>
            </w:pPr>
            <w:r w:rsidRPr="00C83CDF">
              <w:rPr>
                <w:color w:val="002060"/>
              </w:rPr>
              <w:t xml:space="preserve">(REAL SAN GIORGIO) </w:t>
            </w:r>
          </w:p>
        </w:tc>
        <w:tc>
          <w:tcPr>
            <w:tcW w:w="800" w:type="dxa"/>
            <w:tcMar>
              <w:top w:w="20" w:type="dxa"/>
              <w:left w:w="20" w:type="dxa"/>
              <w:bottom w:w="20" w:type="dxa"/>
              <w:right w:w="20" w:type="dxa"/>
            </w:tcMar>
            <w:vAlign w:val="center"/>
            <w:hideMark/>
          </w:tcPr>
          <w:p w14:paraId="7E7AB28A"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42045C1"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520CD10" w14:textId="77777777" w:rsidR="003018EA" w:rsidRPr="00C83CDF" w:rsidRDefault="003018EA" w:rsidP="003E46CF">
            <w:pPr>
              <w:pStyle w:val="movimento2"/>
              <w:rPr>
                <w:color w:val="002060"/>
              </w:rPr>
            </w:pPr>
            <w:r w:rsidRPr="00C83CDF">
              <w:rPr>
                <w:color w:val="002060"/>
              </w:rPr>
              <w:t> </w:t>
            </w:r>
          </w:p>
        </w:tc>
      </w:tr>
    </w:tbl>
    <w:p w14:paraId="030CDCE3" w14:textId="77777777" w:rsidR="003018EA" w:rsidRPr="00C83CDF" w:rsidRDefault="003018EA" w:rsidP="003018EA">
      <w:pPr>
        <w:pStyle w:val="diffida"/>
        <w:spacing w:before="80" w:beforeAutospacing="0" w:after="40" w:afterAutospacing="0"/>
        <w:rPr>
          <w:rFonts w:eastAsiaTheme="minorEastAsia"/>
          <w:color w:val="002060"/>
        </w:rPr>
      </w:pPr>
      <w:r w:rsidRPr="00C83CDF">
        <w:rPr>
          <w:color w:val="002060"/>
        </w:rPr>
        <w:t xml:space="preserve">Espulso per somma di ammonizioni.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4D74B281" w14:textId="77777777" w:rsidTr="003E46CF">
        <w:tc>
          <w:tcPr>
            <w:tcW w:w="2200" w:type="dxa"/>
            <w:tcMar>
              <w:top w:w="20" w:type="dxa"/>
              <w:left w:w="20" w:type="dxa"/>
              <w:bottom w:w="20" w:type="dxa"/>
              <w:right w:w="20" w:type="dxa"/>
            </w:tcMar>
            <w:vAlign w:val="center"/>
            <w:hideMark/>
          </w:tcPr>
          <w:p w14:paraId="1F82B3AE" w14:textId="77777777" w:rsidR="003018EA" w:rsidRPr="00C83CDF" w:rsidRDefault="003018EA" w:rsidP="003E46CF">
            <w:pPr>
              <w:pStyle w:val="movimento"/>
              <w:rPr>
                <w:color w:val="002060"/>
              </w:rPr>
            </w:pPr>
            <w:r w:rsidRPr="00C83CDF">
              <w:rPr>
                <w:color w:val="002060"/>
              </w:rPr>
              <w:t>MUNAFO LUCAS NICOLAS</w:t>
            </w:r>
          </w:p>
        </w:tc>
        <w:tc>
          <w:tcPr>
            <w:tcW w:w="2200" w:type="dxa"/>
            <w:tcMar>
              <w:top w:w="20" w:type="dxa"/>
              <w:left w:w="20" w:type="dxa"/>
              <w:bottom w:w="20" w:type="dxa"/>
              <w:right w:w="20" w:type="dxa"/>
            </w:tcMar>
            <w:vAlign w:val="center"/>
            <w:hideMark/>
          </w:tcPr>
          <w:p w14:paraId="7433CB10" w14:textId="77777777" w:rsidR="003018EA" w:rsidRPr="00C83CDF" w:rsidRDefault="003018EA" w:rsidP="003E46CF">
            <w:pPr>
              <w:pStyle w:val="movimento2"/>
              <w:rPr>
                <w:color w:val="002060"/>
              </w:rPr>
            </w:pPr>
            <w:r w:rsidRPr="00C83CDF">
              <w:rPr>
                <w:color w:val="002060"/>
              </w:rPr>
              <w:t xml:space="preserve">(SAN SEVERINO MARCHE) </w:t>
            </w:r>
          </w:p>
        </w:tc>
        <w:tc>
          <w:tcPr>
            <w:tcW w:w="800" w:type="dxa"/>
            <w:tcMar>
              <w:top w:w="20" w:type="dxa"/>
              <w:left w:w="20" w:type="dxa"/>
              <w:bottom w:w="20" w:type="dxa"/>
              <w:right w:w="20" w:type="dxa"/>
            </w:tcMar>
            <w:vAlign w:val="center"/>
            <w:hideMark/>
          </w:tcPr>
          <w:p w14:paraId="02022625"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77DFA5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6F9851F" w14:textId="77777777" w:rsidR="003018EA" w:rsidRPr="00C83CDF" w:rsidRDefault="003018EA" w:rsidP="003E46CF">
            <w:pPr>
              <w:pStyle w:val="movimento2"/>
              <w:rPr>
                <w:color w:val="002060"/>
              </w:rPr>
            </w:pPr>
            <w:r w:rsidRPr="00C83CDF">
              <w:rPr>
                <w:color w:val="002060"/>
              </w:rPr>
              <w:t> </w:t>
            </w:r>
          </w:p>
        </w:tc>
      </w:tr>
    </w:tbl>
    <w:p w14:paraId="10F0DA34" w14:textId="77777777" w:rsidR="003018EA" w:rsidRPr="00C83CDF" w:rsidRDefault="003018EA" w:rsidP="003018EA">
      <w:pPr>
        <w:pStyle w:val="diffida"/>
        <w:spacing w:before="80" w:beforeAutospacing="0" w:after="40" w:afterAutospacing="0"/>
        <w:rPr>
          <w:rFonts w:eastAsiaTheme="minorEastAsia"/>
          <w:color w:val="002060"/>
        </w:rPr>
      </w:pPr>
      <w:r w:rsidRPr="00C83CDF">
        <w:rPr>
          <w:color w:val="002060"/>
        </w:rPr>
        <w:t xml:space="preserve">Per proteste </w:t>
      </w:r>
    </w:p>
    <w:p w14:paraId="02EFC07B" w14:textId="77777777" w:rsidR="003018EA" w:rsidRPr="00C83CDF" w:rsidRDefault="003018EA" w:rsidP="003018EA">
      <w:pPr>
        <w:pStyle w:val="titolo20"/>
        <w:rPr>
          <w:color w:val="002060"/>
        </w:rPr>
      </w:pPr>
      <w:r w:rsidRPr="00C83CD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104F30E3" w14:textId="77777777" w:rsidTr="003E46CF">
        <w:tc>
          <w:tcPr>
            <w:tcW w:w="2200" w:type="dxa"/>
            <w:tcMar>
              <w:top w:w="20" w:type="dxa"/>
              <w:left w:w="20" w:type="dxa"/>
              <w:bottom w:w="20" w:type="dxa"/>
              <w:right w:w="20" w:type="dxa"/>
            </w:tcMar>
            <w:vAlign w:val="center"/>
            <w:hideMark/>
          </w:tcPr>
          <w:p w14:paraId="42B7DC04" w14:textId="77777777" w:rsidR="003018EA" w:rsidRPr="00C83CDF" w:rsidRDefault="003018EA" w:rsidP="003E46CF">
            <w:pPr>
              <w:pStyle w:val="movimento"/>
              <w:rPr>
                <w:color w:val="002060"/>
              </w:rPr>
            </w:pPr>
            <w:r w:rsidRPr="00C83CDF">
              <w:rPr>
                <w:color w:val="002060"/>
              </w:rPr>
              <w:t>MUNAFO LUCAS NICOLAS</w:t>
            </w:r>
          </w:p>
        </w:tc>
        <w:tc>
          <w:tcPr>
            <w:tcW w:w="2200" w:type="dxa"/>
            <w:tcMar>
              <w:top w:w="20" w:type="dxa"/>
              <w:left w:w="20" w:type="dxa"/>
              <w:bottom w:w="20" w:type="dxa"/>
              <w:right w:w="20" w:type="dxa"/>
            </w:tcMar>
            <w:vAlign w:val="center"/>
            <w:hideMark/>
          </w:tcPr>
          <w:p w14:paraId="22805B2D" w14:textId="77777777" w:rsidR="003018EA" w:rsidRPr="00C83CDF" w:rsidRDefault="003018EA" w:rsidP="003E46CF">
            <w:pPr>
              <w:pStyle w:val="movimento2"/>
              <w:rPr>
                <w:color w:val="002060"/>
              </w:rPr>
            </w:pPr>
            <w:r w:rsidRPr="00C83CDF">
              <w:rPr>
                <w:color w:val="002060"/>
              </w:rPr>
              <w:t xml:space="preserve">(SAN SEVERINO MARCHE) </w:t>
            </w:r>
          </w:p>
        </w:tc>
        <w:tc>
          <w:tcPr>
            <w:tcW w:w="800" w:type="dxa"/>
            <w:tcMar>
              <w:top w:w="20" w:type="dxa"/>
              <w:left w:w="20" w:type="dxa"/>
              <w:bottom w:w="20" w:type="dxa"/>
              <w:right w:w="20" w:type="dxa"/>
            </w:tcMar>
            <w:vAlign w:val="center"/>
            <w:hideMark/>
          </w:tcPr>
          <w:p w14:paraId="31369009"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5407613"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4FE7158" w14:textId="77777777" w:rsidR="003018EA" w:rsidRPr="00C83CDF" w:rsidRDefault="003018EA" w:rsidP="003E46CF">
            <w:pPr>
              <w:pStyle w:val="movimento2"/>
              <w:rPr>
                <w:color w:val="002060"/>
              </w:rPr>
            </w:pPr>
            <w:r w:rsidRPr="00C83CDF">
              <w:rPr>
                <w:color w:val="002060"/>
              </w:rPr>
              <w:t> </w:t>
            </w:r>
          </w:p>
        </w:tc>
      </w:tr>
    </w:tbl>
    <w:p w14:paraId="491327DE" w14:textId="77777777" w:rsidR="003018EA" w:rsidRPr="00C83CDF" w:rsidRDefault="003018EA" w:rsidP="003018EA">
      <w:pPr>
        <w:pStyle w:val="titolo30"/>
        <w:rPr>
          <w:rFonts w:eastAsiaTheme="minorEastAsia"/>
          <w:color w:val="002060"/>
        </w:rPr>
      </w:pPr>
      <w:r w:rsidRPr="00C83CDF">
        <w:rPr>
          <w:color w:val="002060"/>
        </w:rPr>
        <w:t xml:space="preserve">CALCIATORI ESPULSI </w:t>
      </w:r>
    </w:p>
    <w:p w14:paraId="7EED3A59" w14:textId="77777777" w:rsidR="003018EA" w:rsidRPr="00C83CDF" w:rsidRDefault="003018EA" w:rsidP="003018EA">
      <w:pPr>
        <w:pStyle w:val="titolo20"/>
        <w:rPr>
          <w:color w:val="002060"/>
        </w:rPr>
      </w:pPr>
      <w:r w:rsidRPr="00C83CD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79D8E058" w14:textId="77777777" w:rsidTr="003E46CF">
        <w:tc>
          <w:tcPr>
            <w:tcW w:w="2200" w:type="dxa"/>
            <w:tcMar>
              <w:top w:w="20" w:type="dxa"/>
              <w:left w:w="20" w:type="dxa"/>
              <w:bottom w:w="20" w:type="dxa"/>
              <w:right w:w="20" w:type="dxa"/>
            </w:tcMar>
            <w:vAlign w:val="center"/>
            <w:hideMark/>
          </w:tcPr>
          <w:p w14:paraId="6DE46C34" w14:textId="77777777" w:rsidR="003018EA" w:rsidRPr="00C83CDF" w:rsidRDefault="003018EA" w:rsidP="003E46CF">
            <w:pPr>
              <w:pStyle w:val="movimento"/>
              <w:rPr>
                <w:color w:val="002060"/>
              </w:rPr>
            </w:pPr>
            <w:r w:rsidRPr="00C83CDF">
              <w:rPr>
                <w:color w:val="002060"/>
              </w:rPr>
              <w:t>TORRI ANDREA</w:t>
            </w:r>
          </w:p>
        </w:tc>
        <w:tc>
          <w:tcPr>
            <w:tcW w:w="2200" w:type="dxa"/>
            <w:tcMar>
              <w:top w:w="20" w:type="dxa"/>
              <w:left w:w="20" w:type="dxa"/>
              <w:bottom w:w="20" w:type="dxa"/>
              <w:right w:w="20" w:type="dxa"/>
            </w:tcMar>
            <w:vAlign w:val="center"/>
            <w:hideMark/>
          </w:tcPr>
          <w:p w14:paraId="6F17FB1A" w14:textId="77777777" w:rsidR="003018EA" w:rsidRPr="00C83CDF" w:rsidRDefault="003018EA" w:rsidP="003E46CF">
            <w:pPr>
              <w:pStyle w:val="movimento2"/>
              <w:rPr>
                <w:color w:val="002060"/>
              </w:rPr>
            </w:pPr>
            <w:r w:rsidRPr="00C83CDF">
              <w:rPr>
                <w:color w:val="002060"/>
              </w:rPr>
              <w:t xml:space="preserve">(ACQUALAGNA CALCIO C 5) </w:t>
            </w:r>
          </w:p>
        </w:tc>
        <w:tc>
          <w:tcPr>
            <w:tcW w:w="800" w:type="dxa"/>
            <w:tcMar>
              <w:top w:w="20" w:type="dxa"/>
              <w:left w:w="20" w:type="dxa"/>
              <w:bottom w:w="20" w:type="dxa"/>
              <w:right w:w="20" w:type="dxa"/>
            </w:tcMar>
            <w:vAlign w:val="center"/>
            <w:hideMark/>
          </w:tcPr>
          <w:p w14:paraId="06090A29"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3D78829"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E8F4864" w14:textId="77777777" w:rsidR="003018EA" w:rsidRPr="00C83CDF" w:rsidRDefault="003018EA" w:rsidP="003E46CF">
            <w:pPr>
              <w:pStyle w:val="movimento2"/>
              <w:rPr>
                <w:color w:val="002060"/>
              </w:rPr>
            </w:pPr>
            <w:r w:rsidRPr="00C83CDF">
              <w:rPr>
                <w:color w:val="002060"/>
              </w:rPr>
              <w:t> </w:t>
            </w:r>
          </w:p>
        </w:tc>
      </w:tr>
    </w:tbl>
    <w:p w14:paraId="10237CC5" w14:textId="77777777" w:rsidR="003018EA" w:rsidRPr="00C83CDF" w:rsidRDefault="003018EA" w:rsidP="003018EA">
      <w:pPr>
        <w:pStyle w:val="titolo30"/>
        <w:rPr>
          <w:rFonts w:eastAsiaTheme="minorEastAsia"/>
          <w:color w:val="002060"/>
        </w:rPr>
      </w:pPr>
      <w:r w:rsidRPr="00C83CDF">
        <w:rPr>
          <w:color w:val="002060"/>
        </w:rPr>
        <w:t xml:space="preserve">CALCIATORI NON ESPULSI </w:t>
      </w:r>
    </w:p>
    <w:p w14:paraId="3C763B27" w14:textId="77777777" w:rsidR="003018EA" w:rsidRPr="00C83CDF" w:rsidRDefault="003018EA" w:rsidP="003018EA">
      <w:pPr>
        <w:pStyle w:val="titolo20"/>
        <w:rPr>
          <w:color w:val="002060"/>
        </w:rPr>
      </w:pPr>
      <w:r w:rsidRPr="00C83CD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577CA1EE" w14:textId="77777777" w:rsidTr="003E46CF">
        <w:tc>
          <w:tcPr>
            <w:tcW w:w="2200" w:type="dxa"/>
            <w:tcMar>
              <w:top w:w="20" w:type="dxa"/>
              <w:left w:w="20" w:type="dxa"/>
              <w:bottom w:w="20" w:type="dxa"/>
              <w:right w:w="20" w:type="dxa"/>
            </w:tcMar>
            <w:vAlign w:val="center"/>
            <w:hideMark/>
          </w:tcPr>
          <w:p w14:paraId="1EC819BE" w14:textId="77777777" w:rsidR="003018EA" w:rsidRPr="00C83CDF" w:rsidRDefault="003018EA" w:rsidP="003E46CF">
            <w:pPr>
              <w:pStyle w:val="movimento"/>
              <w:rPr>
                <w:color w:val="002060"/>
              </w:rPr>
            </w:pPr>
            <w:r w:rsidRPr="00C83CDF">
              <w:rPr>
                <w:color w:val="002060"/>
              </w:rPr>
              <w:t>LONZI ANDREA</w:t>
            </w:r>
          </w:p>
        </w:tc>
        <w:tc>
          <w:tcPr>
            <w:tcW w:w="2200" w:type="dxa"/>
            <w:tcMar>
              <w:top w:w="20" w:type="dxa"/>
              <w:left w:w="20" w:type="dxa"/>
              <w:bottom w:w="20" w:type="dxa"/>
              <w:right w:w="20" w:type="dxa"/>
            </w:tcMar>
            <w:vAlign w:val="center"/>
            <w:hideMark/>
          </w:tcPr>
          <w:p w14:paraId="7D9047F1" w14:textId="77777777" w:rsidR="003018EA" w:rsidRPr="00C83CDF" w:rsidRDefault="003018EA" w:rsidP="003E46CF">
            <w:pPr>
              <w:pStyle w:val="movimento2"/>
              <w:rPr>
                <w:color w:val="002060"/>
              </w:rPr>
            </w:pPr>
            <w:r w:rsidRPr="00C83CDF">
              <w:rPr>
                <w:color w:val="002060"/>
              </w:rPr>
              <w:t xml:space="preserve">(GNANO 04) </w:t>
            </w:r>
          </w:p>
        </w:tc>
        <w:tc>
          <w:tcPr>
            <w:tcW w:w="800" w:type="dxa"/>
            <w:tcMar>
              <w:top w:w="20" w:type="dxa"/>
              <w:left w:w="20" w:type="dxa"/>
              <w:bottom w:w="20" w:type="dxa"/>
              <w:right w:w="20" w:type="dxa"/>
            </w:tcMar>
            <w:vAlign w:val="center"/>
            <w:hideMark/>
          </w:tcPr>
          <w:p w14:paraId="2324D20D"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69B0CF8"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54D748A" w14:textId="77777777" w:rsidR="003018EA" w:rsidRPr="00C83CDF" w:rsidRDefault="003018EA" w:rsidP="003E46CF">
            <w:pPr>
              <w:pStyle w:val="movimento2"/>
              <w:rPr>
                <w:color w:val="002060"/>
              </w:rPr>
            </w:pPr>
            <w:r w:rsidRPr="00C83CDF">
              <w:rPr>
                <w:color w:val="002060"/>
              </w:rPr>
              <w:t> </w:t>
            </w:r>
          </w:p>
        </w:tc>
      </w:tr>
    </w:tbl>
    <w:p w14:paraId="635D1275" w14:textId="77777777" w:rsidR="003018EA" w:rsidRPr="00C83CDF" w:rsidRDefault="003018EA" w:rsidP="003018EA">
      <w:pPr>
        <w:pStyle w:val="titolo20"/>
        <w:rPr>
          <w:rFonts w:eastAsiaTheme="minorEastAsia"/>
          <w:color w:val="002060"/>
        </w:rPr>
      </w:pPr>
      <w:r w:rsidRPr="00C83CD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13879C24" w14:textId="77777777" w:rsidTr="003E46CF">
        <w:tc>
          <w:tcPr>
            <w:tcW w:w="2200" w:type="dxa"/>
            <w:tcMar>
              <w:top w:w="20" w:type="dxa"/>
              <w:left w:w="20" w:type="dxa"/>
              <w:bottom w:w="20" w:type="dxa"/>
              <w:right w:w="20" w:type="dxa"/>
            </w:tcMar>
            <w:vAlign w:val="center"/>
            <w:hideMark/>
          </w:tcPr>
          <w:p w14:paraId="0499FB08" w14:textId="77777777" w:rsidR="003018EA" w:rsidRPr="00C83CDF" w:rsidRDefault="003018EA" w:rsidP="003E46CF">
            <w:pPr>
              <w:pStyle w:val="movimento"/>
              <w:rPr>
                <w:color w:val="002060"/>
              </w:rPr>
            </w:pPr>
            <w:r w:rsidRPr="00C83CDF">
              <w:rPr>
                <w:color w:val="002060"/>
              </w:rPr>
              <w:t>COLOMBATI DIEGO</w:t>
            </w:r>
          </w:p>
        </w:tc>
        <w:tc>
          <w:tcPr>
            <w:tcW w:w="2200" w:type="dxa"/>
            <w:tcMar>
              <w:top w:w="20" w:type="dxa"/>
              <w:left w:w="20" w:type="dxa"/>
              <w:bottom w:w="20" w:type="dxa"/>
              <w:right w:w="20" w:type="dxa"/>
            </w:tcMar>
            <w:vAlign w:val="center"/>
            <w:hideMark/>
          </w:tcPr>
          <w:p w14:paraId="2240244B" w14:textId="77777777" w:rsidR="003018EA" w:rsidRPr="00C83CDF" w:rsidRDefault="003018EA" w:rsidP="003E46CF">
            <w:pPr>
              <w:pStyle w:val="movimento2"/>
              <w:rPr>
                <w:color w:val="002060"/>
              </w:rPr>
            </w:pPr>
            <w:r w:rsidRPr="00C83CDF">
              <w:rPr>
                <w:color w:val="002060"/>
              </w:rPr>
              <w:t xml:space="preserve">(ALMA JUVENTUS FANO) </w:t>
            </w:r>
          </w:p>
        </w:tc>
        <w:tc>
          <w:tcPr>
            <w:tcW w:w="800" w:type="dxa"/>
            <w:tcMar>
              <w:top w:w="20" w:type="dxa"/>
              <w:left w:w="20" w:type="dxa"/>
              <w:bottom w:w="20" w:type="dxa"/>
              <w:right w:w="20" w:type="dxa"/>
            </w:tcMar>
            <w:vAlign w:val="center"/>
            <w:hideMark/>
          </w:tcPr>
          <w:p w14:paraId="11BD288A"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0C90110" w14:textId="77777777" w:rsidR="003018EA" w:rsidRPr="00C83CDF" w:rsidRDefault="003018EA" w:rsidP="003E46CF">
            <w:pPr>
              <w:pStyle w:val="movimento"/>
              <w:rPr>
                <w:color w:val="002060"/>
              </w:rPr>
            </w:pPr>
            <w:r w:rsidRPr="00C83CDF">
              <w:rPr>
                <w:color w:val="002060"/>
              </w:rPr>
              <w:t>CARANCINI RICCARDO</w:t>
            </w:r>
          </w:p>
        </w:tc>
        <w:tc>
          <w:tcPr>
            <w:tcW w:w="2200" w:type="dxa"/>
            <w:tcMar>
              <w:top w:w="20" w:type="dxa"/>
              <w:left w:w="20" w:type="dxa"/>
              <w:bottom w:w="20" w:type="dxa"/>
              <w:right w:w="20" w:type="dxa"/>
            </w:tcMar>
            <w:vAlign w:val="center"/>
            <w:hideMark/>
          </w:tcPr>
          <w:p w14:paraId="5A3A8EDD" w14:textId="77777777" w:rsidR="003018EA" w:rsidRPr="00C83CDF" w:rsidRDefault="003018EA" w:rsidP="003E46CF">
            <w:pPr>
              <w:pStyle w:val="movimento2"/>
              <w:rPr>
                <w:color w:val="002060"/>
              </w:rPr>
            </w:pPr>
            <w:r w:rsidRPr="00C83CDF">
              <w:rPr>
                <w:color w:val="002060"/>
              </w:rPr>
              <w:t xml:space="preserve">(AURORA TREIA) </w:t>
            </w:r>
          </w:p>
        </w:tc>
      </w:tr>
      <w:tr w:rsidR="003018EA" w:rsidRPr="00C83CDF" w14:paraId="6498B025" w14:textId="77777777" w:rsidTr="003E46CF">
        <w:tc>
          <w:tcPr>
            <w:tcW w:w="2200" w:type="dxa"/>
            <w:tcMar>
              <w:top w:w="20" w:type="dxa"/>
              <w:left w:w="20" w:type="dxa"/>
              <w:bottom w:w="20" w:type="dxa"/>
              <w:right w:w="20" w:type="dxa"/>
            </w:tcMar>
            <w:vAlign w:val="center"/>
            <w:hideMark/>
          </w:tcPr>
          <w:p w14:paraId="547DBB1D" w14:textId="77777777" w:rsidR="003018EA" w:rsidRPr="00C83CDF" w:rsidRDefault="003018EA" w:rsidP="003E46CF">
            <w:pPr>
              <w:pStyle w:val="movimento"/>
              <w:rPr>
                <w:color w:val="002060"/>
              </w:rPr>
            </w:pPr>
            <w:r w:rsidRPr="00C83CDF">
              <w:rPr>
                <w:color w:val="002060"/>
              </w:rPr>
              <w:t>STIPA ALESSIO</w:t>
            </w:r>
          </w:p>
        </w:tc>
        <w:tc>
          <w:tcPr>
            <w:tcW w:w="2200" w:type="dxa"/>
            <w:tcMar>
              <w:top w:w="20" w:type="dxa"/>
              <w:left w:w="20" w:type="dxa"/>
              <w:bottom w:w="20" w:type="dxa"/>
              <w:right w:w="20" w:type="dxa"/>
            </w:tcMar>
            <w:vAlign w:val="center"/>
            <w:hideMark/>
          </w:tcPr>
          <w:p w14:paraId="76801D8D" w14:textId="77777777" w:rsidR="003018EA" w:rsidRPr="00C83CDF" w:rsidRDefault="003018EA" w:rsidP="003E46CF">
            <w:pPr>
              <w:pStyle w:val="movimento2"/>
              <w:rPr>
                <w:color w:val="002060"/>
              </w:rPr>
            </w:pPr>
            <w:r w:rsidRPr="00C83CDF">
              <w:rPr>
                <w:color w:val="002060"/>
              </w:rPr>
              <w:t xml:space="preserve">(FUTSAL VIRE GEOSISTEM ASD) </w:t>
            </w:r>
          </w:p>
        </w:tc>
        <w:tc>
          <w:tcPr>
            <w:tcW w:w="800" w:type="dxa"/>
            <w:tcMar>
              <w:top w:w="20" w:type="dxa"/>
              <w:left w:w="20" w:type="dxa"/>
              <w:bottom w:w="20" w:type="dxa"/>
              <w:right w:w="20" w:type="dxa"/>
            </w:tcMar>
            <w:vAlign w:val="center"/>
            <w:hideMark/>
          </w:tcPr>
          <w:p w14:paraId="2BFA9825"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7AB88E6" w14:textId="77777777" w:rsidR="003018EA" w:rsidRPr="00C83CDF" w:rsidRDefault="003018EA" w:rsidP="003E46CF">
            <w:pPr>
              <w:pStyle w:val="movimento"/>
              <w:rPr>
                <w:color w:val="002060"/>
              </w:rPr>
            </w:pPr>
            <w:r w:rsidRPr="00C83CDF">
              <w:rPr>
                <w:color w:val="002060"/>
              </w:rPr>
              <w:t>CAMARRI JACOPO</w:t>
            </w:r>
          </w:p>
        </w:tc>
        <w:tc>
          <w:tcPr>
            <w:tcW w:w="2200" w:type="dxa"/>
            <w:tcMar>
              <w:top w:w="20" w:type="dxa"/>
              <w:left w:w="20" w:type="dxa"/>
              <w:bottom w:w="20" w:type="dxa"/>
              <w:right w:w="20" w:type="dxa"/>
            </w:tcMar>
            <w:vAlign w:val="center"/>
            <w:hideMark/>
          </w:tcPr>
          <w:p w14:paraId="1AAFC802" w14:textId="77777777" w:rsidR="003018EA" w:rsidRPr="00C83CDF" w:rsidRDefault="003018EA" w:rsidP="003E46CF">
            <w:pPr>
              <w:pStyle w:val="movimento2"/>
              <w:rPr>
                <w:color w:val="002060"/>
              </w:rPr>
            </w:pPr>
            <w:r w:rsidRPr="00C83CDF">
              <w:rPr>
                <w:color w:val="002060"/>
              </w:rPr>
              <w:t xml:space="preserve">(G.S.A. LE DUE PALME) </w:t>
            </w:r>
          </w:p>
        </w:tc>
      </w:tr>
      <w:tr w:rsidR="003018EA" w:rsidRPr="00C83CDF" w14:paraId="5101513C" w14:textId="77777777" w:rsidTr="003E46CF">
        <w:tc>
          <w:tcPr>
            <w:tcW w:w="2200" w:type="dxa"/>
            <w:tcMar>
              <w:top w:w="20" w:type="dxa"/>
              <w:left w:w="20" w:type="dxa"/>
              <w:bottom w:w="20" w:type="dxa"/>
              <w:right w:w="20" w:type="dxa"/>
            </w:tcMar>
            <w:vAlign w:val="center"/>
            <w:hideMark/>
          </w:tcPr>
          <w:p w14:paraId="50AA56DA" w14:textId="77777777" w:rsidR="003018EA" w:rsidRPr="00C83CDF" w:rsidRDefault="003018EA" w:rsidP="003E46CF">
            <w:pPr>
              <w:pStyle w:val="movimento"/>
              <w:rPr>
                <w:color w:val="002060"/>
              </w:rPr>
            </w:pPr>
            <w:r w:rsidRPr="00C83CDF">
              <w:rPr>
                <w:color w:val="002060"/>
              </w:rPr>
              <w:t>MENCARELLI ANDREA</w:t>
            </w:r>
          </w:p>
        </w:tc>
        <w:tc>
          <w:tcPr>
            <w:tcW w:w="2200" w:type="dxa"/>
            <w:tcMar>
              <w:top w:w="20" w:type="dxa"/>
              <w:left w:w="20" w:type="dxa"/>
              <w:bottom w:w="20" w:type="dxa"/>
              <w:right w:w="20" w:type="dxa"/>
            </w:tcMar>
            <w:vAlign w:val="center"/>
            <w:hideMark/>
          </w:tcPr>
          <w:p w14:paraId="31D2DA1D" w14:textId="77777777" w:rsidR="003018EA" w:rsidRPr="00C83CDF" w:rsidRDefault="003018EA" w:rsidP="003E46CF">
            <w:pPr>
              <w:pStyle w:val="movimento2"/>
              <w:rPr>
                <w:color w:val="002060"/>
              </w:rPr>
            </w:pPr>
            <w:r w:rsidRPr="00C83CDF">
              <w:rPr>
                <w:color w:val="002060"/>
              </w:rPr>
              <w:t xml:space="preserve">(GIOVANI SANT IPPOLITO) </w:t>
            </w:r>
          </w:p>
        </w:tc>
        <w:tc>
          <w:tcPr>
            <w:tcW w:w="800" w:type="dxa"/>
            <w:tcMar>
              <w:top w:w="20" w:type="dxa"/>
              <w:left w:w="20" w:type="dxa"/>
              <w:bottom w:w="20" w:type="dxa"/>
              <w:right w:w="20" w:type="dxa"/>
            </w:tcMar>
            <w:vAlign w:val="center"/>
            <w:hideMark/>
          </w:tcPr>
          <w:p w14:paraId="01065A1D"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BBBBA43" w14:textId="77777777" w:rsidR="003018EA" w:rsidRPr="00C83CDF" w:rsidRDefault="003018EA" w:rsidP="003E46CF">
            <w:pPr>
              <w:pStyle w:val="movimento"/>
              <w:rPr>
                <w:color w:val="002060"/>
              </w:rPr>
            </w:pPr>
            <w:r w:rsidRPr="00C83CDF">
              <w:rPr>
                <w:color w:val="002060"/>
              </w:rPr>
              <w:t>LAHRACH MOHAMED</w:t>
            </w:r>
          </w:p>
        </w:tc>
        <w:tc>
          <w:tcPr>
            <w:tcW w:w="2200" w:type="dxa"/>
            <w:tcMar>
              <w:top w:w="20" w:type="dxa"/>
              <w:left w:w="20" w:type="dxa"/>
              <w:bottom w:w="20" w:type="dxa"/>
              <w:right w:w="20" w:type="dxa"/>
            </w:tcMar>
            <w:vAlign w:val="center"/>
            <w:hideMark/>
          </w:tcPr>
          <w:p w14:paraId="1BE5913B" w14:textId="77777777" w:rsidR="003018EA" w:rsidRPr="00C83CDF" w:rsidRDefault="003018EA" w:rsidP="003E46CF">
            <w:pPr>
              <w:pStyle w:val="movimento2"/>
              <w:rPr>
                <w:color w:val="002060"/>
              </w:rPr>
            </w:pPr>
            <w:r w:rsidRPr="00C83CDF">
              <w:rPr>
                <w:color w:val="002060"/>
              </w:rPr>
              <w:t xml:space="preserve">(GNANO 04) </w:t>
            </w:r>
          </w:p>
        </w:tc>
      </w:tr>
      <w:tr w:rsidR="003018EA" w:rsidRPr="00C83CDF" w14:paraId="4BD18235" w14:textId="77777777" w:rsidTr="003E46CF">
        <w:tc>
          <w:tcPr>
            <w:tcW w:w="2200" w:type="dxa"/>
            <w:tcMar>
              <w:top w:w="20" w:type="dxa"/>
              <w:left w:w="20" w:type="dxa"/>
              <w:bottom w:w="20" w:type="dxa"/>
              <w:right w:w="20" w:type="dxa"/>
            </w:tcMar>
            <w:vAlign w:val="center"/>
            <w:hideMark/>
          </w:tcPr>
          <w:p w14:paraId="3A964B9B" w14:textId="77777777" w:rsidR="003018EA" w:rsidRPr="00C83CDF" w:rsidRDefault="003018EA" w:rsidP="003E46CF">
            <w:pPr>
              <w:pStyle w:val="movimento"/>
              <w:rPr>
                <w:color w:val="002060"/>
              </w:rPr>
            </w:pPr>
            <w:r w:rsidRPr="00C83CDF">
              <w:rPr>
                <w:color w:val="002060"/>
              </w:rPr>
              <w:t>SHQOPA XHOI</w:t>
            </w:r>
          </w:p>
        </w:tc>
        <w:tc>
          <w:tcPr>
            <w:tcW w:w="2200" w:type="dxa"/>
            <w:tcMar>
              <w:top w:w="20" w:type="dxa"/>
              <w:left w:w="20" w:type="dxa"/>
              <w:bottom w:w="20" w:type="dxa"/>
              <w:right w:w="20" w:type="dxa"/>
            </w:tcMar>
            <w:vAlign w:val="center"/>
            <w:hideMark/>
          </w:tcPr>
          <w:p w14:paraId="32DF46DC" w14:textId="77777777" w:rsidR="003018EA" w:rsidRPr="00C83CDF" w:rsidRDefault="003018EA" w:rsidP="003E46CF">
            <w:pPr>
              <w:pStyle w:val="movimento2"/>
              <w:rPr>
                <w:color w:val="002060"/>
              </w:rPr>
            </w:pPr>
            <w:r w:rsidRPr="00C83CDF">
              <w:rPr>
                <w:color w:val="002060"/>
              </w:rPr>
              <w:t xml:space="preserve">(GNANO 04) </w:t>
            </w:r>
          </w:p>
        </w:tc>
        <w:tc>
          <w:tcPr>
            <w:tcW w:w="800" w:type="dxa"/>
            <w:tcMar>
              <w:top w:w="20" w:type="dxa"/>
              <w:left w:w="20" w:type="dxa"/>
              <w:bottom w:w="20" w:type="dxa"/>
              <w:right w:w="20" w:type="dxa"/>
            </w:tcMar>
            <w:vAlign w:val="center"/>
            <w:hideMark/>
          </w:tcPr>
          <w:p w14:paraId="3AAE3FB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9CE0DA4" w14:textId="77777777" w:rsidR="003018EA" w:rsidRPr="00C83CDF" w:rsidRDefault="003018EA" w:rsidP="003E46CF">
            <w:pPr>
              <w:pStyle w:val="movimento"/>
              <w:rPr>
                <w:color w:val="002060"/>
              </w:rPr>
            </w:pPr>
            <w:r w:rsidRPr="00C83CDF">
              <w:rPr>
                <w:color w:val="002060"/>
              </w:rPr>
              <w:t>CASSANO CRISTIAN</w:t>
            </w:r>
          </w:p>
        </w:tc>
        <w:tc>
          <w:tcPr>
            <w:tcW w:w="2200" w:type="dxa"/>
            <w:tcMar>
              <w:top w:w="20" w:type="dxa"/>
              <w:left w:w="20" w:type="dxa"/>
              <w:bottom w:w="20" w:type="dxa"/>
              <w:right w:w="20" w:type="dxa"/>
            </w:tcMar>
            <w:vAlign w:val="center"/>
            <w:hideMark/>
          </w:tcPr>
          <w:p w14:paraId="00EE2A18" w14:textId="77777777" w:rsidR="003018EA" w:rsidRPr="00C83CDF" w:rsidRDefault="003018EA" w:rsidP="003E46CF">
            <w:pPr>
              <w:pStyle w:val="movimento2"/>
              <w:rPr>
                <w:color w:val="002060"/>
              </w:rPr>
            </w:pPr>
            <w:r w:rsidRPr="00C83CDF">
              <w:rPr>
                <w:color w:val="002060"/>
              </w:rPr>
              <w:t xml:space="preserve">(MANTOVANI C5) </w:t>
            </w:r>
          </w:p>
        </w:tc>
      </w:tr>
      <w:tr w:rsidR="003018EA" w:rsidRPr="00C83CDF" w14:paraId="17F529E0" w14:textId="77777777" w:rsidTr="003E46CF">
        <w:tc>
          <w:tcPr>
            <w:tcW w:w="2200" w:type="dxa"/>
            <w:tcMar>
              <w:top w:w="20" w:type="dxa"/>
              <w:left w:w="20" w:type="dxa"/>
              <w:bottom w:w="20" w:type="dxa"/>
              <w:right w:w="20" w:type="dxa"/>
            </w:tcMar>
            <w:vAlign w:val="center"/>
            <w:hideMark/>
          </w:tcPr>
          <w:p w14:paraId="3F7CFA88" w14:textId="77777777" w:rsidR="003018EA" w:rsidRPr="00C83CDF" w:rsidRDefault="003018EA" w:rsidP="003E46CF">
            <w:pPr>
              <w:pStyle w:val="movimento"/>
              <w:rPr>
                <w:color w:val="002060"/>
              </w:rPr>
            </w:pPr>
            <w:r w:rsidRPr="00C83CDF">
              <w:rPr>
                <w:color w:val="002060"/>
              </w:rPr>
              <w:t>ORLANDI MICHELE</w:t>
            </w:r>
          </w:p>
        </w:tc>
        <w:tc>
          <w:tcPr>
            <w:tcW w:w="2200" w:type="dxa"/>
            <w:tcMar>
              <w:top w:w="20" w:type="dxa"/>
              <w:left w:w="20" w:type="dxa"/>
              <w:bottom w:w="20" w:type="dxa"/>
              <w:right w:w="20" w:type="dxa"/>
            </w:tcMar>
            <w:vAlign w:val="center"/>
            <w:hideMark/>
          </w:tcPr>
          <w:p w14:paraId="38A3F917" w14:textId="77777777" w:rsidR="003018EA" w:rsidRPr="00C83CDF" w:rsidRDefault="003018EA" w:rsidP="003E46CF">
            <w:pPr>
              <w:pStyle w:val="movimento2"/>
              <w:rPr>
                <w:color w:val="002060"/>
              </w:rPr>
            </w:pPr>
            <w:r w:rsidRPr="00C83CDF">
              <w:rPr>
                <w:color w:val="002060"/>
              </w:rPr>
              <w:t xml:space="preserve">(POL.CAGLI SPORT ASSOCIATI) </w:t>
            </w:r>
          </w:p>
        </w:tc>
        <w:tc>
          <w:tcPr>
            <w:tcW w:w="800" w:type="dxa"/>
            <w:tcMar>
              <w:top w:w="20" w:type="dxa"/>
              <w:left w:w="20" w:type="dxa"/>
              <w:bottom w:w="20" w:type="dxa"/>
              <w:right w:w="20" w:type="dxa"/>
            </w:tcMar>
            <w:vAlign w:val="center"/>
            <w:hideMark/>
          </w:tcPr>
          <w:p w14:paraId="0597BE5A"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96E31C1" w14:textId="77777777" w:rsidR="003018EA" w:rsidRPr="00C83CDF" w:rsidRDefault="003018EA" w:rsidP="003E46CF">
            <w:pPr>
              <w:pStyle w:val="movimento"/>
              <w:rPr>
                <w:color w:val="002060"/>
              </w:rPr>
            </w:pPr>
            <w:r w:rsidRPr="00C83CDF">
              <w:rPr>
                <w:color w:val="002060"/>
              </w:rPr>
              <w:t>PIETRACCI MARCO</w:t>
            </w:r>
          </w:p>
        </w:tc>
        <w:tc>
          <w:tcPr>
            <w:tcW w:w="2200" w:type="dxa"/>
            <w:tcMar>
              <w:top w:w="20" w:type="dxa"/>
              <w:left w:w="20" w:type="dxa"/>
              <w:bottom w:w="20" w:type="dxa"/>
              <w:right w:w="20" w:type="dxa"/>
            </w:tcMar>
            <w:vAlign w:val="center"/>
            <w:hideMark/>
          </w:tcPr>
          <w:p w14:paraId="03776F4A" w14:textId="77777777" w:rsidR="003018EA" w:rsidRPr="00C83CDF" w:rsidRDefault="003018EA" w:rsidP="003E46CF">
            <w:pPr>
              <w:pStyle w:val="movimento2"/>
              <w:rPr>
                <w:color w:val="002060"/>
              </w:rPr>
            </w:pPr>
            <w:r w:rsidRPr="00C83CDF">
              <w:rPr>
                <w:color w:val="002060"/>
              </w:rPr>
              <w:t xml:space="preserve">(POLISPORTIVA ROSSO BLU) </w:t>
            </w:r>
          </w:p>
        </w:tc>
      </w:tr>
      <w:tr w:rsidR="003018EA" w:rsidRPr="00C83CDF" w14:paraId="05F8BFC5" w14:textId="77777777" w:rsidTr="003E46CF">
        <w:tc>
          <w:tcPr>
            <w:tcW w:w="2200" w:type="dxa"/>
            <w:tcMar>
              <w:top w:w="20" w:type="dxa"/>
              <w:left w:w="20" w:type="dxa"/>
              <w:bottom w:w="20" w:type="dxa"/>
              <w:right w:w="20" w:type="dxa"/>
            </w:tcMar>
            <w:vAlign w:val="center"/>
            <w:hideMark/>
          </w:tcPr>
          <w:p w14:paraId="33542E7F" w14:textId="77777777" w:rsidR="003018EA" w:rsidRPr="00C83CDF" w:rsidRDefault="003018EA" w:rsidP="003E46CF">
            <w:pPr>
              <w:pStyle w:val="movimento"/>
              <w:rPr>
                <w:color w:val="002060"/>
              </w:rPr>
            </w:pPr>
            <w:r w:rsidRPr="00C83CDF">
              <w:rPr>
                <w:color w:val="002060"/>
              </w:rPr>
              <w:t>JIMENEZ DIEGO</w:t>
            </w:r>
          </w:p>
        </w:tc>
        <w:tc>
          <w:tcPr>
            <w:tcW w:w="2200" w:type="dxa"/>
            <w:tcMar>
              <w:top w:w="20" w:type="dxa"/>
              <w:left w:w="20" w:type="dxa"/>
              <w:bottom w:w="20" w:type="dxa"/>
              <w:right w:w="20" w:type="dxa"/>
            </w:tcMar>
            <w:vAlign w:val="center"/>
            <w:hideMark/>
          </w:tcPr>
          <w:p w14:paraId="3F8899D9" w14:textId="77777777" w:rsidR="003018EA" w:rsidRPr="00C83CDF" w:rsidRDefault="003018EA" w:rsidP="003E46CF">
            <w:pPr>
              <w:pStyle w:val="movimento2"/>
              <w:rPr>
                <w:color w:val="002060"/>
              </w:rPr>
            </w:pPr>
            <w:r w:rsidRPr="00C83CDF">
              <w:rPr>
                <w:color w:val="002060"/>
              </w:rPr>
              <w:t xml:space="preserve">(POLISPORTIVA VICTORIA) </w:t>
            </w:r>
          </w:p>
        </w:tc>
        <w:tc>
          <w:tcPr>
            <w:tcW w:w="800" w:type="dxa"/>
            <w:tcMar>
              <w:top w:w="20" w:type="dxa"/>
              <w:left w:w="20" w:type="dxa"/>
              <w:bottom w:w="20" w:type="dxa"/>
              <w:right w:w="20" w:type="dxa"/>
            </w:tcMar>
            <w:vAlign w:val="center"/>
            <w:hideMark/>
          </w:tcPr>
          <w:p w14:paraId="7683004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AADC96F" w14:textId="77777777" w:rsidR="003018EA" w:rsidRPr="00C83CDF" w:rsidRDefault="003018EA" w:rsidP="003E46CF">
            <w:pPr>
              <w:pStyle w:val="movimento"/>
              <w:rPr>
                <w:color w:val="002060"/>
              </w:rPr>
            </w:pPr>
            <w:r w:rsidRPr="00C83CDF">
              <w:rPr>
                <w:color w:val="002060"/>
              </w:rPr>
              <w:t>TORTONI MATTIA</w:t>
            </w:r>
          </w:p>
        </w:tc>
        <w:tc>
          <w:tcPr>
            <w:tcW w:w="2200" w:type="dxa"/>
            <w:tcMar>
              <w:top w:w="20" w:type="dxa"/>
              <w:left w:w="20" w:type="dxa"/>
              <w:bottom w:w="20" w:type="dxa"/>
              <w:right w:w="20" w:type="dxa"/>
            </w:tcMar>
            <w:vAlign w:val="center"/>
            <w:hideMark/>
          </w:tcPr>
          <w:p w14:paraId="181558B4" w14:textId="77777777" w:rsidR="003018EA" w:rsidRPr="00C83CDF" w:rsidRDefault="003018EA" w:rsidP="003E46CF">
            <w:pPr>
              <w:pStyle w:val="movimento2"/>
              <w:rPr>
                <w:color w:val="002060"/>
              </w:rPr>
            </w:pPr>
            <w:r w:rsidRPr="00C83CDF">
              <w:rPr>
                <w:color w:val="002060"/>
              </w:rPr>
              <w:t xml:space="preserve">(REAL SAN GIORGIO) </w:t>
            </w:r>
          </w:p>
        </w:tc>
      </w:tr>
      <w:tr w:rsidR="003018EA" w:rsidRPr="00C83CDF" w14:paraId="707EF95F" w14:textId="77777777" w:rsidTr="003E46CF">
        <w:tc>
          <w:tcPr>
            <w:tcW w:w="2200" w:type="dxa"/>
            <w:tcMar>
              <w:top w:w="20" w:type="dxa"/>
              <w:left w:w="20" w:type="dxa"/>
              <w:bottom w:w="20" w:type="dxa"/>
              <w:right w:w="20" w:type="dxa"/>
            </w:tcMar>
            <w:vAlign w:val="center"/>
            <w:hideMark/>
          </w:tcPr>
          <w:p w14:paraId="32E19BE5" w14:textId="77777777" w:rsidR="003018EA" w:rsidRPr="00C83CDF" w:rsidRDefault="003018EA" w:rsidP="003E46CF">
            <w:pPr>
              <w:pStyle w:val="movimento"/>
              <w:rPr>
                <w:color w:val="002060"/>
              </w:rPr>
            </w:pPr>
            <w:r w:rsidRPr="00C83CDF">
              <w:rPr>
                <w:color w:val="002060"/>
              </w:rPr>
              <w:t>ODDI PAOLO</w:t>
            </w:r>
          </w:p>
        </w:tc>
        <w:tc>
          <w:tcPr>
            <w:tcW w:w="2200" w:type="dxa"/>
            <w:tcMar>
              <w:top w:w="20" w:type="dxa"/>
              <w:left w:w="20" w:type="dxa"/>
              <w:bottom w:w="20" w:type="dxa"/>
              <w:right w:w="20" w:type="dxa"/>
            </w:tcMar>
            <w:vAlign w:val="center"/>
            <w:hideMark/>
          </w:tcPr>
          <w:p w14:paraId="142663EE" w14:textId="77777777" w:rsidR="003018EA" w:rsidRPr="00C83CDF" w:rsidRDefault="003018EA" w:rsidP="003E46CF">
            <w:pPr>
              <w:pStyle w:val="movimento2"/>
              <w:rPr>
                <w:color w:val="002060"/>
              </w:rPr>
            </w:pPr>
            <w:r w:rsidRPr="00C83CDF">
              <w:rPr>
                <w:color w:val="002060"/>
              </w:rPr>
              <w:t xml:space="preserve">(RIVIERA DELLE PALME) </w:t>
            </w:r>
          </w:p>
        </w:tc>
        <w:tc>
          <w:tcPr>
            <w:tcW w:w="800" w:type="dxa"/>
            <w:tcMar>
              <w:top w:w="20" w:type="dxa"/>
              <w:left w:w="20" w:type="dxa"/>
              <w:bottom w:w="20" w:type="dxa"/>
              <w:right w:w="20" w:type="dxa"/>
            </w:tcMar>
            <w:vAlign w:val="center"/>
            <w:hideMark/>
          </w:tcPr>
          <w:p w14:paraId="1FD45CBB"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0F63F69" w14:textId="77777777" w:rsidR="003018EA" w:rsidRPr="00C83CDF" w:rsidRDefault="003018EA" w:rsidP="003E46CF">
            <w:pPr>
              <w:pStyle w:val="movimento"/>
              <w:rPr>
                <w:color w:val="002060"/>
              </w:rPr>
            </w:pPr>
            <w:r w:rsidRPr="00C83CDF">
              <w:rPr>
                <w:color w:val="002060"/>
              </w:rPr>
              <w:t>GOUVEIA DAMASCENO GUSTAVO</w:t>
            </w:r>
          </w:p>
        </w:tc>
        <w:tc>
          <w:tcPr>
            <w:tcW w:w="2200" w:type="dxa"/>
            <w:tcMar>
              <w:top w:w="20" w:type="dxa"/>
              <w:left w:w="20" w:type="dxa"/>
              <w:bottom w:w="20" w:type="dxa"/>
              <w:right w:w="20" w:type="dxa"/>
            </w:tcMar>
            <w:vAlign w:val="center"/>
            <w:hideMark/>
          </w:tcPr>
          <w:p w14:paraId="71EB71F0" w14:textId="77777777" w:rsidR="003018EA" w:rsidRPr="00C83CDF" w:rsidRDefault="003018EA" w:rsidP="003E46CF">
            <w:pPr>
              <w:pStyle w:val="movimento2"/>
              <w:rPr>
                <w:color w:val="002060"/>
              </w:rPr>
            </w:pPr>
            <w:r w:rsidRPr="00C83CDF">
              <w:rPr>
                <w:color w:val="002060"/>
              </w:rPr>
              <w:t xml:space="preserve">(SAN SEVERINO MARCHE) </w:t>
            </w:r>
          </w:p>
        </w:tc>
      </w:tr>
      <w:tr w:rsidR="003018EA" w:rsidRPr="00C83CDF" w14:paraId="2D7636AD" w14:textId="77777777" w:rsidTr="003E46CF">
        <w:tc>
          <w:tcPr>
            <w:tcW w:w="2200" w:type="dxa"/>
            <w:tcMar>
              <w:top w:w="20" w:type="dxa"/>
              <w:left w:w="20" w:type="dxa"/>
              <w:bottom w:w="20" w:type="dxa"/>
              <w:right w:w="20" w:type="dxa"/>
            </w:tcMar>
            <w:vAlign w:val="center"/>
            <w:hideMark/>
          </w:tcPr>
          <w:p w14:paraId="5231B503" w14:textId="77777777" w:rsidR="003018EA" w:rsidRPr="00C83CDF" w:rsidRDefault="003018EA" w:rsidP="003E46CF">
            <w:pPr>
              <w:pStyle w:val="movimento"/>
              <w:rPr>
                <w:color w:val="002060"/>
              </w:rPr>
            </w:pPr>
            <w:r w:rsidRPr="00C83CDF">
              <w:rPr>
                <w:color w:val="002060"/>
              </w:rPr>
              <w:t>PICCININI ENRICO</w:t>
            </w:r>
          </w:p>
        </w:tc>
        <w:tc>
          <w:tcPr>
            <w:tcW w:w="2200" w:type="dxa"/>
            <w:tcMar>
              <w:top w:w="20" w:type="dxa"/>
              <w:left w:w="20" w:type="dxa"/>
              <w:bottom w:w="20" w:type="dxa"/>
              <w:right w:w="20" w:type="dxa"/>
            </w:tcMar>
            <w:vAlign w:val="center"/>
            <w:hideMark/>
          </w:tcPr>
          <w:p w14:paraId="57FA0589" w14:textId="77777777" w:rsidR="003018EA" w:rsidRPr="00C83CDF" w:rsidRDefault="003018EA" w:rsidP="003E46CF">
            <w:pPr>
              <w:pStyle w:val="movimento2"/>
              <w:rPr>
                <w:color w:val="002060"/>
              </w:rPr>
            </w:pPr>
            <w:r w:rsidRPr="00C83CDF">
              <w:rPr>
                <w:color w:val="002060"/>
              </w:rPr>
              <w:t xml:space="preserve">(SAN SEVERINO MARCHE) </w:t>
            </w:r>
          </w:p>
        </w:tc>
        <w:tc>
          <w:tcPr>
            <w:tcW w:w="800" w:type="dxa"/>
            <w:tcMar>
              <w:top w:w="20" w:type="dxa"/>
              <w:left w:w="20" w:type="dxa"/>
              <w:bottom w:w="20" w:type="dxa"/>
              <w:right w:w="20" w:type="dxa"/>
            </w:tcMar>
            <w:vAlign w:val="center"/>
            <w:hideMark/>
          </w:tcPr>
          <w:p w14:paraId="2DB3439E"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135DEFC" w14:textId="77777777" w:rsidR="003018EA" w:rsidRPr="00C83CDF" w:rsidRDefault="003018EA" w:rsidP="003E46CF">
            <w:pPr>
              <w:pStyle w:val="movimento"/>
              <w:rPr>
                <w:color w:val="002060"/>
              </w:rPr>
            </w:pPr>
            <w:r w:rsidRPr="00C83CDF">
              <w:rPr>
                <w:color w:val="002060"/>
              </w:rPr>
              <w:t>MURTEZI ADRIAN</w:t>
            </w:r>
          </w:p>
        </w:tc>
        <w:tc>
          <w:tcPr>
            <w:tcW w:w="2200" w:type="dxa"/>
            <w:tcMar>
              <w:top w:w="20" w:type="dxa"/>
              <w:left w:w="20" w:type="dxa"/>
              <w:bottom w:w="20" w:type="dxa"/>
              <w:right w:w="20" w:type="dxa"/>
            </w:tcMar>
            <w:vAlign w:val="center"/>
            <w:hideMark/>
          </w:tcPr>
          <w:p w14:paraId="1AB85A8B" w14:textId="77777777" w:rsidR="003018EA" w:rsidRPr="00C83CDF" w:rsidRDefault="003018EA" w:rsidP="003E46CF">
            <w:pPr>
              <w:pStyle w:val="movimento2"/>
              <w:rPr>
                <w:color w:val="002060"/>
              </w:rPr>
            </w:pPr>
            <w:r w:rsidRPr="00C83CDF">
              <w:rPr>
                <w:color w:val="002060"/>
              </w:rPr>
              <w:t>(</w:t>
            </w:r>
            <w:proofErr w:type="gramStart"/>
            <w:r w:rsidRPr="00C83CDF">
              <w:rPr>
                <w:color w:val="002060"/>
              </w:rPr>
              <w:t>U.MANDOLESI</w:t>
            </w:r>
            <w:proofErr w:type="gramEnd"/>
            <w:r w:rsidRPr="00C83CDF">
              <w:rPr>
                <w:color w:val="002060"/>
              </w:rPr>
              <w:t xml:space="preserve">) </w:t>
            </w:r>
          </w:p>
        </w:tc>
      </w:tr>
    </w:tbl>
    <w:p w14:paraId="2B1C5CD2" w14:textId="77777777" w:rsidR="003018EA" w:rsidRPr="00C83CDF" w:rsidRDefault="003018EA" w:rsidP="003018EA">
      <w:pPr>
        <w:pStyle w:val="titolo20"/>
        <w:rPr>
          <w:rFonts w:eastAsiaTheme="minorEastAsia"/>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759B7741" w14:textId="77777777" w:rsidTr="003E46CF">
        <w:tc>
          <w:tcPr>
            <w:tcW w:w="2200" w:type="dxa"/>
            <w:tcMar>
              <w:top w:w="20" w:type="dxa"/>
              <w:left w:w="20" w:type="dxa"/>
              <w:bottom w:w="20" w:type="dxa"/>
              <w:right w:w="20" w:type="dxa"/>
            </w:tcMar>
            <w:vAlign w:val="center"/>
            <w:hideMark/>
          </w:tcPr>
          <w:p w14:paraId="7A21B32F" w14:textId="77777777" w:rsidR="003018EA" w:rsidRPr="00C83CDF" w:rsidRDefault="003018EA" w:rsidP="003E46CF">
            <w:pPr>
              <w:pStyle w:val="movimento"/>
              <w:rPr>
                <w:color w:val="002060"/>
              </w:rPr>
            </w:pPr>
            <w:r w:rsidRPr="00C83CDF">
              <w:rPr>
                <w:color w:val="002060"/>
              </w:rPr>
              <w:t>CAPORALINI GIACOMO</w:t>
            </w:r>
          </w:p>
        </w:tc>
        <w:tc>
          <w:tcPr>
            <w:tcW w:w="2200" w:type="dxa"/>
            <w:tcMar>
              <w:top w:w="20" w:type="dxa"/>
              <w:left w:w="20" w:type="dxa"/>
              <w:bottom w:w="20" w:type="dxa"/>
              <w:right w:w="20" w:type="dxa"/>
            </w:tcMar>
            <w:vAlign w:val="center"/>
            <w:hideMark/>
          </w:tcPr>
          <w:p w14:paraId="79E41C8A" w14:textId="77777777" w:rsidR="003018EA" w:rsidRPr="00C83CDF" w:rsidRDefault="003018EA" w:rsidP="003E46CF">
            <w:pPr>
              <w:pStyle w:val="movimento2"/>
              <w:rPr>
                <w:color w:val="002060"/>
              </w:rPr>
            </w:pPr>
            <w:r w:rsidRPr="00C83CDF">
              <w:rPr>
                <w:color w:val="002060"/>
              </w:rPr>
              <w:t xml:space="preserve">(ANKON NOVA MARMI) </w:t>
            </w:r>
          </w:p>
        </w:tc>
        <w:tc>
          <w:tcPr>
            <w:tcW w:w="800" w:type="dxa"/>
            <w:tcMar>
              <w:top w:w="20" w:type="dxa"/>
              <w:left w:w="20" w:type="dxa"/>
              <w:bottom w:w="20" w:type="dxa"/>
              <w:right w:w="20" w:type="dxa"/>
            </w:tcMar>
            <w:vAlign w:val="center"/>
            <w:hideMark/>
          </w:tcPr>
          <w:p w14:paraId="3F27CDBF"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50CFCB6" w14:textId="77777777" w:rsidR="003018EA" w:rsidRPr="00C83CDF" w:rsidRDefault="003018EA" w:rsidP="003E46CF">
            <w:pPr>
              <w:pStyle w:val="movimento"/>
              <w:rPr>
                <w:color w:val="002060"/>
              </w:rPr>
            </w:pPr>
            <w:r w:rsidRPr="00C83CDF">
              <w:rPr>
                <w:color w:val="002060"/>
              </w:rPr>
              <w:t>MONTEFUSCO LEONARDO</w:t>
            </w:r>
          </w:p>
        </w:tc>
        <w:tc>
          <w:tcPr>
            <w:tcW w:w="2200" w:type="dxa"/>
            <w:tcMar>
              <w:top w:w="20" w:type="dxa"/>
              <w:left w:w="20" w:type="dxa"/>
              <w:bottom w:w="20" w:type="dxa"/>
              <w:right w:w="20" w:type="dxa"/>
            </w:tcMar>
            <w:vAlign w:val="center"/>
            <w:hideMark/>
          </w:tcPr>
          <w:p w14:paraId="0E47DAA4" w14:textId="77777777" w:rsidR="003018EA" w:rsidRPr="00C83CDF" w:rsidRDefault="003018EA" w:rsidP="003E46CF">
            <w:pPr>
              <w:pStyle w:val="movimento2"/>
              <w:rPr>
                <w:color w:val="002060"/>
              </w:rPr>
            </w:pPr>
            <w:r w:rsidRPr="00C83CDF">
              <w:rPr>
                <w:color w:val="002060"/>
              </w:rPr>
              <w:t xml:space="preserve">(AURORA TREIA) </w:t>
            </w:r>
          </w:p>
        </w:tc>
      </w:tr>
      <w:tr w:rsidR="003018EA" w:rsidRPr="00C83CDF" w14:paraId="09F2E5A6" w14:textId="77777777" w:rsidTr="003E46CF">
        <w:tc>
          <w:tcPr>
            <w:tcW w:w="2200" w:type="dxa"/>
            <w:tcMar>
              <w:top w:w="20" w:type="dxa"/>
              <w:left w:w="20" w:type="dxa"/>
              <w:bottom w:w="20" w:type="dxa"/>
              <w:right w:w="20" w:type="dxa"/>
            </w:tcMar>
            <w:vAlign w:val="center"/>
            <w:hideMark/>
          </w:tcPr>
          <w:p w14:paraId="683AE2DC" w14:textId="77777777" w:rsidR="003018EA" w:rsidRPr="00C83CDF" w:rsidRDefault="003018EA" w:rsidP="003E46CF">
            <w:pPr>
              <w:pStyle w:val="movimento"/>
              <w:rPr>
                <w:color w:val="002060"/>
              </w:rPr>
            </w:pPr>
            <w:r w:rsidRPr="00C83CDF">
              <w:rPr>
                <w:color w:val="002060"/>
              </w:rPr>
              <w:t>NOCELLI ALESSANDRO</w:t>
            </w:r>
          </w:p>
        </w:tc>
        <w:tc>
          <w:tcPr>
            <w:tcW w:w="2200" w:type="dxa"/>
            <w:tcMar>
              <w:top w:w="20" w:type="dxa"/>
              <w:left w:w="20" w:type="dxa"/>
              <w:bottom w:w="20" w:type="dxa"/>
              <w:right w:w="20" w:type="dxa"/>
            </w:tcMar>
            <w:vAlign w:val="center"/>
            <w:hideMark/>
          </w:tcPr>
          <w:p w14:paraId="361E01A4" w14:textId="77777777" w:rsidR="003018EA" w:rsidRPr="00C83CDF" w:rsidRDefault="003018EA" w:rsidP="003E46CF">
            <w:pPr>
              <w:pStyle w:val="movimento2"/>
              <w:rPr>
                <w:color w:val="002060"/>
              </w:rPr>
            </w:pPr>
            <w:r w:rsidRPr="00C83CDF">
              <w:rPr>
                <w:color w:val="002060"/>
              </w:rPr>
              <w:t xml:space="preserve">(AURORA TREIA) </w:t>
            </w:r>
          </w:p>
        </w:tc>
        <w:tc>
          <w:tcPr>
            <w:tcW w:w="800" w:type="dxa"/>
            <w:tcMar>
              <w:top w:w="20" w:type="dxa"/>
              <w:left w:w="20" w:type="dxa"/>
              <w:bottom w:w="20" w:type="dxa"/>
              <w:right w:w="20" w:type="dxa"/>
            </w:tcMar>
            <w:vAlign w:val="center"/>
            <w:hideMark/>
          </w:tcPr>
          <w:p w14:paraId="3831C3C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82F680D" w14:textId="77777777" w:rsidR="003018EA" w:rsidRPr="00C83CDF" w:rsidRDefault="003018EA" w:rsidP="003E46CF">
            <w:pPr>
              <w:pStyle w:val="movimento"/>
              <w:rPr>
                <w:color w:val="002060"/>
              </w:rPr>
            </w:pPr>
            <w:r w:rsidRPr="00C83CDF">
              <w:rPr>
                <w:color w:val="002060"/>
              </w:rPr>
              <w:t>FUFI LEONARDO</w:t>
            </w:r>
          </w:p>
        </w:tc>
        <w:tc>
          <w:tcPr>
            <w:tcW w:w="2200" w:type="dxa"/>
            <w:tcMar>
              <w:top w:w="20" w:type="dxa"/>
              <w:left w:w="20" w:type="dxa"/>
              <w:bottom w:w="20" w:type="dxa"/>
              <w:right w:w="20" w:type="dxa"/>
            </w:tcMar>
            <w:vAlign w:val="center"/>
            <w:hideMark/>
          </w:tcPr>
          <w:p w14:paraId="7DB7A99D" w14:textId="77777777" w:rsidR="003018EA" w:rsidRPr="00C83CDF" w:rsidRDefault="003018EA" w:rsidP="003E46CF">
            <w:pPr>
              <w:pStyle w:val="movimento2"/>
              <w:rPr>
                <w:color w:val="002060"/>
              </w:rPr>
            </w:pPr>
            <w:r w:rsidRPr="00C83CDF">
              <w:rPr>
                <w:color w:val="002060"/>
              </w:rPr>
              <w:t xml:space="preserve">(AVENALE) </w:t>
            </w:r>
          </w:p>
        </w:tc>
      </w:tr>
      <w:tr w:rsidR="003018EA" w:rsidRPr="00C83CDF" w14:paraId="5572DF84" w14:textId="77777777" w:rsidTr="003E46CF">
        <w:tc>
          <w:tcPr>
            <w:tcW w:w="2200" w:type="dxa"/>
            <w:tcMar>
              <w:top w:w="20" w:type="dxa"/>
              <w:left w:w="20" w:type="dxa"/>
              <w:bottom w:w="20" w:type="dxa"/>
              <w:right w:w="20" w:type="dxa"/>
            </w:tcMar>
            <w:vAlign w:val="center"/>
            <w:hideMark/>
          </w:tcPr>
          <w:p w14:paraId="4660BD4A" w14:textId="77777777" w:rsidR="003018EA" w:rsidRPr="00C83CDF" w:rsidRDefault="003018EA" w:rsidP="003E46CF">
            <w:pPr>
              <w:pStyle w:val="movimento"/>
              <w:rPr>
                <w:color w:val="002060"/>
              </w:rPr>
            </w:pPr>
            <w:r w:rsidRPr="00C83CDF">
              <w:rPr>
                <w:color w:val="002060"/>
              </w:rPr>
              <w:t>PASQUI GIACOMO</w:t>
            </w:r>
          </w:p>
        </w:tc>
        <w:tc>
          <w:tcPr>
            <w:tcW w:w="2200" w:type="dxa"/>
            <w:tcMar>
              <w:top w:w="20" w:type="dxa"/>
              <w:left w:w="20" w:type="dxa"/>
              <w:bottom w:w="20" w:type="dxa"/>
              <w:right w:w="20" w:type="dxa"/>
            </w:tcMar>
            <w:vAlign w:val="center"/>
            <w:hideMark/>
          </w:tcPr>
          <w:p w14:paraId="084A8B44" w14:textId="77777777" w:rsidR="003018EA" w:rsidRPr="00C83CDF" w:rsidRDefault="003018EA" w:rsidP="003E46CF">
            <w:pPr>
              <w:pStyle w:val="movimento2"/>
              <w:rPr>
                <w:color w:val="002060"/>
              </w:rPr>
            </w:pPr>
            <w:r w:rsidRPr="00C83CDF">
              <w:rPr>
                <w:color w:val="002060"/>
              </w:rPr>
              <w:t xml:space="preserve">(AVENALE) </w:t>
            </w:r>
          </w:p>
        </w:tc>
        <w:tc>
          <w:tcPr>
            <w:tcW w:w="800" w:type="dxa"/>
            <w:tcMar>
              <w:top w:w="20" w:type="dxa"/>
              <w:left w:w="20" w:type="dxa"/>
              <w:bottom w:w="20" w:type="dxa"/>
              <w:right w:w="20" w:type="dxa"/>
            </w:tcMar>
            <w:vAlign w:val="center"/>
            <w:hideMark/>
          </w:tcPr>
          <w:p w14:paraId="2ECD58D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6D5FF3C" w14:textId="77777777" w:rsidR="003018EA" w:rsidRPr="00C83CDF" w:rsidRDefault="003018EA" w:rsidP="003E46CF">
            <w:pPr>
              <w:pStyle w:val="movimento"/>
              <w:rPr>
                <w:color w:val="002060"/>
              </w:rPr>
            </w:pPr>
            <w:r w:rsidRPr="00C83CDF">
              <w:rPr>
                <w:color w:val="002060"/>
              </w:rPr>
              <w:t>CESARETTI ALEX</w:t>
            </w:r>
          </w:p>
        </w:tc>
        <w:tc>
          <w:tcPr>
            <w:tcW w:w="2200" w:type="dxa"/>
            <w:tcMar>
              <w:top w:w="20" w:type="dxa"/>
              <w:left w:w="20" w:type="dxa"/>
              <w:bottom w:w="20" w:type="dxa"/>
              <w:right w:w="20" w:type="dxa"/>
            </w:tcMar>
            <w:vAlign w:val="center"/>
            <w:hideMark/>
          </w:tcPr>
          <w:p w14:paraId="2AAD4D15" w14:textId="77777777" w:rsidR="003018EA" w:rsidRPr="00C83CDF" w:rsidRDefault="003018EA" w:rsidP="003E46CF">
            <w:pPr>
              <w:pStyle w:val="movimento2"/>
              <w:rPr>
                <w:color w:val="002060"/>
              </w:rPr>
            </w:pPr>
            <w:r w:rsidRPr="00C83CDF">
              <w:rPr>
                <w:color w:val="002060"/>
              </w:rPr>
              <w:t xml:space="preserve">(AVIS ARCEVIA 1964) </w:t>
            </w:r>
          </w:p>
        </w:tc>
      </w:tr>
      <w:tr w:rsidR="003018EA" w:rsidRPr="00C83CDF" w14:paraId="0A4E9846" w14:textId="77777777" w:rsidTr="003E46CF">
        <w:tc>
          <w:tcPr>
            <w:tcW w:w="2200" w:type="dxa"/>
            <w:tcMar>
              <w:top w:w="20" w:type="dxa"/>
              <w:left w:w="20" w:type="dxa"/>
              <w:bottom w:w="20" w:type="dxa"/>
              <w:right w:w="20" w:type="dxa"/>
            </w:tcMar>
            <w:vAlign w:val="center"/>
            <w:hideMark/>
          </w:tcPr>
          <w:p w14:paraId="32F5B055" w14:textId="77777777" w:rsidR="003018EA" w:rsidRPr="00C83CDF" w:rsidRDefault="003018EA" w:rsidP="003E46CF">
            <w:pPr>
              <w:pStyle w:val="movimento"/>
              <w:rPr>
                <w:color w:val="002060"/>
              </w:rPr>
            </w:pPr>
            <w:r w:rsidRPr="00C83CDF">
              <w:rPr>
                <w:color w:val="002060"/>
              </w:rPr>
              <w:t>FATTORI FEDERICO</w:t>
            </w:r>
          </w:p>
        </w:tc>
        <w:tc>
          <w:tcPr>
            <w:tcW w:w="2200" w:type="dxa"/>
            <w:tcMar>
              <w:top w:w="20" w:type="dxa"/>
              <w:left w:w="20" w:type="dxa"/>
              <w:bottom w:w="20" w:type="dxa"/>
              <w:right w:w="20" w:type="dxa"/>
            </w:tcMar>
            <w:vAlign w:val="center"/>
            <w:hideMark/>
          </w:tcPr>
          <w:p w14:paraId="167A7D81" w14:textId="77777777" w:rsidR="003018EA" w:rsidRPr="00C83CDF" w:rsidRDefault="003018EA" w:rsidP="003E46CF">
            <w:pPr>
              <w:pStyle w:val="movimento2"/>
              <w:rPr>
                <w:color w:val="002060"/>
              </w:rPr>
            </w:pPr>
            <w:r w:rsidRPr="00C83CDF">
              <w:rPr>
                <w:color w:val="002060"/>
              </w:rPr>
              <w:t xml:space="preserve">(AVIS ARCEVIA 1964) </w:t>
            </w:r>
          </w:p>
        </w:tc>
        <w:tc>
          <w:tcPr>
            <w:tcW w:w="800" w:type="dxa"/>
            <w:tcMar>
              <w:top w:w="20" w:type="dxa"/>
              <w:left w:w="20" w:type="dxa"/>
              <w:bottom w:w="20" w:type="dxa"/>
              <w:right w:w="20" w:type="dxa"/>
            </w:tcMar>
            <w:vAlign w:val="center"/>
            <w:hideMark/>
          </w:tcPr>
          <w:p w14:paraId="742D826B"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0F14ACB" w14:textId="77777777" w:rsidR="003018EA" w:rsidRPr="00C83CDF" w:rsidRDefault="003018EA" w:rsidP="003E46CF">
            <w:pPr>
              <w:pStyle w:val="movimento"/>
              <w:rPr>
                <w:color w:val="002060"/>
              </w:rPr>
            </w:pPr>
            <w:r w:rsidRPr="00C83CDF">
              <w:rPr>
                <w:color w:val="002060"/>
              </w:rPr>
              <w:t>CUCCULELLI CHRISTIAN</w:t>
            </w:r>
          </w:p>
        </w:tc>
        <w:tc>
          <w:tcPr>
            <w:tcW w:w="2200" w:type="dxa"/>
            <w:tcMar>
              <w:top w:w="20" w:type="dxa"/>
              <w:left w:w="20" w:type="dxa"/>
              <w:bottom w:w="20" w:type="dxa"/>
              <w:right w:w="20" w:type="dxa"/>
            </w:tcMar>
            <w:vAlign w:val="center"/>
            <w:hideMark/>
          </w:tcPr>
          <w:p w14:paraId="13CF1468" w14:textId="77777777" w:rsidR="003018EA" w:rsidRPr="00C83CDF" w:rsidRDefault="003018EA" w:rsidP="003E46CF">
            <w:pPr>
              <w:pStyle w:val="movimento2"/>
              <w:rPr>
                <w:color w:val="002060"/>
              </w:rPr>
            </w:pPr>
            <w:r w:rsidRPr="00C83CDF">
              <w:rPr>
                <w:color w:val="002060"/>
              </w:rPr>
              <w:t xml:space="preserve">(BORGOROSSO TOLENTINO) </w:t>
            </w:r>
          </w:p>
        </w:tc>
      </w:tr>
      <w:tr w:rsidR="003018EA" w:rsidRPr="00C83CDF" w14:paraId="16BF3470" w14:textId="77777777" w:rsidTr="003E46CF">
        <w:tc>
          <w:tcPr>
            <w:tcW w:w="2200" w:type="dxa"/>
            <w:tcMar>
              <w:top w:w="20" w:type="dxa"/>
              <w:left w:w="20" w:type="dxa"/>
              <w:bottom w:w="20" w:type="dxa"/>
              <w:right w:w="20" w:type="dxa"/>
            </w:tcMar>
            <w:vAlign w:val="center"/>
            <w:hideMark/>
          </w:tcPr>
          <w:p w14:paraId="04347BA4" w14:textId="77777777" w:rsidR="003018EA" w:rsidRPr="00C83CDF" w:rsidRDefault="003018EA" w:rsidP="003E46CF">
            <w:pPr>
              <w:pStyle w:val="movimento"/>
              <w:rPr>
                <w:color w:val="002060"/>
              </w:rPr>
            </w:pPr>
            <w:r w:rsidRPr="00C83CDF">
              <w:rPr>
                <w:color w:val="002060"/>
              </w:rPr>
              <w:t>IMERAJ SKANDILAJDI</w:t>
            </w:r>
          </w:p>
        </w:tc>
        <w:tc>
          <w:tcPr>
            <w:tcW w:w="2200" w:type="dxa"/>
            <w:tcMar>
              <w:top w:w="20" w:type="dxa"/>
              <w:left w:w="20" w:type="dxa"/>
              <w:bottom w:w="20" w:type="dxa"/>
              <w:right w:w="20" w:type="dxa"/>
            </w:tcMar>
            <w:vAlign w:val="center"/>
            <w:hideMark/>
          </w:tcPr>
          <w:p w14:paraId="6C77FD9F" w14:textId="77777777" w:rsidR="003018EA" w:rsidRPr="00C83CDF" w:rsidRDefault="003018EA" w:rsidP="003E46CF">
            <w:pPr>
              <w:pStyle w:val="movimento2"/>
              <w:rPr>
                <w:color w:val="002060"/>
              </w:rPr>
            </w:pPr>
            <w:r w:rsidRPr="00C83CDF">
              <w:rPr>
                <w:color w:val="002060"/>
              </w:rPr>
              <w:t xml:space="preserve">(C.F. MACERATESE A.S.D.) </w:t>
            </w:r>
          </w:p>
        </w:tc>
        <w:tc>
          <w:tcPr>
            <w:tcW w:w="800" w:type="dxa"/>
            <w:tcMar>
              <w:top w:w="20" w:type="dxa"/>
              <w:left w:w="20" w:type="dxa"/>
              <w:bottom w:w="20" w:type="dxa"/>
              <w:right w:w="20" w:type="dxa"/>
            </w:tcMar>
            <w:vAlign w:val="center"/>
            <w:hideMark/>
          </w:tcPr>
          <w:p w14:paraId="52499BB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CE6DAE5" w14:textId="77777777" w:rsidR="003018EA" w:rsidRPr="00C83CDF" w:rsidRDefault="003018EA" w:rsidP="003E46CF">
            <w:pPr>
              <w:pStyle w:val="movimento"/>
              <w:rPr>
                <w:color w:val="002060"/>
              </w:rPr>
            </w:pPr>
            <w:r w:rsidRPr="00C83CDF">
              <w:rPr>
                <w:color w:val="002060"/>
              </w:rPr>
              <w:t>CASSINI TOMAS LIGHUEN</w:t>
            </w:r>
          </w:p>
        </w:tc>
        <w:tc>
          <w:tcPr>
            <w:tcW w:w="2200" w:type="dxa"/>
            <w:tcMar>
              <w:top w:w="20" w:type="dxa"/>
              <w:left w:w="20" w:type="dxa"/>
              <w:bottom w:w="20" w:type="dxa"/>
              <w:right w:w="20" w:type="dxa"/>
            </w:tcMar>
            <w:vAlign w:val="center"/>
            <w:hideMark/>
          </w:tcPr>
          <w:p w14:paraId="6F687E39" w14:textId="77777777" w:rsidR="003018EA" w:rsidRPr="00C83CDF" w:rsidRDefault="003018EA" w:rsidP="003E46CF">
            <w:pPr>
              <w:pStyle w:val="movimento2"/>
              <w:rPr>
                <w:color w:val="002060"/>
              </w:rPr>
            </w:pPr>
            <w:r w:rsidRPr="00C83CDF">
              <w:rPr>
                <w:color w:val="002060"/>
              </w:rPr>
              <w:t xml:space="preserve">(C.U.S. CAMERINO A.S.D.) </w:t>
            </w:r>
          </w:p>
        </w:tc>
      </w:tr>
      <w:tr w:rsidR="003018EA" w:rsidRPr="00C83CDF" w14:paraId="20E54737" w14:textId="77777777" w:rsidTr="003E46CF">
        <w:tc>
          <w:tcPr>
            <w:tcW w:w="2200" w:type="dxa"/>
            <w:tcMar>
              <w:top w:w="20" w:type="dxa"/>
              <w:left w:w="20" w:type="dxa"/>
              <w:bottom w:w="20" w:type="dxa"/>
              <w:right w:w="20" w:type="dxa"/>
            </w:tcMar>
            <w:vAlign w:val="center"/>
            <w:hideMark/>
          </w:tcPr>
          <w:p w14:paraId="404B7D89" w14:textId="77777777" w:rsidR="003018EA" w:rsidRPr="00C83CDF" w:rsidRDefault="003018EA" w:rsidP="003E46CF">
            <w:pPr>
              <w:pStyle w:val="movimento"/>
              <w:rPr>
                <w:color w:val="002060"/>
              </w:rPr>
            </w:pPr>
            <w:r w:rsidRPr="00C83CDF">
              <w:rPr>
                <w:color w:val="002060"/>
              </w:rPr>
              <w:t>FRANCOLETTI MARCO</w:t>
            </w:r>
          </w:p>
        </w:tc>
        <w:tc>
          <w:tcPr>
            <w:tcW w:w="2200" w:type="dxa"/>
            <w:tcMar>
              <w:top w:w="20" w:type="dxa"/>
              <w:left w:w="20" w:type="dxa"/>
              <w:bottom w:w="20" w:type="dxa"/>
              <w:right w:w="20" w:type="dxa"/>
            </w:tcMar>
            <w:vAlign w:val="center"/>
            <w:hideMark/>
          </w:tcPr>
          <w:p w14:paraId="2B1BCA3C" w14:textId="77777777" w:rsidR="003018EA" w:rsidRPr="00C83CDF" w:rsidRDefault="003018EA" w:rsidP="003E46CF">
            <w:pPr>
              <w:pStyle w:val="movimento2"/>
              <w:rPr>
                <w:color w:val="002060"/>
              </w:rPr>
            </w:pPr>
            <w:r w:rsidRPr="00C83CDF">
              <w:rPr>
                <w:color w:val="002060"/>
              </w:rPr>
              <w:t xml:space="preserve">(C.U.S. CAMERINO A.S.D.) </w:t>
            </w:r>
          </w:p>
        </w:tc>
        <w:tc>
          <w:tcPr>
            <w:tcW w:w="800" w:type="dxa"/>
            <w:tcMar>
              <w:top w:w="20" w:type="dxa"/>
              <w:left w:w="20" w:type="dxa"/>
              <w:bottom w:w="20" w:type="dxa"/>
              <w:right w:w="20" w:type="dxa"/>
            </w:tcMar>
            <w:vAlign w:val="center"/>
            <w:hideMark/>
          </w:tcPr>
          <w:p w14:paraId="642A34FD"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23FBBE8" w14:textId="77777777" w:rsidR="003018EA" w:rsidRPr="00C83CDF" w:rsidRDefault="003018EA" w:rsidP="003E46CF">
            <w:pPr>
              <w:pStyle w:val="movimento"/>
              <w:rPr>
                <w:color w:val="002060"/>
              </w:rPr>
            </w:pPr>
            <w:r w:rsidRPr="00C83CDF">
              <w:rPr>
                <w:color w:val="002060"/>
              </w:rPr>
              <w:t>BELLAGAMBA ALESSANDRO</w:t>
            </w:r>
          </w:p>
        </w:tc>
        <w:tc>
          <w:tcPr>
            <w:tcW w:w="2200" w:type="dxa"/>
            <w:tcMar>
              <w:top w:w="20" w:type="dxa"/>
              <w:left w:w="20" w:type="dxa"/>
              <w:bottom w:w="20" w:type="dxa"/>
              <w:right w:w="20" w:type="dxa"/>
            </w:tcMar>
            <w:vAlign w:val="center"/>
            <w:hideMark/>
          </w:tcPr>
          <w:p w14:paraId="22187FA3" w14:textId="77777777" w:rsidR="003018EA" w:rsidRPr="00C83CDF" w:rsidRDefault="003018EA" w:rsidP="003E46CF">
            <w:pPr>
              <w:pStyle w:val="movimento2"/>
              <w:rPr>
                <w:color w:val="002060"/>
              </w:rPr>
            </w:pPr>
            <w:r w:rsidRPr="00C83CDF">
              <w:rPr>
                <w:color w:val="002060"/>
              </w:rPr>
              <w:t>(</w:t>
            </w:r>
            <w:proofErr w:type="gramStart"/>
            <w:r w:rsidRPr="00C83CDF">
              <w:rPr>
                <w:color w:val="002060"/>
              </w:rPr>
              <w:t>CITTA</w:t>
            </w:r>
            <w:proofErr w:type="gramEnd"/>
            <w:r w:rsidRPr="00C83CDF">
              <w:rPr>
                <w:color w:val="002060"/>
              </w:rPr>
              <w:t xml:space="preserve"> DI OSTRA) </w:t>
            </w:r>
          </w:p>
        </w:tc>
      </w:tr>
      <w:tr w:rsidR="003018EA" w:rsidRPr="00C83CDF" w14:paraId="78FABBC9" w14:textId="77777777" w:rsidTr="003E46CF">
        <w:tc>
          <w:tcPr>
            <w:tcW w:w="2200" w:type="dxa"/>
            <w:tcMar>
              <w:top w:w="20" w:type="dxa"/>
              <w:left w:w="20" w:type="dxa"/>
              <w:bottom w:w="20" w:type="dxa"/>
              <w:right w:w="20" w:type="dxa"/>
            </w:tcMar>
            <w:vAlign w:val="center"/>
            <w:hideMark/>
          </w:tcPr>
          <w:p w14:paraId="16E9C8E6" w14:textId="77777777" w:rsidR="003018EA" w:rsidRPr="00C83CDF" w:rsidRDefault="003018EA" w:rsidP="003E46CF">
            <w:pPr>
              <w:pStyle w:val="movimento"/>
              <w:rPr>
                <w:color w:val="002060"/>
              </w:rPr>
            </w:pPr>
            <w:r w:rsidRPr="00C83CDF">
              <w:rPr>
                <w:color w:val="002060"/>
              </w:rPr>
              <w:lastRenderedPageBreak/>
              <w:t>MARINOZZI ELIA</w:t>
            </w:r>
          </w:p>
        </w:tc>
        <w:tc>
          <w:tcPr>
            <w:tcW w:w="2200" w:type="dxa"/>
            <w:tcMar>
              <w:top w:w="20" w:type="dxa"/>
              <w:left w:w="20" w:type="dxa"/>
              <w:bottom w:w="20" w:type="dxa"/>
              <w:right w:w="20" w:type="dxa"/>
            </w:tcMar>
            <w:vAlign w:val="center"/>
            <w:hideMark/>
          </w:tcPr>
          <w:p w14:paraId="21CCD0B6" w14:textId="77777777" w:rsidR="003018EA" w:rsidRPr="00C83CDF" w:rsidRDefault="003018EA" w:rsidP="003E46CF">
            <w:pPr>
              <w:pStyle w:val="movimento2"/>
              <w:rPr>
                <w:color w:val="002060"/>
              </w:rPr>
            </w:pPr>
            <w:r w:rsidRPr="00C83CDF">
              <w:rPr>
                <w:color w:val="002060"/>
              </w:rPr>
              <w:t xml:space="preserve">(FIGHT BULLS CORRIDONIA) </w:t>
            </w:r>
          </w:p>
        </w:tc>
        <w:tc>
          <w:tcPr>
            <w:tcW w:w="800" w:type="dxa"/>
            <w:tcMar>
              <w:top w:w="20" w:type="dxa"/>
              <w:left w:w="20" w:type="dxa"/>
              <w:bottom w:w="20" w:type="dxa"/>
              <w:right w:w="20" w:type="dxa"/>
            </w:tcMar>
            <w:vAlign w:val="center"/>
            <w:hideMark/>
          </w:tcPr>
          <w:p w14:paraId="496F8F9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7E4538B" w14:textId="77777777" w:rsidR="003018EA" w:rsidRPr="00C83CDF" w:rsidRDefault="003018EA" w:rsidP="003E46CF">
            <w:pPr>
              <w:pStyle w:val="movimento"/>
              <w:rPr>
                <w:color w:val="002060"/>
              </w:rPr>
            </w:pPr>
            <w:r w:rsidRPr="00C83CDF">
              <w:rPr>
                <w:color w:val="002060"/>
              </w:rPr>
              <w:t>SAMPAOLESI EMILIANO</w:t>
            </w:r>
          </w:p>
        </w:tc>
        <w:tc>
          <w:tcPr>
            <w:tcW w:w="2200" w:type="dxa"/>
            <w:tcMar>
              <w:top w:w="20" w:type="dxa"/>
              <w:left w:w="20" w:type="dxa"/>
              <w:bottom w:w="20" w:type="dxa"/>
              <w:right w:w="20" w:type="dxa"/>
            </w:tcMar>
            <w:vAlign w:val="center"/>
            <w:hideMark/>
          </w:tcPr>
          <w:p w14:paraId="6D65E478" w14:textId="77777777" w:rsidR="003018EA" w:rsidRPr="00C83CDF" w:rsidRDefault="003018EA" w:rsidP="003E46CF">
            <w:pPr>
              <w:pStyle w:val="movimento2"/>
              <w:rPr>
                <w:color w:val="002060"/>
              </w:rPr>
            </w:pPr>
            <w:r w:rsidRPr="00C83CDF">
              <w:rPr>
                <w:color w:val="002060"/>
              </w:rPr>
              <w:t xml:space="preserve">(FUTSAL CASTELFIDARDO) </w:t>
            </w:r>
          </w:p>
        </w:tc>
      </w:tr>
      <w:tr w:rsidR="003018EA" w:rsidRPr="00C83CDF" w14:paraId="4EAC5514" w14:textId="77777777" w:rsidTr="003E46CF">
        <w:tc>
          <w:tcPr>
            <w:tcW w:w="2200" w:type="dxa"/>
            <w:tcMar>
              <w:top w:w="20" w:type="dxa"/>
              <w:left w:w="20" w:type="dxa"/>
              <w:bottom w:w="20" w:type="dxa"/>
              <w:right w:w="20" w:type="dxa"/>
            </w:tcMar>
            <w:vAlign w:val="center"/>
            <w:hideMark/>
          </w:tcPr>
          <w:p w14:paraId="46031950" w14:textId="77777777" w:rsidR="003018EA" w:rsidRPr="00C83CDF" w:rsidRDefault="003018EA" w:rsidP="003E46CF">
            <w:pPr>
              <w:pStyle w:val="movimento"/>
              <w:rPr>
                <w:color w:val="002060"/>
              </w:rPr>
            </w:pPr>
            <w:r w:rsidRPr="00C83CDF">
              <w:rPr>
                <w:color w:val="002060"/>
              </w:rPr>
              <w:t>CAPITANELLI ALESSIO</w:t>
            </w:r>
          </w:p>
        </w:tc>
        <w:tc>
          <w:tcPr>
            <w:tcW w:w="2200" w:type="dxa"/>
            <w:tcMar>
              <w:top w:w="20" w:type="dxa"/>
              <w:left w:w="20" w:type="dxa"/>
              <w:bottom w:w="20" w:type="dxa"/>
              <w:right w:w="20" w:type="dxa"/>
            </w:tcMar>
            <w:vAlign w:val="center"/>
            <w:hideMark/>
          </w:tcPr>
          <w:p w14:paraId="7FEEDF4F" w14:textId="77777777" w:rsidR="003018EA" w:rsidRPr="00C83CDF" w:rsidRDefault="003018EA" w:rsidP="003E46CF">
            <w:pPr>
              <w:pStyle w:val="movimento2"/>
              <w:rPr>
                <w:color w:val="002060"/>
              </w:rPr>
            </w:pPr>
            <w:r w:rsidRPr="00C83CDF">
              <w:rPr>
                <w:color w:val="002060"/>
              </w:rPr>
              <w:t xml:space="preserve">(FUTSAL SAMBUCHETO) </w:t>
            </w:r>
          </w:p>
        </w:tc>
        <w:tc>
          <w:tcPr>
            <w:tcW w:w="800" w:type="dxa"/>
            <w:tcMar>
              <w:top w:w="20" w:type="dxa"/>
              <w:left w:w="20" w:type="dxa"/>
              <w:bottom w:w="20" w:type="dxa"/>
              <w:right w:w="20" w:type="dxa"/>
            </w:tcMar>
            <w:vAlign w:val="center"/>
            <w:hideMark/>
          </w:tcPr>
          <w:p w14:paraId="09F9E45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2B8D2C3" w14:textId="77777777" w:rsidR="003018EA" w:rsidRPr="00C83CDF" w:rsidRDefault="003018EA" w:rsidP="003E46CF">
            <w:pPr>
              <w:pStyle w:val="movimento"/>
              <w:rPr>
                <w:color w:val="002060"/>
              </w:rPr>
            </w:pPr>
            <w:r w:rsidRPr="00C83CDF">
              <w:rPr>
                <w:color w:val="002060"/>
              </w:rPr>
              <w:t>FALCONI SIMONE</w:t>
            </w:r>
          </w:p>
        </w:tc>
        <w:tc>
          <w:tcPr>
            <w:tcW w:w="2200" w:type="dxa"/>
            <w:tcMar>
              <w:top w:w="20" w:type="dxa"/>
              <w:left w:w="20" w:type="dxa"/>
              <w:bottom w:w="20" w:type="dxa"/>
              <w:right w:w="20" w:type="dxa"/>
            </w:tcMar>
            <w:vAlign w:val="center"/>
            <w:hideMark/>
          </w:tcPr>
          <w:p w14:paraId="177A6CCB" w14:textId="77777777" w:rsidR="003018EA" w:rsidRPr="00C83CDF" w:rsidRDefault="003018EA" w:rsidP="003E46CF">
            <w:pPr>
              <w:pStyle w:val="movimento2"/>
              <w:rPr>
                <w:color w:val="002060"/>
              </w:rPr>
            </w:pPr>
            <w:r w:rsidRPr="00C83CDF">
              <w:rPr>
                <w:color w:val="002060"/>
              </w:rPr>
              <w:t xml:space="preserve">(FUTSAL VIRE GEOSISTEM ASD) </w:t>
            </w:r>
          </w:p>
        </w:tc>
      </w:tr>
      <w:tr w:rsidR="003018EA" w:rsidRPr="00C83CDF" w14:paraId="48BDB425" w14:textId="77777777" w:rsidTr="003E46CF">
        <w:tc>
          <w:tcPr>
            <w:tcW w:w="2200" w:type="dxa"/>
            <w:tcMar>
              <w:top w:w="20" w:type="dxa"/>
              <w:left w:w="20" w:type="dxa"/>
              <w:bottom w:w="20" w:type="dxa"/>
              <w:right w:w="20" w:type="dxa"/>
            </w:tcMar>
            <w:vAlign w:val="center"/>
            <w:hideMark/>
          </w:tcPr>
          <w:p w14:paraId="4448B5FC" w14:textId="77777777" w:rsidR="003018EA" w:rsidRPr="00C83CDF" w:rsidRDefault="003018EA" w:rsidP="003E46CF">
            <w:pPr>
              <w:pStyle w:val="movimento"/>
              <w:rPr>
                <w:color w:val="002060"/>
              </w:rPr>
            </w:pPr>
            <w:r w:rsidRPr="00C83CDF">
              <w:rPr>
                <w:color w:val="002060"/>
              </w:rPr>
              <w:t>MONTI FABIO</w:t>
            </w:r>
          </w:p>
        </w:tc>
        <w:tc>
          <w:tcPr>
            <w:tcW w:w="2200" w:type="dxa"/>
            <w:tcMar>
              <w:top w:w="20" w:type="dxa"/>
              <w:left w:w="20" w:type="dxa"/>
              <w:bottom w:w="20" w:type="dxa"/>
              <w:right w:w="20" w:type="dxa"/>
            </w:tcMar>
            <w:vAlign w:val="center"/>
            <w:hideMark/>
          </w:tcPr>
          <w:p w14:paraId="347A5698" w14:textId="77777777" w:rsidR="003018EA" w:rsidRPr="00C83CDF" w:rsidRDefault="003018EA" w:rsidP="003E46CF">
            <w:pPr>
              <w:pStyle w:val="movimento2"/>
              <w:rPr>
                <w:color w:val="002060"/>
              </w:rPr>
            </w:pPr>
            <w:r w:rsidRPr="00C83CDF">
              <w:rPr>
                <w:color w:val="002060"/>
              </w:rPr>
              <w:t xml:space="preserve">(FUTSAL VIRE GEOSISTEM ASD) </w:t>
            </w:r>
          </w:p>
        </w:tc>
        <w:tc>
          <w:tcPr>
            <w:tcW w:w="800" w:type="dxa"/>
            <w:tcMar>
              <w:top w:w="20" w:type="dxa"/>
              <w:left w:w="20" w:type="dxa"/>
              <w:bottom w:w="20" w:type="dxa"/>
              <w:right w:w="20" w:type="dxa"/>
            </w:tcMar>
            <w:vAlign w:val="center"/>
            <w:hideMark/>
          </w:tcPr>
          <w:p w14:paraId="5458DB1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FD9BAF9" w14:textId="77777777" w:rsidR="003018EA" w:rsidRPr="00C83CDF" w:rsidRDefault="003018EA" w:rsidP="003E46CF">
            <w:pPr>
              <w:pStyle w:val="movimento"/>
              <w:rPr>
                <w:color w:val="002060"/>
              </w:rPr>
            </w:pPr>
            <w:r w:rsidRPr="00C83CDF">
              <w:rPr>
                <w:color w:val="002060"/>
              </w:rPr>
              <w:t>TRAINI SERGIO</w:t>
            </w:r>
          </w:p>
        </w:tc>
        <w:tc>
          <w:tcPr>
            <w:tcW w:w="2200" w:type="dxa"/>
            <w:tcMar>
              <w:top w:w="20" w:type="dxa"/>
              <w:left w:w="20" w:type="dxa"/>
              <w:bottom w:w="20" w:type="dxa"/>
              <w:right w:w="20" w:type="dxa"/>
            </w:tcMar>
            <w:vAlign w:val="center"/>
            <w:hideMark/>
          </w:tcPr>
          <w:p w14:paraId="0EE6D673" w14:textId="77777777" w:rsidR="003018EA" w:rsidRPr="00C83CDF" w:rsidRDefault="003018EA" w:rsidP="003E46CF">
            <w:pPr>
              <w:pStyle w:val="movimento2"/>
              <w:rPr>
                <w:color w:val="002060"/>
              </w:rPr>
            </w:pPr>
            <w:r w:rsidRPr="00C83CDF">
              <w:rPr>
                <w:color w:val="002060"/>
              </w:rPr>
              <w:t xml:space="preserve">(FUTSAL VIRE GEOSISTEM ASD) </w:t>
            </w:r>
          </w:p>
        </w:tc>
      </w:tr>
      <w:tr w:rsidR="003018EA" w:rsidRPr="00C83CDF" w14:paraId="6D5AB1AC" w14:textId="77777777" w:rsidTr="003E46CF">
        <w:tc>
          <w:tcPr>
            <w:tcW w:w="2200" w:type="dxa"/>
            <w:tcMar>
              <w:top w:w="20" w:type="dxa"/>
              <w:left w:w="20" w:type="dxa"/>
              <w:bottom w:w="20" w:type="dxa"/>
              <w:right w:w="20" w:type="dxa"/>
            </w:tcMar>
            <w:vAlign w:val="center"/>
            <w:hideMark/>
          </w:tcPr>
          <w:p w14:paraId="30B4DC63" w14:textId="77777777" w:rsidR="003018EA" w:rsidRPr="00C83CDF" w:rsidRDefault="003018EA" w:rsidP="003E46CF">
            <w:pPr>
              <w:pStyle w:val="movimento"/>
              <w:rPr>
                <w:color w:val="002060"/>
              </w:rPr>
            </w:pPr>
            <w:r w:rsidRPr="00C83CDF">
              <w:rPr>
                <w:color w:val="002060"/>
              </w:rPr>
              <w:t>RICCI ALEX</w:t>
            </w:r>
          </w:p>
        </w:tc>
        <w:tc>
          <w:tcPr>
            <w:tcW w:w="2200" w:type="dxa"/>
            <w:tcMar>
              <w:top w:w="20" w:type="dxa"/>
              <w:left w:w="20" w:type="dxa"/>
              <w:bottom w:w="20" w:type="dxa"/>
              <w:right w:w="20" w:type="dxa"/>
            </w:tcMar>
            <w:vAlign w:val="center"/>
            <w:hideMark/>
          </w:tcPr>
          <w:p w14:paraId="25779FDA" w14:textId="77777777" w:rsidR="003018EA" w:rsidRPr="00C83CDF" w:rsidRDefault="003018EA" w:rsidP="003E46CF">
            <w:pPr>
              <w:pStyle w:val="movimento2"/>
              <w:rPr>
                <w:color w:val="002060"/>
              </w:rPr>
            </w:pPr>
            <w:r w:rsidRPr="00C83CDF">
              <w:rPr>
                <w:color w:val="002060"/>
              </w:rPr>
              <w:t xml:space="preserve">(G.S.A. LE DUE PALME) </w:t>
            </w:r>
          </w:p>
        </w:tc>
        <w:tc>
          <w:tcPr>
            <w:tcW w:w="800" w:type="dxa"/>
            <w:tcMar>
              <w:top w:w="20" w:type="dxa"/>
              <w:left w:w="20" w:type="dxa"/>
              <w:bottom w:w="20" w:type="dxa"/>
              <w:right w:w="20" w:type="dxa"/>
            </w:tcMar>
            <w:vAlign w:val="center"/>
            <w:hideMark/>
          </w:tcPr>
          <w:p w14:paraId="793C3885"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6514DB7" w14:textId="77777777" w:rsidR="003018EA" w:rsidRPr="00C83CDF" w:rsidRDefault="003018EA" w:rsidP="003E46CF">
            <w:pPr>
              <w:pStyle w:val="movimento"/>
              <w:rPr>
                <w:color w:val="002060"/>
              </w:rPr>
            </w:pPr>
            <w:r w:rsidRPr="00C83CDF">
              <w:rPr>
                <w:color w:val="002060"/>
              </w:rPr>
              <w:t>CASSANO GIUSEPPE ROCCO</w:t>
            </w:r>
          </w:p>
        </w:tc>
        <w:tc>
          <w:tcPr>
            <w:tcW w:w="2200" w:type="dxa"/>
            <w:tcMar>
              <w:top w:w="20" w:type="dxa"/>
              <w:left w:w="20" w:type="dxa"/>
              <w:bottom w:w="20" w:type="dxa"/>
              <w:right w:w="20" w:type="dxa"/>
            </w:tcMar>
            <w:vAlign w:val="center"/>
            <w:hideMark/>
          </w:tcPr>
          <w:p w14:paraId="481F21A6" w14:textId="77777777" w:rsidR="003018EA" w:rsidRPr="00C83CDF" w:rsidRDefault="003018EA" w:rsidP="003E46CF">
            <w:pPr>
              <w:pStyle w:val="movimento2"/>
              <w:rPr>
                <w:color w:val="002060"/>
              </w:rPr>
            </w:pPr>
            <w:r w:rsidRPr="00C83CDF">
              <w:rPr>
                <w:color w:val="002060"/>
              </w:rPr>
              <w:t xml:space="preserve">(MANTOVANI C5) </w:t>
            </w:r>
          </w:p>
        </w:tc>
      </w:tr>
      <w:tr w:rsidR="003018EA" w:rsidRPr="00C83CDF" w14:paraId="1E6C06F4" w14:textId="77777777" w:rsidTr="003E46CF">
        <w:tc>
          <w:tcPr>
            <w:tcW w:w="2200" w:type="dxa"/>
            <w:tcMar>
              <w:top w:w="20" w:type="dxa"/>
              <w:left w:w="20" w:type="dxa"/>
              <w:bottom w:w="20" w:type="dxa"/>
              <w:right w:w="20" w:type="dxa"/>
            </w:tcMar>
            <w:vAlign w:val="center"/>
            <w:hideMark/>
          </w:tcPr>
          <w:p w14:paraId="4B5F018E" w14:textId="77777777" w:rsidR="003018EA" w:rsidRPr="00C83CDF" w:rsidRDefault="003018EA" w:rsidP="003E46CF">
            <w:pPr>
              <w:pStyle w:val="movimento"/>
              <w:rPr>
                <w:color w:val="002060"/>
              </w:rPr>
            </w:pPr>
            <w:r w:rsidRPr="00C83CDF">
              <w:rPr>
                <w:color w:val="002060"/>
              </w:rPr>
              <w:t>BUCCI ENRICO</w:t>
            </w:r>
          </w:p>
        </w:tc>
        <w:tc>
          <w:tcPr>
            <w:tcW w:w="2200" w:type="dxa"/>
            <w:tcMar>
              <w:top w:w="20" w:type="dxa"/>
              <w:left w:w="20" w:type="dxa"/>
              <w:bottom w:w="20" w:type="dxa"/>
              <w:right w:w="20" w:type="dxa"/>
            </w:tcMar>
            <w:vAlign w:val="center"/>
            <w:hideMark/>
          </w:tcPr>
          <w:p w14:paraId="16CB77FC" w14:textId="77777777" w:rsidR="003018EA" w:rsidRPr="00C83CDF" w:rsidRDefault="003018EA" w:rsidP="003E46CF">
            <w:pPr>
              <w:pStyle w:val="movimento2"/>
              <w:rPr>
                <w:color w:val="002060"/>
              </w:rPr>
            </w:pPr>
            <w:r w:rsidRPr="00C83CDF">
              <w:rPr>
                <w:color w:val="002060"/>
              </w:rPr>
              <w:t xml:space="preserve">(POL.CAGLI SPORT ASSOCIATI) </w:t>
            </w:r>
          </w:p>
        </w:tc>
        <w:tc>
          <w:tcPr>
            <w:tcW w:w="800" w:type="dxa"/>
            <w:tcMar>
              <w:top w:w="20" w:type="dxa"/>
              <w:left w:w="20" w:type="dxa"/>
              <w:bottom w:w="20" w:type="dxa"/>
              <w:right w:w="20" w:type="dxa"/>
            </w:tcMar>
            <w:vAlign w:val="center"/>
            <w:hideMark/>
          </w:tcPr>
          <w:p w14:paraId="16C6B865"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09CB6DB" w14:textId="77777777" w:rsidR="003018EA" w:rsidRPr="00C83CDF" w:rsidRDefault="003018EA" w:rsidP="003E46CF">
            <w:pPr>
              <w:pStyle w:val="movimento"/>
              <w:rPr>
                <w:color w:val="002060"/>
              </w:rPr>
            </w:pPr>
            <w:r w:rsidRPr="00C83CDF">
              <w:rPr>
                <w:color w:val="002060"/>
              </w:rPr>
              <w:t>SPARVOLI LORENZO</w:t>
            </w:r>
          </w:p>
        </w:tc>
        <w:tc>
          <w:tcPr>
            <w:tcW w:w="2200" w:type="dxa"/>
            <w:tcMar>
              <w:top w:w="20" w:type="dxa"/>
              <w:left w:w="20" w:type="dxa"/>
              <w:bottom w:w="20" w:type="dxa"/>
              <w:right w:w="20" w:type="dxa"/>
            </w:tcMar>
            <w:vAlign w:val="center"/>
            <w:hideMark/>
          </w:tcPr>
          <w:p w14:paraId="771FEA4A" w14:textId="77777777" w:rsidR="003018EA" w:rsidRPr="00C83CDF" w:rsidRDefault="003018EA" w:rsidP="003E46CF">
            <w:pPr>
              <w:pStyle w:val="movimento2"/>
              <w:rPr>
                <w:color w:val="002060"/>
              </w:rPr>
            </w:pPr>
            <w:r w:rsidRPr="00C83CDF">
              <w:rPr>
                <w:color w:val="002060"/>
              </w:rPr>
              <w:t xml:space="preserve">(POLISPORTIVA ROSSO BLU) </w:t>
            </w:r>
          </w:p>
        </w:tc>
      </w:tr>
      <w:tr w:rsidR="003018EA" w:rsidRPr="00C83CDF" w14:paraId="664062F6" w14:textId="77777777" w:rsidTr="003E46CF">
        <w:tc>
          <w:tcPr>
            <w:tcW w:w="2200" w:type="dxa"/>
            <w:tcMar>
              <w:top w:w="20" w:type="dxa"/>
              <w:left w:w="20" w:type="dxa"/>
              <w:bottom w:w="20" w:type="dxa"/>
              <w:right w:w="20" w:type="dxa"/>
            </w:tcMar>
            <w:vAlign w:val="center"/>
            <w:hideMark/>
          </w:tcPr>
          <w:p w14:paraId="31539209" w14:textId="77777777" w:rsidR="003018EA" w:rsidRPr="00C83CDF" w:rsidRDefault="003018EA" w:rsidP="003E46CF">
            <w:pPr>
              <w:pStyle w:val="movimento"/>
              <w:rPr>
                <w:color w:val="002060"/>
              </w:rPr>
            </w:pPr>
            <w:r w:rsidRPr="00C83CDF">
              <w:rPr>
                <w:color w:val="002060"/>
              </w:rPr>
              <w:t>CATALDI ANDREA</w:t>
            </w:r>
          </w:p>
        </w:tc>
        <w:tc>
          <w:tcPr>
            <w:tcW w:w="2200" w:type="dxa"/>
            <w:tcMar>
              <w:top w:w="20" w:type="dxa"/>
              <w:left w:w="20" w:type="dxa"/>
              <w:bottom w:w="20" w:type="dxa"/>
              <w:right w:w="20" w:type="dxa"/>
            </w:tcMar>
            <w:vAlign w:val="center"/>
            <w:hideMark/>
          </w:tcPr>
          <w:p w14:paraId="6E16437A" w14:textId="77777777" w:rsidR="003018EA" w:rsidRPr="00C83CDF" w:rsidRDefault="003018EA" w:rsidP="003E46CF">
            <w:pPr>
              <w:pStyle w:val="movimento2"/>
              <w:rPr>
                <w:color w:val="002060"/>
              </w:rPr>
            </w:pPr>
            <w:r w:rsidRPr="00C83CDF">
              <w:rPr>
                <w:color w:val="002060"/>
              </w:rPr>
              <w:t xml:space="preserve">(REAL ANCARIA) </w:t>
            </w:r>
          </w:p>
        </w:tc>
        <w:tc>
          <w:tcPr>
            <w:tcW w:w="800" w:type="dxa"/>
            <w:tcMar>
              <w:top w:w="20" w:type="dxa"/>
              <w:left w:w="20" w:type="dxa"/>
              <w:bottom w:w="20" w:type="dxa"/>
              <w:right w:w="20" w:type="dxa"/>
            </w:tcMar>
            <w:vAlign w:val="center"/>
            <w:hideMark/>
          </w:tcPr>
          <w:p w14:paraId="672781D9"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1AD5CA3" w14:textId="77777777" w:rsidR="003018EA" w:rsidRPr="00C83CDF" w:rsidRDefault="003018EA" w:rsidP="003E46CF">
            <w:pPr>
              <w:pStyle w:val="movimento"/>
              <w:rPr>
                <w:color w:val="002060"/>
              </w:rPr>
            </w:pPr>
            <w:r w:rsidRPr="00C83CDF">
              <w:rPr>
                <w:color w:val="002060"/>
              </w:rPr>
              <w:t>PULCINI ALEX</w:t>
            </w:r>
          </w:p>
        </w:tc>
        <w:tc>
          <w:tcPr>
            <w:tcW w:w="2200" w:type="dxa"/>
            <w:tcMar>
              <w:top w:w="20" w:type="dxa"/>
              <w:left w:w="20" w:type="dxa"/>
              <w:bottom w:w="20" w:type="dxa"/>
              <w:right w:w="20" w:type="dxa"/>
            </w:tcMar>
            <w:vAlign w:val="center"/>
            <w:hideMark/>
          </w:tcPr>
          <w:p w14:paraId="22C7CE41" w14:textId="77777777" w:rsidR="003018EA" w:rsidRPr="00C83CDF" w:rsidRDefault="003018EA" w:rsidP="003E46CF">
            <w:pPr>
              <w:pStyle w:val="movimento2"/>
              <w:rPr>
                <w:color w:val="002060"/>
              </w:rPr>
            </w:pPr>
            <w:r w:rsidRPr="00C83CDF">
              <w:rPr>
                <w:color w:val="002060"/>
              </w:rPr>
              <w:t xml:space="preserve">(REAL ANCARIA) </w:t>
            </w:r>
          </w:p>
        </w:tc>
      </w:tr>
      <w:tr w:rsidR="003018EA" w:rsidRPr="00C83CDF" w14:paraId="7EF6E2F2" w14:textId="77777777" w:rsidTr="003E46CF">
        <w:tc>
          <w:tcPr>
            <w:tcW w:w="2200" w:type="dxa"/>
            <w:tcMar>
              <w:top w:w="20" w:type="dxa"/>
              <w:left w:w="20" w:type="dxa"/>
              <w:bottom w:w="20" w:type="dxa"/>
              <w:right w:w="20" w:type="dxa"/>
            </w:tcMar>
            <w:vAlign w:val="center"/>
            <w:hideMark/>
          </w:tcPr>
          <w:p w14:paraId="4F215EEB" w14:textId="77777777" w:rsidR="003018EA" w:rsidRPr="00C83CDF" w:rsidRDefault="003018EA" w:rsidP="003E46CF">
            <w:pPr>
              <w:pStyle w:val="movimento"/>
              <w:rPr>
                <w:color w:val="002060"/>
              </w:rPr>
            </w:pPr>
            <w:r w:rsidRPr="00C83CDF">
              <w:rPr>
                <w:color w:val="002060"/>
              </w:rPr>
              <w:t>CURZI LUCA</w:t>
            </w:r>
          </w:p>
        </w:tc>
        <w:tc>
          <w:tcPr>
            <w:tcW w:w="2200" w:type="dxa"/>
            <w:tcMar>
              <w:top w:w="20" w:type="dxa"/>
              <w:left w:w="20" w:type="dxa"/>
              <w:bottom w:w="20" w:type="dxa"/>
              <w:right w:w="20" w:type="dxa"/>
            </w:tcMar>
            <w:vAlign w:val="center"/>
            <w:hideMark/>
          </w:tcPr>
          <w:p w14:paraId="4E433842" w14:textId="77777777" w:rsidR="003018EA" w:rsidRPr="00C83CDF" w:rsidRDefault="003018EA" w:rsidP="003E46CF">
            <w:pPr>
              <w:pStyle w:val="movimento2"/>
              <w:rPr>
                <w:color w:val="002060"/>
              </w:rPr>
            </w:pPr>
            <w:r w:rsidRPr="00C83CDF">
              <w:rPr>
                <w:color w:val="002060"/>
              </w:rPr>
              <w:t xml:space="preserve">(REAL SAN GIORGIO) </w:t>
            </w:r>
          </w:p>
        </w:tc>
        <w:tc>
          <w:tcPr>
            <w:tcW w:w="800" w:type="dxa"/>
            <w:tcMar>
              <w:top w:w="20" w:type="dxa"/>
              <w:left w:w="20" w:type="dxa"/>
              <w:bottom w:w="20" w:type="dxa"/>
              <w:right w:w="20" w:type="dxa"/>
            </w:tcMar>
            <w:vAlign w:val="center"/>
            <w:hideMark/>
          </w:tcPr>
          <w:p w14:paraId="03D2227C"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F818EBE" w14:textId="77777777" w:rsidR="003018EA" w:rsidRPr="00C83CDF" w:rsidRDefault="003018EA" w:rsidP="003E46CF">
            <w:pPr>
              <w:pStyle w:val="movimento"/>
              <w:rPr>
                <w:color w:val="002060"/>
              </w:rPr>
            </w:pPr>
            <w:r w:rsidRPr="00C83CDF">
              <w:rPr>
                <w:color w:val="002060"/>
              </w:rPr>
              <w:t>IERVICELLA CARLO</w:t>
            </w:r>
          </w:p>
        </w:tc>
        <w:tc>
          <w:tcPr>
            <w:tcW w:w="2200" w:type="dxa"/>
            <w:tcMar>
              <w:top w:w="20" w:type="dxa"/>
              <w:left w:w="20" w:type="dxa"/>
              <w:bottom w:w="20" w:type="dxa"/>
              <w:right w:w="20" w:type="dxa"/>
            </w:tcMar>
            <w:vAlign w:val="center"/>
            <w:hideMark/>
          </w:tcPr>
          <w:p w14:paraId="184DE27F" w14:textId="77777777" w:rsidR="003018EA" w:rsidRPr="00C83CDF" w:rsidRDefault="003018EA" w:rsidP="003E46CF">
            <w:pPr>
              <w:pStyle w:val="movimento2"/>
              <w:rPr>
                <w:color w:val="002060"/>
              </w:rPr>
            </w:pPr>
            <w:r w:rsidRPr="00C83CDF">
              <w:rPr>
                <w:color w:val="002060"/>
              </w:rPr>
              <w:t xml:space="preserve">(REAL SAN GIORGIO) </w:t>
            </w:r>
          </w:p>
        </w:tc>
      </w:tr>
      <w:tr w:rsidR="003018EA" w:rsidRPr="00C83CDF" w14:paraId="4A7C1012" w14:textId="77777777" w:rsidTr="003E46CF">
        <w:tc>
          <w:tcPr>
            <w:tcW w:w="2200" w:type="dxa"/>
            <w:tcMar>
              <w:top w:w="20" w:type="dxa"/>
              <w:left w:w="20" w:type="dxa"/>
              <w:bottom w:w="20" w:type="dxa"/>
              <w:right w:w="20" w:type="dxa"/>
            </w:tcMar>
            <w:vAlign w:val="center"/>
            <w:hideMark/>
          </w:tcPr>
          <w:p w14:paraId="606D62AF" w14:textId="77777777" w:rsidR="003018EA" w:rsidRPr="00C83CDF" w:rsidRDefault="003018EA" w:rsidP="003E46CF">
            <w:pPr>
              <w:pStyle w:val="movimento"/>
              <w:rPr>
                <w:color w:val="002060"/>
              </w:rPr>
            </w:pPr>
            <w:r w:rsidRPr="00C83CDF">
              <w:rPr>
                <w:color w:val="002060"/>
              </w:rPr>
              <w:t>SBARAGLIA CARLO</w:t>
            </w:r>
          </w:p>
        </w:tc>
        <w:tc>
          <w:tcPr>
            <w:tcW w:w="2200" w:type="dxa"/>
            <w:tcMar>
              <w:top w:w="20" w:type="dxa"/>
              <w:left w:w="20" w:type="dxa"/>
              <w:bottom w:w="20" w:type="dxa"/>
              <w:right w:w="20" w:type="dxa"/>
            </w:tcMar>
            <w:vAlign w:val="center"/>
            <w:hideMark/>
          </w:tcPr>
          <w:p w14:paraId="5F6FCEAE" w14:textId="77777777" w:rsidR="003018EA" w:rsidRPr="00C83CDF" w:rsidRDefault="003018EA" w:rsidP="003E46CF">
            <w:pPr>
              <w:pStyle w:val="movimento2"/>
              <w:rPr>
                <w:color w:val="002060"/>
              </w:rPr>
            </w:pPr>
            <w:r w:rsidRPr="00C83CDF">
              <w:rPr>
                <w:color w:val="002060"/>
              </w:rPr>
              <w:t xml:space="preserve">(SAN SEVERINO MARCHE) </w:t>
            </w:r>
          </w:p>
        </w:tc>
        <w:tc>
          <w:tcPr>
            <w:tcW w:w="800" w:type="dxa"/>
            <w:tcMar>
              <w:top w:w="20" w:type="dxa"/>
              <w:left w:w="20" w:type="dxa"/>
              <w:bottom w:w="20" w:type="dxa"/>
              <w:right w:w="20" w:type="dxa"/>
            </w:tcMar>
            <w:vAlign w:val="center"/>
            <w:hideMark/>
          </w:tcPr>
          <w:p w14:paraId="5F58D3C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DC09E8D" w14:textId="77777777" w:rsidR="003018EA" w:rsidRPr="00C83CDF" w:rsidRDefault="003018EA" w:rsidP="003E46CF">
            <w:pPr>
              <w:pStyle w:val="movimento"/>
              <w:rPr>
                <w:color w:val="002060"/>
              </w:rPr>
            </w:pPr>
            <w:r w:rsidRPr="00C83CDF">
              <w:rPr>
                <w:color w:val="002060"/>
              </w:rPr>
              <w:t>MAIELLARO AGOSTINO</w:t>
            </w:r>
          </w:p>
        </w:tc>
        <w:tc>
          <w:tcPr>
            <w:tcW w:w="2200" w:type="dxa"/>
            <w:tcMar>
              <w:top w:w="20" w:type="dxa"/>
              <w:left w:w="20" w:type="dxa"/>
              <w:bottom w:w="20" w:type="dxa"/>
              <w:right w:w="20" w:type="dxa"/>
            </w:tcMar>
            <w:vAlign w:val="center"/>
            <w:hideMark/>
          </w:tcPr>
          <w:p w14:paraId="118F88B4" w14:textId="77777777" w:rsidR="003018EA" w:rsidRPr="00C83CDF" w:rsidRDefault="003018EA" w:rsidP="003E46CF">
            <w:pPr>
              <w:pStyle w:val="movimento2"/>
              <w:rPr>
                <w:color w:val="002060"/>
              </w:rPr>
            </w:pPr>
            <w:r w:rsidRPr="00C83CDF">
              <w:rPr>
                <w:color w:val="002060"/>
              </w:rPr>
              <w:t xml:space="preserve">(VERBENA C5 ANCONA) </w:t>
            </w:r>
          </w:p>
        </w:tc>
      </w:tr>
      <w:tr w:rsidR="003018EA" w:rsidRPr="00C83CDF" w14:paraId="3D0B7F0B" w14:textId="77777777" w:rsidTr="003E46CF">
        <w:tc>
          <w:tcPr>
            <w:tcW w:w="2200" w:type="dxa"/>
            <w:tcMar>
              <w:top w:w="20" w:type="dxa"/>
              <w:left w:w="20" w:type="dxa"/>
              <w:bottom w:w="20" w:type="dxa"/>
              <w:right w:w="20" w:type="dxa"/>
            </w:tcMar>
            <w:vAlign w:val="center"/>
            <w:hideMark/>
          </w:tcPr>
          <w:p w14:paraId="1481629A" w14:textId="77777777" w:rsidR="003018EA" w:rsidRPr="00C83CDF" w:rsidRDefault="003018EA" w:rsidP="003E46CF">
            <w:pPr>
              <w:pStyle w:val="movimento"/>
              <w:rPr>
                <w:color w:val="002060"/>
              </w:rPr>
            </w:pPr>
            <w:r w:rsidRPr="00C83CDF">
              <w:rPr>
                <w:color w:val="002060"/>
              </w:rPr>
              <w:t>SGARIGLIA ALESSANDRO</w:t>
            </w:r>
          </w:p>
        </w:tc>
        <w:tc>
          <w:tcPr>
            <w:tcW w:w="2200" w:type="dxa"/>
            <w:tcMar>
              <w:top w:w="20" w:type="dxa"/>
              <w:left w:w="20" w:type="dxa"/>
              <w:bottom w:w="20" w:type="dxa"/>
              <w:right w:w="20" w:type="dxa"/>
            </w:tcMar>
            <w:vAlign w:val="center"/>
            <w:hideMark/>
          </w:tcPr>
          <w:p w14:paraId="42B05C2D" w14:textId="77777777" w:rsidR="003018EA" w:rsidRPr="00C83CDF" w:rsidRDefault="003018EA" w:rsidP="003E46CF">
            <w:pPr>
              <w:pStyle w:val="movimento2"/>
              <w:rPr>
                <w:color w:val="002060"/>
              </w:rPr>
            </w:pPr>
            <w:r w:rsidRPr="00C83CDF">
              <w:rPr>
                <w:color w:val="002060"/>
              </w:rPr>
              <w:t xml:space="preserve">(VERBENA C5 ANCONA) </w:t>
            </w:r>
          </w:p>
        </w:tc>
        <w:tc>
          <w:tcPr>
            <w:tcW w:w="800" w:type="dxa"/>
            <w:tcMar>
              <w:top w:w="20" w:type="dxa"/>
              <w:left w:w="20" w:type="dxa"/>
              <w:bottom w:w="20" w:type="dxa"/>
              <w:right w:w="20" w:type="dxa"/>
            </w:tcMar>
            <w:vAlign w:val="center"/>
            <w:hideMark/>
          </w:tcPr>
          <w:p w14:paraId="02CD06F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E90D254" w14:textId="77777777" w:rsidR="003018EA" w:rsidRPr="00C83CDF" w:rsidRDefault="003018EA" w:rsidP="003E46CF">
            <w:pPr>
              <w:pStyle w:val="movimento"/>
              <w:rPr>
                <w:color w:val="002060"/>
              </w:rPr>
            </w:pPr>
            <w:r w:rsidRPr="00C83CDF">
              <w:rPr>
                <w:color w:val="002060"/>
              </w:rPr>
              <w:t>URENA MONSERRATE ARNOLD EDUARDO</w:t>
            </w:r>
          </w:p>
        </w:tc>
        <w:tc>
          <w:tcPr>
            <w:tcW w:w="2200" w:type="dxa"/>
            <w:tcMar>
              <w:top w:w="20" w:type="dxa"/>
              <w:left w:w="20" w:type="dxa"/>
              <w:bottom w:w="20" w:type="dxa"/>
              <w:right w:w="20" w:type="dxa"/>
            </w:tcMar>
            <w:vAlign w:val="center"/>
            <w:hideMark/>
          </w:tcPr>
          <w:p w14:paraId="64E19484" w14:textId="77777777" w:rsidR="003018EA" w:rsidRPr="00C83CDF" w:rsidRDefault="003018EA" w:rsidP="003E46CF">
            <w:pPr>
              <w:pStyle w:val="movimento2"/>
              <w:rPr>
                <w:color w:val="002060"/>
              </w:rPr>
            </w:pPr>
            <w:r w:rsidRPr="00C83CDF">
              <w:rPr>
                <w:color w:val="002060"/>
              </w:rPr>
              <w:t xml:space="preserve">(VERBENA C5 ANCONA) </w:t>
            </w:r>
          </w:p>
        </w:tc>
      </w:tr>
    </w:tbl>
    <w:p w14:paraId="7D15A2D5" w14:textId="77777777" w:rsidR="003018EA" w:rsidRPr="00C83CDF" w:rsidRDefault="003018EA" w:rsidP="003018EA">
      <w:pPr>
        <w:pStyle w:val="titolo10"/>
        <w:rPr>
          <w:rFonts w:eastAsiaTheme="minorEastAsia"/>
          <w:color w:val="002060"/>
        </w:rPr>
      </w:pPr>
      <w:r w:rsidRPr="00C83CDF">
        <w:rPr>
          <w:color w:val="002060"/>
        </w:rPr>
        <w:t xml:space="preserve">GARE DEL 11/10/2025 </w:t>
      </w:r>
    </w:p>
    <w:p w14:paraId="4214BD6A" w14:textId="77777777" w:rsidR="003018EA" w:rsidRPr="00C83CDF" w:rsidRDefault="003018EA" w:rsidP="003018EA">
      <w:pPr>
        <w:pStyle w:val="titolo7a"/>
        <w:rPr>
          <w:color w:val="002060"/>
        </w:rPr>
      </w:pPr>
      <w:r w:rsidRPr="00C83CDF">
        <w:rPr>
          <w:color w:val="002060"/>
        </w:rPr>
        <w:t xml:space="preserve">PROVVEDIMENTI DISCIPLINARI </w:t>
      </w:r>
    </w:p>
    <w:p w14:paraId="30B3650C"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6D385985" w14:textId="77777777" w:rsidR="003018EA" w:rsidRPr="00C83CDF" w:rsidRDefault="003018EA" w:rsidP="003018EA">
      <w:pPr>
        <w:pStyle w:val="titolo30"/>
        <w:rPr>
          <w:color w:val="002060"/>
        </w:rPr>
      </w:pPr>
      <w:r w:rsidRPr="00C83CDF">
        <w:rPr>
          <w:color w:val="002060"/>
        </w:rPr>
        <w:t xml:space="preserve">ALLENATORI </w:t>
      </w:r>
    </w:p>
    <w:p w14:paraId="25CF2D31"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564A04DA" w14:textId="77777777" w:rsidTr="003E46CF">
        <w:tc>
          <w:tcPr>
            <w:tcW w:w="2200" w:type="dxa"/>
            <w:tcMar>
              <w:top w:w="20" w:type="dxa"/>
              <w:left w:w="20" w:type="dxa"/>
              <w:bottom w:w="20" w:type="dxa"/>
              <w:right w:w="20" w:type="dxa"/>
            </w:tcMar>
            <w:vAlign w:val="center"/>
            <w:hideMark/>
          </w:tcPr>
          <w:p w14:paraId="18057D9B" w14:textId="77777777" w:rsidR="003018EA" w:rsidRPr="00C83CDF" w:rsidRDefault="003018EA" w:rsidP="003E46CF">
            <w:pPr>
              <w:pStyle w:val="movimento"/>
              <w:rPr>
                <w:color w:val="002060"/>
              </w:rPr>
            </w:pPr>
            <w:r w:rsidRPr="00C83CDF">
              <w:rPr>
                <w:color w:val="002060"/>
              </w:rPr>
              <w:t>TAGARAS NICOLA</w:t>
            </w:r>
          </w:p>
        </w:tc>
        <w:tc>
          <w:tcPr>
            <w:tcW w:w="2200" w:type="dxa"/>
            <w:tcMar>
              <w:top w:w="20" w:type="dxa"/>
              <w:left w:w="20" w:type="dxa"/>
              <w:bottom w:w="20" w:type="dxa"/>
              <w:right w:w="20" w:type="dxa"/>
            </w:tcMar>
            <w:vAlign w:val="center"/>
            <w:hideMark/>
          </w:tcPr>
          <w:p w14:paraId="25B05DC1" w14:textId="77777777" w:rsidR="003018EA" w:rsidRPr="00C83CDF" w:rsidRDefault="003018EA" w:rsidP="003E46CF">
            <w:pPr>
              <w:pStyle w:val="movimento2"/>
              <w:rPr>
                <w:color w:val="002060"/>
              </w:rPr>
            </w:pPr>
            <w:r w:rsidRPr="00C83CDF">
              <w:rPr>
                <w:color w:val="002060"/>
              </w:rPr>
              <w:t xml:space="preserve">(FUTSAL CASTELRAIMONDO) </w:t>
            </w:r>
          </w:p>
        </w:tc>
        <w:tc>
          <w:tcPr>
            <w:tcW w:w="800" w:type="dxa"/>
            <w:tcMar>
              <w:top w:w="20" w:type="dxa"/>
              <w:left w:w="20" w:type="dxa"/>
              <w:bottom w:w="20" w:type="dxa"/>
              <w:right w:w="20" w:type="dxa"/>
            </w:tcMar>
            <w:vAlign w:val="center"/>
            <w:hideMark/>
          </w:tcPr>
          <w:p w14:paraId="7A0982A9"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9E68D85"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CD01888" w14:textId="77777777" w:rsidR="003018EA" w:rsidRPr="00C83CDF" w:rsidRDefault="003018EA" w:rsidP="003E46CF">
            <w:pPr>
              <w:pStyle w:val="movimento2"/>
              <w:rPr>
                <w:color w:val="002060"/>
              </w:rPr>
            </w:pPr>
            <w:r w:rsidRPr="00C83CDF">
              <w:rPr>
                <w:color w:val="002060"/>
              </w:rPr>
              <w:t> </w:t>
            </w:r>
          </w:p>
        </w:tc>
      </w:tr>
    </w:tbl>
    <w:p w14:paraId="70A90B50" w14:textId="77777777" w:rsidR="003018EA" w:rsidRPr="00C83CDF" w:rsidRDefault="003018EA" w:rsidP="003018EA">
      <w:pPr>
        <w:pStyle w:val="titolo30"/>
        <w:rPr>
          <w:rFonts w:eastAsiaTheme="minorEastAsia"/>
          <w:color w:val="002060"/>
        </w:rPr>
      </w:pPr>
      <w:r w:rsidRPr="00C83CDF">
        <w:rPr>
          <w:color w:val="002060"/>
        </w:rPr>
        <w:t xml:space="preserve">CALCIATORI ESPULSI </w:t>
      </w:r>
    </w:p>
    <w:p w14:paraId="20240063" w14:textId="77777777" w:rsidR="003018EA" w:rsidRPr="00C83CDF" w:rsidRDefault="003018EA" w:rsidP="003018EA">
      <w:pPr>
        <w:pStyle w:val="titolo20"/>
        <w:rPr>
          <w:color w:val="002060"/>
        </w:rPr>
      </w:pPr>
      <w:r w:rsidRPr="00C83CD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4DE3B932" w14:textId="77777777" w:rsidTr="003E46CF">
        <w:tc>
          <w:tcPr>
            <w:tcW w:w="2200" w:type="dxa"/>
            <w:tcMar>
              <w:top w:w="20" w:type="dxa"/>
              <w:left w:w="20" w:type="dxa"/>
              <w:bottom w:w="20" w:type="dxa"/>
              <w:right w:w="20" w:type="dxa"/>
            </w:tcMar>
            <w:vAlign w:val="center"/>
            <w:hideMark/>
          </w:tcPr>
          <w:p w14:paraId="202FA76A" w14:textId="77777777" w:rsidR="003018EA" w:rsidRPr="00C83CDF" w:rsidRDefault="003018EA" w:rsidP="003E46CF">
            <w:pPr>
              <w:pStyle w:val="movimento"/>
              <w:rPr>
                <w:color w:val="002060"/>
              </w:rPr>
            </w:pPr>
            <w:r w:rsidRPr="00C83CDF">
              <w:rPr>
                <w:color w:val="002060"/>
              </w:rPr>
              <w:t>IMMOBILE SALVATORE</w:t>
            </w:r>
          </w:p>
        </w:tc>
        <w:tc>
          <w:tcPr>
            <w:tcW w:w="2200" w:type="dxa"/>
            <w:tcMar>
              <w:top w:w="20" w:type="dxa"/>
              <w:left w:w="20" w:type="dxa"/>
              <w:bottom w:w="20" w:type="dxa"/>
              <w:right w:w="20" w:type="dxa"/>
            </w:tcMar>
            <w:vAlign w:val="center"/>
            <w:hideMark/>
          </w:tcPr>
          <w:p w14:paraId="5F3651FE" w14:textId="77777777" w:rsidR="003018EA" w:rsidRPr="00C83CDF" w:rsidRDefault="003018EA" w:rsidP="003E46CF">
            <w:pPr>
              <w:pStyle w:val="movimento2"/>
              <w:rPr>
                <w:color w:val="002060"/>
              </w:rPr>
            </w:pPr>
            <w:r w:rsidRPr="00C83CDF">
              <w:rPr>
                <w:color w:val="002060"/>
              </w:rPr>
              <w:t xml:space="preserve">(CALCETTO NUMANA) </w:t>
            </w:r>
          </w:p>
        </w:tc>
        <w:tc>
          <w:tcPr>
            <w:tcW w:w="800" w:type="dxa"/>
            <w:tcMar>
              <w:top w:w="20" w:type="dxa"/>
              <w:left w:w="20" w:type="dxa"/>
              <w:bottom w:w="20" w:type="dxa"/>
              <w:right w:w="20" w:type="dxa"/>
            </w:tcMar>
            <w:vAlign w:val="center"/>
            <w:hideMark/>
          </w:tcPr>
          <w:p w14:paraId="41F457DD"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5DB83EA" w14:textId="77777777" w:rsidR="003018EA" w:rsidRPr="00C83CDF" w:rsidRDefault="003018EA" w:rsidP="003E46CF">
            <w:pPr>
              <w:pStyle w:val="movimento"/>
              <w:rPr>
                <w:color w:val="002060"/>
              </w:rPr>
            </w:pPr>
            <w:r w:rsidRPr="00C83CDF">
              <w:rPr>
                <w:color w:val="002060"/>
              </w:rPr>
              <w:t>DANO DRITAN</w:t>
            </w:r>
          </w:p>
        </w:tc>
        <w:tc>
          <w:tcPr>
            <w:tcW w:w="2200" w:type="dxa"/>
            <w:tcMar>
              <w:top w:w="20" w:type="dxa"/>
              <w:left w:w="20" w:type="dxa"/>
              <w:bottom w:w="20" w:type="dxa"/>
              <w:right w:w="20" w:type="dxa"/>
            </w:tcMar>
            <w:vAlign w:val="center"/>
            <w:hideMark/>
          </w:tcPr>
          <w:p w14:paraId="61607E8C" w14:textId="77777777" w:rsidR="003018EA" w:rsidRPr="00C83CDF" w:rsidRDefault="003018EA" w:rsidP="003E46CF">
            <w:pPr>
              <w:pStyle w:val="movimento2"/>
              <w:rPr>
                <w:color w:val="002060"/>
              </w:rPr>
            </w:pPr>
            <w:r w:rsidRPr="00C83CDF">
              <w:rPr>
                <w:color w:val="002060"/>
              </w:rPr>
              <w:t xml:space="preserve">(FUTSAL CASTELRAIMONDO) </w:t>
            </w:r>
          </w:p>
        </w:tc>
      </w:tr>
    </w:tbl>
    <w:p w14:paraId="34448211" w14:textId="77777777" w:rsidR="003018EA" w:rsidRPr="00C83CDF" w:rsidRDefault="003018EA" w:rsidP="003018EA">
      <w:pPr>
        <w:pStyle w:val="titolo30"/>
        <w:rPr>
          <w:rFonts w:eastAsiaTheme="minorEastAsia"/>
          <w:color w:val="002060"/>
        </w:rPr>
      </w:pPr>
      <w:r w:rsidRPr="00C83CDF">
        <w:rPr>
          <w:color w:val="002060"/>
        </w:rPr>
        <w:t xml:space="preserve">CALCIATORI NON ESPULSI </w:t>
      </w:r>
    </w:p>
    <w:p w14:paraId="433E83EB"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25A26EB7" w14:textId="77777777" w:rsidTr="003E46CF">
        <w:tc>
          <w:tcPr>
            <w:tcW w:w="2200" w:type="dxa"/>
            <w:tcMar>
              <w:top w:w="20" w:type="dxa"/>
              <w:left w:w="20" w:type="dxa"/>
              <w:bottom w:w="20" w:type="dxa"/>
              <w:right w:w="20" w:type="dxa"/>
            </w:tcMar>
            <w:vAlign w:val="center"/>
            <w:hideMark/>
          </w:tcPr>
          <w:p w14:paraId="50579B9F" w14:textId="77777777" w:rsidR="003018EA" w:rsidRPr="00C83CDF" w:rsidRDefault="003018EA" w:rsidP="003E46CF">
            <w:pPr>
              <w:pStyle w:val="movimento"/>
              <w:rPr>
                <w:color w:val="002060"/>
              </w:rPr>
            </w:pPr>
            <w:r w:rsidRPr="00C83CDF">
              <w:rPr>
                <w:color w:val="002060"/>
              </w:rPr>
              <w:t>CHEIKH EL NAJJARIN GIBRIL</w:t>
            </w:r>
          </w:p>
        </w:tc>
        <w:tc>
          <w:tcPr>
            <w:tcW w:w="2200" w:type="dxa"/>
            <w:tcMar>
              <w:top w:w="20" w:type="dxa"/>
              <w:left w:w="20" w:type="dxa"/>
              <w:bottom w:w="20" w:type="dxa"/>
              <w:right w:w="20" w:type="dxa"/>
            </w:tcMar>
            <w:vAlign w:val="center"/>
            <w:hideMark/>
          </w:tcPr>
          <w:p w14:paraId="4BFA0704" w14:textId="77777777" w:rsidR="003018EA" w:rsidRPr="00C83CDF" w:rsidRDefault="003018EA" w:rsidP="003E46CF">
            <w:pPr>
              <w:pStyle w:val="movimento2"/>
              <w:rPr>
                <w:color w:val="002060"/>
              </w:rPr>
            </w:pPr>
            <w:r w:rsidRPr="00C83CDF">
              <w:rPr>
                <w:color w:val="002060"/>
              </w:rPr>
              <w:t xml:space="preserve">(CALCETTO NUMANA) </w:t>
            </w:r>
          </w:p>
        </w:tc>
        <w:tc>
          <w:tcPr>
            <w:tcW w:w="800" w:type="dxa"/>
            <w:tcMar>
              <w:top w:w="20" w:type="dxa"/>
              <w:left w:w="20" w:type="dxa"/>
              <w:bottom w:w="20" w:type="dxa"/>
              <w:right w:w="20" w:type="dxa"/>
            </w:tcMar>
            <w:vAlign w:val="center"/>
            <w:hideMark/>
          </w:tcPr>
          <w:p w14:paraId="51EBFFA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5BB1297" w14:textId="77777777" w:rsidR="003018EA" w:rsidRPr="00C83CDF" w:rsidRDefault="003018EA" w:rsidP="003E46CF">
            <w:pPr>
              <w:pStyle w:val="movimento"/>
              <w:rPr>
                <w:color w:val="002060"/>
              </w:rPr>
            </w:pPr>
            <w:r w:rsidRPr="00C83CDF">
              <w:rPr>
                <w:color w:val="002060"/>
              </w:rPr>
              <w:t>ARTIBANI MATTEO</w:t>
            </w:r>
          </w:p>
        </w:tc>
        <w:tc>
          <w:tcPr>
            <w:tcW w:w="2200" w:type="dxa"/>
            <w:tcMar>
              <w:top w:w="20" w:type="dxa"/>
              <w:left w:w="20" w:type="dxa"/>
              <w:bottom w:w="20" w:type="dxa"/>
              <w:right w:w="20" w:type="dxa"/>
            </w:tcMar>
            <w:vAlign w:val="center"/>
            <w:hideMark/>
          </w:tcPr>
          <w:p w14:paraId="54C506CB" w14:textId="77777777" w:rsidR="003018EA" w:rsidRPr="00C83CDF" w:rsidRDefault="003018EA" w:rsidP="003E46CF">
            <w:pPr>
              <w:pStyle w:val="movimento2"/>
              <w:rPr>
                <w:color w:val="002060"/>
              </w:rPr>
            </w:pPr>
            <w:r w:rsidRPr="00C83CDF">
              <w:rPr>
                <w:color w:val="002060"/>
              </w:rPr>
              <w:t xml:space="preserve">(CDC 2018) </w:t>
            </w:r>
          </w:p>
        </w:tc>
      </w:tr>
      <w:tr w:rsidR="003018EA" w:rsidRPr="00C83CDF" w14:paraId="198CB19E" w14:textId="77777777" w:rsidTr="003E46CF">
        <w:tc>
          <w:tcPr>
            <w:tcW w:w="2200" w:type="dxa"/>
            <w:tcMar>
              <w:top w:w="20" w:type="dxa"/>
              <w:left w:w="20" w:type="dxa"/>
              <w:bottom w:w="20" w:type="dxa"/>
              <w:right w:w="20" w:type="dxa"/>
            </w:tcMar>
            <w:vAlign w:val="center"/>
            <w:hideMark/>
          </w:tcPr>
          <w:p w14:paraId="637E3B92" w14:textId="77777777" w:rsidR="003018EA" w:rsidRPr="00C83CDF" w:rsidRDefault="003018EA" w:rsidP="003E46CF">
            <w:pPr>
              <w:pStyle w:val="movimento"/>
              <w:rPr>
                <w:color w:val="002060"/>
              </w:rPr>
            </w:pPr>
            <w:r w:rsidRPr="00C83CDF">
              <w:rPr>
                <w:color w:val="002060"/>
              </w:rPr>
              <w:t>CALZETTA RICCARDO</w:t>
            </w:r>
          </w:p>
        </w:tc>
        <w:tc>
          <w:tcPr>
            <w:tcW w:w="2200" w:type="dxa"/>
            <w:tcMar>
              <w:top w:w="20" w:type="dxa"/>
              <w:left w:w="20" w:type="dxa"/>
              <w:bottom w:w="20" w:type="dxa"/>
              <w:right w:w="20" w:type="dxa"/>
            </w:tcMar>
            <w:vAlign w:val="center"/>
            <w:hideMark/>
          </w:tcPr>
          <w:p w14:paraId="7CC028C0" w14:textId="77777777" w:rsidR="003018EA" w:rsidRPr="00C83CDF" w:rsidRDefault="003018EA" w:rsidP="003E46CF">
            <w:pPr>
              <w:pStyle w:val="movimento2"/>
              <w:rPr>
                <w:color w:val="002060"/>
              </w:rPr>
            </w:pPr>
            <w:r w:rsidRPr="00C83CDF">
              <w:rPr>
                <w:color w:val="002060"/>
              </w:rPr>
              <w:t xml:space="preserve">(FUTSAL CASTELRAIMONDO) </w:t>
            </w:r>
          </w:p>
        </w:tc>
        <w:tc>
          <w:tcPr>
            <w:tcW w:w="800" w:type="dxa"/>
            <w:tcMar>
              <w:top w:w="20" w:type="dxa"/>
              <w:left w:w="20" w:type="dxa"/>
              <w:bottom w:w="20" w:type="dxa"/>
              <w:right w:w="20" w:type="dxa"/>
            </w:tcMar>
            <w:vAlign w:val="center"/>
            <w:hideMark/>
          </w:tcPr>
          <w:p w14:paraId="72E85059"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55F573F" w14:textId="77777777" w:rsidR="003018EA" w:rsidRPr="00C83CDF" w:rsidRDefault="003018EA" w:rsidP="003E46CF">
            <w:pPr>
              <w:pStyle w:val="movimento"/>
              <w:rPr>
                <w:color w:val="002060"/>
              </w:rPr>
            </w:pPr>
            <w:r w:rsidRPr="00C83CDF">
              <w:rPr>
                <w:color w:val="002060"/>
              </w:rPr>
              <w:t>CARNEVALI MARCO JUNIOR</w:t>
            </w:r>
          </w:p>
        </w:tc>
        <w:tc>
          <w:tcPr>
            <w:tcW w:w="2200" w:type="dxa"/>
            <w:tcMar>
              <w:top w:w="20" w:type="dxa"/>
              <w:left w:w="20" w:type="dxa"/>
              <w:bottom w:w="20" w:type="dxa"/>
              <w:right w:w="20" w:type="dxa"/>
            </w:tcMar>
            <w:vAlign w:val="center"/>
            <w:hideMark/>
          </w:tcPr>
          <w:p w14:paraId="45A301E6" w14:textId="77777777" w:rsidR="003018EA" w:rsidRPr="00C83CDF" w:rsidRDefault="003018EA" w:rsidP="003E46CF">
            <w:pPr>
              <w:pStyle w:val="movimento2"/>
              <w:rPr>
                <w:color w:val="002060"/>
              </w:rPr>
            </w:pPr>
            <w:r w:rsidRPr="00C83CDF">
              <w:rPr>
                <w:color w:val="002060"/>
              </w:rPr>
              <w:t xml:space="preserve">(OSIMO FIVE) </w:t>
            </w:r>
          </w:p>
        </w:tc>
      </w:tr>
      <w:tr w:rsidR="003018EA" w:rsidRPr="00C83CDF" w14:paraId="3B3766C0" w14:textId="77777777" w:rsidTr="003E46CF">
        <w:tc>
          <w:tcPr>
            <w:tcW w:w="2200" w:type="dxa"/>
            <w:tcMar>
              <w:top w:w="20" w:type="dxa"/>
              <w:left w:w="20" w:type="dxa"/>
              <w:bottom w:w="20" w:type="dxa"/>
              <w:right w:w="20" w:type="dxa"/>
            </w:tcMar>
            <w:vAlign w:val="center"/>
            <w:hideMark/>
          </w:tcPr>
          <w:p w14:paraId="4586C4CD" w14:textId="77777777" w:rsidR="003018EA" w:rsidRPr="00C83CDF" w:rsidRDefault="003018EA" w:rsidP="003E46CF">
            <w:pPr>
              <w:pStyle w:val="movimento"/>
              <w:rPr>
                <w:color w:val="002060"/>
              </w:rPr>
            </w:pPr>
            <w:r w:rsidRPr="00C83CDF">
              <w:rPr>
                <w:color w:val="002060"/>
              </w:rPr>
              <w:t>DOLLANI CRISTIAN</w:t>
            </w:r>
          </w:p>
        </w:tc>
        <w:tc>
          <w:tcPr>
            <w:tcW w:w="2200" w:type="dxa"/>
            <w:tcMar>
              <w:top w:w="20" w:type="dxa"/>
              <w:left w:w="20" w:type="dxa"/>
              <w:bottom w:w="20" w:type="dxa"/>
              <w:right w:w="20" w:type="dxa"/>
            </w:tcMar>
            <w:vAlign w:val="center"/>
            <w:hideMark/>
          </w:tcPr>
          <w:p w14:paraId="5E38D479" w14:textId="77777777" w:rsidR="003018EA" w:rsidRPr="00C83CDF" w:rsidRDefault="003018EA" w:rsidP="003E46CF">
            <w:pPr>
              <w:pStyle w:val="movimento2"/>
              <w:rPr>
                <w:color w:val="002060"/>
              </w:rPr>
            </w:pPr>
            <w:r w:rsidRPr="00C83CDF">
              <w:rPr>
                <w:color w:val="002060"/>
              </w:rPr>
              <w:t xml:space="preserve">(OSIMO FIVE) </w:t>
            </w:r>
          </w:p>
        </w:tc>
        <w:tc>
          <w:tcPr>
            <w:tcW w:w="800" w:type="dxa"/>
            <w:tcMar>
              <w:top w:w="20" w:type="dxa"/>
              <w:left w:w="20" w:type="dxa"/>
              <w:bottom w:w="20" w:type="dxa"/>
              <w:right w:w="20" w:type="dxa"/>
            </w:tcMar>
            <w:vAlign w:val="center"/>
            <w:hideMark/>
          </w:tcPr>
          <w:p w14:paraId="453C044B"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A7D7F06" w14:textId="77777777" w:rsidR="003018EA" w:rsidRPr="00C83CDF" w:rsidRDefault="003018EA" w:rsidP="003E46CF">
            <w:pPr>
              <w:pStyle w:val="movimento"/>
              <w:rPr>
                <w:color w:val="002060"/>
              </w:rPr>
            </w:pPr>
            <w:r w:rsidRPr="00C83CDF">
              <w:rPr>
                <w:color w:val="002060"/>
              </w:rPr>
              <w:t>GABBANELLI MARCO</w:t>
            </w:r>
          </w:p>
        </w:tc>
        <w:tc>
          <w:tcPr>
            <w:tcW w:w="2200" w:type="dxa"/>
            <w:tcMar>
              <w:top w:w="20" w:type="dxa"/>
              <w:left w:w="20" w:type="dxa"/>
              <w:bottom w:w="20" w:type="dxa"/>
              <w:right w:w="20" w:type="dxa"/>
            </w:tcMar>
            <w:vAlign w:val="center"/>
            <w:hideMark/>
          </w:tcPr>
          <w:p w14:paraId="2B7ED17D" w14:textId="77777777" w:rsidR="003018EA" w:rsidRPr="00C83CDF" w:rsidRDefault="003018EA" w:rsidP="003E46CF">
            <w:pPr>
              <w:pStyle w:val="movimento2"/>
              <w:rPr>
                <w:color w:val="002060"/>
              </w:rPr>
            </w:pPr>
            <w:r w:rsidRPr="00C83CDF">
              <w:rPr>
                <w:color w:val="002060"/>
              </w:rPr>
              <w:t xml:space="preserve">(OSIMO FIVE) </w:t>
            </w:r>
          </w:p>
        </w:tc>
      </w:tr>
    </w:tbl>
    <w:p w14:paraId="576DB262" w14:textId="77777777" w:rsidR="003018EA" w:rsidRDefault="003018EA" w:rsidP="003018EA">
      <w:pPr>
        <w:pStyle w:val="breakline"/>
        <w:rPr>
          <w:color w:val="002060"/>
        </w:rPr>
      </w:pPr>
    </w:p>
    <w:p w14:paraId="26614341" w14:textId="77777777" w:rsidR="003018EA" w:rsidRPr="00BD581B" w:rsidRDefault="003018EA" w:rsidP="003018E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C5DCC6E" w14:textId="77777777" w:rsidR="003018EA" w:rsidRPr="00BD581B" w:rsidRDefault="003018EA" w:rsidP="003018E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578A487" w14:textId="77777777" w:rsidR="003018EA" w:rsidRPr="00C83CDF" w:rsidRDefault="003018EA" w:rsidP="003018EA">
      <w:pPr>
        <w:pStyle w:val="breakline"/>
        <w:rPr>
          <w:rFonts w:eastAsiaTheme="minorEastAsia"/>
          <w:color w:val="002060"/>
        </w:rPr>
      </w:pPr>
    </w:p>
    <w:p w14:paraId="704C9F97" w14:textId="77777777" w:rsidR="003018EA" w:rsidRPr="00C83CDF" w:rsidRDefault="003018EA" w:rsidP="003018EA">
      <w:pPr>
        <w:pStyle w:val="titoloprinc0"/>
        <w:rPr>
          <w:color w:val="002060"/>
        </w:rPr>
      </w:pPr>
      <w:r w:rsidRPr="00C83CDF">
        <w:rPr>
          <w:color w:val="002060"/>
        </w:rPr>
        <w:t>CLASSIFICA</w:t>
      </w:r>
    </w:p>
    <w:p w14:paraId="469347CF" w14:textId="77777777" w:rsidR="003018EA" w:rsidRPr="00C83CDF" w:rsidRDefault="003018EA" w:rsidP="003018EA">
      <w:pPr>
        <w:pStyle w:val="breakline"/>
        <w:rPr>
          <w:color w:val="002060"/>
        </w:rPr>
      </w:pPr>
    </w:p>
    <w:p w14:paraId="1B36B608" w14:textId="77777777" w:rsidR="003018EA" w:rsidRPr="00C83CDF" w:rsidRDefault="003018EA" w:rsidP="003018EA">
      <w:pPr>
        <w:pStyle w:val="breakline"/>
        <w:rPr>
          <w:color w:val="002060"/>
        </w:rPr>
      </w:pPr>
    </w:p>
    <w:p w14:paraId="1CF1FE9D" w14:textId="77777777" w:rsidR="003018EA" w:rsidRPr="00C83CDF" w:rsidRDefault="003018EA" w:rsidP="003018EA">
      <w:pPr>
        <w:pStyle w:val="sottotitolocampionato10"/>
        <w:rPr>
          <w:color w:val="002060"/>
        </w:rPr>
      </w:pPr>
      <w:r w:rsidRPr="00C83CD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314E364A"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19F3C"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67E3D"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5C1E7"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C894C"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BDBEF"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149EB"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DC45E"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317B2"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107CC"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4C173" w14:textId="77777777" w:rsidR="003018EA" w:rsidRPr="00C83CDF" w:rsidRDefault="003018EA" w:rsidP="003E46CF">
            <w:pPr>
              <w:pStyle w:val="headertabella0"/>
              <w:rPr>
                <w:color w:val="002060"/>
              </w:rPr>
            </w:pPr>
            <w:r w:rsidRPr="00C83CDF">
              <w:rPr>
                <w:color w:val="002060"/>
              </w:rPr>
              <w:t>PE</w:t>
            </w:r>
          </w:p>
        </w:tc>
      </w:tr>
      <w:tr w:rsidR="003018EA" w:rsidRPr="00C83CDF" w14:paraId="7A174707"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8582BC" w14:textId="77777777" w:rsidR="003018EA" w:rsidRPr="00C83CDF" w:rsidRDefault="003018EA" w:rsidP="003E46CF">
            <w:pPr>
              <w:pStyle w:val="rowtabella0"/>
              <w:rPr>
                <w:color w:val="002060"/>
              </w:rPr>
            </w:pPr>
            <w:r w:rsidRPr="00C83CDF">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3592"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02A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6CC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3A7B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5213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2F9A" w14:textId="77777777" w:rsidR="003018EA" w:rsidRPr="00C83CDF" w:rsidRDefault="003018EA" w:rsidP="003E46CF">
            <w:pPr>
              <w:pStyle w:val="rowtabella0"/>
              <w:jc w:val="center"/>
              <w:rPr>
                <w:color w:val="002060"/>
              </w:rPr>
            </w:pPr>
            <w:r w:rsidRPr="00C83CD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E5E2"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FF1F"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27F2" w14:textId="77777777" w:rsidR="003018EA" w:rsidRPr="00C83CDF" w:rsidRDefault="003018EA" w:rsidP="003E46CF">
            <w:pPr>
              <w:pStyle w:val="rowtabella0"/>
              <w:jc w:val="center"/>
              <w:rPr>
                <w:color w:val="002060"/>
              </w:rPr>
            </w:pPr>
            <w:r w:rsidRPr="00C83CDF">
              <w:rPr>
                <w:color w:val="002060"/>
              </w:rPr>
              <w:t>0</w:t>
            </w:r>
          </w:p>
        </w:tc>
      </w:tr>
      <w:tr w:rsidR="003018EA" w:rsidRPr="00C83CDF" w14:paraId="39792FCB"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CC8C2" w14:textId="77777777" w:rsidR="003018EA" w:rsidRPr="00C83CDF" w:rsidRDefault="003018EA" w:rsidP="003E46CF">
            <w:pPr>
              <w:pStyle w:val="rowtabella0"/>
              <w:rPr>
                <w:color w:val="002060"/>
              </w:rPr>
            </w:pPr>
            <w:r w:rsidRPr="00C83CDF">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A601"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1A9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6BA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2590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86E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6DFC"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587A"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2ACB"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8BDB" w14:textId="77777777" w:rsidR="003018EA" w:rsidRPr="00C83CDF" w:rsidRDefault="003018EA" w:rsidP="003E46CF">
            <w:pPr>
              <w:pStyle w:val="rowtabella0"/>
              <w:jc w:val="center"/>
              <w:rPr>
                <w:color w:val="002060"/>
              </w:rPr>
            </w:pPr>
            <w:r w:rsidRPr="00C83CDF">
              <w:rPr>
                <w:color w:val="002060"/>
              </w:rPr>
              <w:t>0</w:t>
            </w:r>
          </w:p>
        </w:tc>
      </w:tr>
      <w:tr w:rsidR="003018EA" w:rsidRPr="00C83CDF" w14:paraId="0F16EAB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B5369" w14:textId="77777777" w:rsidR="003018EA" w:rsidRPr="00C83CDF" w:rsidRDefault="003018EA" w:rsidP="003E46CF">
            <w:pPr>
              <w:pStyle w:val="rowtabella0"/>
              <w:rPr>
                <w:color w:val="002060"/>
              </w:rPr>
            </w:pPr>
            <w:r w:rsidRPr="00C83CD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BED17"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34E4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E686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589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678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9B9C"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62ED"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DADE"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3609" w14:textId="77777777" w:rsidR="003018EA" w:rsidRPr="00C83CDF" w:rsidRDefault="003018EA" w:rsidP="003E46CF">
            <w:pPr>
              <w:pStyle w:val="rowtabella0"/>
              <w:jc w:val="center"/>
              <w:rPr>
                <w:color w:val="002060"/>
              </w:rPr>
            </w:pPr>
            <w:r w:rsidRPr="00C83CDF">
              <w:rPr>
                <w:color w:val="002060"/>
              </w:rPr>
              <w:t>0</w:t>
            </w:r>
          </w:p>
        </w:tc>
      </w:tr>
      <w:tr w:rsidR="003018EA" w:rsidRPr="00C83CDF" w14:paraId="049C3C7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38049C" w14:textId="77777777" w:rsidR="003018EA" w:rsidRPr="00C83CDF" w:rsidRDefault="003018EA" w:rsidP="003E46CF">
            <w:pPr>
              <w:pStyle w:val="rowtabella0"/>
              <w:rPr>
                <w:color w:val="002060"/>
              </w:rPr>
            </w:pPr>
            <w:r w:rsidRPr="00C83CDF">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5DE76"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569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E2A0"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E7D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5390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8D3C5"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128CD"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FA3F"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AF817" w14:textId="77777777" w:rsidR="003018EA" w:rsidRPr="00C83CDF" w:rsidRDefault="003018EA" w:rsidP="003E46CF">
            <w:pPr>
              <w:pStyle w:val="rowtabella0"/>
              <w:jc w:val="center"/>
              <w:rPr>
                <w:color w:val="002060"/>
              </w:rPr>
            </w:pPr>
            <w:r w:rsidRPr="00C83CDF">
              <w:rPr>
                <w:color w:val="002060"/>
              </w:rPr>
              <w:t>0</w:t>
            </w:r>
          </w:p>
        </w:tc>
      </w:tr>
      <w:tr w:rsidR="003018EA" w:rsidRPr="00C83CDF" w14:paraId="6BABF03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92860" w14:textId="77777777" w:rsidR="003018EA" w:rsidRPr="00C83CDF" w:rsidRDefault="003018EA" w:rsidP="003E46CF">
            <w:pPr>
              <w:pStyle w:val="rowtabella0"/>
              <w:rPr>
                <w:color w:val="002060"/>
              </w:rPr>
            </w:pPr>
            <w:r w:rsidRPr="00C83CDF">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E814"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353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37D2"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54C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EF7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A9A2"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479EE"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5D4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4104" w14:textId="77777777" w:rsidR="003018EA" w:rsidRPr="00C83CDF" w:rsidRDefault="003018EA" w:rsidP="003E46CF">
            <w:pPr>
              <w:pStyle w:val="rowtabella0"/>
              <w:jc w:val="center"/>
              <w:rPr>
                <w:color w:val="002060"/>
              </w:rPr>
            </w:pPr>
            <w:r w:rsidRPr="00C83CDF">
              <w:rPr>
                <w:color w:val="002060"/>
              </w:rPr>
              <w:t>0</w:t>
            </w:r>
          </w:p>
        </w:tc>
      </w:tr>
      <w:tr w:rsidR="003018EA" w:rsidRPr="00C83CDF" w14:paraId="4E536BD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B9645" w14:textId="77777777" w:rsidR="003018EA" w:rsidRPr="00C83CDF" w:rsidRDefault="003018EA" w:rsidP="003E46CF">
            <w:pPr>
              <w:pStyle w:val="rowtabella0"/>
              <w:rPr>
                <w:color w:val="002060"/>
              </w:rPr>
            </w:pPr>
            <w:r w:rsidRPr="00C83CD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ADB5"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4CE0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08AC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E2E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4FC3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134A"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A5F8"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FBC1"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F1BC" w14:textId="77777777" w:rsidR="003018EA" w:rsidRPr="00C83CDF" w:rsidRDefault="003018EA" w:rsidP="003E46CF">
            <w:pPr>
              <w:pStyle w:val="rowtabella0"/>
              <w:jc w:val="center"/>
              <w:rPr>
                <w:color w:val="002060"/>
              </w:rPr>
            </w:pPr>
            <w:r w:rsidRPr="00C83CDF">
              <w:rPr>
                <w:color w:val="002060"/>
              </w:rPr>
              <w:t>0</w:t>
            </w:r>
          </w:p>
        </w:tc>
      </w:tr>
      <w:tr w:rsidR="003018EA" w:rsidRPr="00C83CDF" w14:paraId="0F760AF7"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5E3B27" w14:textId="77777777" w:rsidR="003018EA" w:rsidRPr="00C83CDF" w:rsidRDefault="003018EA" w:rsidP="003E46CF">
            <w:pPr>
              <w:pStyle w:val="rowtabella0"/>
              <w:rPr>
                <w:color w:val="002060"/>
              </w:rPr>
            </w:pPr>
            <w:r w:rsidRPr="00C83CDF">
              <w:rPr>
                <w:color w:val="002060"/>
              </w:rPr>
              <w:t xml:space="preserve">A.S.D. </w:t>
            </w:r>
            <w:proofErr w:type="gramStart"/>
            <w:r w:rsidRPr="00C83CDF">
              <w:rPr>
                <w:color w:val="002060"/>
              </w:rPr>
              <w:t>CITTA</w:t>
            </w:r>
            <w:proofErr w:type="gramEnd"/>
            <w:r w:rsidRPr="00C83CDF">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02BA6"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7491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C8DC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575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D5E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EFF1"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ABA49"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2BC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25AE6" w14:textId="77777777" w:rsidR="003018EA" w:rsidRPr="00C83CDF" w:rsidRDefault="003018EA" w:rsidP="003E46CF">
            <w:pPr>
              <w:pStyle w:val="rowtabella0"/>
              <w:jc w:val="center"/>
              <w:rPr>
                <w:color w:val="002060"/>
              </w:rPr>
            </w:pPr>
            <w:r w:rsidRPr="00C83CDF">
              <w:rPr>
                <w:color w:val="002060"/>
              </w:rPr>
              <w:t>0</w:t>
            </w:r>
          </w:p>
        </w:tc>
      </w:tr>
      <w:tr w:rsidR="003018EA" w:rsidRPr="00C83CDF" w14:paraId="239E17E7"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F5E4D" w14:textId="77777777" w:rsidR="003018EA" w:rsidRPr="00C83CDF" w:rsidRDefault="003018EA" w:rsidP="003E46CF">
            <w:pPr>
              <w:pStyle w:val="rowtabella0"/>
              <w:rPr>
                <w:color w:val="002060"/>
              </w:rPr>
            </w:pPr>
            <w:r w:rsidRPr="00C83CD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18F2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D90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FAF6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9AB0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43CC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B8CD"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326B"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CF13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8340" w14:textId="77777777" w:rsidR="003018EA" w:rsidRPr="00C83CDF" w:rsidRDefault="003018EA" w:rsidP="003E46CF">
            <w:pPr>
              <w:pStyle w:val="rowtabella0"/>
              <w:jc w:val="center"/>
              <w:rPr>
                <w:color w:val="002060"/>
              </w:rPr>
            </w:pPr>
            <w:r w:rsidRPr="00C83CDF">
              <w:rPr>
                <w:color w:val="002060"/>
              </w:rPr>
              <w:t>0</w:t>
            </w:r>
          </w:p>
        </w:tc>
      </w:tr>
      <w:tr w:rsidR="003018EA" w:rsidRPr="00C83CDF" w14:paraId="3DA7783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7B0E5" w14:textId="77777777" w:rsidR="003018EA" w:rsidRPr="00C83CDF" w:rsidRDefault="003018EA" w:rsidP="003E46CF">
            <w:pPr>
              <w:pStyle w:val="rowtabella0"/>
              <w:rPr>
                <w:color w:val="002060"/>
                <w:lang w:val="es-ES"/>
              </w:rPr>
            </w:pPr>
            <w:r w:rsidRPr="00C83CDF">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9E89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D4A9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64B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A29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F657A"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E572"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2FE03"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8A6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4D4DF" w14:textId="77777777" w:rsidR="003018EA" w:rsidRPr="00C83CDF" w:rsidRDefault="003018EA" w:rsidP="003E46CF">
            <w:pPr>
              <w:pStyle w:val="rowtabella0"/>
              <w:jc w:val="center"/>
              <w:rPr>
                <w:color w:val="002060"/>
              </w:rPr>
            </w:pPr>
            <w:r w:rsidRPr="00C83CDF">
              <w:rPr>
                <w:color w:val="002060"/>
              </w:rPr>
              <w:t>0</w:t>
            </w:r>
          </w:p>
        </w:tc>
      </w:tr>
      <w:tr w:rsidR="003018EA" w:rsidRPr="00C83CDF" w14:paraId="598AB11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B5335" w14:textId="77777777" w:rsidR="003018EA" w:rsidRPr="00C83CDF" w:rsidRDefault="003018EA" w:rsidP="003E46CF">
            <w:pPr>
              <w:pStyle w:val="rowtabella0"/>
              <w:rPr>
                <w:color w:val="002060"/>
              </w:rPr>
            </w:pPr>
            <w:r w:rsidRPr="00C83CDF">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3FCC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61E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801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831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CEA0F"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14FF"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E426C"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6DD2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4303" w14:textId="77777777" w:rsidR="003018EA" w:rsidRPr="00C83CDF" w:rsidRDefault="003018EA" w:rsidP="003E46CF">
            <w:pPr>
              <w:pStyle w:val="rowtabella0"/>
              <w:jc w:val="center"/>
              <w:rPr>
                <w:color w:val="002060"/>
              </w:rPr>
            </w:pPr>
            <w:r w:rsidRPr="00C83CDF">
              <w:rPr>
                <w:color w:val="002060"/>
              </w:rPr>
              <w:t>0</w:t>
            </w:r>
          </w:p>
        </w:tc>
      </w:tr>
      <w:tr w:rsidR="003018EA" w:rsidRPr="00C83CDF" w14:paraId="5F738FBE"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99C72" w14:textId="77777777" w:rsidR="003018EA" w:rsidRPr="00C83CDF" w:rsidRDefault="003018EA" w:rsidP="003E46CF">
            <w:pPr>
              <w:pStyle w:val="rowtabella0"/>
              <w:rPr>
                <w:color w:val="002060"/>
              </w:rPr>
            </w:pPr>
            <w:r w:rsidRPr="00C83CDF">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A55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BECD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9472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B573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C894"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B48D"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5673"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295B"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6F03" w14:textId="77777777" w:rsidR="003018EA" w:rsidRPr="00C83CDF" w:rsidRDefault="003018EA" w:rsidP="003E46CF">
            <w:pPr>
              <w:pStyle w:val="rowtabella0"/>
              <w:jc w:val="center"/>
              <w:rPr>
                <w:color w:val="002060"/>
              </w:rPr>
            </w:pPr>
            <w:r w:rsidRPr="00C83CDF">
              <w:rPr>
                <w:color w:val="002060"/>
              </w:rPr>
              <w:t>0</w:t>
            </w:r>
          </w:p>
        </w:tc>
      </w:tr>
      <w:tr w:rsidR="003018EA" w:rsidRPr="00C83CDF" w14:paraId="6AF7042A"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E5B11" w14:textId="77777777" w:rsidR="003018EA" w:rsidRPr="00C83CDF" w:rsidRDefault="003018EA" w:rsidP="003E46CF">
            <w:pPr>
              <w:pStyle w:val="rowtabella0"/>
              <w:rPr>
                <w:color w:val="002060"/>
              </w:rPr>
            </w:pPr>
            <w:r w:rsidRPr="00C83CD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7C5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9F8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CA2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BC27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F3554"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ADE9"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87AE"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F559"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610E" w14:textId="77777777" w:rsidR="003018EA" w:rsidRPr="00C83CDF" w:rsidRDefault="003018EA" w:rsidP="003E46CF">
            <w:pPr>
              <w:pStyle w:val="rowtabella0"/>
              <w:jc w:val="center"/>
              <w:rPr>
                <w:color w:val="002060"/>
              </w:rPr>
            </w:pPr>
            <w:r w:rsidRPr="00C83CDF">
              <w:rPr>
                <w:color w:val="002060"/>
              </w:rPr>
              <w:t>0</w:t>
            </w:r>
          </w:p>
        </w:tc>
      </w:tr>
      <w:tr w:rsidR="003018EA" w:rsidRPr="00C83CDF" w14:paraId="106B56A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7B44C" w14:textId="77777777" w:rsidR="003018EA" w:rsidRPr="00C83CDF" w:rsidRDefault="003018EA" w:rsidP="003E46CF">
            <w:pPr>
              <w:pStyle w:val="rowtabella0"/>
              <w:rPr>
                <w:color w:val="002060"/>
                <w:lang w:val="es-ES"/>
              </w:rPr>
            </w:pPr>
            <w:r w:rsidRPr="00C83CDF">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C96F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1C8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4E7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5E7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39AE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4992"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2702"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F1759"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F7DD6" w14:textId="77777777" w:rsidR="003018EA" w:rsidRPr="00C83CDF" w:rsidRDefault="003018EA" w:rsidP="003E46CF">
            <w:pPr>
              <w:pStyle w:val="rowtabella0"/>
              <w:jc w:val="center"/>
              <w:rPr>
                <w:color w:val="002060"/>
              </w:rPr>
            </w:pPr>
            <w:r w:rsidRPr="00C83CDF">
              <w:rPr>
                <w:color w:val="002060"/>
              </w:rPr>
              <w:t>0</w:t>
            </w:r>
          </w:p>
        </w:tc>
      </w:tr>
      <w:tr w:rsidR="003018EA" w:rsidRPr="00C83CDF" w14:paraId="1484BF04"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E9262F" w14:textId="77777777" w:rsidR="003018EA" w:rsidRPr="00C83CDF" w:rsidRDefault="003018EA" w:rsidP="003E46CF">
            <w:pPr>
              <w:pStyle w:val="rowtabella0"/>
              <w:rPr>
                <w:color w:val="002060"/>
              </w:rPr>
            </w:pPr>
            <w:r w:rsidRPr="00C83CD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8BC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2103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E92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53C7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DD4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FA9AA"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BEAB" w14:textId="77777777" w:rsidR="003018EA" w:rsidRPr="00C83CDF" w:rsidRDefault="003018EA" w:rsidP="003E46CF">
            <w:pPr>
              <w:pStyle w:val="rowtabella0"/>
              <w:jc w:val="center"/>
              <w:rPr>
                <w:color w:val="002060"/>
              </w:rPr>
            </w:pPr>
            <w:r w:rsidRPr="00C83C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B6CC7"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F325" w14:textId="77777777" w:rsidR="003018EA" w:rsidRPr="00C83CDF" w:rsidRDefault="003018EA" w:rsidP="003E46CF">
            <w:pPr>
              <w:pStyle w:val="rowtabella0"/>
              <w:jc w:val="center"/>
              <w:rPr>
                <w:color w:val="002060"/>
              </w:rPr>
            </w:pPr>
            <w:r w:rsidRPr="00C83CDF">
              <w:rPr>
                <w:color w:val="002060"/>
              </w:rPr>
              <w:t>0</w:t>
            </w:r>
          </w:p>
        </w:tc>
      </w:tr>
    </w:tbl>
    <w:p w14:paraId="43A0B77F" w14:textId="77777777" w:rsidR="003018EA" w:rsidRPr="00C83CDF" w:rsidRDefault="003018EA" w:rsidP="003018EA">
      <w:pPr>
        <w:pStyle w:val="breakline"/>
        <w:rPr>
          <w:rFonts w:eastAsiaTheme="minorEastAsia"/>
          <w:color w:val="002060"/>
        </w:rPr>
      </w:pPr>
    </w:p>
    <w:p w14:paraId="07AC6213" w14:textId="77777777" w:rsidR="003018EA" w:rsidRPr="00C83CDF" w:rsidRDefault="003018EA" w:rsidP="003018EA">
      <w:pPr>
        <w:pStyle w:val="breakline"/>
        <w:rPr>
          <w:color w:val="002060"/>
        </w:rPr>
      </w:pPr>
    </w:p>
    <w:p w14:paraId="7B3B2BB2" w14:textId="77777777" w:rsidR="003018EA" w:rsidRPr="00C83CDF" w:rsidRDefault="003018EA" w:rsidP="003018EA">
      <w:pPr>
        <w:pStyle w:val="sottotitolocampionato10"/>
        <w:rPr>
          <w:color w:val="002060"/>
        </w:rPr>
      </w:pPr>
      <w:r w:rsidRPr="00C83CD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3B3B9C5F"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83FBB" w14:textId="77777777" w:rsidR="003018EA" w:rsidRPr="00C83CDF" w:rsidRDefault="003018EA" w:rsidP="003E46CF">
            <w:pPr>
              <w:pStyle w:val="headertabella0"/>
              <w:rPr>
                <w:color w:val="002060"/>
              </w:rPr>
            </w:pPr>
            <w:r w:rsidRPr="00C83CDF">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1AA58"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0E1C4"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1CFFA"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4975E"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FBA0E"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17AD0"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13B3B"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A0CB8"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6B0DC" w14:textId="77777777" w:rsidR="003018EA" w:rsidRPr="00C83CDF" w:rsidRDefault="003018EA" w:rsidP="003E46CF">
            <w:pPr>
              <w:pStyle w:val="headertabella0"/>
              <w:rPr>
                <w:color w:val="002060"/>
              </w:rPr>
            </w:pPr>
            <w:r w:rsidRPr="00C83CDF">
              <w:rPr>
                <w:color w:val="002060"/>
              </w:rPr>
              <w:t>PE</w:t>
            </w:r>
          </w:p>
        </w:tc>
      </w:tr>
      <w:tr w:rsidR="003018EA" w:rsidRPr="00C83CDF" w14:paraId="24F026E8"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EAC80B" w14:textId="77777777" w:rsidR="003018EA" w:rsidRPr="00C83CDF" w:rsidRDefault="003018EA" w:rsidP="003E46CF">
            <w:pPr>
              <w:pStyle w:val="rowtabella0"/>
              <w:rPr>
                <w:color w:val="002060"/>
              </w:rPr>
            </w:pPr>
            <w:r w:rsidRPr="00C83CDF">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93E89"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076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E68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F40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77B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BD63"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2AA7"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F82D"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9B79" w14:textId="77777777" w:rsidR="003018EA" w:rsidRPr="00C83CDF" w:rsidRDefault="003018EA" w:rsidP="003E46CF">
            <w:pPr>
              <w:pStyle w:val="rowtabella0"/>
              <w:jc w:val="center"/>
              <w:rPr>
                <w:color w:val="002060"/>
              </w:rPr>
            </w:pPr>
            <w:r w:rsidRPr="00C83CDF">
              <w:rPr>
                <w:color w:val="002060"/>
              </w:rPr>
              <w:t>0</w:t>
            </w:r>
          </w:p>
        </w:tc>
      </w:tr>
      <w:tr w:rsidR="003018EA" w:rsidRPr="00C83CDF" w14:paraId="76C162C4"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163BB" w14:textId="77777777" w:rsidR="003018EA" w:rsidRPr="00C83CDF" w:rsidRDefault="003018EA" w:rsidP="003E46CF">
            <w:pPr>
              <w:pStyle w:val="rowtabella0"/>
              <w:rPr>
                <w:color w:val="002060"/>
              </w:rPr>
            </w:pPr>
            <w:r w:rsidRPr="00C83CDF">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C16B"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007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797E"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D3A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88C4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95D9" w14:textId="77777777" w:rsidR="003018EA" w:rsidRPr="00C83CDF" w:rsidRDefault="003018EA" w:rsidP="003E46CF">
            <w:pPr>
              <w:pStyle w:val="rowtabella0"/>
              <w:jc w:val="center"/>
              <w:rPr>
                <w:color w:val="002060"/>
              </w:rPr>
            </w:pPr>
            <w:r w:rsidRPr="00C83C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65F73"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B2C5"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E9F1" w14:textId="77777777" w:rsidR="003018EA" w:rsidRPr="00C83CDF" w:rsidRDefault="003018EA" w:rsidP="003E46CF">
            <w:pPr>
              <w:pStyle w:val="rowtabella0"/>
              <w:jc w:val="center"/>
              <w:rPr>
                <w:color w:val="002060"/>
              </w:rPr>
            </w:pPr>
            <w:r w:rsidRPr="00C83CDF">
              <w:rPr>
                <w:color w:val="002060"/>
              </w:rPr>
              <w:t>0</w:t>
            </w:r>
          </w:p>
        </w:tc>
      </w:tr>
      <w:tr w:rsidR="003018EA" w:rsidRPr="00C83CDF" w14:paraId="4A7AC73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6FD73" w14:textId="77777777" w:rsidR="003018EA" w:rsidRPr="00C83CDF" w:rsidRDefault="003018EA" w:rsidP="003E46CF">
            <w:pPr>
              <w:pStyle w:val="rowtabella0"/>
              <w:rPr>
                <w:color w:val="002060"/>
                <w:lang w:val="es-ES"/>
              </w:rPr>
            </w:pPr>
            <w:r w:rsidRPr="00C83CDF">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6158B"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5D9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8F5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ECA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87EC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8604"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37D9"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44F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D90D9" w14:textId="77777777" w:rsidR="003018EA" w:rsidRPr="00C83CDF" w:rsidRDefault="003018EA" w:rsidP="003E46CF">
            <w:pPr>
              <w:pStyle w:val="rowtabella0"/>
              <w:jc w:val="center"/>
              <w:rPr>
                <w:color w:val="002060"/>
              </w:rPr>
            </w:pPr>
            <w:r w:rsidRPr="00C83CDF">
              <w:rPr>
                <w:color w:val="002060"/>
              </w:rPr>
              <w:t>0</w:t>
            </w:r>
          </w:p>
        </w:tc>
      </w:tr>
      <w:tr w:rsidR="003018EA" w:rsidRPr="00C83CDF" w14:paraId="2ABC4647"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AA3BC" w14:textId="77777777" w:rsidR="003018EA" w:rsidRPr="00C83CDF" w:rsidRDefault="003018EA" w:rsidP="003E46CF">
            <w:pPr>
              <w:pStyle w:val="rowtabella0"/>
              <w:rPr>
                <w:color w:val="002060"/>
              </w:rPr>
            </w:pPr>
            <w:r w:rsidRPr="00C83CDF">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5A0F"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C77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0E27"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B38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09B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244B"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62C4A"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DBA99"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3D66" w14:textId="77777777" w:rsidR="003018EA" w:rsidRPr="00C83CDF" w:rsidRDefault="003018EA" w:rsidP="003E46CF">
            <w:pPr>
              <w:pStyle w:val="rowtabella0"/>
              <w:jc w:val="center"/>
              <w:rPr>
                <w:color w:val="002060"/>
              </w:rPr>
            </w:pPr>
            <w:r w:rsidRPr="00C83CDF">
              <w:rPr>
                <w:color w:val="002060"/>
              </w:rPr>
              <w:t>0</w:t>
            </w:r>
          </w:p>
        </w:tc>
      </w:tr>
      <w:tr w:rsidR="003018EA" w:rsidRPr="00C83CDF" w14:paraId="2FE5E7A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0CB91" w14:textId="77777777" w:rsidR="003018EA" w:rsidRPr="00C83CDF" w:rsidRDefault="003018EA" w:rsidP="003E46CF">
            <w:pPr>
              <w:pStyle w:val="rowtabella0"/>
              <w:rPr>
                <w:color w:val="002060"/>
              </w:rPr>
            </w:pPr>
            <w:r w:rsidRPr="00C83CD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E2EE0"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91FD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4EF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ACA0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360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68F6"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5649C"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73D7"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5B74D" w14:textId="77777777" w:rsidR="003018EA" w:rsidRPr="00C83CDF" w:rsidRDefault="003018EA" w:rsidP="003E46CF">
            <w:pPr>
              <w:pStyle w:val="rowtabella0"/>
              <w:jc w:val="center"/>
              <w:rPr>
                <w:color w:val="002060"/>
              </w:rPr>
            </w:pPr>
            <w:r w:rsidRPr="00C83CDF">
              <w:rPr>
                <w:color w:val="002060"/>
              </w:rPr>
              <w:t>0</w:t>
            </w:r>
          </w:p>
        </w:tc>
      </w:tr>
      <w:tr w:rsidR="003018EA" w:rsidRPr="00C83CDF" w14:paraId="030B72A6"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4EAFB" w14:textId="77777777" w:rsidR="003018EA" w:rsidRPr="00C83CDF" w:rsidRDefault="003018EA" w:rsidP="003E46CF">
            <w:pPr>
              <w:pStyle w:val="rowtabella0"/>
              <w:rPr>
                <w:color w:val="002060"/>
              </w:rPr>
            </w:pPr>
            <w:r w:rsidRPr="00C83CDF">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5595"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0A0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5A4C"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18D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992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A8B0"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1AAA"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BC47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3232" w14:textId="77777777" w:rsidR="003018EA" w:rsidRPr="00C83CDF" w:rsidRDefault="003018EA" w:rsidP="003E46CF">
            <w:pPr>
              <w:pStyle w:val="rowtabella0"/>
              <w:jc w:val="center"/>
              <w:rPr>
                <w:color w:val="002060"/>
              </w:rPr>
            </w:pPr>
            <w:r w:rsidRPr="00C83CDF">
              <w:rPr>
                <w:color w:val="002060"/>
              </w:rPr>
              <w:t>0</w:t>
            </w:r>
          </w:p>
        </w:tc>
      </w:tr>
      <w:tr w:rsidR="003018EA" w:rsidRPr="00C83CDF" w14:paraId="488AF064"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9EC8B" w14:textId="77777777" w:rsidR="003018EA" w:rsidRPr="00C83CDF" w:rsidRDefault="003018EA" w:rsidP="003E46CF">
            <w:pPr>
              <w:pStyle w:val="rowtabella0"/>
              <w:rPr>
                <w:color w:val="002060"/>
              </w:rPr>
            </w:pPr>
            <w:r w:rsidRPr="00C83CD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9113"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E6B0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DA5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345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8C9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FDD5"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95B7"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764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6C98" w14:textId="77777777" w:rsidR="003018EA" w:rsidRPr="00C83CDF" w:rsidRDefault="003018EA" w:rsidP="003E46CF">
            <w:pPr>
              <w:pStyle w:val="rowtabella0"/>
              <w:jc w:val="center"/>
              <w:rPr>
                <w:color w:val="002060"/>
              </w:rPr>
            </w:pPr>
            <w:r w:rsidRPr="00C83CDF">
              <w:rPr>
                <w:color w:val="002060"/>
              </w:rPr>
              <w:t>0</w:t>
            </w:r>
          </w:p>
        </w:tc>
      </w:tr>
      <w:tr w:rsidR="003018EA" w:rsidRPr="00C83CDF" w14:paraId="25596A7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4F8C2" w14:textId="77777777" w:rsidR="003018EA" w:rsidRPr="00C83CDF" w:rsidRDefault="003018EA" w:rsidP="003E46CF">
            <w:pPr>
              <w:pStyle w:val="rowtabella0"/>
              <w:rPr>
                <w:color w:val="002060"/>
              </w:rPr>
            </w:pPr>
            <w:r w:rsidRPr="00C83CDF">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E87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193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DE2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0DD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5681"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808F"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C4CA"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3673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00DA" w14:textId="77777777" w:rsidR="003018EA" w:rsidRPr="00C83CDF" w:rsidRDefault="003018EA" w:rsidP="003E46CF">
            <w:pPr>
              <w:pStyle w:val="rowtabella0"/>
              <w:jc w:val="center"/>
              <w:rPr>
                <w:color w:val="002060"/>
              </w:rPr>
            </w:pPr>
            <w:r w:rsidRPr="00C83CDF">
              <w:rPr>
                <w:color w:val="002060"/>
              </w:rPr>
              <w:t>0</w:t>
            </w:r>
          </w:p>
        </w:tc>
      </w:tr>
      <w:tr w:rsidR="003018EA" w:rsidRPr="00C83CDF" w14:paraId="35E65D02"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5509D9" w14:textId="77777777" w:rsidR="003018EA" w:rsidRPr="00C83CDF" w:rsidRDefault="003018EA" w:rsidP="003E46CF">
            <w:pPr>
              <w:pStyle w:val="rowtabella0"/>
              <w:rPr>
                <w:color w:val="002060"/>
              </w:rPr>
            </w:pPr>
            <w:r w:rsidRPr="00C83CDF">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CEC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3A4F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BA1C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C65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8B50"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4D22"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3FFB8"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6251D"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A9942" w14:textId="77777777" w:rsidR="003018EA" w:rsidRPr="00C83CDF" w:rsidRDefault="003018EA" w:rsidP="003E46CF">
            <w:pPr>
              <w:pStyle w:val="rowtabella0"/>
              <w:jc w:val="center"/>
              <w:rPr>
                <w:color w:val="002060"/>
              </w:rPr>
            </w:pPr>
            <w:r w:rsidRPr="00C83CDF">
              <w:rPr>
                <w:color w:val="002060"/>
              </w:rPr>
              <w:t>0</w:t>
            </w:r>
          </w:p>
        </w:tc>
      </w:tr>
      <w:tr w:rsidR="003018EA" w:rsidRPr="00C83CDF" w14:paraId="2DC471B6"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8ADC02" w14:textId="77777777" w:rsidR="003018EA" w:rsidRPr="00C83CDF" w:rsidRDefault="003018EA" w:rsidP="003E46CF">
            <w:pPr>
              <w:pStyle w:val="rowtabella0"/>
              <w:rPr>
                <w:color w:val="002060"/>
              </w:rPr>
            </w:pPr>
            <w:r w:rsidRPr="00C83CDF">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211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BD4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6C8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A7C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03AA"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5518"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465F"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7D63"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EE64" w14:textId="77777777" w:rsidR="003018EA" w:rsidRPr="00C83CDF" w:rsidRDefault="003018EA" w:rsidP="003E46CF">
            <w:pPr>
              <w:pStyle w:val="rowtabella0"/>
              <w:jc w:val="center"/>
              <w:rPr>
                <w:color w:val="002060"/>
              </w:rPr>
            </w:pPr>
            <w:r w:rsidRPr="00C83CDF">
              <w:rPr>
                <w:color w:val="002060"/>
              </w:rPr>
              <w:t>0</w:t>
            </w:r>
          </w:p>
        </w:tc>
      </w:tr>
      <w:tr w:rsidR="003018EA" w:rsidRPr="00C83CDF" w14:paraId="7021F38E"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B1594" w14:textId="77777777" w:rsidR="003018EA" w:rsidRPr="00C83CDF" w:rsidRDefault="003018EA" w:rsidP="003E46CF">
            <w:pPr>
              <w:pStyle w:val="rowtabella0"/>
              <w:rPr>
                <w:color w:val="002060"/>
              </w:rPr>
            </w:pPr>
            <w:r w:rsidRPr="00C83CDF">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AD0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AC5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1C52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41A9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D0C01"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26845"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D3BE"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EE1A"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1942" w14:textId="77777777" w:rsidR="003018EA" w:rsidRPr="00C83CDF" w:rsidRDefault="003018EA" w:rsidP="003E46CF">
            <w:pPr>
              <w:pStyle w:val="rowtabella0"/>
              <w:jc w:val="center"/>
              <w:rPr>
                <w:color w:val="002060"/>
              </w:rPr>
            </w:pPr>
            <w:r w:rsidRPr="00C83CDF">
              <w:rPr>
                <w:color w:val="002060"/>
              </w:rPr>
              <w:t>0</w:t>
            </w:r>
          </w:p>
        </w:tc>
      </w:tr>
      <w:tr w:rsidR="003018EA" w:rsidRPr="00C83CDF" w14:paraId="3BFDCBE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899515" w14:textId="77777777" w:rsidR="003018EA" w:rsidRPr="00C83CDF" w:rsidRDefault="003018EA" w:rsidP="003E46CF">
            <w:pPr>
              <w:pStyle w:val="rowtabella0"/>
              <w:rPr>
                <w:color w:val="002060"/>
              </w:rPr>
            </w:pPr>
            <w:r w:rsidRPr="00C83CDF">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224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6A2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909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DE28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91D4E"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0A55"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4648"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051C"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CB8E" w14:textId="77777777" w:rsidR="003018EA" w:rsidRPr="00C83CDF" w:rsidRDefault="003018EA" w:rsidP="003E46CF">
            <w:pPr>
              <w:pStyle w:val="rowtabella0"/>
              <w:jc w:val="center"/>
              <w:rPr>
                <w:color w:val="002060"/>
              </w:rPr>
            </w:pPr>
            <w:r w:rsidRPr="00C83CDF">
              <w:rPr>
                <w:color w:val="002060"/>
              </w:rPr>
              <w:t>0</w:t>
            </w:r>
          </w:p>
        </w:tc>
      </w:tr>
      <w:tr w:rsidR="003018EA" w:rsidRPr="00C83CDF" w14:paraId="27B86B11"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83EAB5" w14:textId="77777777" w:rsidR="003018EA" w:rsidRPr="00C83CDF" w:rsidRDefault="003018EA" w:rsidP="003E46CF">
            <w:pPr>
              <w:pStyle w:val="rowtabella0"/>
              <w:rPr>
                <w:color w:val="002060"/>
              </w:rPr>
            </w:pPr>
            <w:r w:rsidRPr="00C83CDF">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FE56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EE2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DF9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298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D89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246A"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EC60"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C7B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6ABC" w14:textId="77777777" w:rsidR="003018EA" w:rsidRPr="00C83CDF" w:rsidRDefault="003018EA" w:rsidP="003E46CF">
            <w:pPr>
              <w:pStyle w:val="rowtabella0"/>
              <w:jc w:val="center"/>
              <w:rPr>
                <w:color w:val="002060"/>
              </w:rPr>
            </w:pPr>
            <w:r w:rsidRPr="00C83CDF">
              <w:rPr>
                <w:color w:val="002060"/>
              </w:rPr>
              <w:t>0</w:t>
            </w:r>
          </w:p>
        </w:tc>
      </w:tr>
      <w:tr w:rsidR="003018EA" w:rsidRPr="00C83CDF" w14:paraId="2F8B1433"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F02A90" w14:textId="77777777" w:rsidR="003018EA" w:rsidRPr="00C83CDF" w:rsidRDefault="003018EA" w:rsidP="003E46CF">
            <w:pPr>
              <w:pStyle w:val="rowtabella0"/>
              <w:rPr>
                <w:color w:val="002060"/>
              </w:rPr>
            </w:pPr>
            <w:r w:rsidRPr="00C83CDF">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C9C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2AD9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1D1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49B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87B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0F1C"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A0E1"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AD63"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53AE" w14:textId="77777777" w:rsidR="003018EA" w:rsidRPr="00C83CDF" w:rsidRDefault="003018EA" w:rsidP="003E46CF">
            <w:pPr>
              <w:pStyle w:val="rowtabella0"/>
              <w:jc w:val="center"/>
              <w:rPr>
                <w:color w:val="002060"/>
              </w:rPr>
            </w:pPr>
            <w:r w:rsidRPr="00C83CDF">
              <w:rPr>
                <w:color w:val="002060"/>
              </w:rPr>
              <w:t>0</w:t>
            </w:r>
          </w:p>
        </w:tc>
      </w:tr>
    </w:tbl>
    <w:p w14:paraId="0592C824" w14:textId="77777777" w:rsidR="003018EA" w:rsidRPr="00C83CDF" w:rsidRDefault="003018EA" w:rsidP="003018EA">
      <w:pPr>
        <w:pStyle w:val="breakline"/>
        <w:rPr>
          <w:rFonts w:eastAsiaTheme="minorEastAsia"/>
          <w:color w:val="002060"/>
        </w:rPr>
      </w:pPr>
    </w:p>
    <w:p w14:paraId="6B14B7DC" w14:textId="77777777" w:rsidR="003018EA" w:rsidRPr="00C83CDF" w:rsidRDefault="003018EA" w:rsidP="003018EA">
      <w:pPr>
        <w:pStyle w:val="breakline"/>
        <w:rPr>
          <w:color w:val="002060"/>
        </w:rPr>
      </w:pPr>
    </w:p>
    <w:p w14:paraId="14DE6843" w14:textId="77777777" w:rsidR="003018EA" w:rsidRPr="00C83CDF" w:rsidRDefault="003018EA" w:rsidP="003018EA">
      <w:pPr>
        <w:pStyle w:val="sottotitolocampionato10"/>
        <w:rPr>
          <w:color w:val="002060"/>
        </w:rPr>
      </w:pPr>
      <w:r w:rsidRPr="00C83CD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40A580C6"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29733"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F5699"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9E19A"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0CFB9"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DE9EF"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46E16"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00A00"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C6AD4"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B3623"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89E81" w14:textId="77777777" w:rsidR="003018EA" w:rsidRPr="00C83CDF" w:rsidRDefault="003018EA" w:rsidP="003E46CF">
            <w:pPr>
              <w:pStyle w:val="headertabella0"/>
              <w:rPr>
                <w:color w:val="002060"/>
              </w:rPr>
            </w:pPr>
            <w:r w:rsidRPr="00C83CDF">
              <w:rPr>
                <w:color w:val="002060"/>
              </w:rPr>
              <w:t>PE</w:t>
            </w:r>
          </w:p>
        </w:tc>
      </w:tr>
      <w:tr w:rsidR="003018EA" w:rsidRPr="00C83CDF" w14:paraId="555FB8BC"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49F177" w14:textId="77777777" w:rsidR="003018EA" w:rsidRPr="00C83CDF" w:rsidRDefault="003018EA" w:rsidP="003E46CF">
            <w:pPr>
              <w:pStyle w:val="rowtabella0"/>
              <w:rPr>
                <w:color w:val="002060"/>
              </w:rPr>
            </w:pPr>
            <w:r w:rsidRPr="00C83CDF">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2B49"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66D2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597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14A8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24B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3EA0"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26367"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C5A2F"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C88FA" w14:textId="77777777" w:rsidR="003018EA" w:rsidRPr="00C83CDF" w:rsidRDefault="003018EA" w:rsidP="003E46CF">
            <w:pPr>
              <w:pStyle w:val="rowtabella0"/>
              <w:jc w:val="center"/>
              <w:rPr>
                <w:color w:val="002060"/>
              </w:rPr>
            </w:pPr>
            <w:r w:rsidRPr="00C83CDF">
              <w:rPr>
                <w:color w:val="002060"/>
              </w:rPr>
              <w:t>0</w:t>
            </w:r>
          </w:p>
        </w:tc>
      </w:tr>
      <w:tr w:rsidR="003018EA" w:rsidRPr="00C83CDF" w14:paraId="0DDA101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EDCF0" w14:textId="77777777" w:rsidR="003018EA" w:rsidRPr="00C83CDF" w:rsidRDefault="003018EA" w:rsidP="003E46CF">
            <w:pPr>
              <w:pStyle w:val="rowtabella0"/>
              <w:rPr>
                <w:color w:val="002060"/>
              </w:rPr>
            </w:pPr>
            <w:r w:rsidRPr="00C83CDF">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EB876"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2F1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E70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485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20E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2732"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A6482"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A3AB"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CC28" w14:textId="77777777" w:rsidR="003018EA" w:rsidRPr="00C83CDF" w:rsidRDefault="003018EA" w:rsidP="003E46CF">
            <w:pPr>
              <w:pStyle w:val="rowtabella0"/>
              <w:jc w:val="center"/>
              <w:rPr>
                <w:color w:val="002060"/>
              </w:rPr>
            </w:pPr>
            <w:r w:rsidRPr="00C83CDF">
              <w:rPr>
                <w:color w:val="002060"/>
              </w:rPr>
              <w:t>0</w:t>
            </w:r>
          </w:p>
        </w:tc>
      </w:tr>
      <w:tr w:rsidR="003018EA" w:rsidRPr="00C83CDF" w14:paraId="27D83796"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84256" w14:textId="77777777" w:rsidR="003018EA" w:rsidRPr="00C83CDF" w:rsidRDefault="003018EA" w:rsidP="003E46CF">
            <w:pPr>
              <w:pStyle w:val="rowtabella0"/>
              <w:rPr>
                <w:color w:val="002060"/>
              </w:rPr>
            </w:pPr>
            <w:r w:rsidRPr="00C83CD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59A03"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2247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5B49"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0E47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A4CD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1EEF"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AB8F"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8D0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232C" w14:textId="77777777" w:rsidR="003018EA" w:rsidRPr="00C83CDF" w:rsidRDefault="003018EA" w:rsidP="003E46CF">
            <w:pPr>
              <w:pStyle w:val="rowtabella0"/>
              <w:jc w:val="center"/>
              <w:rPr>
                <w:color w:val="002060"/>
              </w:rPr>
            </w:pPr>
            <w:r w:rsidRPr="00C83CDF">
              <w:rPr>
                <w:color w:val="002060"/>
              </w:rPr>
              <w:t>0</w:t>
            </w:r>
          </w:p>
        </w:tc>
      </w:tr>
      <w:tr w:rsidR="003018EA" w:rsidRPr="00C83CDF" w14:paraId="356A068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93ED9" w14:textId="77777777" w:rsidR="003018EA" w:rsidRPr="00C83CDF" w:rsidRDefault="003018EA" w:rsidP="003E46CF">
            <w:pPr>
              <w:pStyle w:val="rowtabella0"/>
              <w:rPr>
                <w:color w:val="002060"/>
              </w:rPr>
            </w:pPr>
            <w:r w:rsidRPr="00C83CDF">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DE01"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97A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43A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030E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534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4B591"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64F4B"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E55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7D097" w14:textId="77777777" w:rsidR="003018EA" w:rsidRPr="00C83CDF" w:rsidRDefault="003018EA" w:rsidP="003E46CF">
            <w:pPr>
              <w:pStyle w:val="rowtabella0"/>
              <w:jc w:val="center"/>
              <w:rPr>
                <w:color w:val="002060"/>
              </w:rPr>
            </w:pPr>
            <w:r w:rsidRPr="00C83CDF">
              <w:rPr>
                <w:color w:val="002060"/>
              </w:rPr>
              <w:t>0</w:t>
            </w:r>
          </w:p>
        </w:tc>
      </w:tr>
      <w:tr w:rsidR="003018EA" w:rsidRPr="00C83CDF" w14:paraId="01406B21"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82794" w14:textId="77777777" w:rsidR="003018EA" w:rsidRPr="00C83CDF" w:rsidRDefault="003018EA" w:rsidP="003E46CF">
            <w:pPr>
              <w:pStyle w:val="rowtabella0"/>
              <w:rPr>
                <w:color w:val="002060"/>
              </w:rPr>
            </w:pPr>
            <w:r w:rsidRPr="00C83CDF">
              <w:rPr>
                <w:color w:val="002060"/>
              </w:rPr>
              <w:t xml:space="preserve">A.S.D. </w:t>
            </w:r>
            <w:proofErr w:type="gramStart"/>
            <w:r w:rsidRPr="00C83CD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32C1"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F5B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8B5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F10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AAF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2850"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69B0"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82F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2BA6" w14:textId="77777777" w:rsidR="003018EA" w:rsidRPr="00C83CDF" w:rsidRDefault="003018EA" w:rsidP="003E46CF">
            <w:pPr>
              <w:pStyle w:val="rowtabella0"/>
              <w:jc w:val="center"/>
              <w:rPr>
                <w:color w:val="002060"/>
              </w:rPr>
            </w:pPr>
            <w:r w:rsidRPr="00C83CDF">
              <w:rPr>
                <w:color w:val="002060"/>
              </w:rPr>
              <w:t>0</w:t>
            </w:r>
          </w:p>
        </w:tc>
      </w:tr>
      <w:tr w:rsidR="003018EA" w:rsidRPr="00C83CDF" w14:paraId="325CA79B"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A9327" w14:textId="77777777" w:rsidR="003018EA" w:rsidRPr="00C83CDF" w:rsidRDefault="003018EA" w:rsidP="003E46CF">
            <w:pPr>
              <w:pStyle w:val="rowtabella0"/>
              <w:rPr>
                <w:color w:val="002060"/>
              </w:rPr>
            </w:pPr>
            <w:r w:rsidRPr="00C83CD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018E"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48761"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6DE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8073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8EAC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6195"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08A71"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C773"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5BAD" w14:textId="77777777" w:rsidR="003018EA" w:rsidRPr="00C83CDF" w:rsidRDefault="003018EA" w:rsidP="003E46CF">
            <w:pPr>
              <w:pStyle w:val="rowtabella0"/>
              <w:jc w:val="center"/>
              <w:rPr>
                <w:color w:val="002060"/>
              </w:rPr>
            </w:pPr>
            <w:r w:rsidRPr="00C83CDF">
              <w:rPr>
                <w:color w:val="002060"/>
              </w:rPr>
              <w:t>0</w:t>
            </w:r>
          </w:p>
        </w:tc>
      </w:tr>
      <w:tr w:rsidR="003018EA" w:rsidRPr="00C83CDF" w14:paraId="797EC2AB"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6C226" w14:textId="77777777" w:rsidR="003018EA" w:rsidRPr="00C83CDF" w:rsidRDefault="003018EA" w:rsidP="003E46CF">
            <w:pPr>
              <w:pStyle w:val="rowtabella0"/>
              <w:rPr>
                <w:color w:val="002060"/>
              </w:rPr>
            </w:pPr>
            <w:r w:rsidRPr="00C83CDF">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E14D"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3B5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32F7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4D7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477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9922"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D9A74"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F33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2D40" w14:textId="77777777" w:rsidR="003018EA" w:rsidRPr="00C83CDF" w:rsidRDefault="003018EA" w:rsidP="003E46CF">
            <w:pPr>
              <w:pStyle w:val="rowtabella0"/>
              <w:jc w:val="center"/>
              <w:rPr>
                <w:color w:val="002060"/>
              </w:rPr>
            </w:pPr>
            <w:r w:rsidRPr="00C83CDF">
              <w:rPr>
                <w:color w:val="002060"/>
              </w:rPr>
              <w:t>0</w:t>
            </w:r>
          </w:p>
        </w:tc>
      </w:tr>
      <w:tr w:rsidR="003018EA" w:rsidRPr="00C83CDF" w14:paraId="61A0318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F12D5" w14:textId="77777777" w:rsidR="003018EA" w:rsidRPr="00C83CDF" w:rsidRDefault="003018EA" w:rsidP="003E46CF">
            <w:pPr>
              <w:pStyle w:val="rowtabella0"/>
              <w:rPr>
                <w:color w:val="002060"/>
              </w:rPr>
            </w:pPr>
            <w:r w:rsidRPr="00C83CDF">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40D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E01D9"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9ACD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60C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4FC9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A3DCF"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270E"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43D7"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5D67" w14:textId="77777777" w:rsidR="003018EA" w:rsidRPr="00C83CDF" w:rsidRDefault="003018EA" w:rsidP="003E46CF">
            <w:pPr>
              <w:pStyle w:val="rowtabella0"/>
              <w:jc w:val="center"/>
              <w:rPr>
                <w:color w:val="002060"/>
              </w:rPr>
            </w:pPr>
            <w:r w:rsidRPr="00C83CDF">
              <w:rPr>
                <w:color w:val="002060"/>
              </w:rPr>
              <w:t>0</w:t>
            </w:r>
          </w:p>
        </w:tc>
      </w:tr>
      <w:tr w:rsidR="003018EA" w:rsidRPr="00C83CDF" w14:paraId="3EA1F257"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7E9B8" w14:textId="77777777" w:rsidR="003018EA" w:rsidRPr="00C83CDF" w:rsidRDefault="003018EA" w:rsidP="003E46CF">
            <w:pPr>
              <w:pStyle w:val="rowtabella0"/>
              <w:rPr>
                <w:color w:val="002060"/>
              </w:rPr>
            </w:pPr>
            <w:r w:rsidRPr="00C83CD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191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CB7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957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501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7119"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CB7C1"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41A0"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812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6978" w14:textId="77777777" w:rsidR="003018EA" w:rsidRPr="00C83CDF" w:rsidRDefault="003018EA" w:rsidP="003E46CF">
            <w:pPr>
              <w:pStyle w:val="rowtabella0"/>
              <w:jc w:val="center"/>
              <w:rPr>
                <w:color w:val="002060"/>
              </w:rPr>
            </w:pPr>
            <w:r w:rsidRPr="00C83CDF">
              <w:rPr>
                <w:color w:val="002060"/>
              </w:rPr>
              <w:t>0</w:t>
            </w:r>
          </w:p>
        </w:tc>
      </w:tr>
      <w:tr w:rsidR="003018EA" w:rsidRPr="00C83CDF" w14:paraId="20880422"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AD3F6" w14:textId="77777777" w:rsidR="003018EA" w:rsidRPr="00C83CDF" w:rsidRDefault="003018EA" w:rsidP="003E46CF">
            <w:pPr>
              <w:pStyle w:val="rowtabella0"/>
              <w:rPr>
                <w:color w:val="002060"/>
              </w:rPr>
            </w:pPr>
            <w:r w:rsidRPr="00C83CDF">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74D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01D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9907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17D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9C6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505D1"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FA11"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24189"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D2B3" w14:textId="77777777" w:rsidR="003018EA" w:rsidRPr="00C83CDF" w:rsidRDefault="003018EA" w:rsidP="003E46CF">
            <w:pPr>
              <w:pStyle w:val="rowtabella0"/>
              <w:jc w:val="center"/>
              <w:rPr>
                <w:color w:val="002060"/>
              </w:rPr>
            </w:pPr>
            <w:r w:rsidRPr="00C83CDF">
              <w:rPr>
                <w:color w:val="002060"/>
              </w:rPr>
              <w:t>0</w:t>
            </w:r>
          </w:p>
        </w:tc>
      </w:tr>
      <w:tr w:rsidR="003018EA" w:rsidRPr="00C83CDF" w14:paraId="1A93949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33D6F" w14:textId="77777777" w:rsidR="003018EA" w:rsidRPr="00C83CDF" w:rsidRDefault="003018EA" w:rsidP="003E46CF">
            <w:pPr>
              <w:pStyle w:val="rowtabella0"/>
              <w:rPr>
                <w:color w:val="002060"/>
              </w:rPr>
            </w:pPr>
            <w:r w:rsidRPr="00C83CDF">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7DD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F1D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144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ECAF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5F44"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7F0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13842"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0F39"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CFFB" w14:textId="77777777" w:rsidR="003018EA" w:rsidRPr="00C83CDF" w:rsidRDefault="003018EA" w:rsidP="003E46CF">
            <w:pPr>
              <w:pStyle w:val="rowtabella0"/>
              <w:jc w:val="center"/>
              <w:rPr>
                <w:color w:val="002060"/>
              </w:rPr>
            </w:pPr>
            <w:r w:rsidRPr="00C83CDF">
              <w:rPr>
                <w:color w:val="002060"/>
              </w:rPr>
              <w:t>0</w:t>
            </w:r>
          </w:p>
        </w:tc>
      </w:tr>
      <w:tr w:rsidR="003018EA" w:rsidRPr="00C83CDF" w14:paraId="7FAB195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85ED7" w14:textId="77777777" w:rsidR="003018EA" w:rsidRPr="00C83CDF" w:rsidRDefault="003018EA" w:rsidP="003E46CF">
            <w:pPr>
              <w:pStyle w:val="rowtabella0"/>
              <w:rPr>
                <w:color w:val="002060"/>
              </w:rPr>
            </w:pPr>
            <w:r w:rsidRPr="00C83CD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B2CD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4A3B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9EC3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C52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8A4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D430"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06F5"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CD6D3"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0CD5" w14:textId="77777777" w:rsidR="003018EA" w:rsidRPr="00C83CDF" w:rsidRDefault="003018EA" w:rsidP="003E46CF">
            <w:pPr>
              <w:pStyle w:val="rowtabella0"/>
              <w:jc w:val="center"/>
              <w:rPr>
                <w:color w:val="002060"/>
              </w:rPr>
            </w:pPr>
            <w:r w:rsidRPr="00C83CDF">
              <w:rPr>
                <w:color w:val="002060"/>
              </w:rPr>
              <w:t>0</w:t>
            </w:r>
          </w:p>
        </w:tc>
      </w:tr>
      <w:tr w:rsidR="003018EA" w:rsidRPr="00C83CDF" w14:paraId="7B52006B"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F86098" w14:textId="77777777" w:rsidR="003018EA" w:rsidRPr="00C83CDF" w:rsidRDefault="003018EA" w:rsidP="003E46CF">
            <w:pPr>
              <w:pStyle w:val="rowtabella0"/>
              <w:rPr>
                <w:color w:val="002060"/>
                <w:lang w:val="es-ES"/>
              </w:rPr>
            </w:pPr>
            <w:r w:rsidRPr="00C83CDF">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E8B6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9C4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098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B4E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CE0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44B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13BCE"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3C6F" w14:textId="77777777" w:rsidR="003018EA" w:rsidRPr="00C83CDF" w:rsidRDefault="003018EA" w:rsidP="003E46CF">
            <w:pPr>
              <w:pStyle w:val="rowtabella0"/>
              <w:jc w:val="center"/>
              <w:rPr>
                <w:color w:val="002060"/>
              </w:rPr>
            </w:pPr>
            <w:r w:rsidRPr="00C83C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25B1" w14:textId="77777777" w:rsidR="003018EA" w:rsidRPr="00C83CDF" w:rsidRDefault="003018EA" w:rsidP="003E46CF">
            <w:pPr>
              <w:pStyle w:val="rowtabella0"/>
              <w:jc w:val="center"/>
              <w:rPr>
                <w:color w:val="002060"/>
              </w:rPr>
            </w:pPr>
            <w:r w:rsidRPr="00C83CDF">
              <w:rPr>
                <w:color w:val="002060"/>
              </w:rPr>
              <w:t>0</w:t>
            </w:r>
          </w:p>
        </w:tc>
      </w:tr>
    </w:tbl>
    <w:p w14:paraId="13E6F24C" w14:textId="77777777" w:rsidR="003018EA" w:rsidRDefault="003018EA" w:rsidP="003018EA">
      <w:pPr>
        <w:pStyle w:val="breakline"/>
        <w:rPr>
          <w:color w:val="002060"/>
        </w:rPr>
      </w:pPr>
    </w:p>
    <w:p w14:paraId="1DEA16F7" w14:textId="77777777" w:rsidR="003018EA" w:rsidRPr="00C83CDF" w:rsidRDefault="003018EA" w:rsidP="003018EA">
      <w:pPr>
        <w:pStyle w:val="titoloprinc0"/>
        <w:rPr>
          <w:color w:val="002060"/>
        </w:rPr>
      </w:pPr>
      <w:r>
        <w:rPr>
          <w:color w:val="002060"/>
        </w:rPr>
        <w:t>PROGRAMM</w:t>
      </w:r>
      <w:r w:rsidRPr="00C83CDF">
        <w:rPr>
          <w:color w:val="002060"/>
        </w:rPr>
        <w:t>A</w:t>
      </w:r>
      <w:r>
        <w:rPr>
          <w:color w:val="002060"/>
        </w:rPr>
        <w:t xml:space="preserve"> GARE</w:t>
      </w:r>
    </w:p>
    <w:p w14:paraId="387FD4E7" w14:textId="77777777" w:rsidR="003018EA" w:rsidRDefault="003018EA" w:rsidP="003018EA">
      <w:pPr>
        <w:pStyle w:val="breakline"/>
        <w:rPr>
          <w:color w:val="002060"/>
        </w:rPr>
      </w:pPr>
    </w:p>
    <w:p w14:paraId="1B176D39" w14:textId="77777777" w:rsidR="003018EA" w:rsidRPr="00253B30" w:rsidRDefault="003018EA" w:rsidP="003018EA">
      <w:pPr>
        <w:pStyle w:val="sottotitolocampionato10"/>
        <w:rPr>
          <w:color w:val="002060"/>
        </w:rPr>
      </w:pPr>
      <w:r w:rsidRPr="00253B30">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77"/>
        <w:gridCol w:w="1554"/>
        <w:gridCol w:w="1559"/>
      </w:tblGrid>
      <w:tr w:rsidR="003018EA" w:rsidRPr="00253B30" w14:paraId="00D35D13"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5EC3C"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4B369"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36F20"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B105E"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FC383"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C3882"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08462"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58873483"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A66197" w14:textId="77777777" w:rsidR="003018EA" w:rsidRPr="00253B30" w:rsidRDefault="003018EA" w:rsidP="003E46CF">
            <w:pPr>
              <w:pStyle w:val="rowtabella0"/>
              <w:rPr>
                <w:color w:val="002060"/>
              </w:rPr>
            </w:pPr>
            <w:r w:rsidRPr="00253B30">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AC6D5" w14:textId="77777777" w:rsidR="003018EA" w:rsidRPr="00253B30" w:rsidRDefault="003018EA" w:rsidP="003E46CF">
            <w:pPr>
              <w:pStyle w:val="rowtabella0"/>
              <w:rPr>
                <w:color w:val="002060"/>
              </w:rPr>
            </w:pPr>
            <w:r w:rsidRPr="00253B30">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AAAAD"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28BC2" w14:textId="77777777" w:rsidR="003018EA" w:rsidRPr="00253B30" w:rsidRDefault="003018EA" w:rsidP="003E46CF">
            <w:pPr>
              <w:pStyle w:val="rowtabella0"/>
              <w:rPr>
                <w:color w:val="002060"/>
              </w:rPr>
            </w:pPr>
            <w:r w:rsidRPr="00253B30">
              <w:rPr>
                <w:color w:val="002060"/>
              </w:rPr>
              <w:t>17/10/2025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8744F" w14:textId="77777777" w:rsidR="003018EA" w:rsidRPr="00253B30" w:rsidRDefault="003018EA" w:rsidP="003E46CF">
            <w:pPr>
              <w:pStyle w:val="rowtabella0"/>
              <w:rPr>
                <w:color w:val="002060"/>
              </w:rPr>
            </w:pPr>
            <w:r w:rsidRPr="00253B30">
              <w:rPr>
                <w:color w:val="002060"/>
              </w:rPr>
              <w:t>5056 STRUTTURA GEODETICA FIGC.</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2C495" w14:textId="77777777" w:rsidR="003018EA" w:rsidRPr="00253B30" w:rsidRDefault="003018EA" w:rsidP="003E46CF">
            <w:pPr>
              <w:pStyle w:val="rowtabella0"/>
              <w:rPr>
                <w:color w:val="002060"/>
              </w:rPr>
            </w:pPr>
            <w:r w:rsidRPr="00253B3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C3F5A" w14:textId="77777777" w:rsidR="003018EA" w:rsidRPr="00253B30" w:rsidRDefault="003018EA" w:rsidP="003E46CF">
            <w:pPr>
              <w:pStyle w:val="rowtabella0"/>
              <w:rPr>
                <w:color w:val="002060"/>
              </w:rPr>
            </w:pPr>
            <w:r w:rsidRPr="00253B30">
              <w:rPr>
                <w:color w:val="002060"/>
              </w:rPr>
              <w:t>LOC. BARACCOLA VIA SCHIAVONI</w:t>
            </w:r>
          </w:p>
        </w:tc>
      </w:tr>
      <w:tr w:rsidR="003018EA" w:rsidRPr="00253B30" w14:paraId="71933EA5"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F6771B" w14:textId="77777777" w:rsidR="003018EA" w:rsidRPr="00253B30" w:rsidRDefault="003018EA" w:rsidP="003E46CF">
            <w:pPr>
              <w:pStyle w:val="rowtabella0"/>
              <w:rPr>
                <w:color w:val="002060"/>
              </w:rPr>
            </w:pPr>
            <w:proofErr w:type="gramStart"/>
            <w:r w:rsidRPr="00253B30">
              <w:rPr>
                <w:color w:val="002060"/>
              </w:rPr>
              <w:t>CITTA</w:t>
            </w:r>
            <w:proofErr w:type="gramEnd"/>
            <w:r w:rsidRPr="00253B30">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4427C3" w14:textId="77777777" w:rsidR="003018EA" w:rsidRPr="00253B30" w:rsidRDefault="003018EA" w:rsidP="003E46CF">
            <w:pPr>
              <w:pStyle w:val="rowtabella0"/>
              <w:rPr>
                <w:color w:val="002060"/>
              </w:rPr>
            </w:pPr>
            <w:r w:rsidRPr="00253B30">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B665B1"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6808E5"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2A31FB" w14:textId="77777777" w:rsidR="003018EA" w:rsidRPr="00253B30" w:rsidRDefault="003018EA" w:rsidP="003E46CF">
            <w:pPr>
              <w:pStyle w:val="rowtabella0"/>
              <w:rPr>
                <w:color w:val="002060"/>
              </w:rPr>
            </w:pPr>
            <w:r w:rsidRPr="00253B30">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C162A" w14:textId="77777777" w:rsidR="003018EA" w:rsidRPr="00253B30" w:rsidRDefault="003018EA" w:rsidP="003E46CF">
            <w:pPr>
              <w:pStyle w:val="rowtabella0"/>
              <w:rPr>
                <w:color w:val="002060"/>
              </w:rPr>
            </w:pPr>
            <w:r w:rsidRPr="00253B3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7B3AFF" w14:textId="77777777" w:rsidR="003018EA" w:rsidRPr="00253B30" w:rsidRDefault="003018EA" w:rsidP="003E46CF">
            <w:pPr>
              <w:pStyle w:val="rowtabella0"/>
              <w:rPr>
                <w:color w:val="002060"/>
              </w:rPr>
            </w:pPr>
            <w:r w:rsidRPr="00253B30">
              <w:rPr>
                <w:color w:val="002060"/>
              </w:rPr>
              <w:t>VIA MATTEOTTI</w:t>
            </w:r>
          </w:p>
        </w:tc>
      </w:tr>
      <w:tr w:rsidR="003018EA" w:rsidRPr="00253B30" w14:paraId="51AA5436"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D74371" w14:textId="77777777" w:rsidR="003018EA" w:rsidRPr="00253B30" w:rsidRDefault="003018EA" w:rsidP="003E46CF">
            <w:pPr>
              <w:pStyle w:val="rowtabella0"/>
              <w:rPr>
                <w:color w:val="002060"/>
              </w:rPr>
            </w:pPr>
            <w:r w:rsidRPr="00253B30">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431780" w14:textId="77777777" w:rsidR="003018EA" w:rsidRPr="00253B30" w:rsidRDefault="003018EA" w:rsidP="003E46CF">
            <w:pPr>
              <w:pStyle w:val="rowtabella0"/>
              <w:rPr>
                <w:color w:val="002060"/>
              </w:rPr>
            </w:pPr>
            <w:r w:rsidRPr="00253B30">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E94DFB"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619723"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EFE458" w14:textId="77777777" w:rsidR="003018EA" w:rsidRPr="00253B30" w:rsidRDefault="003018EA" w:rsidP="003E46CF">
            <w:pPr>
              <w:pStyle w:val="rowtabella0"/>
              <w:rPr>
                <w:color w:val="002060"/>
              </w:rPr>
            </w:pPr>
            <w:r w:rsidRPr="00253B30">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17DA84" w14:textId="77777777" w:rsidR="003018EA" w:rsidRPr="00253B30" w:rsidRDefault="003018EA" w:rsidP="003E46CF">
            <w:pPr>
              <w:pStyle w:val="rowtabella0"/>
              <w:rPr>
                <w:color w:val="002060"/>
              </w:rPr>
            </w:pPr>
            <w:r w:rsidRPr="00253B30">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6A58F" w14:textId="77777777" w:rsidR="003018EA" w:rsidRPr="00253B30" w:rsidRDefault="003018EA" w:rsidP="003E46CF">
            <w:pPr>
              <w:pStyle w:val="rowtabella0"/>
              <w:rPr>
                <w:color w:val="002060"/>
              </w:rPr>
            </w:pPr>
            <w:r w:rsidRPr="00253B30">
              <w:rPr>
                <w:color w:val="002060"/>
              </w:rPr>
              <w:t>VIA ROMA, SNC</w:t>
            </w:r>
          </w:p>
        </w:tc>
      </w:tr>
      <w:tr w:rsidR="003018EA" w:rsidRPr="00253B30" w14:paraId="730D7577"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6D7FBA" w14:textId="77777777" w:rsidR="003018EA" w:rsidRPr="00253B30" w:rsidRDefault="003018EA" w:rsidP="003E46CF">
            <w:pPr>
              <w:pStyle w:val="rowtabella0"/>
              <w:rPr>
                <w:color w:val="002060"/>
              </w:rPr>
            </w:pPr>
            <w:r w:rsidRPr="00253B30">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C9A976" w14:textId="77777777" w:rsidR="003018EA" w:rsidRPr="00253B30" w:rsidRDefault="003018EA" w:rsidP="003E46CF">
            <w:pPr>
              <w:pStyle w:val="rowtabella0"/>
              <w:rPr>
                <w:color w:val="002060"/>
              </w:rPr>
            </w:pPr>
            <w:r w:rsidRPr="00253B30">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76D1C1"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59DAAA" w14:textId="77777777" w:rsidR="003018EA" w:rsidRPr="00253B30" w:rsidRDefault="003018EA" w:rsidP="003E46CF">
            <w:pPr>
              <w:pStyle w:val="rowtabella0"/>
              <w:rPr>
                <w:color w:val="002060"/>
              </w:rPr>
            </w:pPr>
            <w:r w:rsidRPr="00253B30">
              <w:rPr>
                <w:color w:val="002060"/>
              </w:rPr>
              <w:t>17/10/2025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2687C5" w14:textId="77777777" w:rsidR="003018EA" w:rsidRPr="00253B30" w:rsidRDefault="003018EA" w:rsidP="003E46CF">
            <w:pPr>
              <w:pStyle w:val="rowtabella0"/>
              <w:rPr>
                <w:color w:val="002060"/>
              </w:rPr>
            </w:pPr>
            <w:r w:rsidRPr="00253B30">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36C80" w14:textId="77777777" w:rsidR="003018EA" w:rsidRPr="00253B30" w:rsidRDefault="003018EA" w:rsidP="003E46CF">
            <w:pPr>
              <w:pStyle w:val="rowtabella0"/>
              <w:rPr>
                <w:color w:val="002060"/>
              </w:rPr>
            </w:pPr>
            <w:r w:rsidRPr="00253B30">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D665D6" w14:textId="77777777" w:rsidR="003018EA" w:rsidRPr="00253B30" w:rsidRDefault="003018EA" w:rsidP="003E46CF">
            <w:pPr>
              <w:pStyle w:val="rowtabella0"/>
              <w:rPr>
                <w:color w:val="002060"/>
              </w:rPr>
            </w:pPr>
            <w:r w:rsidRPr="00253B30">
              <w:rPr>
                <w:color w:val="002060"/>
              </w:rPr>
              <w:t>VIA DELL'INDUSTRIA</w:t>
            </w:r>
          </w:p>
        </w:tc>
      </w:tr>
      <w:tr w:rsidR="003018EA" w:rsidRPr="00253B30" w14:paraId="13187AAC"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60554F" w14:textId="77777777" w:rsidR="003018EA" w:rsidRPr="00253B30" w:rsidRDefault="003018EA" w:rsidP="003E46CF">
            <w:pPr>
              <w:pStyle w:val="rowtabella0"/>
              <w:rPr>
                <w:color w:val="002060"/>
              </w:rPr>
            </w:pPr>
            <w:r w:rsidRPr="00253B30">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B593F0" w14:textId="77777777" w:rsidR="003018EA" w:rsidRPr="00253B30" w:rsidRDefault="003018EA" w:rsidP="003E46CF">
            <w:pPr>
              <w:pStyle w:val="rowtabella0"/>
              <w:rPr>
                <w:color w:val="002060"/>
              </w:rPr>
            </w:pPr>
            <w:r w:rsidRPr="00253B30">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F928AB"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99F0BA" w14:textId="77777777" w:rsidR="003018EA" w:rsidRPr="00253B30" w:rsidRDefault="003018EA" w:rsidP="003E46CF">
            <w:pPr>
              <w:pStyle w:val="rowtabella0"/>
              <w:rPr>
                <w:color w:val="002060"/>
              </w:rPr>
            </w:pPr>
            <w:r w:rsidRPr="00253B30">
              <w:rPr>
                <w:color w:val="002060"/>
              </w:rPr>
              <w:t>17/10/2025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B4E9CA" w14:textId="77777777" w:rsidR="003018EA" w:rsidRPr="00253B30" w:rsidRDefault="003018EA" w:rsidP="003E46CF">
            <w:pPr>
              <w:pStyle w:val="rowtabella0"/>
              <w:rPr>
                <w:color w:val="002060"/>
              </w:rPr>
            </w:pPr>
            <w:r w:rsidRPr="00253B30">
              <w:rPr>
                <w:color w:val="002060"/>
              </w:rPr>
              <w:t xml:space="preserve">5429 PAL.COM. </w:t>
            </w:r>
            <w:proofErr w:type="gramStart"/>
            <w:r w:rsidRPr="00253B30">
              <w:rPr>
                <w:color w:val="002060"/>
              </w:rPr>
              <w:t>S.MICHELE</w:t>
            </w:r>
            <w:proofErr w:type="gramEnd"/>
            <w:r w:rsidRPr="00253B30">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79922C" w14:textId="77777777" w:rsidR="003018EA" w:rsidRPr="00253B30" w:rsidRDefault="003018EA" w:rsidP="003E46CF">
            <w:pPr>
              <w:pStyle w:val="rowtabella0"/>
              <w:rPr>
                <w:color w:val="002060"/>
              </w:rPr>
            </w:pPr>
            <w:r w:rsidRPr="00253B30">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E966C6" w14:textId="77777777" w:rsidR="003018EA" w:rsidRPr="00253B30" w:rsidRDefault="003018EA" w:rsidP="003E46CF">
            <w:pPr>
              <w:pStyle w:val="rowtabella0"/>
              <w:rPr>
                <w:color w:val="002060"/>
              </w:rPr>
            </w:pPr>
            <w:r w:rsidRPr="00253B30">
              <w:rPr>
                <w:color w:val="002060"/>
              </w:rPr>
              <w:t>VIA LORETO</w:t>
            </w:r>
          </w:p>
        </w:tc>
      </w:tr>
      <w:tr w:rsidR="003018EA" w:rsidRPr="00253B30" w14:paraId="061A350D"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26C990" w14:textId="77777777" w:rsidR="003018EA" w:rsidRPr="00253B30" w:rsidRDefault="003018EA" w:rsidP="003E46CF">
            <w:pPr>
              <w:pStyle w:val="rowtabella0"/>
              <w:rPr>
                <w:color w:val="002060"/>
              </w:rPr>
            </w:pPr>
            <w:r w:rsidRPr="00253B30">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0F722D" w14:textId="77777777" w:rsidR="003018EA" w:rsidRPr="00253B30" w:rsidRDefault="003018EA" w:rsidP="003E46CF">
            <w:pPr>
              <w:pStyle w:val="rowtabella0"/>
              <w:rPr>
                <w:color w:val="002060"/>
              </w:rPr>
            </w:pPr>
            <w:r w:rsidRPr="00253B30">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9C1286"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7F60EB"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B5E0BA" w14:textId="77777777" w:rsidR="003018EA" w:rsidRPr="00253B30" w:rsidRDefault="003018EA" w:rsidP="003E46CF">
            <w:pPr>
              <w:pStyle w:val="rowtabella0"/>
              <w:rPr>
                <w:color w:val="002060"/>
              </w:rPr>
            </w:pPr>
            <w:r w:rsidRPr="00253B30">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7B12BE" w14:textId="77777777" w:rsidR="003018EA" w:rsidRPr="00253B30" w:rsidRDefault="003018EA" w:rsidP="003E46CF">
            <w:pPr>
              <w:pStyle w:val="rowtabella0"/>
              <w:rPr>
                <w:color w:val="002060"/>
              </w:rPr>
            </w:pPr>
            <w:r w:rsidRPr="00253B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8ACE54" w14:textId="77777777" w:rsidR="003018EA" w:rsidRPr="00253B30" w:rsidRDefault="003018EA" w:rsidP="003E46CF">
            <w:pPr>
              <w:pStyle w:val="rowtabella0"/>
              <w:rPr>
                <w:color w:val="002060"/>
              </w:rPr>
            </w:pPr>
            <w:r w:rsidRPr="00253B30">
              <w:rPr>
                <w:color w:val="002060"/>
              </w:rPr>
              <w:t>VIA PETRARCA</w:t>
            </w:r>
          </w:p>
        </w:tc>
      </w:tr>
      <w:tr w:rsidR="003018EA" w:rsidRPr="00253B30" w14:paraId="6EBD705B"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71E09B" w14:textId="77777777" w:rsidR="003018EA" w:rsidRPr="00253B30" w:rsidRDefault="003018EA" w:rsidP="003E46CF">
            <w:pPr>
              <w:pStyle w:val="rowtabella0"/>
              <w:rPr>
                <w:color w:val="002060"/>
              </w:rPr>
            </w:pPr>
            <w:r w:rsidRPr="00253B30">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26C94" w14:textId="77777777" w:rsidR="003018EA" w:rsidRPr="00253B30" w:rsidRDefault="003018EA" w:rsidP="003E46CF">
            <w:pPr>
              <w:pStyle w:val="rowtabella0"/>
              <w:rPr>
                <w:color w:val="002060"/>
              </w:rPr>
            </w:pPr>
            <w:r w:rsidRPr="00253B30">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C548A"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405C1"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D8BDC" w14:textId="77777777" w:rsidR="003018EA" w:rsidRPr="00253B30" w:rsidRDefault="003018EA" w:rsidP="003E46CF">
            <w:pPr>
              <w:pStyle w:val="rowtabella0"/>
              <w:rPr>
                <w:color w:val="002060"/>
              </w:rPr>
            </w:pPr>
            <w:r w:rsidRPr="00253B30">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B7374" w14:textId="77777777" w:rsidR="003018EA" w:rsidRPr="00253B30" w:rsidRDefault="003018EA" w:rsidP="003E46CF">
            <w:pPr>
              <w:pStyle w:val="rowtabella0"/>
              <w:rPr>
                <w:color w:val="002060"/>
              </w:rPr>
            </w:pPr>
            <w:r w:rsidRPr="00253B30">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8FEA1" w14:textId="77777777" w:rsidR="003018EA" w:rsidRPr="00253B30" w:rsidRDefault="003018EA" w:rsidP="003E46CF">
            <w:pPr>
              <w:pStyle w:val="rowtabella0"/>
              <w:rPr>
                <w:color w:val="002060"/>
              </w:rPr>
            </w:pPr>
            <w:r w:rsidRPr="00253B30">
              <w:rPr>
                <w:color w:val="002060"/>
              </w:rPr>
              <w:t>VIA LAGO DI MISURINA</w:t>
            </w:r>
          </w:p>
        </w:tc>
      </w:tr>
    </w:tbl>
    <w:p w14:paraId="748C3549" w14:textId="77777777" w:rsidR="003018EA" w:rsidRPr="00253B30" w:rsidRDefault="003018EA" w:rsidP="003018EA">
      <w:pPr>
        <w:pStyle w:val="breakline"/>
        <w:rPr>
          <w:rFonts w:eastAsiaTheme="minorEastAsia"/>
          <w:color w:val="002060"/>
        </w:rPr>
      </w:pPr>
    </w:p>
    <w:p w14:paraId="41E536D1" w14:textId="77777777" w:rsidR="003018EA" w:rsidRPr="00253B30" w:rsidRDefault="003018EA" w:rsidP="003018EA">
      <w:pPr>
        <w:pStyle w:val="breakline"/>
        <w:rPr>
          <w:color w:val="002060"/>
        </w:rPr>
      </w:pPr>
    </w:p>
    <w:p w14:paraId="1174CF2A" w14:textId="77777777" w:rsidR="003018EA" w:rsidRPr="00253B30" w:rsidRDefault="003018EA" w:rsidP="003018EA">
      <w:pPr>
        <w:pStyle w:val="breakline"/>
        <w:rPr>
          <w:color w:val="002060"/>
        </w:rPr>
      </w:pPr>
    </w:p>
    <w:p w14:paraId="493C2C90" w14:textId="77777777" w:rsidR="003018EA" w:rsidRPr="00253B30" w:rsidRDefault="003018EA" w:rsidP="003018EA">
      <w:pPr>
        <w:pStyle w:val="sottotitolocampionato10"/>
        <w:rPr>
          <w:color w:val="002060"/>
        </w:rPr>
      </w:pPr>
      <w:r w:rsidRPr="00253B30">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6"/>
        <w:gridCol w:w="385"/>
        <w:gridCol w:w="898"/>
        <w:gridCol w:w="1199"/>
        <w:gridCol w:w="1561"/>
        <w:gridCol w:w="1535"/>
      </w:tblGrid>
      <w:tr w:rsidR="003018EA" w:rsidRPr="00253B30" w14:paraId="442EBB9C"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673E5"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8DB07"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77648"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180BA"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40781"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0D8F3"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FAA23"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37694D3A"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E020AB" w14:textId="77777777" w:rsidR="003018EA" w:rsidRPr="00253B30" w:rsidRDefault="003018EA" w:rsidP="003E46CF">
            <w:pPr>
              <w:pStyle w:val="rowtabella0"/>
              <w:rPr>
                <w:color w:val="002060"/>
              </w:rPr>
            </w:pPr>
            <w:r w:rsidRPr="00253B30">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22785" w14:textId="77777777" w:rsidR="003018EA" w:rsidRPr="00253B30" w:rsidRDefault="003018EA" w:rsidP="003E46CF">
            <w:pPr>
              <w:pStyle w:val="rowtabella0"/>
              <w:rPr>
                <w:color w:val="002060"/>
              </w:rPr>
            </w:pPr>
            <w:r w:rsidRPr="00253B30">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30CA2"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86B3B" w14:textId="77777777" w:rsidR="003018EA" w:rsidRPr="00253B30" w:rsidRDefault="003018EA" w:rsidP="003E46CF">
            <w:pPr>
              <w:pStyle w:val="rowtabella0"/>
              <w:rPr>
                <w:color w:val="002060"/>
              </w:rPr>
            </w:pPr>
            <w:r w:rsidRPr="00253B30">
              <w:rPr>
                <w:color w:val="002060"/>
              </w:rPr>
              <w:t>17/10/2025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6A21B" w14:textId="77777777" w:rsidR="003018EA" w:rsidRPr="00253B30" w:rsidRDefault="003018EA" w:rsidP="003E46CF">
            <w:pPr>
              <w:pStyle w:val="rowtabella0"/>
              <w:rPr>
                <w:color w:val="002060"/>
              </w:rPr>
            </w:pPr>
            <w:r w:rsidRPr="00253B30">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5C053" w14:textId="77777777" w:rsidR="003018EA" w:rsidRPr="00253B30" w:rsidRDefault="003018EA" w:rsidP="003E46CF">
            <w:pPr>
              <w:pStyle w:val="rowtabella0"/>
              <w:rPr>
                <w:color w:val="002060"/>
              </w:rPr>
            </w:pPr>
            <w:r w:rsidRPr="00253B30">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FF3D0" w14:textId="77777777" w:rsidR="003018EA" w:rsidRPr="00253B30" w:rsidRDefault="003018EA" w:rsidP="003E46CF">
            <w:pPr>
              <w:pStyle w:val="rowtabella0"/>
              <w:rPr>
                <w:color w:val="002060"/>
              </w:rPr>
            </w:pPr>
            <w:r w:rsidRPr="00253B30">
              <w:rPr>
                <w:color w:val="002060"/>
              </w:rPr>
              <w:t>VIA DON LUIGI STURZO 4</w:t>
            </w:r>
          </w:p>
        </w:tc>
      </w:tr>
      <w:tr w:rsidR="003018EA" w:rsidRPr="00253B30" w14:paraId="22CE02DF"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C47BAA" w14:textId="77777777" w:rsidR="003018EA" w:rsidRPr="00253B30" w:rsidRDefault="003018EA" w:rsidP="003E46CF">
            <w:pPr>
              <w:pStyle w:val="rowtabella0"/>
              <w:rPr>
                <w:color w:val="002060"/>
              </w:rPr>
            </w:pPr>
            <w:r w:rsidRPr="00253B30">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C9218B" w14:textId="77777777" w:rsidR="003018EA" w:rsidRPr="00253B30" w:rsidRDefault="003018EA" w:rsidP="003E46CF">
            <w:pPr>
              <w:pStyle w:val="rowtabella0"/>
              <w:rPr>
                <w:color w:val="002060"/>
              </w:rPr>
            </w:pPr>
            <w:r w:rsidRPr="00253B30">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18A3D8"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5260D8" w14:textId="77777777" w:rsidR="003018EA" w:rsidRPr="00253B30" w:rsidRDefault="003018EA" w:rsidP="003E46CF">
            <w:pPr>
              <w:pStyle w:val="rowtabella0"/>
              <w:rPr>
                <w:color w:val="002060"/>
              </w:rPr>
            </w:pPr>
            <w:r w:rsidRPr="00253B30">
              <w:rPr>
                <w:color w:val="002060"/>
              </w:rPr>
              <w:t>17/10/2025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5A3455" w14:textId="77777777" w:rsidR="003018EA" w:rsidRPr="00253B30" w:rsidRDefault="003018EA" w:rsidP="003E46CF">
            <w:pPr>
              <w:pStyle w:val="rowtabella0"/>
              <w:rPr>
                <w:color w:val="002060"/>
              </w:rPr>
            </w:pPr>
            <w:r w:rsidRPr="00253B30">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67014" w14:textId="77777777" w:rsidR="003018EA" w:rsidRPr="00253B30" w:rsidRDefault="003018EA" w:rsidP="003E46CF">
            <w:pPr>
              <w:pStyle w:val="rowtabella0"/>
              <w:rPr>
                <w:color w:val="002060"/>
              </w:rPr>
            </w:pPr>
            <w:r w:rsidRPr="00253B3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5688E1" w14:textId="77777777" w:rsidR="003018EA" w:rsidRPr="00253B30" w:rsidRDefault="003018EA" w:rsidP="003E46CF">
            <w:pPr>
              <w:pStyle w:val="rowtabella0"/>
              <w:rPr>
                <w:color w:val="002060"/>
              </w:rPr>
            </w:pPr>
            <w:r w:rsidRPr="00253B30">
              <w:rPr>
                <w:color w:val="002060"/>
              </w:rPr>
              <w:t>VIA CERQUATTI</w:t>
            </w:r>
          </w:p>
        </w:tc>
      </w:tr>
      <w:tr w:rsidR="003018EA" w:rsidRPr="00253B30" w14:paraId="7629BD36"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50E466" w14:textId="77777777" w:rsidR="003018EA" w:rsidRPr="00253B30" w:rsidRDefault="003018EA" w:rsidP="003E46CF">
            <w:pPr>
              <w:pStyle w:val="rowtabella0"/>
              <w:rPr>
                <w:color w:val="002060"/>
              </w:rPr>
            </w:pPr>
            <w:r w:rsidRPr="00253B30">
              <w:rPr>
                <w:color w:val="002060"/>
              </w:rPr>
              <w:t>C.U.S. CAMERINO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571085" w14:textId="77777777" w:rsidR="003018EA" w:rsidRPr="00253B30" w:rsidRDefault="003018EA" w:rsidP="003E46CF">
            <w:pPr>
              <w:pStyle w:val="rowtabella0"/>
              <w:rPr>
                <w:color w:val="002060"/>
              </w:rPr>
            </w:pPr>
            <w:r w:rsidRPr="00253B30">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2194A3"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4FEE47" w14:textId="77777777" w:rsidR="003018EA" w:rsidRPr="00253B30" w:rsidRDefault="003018EA" w:rsidP="003E46CF">
            <w:pPr>
              <w:pStyle w:val="rowtabella0"/>
              <w:rPr>
                <w:color w:val="002060"/>
              </w:rPr>
            </w:pPr>
            <w:r w:rsidRPr="00253B30">
              <w:rPr>
                <w:color w:val="002060"/>
              </w:rPr>
              <w:t>17/10/2025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751B6C" w14:textId="77777777" w:rsidR="003018EA" w:rsidRPr="00253B30" w:rsidRDefault="003018EA" w:rsidP="003E46CF">
            <w:pPr>
              <w:pStyle w:val="rowtabella0"/>
              <w:rPr>
                <w:color w:val="002060"/>
              </w:rPr>
            </w:pPr>
            <w:r w:rsidRPr="00253B30">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A9BB01" w14:textId="77777777" w:rsidR="003018EA" w:rsidRPr="00253B30" w:rsidRDefault="003018EA" w:rsidP="003E46CF">
            <w:pPr>
              <w:pStyle w:val="rowtabella0"/>
              <w:rPr>
                <w:color w:val="002060"/>
              </w:rPr>
            </w:pPr>
            <w:r w:rsidRPr="00253B30">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77D4C1" w14:textId="77777777" w:rsidR="003018EA" w:rsidRPr="00253B30" w:rsidRDefault="003018EA" w:rsidP="003E46CF">
            <w:pPr>
              <w:pStyle w:val="rowtabella0"/>
              <w:rPr>
                <w:color w:val="002060"/>
              </w:rPr>
            </w:pPr>
            <w:r w:rsidRPr="00253B30">
              <w:rPr>
                <w:color w:val="002060"/>
              </w:rPr>
              <w:t>LOCALITA' LE CALVIE</w:t>
            </w:r>
          </w:p>
        </w:tc>
      </w:tr>
      <w:tr w:rsidR="003018EA" w:rsidRPr="00253B30" w14:paraId="18285D74"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4CBD4C" w14:textId="77777777" w:rsidR="003018EA" w:rsidRPr="00253B30" w:rsidRDefault="003018EA" w:rsidP="003E46CF">
            <w:pPr>
              <w:pStyle w:val="rowtabella0"/>
              <w:rPr>
                <w:color w:val="002060"/>
              </w:rPr>
            </w:pPr>
            <w:r w:rsidRPr="00253B30">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06F00A" w14:textId="77777777" w:rsidR="003018EA" w:rsidRPr="00253B30" w:rsidRDefault="003018EA" w:rsidP="003E46CF">
            <w:pPr>
              <w:pStyle w:val="rowtabella0"/>
              <w:rPr>
                <w:color w:val="002060"/>
              </w:rPr>
            </w:pPr>
            <w:r w:rsidRPr="00253B30">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338AE4"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64562D"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4AADE1" w14:textId="77777777" w:rsidR="003018EA" w:rsidRPr="00253B30" w:rsidRDefault="003018EA" w:rsidP="003E46CF">
            <w:pPr>
              <w:pStyle w:val="rowtabella0"/>
              <w:rPr>
                <w:color w:val="002060"/>
              </w:rPr>
            </w:pPr>
            <w:r w:rsidRPr="00253B30">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FD46B0" w14:textId="77777777" w:rsidR="003018EA" w:rsidRPr="00253B30" w:rsidRDefault="003018EA" w:rsidP="003E46CF">
            <w:pPr>
              <w:pStyle w:val="rowtabella0"/>
              <w:rPr>
                <w:color w:val="002060"/>
              </w:rPr>
            </w:pPr>
            <w:r w:rsidRPr="00253B3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D9F63" w14:textId="77777777" w:rsidR="003018EA" w:rsidRPr="00253B30" w:rsidRDefault="003018EA" w:rsidP="003E46CF">
            <w:pPr>
              <w:pStyle w:val="rowtabella0"/>
              <w:rPr>
                <w:color w:val="002060"/>
              </w:rPr>
            </w:pPr>
            <w:r w:rsidRPr="00253B30">
              <w:rPr>
                <w:color w:val="002060"/>
              </w:rPr>
              <w:t>VIA FONTE ANTICA 6</w:t>
            </w:r>
          </w:p>
        </w:tc>
      </w:tr>
      <w:tr w:rsidR="003018EA" w:rsidRPr="00253B30" w14:paraId="7C8AF398"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95DF5D" w14:textId="77777777" w:rsidR="003018EA" w:rsidRPr="00253B30" w:rsidRDefault="003018EA" w:rsidP="003E46CF">
            <w:pPr>
              <w:pStyle w:val="rowtabella0"/>
              <w:rPr>
                <w:color w:val="002060"/>
              </w:rPr>
            </w:pPr>
            <w:r w:rsidRPr="00253B30">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A6E3C8" w14:textId="77777777" w:rsidR="003018EA" w:rsidRPr="00253B30" w:rsidRDefault="003018EA" w:rsidP="003E46CF">
            <w:pPr>
              <w:pStyle w:val="rowtabella0"/>
              <w:rPr>
                <w:color w:val="002060"/>
              </w:rPr>
            </w:pPr>
            <w:r w:rsidRPr="00253B30">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7D1FD7"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3B26B7" w14:textId="77777777" w:rsidR="003018EA" w:rsidRPr="00253B30" w:rsidRDefault="003018EA" w:rsidP="003E46CF">
            <w:pPr>
              <w:pStyle w:val="rowtabella0"/>
              <w:rPr>
                <w:color w:val="002060"/>
              </w:rPr>
            </w:pPr>
            <w:r w:rsidRPr="00253B30">
              <w:rPr>
                <w:color w:val="002060"/>
              </w:rPr>
              <w:t>17/10/2025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490962" w14:textId="77777777" w:rsidR="003018EA" w:rsidRPr="00253B30" w:rsidRDefault="003018EA" w:rsidP="003E46CF">
            <w:pPr>
              <w:pStyle w:val="rowtabella0"/>
              <w:rPr>
                <w:color w:val="002060"/>
              </w:rPr>
            </w:pPr>
            <w:r w:rsidRPr="00253B30">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F9B258" w14:textId="77777777" w:rsidR="003018EA" w:rsidRPr="00253B30" w:rsidRDefault="003018EA" w:rsidP="003E46CF">
            <w:pPr>
              <w:pStyle w:val="rowtabella0"/>
              <w:rPr>
                <w:color w:val="002060"/>
              </w:rPr>
            </w:pPr>
            <w:r w:rsidRPr="00253B3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BA739" w14:textId="77777777" w:rsidR="003018EA" w:rsidRPr="00253B30" w:rsidRDefault="003018EA" w:rsidP="003E46CF">
            <w:pPr>
              <w:pStyle w:val="rowtabella0"/>
              <w:rPr>
                <w:color w:val="002060"/>
              </w:rPr>
            </w:pPr>
            <w:r w:rsidRPr="00253B30">
              <w:rPr>
                <w:color w:val="002060"/>
              </w:rPr>
              <w:t>VIA ALDO MORO</w:t>
            </w:r>
          </w:p>
        </w:tc>
      </w:tr>
      <w:tr w:rsidR="003018EA" w:rsidRPr="00253B30" w14:paraId="40570384"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B00FC4" w14:textId="77777777" w:rsidR="003018EA" w:rsidRPr="00253B30" w:rsidRDefault="003018EA" w:rsidP="003E46CF">
            <w:pPr>
              <w:pStyle w:val="rowtabella0"/>
              <w:rPr>
                <w:color w:val="002060"/>
              </w:rPr>
            </w:pPr>
            <w:r w:rsidRPr="00253B30">
              <w:rPr>
                <w:color w:val="002060"/>
              </w:rPr>
              <w:lastRenderedPageBreak/>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59D4A7" w14:textId="77777777" w:rsidR="003018EA" w:rsidRPr="00253B30" w:rsidRDefault="003018EA" w:rsidP="003E46CF">
            <w:pPr>
              <w:pStyle w:val="rowtabella0"/>
              <w:rPr>
                <w:color w:val="002060"/>
              </w:rPr>
            </w:pPr>
            <w:r w:rsidRPr="00253B30">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3FEDA5"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8CD132" w14:textId="77777777" w:rsidR="003018EA" w:rsidRPr="00253B30" w:rsidRDefault="003018EA" w:rsidP="003E46CF">
            <w:pPr>
              <w:pStyle w:val="rowtabella0"/>
              <w:rPr>
                <w:color w:val="002060"/>
              </w:rPr>
            </w:pPr>
            <w:r w:rsidRPr="00253B30">
              <w:rPr>
                <w:color w:val="002060"/>
              </w:rPr>
              <w:t>17/10/2025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42478D" w14:textId="77777777" w:rsidR="003018EA" w:rsidRPr="00253B30" w:rsidRDefault="003018EA" w:rsidP="003E46CF">
            <w:pPr>
              <w:pStyle w:val="rowtabella0"/>
              <w:rPr>
                <w:color w:val="002060"/>
              </w:rPr>
            </w:pPr>
            <w:r w:rsidRPr="00253B30">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FC4A4" w14:textId="77777777" w:rsidR="003018EA" w:rsidRPr="00253B30" w:rsidRDefault="003018EA" w:rsidP="003E46CF">
            <w:pPr>
              <w:pStyle w:val="rowtabella0"/>
              <w:rPr>
                <w:color w:val="002060"/>
              </w:rPr>
            </w:pPr>
            <w:r w:rsidRPr="00253B3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787F2" w14:textId="77777777" w:rsidR="003018EA" w:rsidRPr="00253B30" w:rsidRDefault="003018EA" w:rsidP="003E46CF">
            <w:pPr>
              <w:pStyle w:val="rowtabella0"/>
              <w:rPr>
                <w:color w:val="002060"/>
              </w:rPr>
            </w:pPr>
            <w:r w:rsidRPr="00253B30">
              <w:rPr>
                <w:color w:val="002060"/>
              </w:rPr>
              <w:t xml:space="preserve">VIA MANZONI FZ. </w:t>
            </w:r>
            <w:proofErr w:type="gramStart"/>
            <w:r w:rsidRPr="00253B30">
              <w:rPr>
                <w:color w:val="002060"/>
              </w:rPr>
              <w:t>S.BIAGIO</w:t>
            </w:r>
            <w:proofErr w:type="gramEnd"/>
          </w:p>
        </w:tc>
      </w:tr>
      <w:tr w:rsidR="003018EA" w:rsidRPr="00253B30" w14:paraId="21DC2695"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2EA60F" w14:textId="77777777" w:rsidR="003018EA" w:rsidRPr="00253B30" w:rsidRDefault="003018EA" w:rsidP="003E46CF">
            <w:pPr>
              <w:pStyle w:val="rowtabella0"/>
              <w:rPr>
                <w:color w:val="002060"/>
              </w:rPr>
            </w:pPr>
            <w:r w:rsidRPr="00253B30">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575C0" w14:textId="77777777" w:rsidR="003018EA" w:rsidRPr="00253B30" w:rsidRDefault="003018EA" w:rsidP="003E46CF">
            <w:pPr>
              <w:pStyle w:val="rowtabella0"/>
              <w:rPr>
                <w:color w:val="002060"/>
              </w:rPr>
            </w:pPr>
            <w:r w:rsidRPr="00253B30">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31A98"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401CDF" w14:textId="77777777" w:rsidR="003018EA" w:rsidRPr="00253B30" w:rsidRDefault="003018EA" w:rsidP="003E46CF">
            <w:pPr>
              <w:pStyle w:val="rowtabella0"/>
              <w:rPr>
                <w:color w:val="002060"/>
              </w:rPr>
            </w:pPr>
            <w:r w:rsidRPr="00253B30">
              <w:rPr>
                <w:color w:val="002060"/>
              </w:rPr>
              <w:t>18/10/2025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08755" w14:textId="77777777" w:rsidR="003018EA" w:rsidRPr="00253B30" w:rsidRDefault="003018EA" w:rsidP="003E46CF">
            <w:pPr>
              <w:pStyle w:val="rowtabella0"/>
              <w:rPr>
                <w:color w:val="002060"/>
              </w:rPr>
            </w:pPr>
            <w:r w:rsidRPr="00253B30">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48625" w14:textId="77777777" w:rsidR="003018EA" w:rsidRPr="00253B30" w:rsidRDefault="003018EA" w:rsidP="003E46CF">
            <w:pPr>
              <w:pStyle w:val="rowtabella0"/>
              <w:rPr>
                <w:color w:val="002060"/>
              </w:rPr>
            </w:pPr>
            <w:r w:rsidRPr="00253B30">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B111B" w14:textId="77777777" w:rsidR="003018EA" w:rsidRPr="00253B30" w:rsidRDefault="003018EA" w:rsidP="003E46CF">
            <w:pPr>
              <w:pStyle w:val="rowtabella0"/>
              <w:rPr>
                <w:color w:val="002060"/>
              </w:rPr>
            </w:pPr>
            <w:r w:rsidRPr="00253B30">
              <w:rPr>
                <w:color w:val="002060"/>
              </w:rPr>
              <w:t>VIA GRAMSCI-VIA FEGGIANI</w:t>
            </w:r>
          </w:p>
        </w:tc>
      </w:tr>
    </w:tbl>
    <w:p w14:paraId="15C0D9A7" w14:textId="77777777" w:rsidR="003018EA" w:rsidRPr="00253B30" w:rsidRDefault="003018EA" w:rsidP="003018EA">
      <w:pPr>
        <w:pStyle w:val="breakline"/>
        <w:rPr>
          <w:rFonts w:eastAsiaTheme="minorEastAsia"/>
          <w:color w:val="002060"/>
        </w:rPr>
      </w:pPr>
    </w:p>
    <w:p w14:paraId="226AA600" w14:textId="77777777" w:rsidR="003018EA" w:rsidRPr="00253B30" w:rsidRDefault="003018EA" w:rsidP="003018EA">
      <w:pPr>
        <w:pStyle w:val="breakline"/>
        <w:rPr>
          <w:color w:val="002060"/>
        </w:rPr>
      </w:pPr>
    </w:p>
    <w:p w14:paraId="706F08AB" w14:textId="77777777" w:rsidR="003018EA" w:rsidRPr="00253B30" w:rsidRDefault="003018EA" w:rsidP="003018EA">
      <w:pPr>
        <w:pStyle w:val="breakline"/>
        <w:rPr>
          <w:color w:val="002060"/>
        </w:rPr>
      </w:pPr>
    </w:p>
    <w:p w14:paraId="6EAC6A93" w14:textId="77777777" w:rsidR="003018EA" w:rsidRPr="00253B30" w:rsidRDefault="003018EA" w:rsidP="003018EA">
      <w:pPr>
        <w:pStyle w:val="sottotitolocampionato10"/>
        <w:rPr>
          <w:color w:val="002060"/>
        </w:rPr>
      </w:pPr>
      <w:r w:rsidRPr="00253B30">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6"/>
        <w:gridCol w:w="385"/>
        <w:gridCol w:w="898"/>
        <w:gridCol w:w="1198"/>
        <w:gridCol w:w="1545"/>
        <w:gridCol w:w="1567"/>
      </w:tblGrid>
      <w:tr w:rsidR="003018EA" w:rsidRPr="00253B30" w14:paraId="63D2F39F"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17D50"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16643"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D1060"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A0C6B"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B1AAC"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AFBFF"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2325C"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10FA68B8"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D912E0" w14:textId="77777777" w:rsidR="003018EA" w:rsidRPr="00253B30" w:rsidRDefault="003018EA" w:rsidP="003E46CF">
            <w:pPr>
              <w:pStyle w:val="rowtabella0"/>
              <w:rPr>
                <w:color w:val="002060"/>
              </w:rPr>
            </w:pPr>
            <w:r w:rsidRPr="00253B30">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5D55E" w14:textId="77777777" w:rsidR="003018EA" w:rsidRPr="00253B30" w:rsidRDefault="003018EA" w:rsidP="003E46CF">
            <w:pPr>
              <w:pStyle w:val="rowtabella0"/>
              <w:rPr>
                <w:color w:val="002060"/>
              </w:rPr>
            </w:pPr>
            <w:r w:rsidRPr="00253B30">
              <w:rPr>
                <w:color w:val="002060"/>
              </w:rPr>
              <w:t>POLISPORTIVA ROSSO BLU</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7679D"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EE487" w14:textId="77777777" w:rsidR="003018EA" w:rsidRPr="00253B30" w:rsidRDefault="003018EA" w:rsidP="003E46CF">
            <w:pPr>
              <w:pStyle w:val="rowtabella0"/>
              <w:rPr>
                <w:color w:val="002060"/>
              </w:rPr>
            </w:pPr>
            <w:r w:rsidRPr="00253B30">
              <w:rPr>
                <w:color w:val="002060"/>
              </w:rPr>
              <w:t>17/10/2025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1D77F" w14:textId="77777777" w:rsidR="003018EA" w:rsidRPr="00253B30" w:rsidRDefault="003018EA" w:rsidP="003E46CF">
            <w:pPr>
              <w:pStyle w:val="rowtabella0"/>
              <w:rPr>
                <w:color w:val="002060"/>
              </w:rPr>
            </w:pPr>
            <w:r w:rsidRPr="00253B30">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515C7" w14:textId="77777777" w:rsidR="003018EA" w:rsidRPr="00253B30" w:rsidRDefault="003018EA" w:rsidP="003E46CF">
            <w:pPr>
              <w:pStyle w:val="rowtabella0"/>
              <w:rPr>
                <w:color w:val="002060"/>
              </w:rPr>
            </w:pPr>
            <w:r w:rsidRPr="00253B30">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149D7" w14:textId="77777777" w:rsidR="003018EA" w:rsidRPr="00253B30" w:rsidRDefault="003018EA" w:rsidP="003E46CF">
            <w:pPr>
              <w:pStyle w:val="rowtabella0"/>
              <w:rPr>
                <w:color w:val="002060"/>
              </w:rPr>
            </w:pPr>
            <w:r w:rsidRPr="00253B30">
              <w:rPr>
                <w:color w:val="002060"/>
              </w:rPr>
              <w:t>VIA DELL IRIS</w:t>
            </w:r>
          </w:p>
        </w:tc>
      </w:tr>
      <w:tr w:rsidR="003018EA" w:rsidRPr="00253B30" w14:paraId="1B3C095D"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900361" w14:textId="77777777" w:rsidR="003018EA" w:rsidRPr="00253B30" w:rsidRDefault="003018EA" w:rsidP="003E46CF">
            <w:pPr>
              <w:pStyle w:val="rowtabella0"/>
              <w:rPr>
                <w:color w:val="002060"/>
              </w:rPr>
            </w:pPr>
            <w:r w:rsidRPr="00253B30">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DE8458" w14:textId="77777777" w:rsidR="003018EA" w:rsidRPr="00253B30" w:rsidRDefault="003018EA" w:rsidP="003E46CF">
            <w:pPr>
              <w:pStyle w:val="rowtabella0"/>
              <w:rPr>
                <w:color w:val="002060"/>
              </w:rPr>
            </w:pPr>
            <w:proofErr w:type="gramStart"/>
            <w:r w:rsidRPr="00253B30">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87F138"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3DD599"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3829C6" w14:textId="77777777" w:rsidR="003018EA" w:rsidRPr="00253B30" w:rsidRDefault="003018EA" w:rsidP="003E46CF">
            <w:pPr>
              <w:pStyle w:val="rowtabella0"/>
              <w:rPr>
                <w:color w:val="002060"/>
              </w:rPr>
            </w:pPr>
            <w:r w:rsidRPr="00253B30">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A74695" w14:textId="77777777" w:rsidR="003018EA" w:rsidRPr="00253B30" w:rsidRDefault="003018EA" w:rsidP="003E46CF">
            <w:pPr>
              <w:pStyle w:val="rowtabella0"/>
              <w:rPr>
                <w:color w:val="002060"/>
              </w:rPr>
            </w:pPr>
            <w:r w:rsidRPr="00253B30">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B77B3" w14:textId="77777777" w:rsidR="003018EA" w:rsidRPr="00253B30" w:rsidRDefault="003018EA" w:rsidP="003E46CF">
            <w:pPr>
              <w:pStyle w:val="rowtabella0"/>
              <w:rPr>
                <w:color w:val="002060"/>
              </w:rPr>
            </w:pPr>
            <w:r w:rsidRPr="00253B30">
              <w:rPr>
                <w:color w:val="002060"/>
              </w:rPr>
              <w:t>VIA CORRADI</w:t>
            </w:r>
          </w:p>
        </w:tc>
      </w:tr>
      <w:tr w:rsidR="003018EA" w:rsidRPr="00253B30" w14:paraId="295C86D2"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3FE782" w14:textId="77777777" w:rsidR="003018EA" w:rsidRPr="00253B30" w:rsidRDefault="003018EA" w:rsidP="003E46CF">
            <w:pPr>
              <w:pStyle w:val="rowtabella0"/>
              <w:rPr>
                <w:color w:val="002060"/>
              </w:rPr>
            </w:pPr>
            <w:r w:rsidRPr="00253B30">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A1654E" w14:textId="77777777" w:rsidR="003018EA" w:rsidRPr="00253B30" w:rsidRDefault="003018EA" w:rsidP="003E46CF">
            <w:pPr>
              <w:pStyle w:val="rowtabella0"/>
              <w:rPr>
                <w:color w:val="002060"/>
              </w:rPr>
            </w:pPr>
            <w:r w:rsidRPr="00253B30">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B83D92"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1EFAE2"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8B78DB" w14:textId="77777777" w:rsidR="003018EA" w:rsidRPr="00253B30" w:rsidRDefault="003018EA" w:rsidP="003E46CF">
            <w:pPr>
              <w:pStyle w:val="rowtabella0"/>
              <w:rPr>
                <w:color w:val="002060"/>
              </w:rPr>
            </w:pPr>
            <w:r w:rsidRPr="00253B30">
              <w:rPr>
                <w:color w:val="002060"/>
              </w:rPr>
              <w:t xml:space="preserve">5295 TENSOSTRUTTURA VIA </w:t>
            </w:r>
            <w:proofErr w:type="gramStart"/>
            <w:r w:rsidRPr="00253B30">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851B5" w14:textId="77777777" w:rsidR="003018EA" w:rsidRPr="00253B30" w:rsidRDefault="003018EA" w:rsidP="003E46CF">
            <w:pPr>
              <w:pStyle w:val="rowtabella0"/>
              <w:rPr>
                <w:color w:val="002060"/>
              </w:rPr>
            </w:pPr>
            <w:r w:rsidRPr="00253B30">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53792C" w14:textId="77777777" w:rsidR="003018EA" w:rsidRPr="00253B30" w:rsidRDefault="003018EA" w:rsidP="003E46CF">
            <w:pPr>
              <w:pStyle w:val="rowtabella0"/>
              <w:rPr>
                <w:color w:val="002060"/>
              </w:rPr>
            </w:pPr>
            <w:r w:rsidRPr="00253B30">
              <w:rPr>
                <w:color w:val="002060"/>
              </w:rPr>
              <w:t xml:space="preserve">VIA </w:t>
            </w:r>
            <w:proofErr w:type="gramStart"/>
            <w:r w:rsidRPr="00253B30">
              <w:rPr>
                <w:color w:val="002060"/>
              </w:rPr>
              <w:t>E.MATTEI</w:t>
            </w:r>
            <w:proofErr w:type="gramEnd"/>
          </w:p>
        </w:tc>
      </w:tr>
      <w:tr w:rsidR="003018EA" w:rsidRPr="00253B30" w14:paraId="6D571CA4"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ACE740" w14:textId="77777777" w:rsidR="003018EA" w:rsidRPr="00253B30" w:rsidRDefault="003018EA" w:rsidP="003E46CF">
            <w:pPr>
              <w:pStyle w:val="rowtabella0"/>
              <w:rPr>
                <w:color w:val="002060"/>
              </w:rPr>
            </w:pPr>
            <w:r w:rsidRPr="00253B30">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306E99" w14:textId="77777777" w:rsidR="003018EA" w:rsidRPr="00253B30" w:rsidRDefault="003018EA" w:rsidP="003E46CF">
            <w:pPr>
              <w:pStyle w:val="rowtabella0"/>
              <w:rPr>
                <w:color w:val="002060"/>
              </w:rPr>
            </w:pPr>
            <w:r w:rsidRPr="00253B30">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0FB015"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E300ED"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A76222" w14:textId="77777777" w:rsidR="003018EA" w:rsidRPr="00253B30" w:rsidRDefault="003018EA" w:rsidP="003E46CF">
            <w:pPr>
              <w:pStyle w:val="rowtabella0"/>
              <w:rPr>
                <w:color w:val="002060"/>
              </w:rPr>
            </w:pPr>
            <w:r w:rsidRPr="00253B30">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6C8A9E" w14:textId="77777777" w:rsidR="003018EA" w:rsidRPr="00253B30" w:rsidRDefault="003018EA" w:rsidP="003E46CF">
            <w:pPr>
              <w:pStyle w:val="rowtabella0"/>
              <w:rPr>
                <w:color w:val="002060"/>
              </w:rPr>
            </w:pPr>
            <w:r w:rsidRPr="00253B3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EA831" w14:textId="77777777" w:rsidR="003018EA" w:rsidRPr="00253B30" w:rsidRDefault="003018EA" w:rsidP="003E46CF">
            <w:pPr>
              <w:pStyle w:val="rowtabella0"/>
              <w:rPr>
                <w:color w:val="002060"/>
              </w:rPr>
            </w:pPr>
            <w:r w:rsidRPr="00253B30">
              <w:rPr>
                <w:color w:val="002060"/>
              </w:rPr>
              <w:t>VIA FRATELLANZA SNC</w:t>
            </w:r>
          </w:p>
        </w:tc>
      </w:tr>
      <w:tr w:rsidR="003018EA" w:rsidRPr="00253B30" w14:paraId="5731C0F5"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F2AC4D" w14:textId="77777777" w:rsidR="003018EA" w:rsidRPr="00253B30" w:rsidRDefault="003018EA" w:rsidP="003E46CF">
            <w:pPr>
              <w:pStyle w:val="rowtabella0"/>
              <w:rPr>
                <w:color w:val="002060"/>
              </w:rPr>
            </w:pPr>
            <w:r w:rsidRPr="00253B30">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C8CF08" w14:textId="77777777" w:rsidR="003018EA" w:rsidRPr="00253B30" w:rsidRDefault="003018EA" w:rsidP="003E46CF">
            <w:pPr>
              <w:pStyle w:val="rowtabella0"/>
              <w:rPr>
                <w:color w:val="002060"/>
              </w:rPr>
            </w:pPr>
            <w:r w:rsidRPr="00253B30">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BB1D34"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5C2FAD" w14:textId="77777777" w:rsidR="003018EA" w:rsidRPr="00253B30" w:rsidRDefault="003018EA" w:rsidP="003E46CF">
            <w:pPr>
              <w:pStyle w:val="rowtabella0"/>
              <w:rPr>
                <w:color w:val="002060"/>
              </w:rPr>
            </w:pPr>
            <w:r w:rsidRPr="00253B30">
              <w:rPr>
                <w:color w:val="002060"/>
              </w:rPr>
              <w:t>17/10/2025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9DED3F" w14:textId="77777777" w:rsidR="003018EA" w:rsidRPr="00253B30" w:rsidRDefault="003018EA" w:rsidP="003E46CF">
            <w:pPr>
              <w:pStyle w:val="rowtabella0"/>
              <w:rPr>
                <w:color w:val="002060"/>
              </w:rPr>
            </w:pPr>
            <w:r w:rsidRPr="00253B30">
              <w:rPr>
                <w:color w:val="002060"/>
              </w:rPr>
              <w:t xml:space="preserve">5623 PALESTRA </w:t>
            </w:r>
            <w:proofErr w:type="gramStart"/>
            <w:r w:rsidRPr="00253B30">
              <w:rPr>
                <w:color w:val="002060"/>
              </w:rPr>
              <w:t>SC.MEDIA</w:t>
            </w:r>
            <w:proofErr w:type="gramEnd"/>
            <w:r w:rsidRPr="00253B30">
              <w:rPr>
                <w:color w:val="002060"/>
              </w:rPr>
              <w:t xml:space="preserve"> </w:t>
            </w:r>
            <w:proofErr w:type="gramStart"/>
            <w:r w:rsidRPr="00253B30">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A344DB" w14:textId="77777777" w:rsidR="003018EA" w:rsidRPr="00253B30" w:rsidRDefault="003018EA" w:rsidP="003E46CF">
            <w:pPr>
              <w:pStyle w:val="rowtabella0"/>
              <w:rPr>
                <w:color w:val="002060"/>
              </w:rPr>
            </w:pPr>
            <w:r w:rsidRPr="00253B3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955D87" w14:textId="77777777" w:rsidR="003018EA" w:rsidRPr="00253B30" w:rsidRDefault="003018EA" w:rsidP="003E46CF">
            <w:pPr>
              <w:pStyle w:val="rowtabella0"/>
              <w:rPr>
                <w:color w:val="002060"/>
              </w:rPr>
            </w:pPr>
            <w:r w:rsidRPr="00253B30">
              <w:rPr>
                <w:color w:val="002060"/>
              </w:rPr>
              <w:t>VIA PIRANDELLO</w:t>
            </w:r>
          </w:p>
        </w:tc>
      </w:tr>
      <w:tr w:rsidR="003018EA" w:rsidRPr="00253B30" w14:paraId="2069D1E0"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C46AB2" w14:textId="77777777" w:rsidR="003018EA" w:rsidRPr="00253B30" w:rsidRDefault="003018EA" w:rsidP="003E46CF">
            <w:pPr>
              <w:pStyle w:val="rowtabella0"/>
              <w:rPr>
                <w:color w:val="002060"/>
              </w:rPr>
            </w:pPr>
            <w:r w:rsidRPr="00253B30">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DF386" w14:textId="77777777" w:rsidR="003018EA" w:rsidRPr="00253B30" w:rsidRDefault="003018EA" w:rsidP="003E46CF">
            <w:pPr>
              <w:pStyle w:val="rowtabella0"/>
              <w:rPr>
                <w:color w:val="002060"/>
              </w:rPr>
            </w:pPr>
            <w:r w:rsidRPr="00253B30">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432BE"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BA5C6" w14:textId="77777777" w:rsidR="003018EA" w:rsidRPr="00253B30" w:rsidRDefault="003018EA" w:rsidP="003E46CF">
            <w:pPr>
              <w:pStyle w:val="rowtabella0"/>
              <w:rPr>
                <w:color w:val="002060"/>
              </w:rPr>
            </w:pPr>
            <w:r w:rsidRPr="00253B30">
              <w:rPr>
                <w:color w:val="002060"/>
              </w:rPr>
              <w:t>17/10/2025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3756C" w14:textId="77777777" w:rsidR="003018EA" w:rsidRPr="00253B30" w:rsidRDefault="003018EA" w:rsidP="003E46CF">
            <w:pPr>
              <w:pStyle w:val="rowtabella0"/>
              <w:rPr>
                <w:color w:val="002060"/>
              </w:rPr>
            </w:pPr>
            <w:r w:rsidRPr="00253B30">
              <w:rPr>
                <w:color w:val="002060"/>
              </w:rPr>
              <w:t>5688 CAMPO COPERTO PORTO D'ASCOLI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C7790" w14:textId="77777777" w:rsidR="003018EA" w:rsidRPr="00253B30" w:rsidRDefault="003018EA" w:rsidP="003E46CF">
            <w:pPr>
              <w:pStyle w:val="rowtabella0"/>
              <w:rPr>
                <w:color w:val="002060"/>
              </w:rPr>
            </w:pPr>
            <w:r w:rsidRPr="00253B30">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3CC84" w14:textId="77777777" w:rsidR="003018EA" w:rsidRPr="00253B30" w:rsidRDefault="003018EA" w:rsidP="003E46CF">
            <w:pPr>
              <w:pStyle w:val="rowtabella0"/>
              <w:rPr>
                <w:color w:val="002060"/>
              </w:rPr>
            </w:pPr>
            <w:r w:rsidRPr="00253B30">
              <w:rPr>
                <w:color w:val="002060"/>
              </w:rPr>
              <w:t>VIA VAL CUVIA LOCALITA'AGRARIA</w:t>
            </w:r>
          </w:p>
        </w:tc>
      </w:tr>
    </w:tbl>
    <w:p w14:paraId="16A543C3" w14:textId="77777777" w:rsidR="003018EA" w:rsidRPr="00C83CDF" w:rsidRDefault="003018EA" w:rsidP="003018EA">
      <w:pPr>
        <w:pStyle w:val="breakline"/>
        <w:rPr>
          <w:rFonts w:eastAsiaTheme="minorEastAsia"/>
          <w:color w:val="002060"/>
        </w:rPr>
      </w:pPr>
    </w:p>
    <w:p w14:paraId="5D254AF5" w14:textId="77777777" w:rsidR="003018EA" w:rsidRPr="00C83CDF" w:rsidRDefault="003018EA" w:rsidP="003018EA">
      <w:pPr>
        <w:pStyle w:val="breakline"/>
        <w:rPr>
          <w:color w:val="002060"/>
        </w:rPr>
      </w:pPr>
    </w:p>
    <w:p w14:paraId="7AB97EE7" w14:textId="77777777" w:rsidR="003018EA" w:rsidRPr="00C83CDF" w:rsidRDefault="003018EA" w:rsidP="003018EA">
      <w:pPr>
        <w:pStyle w:val="titolocampionato0"/>
        <w:shd w:val="clear" w:color="auto" w:fill="CCCCCC"/>
        <w:spacing w:before="80" w:after="40"/>
        <w:rPr>
          <w:color w:val="002060"/>
        </w:rPr>
      </w:pPr>
      <w:r w:rsidRPr="00C83CDF">
        <w:rPr>
          <w:color w:val="002060"/>
        </w:rPr>
        <w:t>CALCIO A CINQUE SERIE D</w:t>
      </w:r>
    </w:p>
    <w:p w14:paraId="39466552" w14:textId="77777777" w:rsidR="003018EA" w:rsidRPr="00781567" w:rsidRDefault="003018EA" w:rsidP="003018EA">
      <w:pPr>
        <w:pStyle w:val="titoloprinc0"/>
        <w:rPr>
          <w:color w:val="002060"/>
        </w:rPr>
      </w:pPr>
      <w:r w:rsidRPr="00781567">
        <w:rPr>
          <w:color w:val="002060"/>
        </w:rPr>
        <w:t>ANAGRAFICA/INDIRIZZARIO/VARIAZIONI CALENDARIO</w:t>
      </w:r>
    </w:p>
    <w:p w14:paraId="5CA9C8F0" w14:textId="77777777" w:rsidR="003018EA" w:rsidRDefault="003018EA" w:rsidP="003018EA">
      <w:pPr>
        <w:pStyle w:val="titoloprinc0"/>
        <w:jc w:val="both"/>
        <w:rPr>
          <w:b w:val="0"/>
          <w:bCs w:val="0"/>
          <w:color w:val="002060"/>
          <w:sz w:val="22"/>
          <w:szCs w:val="22"/>
        </w:rPr>
      </w:pPr>
    </w:p>
    <w:p w14:paraId="788E8A55" w14:textId="77777777" w:rsidR="003018EA" w:rsidRPr="00781567" w:rsidRDefault="003018EA" w:rsidP="003018EA">
      <w:pPr>
        <w:pStyle w:val="titoloprinc0"/>
        <w:jc w:val="both"/>
        <w:rPr>
          <w:color w:val="002060"/>
          <w:sz w:val="22"/>
          <w:szCs w:val="22"/>
        </w:rPr>
      </w:pPr>
      <w:r w:rsidRPr="00781567">
        <w:rPr>
          <w:color w:val="002060"/>
          <w:sz w:val="22"/>
          <w:szCs w:val="22"/>
        </w:rPr>
        <w:t>GIRONE “</w:t>
      </w:r>
      <w:r>
        <w:rPr>
          <w:color w:val="002060"/>
          <w:sz w:val="22"/>
          <w:szCs w:val="22"/>
        </w:rPr>
        <w:t>C</w:t>
      </w:r>
      <w:r w:rsidRPr="00781567">
        <w:rPr>
          <w:color w:val="002060"/>
          <w:sz w:val="22"/>
          <w:szCs w:val="22"/>
        </w:rPr>
        <w:t>”</w:t>
      </w:r>
    </w:p>
    <w:p w14:paraId="0F5DD558" w14:textId="77777777" w:rsidR="003018EA" w:rsidRPr="00781567" w:rsidRDefault="003018EA" w:rsidP="003018EA">
      <w:pPr>
        <w:pStyle w:val="titoloprinc0"/>
        <w:jc w:val="both"/>
        <w:rPr>
          <w:b w:val="0"/>
          <w:bCs w:val="0"/>
          <w:color w:val="002060"/>
          <w:sz w:val="22"/>
          <w:szCs w:val="22"/>
        </w:rPr>
      </w:pPr>
    </w:p>
    <w:p w14:paraId="1DCE4B31" w14:textId="77777777" w:rsidR="003018EA" w:rsidRDefault="003018EA" w:rsidP="003018EA">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FABRIANO CALCIO A 5 2023</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 </w:t>
      </w:r>
      <w:r>
        <w:rPr>
          <w:b w:val="0"/>
          <w:bCs w:val="0"/>
          <w:color w:val="002060"/>
          <w:sz w:val="22"/>
          <w:szCs w:val="22"/>
        </w:rPr>
        <w:t>il</w:t>
      </w:r>
      <w:r w:rsidRPr="00781567">
        <w:rPr>
          <w:b w:val="0"/>
          <w:bCs w:val="0"/>
          <w:color w:val="002060"/>
          <w:sz w:val="22"/>
          <w:szCs w:val="22"/>
        </w:rPr>
        <w:t xml:space="preserve"> </w:t>
      </w:r>
      <w:r>
        <w:rPr>
          <w:color w:val="002060"/>
          <w:sz w:val="22"/>
          <w:szCs w:val="22"/>
        </w:rPr>
        <w:t xml:space="preserve">VENERDI’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21:45</w:t>
      </w:r>
      <w:r w:rsidRPr="00781567">
        <w:rPr>
          <w:b w:val="0"/>
          <w:bCs w:val="0"/>
          <w:color w:val="002060"/>
          <w:sz w:val="22"/>
          <w:szCs w:val="22"/>
        </w:rPr>
        <w:t>, stesso campo.</w:t>
      </w:r>
    </w:p>
    <w:p w14:paraId="0E274F73" w14:textId="77777777" w:rsidR="003018EA" w:rsidRDefault="003018EA" w:rsidP="003018EA">
      <w:pPr>
        <w:pStyle w:val="titoloprinc0"/>
        <w:jc w:val="both"/>
        <w:rPr>
          <w:b w:val="0"/>
          <w:bCs w:val="0"/>
          <w:color w:val="002060"/>
          <w:sz w:val="22"/>
          <w:szCs w:val="22"/>
        </w:rPr>
      </w:pPr>
    </w:p>
    <w:p w14:paraId="151FAE8B" w14:textId="77777777" w:rsidR="003018EA" w:rsidRPr="00C83CDF" w:rsidRDefault="003018EA" w:rsidP="003018EA">
      <w:pPr>
        <w:pStyle w:val="titoloprinc0"/>
        <w:rPr>
          <w:color w:val="002060"/>
        </w:rPr>
      </w:pPr>
      <w:r w:rsidRPr="00C83CDF">
        <w:rPr>
          <w:color w:val="002060"/>
        </w:rPr>
        <w:t>VARIAZIONI AL PROGRAMMA GARE</w:t>
      </w:r>
    </w:p>
    <w:p w14:paraId="7B77D413" w14:textId="77777777" w:rsidR="003018EA" w:rsidRPr="00C83CDF" w:rsidRDefault="003018EA" w:rsidP="003018EA">
      <w:pPr>
        <w:pStyle w:val="breakline"/>
        <w:rPr>
          <w:color w:val="002060"/>
        </w:rPr>
      </w:pPr>
    </w:p>
    <w:p w14:paraId="3F0FC4FA" w14:textId="77777777" w:rsidR="003018EA" w:rsidRPr="00C83CDF" w:rsidRDefault="003018EA" w:rsidP="003018EA">
      <w:pPr>
        <w:pStyle w:val="breakline"/>
        <w:rPr>
          <w:color w:val="002060"/>
        </w:rPr>
      </w:pPr>
    </w:p>
    <w:p w14:paraId="641B1A20" w14:textId="77777777" w:rsidR="003018EA" w:rsidRPr="00C83CDF" w:rsidRDefault="003018EA" w:rsidP="003018EA">
      <w:pPr>
        <w:pStyle w:val="sottotitolocampionato10"/>
        <w:rPr>
          <w:color w:val="002060"/>
        </w:rPr>
      </w:pPr>
      <w:r w:rsidRPr="00C83CD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018EA" w:rsidRPr="00C83CDF" w14:paraId="09F6EEEB" w14:textId="77777777" w:rsidTr="001A343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62A7E" w14:textId="77777777" w:rsidR="003018EA" w:rsidRPr="00C83CDF" w:rsidRDefault="003018EA" w:rsidP="003E46CF">
            <w:pPr>
              <w:pStyle w:val="headertabella0"/>
              <w:rPr>
                <w:color w:val="002060"/>
              </w:rPr>
            </w:pPr>
            <w:r w:rsidRPr="00C83CD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9210E" w14:textId="77777777" w:rsidR="003018EA" w:rsidRPr="00C83CDF" w:rsidRDefault="003018EA" w:rsidP="003E46CF">
            <w:pPr>
              <w:pStyle w:val="headertabella0"/>
              <w:rPr>
                <w:color w:val="002060"/>
              </w:rPr>
            </w:pPr>
            <w:r w:rsidRPr="00C83CDF">
              <w:rPr>
                <w:color w:val="002060"/>
              </w:rPr>
              <w:t xml:space="preserve">N° </w:t>
            </w:r>
            <w:proofErr w:type="spellStart"/>
            <w:r w:rsidRPr="00C83CDF">
              <w:rPr>
                <w:color w:val="002060"/>
              </w:rPr>
              <w:t>Gior</w:t>
            </w:r>
            <w:proofErr w:type="spellEnd"/>
            <w:r w:rsidRPr="00C83CD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5E489" w14:textId="77777777" w:rsidR="003018EA" w:rsidRPr="00C83CDF" w:rsidRDefault="003018EA" w:rsidP="003E46CF">
            <w:pPr>
              <w:pStyle w:val="headertabella0"/>
              <w:rPr>
                <w:color w:val="002060"/>
              </w:rPr>
            </w:pPr>
            <w:r w:rsidRPr="00C83CD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D3C6D" w14:textId="77777777" w:rsidR="003018EA" w:rsidRPr="00C83CDF" w:rsidRDefault="003018EA" w:rsidP="003E46CF">
            <w:pPr>
              <w:pStyle w:val="headertabella0"/>
              <w:rPr>
                <w:color w:val="002060"/>
              </w:rPr>
            </w:pPr>
            <w:r w:rsidRPr="00C83CD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40793" w14:textId="77777777" w:rsidR="003018EA" w:rsidRPr="00C83CDF" w:rsidRDefault="003018EA" w:rsidP="003E46CF">
            <w:pPr>
              <w:pStyle w:val="headertabella0"/>
              <w:rPr>
                <w:color w:val="002060"/>
              </w:rPr>
            </w:pPr>
            <w:r w:rsidRPr="00C83CDF">
              <w:rPr>
                <w:color w:val="002060"/>
              </w:rPr>
              <w:t xml:space="preserve">Data </w:t>
            </w:r>
            <w:proofErr w:type="spellStart"/>
            <w:r w:rsidRPr="00C83CDF">
              <w:rPr>
                <w:color w:val="002060"/>
              </w:rPr>
              <w:t>Orig</w:t>
            </w:r>
            <w:proofErr w:type="spellEnd"/>
            <w:r w:rsidRPr="00C83CD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37469" w14:textId="77777777" w:rsidR="003018EA" w:rsidRPr="00C83CDF" w:rsidRDefault="003018EA" w:rsidP="003E46CF">
            <w:pPr>
              <w:pStyle w:val="headertabella0"/>
              <w:rPr>
                <w:color w:val="002060"/>
              </w:rPr>
            </w:pPr>
            <w:r w:rsidRPr="00C83CD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5AA1A" w14:textId="77777777" w:rsidR="003018EA" w:rsidRPr="00C83CDF" w:rsidRDefault="003018EA" w:rsidP="003E46CF">
            <w:pPr>
              <w:pStyle w:val="headertabella0"/>
              <w:rPr>
                <w:color w:val="002060"/>
              </w:rPr>
            </w:pPr>
            <w:r w:rsidRPr="00C83CDF">
              <w:rPr>
                <w:color w:val="002060"/>
              </w:rPr>
              <w:t xml:space="preserve">Ora </w:t>
            </w:r>
            <w:proofErr w:type="spellStart"/>
            <w:r w:rsidRPr="00C83CDF">
              <w:rPr>
                <w:color w:val="002060"/>
              </w:rPr>
              <w:t>Orig</w:t>
            </w:r>
            <w:proofErr w:type="spellEnd"/>
            <w:r w:rsidRPr="00C83CD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B65A3" w14:textId="77777777" w:rsidR="003018EA" w:rsidRPr="00C83CDF" w:rsidRDefault="003018EA" w:rsidP="003E46CF">
            <w:pPr>
              <w:pStyle w:val="headertabella0"/>
              <w:rPr>
                <w:color w:val="002060"/>
              </w:rPr>
            </w:pPr>
            <w:r w:rsidRPr="00C83CDF">
              <w:rPr>
                <w:color w:val="002060"/>
              </w:rPr>
              <w:t>Impianto</w:t>
            </w:r>
          </w:p>
        </w:tc>
      </w:tr>
      <w:tr w:rsidR="003018EA" w:rsidRPr="00C83CDF" w14:paraId="5DDC7FC2" w14:textId="77777777" w:rsidTr="001A343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5289" w14:textId="77777777" w:rsidR="003018EA" w:rsidRPr="001A3438" w:rsidRDefault="003018EA" w:rsidP="003E46CF">
            <w:pPr>
              <w:pStyle w:val="rowtabella0"/>
              <w:rPr>
                <w:color w:val="002060"/>
                <w:highlight w:val="yellow"/>
              </w:rPr>
            </w:pPr>
            <w:r w:rsidRPr="001A3438">
              <w:rPr>
                <w:color w:val="002060"/>
                <w:highlight w:val="yellow"/>
              </w:rPr>
              <w:t>18/10/2025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32F34" w14:textId="77777777" w:rsidR="003018EA" w:rsidRPr="001A3438" w:rsidRDefault="003018EA" w:rsidP="003E46CF">
            <w:pPr>
              <w:pStyle w:val="rowtabella0"/>
              <w:jc w:val="center"/>
              <w:rPr>
                <w:color w:val="002060"/>
                <w:highlight w:val="yellow"/>
              </w:rPr>
            </w:pPr>
            <w:r w:rsidRPr="001A3438">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6CB24" w14:textId="77777777" w:rsidR="003018EA" w:rsidRPr="001A3438" w:rsidRDefault="003018EA" w:rsidP="003E46CF">
            <w:pPr>
              <w:pStyle w:val="rowtabella0"/>
              <w:rPr>
                <w:color w:val="002060"/>
                <w:highlight w:val="yellow"/>
              </w:rPr>
            </w:pPr>
            <w:r w:rsidRPr="001A3438">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BD11C" w14:textId="77777777" w:rsidR="003018EA" w:rsidRPr="001A3438" w:rsidRDefault="003018EA" w:rsidP="003E46CF">
            <w:pPr>
              <w:pStyle w:val="rowtabella0"/>
              <w:rPr>
                <w:color w:val="002060"/>
                <w:highlight w:val="yellow"/>
              </w:rPr>
            </w:pPr>
            <w:r w:rsidRPr="001A3438">
              <w:rPr>
                <w:color w:val="002060"/>
                <w:highlight w:val="yellow"/>
              </w:rPr>
              <w:t>DURANTINA SANTA CECILIA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FF62" w14:textId="0BF28364" w:rsidR="003018EA" w:rsidRPr="00C83CDF" w:rsidRDefault="003018EA" w:rsidP="003E46C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25C6" w14:textId="77777777" w:rsidR="003018EA" w:rsidRPr="001A3438" w:rsidRDefault="003018EA" w:rsidP="003E46CF">
            <w:pPr>
              <w:pStyle w:val="rowtabella0"/>
              <w:jc w:val="center"/>
              <w:rPr>
                <w:color w:val="002060"/>
                <w:highlight w:val="yellow"/>
              </w:rPr>
            </w:pPr>
            <w:r w:rsidRPr="001A3438">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E83B" w14:textId="77777777" w:rsidR="003018EA" w:rsidRPr="00C83CDF" w:rsidRDefault="003018EA" w:rsidP="003E46C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0E54" w14:textId="77777777" w:rsidR="003018EA" w:rsidRPr="00C83CDF" w:rsidRDefault="003018EA" w:rsidP="003E46CF">
            <w:pPr>
              <w:pStyle w:val="rowtabella0"/>
              <w:rPr>
                <w:color w:val="002060"/>
              </w:rPr>
            </w:pPr>
            <w:r w:rsidRPr="001A3438">
              <w:rPr>
                <w:color w:val="002060"/>
                <w:highlight w:val="yellow"/>
              </w:rPr>
              <w:t xml:space="preserve">CAMPO C5 "BABBUCCE" TAVULLIA </w:t>
            </w:r>
            <w:proofErr w:type="gramStart"/>
            <w:r w:rsidRPr="001A3438">
              <w:rPr>
                <w:color w:val="002060"/>
                <w:highlight w:val="yellow"/>
              </w:rPr>
              <w:t>P.LE</w:t>
            </w:r>
            <w:proofErr w:type="gramEnd"/>
            <w:r w:rsidRPr="001A3438">
              <w:rPr>
                <w:color w:val="002060"/>
                <w:highlight w:val="yellow"/>
              </w:rPr>
              <w:t xml:space="preserve"> DELLO SPORT SNC</w:t>
            </w:r>
          </w:p>
        </w:tc>
      </w:tr>
    </w:tbl>
    <w:p w14:paraId="3703E767" w14:textId="77777777" w:rsidR="003018EA" w:rsidRPr="00C83CDF" w:rsidRDefault="003018EA" w:rsidP="003018EA">
      <w:pPr>
        <w:pStyle w:val="breakline"/>
        <w:rPr>
          <w:rFonts w:eastAsiaTheme="minorEastAsia"/>
          <w:color w:val="002060"/>
        </w:rPr>
      </w:pPr>
    </w:p>
    <w:p w14:paraId="2BD13CCD" w14:textId="77777777" w:rsidR="003018EA" w:rsidRPr="00C83CDF" w:rsidRDefault="003018EA" w:rsidP="003018EA">
      <w:pPr>
        <w:pStyle w:val="breakline"/>
        <w:rPr>
          <w:color w:val="002060"/>
        </w:rPr>
      </w:pPr>
    </w:p>
    <w:p w14:paraId="15164AE8" w14:textId="77777777" w:rsidR="003018EA" w:rsidRPr="00C83CDF" w:rsidRDefault="003018EA" w:rsidP="003018EA">
      <w:pPr>
        <w:pStyle w:val="sottotitolocampionato10"/>
        <w:rPr>
          <w:color w:val="002060"/>
        </w:rPr>
      </w:pPr>
      <w:r w:rsidRPr="00C83CD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3018EA" w:rsidRPr="00C83CDF" w14:paraId="70A6D663" w14:textId="77777777" w:rsidTr="001A343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4763C" w14:textId="77777777" w:rsidR="003018EA" w:rsidRPr="00C83CDF" w:rsidRDefault="003018EA" w:rsidP="003E46CF">
            <w:pPr>
              <w:pStyle w:val="headertabella0"/>
              <w:rPr>
                <w:color w:val="002060"/>
              </w:rPr>
            </w:pPr>
            <w:r w:rsidRPr="00C83CD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88801" w14:textId="77777777" w:rsidR="003018EA" w:rsidRPr="00C83CDF" w:rsidRDefault="003018EA" w:rsidP="003E46CF">
            <w:pPr>
              <w:pStyle w:val="headertabella0"/>
              <w:rPr>
                <w:color w:val="002060"/>
              </w:rPr>
            </w:pPr>
            <w:r w:rsidRPr="00C83CDF">
              <w:rPr>
                <w:color w:val="002060"/>
              </w:rPr>
              <w:t xml:space="preserve">N° </w:t>
            </w:r>
            <w:proofErr w:type="spellStart"/>
            <w:r w:rsidRPr="00C83CDF">
              <w:rPr>
                <w:color w:val="002060"/>
              </w:rPr>
              <w:t>Gior</w:t>
            </w:r>
            <w:proofErr w:type="spellEnd"/>
            <w:r w:rsidRPr="00C83CD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66EA5" w14:textId="77777777" w:rsidR="003018EA" w:rsidRPr="00C83CDF" w:rsidRDefault="003018EA" w:rsidP="003E46CF">
            <w:pPr>
              <w:pStyle w:val="headertabella0"/>
              <w:rPr>
                <w:color w:val="002060"/>
              </w:rPr>
            </w:pPr>
            <w:r w:rsidRPr="00C83CDF">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F9972" w14:textId="77777777" w:rsidR="003018EA" w:rsidRPr="00C83CDF" w:rsidRDefault="003018EA" w:rsidP="003E46CF">
            <w:pPr>
              <w:pStyle w:val="headertabella0"/>
              <w:rPr>
                <w:color w:val="002060"/>
              </w:rPr>
            </w:pPr>
            <w:r w:rsidRPr="00C83CD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E544C" w14:textId="77777777" w:rsidR="003018EA" w:rsidRPr="00C83CDF" w:rsidRDefault="003018EA" w:rsidP="003E46CF">
            <w:pPr>
              <w:pStyle w:val="headertabella0"/>
              <w:rPr>
                <w:color w:val="002060"/>
              </w:rPr>
            </w:pPr>
            <w:r w:rsidRPr="00C83CDF">
              <w:rPr>
                <w:color w:val="002060"/>
              </w:rPr>
              <w:t xml:space="preserve">Data </w:t>
            </w:r>
            <w:proofErr w:type="spellStart"/>
            <w:r w:rsidRPr="00C83CDF">
              <w:rPr>
                <w:color w:val="002060"/>
              </w:rPr>
              <w:t>Orig</w:t>
            </w:r>
            <w:proofErr w:type="spellEnd"/>
            <w:r w:rsidRPr="00C83CD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4D60E" w14:textId="77777777" w:rsidR="003018EA" w:rsidRPr="00C83CDF" w:rsidRDefault="003018EA" w:rsidP="003E46CF">
            <w:pPr>
              <w:pStyle w:val="headertabella0"/>
              <w:rPr>
                <w:color w:val="002060"/>
              </w:rPr>
            </w:pPr>
            <w:r w:rsidRPr="00C83CD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4A70A" w14:textId="77777777" w:rsidR="003018EA" w:rsidRPr="00C83CDF" w:rsidRDefault="003018EA" w:rsidP="003E46CF">
            <w:pPr>
              <w:pStyle w:val="headertabella0"/>
              <w:rPr>
                <w:color w:val="002060"/>
              </w:rPr>
            </w:pPr>
            <w:r w:rsidRPr="00C83CDF">
              <w:rPr>
                <w:color w:val="002060"/>
              </w:rPr>
              <w:t xml:space="preserve">Ora </w:t>
            </w:r>
            <w:proofErr w:type="spellStart"/>
            <w:r w:rsidRPr="00C83CDF">
              <w:rPr>
                <w:color w:val="002060"/>
              </w:rPr>
              <w:t>Orig</w:t>
            </w:r>
            <w:proofErr w:type="spellEnd"/>
            <w:r w:rsidRPr="00C83CD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8D6D7" w14:textId="77777777" w:rsidR="003018EA" w:rsidRPr="00C83CDF" w:rsidRDefault="003018EA" w:rsidP="003E46CF">
            <w:pPr>
              <w:pStyle w:val="headertabella0"/>
              <w:rPr>
                <w:color w:val="002060"/>
              </w:rPr>
            </w:pPr>
            <w:r w:rsidRPr="00C83CDF">
              <w:rPr>
                <w:color w:val="002060"/>
              </w:rPr>
              <w:t>Impianto</w:t>
            </w:r>
          </w:p>
        </w:tc>
      </w:tr>
      <w:tr w:rsidR="003018EA" w:rsidRPr="00C83CDF" w14:paraId="2F4CF5C8" w14:textId="77777777" w:rsidTr="001A343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1092" w14:textId="77777777" w:rsidR="003018EA" w:rsidRPr="001A3438" w:rsidRDefault="003018EA" w:rsidP="003E46CF">
            <w:pPr>
              <w:pStyle w:val="rowtabella0"/>
              <w:rPr>
                <w:color w:val="002060"/>
                <w:highlight w:val="yellow"/>
              </w:rPr>
            </w:pPr>
            <w:r w:rsidRPr="001A3438">
              <w:rPr>
                <w:color w:val="002060"/>
                <w:highlight w:val="yellow"/>
              </w:rPr>
              <w:t>08/02/2026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7C58" w14:textId="77777777" w:rsidR="003018EA" w:rsidRPr="001A3438" w:rsidRDefault="003018EA" w:rsidP="003E46CF">
            <w:pPr>
              <w:pStyle w:val="rowtabella0"/>
              <w:jc w:val="center"/>
              <w:rPr>
                <w:color w:val="002060"/>
                <w:highlight w:val="yellow"/>
              </w:rPr>
            </w:pPr>
            <w:r w:rsidRPr="001A3438">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0480" w14:textId="77777777" w:rsidR="003018EA" w:rsidRPr="001A3438" w:rsidRDefault="003018EA" w:rsidP="003E46CF">
            <w:pPr>
              <w:pStyle w:val="rowtabella0"/>
              <w:rPr>
                <w:color w:val="002060"/>
                <w:highlight w:val="yellow"/>
              </w:rPr>
            </w:pPr>
            <w:r w:rsidRPr="001A3438">
              <w:rPr>
                <w:color w:val="002060"/>
                <w:highlight w:val="yellow"/>
              </w:rPr>
              <w:t>ATLETICO CHIARAVALLE</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F75C0" w14:textId="77777777" w:rsidR="003018EA" w:rsidRPr="001A3438" w:rsidRDefault="003018EA" w:rsidP="003E46CF">
            <w:pPr>
              <w:pStyle w:val="rowtabella0"/>
              <w:rPr>
                <w:color w:val="002060"/>
                <w:highlight w:val="yellow"/>
              </w:rPr>
            </w:pPr>
            <w:r w:rsidRPr="001A3438">
              <w:rPr>
                <w:color w:val="002060"/>
                <w:highlight w:val="yellow"/>
              </w:rPr>
              <w:t>ASPIO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F2A8" w14:textId="77777777" w:rsidR="003018EA" w:rsidRPr="00C83CDF" w:rsidRDefault="003018EA" w:rsidP="003E46CF">
            <w:pPr>
              <w:pStyle w:val="rowtabella0"/>
              <w:rPr>
                <w:color w:val="002060"/>
              </w:rPr>
            </w:pPr>
            <w:r w:rsidRPr="00C83CDF">
              <w:rPr>
                <w:color w:val="002060"/>
              </w:rPr>
              <w:t>06/02/2026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01CD" w14:textId="77777777" w:rsidR="003018EA" w:rsidRPr="00C83CDF" w:rsidRDefault="003018EA" w:rsidP="003E46CF">
            <w:pPr>
              <w:pStyle w:val="rowtabella0"/>
              <w:jc w:val="center"/>
              <w:rPr>
                <w:color w:val="002060"/>
              </w:rPr>
            </w:pPr>
            <w:r w:rsidRPr="001A3438">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80F76" w14:textId="77777777" w:rsidR="003018EA" w:rsidRPr="00C83CDF" w:rsidRDefault="003018EA" w:rsidP="003E46CF">
            <w:pPr>
              <w:pStyle w:val="rowtabella0"/>
              <w:jc w:val="center"/>
              <w:rPr>
                <w:color w:val="002060"/>
              </w:rPr>
            </w:pPr>
            <w:r w:rsidRPr="00C83CDF">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CA40" w14:textId="77777777" w:rsidR="003018EA" w:rsidRPr="00C83CDF" w:rsidRDefault="003018EA" w:rsidP="003E46CF">
            <w:pPr>
              <w:rPr>
                <w:color w:val="002060"/>
              </w:rPr>
            </w:pPr>
          </w:p>
        </w:tc>
      </w:tr>
    </w:tbl>
    <w:p w14:paraId="23C24711" w14:textId="77777777" w:rsidR="003018EA" w:rsidRPr="00C83CDF" w:rsidRDefault="003018EA" w:rsidP="003018EA">
      <w:pPr>
        <w:pStyle w:val="breakline"/>
        <w:rPr>
          <w:rFonts w:eastAsiaTheme="minorEastAsia"/>
          <w:color w:val="002060"/>
        </w:rPr>
      </w:pPr>
    </w:p>
    <w:p w14:paraId="6F2D1EBB" w14:textId="77777777" w:rsidR="003018EA" w:rsidRPr="00C83CDF" w:rsidRDefault="003018EA" w:rsidP="003018EA">
      <w:pPr>
        <w:pStyle w:val="breakline"/>
        <w:rPr>
          <w:color w:val="002060"/>
        </w:rPr>
      </w:pPr>
    </w:p>
    <w:p w14:paraId="3100D7AF" w14:textId="77777777" w:rsidR="003018EA" w:rsidRPr="00C83CDF" w:rsidRDefault="003018EA" w:rsidP="003018EA">
      <w:pPr>
        <w:pStyle w:val="sottotitolocampionato10"/>
        <w:rPr>
          <w:color w:val="002060"/>
        </w:rPr>
      </w:pPr>
      <w:r w:rsidRPr="00C83CD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018EA" w:rsidRPr="00C83CDF" w14:paraId="25DC2794" w14:textId="77777777" w:rsidTr="00281B4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F0FD9" w14:textId="77777777" w:rsidR="003018EA" w:rsidRPr="00C83CDF" w:rsidRDefault="003018EA" w:rsidP="003E46CF">
            <w:pPr>
              <w:pStyle w:val="headertabella0"/>
              <w:rPr>
                <w:color w:val="002060"/>
              </w:rPr>
            </w:pPr>
            <w:r w:rsidRPr="00C83CD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F9EF2" w14:textId="77777777" w:rsidR="003018EA" w:rsidRPr="00C83CDF" w:rsidRDefault="003018EA" w:rsidP="003E46CF">
            <w:pPr>
              <w:pStyle w:val="headertabella0"/>
              <w:rPr>
                <w:color w:val="002060"/>
              </w:rPr>
            </w:pPr>
            <w:r w:rsidRPr="00C83CDF">
              <w:rPr>
                <w:color w:val="002060"/>
              </w:rPr>
              <w:t xml:space="preserve">N° </w:t>
            </w:r>
            <w:proofErr w:type="spellStart"/>
            <w:r w:rsidRPr="00C83CDF">
              <w:rPr>
                <w:color w:val="002060"/>
              </w:rPr>
              <w:t>Gior</w:t>
            </w:r>
            <w:proofErr w:type="spellEnd"/>
            <w:r w:rsidRPr="00C83CD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17CB6" w14:textId="77777777" w:rsidR="003018EA" w:rsidRPr="00C83CDF" w:rsidRDefault="003018EA" w:rsidP="003E46CF">
            <w:pPr>
              <w:pStyle w:val="headertabella0"/>
              <w:rPr>
                <w:color w:val="002060"/>
              </w:rPr>
            </w:pPr>
            <w:r w:rsidRPr="00C83CD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A20F1" w14:textId="77777777" w:rsidR="003018EA" w:rsidRPr="00C83CDF" w:rsidRDefault="003018EA" w:rsidP="003E46CF">
            <w:pPr>
              <w:pStyle w:val="headertabella0"/>
              <w:rPr>
                <w:color w:val="002060"/>
              </w:rPr>
            </w:pPr>
            <w:r w:rsidRPr="00C83CD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E9AB0" w14:textId="77777777" w:rsidR="003018EA" w:rsidRPr="00C83CDF" w:rsidRDefault="003018EA" w:rsidP="003E46CF">
            <w:pPr>
              <w:pStyle w:val="headertabella0"/>
              <w:rPr>
                <w:color w:val="002060"/>
              </w:rPr>
            </w:pPr>
            <w:r w:rsidRPr="00C83CDF">
              <w:rPr>
                <w:color w:val="002060"/>
              </w:rPr>
              <w:t xml:space="preserve">Data </w:t>
            </w:r>
            <w:proofErr w:type="spellStart"/>
            <w:r w:rsidRPr="00C83CDF">
              <w:rPr>
                <w:color w:val="002060"/>
              </w:rPr>
              <w:t>Orig</w:t>
            </w:r>
            <w:proofErr w:type="spellEnd"/>
            <w:r w:rsidRPr="00C83CD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12350" w14:textId="77777777" w:rsidR="003018EA" w:rsidRPr="00C83CDF" w:rsidRDefault="003018EA" w:rsidP="003E46CF">
            <w:pPr>
              <w:pStyle w:val="headertabella0"/>
              <w:rPr>
                <w:color w:val="002060"/>
              </w:rPr>
            </w:pPr>
            <w:r w:rsidRPr="00C83CD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47194" w14:textId="77777777" w:rsidR="003018EA" w:rsidRPr="00C83CDF" w:rsidRDefault="003018EA" w:rsidP="003E46CF">
            <w:pPr>
              <w:pStyle w:val="headertabella0"/>
              <w:rPr>
                <w:color w:val="002060"/>
              </w:rPr>
            </w:pPr>
            <w:r w:rsidRPr="00C83CDF">
              <w:rPr>
                <w:color w:val="002060"/>
              </w:rPr>
              <w:t xml:space="preserve">Ora </w:t>
            </w:r>
            <w:proofErr w:type="spellStart"/>
            <w:r w:rsidRPr="00C83CDF">
              <w:rPr>
                <w:color w:val="002060"/>
              </w:rPr>
              <w:t>Orig</w:t>
            </w:r>
            <w:proofErr w:type="spellEnd"/>
            <w:r w:rsidRPr="00C83CD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61979" w14:textId="77777777" w:rsidR="003018EA" w:rsidRPr="00C83CDF" w:rsidRDefault="003018EA" w:rsidP="003E46CF">
            <w:pPr>
              <w:pStyle w:val="headertabella0"/>
              <w:rPr>
                <w:color w:val="002060"/>
              </w:rPr>
            </w:pPr>
            <w:r w:rsidRPr="00C83CDF">
              <w:rPr>
                <w:color w:val="002060"/>
              </w:rPr>
              <w:t>Impianto</w:t>
            </w:r>
          </w:p>
        </w:tc>
      </w:tr>
      <w:tr w:rsidR="003018EA" w:rsidRPr="00C83CDF" w14:paraId="0815A185" w14:textId="77777777" w:rsidTr="00281B4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70C8B" w14:textId="77777777" w:rsidR="003018EA" w:rsidRPr="00281B4B" w:rsidRDefault="003018EA" w:rsidP="003E46CF">
            <w:pPr>
              <w:pStyle w:val="rowtabella0"/>
              <w:rPr>
                <w:color w:val="002060"/>
                <w:highlight w:val="yellow"/>
              </w:rPr>
            </w:pPr>
            <w:r w:rsidRPr="00281B4B">
              <w:rPr>
                <w:color w:val="002060"/>
                <w:highlight w:val="yellow"/>
              </w:rPr>
              <w:t>17/10/2025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8F7AD" w14:textId="77777777" w:rsidR="003018EA" w:rsidRPr="00281B4B" w:rsidRDefault="003018EA" w:rsidP="003E46CF">
            <w:pPr>
              <w:pStyle w:val="rowtabella0"/>
              <w:jc w:val="center"/>
              <w:rPr>
                <w:color w:val="002060"/>
                <w:highlight w:val="yellow"/>
              </w:rPr>
            </w:pPr>
            <w:r w:rsidRPr="00281B4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971E" w14:textId="77777777" w:rsidR="003018EA" w:rsidRPr="00281B4B" w:rsidRDefault="003018EA" w:rsidP="003E46CF">
            <w:pPr>
              <w:pStyle w:val="rowtabella0"/>
              <w:rPr>
                <w:color w:val="002060"/>
                <w:highlight w:val="yellow"/>
              </w:rPr>
            </w:pPr>
            <w:r w:rsidRPr="00281B4B">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29B3" w14:textId="77777777" w:rsidR="003018EA" w:rsidRPr="00281B4B" w:rsidRDefault="003018EA" w:rsidP="003E46CF">
            <w:pPr>
              <w:pStyle w:val="rowtabella0"/>
              <w:rPr>
                <w:color w:val="002060"/>
                <w:highlight w:val="yellow"/>
              </w:rPr>
            </w:pPr>
            <w:r w:rsidRPr="00281B4B">
              <w:rPr>
                <w:color w:val="002060"/>
                <w:highlight w:val="yellow"/>
              </w:rPr>
              <w:t>EUROPE TT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7CAA" w14:textId="77777777" w:rsidR="003018EA" w:rsidRPr="00C83CDF" w:rsidRDefault="003018EA" w:rsidP="003E46C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47EB" w14:textId="77777777" w:rsidR="003018EA" w:rsidRPr="00C83CDF" w:rsidRDefault="003018EA" w:rsidP="003E46CF">
            <w:pPr>
              <w:pStyle w:val="rowtabella0"/>
              <w:jc w:val="center"/>
              <w:rPr>
                <w:color w:val="002060"/>
              </w:rPr>
            </w:pPr>
            <w:r w:rsidRPr="00281B4B">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AEB20" w14:textId="77777777" w:rsidR="003018EA" w:rsidRPr="00C83CDF" w:rsidRDefault="003018EA" w:rsidP="003E46CF">
            <w:pPr>
              <w:pStyle w:val="rowtabella0"/>
              <w:jc w:val="center"/>
              <w:rPr>
                <w:color w:val="002060"/>
              </w:rPr>
            </w:pPr>
            <w:r w:rsidRPr="00C83CDF">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ADB8E" w14:textId="77777777" w:rsidR="003018EA" w:rsidRPr="00C83CDF" w:rsidRDefault="003018EA" w:rsidP="003E46CF">
            <w:pPr>
              <w:rPr>
                <w:color w:val="002060"/>
              </w:rPr>
            </w:pPr>
          </w:p>
        </w:tc>
      </w:tr>
    </w:tbl>
    <w:p w14:paraId="487EDE46" w14:textId="77777777" w:rsidR="003018EA" w:rsidRPr="00C83CDF" w:rsidRDefault="003018EA" w:rsidP="003018EA">
      <w:pPr>
        <w:pStyle w:val="breakline"/>
        <w:rPr>
          <w:rFonts w:eastAsiaTheme="minorEastAsia"/>
          <w:color w:val="002060"/>
        </w:rPr>
      </w:pPr>
    </w:p>
    <w:p w14:paraId="4621F267" w14:textId="77777777" w:rsidR="003018EA" w:rsidRPr="00C83CDF" w:rsidRDefault="003018EA" w:rsidP="003018EA">
      <w:pPr>
        <w:pStyle w:val="breakline"/>
        <w:rPr>
          <w:color w:val="002060"/>
        </w:rPr>
      </w:pPr>
    </w:p>
    <w:p w14:paraId="15A5709D" w14:textId="77777777" w:rsidR="003018EA" w:rsidRPr="00C83CDF" w:rsidRDefault="003018EA" w:rsidP="003018EA">
      <w:pPr>
        <w:pStyle w:val="sottotitolocampionato10"/>
        <w:rPr>
          <w:color w:val="002060"/>
        </w:rPr>
      </w:pPr>
      <w:r w:rsidRPr="00C83CDF">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3018EA" w:rsidRPr="00C83CDF" w14:paraId="2E41CB41" w14:textId="77777777" w:rsidTr="003E46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DF6F4" w14:textId="77777777" w:rsidR="003018EA" w:rsidRPr="00C83CDF" w:rsidRDefault="003018EA" w:rsidP="003E46CF">
            <w:pPr>
              <w:pStyle w:val="headertabella0"/>
              <w:rPr>
                <w:color w:val="002060"/>
              </w:rPr>
            </w:pPr>
            <w:r w:rsidRPr="00C83CD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79FCC" w14:textId="77777777" w:rsidR="003018EA" w:rsidRPr="00C83CDF" w:rsidRDefault="003018EA" w:rsidP="003E46CF">
            <w:pPr>
              <w:pStyle w:val="headertabella0"/>
              <w:rPr>
                <w:color w:val="002060"/>
              </w:rPr>
            </w:pPr>
            <w:r w:rsidRPr="00C83CDF">
              <w:rPr>
                <w:color w:val="002060"/>
              </w:rPr>
              <w:t xml:space="preserve">N° </w:t>
            </w:r>
            <w:proofErr w:type="spellStart"/>
            <w:r w:rsidRPr="00C83CDF">
              <w:rPr>
                <w:color w:val="002060"/>
              </w:rPr>
              <w:t>Gior</w:t>
            </w:r>
            <w:proofErr w:type="spellEnd"/>
            <w:r w:rsidRPr="00C83CD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A0E95" w14:textId="77777777" w:rsidR="003018EA" w:rsidRPr="00C83CDF" w:rsidRDefault="003018EA" w:rsidP="003E46CF">
            <w:pPr>
              <w:pStyle w:val="headertabella0"/>
              <w:rPr>
                <w:color w:val="002060"/>
              </w:rPr>
            </w:pPr>
            <w:r w:rsidRPr="00C83CD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E29D1" w14:textId="77777777" w:rsidR="003018EA" w:rsidRPr="00C83CDF" w:rsidRDefault="003018EA" w:rsidP="003E46CF">
            <w:pPr>
              <w:pStyle w:val="headertabella0"/>
              <w:rPr>
                <w:color w:val="002060"/>
              </w:rPr>
            </w:pPr>
            <w:r w:rsidRPr="00C83CD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71FE7" w14:textId="77777777" w:rsidR="003018EA" w:rsidRPr="00C83CDF" w:rsidRDefault="003018EA" w:rsidP="003E46CF">
            <w:pPr>
              <w:pStyle w:val="headertabella0"/>
              <w:rPr>
                <w:color w:val="002060"/>
              </w:rPr>
            </w:pPr>
            <w:r w:rsidRPr="00C83CDF">
              <w:rPr>
                <w:color w:val="002060"/>
              </w:rPr>
              <w:t xml:space="preserve">Data </w:t>
            </w:r>
            <w:proofErr w:type="spellStart"/>
            <w:r w:rsidRPr="00C83CDF">
              <w:rPr>
                <w:color w:val="002060"/>
              </w:rPr>
              <w:t>Orig</w:t>
            </w:r>
            <w:proofErr w:type="spellEnd"/>
            <w:r w:rsidRPr="00C83CD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FA6C0" w14:textId="77777777" w:rsidR="003018EA" w:rsidRPr="00C83CDF" w:rsidRDefault="003018EA" w:rsidP="003E46CF">
            <w:pPr>
              <w:pStyle w:val="headertabella0"/>
              <w:rPr>
                <w:color w:val="002060"/>
              </w:rPr>
            </w:pPr>
            <w:r w:rsidRPr="00C83CD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CF8AE" w14:textId="77777777" w:rsidR="003018EA" w:rsidRPr="00C83CDF" w:rsidRDefault="003018EA" w:rsidP="003E46CF">
            <w:pPr>
              <w:pStyle w:val="headertabella0"/>
              <w:rPr>
                <w:color w:val="002060"/>
              </w:rPr>
            </w:pPr>
            <w:r w:rsidRPr="00C83CDF">
              <w:rPr>
                <w:color w:val="002060"/>
              </w:rPr>
              <w:t xml:space="preserve">Ora </w:t>
            </w:r>
            <w:proofErr w:type="spellStart"/>
            <w:r w:rsidRPr="00C83CDF">
              <w:rPr>
                <w:color w:val="002060"/>
              </w:rPr>
              <w:t>Orig</w:t>
            </w:r>
            <w:proofErr w:type="spellEnd"/>
            <w:r w:rsidRPr="00C83CD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CF863" w14:textId="77777777" w:rsidR="003018EA" w:rsidRPr="00C83CDF" w:rsidRDefault="003018EA" w:rsidP="003E46CF">
            <w:pPr>
              <w:pStyle w:val="headertabella0"/>
              <w:rPr>
                <w:color w:val="002060"/>
              </w:rPr>
            </w:pPr>
            <w:r w:rsidRPr="00C83CDF">
              <w:rPr>
                <w:color w:val="002060"/>
              </w:rPr>
              <w:t>Impianto</w:t>
            </w:r>
          </w:p>
        </w:tc>
      </w:tr>
      <w:tr w:rsidR="003018EA" w:rsidRPr="00C83CDF" w14:paraId="12B7F222" w14:textId="77777777" w:rsidTr="003E46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358F" w14:textId="77777777" w:rsidR="003018EA" w:rsidRPr="00281B4B" w:rsidRDefault="003018EA" w:rsidP="003E46CF">
            <w:pPr>
              <w:pStyle w:val="rowtabella0"/>
              <w:rPr>
                <w:color w:val="002060"/>
                <w:highlight w:val="yellow"/>
              </w:rPr>
            </w:pPr>
            <w:r w:rsidRPr="00281B4B">
              <w:rPr>
                <w:color w:val="002060"/>
                <w:highlight w:val="yellow"/>
              </w:rPr>
              <w:t>17/10/2025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8A97" w14:textId="77777777" w:rsidR="003018EA" w:rsidRPr="00281B4B" w:rsidRDefault="003018EA" w:rsidP="003E46CF">
            <w:pPr>
              <w:pStyle w:val="rowtabella0"/>
              <w:jc w:val="center"/>
              <w:rPr>
                <w:color w:val="002060"/>
                <w:highlight w:val="yellow"/>
              </w:rPr>
            </w:pPr>
            <w:r w:rsidRPr="00281B4B">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F7BF4" w14:textId="77777777" w:rsidR="003018EA" w:rsidRPr="00281B4B" w:rsidRDefault="003018EA" w:rsidP="003E46CF">
            <w:pPr>
              <w:pStyle w:val="rowtabella0"/>
              <w:rPr>
                <w:color w:val="002060"/>
                <w:highlight w:val="yellow"/>
              </w:rPr>
            </w:pPr>
            <w:r w:rsidRPr="00281B4B">
              <w:rPr>
                <w:color w:val="002060"/>
                <w:highlight w:val="yellow"/>
              </w:rPr>
              <w:t>TRIBALCIO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02DA" w14:textId="77777777" w:rsidR="003018EA" w:rsidRPr="00281B4B" w:rsidRDefault="003018EA" w:rsidP="003E46CF">
            <w:pPr>
              <w:pStyle w:val="rowtabella0"/>
              <w:rPr>
                <w:color w:val="002060"/>
                <w:highlight w:val="yellow"/>
              </w:rPr>
            </w:pPr>
            <w:r w:rsidRPr="00281B4B">
              <w:rPr>
                <w:color w:val="002060"/>
                <w:highlight w:val="yellow"/>
              </w:rPr>
              <w:t>AMATORI STESE 2007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3C6A" w14:textId="77777777" w:rsidR="003018EA" w:rsidRPr="00C83CDF" w:rsidRDefault="003018EA" w:rsidP="003E46C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7278" w14:textId="77777777" w:rsidR="003018EA" w:rsidRPr="00C83CDF" w:rsidRDefault="003018EA" w:rsidP="003E46CF">
            <w:pPr>
              <w:pStyle w:val="rowtabella0"/>
              <w:jc w:val="center"/>
              <w:rPr>
                <w:color w:val="002060"/>
              </w:rPr>
            </w:pPr>
            <w:r w:rsidRPr="00281B4B">
              <w:rPr>
                <w:color w:val="002060"/>
                <w:highlight w:val="yellow"/>
              </w:rPr>
              <w:t>20:15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35C4" w14:textId="77777777" w:rsidR="003018EA" w:rsidRPr="00C83CDF" w:rsidRDefault="003018EA" w:rsidP="003E46C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87AE" w14:textId="77777777" w:rsidR="003018EA" w:rsidRPr="00C83CDF" w:rsidRDefault="003018EA" w:rsidP="003E46CF">
            <w:pPr>
              <w:pStyle w:val="rowtabella0"/>
              <w:rPr>
                <w:color w:val="002060"/>
              </w:rPr>
            </w:pPr>
            <w:r w:rsidRPr="00281B4B">
              <w:rPr>
                <w:color w:val="002060"/>
                <w:highlight w:val="yellow"/>
              </w:rPr>
              <w:t>CAMPO COPERTO PORTO D'ASCOLI SAN BENEDETTO DEL TRONTO VIA VAL CUVIA LOCALITA'AGRARIA</w:t>
            </w:r>
          </w:p>
        </w:tc>
      </w:tr>
    </w:tbl>
    <w:p w14:paraId="35D0C69D" w14:textId="77777777" w:rsidR="003018EA" w:rsidRPr="00C83CDF" w:rsidRDefault="003018EA" w:rsidP="003018EA">
      <w:pPr>
        <w:pStyle w:val="breakline"/>
        <w:rPr>
          <w:rFonts w:eastAsiaTheme="minorEastAsia"/>
          <w:color w:val="002060"/>
        </w:rPr>
      </w:pPr>
    </w:p>
    <w:p w14:paraId="2A126195" w14:textId="77777777" w:rsidR="003018EA" w:rsidRPr="00C83CDF" w:rsidRDefault="003018EA" w:rsidP="003018EA">
      <w:pPr>
        <w:pStyle w:val="breakline"/>
        <w:rPr>
          <w:color w:val="002060"/>
        </w:rPr>
      </w:pPr>
    </w:p>
    <w:p w14:paraId="1E365B03" w14:textId="77777777" w:rsidR="003018EA" w:rsidRPr="00C83CDF" w:rsidRDefault="003018EA" w:rsidP="003018EA">
      <w:pPr>
        <w:pStyle w:val="titoloprinc0"/>
        <w:rPr>
          <w:color w:val="002060"/>
        </w:rPr>
      </w:pPr>
      <w:r w:rsidRPr="00C83CDF">
        <w:rPr>
          <w:color w:val="002060"/>
        </w:rPr>
        <w:t>RISULTATI</w:t>
      </w:r>
    </w:p>
    <w:p w14:paraId="264E3950" w14:textId="77777777" w:rsidR="003018EA" w:rsidRPr="00C83CDF" w:rsidRDefault="003018EA" w:rsidP="003018EA">
      <w:pPr>
        <w:pStyle w:val="breakline"/>
        <w:rPr>
          <w:color w:val="002060"/>
        </w:rPr>
      </w:pPr>
    </w:p>
    <w:p w14:paraId="21F986E2" w14:textId="77777777" w:rsidR="003018EA" w:rsidRPr="00C83CDF" w:rsidRDefault="003018EA" w:rsidP="003018EA">
      <w:pPr>
        <w:pStyle w:val="sottotitolocampionato10"/>
        <w:rPr>
          <w:color w:val="002060"/>
        </w:rPr>
      </w:pPr>
      <w:r w:rsidRPr="00C83CDF">
        <w:rPr>
          <w:color w:val="002060"/>
        </w:rPr>
        <w:lastRenderedPageBreak/>
        <w:t>RISULTATI UFFICIALI GARE DEL 10/10/2025</w:t>
      </w:r>
    </w:p>
    <w:p w14:paraId="59564622" w14:textId="77777777" w:rsidR="003018EA" w:rsidRPr="003018EA" w:rsidRDefault="003018EA" w:rsidP="003018EA">
      <w:pPr>
        <w:pStyle w:val="sottotitolocampionato20"/>
        <w:spacing w:before="0" w:beforeAutospacing="0" w:after="0" w:afterAutospacing="0"/>
        <w:rPr>
          <w:rFonts w:ascii="Arial" w:hAnsi="Arial" w:cs="Arial"/>
          <w:color w:val="002060"/>
          <w:sz w:val="20"/>
          <w:szCs w:val="20"/>
        </w:rPr>
      </w:pPr>
      <w:r w:rsidRPr="003018EA">
        <w:rPr>
          <w:rFonts w:ascii="Arial" w:hAnsi="Arial" w:cs="Arial"/>
          <w:color w:val="002060"/>
          <w:sz w:val="20"/>
          <w:szCs w:val="20"/>
        </w:rPr>
        <w:t>Si trascrivono qui di seguito i risultati ufficiali delle gare disputate</w:t>
      </w:r>
    </w:p>
    <w:p w14:paraId="46F83992" w14:textId="77777777" w:rsidR="003018EA" w:rsidRPr="00C83CDF" w:rsidRDefault="003018EA" w:rsidP="003018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018EA" w:rsidRPr="00C83CDF" w14:paraId="19673D57" w14:textId="77777777" w:rsidTr="003E4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20A6D94F"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571AD" w14:textId="77777777" w:rsidR="003018EA" w:rsidRPr="00C83CDF" w:rsidRDefault="003018EA" w:rsidP="003E46CF">
                  <w:pPr>
                    <w:pStyle w:val="headertabella0"/>
                    <w:rPr>
                      <w:color w:val="002060"/>
                    </w:rPr>
                  </w:pPr>
                  <w:r w:rsidRPr="00C83CDF">
                    <w:rPr>
                      <w:color w:val="002060"/>
                    </w:rPr>
                    <w:t>GIRONE A - 1 Giornata - A</w:t>
                  </w:r>
                </w:p>
              </w:tc>
            </w:tr>
            <w:tr w:rsidR="003018EA" w:rsidRPr="00C83CDF" w14:paraId="62D8C8ED"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EB6EE9" w14:textId="77777777" w:rsidR="003018EA" w:rsidRPr="00C83CDF" w:rsidRDefault="003018EA" w:rsidP="003E46CF">
                  <w:pPr>
                    <w:pStyle w:val="rowtabella0"/>
                    <w:rPr>
                      <w:color w:val="002060"/>
                    </w:rPr>
                  </w:pPr>
                  <w:r w:rsidRPr="00C83CDF">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AB7DC" w14:textId="77777777" w:rsidR="003018EA" w:rsidRPr="00C83CDF" w:rsidRDefault="003018EA" w:rsidP="003E46CF">
                  <w:pPr>
                    <w:pStyle w:val="rowtabella0"/>
                    <w:rPr>
                      <w:color w:val="002060"/>
                    </w:rPr>
                  </w:pPr>
                  <w:r w:rsidRPr="00C83CDF">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C5D40" w14:textId="77777777" w:rsidR="003018EA" w:rsidRPr="00C83CDF" w:rsidRDefault="003018EA" w:rsidP="003E46CF">
                  <w:pPr>
                    <w:pStyle w:val="rowtabella0"/>
                    <w:jc w:val="center"/>
                    <w:rPr>
                      <w:color w:val="002060"/>
                    </w:rPr>
                  </w:pPr>
                  <w:r w:rsidRPr="00C83CDF">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20A10" w14:textId="77777777" w:rsidR="003018EA" w:rsidRPr="00C83CDF" w:rsidRDefault="003018EA" w:rsidP="003E46CF">
                  <w:pPr>
                    <w:pStyle w:val="rowtabella0"/>
                    <w:jc w:val="center"/>
                    <w:rPr>
                      <w:color w:val="002060"/>
                    </w:rPr>
                  </w:pPr>
                  <w:r w:rsidRPr="00C83CDF">
                    <w:rPr>
                      <w:color w:val="002060"/>
                    </w:rPr>
                    <w:t> </w:t>
                  </w:r>
                </w:p>
              </w:tc>
            </w:tr>
            <w:tr w:rsidR="003018EA" w:rsidRPr="00C83CDF" w14:paraId="112CC869"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A10E68" w14:textId="77777777" w:rsidR="003018EA" w:rsidRPr="00C83CDF" w:rsidRDefault="003018EA" w:rsidP="003E46CF">
                  <w:pPr>
                    <w:pStyle w:val="rowtabella0"/>
                    <w:rPr>
                      <w:color w:val="002060"/>
                    </w:rPr>
                  </w:pPr>
                  <w:r w:rsidRPr="00C83CDF">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B26B40" w14:textId="77777777" w:rsidR="003018EA" w:rsidRPr="00C83CDF" w:rsidRDefault="003018EA" w:rsidP="003E46CF">
                  <w:pPr>
                    <w:pStyle w:val="rowtabella0"/>
                    <w:rPr>
                      <w:color w:val="002060"/>
                      <w:lang w:val="es-ES"/>
                    </w:rPr>
                  </w:pPr>
                  <w:r w:rsidRPr="00C83CDF">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C923F4" w14:textId="77777777" w:rsidR="003018EA" w:rsidRPr="00C83CDF" w:rsidRDefault="003018EA" w:rsidP="003E46CF">
                  <w:pPr>
                    <w:pStyle w:val="rowtabella0"/>
                    <w:jc w:val="center"/>
                    <w:rPr>
                      <w:color w:val="002060"/>
                    </w:rPr>
                  </w:pPr>
                  <w:r w:rsidRPr="00C83CD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754034" w14:textId="77777777" w:rsidR="003018EA" w:rsidRPr="00C83CDF" w:rsidRDefault="003018EA" w:rsidP="003E46CF">
                  <w:pPr>
                    <w:pStyle w:val="rowtabella0"/>
                    <w:jc w:val="center"/>
                    <w:rPr>
                      <w:color w:val="002060"/>
                    </w:rPr>
                  </w:pPr>
                  <w:r w:rsidRPr="00C83CDF">
                    <w:rPr>
                      <w:color w:val="002060"/>
                    </w:rPr>
                    <w:t> </w:t>
                  </w:r>
                </w:p>
              </w:tc>
            </w:tr>
            <w:tr w:rsidR="003018EA" w:rsidRPr="00C83CDF" w14:paraId="35498941"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111C7D" w14:textId="77777777" w:rsidR="003018EA" w:rsidRPr="00C83CDF" w:rsidRDefault="003018EA" w:rsidP="003E46CF">
                  <w:pPr>
                    <w:pStyle w:val="rowtabella0"/>
                    <w:rPr>
                      <w:color w:val="002060"/>
                    </w:rPr>
                  </w:pPr>
                  <w:r w:rsidRPr="00C83CDF">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7ED806" w14:textId="77777777" w:rsidR="003018EA" w:rsidRPr="00C83CDF" w:rsidRDefault="003018EA" w:rsidP="003E46CF">
                  <w:pPr>
                    <w:pStyle w:val="rowtabella0"/>
                    <w:rPr>
                      <w:color w:val="002060"/>
                    </w:rPr>
                  </w:pPr>
                  <w:r w:rsidRPr="00C83CDF">
                    <w:rPr>
                      <w:color w:val="002060"/>
                    </w:rPr>
                    <w:t>- SAN COSTANZO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325EAF" w14:textId="77777777" w:rsidR="003018EA" w:rsidRPr="00C83CDF" w:rsidRDefault="003018EA" w:rsidP="003E46CF">
                  <w:pPr>
                    <w:pStyle w:val="rowtabella0"/>
                    <w:jc w:val="center"/>
                    <w:rPr>
                      <w:color w:val="002060"/>
                    </w:rPr>
                  </w:pPr>
                  <w:r w:rsidRPr="00C83CDF">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6726D4" w14:textId="77777777" w:rsidR="003018EA" w:rsidRPr="00C83CDF" w:rsidRDefault="003018EA" w:rsidP="003E46CF">
                  <w:pPr>
                    <w:pStyle w:val="rowtabella0"/>
                    <w:jc w:val="center"/>
                    <w:rPr>
                      <w:color w:val="002060"/>
                    </w:rPr>
                  </w:pPr>
                  <w:r w:rsidRPr="00C83CDF">
                    <w:rPr>
                      <w:color w:val="002060"/>
                    </w:rPr>
                    <w:t> </w:t>
                  </w:r>
                </w:p>
              </w:tc>
            </w:tr>
            <w:tr w:rsidR="003018EA" w:rsidRPr="00C83CDF" w14:paraId="65859D4A"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234E37" w14:textId="77777777" w:rsidR="003018EA" w:rsidRPr="00C83CDF" w:rsidRDefault="003018EA" w:rsidP="003E46CF">
                  <w:pPr>
                    <w:pStyle w:val="rowtabella0"/>
                    <w:rPr>
                      <w:color w:val="002060"/>
                    </w:rPr>
                  </w:pPr>
                  <w:r w:rsidRPr="00C83CDF">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7C7863" w14:textId="77777777" w:rsidR="003018EA" w:rsidRPr="00C83CDF" w:rsidRDefault="003018EA" w:rsidP="003E46CF">
                  <w:pPr>
                    <w:pStyle w:val="rowtabella0"/>
                    <w:rPr>
                      <w:color w:val="002060"/>
                    </w:rPr>
                  </w:pPr>
                  <w:r w:rsidRPr="00C83CDF">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2330BA" w14:textId="77777777" w:rsidR="003018EA" w:rsidRPr="00C83CDF" w:rsidRDefault="003018EA" w:rsidP="003E46CF">
                  <w:pPr>
                    <w:pStyle w:val="rowtabella0"/>
                    <w:jc w:val="center"/>
                    <w:rPr>
                      <w:color w:val="002060"/>
                    </w:rPr>
                  </w:pPr>
                  <w:r w:rsidRPr="00C83CD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112358" w14:textId="77777777" w:rsidR="003018EA" w:rsidRPr="00C83CDF" w:rsidRDefault="003018EA" w:rsidP="003E46CF">
                  <w:pPr>
                    <w:pStyle w:val="rowtabella0"/>
                    <w:jc w:val="center"/>
                    <w:rPr>
                      <w:color w:val="002060"/>
                    </w:rPr>
                  </w:pPr>
                  <w:r w:rsidRPr="00C83CDF">
                    <w:rPr>
                      <w:color w:val="002060"/>
                    </w:rPr>
                    <w:t> </w:t>
                  </w:r>
                </w:p>
              </w:tc>
            </w:tr>
            <w:tr w:rsidR="003018EA" w:rsidRPr="00C83CDF" w14:paraId="2221ADFE"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F0142C" w14:textId="77777777" w:rsidR="003018EA" w:rsidRPr="00C83CDF" w:rsidRDefault="003018EA" w:rsidP="003E46CF">
                  <w:pPr>
                    <w:pStyle w:val="rowtabella0"/>
                    <w:rPr>
                      <w:color w:val="002060"/>
                    </w:rPr>
                  </w:pPr>
                  <w:r w:rsidRPr="00C83CDF">
                    <w:rPr>
                      <w:color w:val="002060"/>
                    </w:rPr>
                    <w:t>(1) 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42B23B" w14:textId="77777777" w:rsidR="003018EA" w:rsidRPr="00C83CDF" w:rsidRDefault="003018EA" w:rsidP="003E46CF">
                  <w:pPr>
                    <w:pStyle w:val="rowtabella0"/>
                    <w:rPr>
                      <w:color w:val="002060"/>
                    </w:rPr>
                  </w:pPr>
                  <w:r w:rsidRPr="00C83CDF">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BC3788" w14:textId="77777777" w:rsidR="003018EA" w:rsidRPr="00C83CDF" w:rsidRDefault="003018EA" w:rsidP="003E46CF">
                  <w:pPr>
                    <w:pStyle w:val="rowtabella0"/>
                    <w:jc w:val="center"/>
                    <w:rPr>
                      <w:color w:val="002060"/>
                    </w:rPr>
                  </w:pPr>
                  <w:r w:rsidRPr="00C83CDF">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AB3BCA" w14:textId="77777777" w:rsidR="003018EA" w:rsidRPr="00C83CDF" w:rsidRDefault="003018EA" w:rsidP="003E46CF">
                  <w:pPr>
                    <w:pStyle w:val="rowtabella0"/>
                    <w:jc w:val="center"/>
                    <w:rPr>
                      <w:color w:val="002060"/>
                    </w:rPr>
                  </w:pPr>
                  <w:r w:rsidRPr="00C83CDF">
                    <w:rPr>
                      <w:color w:val="002060"/>
                    </w:rPr>
                    <w:t> </w:t>
                  </w:r>
                </w:p>
              </w:tc>
            </w:tr>
            <w:tr w:rsidR="003018EA" w:rsidRPr="00C83CDF" w14:paraId="3053EFB1"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1CBBA0" w14:textId="77777777" w:rsidR="003018EA" w:rsidRPr="00C83CDF" w:rsidRDefault="003018EA" w:rsidP="003E46CF">
                  <w:pPr>
                    <w:pStyle w:val="rowtabella0"/>
                    <w:rPr>
                      <w:color w:val="002060"/>
                    </w:rPr>
                  </w:pPr>
                  <w:r w:rsidRPr="00C83CDF">
                    <w:rPr>
                      <w:color w:val="002060"/>
                    </w:rPr>
                    <w:t>(2)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68E24" w14:textId="77777777" w:rsidR="003018EA" w:rsidRPr="00C83CDF" w:rsidRDefault="003018EA" w:rsidP="003E46CF">
                  <w:pPr>
                    <w:pStyle w:val="rowtabella0"/>
                    <w:rPr>
                      <w:color w:val="002060"/>
                    </w:rPr>
                  </w:pPr>
                  <w:r w:rsidRPr="00C83CDF">
                    <w:rPr>
                      <w:color w:val="002060"/>
                    </w:rPr>
                    <w:t>- MONTECCHIO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7CA95" w14:textId="77777777" w:rsidR="003018EA" w:rsidRPr="00C83CDF" w:rsidRDefault="003018EA" w:rsidP="003E46CF">
                  <w:pPr>
                    <w:pStyle w:val="rowtabella0"/>
                    <w:jc w:val="center"/>
                    <w:rPr>
                      <w:color w:val="002060"/>
                    </w:rPr>
                  </w:pPr>
                  <w:r w:rsidRPr="00C83CDF">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36A5B" w14:textId="77777777" w:rsidR="003018EA" w:rsidRPr="00C83CDF" w:rsidRDefault="003018EA" w:rsidP="003E46CF">
                  <w:pPr>
                    <w:pStyle w:val="rowtabella0"/>
                    <w:jc w:val="center"/>
                    <w:rPr>
                      <w:color w:val="002060"/>
                    </w:rPr>
                  </w:pPr>
                  <w:r w:rsidRPr="00C83CDF">
                    <w:rPr>
                      <w:color w:val="002060"/>
                    </w:rPr>
                    <w:t> </w:t>
                  </w:r>
                </w:p>
              </w:tc>
            </w:tr>
            <w:tr w:rsidR="003018EA" w:rsidRPr="00C83CDF" w14:paraId="067351DF"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1F1F14F2" w14:textId="77777777" w:rsidR="003018EA" w:rsidRPr="00C83CDF" w:rsidRDefault="003018EA" w:rsidP="003E46CF">
                  <w:pPr>
                    <w:pStyle w:val="rowtabella0"/>
                    <w:rPr>
                      <w:color w:val="002060"/>
                    </w:rPr>
                  </w:pPr>
                  <w:r w:rsidRPr="00C83CDF">
                    <w:rPr>
                      <w:color w:val="002060"/>
                    </w:rPr>
                    <w:t>(1) - disputata il 09/10/2025</w:t>
                  </w:r>
                </w:p>
              </w:tc>
            </w:tr>
            <w:tr w:rsidR="003018EA" w:rsidRPr="00C83CDF" w14:paraId="77471996"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11189635" w14:textId="77777777" w:rsidR="003018EA" w:rsidRPr="00C83CDF" w:rsidRDefault="003018EA" w:rsidP="003E46CF">
                  <w:pPr>
                    <w:pStyle w:val="rowtabella0"/>
                    <w:rPr>
                      <w:color w:val="002060"/>
                    </w:rPr>
                  </w:pPr>
                  <w:r w:rsidRPr="00C83CDF">
                    <w:rPr>
                      <w:color w:val="002060"/>
                    </w:rPr>
                    <w:t>(2) - disputata il 11/10/2025</w:t>
                  </w:r>
                </w:p>
              </w:tc>
            </w:tr>
          </w:tbl>
          <w:p w14:paraId="7DAD8161" w14:textId="77777777" w:rsidR="003018EA" w:rsidRPr="00C83CDF" w:rsidRDefault="003018EA" w:rsidP="003E46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0F75C898"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96A0B" w14:textId="77777777" w:rsidR="003018EA" w:rsidRPr="00C83CDF" w:rsidRDefault="003018EA" w:rsidP="003E46CF">
                  <w:pPr>
                    <w:pStyle w:val="headertabella0"/>
                    <w:rPr>
                      <w:color w:val="002060"/>
                    </w:rPr>
                  </w:pPr>
                  <w:r w:rsidRPr="00C83CDF">
                    <w:rPr>
                      <w:color w:val="002060"/>
                    </w:rPr>
                    <w:t>GIRONE B - 1 Giornata - A</w:t>
                  </w:r>
                </w:p>
              </w:tc>
            </w:tr>
            <w:tr w:rsidR="003018EA" w:rsidRPr="00C83CDF" w14:paraId="5B39239A"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9D2338" w14:textId="77777777" w:rsidR="003018EA" w:rsidRPr="00C83CDF" w:rsidRDefault="003018EA" w:rsidP="003E46CF">
                  <w:pPr>
                    <w:pStyle w:val="rowtabella0"/>
                    <w:rPr>
                      <w:color w:val="002060"/>
                    </w:rPr>
                  </w:pPr>
                  <w:r w:rsidRPr="00C83CDF">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CF76F" w14:textId="77777777" w:rsidR="003018EA" w:rsidRPr="00C83CDF" w:rsidRDefault="003018EA" w:rsidP="003E46CF">
                  <w:pPr>
                    <w:pStyle w:val="rowtabella0"/>
                    <w:rPr>
                      <w:color w:val="002060"/>
                    </w:rPr>
                  </w:pPr>
                  <w:r w:rsidRPr="00C83CDF">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D19DF" w14:textId="77777777" w:rsidR="003018EA" w:rsidRPr="00C83CDF" w:rsidRDefault="003018EA" w:rsidP="003E46CF">
                  <w:pPr>
                    <w:pStyle w:val="rowtabella0"/>
                    <w:jc w:val="center"/>
                    <w:rPr>
                      <w:color w:val="002060"/>
                    </w:rPr>
                  </w:pPr>
                  <w:r w:rsidRPr="00C83CDF">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62A7F" w14:textId="77777777" w:rsidR="003018EA" w:rsidRPr="00C83CDF" w:rsidRDefault="003018EA" w:rsidP="003E46CF">
                  <w:pPr>
                    <w:pStyle w:val="rowtabella0"/>
                    <w:jc w:val="center"/>
                    <w:rPr>
                      <w:color w:val="002060"/>
                    </w:rPr>
                  </w:pPr>
                  <w:r w:rsidRPr="00C83CDF">
                    <w:rPr>
                      <w:color w:val="002060"/>
                    </w:rPr>
                    <w:t> </w:t>
                  </w:r>
                </w:p>
              </w:tc>
            </w:tr>
            <w:tr w:rsidR="003018EA" w:rsidRPr="00C83CDF" w14:paraId="4B9A8CEB"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17A024" w14:textId="77777777" w:rsidR="003018EA" w:rsidRPr="00C83CDF" w:rsidRDefault="003018EA" w:rsidP="003E46CF">
                  <w:pPr>
                    <w:pStyle w:val="rowtabella0"/>
                    <w:rPr>
                      <w:color w:val="002060"/>
                    </w:rPr>
                  </w:pPr>
                  <w:r w:rsidRPr="00C83CDF">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674CB6" w14:textId="77777777" w:rsidR="003018EA" w:rsidRPr="00C83CDF" w:rsidRDefault="003018EA" w:rsidP="003E46CF">
                  <w:pPr>
                    <w:pStyle w:val="rowtabella0"/>
                    <w:rPr>
                      <w:color w:val="002060"/>
                    </w:rPr>
                  </w:pPr>
                  <w:r w:rsidRPr="00C83CDF">
                    <w:rPr>
                      <w:color w:val="002060"/>
                    </w:rPr>
                    <w:t>- MONTEMARCIANESE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F6AE79" w14:textId="77777777" w:rsidR="003018EA" w:rsidRPr="00C83CDF" w:rsidRDefault="003018EA" w:rsidP="003E46CF">
                  <w:pPr>
                    <w:pStyle w:val="rowtabella0"/>
                    <w:jc w:val="center"/>
                    <w:rPr>
                      <w:color w:val="002060"/>
                    </w:rPr>
                  </w:pPr>
                  <w:r w:rsidRPr="00C83CDF">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900EF4" w14:textId="77777777" w:rsidR="003018EA" w:rsidRPr="00C83CDF" w:rsidRDefault="003018EA" w:rsidP="003E46CF">
                  <w:pPr>
                    <w:pStyle w:val="rowtabella0"/>
                    <w:jc w:val="center"/>
                    <w:rPr>
                      <w:color w:val="002060"/>
                    </w:rPr>
                  </w:pPr>
                  <w:r w:rsidRPr="00C83CDF">
                    <w:rPr>
                      <w:color w:val="002060"/>
                    </w:rPr>
                    <w:t> </w:t>
                  </w:r>
                </w:p>
              </w:tc>
            </w:tr>
            <w:tr w:rsidR="003018EA" w:rsidRPr="00C83CDF" w14:paraId="561AB9A1"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1CEAE4" w14:textId="77777777" w:rsidR="003018EA" w:rsidRPr="00C83CDF" w:rsidRDefault="003018EA" w:rsidP="003E46CF">
                  <w:pPr>
                    <w:pStyle w:val="rowtabella0"/>
                    <w:rPr>
                      <w:color w:val="002060"/>
                    </w:rPr>
                  </w:pPr>
                  <w:r w:rsidRPr="00C83CDF">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6BE64D" w14:textId="77777777" w:rsidR="003018EA" w:rsidRPr="00C83CDF" w:rsidRDefault="003018EA" w:rsidP="003E46CF">
                  <w:pPr>
                    <w:pStyle w:val="rowtabella0"/>
                    <w:rPr>
                      <w:color w:val="002060"/>
                    </w:rPr>
                  </w:pPr>
                  <w:r w:rsidRPr="00C83CDF">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6ED7AA" w14:textId="77777777" w:rsidR="003018EA" w:rsidRPr="00C83CDF" w:rsidRDefault="003018EA" w:rsidP="003E46CF">
                  <w:pPr>
                    <w:pStyle w:val="rowtabella0"/>
                    <w:jc w:val="center"/>
                    <w:rPr>
                      <w:color w:val="002060"/>
                    </w:rPr>
                  </w:pPr>
                  <w:r w:rsidRPr="00C83CDF">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546E5D" w14:textId="77777777" w:rsidR="003018EA" w:rsidRPr="00C83CDF" w:rsidRDefault="003018EA" w:rsidP="003E46CF">
                  <w:pPr>
                    <w:pStyle w:val="rowtabella0"/>
                    <w:jc w:val="center"/>
                    <w:rPr>
                      <w:color w:val="002060"/>
                    </w:rPr>
                  </w:pPr>
                  <w:r w:rsidRPr="00C83CDF">
                    <w:rPr>
                      <w:color w:val="002060"/>
                    </w:rPr>
                    <w:t> </w:t>
                  </w:r>
                </w:p>
              </w:tc>
            </w:tr>
            <w:tr w:rsidR="003018EA" w:rsidRPr="00C83CDF" w14:paraId="77A3F39C"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503924" w14:textId="77777777" w:rsidR="003018EA" w:rsidRPr="00C83CDF" w:rsidRDefault="003018EA" w:rsidP="003E46CF">
                  <w:pPr>
                    <w:pStyle w:val="rowtabella0"/>
                    <w:rPr>
                      <w:color w:val="002060"/>
                    </w:rPr>
                  </w:pPr>
                  <w:r w:rsidRPr="00C83CDF">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AD0A3F" w14:textId="77777777" w:rsidR="003018EA" w:rsidRPr="00C83CDF" w:rsidRDefault="003018EA" w:rsidP="003E46CF">
                  <w:pPr>
                    <w:pStyle w:val="rowtabella0"/>
                    <w:rPr>
                      <w:color w:val="002060"/>
                    </w:rPr>
                  </w:pPr>
                  <w:r w:rsidRPr="00C83CDF">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6EE981" w14:textId="77777777" w:rsidR="003018EA" w:rsidRPr="00C83CDF" w:rsidRDefault="003018EA" w:rsidP="003E46CF">
                  <w:pPr>
                    <w:pStyle w:val="rowtabella0"/>
                    <w:jc w:val="center"/>
                    <w:rPr>
                      <w:color w:val="002060"/>
                    </w:rPr>
                  </w:pPr>
                  <w:r w:rsidRPr="00C83CD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00D2CD" w14:textId="77777777" w:rsidR="003018EA" w:rsidRPr="00C83CDF" w:rsidRDefault="003018EA" w:rsidP="003E46CF">
                  <w:pPr>
                    <w:pStyle w:val="rowtabella0"/>
                    <w:jc w:val="center"/>
                    <w:rPr>
                      <w:color w:val="002060"/>
                    </w:rPr>
                  </w:pPr>
                  <w:r w:rsidRPr="00C83CDF">
                    <w:rPr>
                      <w:color w:val="002060"/>
                    </w:rPr>
                    <w:t> </w:t>
                  </w:r>
                </w:p>
              </w:tc>
            </w:tr>
            <w:tr w:rsidR="003018EA" w:rsidRPr="00C83CDF" w14:paraId="7BC1432B"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C5B283" w14:textId="77777777" w:rsidR="003018EA" w:rsidRPr="00C83CDF" w:rsidRDefault="003018EA" w:rsidP="003E46CF">
                  <w:pPr>
                    <w:pStyle w:val="rowtabella0"/>
                    <w:rPr>
                      <w:color w:val="002060"/>
                    </w:rPr>
                  </w:pPr>
                  <w:r w:rsidRPr="00C83CDF">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5E3BC2" w14:textId="77777777" w:rsidR="003018EA" w:rsidRPr="00C83CDF" w:rsidRDefault="003018EA" w:rsidP="003E46CF">
                  <w:pPr>
                    <w:pStyle w:val="rowtabella0"/>
                    <w:rPr>
                      <w:color w:val="002060"/>
                    </w:rPr>
                  </w:pPr>
                  <w:r w:rsidRPr="00C83CDF">
                    <w:rPr>
                      <w:color w:val="002060"/>
                    </w:rPr>
                    <w:t xml:space="preserve">- </w:t>
                  </w:r>
                  <w:proofErr w:type="gramStart"/>
                  <w:r w:rsidRPr="00C83CDF">
                    <w:rPr>
                      <w:color w:val="002060"/>
                    </w:rPr>
                    <w:t>CITTA</w:t>
                  </w:r>
                  <w:proofErr w:type="gramEnd"/>
                  <w:r w:rsidRPr="00C83CDF">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275819" w14:textId="77777777" w:rsidR="003018EA" w:rsidRPr="00C83CDF" w:rsidRDefault="003018EA" w:rsidP="003E46CF">
                  <w:pPr>
                    <w:pStyle w:val="rowtabella0"/>
                    <w:jc w:val="center"/>
                    <w:rPr>
                      <w:color w:val="002060"/>
                    </w:rPr>
                  </w:pPr>
                  <w:r w:rsidRPr="00C83CDF">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6B69A8" w14:textId="77777777" w:rsidR="003018EA" w:rsidRPr="00C83CDF" w:rsidRDefault="003018EA" w:rsidP="003E46CF">
                  <w:pPr>
                    <w:pStyle w:val="rowtabella0"/>
                    <w:jc w:val="center"/>
                    <w:rPr>
                      <w:color w:val="002060"/>
                    </w:rPr>
                  </w:pPr>
                  <w:r w:rsidRPr="00C83CDF">
                    <w:rPr>
                      <w:color w:val="002060"/>
                    </w:rPr>
                    <w:t> </w:t>
                  </w:r>
                </w:p>
              </w:tc>
            </w:tr>
            <w:tr w:rsidR="003018EA" w:rsidRPr="00C83CDF" w14:paraId="3382EE90"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3AD377" w14:textId="77777777" w:rsidR="003018EA" w:rsidRPr="00C83CDF" w:rsidRDefault="003018EA" w:rsidP="003E46CF">
                  <w:pPr>
                    <w:pStyle w:val="rowtabella0"/>
                    <w:rPr>
                      <w:color w:val="002060"/>
                    </w:rPr>
                  </w:pPr>
                  <w:r w:rsidRPr="00C83CDF">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F4609" w14:textId="77777777" w:rsidR="003018EA" w:rsidRPr="00C83CDF" w:rsidRDefault="003018EA" w:rsidP="003E46CF">
                  <w:pPr>
                    <w:pStyle w:val="rowtabella0"/>
                    <w:rPr>
                      <w:color w:val="002060"/>
                    </w:rPr>
                  </w:pPr>
                  <w:r w:rsidRPr="00C83CDF">
                    <w:rPr>
                      <w:color w:val="002060"/>
                    </w:rPr>
                    <w:t>- ATLETICO CHIARAVALLE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E9DE3" w14:textId="77777777" w:rsidR="003018EA" w:rsidRPr="00C83CDF" w:rsidRDefault="003018EA" w:rsidP="003E46CF">
                  <w:pPr>
                    <w:pStyle w:val="rowtabella0"/>
                    <w:jc w:val="center"/>
                    <w:rPr>
                      <w:color w:val="002060"/>
                    </w:rPr>
                  </w:pPr>
                  <w:r w:rsidRPr="00C83CDF">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BE668" w14:textId="77777777" w:rsidR="003018EA" w:rsidRPr="00C83CDF" w:rsidRDefault="003018EA" w:rsidP="003E46CF">
                  <w:pPr>
                    <w:pStyle w:val="rowtabella0"/>
                    <w:jc w:val="center"/>
                    <w:rPr>
                      <w:color w:val="002060"/>
                    </w:rPr>
                  </w:pPr>
                  <w:r w:rsidRPr="00C83CDF">
                    <w:rPr>
                      <w:color w:val="002060"/>
                    </w:rPr>
                    <w:t> </w:t>
                  </w:r>
                </w:p>
              </w:tc>
            </w:tr>
            <w:tr w:rsidR="003018EA" w:rsidRPr="00C83CDF" w14:paraId="3C43EDB1"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4106C86E" w14:textId="77777777" w:rsidR="003018EA" w:rsidRPr="00C83CDF" w:rsidRDefault="003018EA" w:rsidP="003E46CF">
                  <w:pPr>
                    <w:pStyle w:val="rowtabella0"/>
                    <w:rPr>
                      <w:color w:val="002060"/>
                    </w:rPr>
                  </w:pPr>
                  <w:r w:rsidRPr="00C83CDF">
                    <w:rPr>
                      <w:color w:val="002060"/>
                    </w:rPr>
                    <w:t>(1) - disputata il 11/10/2025</w:t>
                  </w:r>
                </w:p>
              </w:tc>
            </w:tr>
          </w:tbl>
          <w:p w14:paraId="15026EF4" w14:textId="77777777" w:rsidR="003018EA" w:rsidRPr="00C83CDF" w:rsidRDefault="003018EA" w:rsidP="003E46CF">
            <w:pPr>
              <w:rPr>
                <w:color w:val="002060"/>
              </w:rPr>
            </w:pPr>
          </w:p>
        </w:tc>
      </w:tr>
    </w:tbl>
    <w:p w14:paraId="28A8FD03" w14:textId="77777777" w:rsidR="003018EA" w:rsidRPr="00C83CDF" w:rsidRDefault="003018EA" w:rsidP="003018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018EA" w:rsidRPr="00C83CDF" w14:paraId="028AD084" w14:textId="77777777" w:rsidTr="003E4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572446E7"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F1DB9" w14:textId="77777777" w:rsidR="003018EA" w:rsidRPr="00C83CDF" w:rsidRDefault="003018EA" w:rsidP="003E46CF">
                  <w:pPr>
                    <w:pStyle w:val="headertabella0"/>
                    <w:rPr>
                      <w:color w:val="002060"/>
                    </w:rPr>
                  </w:pPr>
                  <w:r w:rsidRPr="00C83CDF">
                    <w:rPr>
                      <w:color w:val="002060"/>
                    </w:rPr>
                    <w:t>GIRONE C - 1 Giornata - A</w:t>
                  </w:r>
                </w:p>
              </w:tc>
            </w:tr>
            <w:tr w:rsidR="003018EA" w:rsidRPr="00C83CDF" w14:paraId="75ABF1D6"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10022" w14:textId="77777777" w:rsidR="003018EA" w:rsidRPr="00C83CDF" w:rsidRDefault="003018EA" w:rsidP="003E46CF">
                  <w:pPr>
                    <w:pStyle w:val="rowtabella0"/>
                    <w:rPr>
                      <w:color w:val="002060"/>
                    </w:rPr>
                  </w:pPr>
                  <w:r w:rsidRPr="00C83CDF">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EE79F" w14:textId="77777777" w:rsidR="003018EA" w:rsidRPr="00C83CDF" w:rsidRDefault="003018EA" w:rsidP="003E46CF">
                  <w:pPr>
                    <w:pStyle w:val="rowtabella0"/>
                    <w:rPr>
                      <w:color w:val="002060"/>
                    </w:rPr>
                  </w:pPr>
                  <w:r w:rsidRPr="00C83CDF">
                    <w:rPr>
                      <w:color w:val="002060"/>
                    </w:rPr>
                    <w:t>- FRASASSI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8C5B5" w14:textId="77777777" w:rsidR="003018EA" w:rsidRPr="00C83CDF" w:rsidRDefault="003018EA" w:rsidP="003E46CF">
                  <w:pPr>
                    <w:pStyle w:val="rowtabella0"/>
                    <w:jc w:val="center"/>
                    <w:rPr>
                      <w:color w:val="002060"/>
                    </w:rPr>
                  </w:pPr>
                  <w:r w:rsidRPr="00C83CDF">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58FD6" w14:textId="77777777" w:rsidR="003018EA" w:rsidRPr="00C83CDF" w:rsidRDefault="003018EA" w:rsidP="003E46CF">
                  <w:pPr>
                    <w:pStyle w:val="rowtabella0"/>
                    <w:jc w:val="center"/>
                    <w:rPr>
                      <w:color w:val="002060"/>
                    </w:rPr>
                  </w:pPr>
                  <w:r w:rsidRPr="00C83CDF">
                    <w:rPr>
                      <w:color w:val="002060"/>
                    </w:rPr>
                    <w:t> </w:t>
                  </w:r>
                </w:p>
              </w:tc>
            </w:tr>
            <w:tr w:rsidR="003018EA" w:rsidRPr="00C83CDF" w14:paraId="5529EC1A"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698A90" w14:textId="77777777" w:rsidR="003018EA" w:rsidRPr="00C83CDF" w:rsidRDefault="003018EA" w:rsidP="003E46CF">
                  <w:pPr>
                    <w:pStyle w:val="rowtabella0"/>
                    <w:rPr>
                      <w:color w:val="002060"/>
                    </w:rPr>
                  </w:pPr>
                  <w:r w:rsidRPr="00C83CDF">
                    <w:rPr>
                      <w:color w:val="002060"/>
                    </w:rPr>
                    <w:t>ESANATOGLIA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F59ED6" w14:textId="77777777" w:rsidR="003018EA" w:rsidRPr="00C83CDF" w:rsidRDefault="003018EA" w:rsidP="003E46CF">
                  <w:pPr>
                    <w:pStyle w:val="rowtabella0"/>
                    <w:rPr>
                      <w:color w:val="002060"/>
                    </w:rPr>
                  </w:pPr>
                  <w:r w:rsidRPr="00C83CDF">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DB607E" w14:textId="77777777" w:rsidR="003018EA" w:rsidRPr="00C83CDF" w:rsidRDefault="003018EA" w:rsidP="003E46CF">
                  <w:pPr>
                    <w:pStyle w:val="rowtabella0"/>
                    <w:jc w:val="center"/>
                    <w:rPr>
                      <w:color w:val="002060"/>
                    </w:rPr>
                  </w:pPr>
                  <w:r w:rsidRPr="00C83CD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119912" w14:textId="77777777" w:rsidR="003018EA" w:rsidRPr="00C83CDF" w:rsidRDefault="003018EA" w:rsidP="003E46CF">
                  <w:pPr>
                    <w:pStyle w:val="rowtabella0"/>
                    <w:jc w:val="center"/>
                    <w:rPr>
                      <w:color w:val="002060"/>
                    </w:rPr>
                  </w:pPr>
                  <w:r w:rsidRPr="00C83CDF">
                    <w:rPr>
                      <w:color w:val="002060"/>
                    </w:rPr>
                    <w:t> </w:t>
                  </w:r>
                </w:p>
              </w:tc>
            </w:tr>
            <w:tr w:rsidR="003018EA" w:rsidRPr="00C83CDF" w14:paraId="574E7393"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5393DD" w14:textId="77777777" w:rsidR="003018EA" w:rsidRPr="00C83CDF" w:rsidRDefault="003018EA" w:rsidP="003E46CF">
                  <w:pPr>
                    <w:pStyle w:val="rowtabella0"/>
                    <w:rPr>
                      <w:color w:val="002060"/>
                    </w:rPr>
                  </w:pPr>
                  <w:r w:rsidRPr="00C83CDF">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5C5DC6" w14:textId="77777777" w:rsidR="003018EA" w:rsidRPr="00C83CDF" w:rsidRDefault="003018EA" w:rsidP="003E46CF">
                  <w:pPr>
                    <w:pStyle w:val="rowtabella0"/>
                    <w:rPr>
                      <w:color w:val="002060"/>
                    </w:rPr>
                  </w:pPr>
                  <w:r w:rsidRPr="00C83CDF">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8662A0" w14:textId="77777777" w:rsidR="003018EA" w:rsidRPr="00C83CDF" w:rsidRDefault="003018EA" w:rsidP="003E46CF">
                  <w:pPr>
                    <w:pStyle w:val="rowtabella0"/>
                    <w:jc w:val="center"/>
                    <w:rPr>
                      <w:color w:val="002060"/>
                    </w:rPr>
                  </w:pPr>
                  <w:r w:rsidRPr="00C83CDF">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826AF7" w14:textId="77777777" w:rsidR="003018EA" w:rsidRPr="00C83CDF" w:rsidRDefault="003018EA" w:rsidP="003E46CF">
                  <w:pPr>
                    <w:pStyle w:val="rowtabella0"/>
                    <w:jc w:val="center"/>
                    <w:rPr>
                      <w:color w:val="002060"/>
                    </w:rPr>
                  </w:pPr>
                  <w:r w:rsidRPr="00C83CDF">
                    <w:rPr>
                      <w:color w:val="002060"/>
                    </w:rPr>
                    <w:t> </w:t>
                  </w:r>
                </w:p>
              </w:tc>
            </w:tr>
            <w:tr w:rsidR="003018EA" w:rsidRPr="00C83CDF" w14:paraId="48FD6F30"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B4B32E" w14:textId="77777777" w:rsidR="003018EA" w:rsidRPr="00C83CDF" w:rsidRDefault="003018EA" w:rsidP="003E46CF">
                  <w:pPr>
                    <w:pStyle w:val="rowtabella0"/>
                    <w:rPr>
                      <w:color w:val="002060"/>
                    </w:rPr>
                  </w:pPr>
                  <w:r w:rsidRPr="00C83CDF">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4AD150" w14:textId="77777777" w:rsidR="003018EA" w:rsidRPr="00C83CDF" w:rsidRDefault="003018EA" w:rsidP="003E46CF">
                  <w:pPr>
                    <w:pStyle w:val="rowtabella0"/>
                    <w:rPr>
                      <w:color w:val="002060"/>
                    </w:rPr>
                  </w:pPr>
                  <w:r w:rsidRPr="00C83CDF">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4CCF97" w14:textId="77777777" w:rsidR="003018EA" w:rsidRPr="00C83CDF" w:rsidRDefault="003018EA" w:rsidP="003E46CF">
                  <w:pPr>
                    <w:pStyle w:val="rowtabella0"/>
                    <w:jc w:val="center"/>
                    <w:rPr>
                      <w:color w:val="002060"/>
                    </w:rPr>
                  </w:pPr>
                  <w:r w:rsidRPr="00C83CDF">
                    <w:rPr>
                      <w:color w:val="002060"/>
                    </w:rPr>
                    <w:t>11 - 5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C4B26A" w14:textId="77777777" w:rsidR="003018EA" w:rsidRPr="00C83CDF" w:rsidRDefault="003018EA" w:rsidP="003E46CF">
                  <w:pPr>
                    <w:pStyle w:val="rowtabella0"/>
                    <w:jc w:val="center"/>
                    <w:rPr>
                      <w:color w:val="002060"/>
                    </w:rPr>
                  </w:pPr>
                  <w:r w:rsidRPr="00C83CDF">
                    <w:rPr>
                      <w:color w:val="002060"/>
                    </w:rPr>
                    <w:t> </w:t>
                  </w:r>
                </w:p>
              </w:tc>
            </w:tr>
            <w:tr w:rsidR="003018EA" w:rsidRPr="00C83CDF" w14:paraId="0FBDE85D"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9F66BE" w14:textId="77777777" w:rsidR="003018EA" w:rsidRPr="00C83CDF" w:rsidRDefault="003018EA" w:rsidP="003E46CF">
                  <w:pPr>
                    <w:pStyle w:val="rowtabella0"/>
                    <w:rPr>
                      <w:color w:val="002060"/>
                    </w:rPr>
                  </w:pPr>
                  <w:r w:rsidRPr="00C83CDF">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356CDA" w14:textId="77777777" w:rsidR="003018EA" w:rsidRPr="00C83CDF" w:rsidRDefault="003018EA" w:rsidP="003E46CF">
                  <w:pPr>
                    <w:pStyle w:val="rowtabella0"/>
                    <w:rPr>
                      <w:color w:val="002060"/>
                    </w:rPr>
                  </w:pPr>
                  <w:r w:rsidRPr="00C83CDF">
                    <w:rPr>
                      <w:color w:val="002060"/>
                    </w:rPr>
                    <w:t>- ROBUR MERGO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9DBB44" w14:textId="77777777" w:rsidR="003018EA" w:rsidRPr="00C83CDF" w:rsidRDefault="003018EA" w:rsidP="003E46CF">
                  <w:pPr>
                    <w:pStyle w:val="rowtabella0"/>
                    <w:jc w:val="center"/>
                    <w:rPr>
                      <w:color w:val="002060"/>
                    </w:rPr>
                  </w:pPr>
                  <w:r w:rsidRPr="00C83CD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25F1E7" w14:textId="77777777" w:rsidR="003018EA" w:rsidRPr="00C83CDF" w:rsidRDefault="003018EA" w:rsidP="003E46CF">
                  <w:pPr>
                    <w:pStyle w:val="rowtabella0"/>
                    <w:jc w:val="center"/>
                    <w:rPr>
                      <w:color w:val="002060"/>
                    </w:rPr>
                  </w:pPr>
                  <w:r w:rsidRPr="00C83CDF">
                    <w:rPr>
                      <w:color w:val="002060"/>
                    </w:rPr>
                    <w:t> </w:t>
                  </w:r>
                </w:p>
              </w:tc>
            </w:tr>
            <w:tr w:rsidR="003018EA" w:rsidRPr="00C83CDF" w14:paraId="4A3BC711"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87E92B" w14:textId="77777777" w:rsidR="003018EA" w:rsidRPr="00C83CDF" w:rsidRDefault="003018EA" w:rsidP="003E46CF">
                  <w:pPr>
                    <w:pStyle w:val="rowtabella0"/>
                    <w:rPr>
                      <w:color w:val="002060"/>
                    </w:rPr>
                  </w:pPr>
                  <w:r w:rsidRPr="00C83CDF">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8BEA3" w14:textId="77777777" w:rsidR="003018EA" w:rsidRPr="00C83CDF" w:rsidRDefault="003018EA" w:rsidP="003E46CF">
                  <w:pPr>
                    <w:pStyle w:val="rowtabella0"/>
                    <w:rPr>
                      <w:color w:val="002060"/>
                    </w:rPr>
                  </w:pPr>
                  <w:r w:rsidRPr="00C83CDF">
                    <w:rPr>
                      <w:color w:val="002060"/>
                    </w:rPr>
                    <w:t>- FABRIANO CALCIO A 5 2023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6268B" w14:textId="77777777" w:rsidR="003018EA" w:rsidRPr="00C83CDF" w:rsidRDefault="003018EA" w:rsidP="003E46CF">
                  <w:pPr>
                    <w:pStyle w:val="rowtabella0"/>
                    <w:jc w:val="center"/>
                    <w:rPr>
                      <w:color w:val="002060"/>
                    </w:rPr>
                  </w:pPr>
                  <w:r w:rsidRPr="00C83CDF">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1663B" w14:textId="77777777" w:rsidR="003018EA" w:rsidRPr="00C83CDF" w:rsidRDefault="003018EA" w:rsidP="003E46CF">
                  <w:pPr>
                    <w:pStyle w:val="rowtabella0"/>
                    <w:jc w:val="center"/>
                    <w:rPr>
                      <w:color w:val="002060"/>
                    </w:rPr>
                  </w:pPr>
                  <w:r w:rsidRPr="00C83CDF">
                    <w:rPr>
                      <w:color w:val="002060"/>
                    </w:rPr>
                    <w:t> </w:t>
                  </w:r>
                </w:p>
              </w:tc>
            </w:tr>
            <w:tr w:rsidR="003018EA" w:rsidRPr="00C83CDF" w14:paraId="1AC96D77"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7250A4A6" w14:textId="77777777" w:rsidR="003018EA" w:rsidRPr="00C83CDF" w:rsidRDefault="003018EA" w:rsidP="003E46CF">
                  <w:pPr>
                    <w:pStyle w:val="rowtabella0"/>
                    <w:rPr>
                      <w:color w:val="002060"/>
                    </w:rPr>
                  </w:pPr>
                  <w:r w:rsidRPr="00C83CDF">
                    <w:rPr>
                      <w:color w:val="002060"/>
                    </w:rPr>
                    <w:t>(1) - disputata il 11/10/2025</w:t>
                  </w:r>
                </w:p>
              </w:tc>
            </w:tr>
          </w:tbl>
          <w:p w14:paraId="3C793D21" w14:textId="77777777" w:rsidR="003018EA" w:rsidRPr="00C83CDF" w:rsidRDefault="003018EA" w:rsidP="003E46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168908F9"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AFF18" w14:textId="77777777" w:rsidR="003018EA" w:rsidRPr="00C83CDF" w:rsidRDefault="003018EA" w:rsidP="003E46CF">
                  <w:pPr>
                    <w:pStyle w:val="headertabella0"/>
                    <w:rPr>
                      <w:color w:val="002060"/>
                    </w:rPr>
                  </w:pPr>
                  <w:r w:rsidRPr="00C83CDF">
                    <w:rPr>
                      <w:color w:val="002060"/>
                    </w:rPr>
                    <w:t>GIRONE D - 1 Giornata - A</w:t>
                  </w:r>
                </w:p>
              </w:tc>
            </w:tr>
            <w:tr w:rsidR="003018EA" w:rsidRPr="00C83CDF" w14:paraId="5930061C"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29F65A" w14:textId="77777777" w:rsidR="003018EA" w:rsidRPr="00C83CDF" w:rsidRDefault="003018EA" w:rsidP="003E46CF">
                  <w:pPr>
                    <w:pStyle w:val="rowtabella0"/>
                    <w:rPr>
                      <w:color w:val="002060"/>
                    </w:rPr>
                  </w:pPr>
                  <w:r w:rsidRPr="00C83CDF">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C8F85" w14:textId="77777777" w:rsidR="003018EA" w:rsidRPr="00C83CDF" w:rsidRDefault="003018EA" w:rsidP="003E46CF">
                  <w:pPr>
                    <w:pStyle w:val="rowtabella0"/>
                    <w:rPr>
                      <w:color w:val="002060"/>
                    </w:rPr>
                  </w:pPr>
                  <w:r w:rsidRPr="00C83CDF">
                    <w:rPr>
                      <w:color w:val="002060"/>
                    </w:rPr>
                    <w:t>- IMBRECCIATA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ABD54" w14:textId="77777777" w:rsidR="003018EA" w:rsidRPr="00C83CDF" w:rsidRDefault="003018EA" w:rsidP="003E46CF">
                  <w:pPr>
                    <w:pStyle w:val="rowtabella0"/>
                    <w:jc w:val="center"/>
                    <w:rPr>
                      <w:color w:val="002060"/>
                    </w:rPr>
                  </w:pPr>
                  <w:r w:rsidRPr="00C83CDF">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E1B74" w14:textId="77777777" w:rsidR="003018EA" w:rsidRPr="00C83CDF" w:rsidRDefault="003018EA" w:rsidP="003E46CF">
                  <w:pPr>
                    <w:pStyle w:val="rowtabella0"/>
                    <w:jc w:val="center"/>
                    <w:rPr>
                      <w:color w:val="002060"/>
                    </w:rPr>
                  </w:pPr>
                  <w:r w:rsidRPr="00C83CDF">
                    <w:rPr>
                      <w:color w:val="002060"/>
                    </w:rPr>
                    <w:t> </w:t>
                  </w:r>
                </w:p>
              </w:tc>
            </w:tr>
            <w:tr w:rsidR="003018EA" w:rsidRPr="00C83CDF" w14:paraId="068C5655"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673944" w14:textId="77777777" w:rsidR="003018EA" w:rsidRPr="00C83CDF" w:rsidRDefault="003018EA" w:rsidP="003E46CF">
                  <w:pPr>
                    <w:pStyle w:val="rowtabella0"/>
                    <w:rPr>
                      <w:color w:val="002060"/>
                    </w:rPr>
                  </w:pPr>
                  <w:r w:rsidRPr="00C83CDF">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0C980D" w14:textId="77777777" w:rsidR="003018EA" w:rsidRPr="00C83CDF" w:rsidRDefault="003018EA" w:rsidP="003E46CF">
                  <w:pPr>
                    <w:pStyle w:val="rowtabella0"/>
                    <w:rPr>
                      <w:color w:val="002060"/>
                    </w:rPr>
                  </w:pPr>
                  <w:r w:rsidRPr="00C83CDF">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322D53" w14:textId="77777777" w:rsidR="003018EA" w:rsidRPr="00C83CDF" w:rsidRDefault="003018EA" w:rsidP="003E46CF">
                  <w:pPr>
                    <w:pStyle w:val="rowtabella0"/>
                    <w:jc w:val="center"/>
                    <w:rPr>
                      <w:color w:val="002060"/>
                    </w:rPr>
                  </w:pPr>
                  <w:r w:rsidRPr="00C83CDF">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0193B4" w14:textId="77777777" w:rsidR="003018EA" w:rsidRPr="00C83CDF" w:rsidRDefault="003018EA" w:rsidP="003E46CF">
                  <w:pPr>
                    <w:pStyle w:val="rowtabella0"/>
                    <w:jc w:val="center"/>
                    <w:rPr>
                      <w:color w:val="002060"/>
                    </w:rPr>
                  </w:pPr>
                  <w:r w:rsidRPr="00C83CDF">
                    <w:rPr>
                      <w:color w:val="002060"/>
                    </w:rPr>
                    <w:t> </w:t>
                  </w:r>
                </w:p>
              </w:tc>
            </w:tr>
            <w:tr w:rsidR="003018EA" w:rsidRPr="00C83CDF" w14:paraId="1218E248"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D8AAC2" w14:textId="77777777" w:rsidR="003018EA" w:rsidRPr="00C83CDF" w:rsidRDefault="003018EA" w:rsidP="003E46CF">
                  <w:pPr>
                    <w:pStyle w:val="rowtabella0"/>
                    <w:rPr>
                      <w:color w:val="002060"/>
                    </w:rPr>
                  </w:pPr>
                  <w:r w:rsidRPr="00C83CDF">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1BB0F1" w14:textId="77777777" w:rsidR="003018EA" w:rsidRPr="00C83CDF" w:rsidRDefault="003018EA" w:rsidP="003E46CF">
                  <w:pPr>
                    <w:pStyle w:val="rowtabella0"/>
                    <w:rPr>
                      <w:color w:val="002060"/>
                    </w:rPr>
                  </w:pPr>
                  <w:r w:rsidRPr="00C83CDF">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5FC691" w14:textId="77777777" w:rsidR="003018EA" w:rsidRPr="00C83CDF" w:rsidRDefault="003018EA" w:rsidP="003E46CF">
                  <w:pPr>
                    <w:pStyle w:val="rowtabella0"/>
                    <w:jc w:val="center"/>
                    <w:rPr>
                      <w:color w:val="002060"/>
                    </w:rPr>
                  </w:pPr>
                  <w:r w:rsidRPr="00C83CD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51B1A6" w14:textId="77777777" w:rsidR="003018EA" w:rsidRPr="00C83CDF" w:rsidRDefault="003018EA" w:rsidP="003E46CF">
                  <w:pPr>
                    <w:pStyle w:val="rowtabella0"/>
                    <w:jc w:val="center"/>
                    <w:rPr>
                      <w:color w:val="002060"/>
                    </w:rPr>
                  </w:pPr>
                  <w:r w:rsidRPr="00C83CDF">
                    <w:rPr>
                      <w:color w:val="002060"/>
                    </w:rPr>
                    <w:t> </w:t>
                  </w:r>
                </w:p>
              </w:tc>
            </w:tr>
            <w:tr w:rsidR="003018EA" w:rsidRPr="00C83CDF" w14:paraId="1B64284B"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ADA7BD" w14:textId="77777777" w:rsidR="003018EA" w:rsidRPr="00C83CDF" w:rsidRDefault="003018EA" w:rsidP="003E46CF">
                  <w:pPr>
                    <w:pStyle w:val="rowtabella0"/>
                    <w:rPr>
                      <w:color w:val="002060"/>
                    </w:rPr>
                  </w:pPr>
                  <w:r w:rsidRPr="00C83CDF">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08F7B8" w14:textId="77777777" w:rsidR="003018EA" w:rsidRPr="00C83CDF" w:rsidRDefault="003018EA" w:rsidP="003E46CF">
                  <w:pPr>
                    <w:pStyle w:val="rowtabella0"/>
                    <w:rPr>
                      <w:color w:val="002060"/>
                    </w:rPr>
                  </w:pPr>
                  <w:r w:rsidRPr="00C83CDF">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142391" w14:textId="77777777" w:rsidR="003018EA" w:rsidRPr="00C83CDF" w:rsidRDefault="003018EA" w:rsidP="003E46CF">
                  <w:pPr>
                    <w:pStyle w:val="rowtabella0"/>
                    <w:jc w:val="center"/>
                    <w:rPr>
                      <w:color w:val="002060"/>
                    </w:rPr>
                  </w:pPr>
                  <w:r w:rsidRPr="00C83CDF">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A51D5C" w14:textId="77777777" w:rsidR="003018EA" w:rsidRPr="00C83CDF" w:rsidRDefault="003018EA" w:rsidP="003E46CF">
                  <w:pPr>
                    <w:pStyle w:val="rowtabella0"/>
                    <w:jc w:val="center"/>
                    <w:rPr>
                      <w:color w:val="002060"/>
                    </w:rPr>
                  </w:pPr>
                  <w:r w:rsidRPr="00C83CDF">
                    <w:rPr>
                      <w:color w:val="002060"/>
                    </w:rPr>
                    <w:t> </w:t>
                  </w:r>
                </w:p>
              </w:tc>
            </w:tr>
            <w:tr w:rsidR="003018EA" w:rsidRPr="00C83CDF" w14:paraId="64F848FD"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6A7EDD" w14:textId="77777777" w:rsidR="003018EA" w:rsidRPr="00C83CDF" w:rsidRDefault="003018EA" w:rsidP="003E46CF">
                  <w:pPr>
                    <w:pStyle w:val="rowtabella0"/>
                    <w:rPr>
                      <w:color w:val="002060"/>
                    </w:rPr>
                  </w:pPr>
                  <w:r w:rsidRPr="00C83CDF">
                    <w:rPr>
                      <w:color w:val="002060"/>
                    </w:rPr>
                    <w:t>POLISPORTIVA S.C. LORETO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91D846" w14:textId="77777777" w:rsidR="003018EA" w:rsidRPr="00C83CDF" w:rsidRDefault="003018EA" w:rsidP="003E46CF">
                  <w:pPr>
                    <w:pStyle w:val="rowtabella0"/>
                    <w:rPr>
                      <w:color w:val="002060"/>
                    </w:rPr>
                  </w:pPr>
                  <w:r w:rsidRPr="00C83CDF">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22D62A" w14:textId="77777777" w:rsidR="003018EA" w:rsidRPr="00C83CDF" w:rsidRDefault="003018EA" w:rsidP="003E46CF">
                  <w:pPr>
                    <w:pStyle w:val="rowtabella0"/>
                    <w:jc w:val="center"/>
                    <w:rPr>
                      <w:color w:val="002060"/>
                    </w:rPr>
                  </w:pPr>
                  <w:r w:rsidRPr="00C83CDF">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7ECFD7" w14:textId="77777777" w:rsidR="003018EA" w:rsidRPr="00C83CDF" w:rsidRDefault="003018EA" w:rsidP="003E46CF">
                  <w:pPr>
                    <w:pStyle w:val="rowtabella0"/>
                    <w:jc w:val="center"/>
                    <w:rPr>
                      <w:color w:val="002060"/>
                    </w:rPr>
                  </w:pPr>
                  <w:r w:rsidRPr="00C83CDF">
                    <w:rPr>
                      <w:color w:val="002060"/>
                    </w:rPr>
                    <w:t> </w:t>
                  </w:r>
                </w:p>
              </w:tc>
            </w:tr>
            <w:tr w:rsidR="003018EA" w:rsidRPr="00C83CDF" w14:paraId="3DE39DFE"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15029B" w14:textId="77777777" w:rsidR="003018EA" w:rsidRPr="00C83CDF" w:rsidRDefault="003018EA" w:rsidP="003E46CF">
                  <w:pPr>
                    <w:pStyle w:val="rowtabella0"/>
                    <w:rPr>
                      <w:color w:val="002060"/>
                    </w:rPr>
                  </w:pPr>
                  <w:r w:rsidRPr="00C83CDF">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1AEFA" w14:textId="77777777" w:rsidR="003018EA" w:rsidRPr="00C83CDF" w:rsidRDefault="003018EA" w:rsidP="003E46CF">
                  <w:pPr>
                    <w:pStyle w:val="rowtabella0"/>
                    <w:rPr>
                      <w:color w:val="002060"/>
                    </w:rPr>
                  </w:pPr>
                  <w:r w:rsidRPr="00C83CDF">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28F47" w14:textId="77777777" w:rsidR="003018EA" w:rsidRPr="00C83CDF" w:rsidRDefault="003018EA" w:rsidP="003E46CF">
                  <w:pPr>
                    <w:pStyle w:val="rowtabella0"/>
                    <w:jc w:val="center"/>
                    <w:rPr>
                      <w:color w:val="002060"/>
                    </w:rPr>
                  </w:pPr>
                  <w:r w:rsidRPr="00C83CDF">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F6432" w14:textId="77777777" w:rsidR="003018EA" w:rsidRPr="00C83CDF" w:rsidRDefault="003018EA" w:rsidP="003E46CF">
                  <w:pPr>
                    <w:pStyle w:val="rowtabella0"/>
                    <w:jc w:val="center"/>
                    <w:rPr>
                      <w:color w:val="002060"/>
                    </w:rPr>
                  </w:pPr>
                  <w:r w:rsidRPr="00C83CDF">
                    <w:rPr>
                      <w:color w:val="002060"/>
                    </w:rPr>
                    <w:t> </w:t>
                  </w:r>
                </w:p>
              </w:tc>
            </w:tr>
            <w:tr w:rsidR="003018EA" w:rsidRPr="00C83CDF" w14:paraId="4FE2FD1B"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6030EC38" w14:textId="77777777" w:rsidR="003018EA" w:rsidRPr="00C83CDF" w:rsidRDefault="003018EA" w:rsidP="003E46CF">
                  <w:pPr>
                    <w:pStyle w:val="rowtabella0"/>
                    <w:rPr>
                      <w:color w:val="002060"/>
                    </w:rPr>
                  </w:pPr>
                  <w:r w:rsidRPr="00C83CDF">
                    <w:rPr>
                      <w:color w:val="002060"/>
                    </w:rPr>
                    <w:t>(1) - disputata il 11/10/2025</w:t>
                  </w:r>
                </w:p>
              </w:tc>
            </w:tr>
          </w:tbl>
          <w:p w14:paraId="5214C9B4" w14:textId="77777777" w:rsidR="003018EA" w:rsidRPr="00C83CDF" w:rsidRDefault="003018EA" w:rsidP="003E46CF">
            <w:pPr>
              <w:rPr>
                <w:color w:val="002060"/>
              </w:rPr>
            </w:pPr>
          </w:p>
        </w:tc>
      </w:tr>
    </w:tbl>
    <w:p w14:paraId="226E0E6E" w14:textId="77777777" w:rsidR="003018EA" w:rsidRPr="00C83CDF" w:rsidRDefault="003018EA" w:rsidP="003018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018EA" w:rsidRPr="00C83CDF" w14:paraId="6C9D8F2E" w14:textId="77777777" w:rsidTr="003E4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04BE5EE0"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C4776" w14:textId="77777777" w:rsidR="003018EA" w:rsidRPr="00C83CDF" w:rsidRDefault="003018EA" w:rsidP="003E46CF">
                  <w:pPr>
                    <w:pStyle w:val="headertabella0"/>
                    <w:rPr>
                      <w:color w:val="002060"/>
                    </w:rPr>
                  </w:pPr>
                  <w:r w:rsidRPr="00C83CDF">
                    <w:rPr>
                      <w:color w:val="002060"/>
                    </w:rPr>
                    <w:t>GIRONE E - 1 Giornata - A</w:t>
                  </w:r>
                </w:p>
              </w:tc>
            </w:tr>
            <w:tr w:rsidR="003018EA" w:rsidRPr="00C83CDF" w14:paraId="049350A2" w14:textId="77777777" w:rsidTr="003E46CF">
              <w:trPr>
                <w:trHeight w:val="120"/>
              </w:trPr>
              <w:tc>
                <w:tcPr>
                  <w:tcW w:w="2000" w:type="dxa"/>
                  <w:tcBorders>
                    <w:top w:val="single" w:sz="4" w:space="0" w:color="auto"/>
                    <w:left w:val="outset" w:sz="6" w:space="0" w:color="auto"/>
                    <w:bottom w:val="nil"/>
                    <w:right w:val="nil"/>
                  </w:tcBorders>
                  <w:tcMar>
                    <w:top w:w="20" w:type="dxa"/>
                    <w:left w:w="20" w:type="dxa"/>
                    <w:bottom w:w="20" w:type="dxa"/>
                    <w:right w:w="20" w:type="dxa"/>
                  </w:tcMar>
                  <w:vAlign w:val="center"/>
                </w:tcPr>
                <w:p w14:paraId="164A6529" w14:textId="77777777" w:rsidR="003018EA" w:rsidRPr="00C83CDF" w:rsidRDefault="003018EA" w:rsidP="003E46CF">
                  <w:pPr>
                    <w:pStyle w:val="rowtabella0"/>
                    <w:rPr>
                      <w:color w:val="002060"/>
                    </w:rPr>
                  </w:pPr>
                  <w:r>
                    <w:rPr>
                      <w:color w:val="002060"/>
                    </w:rPr>
                    <w:t>AMATORI STESE 2007 SRL</w:t>
                  </w:r>
                </w:p>
              </w:tc>
              <w:tc>
                <w:tcPr>
                  <w:tcW w:w="2000" w:type="dxa"/>
                  <w:tcBorders>
                    <w:top w:val="single" w:sz="4" w:space="0" w:color="auto"/>
                    <w:left w:val="nil"/>
                    <w:bottom w:val="nil"/>
                    <w:right w:val="outset" w:sz="6" w:space="0" w:color="auto"/>
                  </w:tcBorders>
                  <w:tcMar>
                    <w:top w:w="20" w:type="dxa"/>
                    <w:left w:w="20" w:type="dxa"/>
                    <w:bottom w:w="20" w:type="dxa"/>
                    <w:right w:w="20" w:type="dxa"/>
                  </w:tcMar>
                  <w:vAlign w:val="center"/>
                </w:tcPr>
                <w:p w14:paraId="3F1788B2" w14:textId="77777777" w:rsidR="003018EA" w:rsidRPr="00C83CDF" w:rsidRDefault="003018EA" w:rsidP="003E46CF">
                  <w:pPr>
                    <w:pStyle w:val="rowtabella0"/>
                    <w:rPr>
                      <w:color w:val="002060"/>
                    </w:rPr>
                  </w:pPr>
                  <w:r>
                    <w:rPr>
                      <w:color w:val="002060"/>
                    </w:rPr>
                    <w:t>- SPORTING GROTTAMMARE</w:t>
                  </w:r>
                </w:p>
              </w:tc>
              <w:tc>
                <w:tcPr>
                  <w:tcW w:w="500" w:type="dxa"/>
                  <w:tcBorders>
                    <w:top w:val="single" w:sz="4" w:space="0" w:color="auto"/>
                    <w:left w:val="nil"/>
                    <w:bottom w:val="nil"/>
                    <w:right w:val="outset" w:sz="6" w:space="0" w:color="auto"/>
                  </w:tcBorders>
                  <w:tcMar>
                    <w:top w:w="20" w:type="dxa"/>
                    <w:left w:w="20" w:type="dxa"/>
                    <w:bottom w:w="20" w:type="dxa"/>
                    <w:right w:w="20" w:type="dxa"/>
                  </w:tcMar>
                  <w:vAlign w:val="center"/>
                </w:tcPr>
                <w:p w14:paraId="04E3F45A" w14:textId="77777777" w:rsidR="003018EA" w:rsidRPr="00C83CDF" w:rsidRDefault="003018EA" w:rsidP="003E46CF">
                  <w:pPr>
                    <w:pStyle w:val="rowtabella0"/>
                    <w:jc w:val="center"/>
                    <w:rPr>
                      <w:color w:val="002060"/>
                    </w:rPr>
                  </w:pPr>
                  <w:r>
                    <w:rPr>
                      <w:color w:val="002060"/>
                    </w:rPr>
                    <w:t>2 - 0</w:t>
                  </w:r>
                </w:p>
              </w:tc>
              <w:tc>
                <w:tcPr>
                  <w:tcW w:w="200" w:type="dxa"/>
                  <w:tcBorders>
                    <w:top w:val="single" w:sz="4" w:space="0" w:color="auto"/>
                    <w:left w:val="nil"/>
                    <w:bottom w:val="nil"/>
                    <w:right w:val="outset" w:sz="6" w:space="0" w:color="auto"/>
                  </w:tcBorders>
                  <w:tcMar>
                    <w:top w:w="20" w:type="dxa"/>
                    <w:left w:w="20" w:type="dxa"/>
                    <w:bottom w:w="20" w:type="dxa"/>
                    <w:right w:w="20" w:type="dxa"/>
                  </w:tcMar>
                  <w:vAlign w:val="center"/>
                </w:tcPr>
                <w:p w14:paraId="3821D273" w14:textId="77777777" w:rsidR="003018EA" w:rsidRPr="00C83CDF" w:rsidRDefault="003018EA" w:rsidP="003E46CF">
                  <w:pPr>
                    <w:pStyle w:val="rowtabella0"/>
                    <w:jc w:val="center"/>
                    <w:rPr>
                      <w:color w:val="002060"/>
                    </w:rPr>
                  </w:pPr>
                </w:p>
              </w:tc>
            </w:tr>
            <w:tr w:rsidR="003018EA" w:rsidRPr="00C83CDF" w14:paraId="5F83487D"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2891BF0" w14:textId="77777777" w:rsidR="003018EA" w:rsidRPr="00C83CDF" w:rsidRDefault="003018EA" w:rsidP="003E46CF">
                  <w:pPr>
                    <w:pStyle w:val="rowtabella0"/>
                    <w:rPr>
                      <w:color w:val="002060"/>
                    </w:rPr>
                  </w:pPr>
                  <w:r w:rsidRPr="00C83CDF">
                    <w:rPr>
                      <w:color w:val="002060"/>
                    </w:rPr>
                    <w:t xml:space="preserve">CALCIO </w:t>
                  </w:r>
                  <w:proofErr w:type="gramStart"/>
                  <w:r w:rsidRPr="00C83CDF">
                    <w:rPr>
                      <w:color w:val="002060"/>
                    </w:rPr>
                    <w:t>S.ELPIDIO</w:t>
                  </w:r>
                  <w:proofErr w:type="gramEnd"/>
                  <w:r w:rsidRPr="00C83CDF">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1018BCD" w14:textId="77777777" w:rsidR="003018EA" w:rsidRPr="00C83CDF" w:rsidRDefault="003018EA" w:rsidP="003E46CF">
                  <w:pPr>
                    <w:pStyle w:val="rowtabella0"/>
                    <w:rPr>
                      <w:color w:val="002060"/>
                    </w:rPr>
                  </w:pPr>
                  <w:r w:rsidRPr="00C83CDF">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35CE122" w14:textId="77777777" w:rsidR="003018EA" w:rsidRPr="00C83CDF" w:rsidRDefault="003018EA" w:rsidP="003E46CF">
                  <w:pPr>
                    <w:pStyle w:val="rowtabella0"/>
                    <w:jc w:val="center"/>
                    <w:rPr>
                      <w:color w:val="002060"/>
                    </w:rPr>
                  </w:pPr>
                  <w:r w:rsidRPr="00C83CDF">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D35AEE5" w14:textId="77777777" w:rsidR="003018EA" w:rsidRPr="00C83CDF" w:rsidRDefault="003018EA" w:rsidP="003E46CF">
                  <w:pPr>
                    <w:pStyle w:val="rowtabella0"/>
                    <w:jc w:val="center"/>
                    <w:rPr>
                      <w:color w:val="002060"/>
                    </w:rPr>
                  </w:pPr>
                  <w:r w:rsidRPr="00C83CDF">
                    <w:rPr>
                      <w:color w:val="002060"/>
                    </w:rPr>
                    <w:t> </w:t>
                  </w:r>
                </w:p>
              </w:tc>
            </w:tr>
            <w:tr w:rsidR="003018EA" w:rsidRPr="00C83CDF" w14:paraId="638239A7"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80DBEF" w14:textId="77777777" w:rsidR="003018EA" w:rsidRPr="00C83CDF" w:rsidRDefault="003018EA" w:rsidP="003E46CF">
                  <w:pPr>
                    <w:pStyle w:val="rowtabella0"/>
                    <w:rPr>
                      <w:color w:val="002060"/>
                    </w:rPr>
                  </w:pPr>
                  <w:r w:rsidRPr="00C83CDF">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822D00" w14:textId="77777777" w:rsidR="003018EA" w:rsidRPr="00C83CDF" w:rsidRDefault="003018EA" w:rsidP="003E46CF">
                  <w:pPr>
                    <w:pStyle w:val="rowtabella0"/>
                    <w:rPr>
                      <w:color w:val="002060"/>
                    </w:rPr>
                  </w:pPr>
                  <w:r w:rsidRPr="00C83CDF">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053649" w14:textId="77777777" w:rsidR="003018EA" w:rsidRPr="00C83CDF" w:rsidRDefault="003018EA" w:rsidP="003E46CF">
                  <w:pPr>
                    <w:pStyle w:val="rowtabella0"/>
                    <w:jc w:val="center"/>
                    <w:rPr>
                      <w:color w:val="002060"/>
                    </w:rPr>
                  </w:pPr>
                  <w:r w:rsidRPr="00C83CDF">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006DD5" w14:textId="77777777" w:rsidR="003018EA" w:rsidRPr="00C83CDF" w:rsidRDefault="003018EA" w:rsidP="003E46CF">
                  <w:pPr>
                    <w:pStyle w:val="rowtabella0"/>
                    <w:jc w:val="center"/>
                    <w:rPr>
                      <w:color w:val="002060"/>
                    </w:rPr>
                  </w:pPr>
                  <w:r w:rsidRPr="00C83CDF">
                    <w:rPr>
                      <w:color w:val="002060"/>
                    </w:rPr>
                    <w:t> </w:t>
                  </w:r>
                </w:p>
              </w:tc>
            </w:tr>
            <w:tr w:rsidR="003018EA" w:rsidRPr="00C83CDF" w14:paraId="795EC481"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EA9B21" w14:textId="77777777" w:rsidR="003018EA" w:rsidRPr="00C83CDF" w:rsidRDefault="003018EA" w:rsidP="003E46CF">
                  <w:pPr>
                    <w:pStyle w:val="rowtabella0"/>
                    <w:rPr>
                      <w:color w:val="002060"/>
                    </w:rPr>
                  </w:pPr>
                  <w:r w:rsidRPr="00C83CDF">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4E0432" w14:textId="77777777" w:rsidR="003018EA" w:rsidRPr="00C83CDF" w:rsidRDefault="003018EA" w:rsidP="003E46CF">
                  <w:pPr>
                    <w:pStyle w:val="rowtabella0"/>
                    <w:rPr>
                      <w:color w:val="002060"/>
                    </w:rPr>
                  </w:pPr>
                  <w:r w:rsidRPr="00C83CDF">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03EFBF" w14:textId="77777777" w:rsidR="003018EA" w:rsidRPr="00C83CDF" w:rsidRDefault="003018EA" w:rsidP="003E46CF">
                  <w:pPr>
                    <w:pStyle w:val="rowtabella0"/>
                    <w:jc w:val="center"/>
                    <w:rPr>
                      <w:color w:val="002060"/>
                    </w:rPr>
                  </w:pPr>
                  <w:r w:rsidRPr="00C83CD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113659" w14:textId="77777777" w:rsidR="003018EA" w:rsidRPr="00C83CDF" w:rsidRDefault="003018EA" w:rsidP="003E46CF">
                  <w:pPr>
                    <w:pStyle w:val="rowtabella0"/>
                    <w:jc w:val="center"/>
                    <w:rPr>
                      <w:color w:val="002060"/>
                    </w:rPr>
                  </w:pPr>
                  <w:r w:rsidRPr="00C83CDF">
                    <w:rPr>
                      <w:color w:val="002060"/>
                    </w:rPr>
                    <w:t> </w:t>
                  </w:r>
                </w:p>
              </w:tc>
            </w:tr>
            <w:tr w:rsidR="003018EA" w:rsidRPr="00C83CDF" w14:paraId="2F35BD03"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A57057" w14:textId="77777777" w:rsidR="003018EA" w:rsidRPr="00C83CDF" w:rsidRDefault="003018EA" w:rsidP="003E46CF">
                  <w:pPr>
                    <w:pStyle w:val="rowtabella0"/>
                    <w:rPr>
                      <w:color w:val="002060"/>
                    </w:rPr>
                  </w:pPr>
                  <w:r w:rsidRPr="00C83CDF">
                    <w:rPr>
                      <w:color w:val="002060"/>
                    </w:rPr>
                    <w:t>FROGS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D38D9A" w14:textId="77777777" w:rsidR="003018EA" w:rsidRPr="00C83CDF" w:rsidRDefault="003018EA" w:rsidP="003E46CF">
                  <w:pPr>
                    <w:pStyle w:val="rowtabella0"/>
                    <w:rPr>
                      <w:color w:val="002060"/>
                    </w:rPr>
                  </w:pPr>
                  <w:r w:rsidRPr="00C83CDF">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EC182D" w14:textId="77777777" w:rsidR="003018EA" w:rsidRPr="00C83CDF" w:rsidRDefault="003018EA" w:rsidP="003E46CF">
                  <w:pPr>
                    <w:pStyle w:val="rowtabella0"/>
                    <w:jc w:val="center"/>
                    <w:rPr>
                      <w:color w:val="002060"/>
                    </w:rPr>
                  </w:pPr>
                  <w:r w:rsidRPr="00C83CDF">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6837E8" w14:textId="77777777" w:rsidR="003018EA" w:rsidRPr="00C83CDF" w:rsidRDefault="003018EA" w:rsidP="003E46CF">
                  <w:pPr>
                    <w:pStyle w:val="rowtabella0"/>
                    <w:jc w:val="center"/>
                    <w:rPr>
                      <w:color w:val="002060"/>
                    </w:rPr>
                  </w:pPr>
                  <w:r w:rsidRPr="00C83CDF">
                    <w:rPr>
                      <w:color w:val="002060"/>
                    </w:rPr>
                    <w:t> </w:t>
                  </w:r>
                </w:p>
              </w:tc>
            </w:tr>
            <w:tr w:rsidR="003018EA" w:rsidRPr="00C83CDF" w14:paraId="651859A0"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A0EE23" w14:textId="77777777" w:rsidR="003018EA" w:rsidRPr="00C83CDF" w:rsidRDefault="003018EA" w:rsidP="003E46CF">
                  <w:pPr>
                    <w:pStyle w:val="rowtabella0"/>
                    <w:rPr>
                      <w:color w:val="002060"/>
                    </w:rPr>
                  </w:pPr>
                  <w:r w:rsidRPr="00C83CDF">
                    <w:rPr>
                      <w:color w:val="002060"/>
                    </w:rPr>
                    <w:t>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C8A96" w14:textId="77777777" w:rsidR="003018EA" w:rsidRPr="00C83CDF" w:rsidRDefault="003018EA" w:rsidP="003E46CF">
                  <w:pPr>
                    <w:pStyle w:val="rowtabella0"/>
                    <w:rPr>
                      <w:color w:val="002060"/>
                    </w:rPr>
                  </w:pPr>
                  <w:r w:rsidRPr="00C83CDF">
                    <w:rPr>
                      <w:color w:val="002060"/>
                    </w:rPr>
                    <w:t xml:space="preserve">- </w:t>
                  </w:r>
                  <w:proofErr w:type="gramStart"/>
                  <w:r w:rsidRPr="00C83CDF">
                    <w:rPr>
                      <w:color w:val="002060"/>
                    </w:rPr>
                    <w:t>CITTA</w:t>
                  </w:r>
                  <w:proofErr w:type="gramEnd"/>
                  <w:r w:rsidRPr="00C83CDF">
                    <w:rPr>
                      <w:color w:val="002060"/>
                    </w:rPr>
                    <w:t xml:space="preserve"> DI MARTINSICURO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D561C" w14:textId="77777777" w:rsidR="003018EA" w:rsidRPr="00C83CDF" w:rsidRDefault="003018EA" w:rsidP="003E46CF">
                  <w:pPr>
                    <w:pStyle w:val="rowtabella0"/>
                    <w:jc w:val="center"/>
                    <w:rPr>
                      <w:color w:val="002060"/>
                    </w:rPr>
                  </w:pPr>
                  <w:r w:rsidRPr="00C83CDF">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D6429" w14:textId="77777777" w:rsidR="003018EA" w:rsidRPr="00C83CDF" w:rsidRDefault="003018EA" w:rsidP="003E46CF">
                  <w:pPr>
                    <w:pStyle w:val="rowtabella0"/>
                    <w:jc w:val="center"/>
                    <w:rPr>
                      <w:color w:val="002060"/>
                    </w:rPr>
                  </w:pPr>
                  <w:r w:rsidRPr="00C83CDF">
                    <w:rPr>
                      <w:color w:val="002060"/>
                    </w:rPr>
                    <w:t> </w:t>
                  </w:r>
                </w:p>
              </w:tc>
            </w:tr>
          </w:tbl>
          <w:p w14:paraId="72333C11" w14:textId="77777777" w:rsidR="003018EA" w:rsidRPr="00C83CDF" w:rsidRDefault="003018EA" w:rsidP="003E46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00AA8C01"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45C6D" w14:textId="77777777" w:rsidR="003018EA" w:rsidRPr="00C83CDF" w:rsidRDefault="003018EA" w:rsidP="003E46CF">
                  <w:pPr>
                    <w:pStyle w:val="headertabella0"/>
                    <w:rPr>
                      <w:color w:val="002060"/>
                    </w:rPr>
                  </w:pPr>
                  <w:r w:rsidRPr="00C83CDF">
                    <w:rPr>
                      <w:color w:val="002060"/>
                    </w:rPr>
                    <w:t>GIRONE F - 1 Giornata - A</w:t>
                  </w:r>
                </w:p>
              </w:tc>
            </w:tr>
            <w:tr w:rsidR="003018EA" w:rsidRPr="00C83CDF" w14:paraId="3881533F"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C9C401" w14:textId="77777777" w:rsidR="003018EA" w:rsidRPr="00C83CDF" w:rsidRDefault="003018EA" w:rsidP="003E46CF">
                  <w:pPr>
                    <w:pStyle w:val="rowtabella0"/>
                    <w:rPr>
                      <w:color w:val="002060"/>
                    </w:rPr>
                  </w:pPr>
                  <w:r w:rsidRPr="00C83CDF">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11256" w14:textId="77777777" w:rsidR="003018EA" w:rsidRPr="00C83CDF" w:rsidRDefault="003018EA" w:rsidP="003E46CF">
                  <w:pPr>
                    <w:pStyle w:val="rowtabella0"/>
                    <w:rPr>
                      <w:color w:val="002060"/>
                    </w:rPr>
                  </w:pPr>
                  <w:r w:rsidRPr="00C83CDF">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94685" w14:textId="77777777" w:rsidR="003018EA" w:rsidRPr="00C83CDF" w:rsidRDefault="003018EA" w:rsidP="003E46CF">
                  <w:pPr>
                    <w:pStyle w:val="rowtabella0"/>
                    <w:jc w:val="center"/>
                    <w:rPr>
                      <w:color w:val="002060"/>
                    </w:rPr>
                  </w:pPr>
                  <w:r w:rsidRPr="00C83CDF">
                    <w:rPr>
                      <w:color w:val="002060"/>
                    </w:rPr>
                    <w:t>9 - 5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3333C" w14:textId="77777777" w:rsidR="003018EA" w:rsidRPr="00C83CDF" w:rsidRDefault="003018EA" w:rsidP="003E46CF">
                  <w:pPr>
                    <w:pStyle w:val="rowtabella0"/>
                    <w:jc w:val="center"/>
                    <w:rPr>
                      <w:color w:val="002060"/>
                    </w:rPr>
                  </w:pPr>
                  <w:r w:rsidRPr="00C83CDF">
                    <w:rPr>
                      <w:color w:val="002060"/>
                    </w:rPr>
                    <w:t> </w:t>
                  </w:r>
                </w:p>
              </w:tc>
            </w:tr>
            <w:tr w:rsidR="003018EA" w:rsidRPr="00C83CDF" w14:paraId="67B28C20"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63788B" w14:textId="77777777" w:rsidR="003018EA" w:rsidRPr="00C83CDF" w:rsidRDefault="003018EA" w:rsidP="003E46CF">
                  <w:pPr>
                    <w:pStyle w:val="rowtabella0"/>
                    <w:rPr>
                      <w:color w:val="002060"/>
                    </w:rPr>
                  </w:pPr>
                  <w:r w:rsidRPr="00C83CDF">
                    <w:rPr>
                      <w:color w:val="002060"/>
                    </w:rPr>
                    <w:t>CASTIGNANO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14527A" w14:textId="77777777" w:rsidR="003018EA" w:rsidRPr="00C83CDF" w:rsidRDefault="003018EA" w:rsidP="003E46CF">
                  <w:pPr>
                    <w:pStyle w:val="rowtabella0"/>
                    <w:rPr>
                      <w:color w:val="002060"/>
                    </w:rPr>
                  </w:pPr>
                  <w:r w:rsidRPr="00C83CDF">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ACCDF7" w14:textId="77777777" w:rsidR="003018EA" w:rsidRPr="00C83CDF" w:rsidRDefault="003018EA" w:rsidP="003E46CF">
                  <w:pPr>
                    <w:pStyle w:val="rowtabella0"/>
                    <w:jc w:val="center"/>
                    <w:rPr>
                      <w:color w:val="002060"/>
                    </w:rPr>
                  </w:pPr>
                  <w:r w:rsidRPr="00C83CD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6646AF" w14:textId="77777777" w:rsidR="003018EA" w:rsidRPr="00C83CDF" w:rsidRDefault="003018EA" w:rsidP="003E46CF">
                  <w:pPr>
                    <w:pStyle w:val="rowtabella0"/>
                    <w:jc w:val="center"/>
                    <w:rPr>
                      <w:color w:val="002060"/>
                    </w:rPr>
                  </w:pPr>
                  <w:r w:rsidRPr="00C83CDF">
                    <w:rPr>
                      <w:color w:val="002060"/>
                    </w:rPr>
                    <w:t> </w:t>
                  </w:r>
                </w:p>
              </w:tc>
            </w:tr>
            <w:tr w:rsidR="003018EA" w:rsidRPr="00C83CDF" w14:paraId="45D2FBC2"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B69EB0" w14:textId="77777777" w:rsidR="003018EA" w:rsidRPr="00C83CDF" w:rsidRDefault="003018EA" w:rsidP="003E46CF">
                  <w:pPr>
                    <w:pStyle w:val="rowtabella0"/>
                    <w:rPr>
                      <w:color w:val="002060"/>
                    </w:rPr>
                  </w:pPr>
                  <w:r w:rsidRPr="00C83CDF">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F29177" w14:textId="77777777" w:rsidR="003018EA" w:rsidRPr="00C83CDF" w:rsidRDefault="003018EA" w:rsidP="003E46CF">
                  <w:pPr>
                    <w:pStyle w:val="rowtabella0"/>
                    <w:rPr>
                      <w:color w:val="002060"/>
                    </w:rPr>
                  </w:pPr>
                  <w:r w:rsidRPr="00C83CDF">
                    <w:rPr>
                      <w:color w:val="002060"/>
                    </w:rPr>
                    <w:t>- MANSARDA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C35FAA" w14:textId="77777777" w:rsidR="003018EA" w:rsidRPr="00C83CDF" w:rsidRDefault="003018EA" w:rsidP="003E46CF">
                  <w:pPr>
                    <w:pStyle w:val="rowtabella0"/>
                    <w:jc w:val="center"/>
                    <w:rPr>
                      <w:color w:val="002060"/>
                    </w:rPr>
                  </w:pPr>
                  <w:r w:rsidRPr="00C83CD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39EA01" w14:textId="77777777" w:rsidR="003018EA" w:rsidRPr="00C83CDF" w:rsidRDefault="003018EA" w:rsidP="003E46CF">
                  <w:pPr>
                    <w:pStyle w:val="rowtabella0"/>
                    <w:jc w:val="center"/>
                    <w:rPr>
                      <w:color w:val="002060"/>
                    </w:rPr>
                  </w:pPr>
                  <w:r w:rsidRPr="00C83CDF">
                    <w:rPr>
                      <w:color w:val="002060"/>
                    </w:rPr>
                    <w:t> </w:t>
                  </w:r>
                </w:p>
              </w:tc>
            </w:tr>
            <w:tr w:rsidR="003018EA" w:rsidRPr="00C83CDF" w14:paraId="5850B531"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1121AF" w14:textId="77777777" w:rsidR="003018EA" w:rsidRPr="00C83CDF" w:rsidRDefault="003018EA" w:rsidP="003E46CF">
                  <w:pPr>
                    <w:pStyle w:val="rowtabella0"/>
                    <w:rPr>
                      <w:color w:val="002060"/>
                    </w:rPr>
                  </w:pPr>
                  <w:r w:rsidRPr="00C83CDF">
                    <w:rPr>
                      <w:color w:val="002060"/>
                    </w:rPr>
                    <w:t>(1) POLISPORTIVA VILLA PIGNA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46191C" w14:textId="77777777" w:rsidR="003018EA" w:rsidRPr="00C83CDF" w:rsidRDefault="003018EA" w:rsidP="003E46CF">
                  <w:pPr>
                    <w:pStyle w:val="rowtabella0"/>
                    <w:rPr>
                      <w:color w:val="002060"/>
                    </w:rPr>
                  </w:pPr>
                  <w:r w:rsidRPr="00C83CDF">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3DF52E" w14:textId="77777777" w:rsidR="003018EA" w:rsidRPr="00C83CDF" w:rsidRDefault="003018EA" w:rsidP="003E46CF">
                  <w:pPr>
                    <w:pStyle w:val="rowtabella0"/>
                    <w:jc w:val="center"/>
                    <w:rPr>
                      <w:color w:val="002060"/>
                    </w:rPr>
                  </w:pPr>
                  <w:r w:rsidRPr="00C83CDF">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F3AD6C" w14:textId="77777777" w:rsidR="003018EA" w:rsidRPr="00C83CDF" w:rsidRDefault="003018EA" w:rsidP="003E46CF">
                  <w:pPr>
                    <w:pStyle w:val="rowtabella0"/>
                    <w:jc w:val="center"/>
                    <w:rPr>
                      <w:color w:val="002060"/>
                    </w:rPr>
                  </w:pPr>
                  <w:r w:rsidRPr="00C83CDF">
                    <w:rPr>
                      <w:color w:val="002060"/>
                    </w:rPr>
                    <w:t> </w:t>
                  </w:r>
                </w:p>
              </w:tc>
            </w:tr>
            <w:tr w:rsidR="003018EA" w:rsidRPr="00C83CDF" w14:paraId="1AE6A7A4"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43F20B" w14:textId="77777777" w:rsidR="003018EA" w:rsidRPr="00C83CDF" w:rsidRDefault="003018EA" w:rsidP="003E46CF">
                  <w:pPr>
                    <w:pStyle w:val="rowtabella0"/>
                    <w:rPr>
                      <w:color w:val="002060"/>
                    </w:rPr>
                  </w:pPr>
                  <w:r w:rsidRPr="00C83CDF">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95048" w14:textId="77777777" w:rsidR="003018EA" w:rsidRPr="00C83CDF" w:rsidRDefault="003018EA" w:rsidP="003E46CF">
                  <w:pPr>
                    <w:pStyle w:val="rowtabella0"/>
                    <w:rPr>
                      <w:color w:val="002060"/>
                    </w:rPr>
                  </w:pPr>
                  <w:r w:rsidRPr="00C83CDF">
                    <w:rPr>
                      <w:color w:val="002060"/>
                    </w:rPr>
                    <w:t>-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9D484" w14:textId="77777777" w:rsidR="003018EA" w:rsidRPr="00C83CDF" w:rsidRDefault="003018EA" w:rsidP="003E46CF">
                  <w:pPr>
                    <w:pStyle w:val="rowtabella0"/>
                    <w:jc w:val="center"/>
                    <w:rPr>
                      <w:color w:val="002060"/>
                    </w:rPr>
                  </w:pPr>
                  <w:r w:rsidRPr="00C83CDF">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DA972E" w14:textId="77777777" w:rsidR="003018EA" w:rsidRPr="00C83CDF" w:rsidRDefault="003018EA" w:rsidP="003E46CF">
                  <w:pPr>
                    <w:pStyle w:val="rowtabella0"/>
                    <w:jc w:val="center"/>
                    <w:rPr>
                      <w:color w:val="002060"/>
                    </w:rPr>
                  </w:pPr>
                  <w:r w:rsidRPr="00C83CDF">
                    <w:rPr>
                      <w:color w:val="002060"/>
                    </w:rPr>
                    <w:t> </w:t>
                  </w:r>
                </w:p>
              </w:tc>
            </w:tr>
            <w:tr w:rsidR="003018EA" w:rsidRPr="00C83CDF" w14:paraId="0128F908"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1DB9EF95" w14:textId="77777777" w:rsidR="003018EA" w:rsidRPr="00C83CDF" w:rsidRDefault="003018EA" w:rsidP="003E46CF">
                  <w:pPr>
                    <w:pStyle w:val="rowtabella0"/>
                    <w:rPr>
                      <w:color w:val="002060"/>
                    </w:rPr>
                  </w:pPr>
                  <w:r w:rsidRPr="00C83CDF">
                    <w:rPr>
                      <w:color w:val="002060"/>
                    </w:rPr>
                    <w:t>(1) - disputata il 13/10/2025</w:t>
                  </w:r>
                </w:p>
              </w:tc>
            </w:tr>
          </w:tbl>
          <w:p w14:paraId="1BE6497A" w14:textId="77777777" w:rsidR="003018EA" w:rsidRPr="00C83CDF" w:rsidRDefault="003018EA" w:rsidP="003E46CF">
            <w:pPr>
              <w:rPr>
                <w:color w:val="002060"/>
              </w:rPr>
            </w:pPr>
          </w:p>
        </w:tc>
      </w:tr>
    </w:tbl>
    <w:p w14:paraId="738AD673" w14:textId="77777777" w:rsidR="003018EA" w:rsidRPr="00C83CDF" w:rsidRDefault="003018EA" w:rsidP="003018EA">
      <w:pPr>
        <w:pStyle w:val="breakline"/>
        <w:rPr>
          <w:rFonts w:eastAsiaTheme="minorEastAsia"/>
          <w:color w:val="002060"/>
        </w:rPr>
      </w:pPr>
    </w:p>
    <w:p w14:paraId="3051F03E" w14:textId="77777777" w:rsidR="003018EA" w:rsidRPr="00C83CDF" w:rsidRDefault="003018EA" w:rsidP="003018EA">
      <w:pPr>
        <w:pStyle w:val="breakline"/>
        <w:rPr>
          <w:color w:val="002060"/>
        </w:rPr>
      </w:pPr>
    </w:p>
    <w:p w14:paraId="527A34BE" w14:textId="77777777" w:rsidR="003018EA" w:rsidRPr="00C83CDF" w:rsidRDefault="003018EA" w:rsidP="003018EA">
      <w:pPr>
        <w:pStyle w:val="titoloprinc0"/>
        <w:rPr>
          <w:color w:val="002060"/>
        </w:rPr>
      </w:pPr>
      <w:r w:rsidRPr="00C83CDF">
        <w:rPr>
          <w:color w:val="002060"/>
        </w:rPr>
        <w:t>GIUDICE SPORTIVO</w:t>
      </w:r>
    </w:p>
    <w:p w14:paraId="35463C09" w14:textId="77777777" w:rsidR="003018EA" w:rsidRPr="00C83CDF" w:rsidRDefault="003018EA" w:rsidP="003018EA">
      <w:pPr>
        <w:pStyle w:val="diffida"/>
        <w:rPr>
          <w:color w:val="002060"/>
        </w:rPr>
      </w:pPr>
      <w:r w:rsidRPr="00C83CDF">
        <w:rPr>
          <w:color w:val="002060"/>
        </w:rPr>
        <w:t>Il Giudice Sportivo Avv. Agnese Lazzaretti, con l'assistenza del Segretario Angelo Castellana, nella seduta del 15/10/2025, ha adottato le decisioni che di seguito integralmente si riportano:</w:t>
      </w:r>
    </w:p>
    <w:p w14:paraId="6279E508" w14:textId="77777777" w:rsidR="003018EA" w:rsidRPr="00C83CDF" w:rsidRDefault="003018EA" w:rsidP="003018EA">
      <w:pPr>
        <w:pStyle w:val="titolo10"/>
        <w:rPr>
          <w:color w:val="002060"/>
        </w:rPr>
      </w:pPr>
      <w:r w:rsidRPr="00C83CDF">
        <w:rPr>
          <w:color w:val="002060"/>
        </w:rPr>
        <w:t xml:space="preserve">GARE DEL 9/10/2025 </w:t>
      </w:r>
    </w:p>
    <w:p w14:paraId="795453D9" w14:textId="77777777" w:rsidR="003018EA" w:rsidRPr="00C83CDF" w:rsidRDefault="003018EA" w:rsidP="003018EA">
      <w:pPr>
        <w:pStyle w:val="titolo7a"/>
        <w:rPr>
          <w:color w:val="002060"/>
        </w:rPr>
      </w:pPr>
      <w:r w:rsidRPr="00C83CDF">
        <w:rPr>
          <w:color w:val="002060"/>
        </w:rPr>
        <w:t xml:space="preserve">PROVVEDIMENTI DISCIPLINARI </w:t>
      </w:r>
    </w:p>
    <w:p w14:paraId="332193E9"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2A3410A9" w14:textId="77777777" w:rsidR="003018EA" w:rsidRPr="00C83CDF" w:rsidRDefault="003018EA" w:rsidP="003018EA">
      <w:pPr>
        <w:pStyle w:val="titolo30"/>
        <w:rPr>
          <w:color w:val="002060"/>
        </w:rPr>
      </w:pPr>
      <w:r w:rsidRPr="00C83CDF">
        <w:rPr>
          <w:color w:val="002060"/>
        </w:rPr>
        <w:t xml:space="preserve">DIRIGENTI </w:t>
      </w:r>
    </w:p>
    <w:p w14:paraId="2A6FF405" w14:textId="77777777" w:rsidR="003018EA" w:rsidRPr="00C83CDF" w:rsidRDefault="003018EA" w:rsidP="003018EA">
      <w:pPr>
        <w:pStyle w:val="titolo20"/>
        <w:rPr>
          <w:color w:val="002060"/>
        </w:rPr>
      </w:pPr>
      <w:r w:rsidRPr="00C83CDF">
        <w:rPr>
          <w:color w:val="002060"/>
        </w:rPr>
        <w:t xml:space="preserve">INIBIZIONE A TEMPO OPPURE SQUALIFICA A GARE: FINO AL 29/10/2025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79FD99FF" w14:textId="77777777" w:rsidTr="003E46CF">
        <w:tc>
          <w:tcPr>
            <w:tcW w:w="2200" w:type="dxa"/>
            <w:tcMar>
              <w:top w:w="20" w:type="dxa"/>
              <w:left w:w="20" w:type="dxa"/>
              <w:bottom w:w="20" w:type="dxa"/>
              <w:right w:w="20" w:type="dxa"/>
            </w:tcMar>
            <w:vAlign w:val="center"/>
            <w:hideMark/>
          </w:tcPr>
          <w:p w14:paraId="23F12861" w14:textId="77777777" w:rsidR="003018EA" w:rsidRPr="00C83CDF" w:rsidRDefault="003018EA" w:rsidP="003E46CF">
            <w:pPr>
              <w:pStyle w:val="movimento"/>
              <w:rPr>
                <w:color w:val="002060"/>
              </w:rPr>
            </w:pPr>
            <w:r w:rsidRPr="00C83CDF">
              <w:rPr>
                <w:color w:val="002060"/>
              </w:rPr>
              <w:t>POLIDORI GIOVANNI</w:t>
            </w:r>
          </w:p>
        </w:tc>
        <w:tc>
          <w:tcPr>
            <w:tcW w:w="2200" w:type="dxa"/>
            <w:tcMar>
              <w:top w:w="20" w:type="dxa"/>
              <w:left w:w="20" w:type="dxa"/>
              <w:bottom w:w="20" w:type="dxa"/>
              <w:right w:w="20" w:type="dxa"/>
            </w:tcMar>
            <w:vAlign w:val="center"/>
            <w:hideMark/>
          </w:tcPr>
          <w:p w14:paraId="75A6CC6E" w14:textId="77777777" w:rsidR="003018EA" w:rsidRPr="00C83CDF" w:rsidRDefault="003018EA" w:rsidP="003E46CF">
            <w:pPr>
              <w:pStyle w:val="movimento2"/>
              <w:rPr>
                <w:color w:val="002060"/>
              </w:rPr>
            </w:pPr>
            <w:r w:rsidRPr="00C83CDF">
              <w:rPr>
                <w:color w:val="002060"/>
              </w:rPr>
              <w:t xml:space="preserve">(URBINO CALCIO A 5) </w:t>
            </w:r>
          </w:p>
        </w:tc>
        <w:tc>
          <w:tcPr>
            <w:tcW w:w="800" w:type="dxa"/>
            <w:tcMar>
              <w:top w:w="20" w:type="dxa"/>
              <w:left w:w="20" w:type="dxa"/>
              <w:bottom w:w="20" w:type="dxa"/>
              <w:right w:w="20" w:type="dxa"/>
            </w:tcMar>
            <w:vAlign w:val="center"/>
            <w:hideMark/>
          </w:tcPr>
          <w:p w14:paraId="1AFD84D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ADDB66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6AA2FED" w14:textId="77777777" w:rsidR="003018EA" w:rsidRPr="00C83CDF" w:rsidRDefault="003018EA" w:rsidP="003E46CF">
            <w:pPr>
              <w:pStyle w:val="movimento2"/>
              <w:rPr>
                <w:color w:val="002060"/>
              </w:rPr>
            </w:pPr>
            <w:r w:rsidRPr="00C83CDF">
              <w:rPr>
                <w:color w:val="002060"/>
              </w:rPr>
              <w:t> </w:t>
            </w:r>
          </w:p>
        </w:tc>
      </w:tr>
    </w:tbl>
    <w:p w14:paraId="1109B211" w14:textId="77777777" w:rsidR="003018EA" w:rsidRPr="00C83CDF" w:rsidRDefault="003018EA" w:rsidP="003018EA">
      <w:pPr>
        <w:pStyle w:val="diffida"/>
        <w:spacing w:before="80" w:beforeAutospacing="0" w:after="40" w:afterAutospacing="0"/>
        <w:rPr>
          <w:rFonts w:eastAsiaTheme="minorEastAsia"/>
          <w:color w:val="002060"/>
        </w:rPr>
      </w:pPr>
      <w:r w:rsidRPr="00C83CDF">
        <w:rPr>
          <w:color w:val="002060"/>
        </w:rPr>
        <w:t xml:space="preserve">Per comportamento non regolamentare </w:t>
      </w:r>
    </w:p>
    <w:p w14:paraId="3C00F557" w14:textId="77777777" w:rsidR="003018EA" w:rsidRPr="00C83CDF" w:rsidRDefault="003018EA" w:rsidP="003018EA">
      <w:pPr>
        <w:pStyle w:val="titolo30"/>
        <w:rPr>
          <w:color w:val="002060"/>
        </w:rPr>
      </w:pPr>
      <w:r w:rsidRPr="00C83CDF">
        <w:rPr>
          <w:color w:val="002060"/>
        </w:rPr>
        <w:t xml:space="preserve">ALLENATORI </w:t>
      </w:r>
    </w:p>
    <w:p w14:paraId="0BD0E92B"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5E2B411C" w14:textId="77777777" w:rsidTr="003E46CF">
        <w:tc>
          <w:tcPr>
            <w:tcW w:w="2200" w:type="dxa"/>
            <w:tcMar>
              <w:top w:w="20" w:type="dxa"/>
              <w:left w:w="20" w:type="dxa"/>
              <w:bottom w:w="20" w:type="dxa"/>
              <w:right w:w="20" w:type="dxa"/>
            </w:tcMar>
            <w:vAlign w:val="center"/>
            <w:hideMark/>
          </w:tcPr>
          <w:p w14:paraId="688DD2F0" w14:textId="77777777" w:rsidR="003018EA" w:rsidRPr="00C83CDF" w:rsidRDefault="003018EA" w:rsidP="003E46CF">
            <w:pPr>
              <w:pStyle w:val="movimento"/>
              <w:rPr>
                <w:color w:val="002060"/>
              </w:rPr>
            </w:pPr>
            <w:r w:rsidRPr="00C83CDF">
              <w:rPr>
                <w:color w:val="002060"/>
              </w:rPr>
              <w:t>MENCARINI SIMONE</w:t>
            </w:r>
          </w:p>
        </w:tc>
        <w:tc>
          <w:tcPr>
            <w:tcW w:w="2200" w:type="dxa"/>
            <w:tcMar>
              <w:top w:w="20" w:type="dxa"/>
              <w:left w:w="20" w:type="dxa"/>
              <w:bottom w:w="20" w:type="dxa"/>
              <w:right w:w="20" w:type="dxa"/>
            </w:tcMar>
            <w:vAlign w:val="center"/>
            <w:hideMark/>
          </w:tcPr>
          <w:p w14:paraId="23E2237F" w14:textId="77777777" w:rsidR="003018EA" w:rsidRPr="00C83CDF" w:rsidRDefault="003018EA" w:rsidP="003E46CF">
            <w:pPr>
              <w:pStyle w:val="movimento2"/>
              <w:rPr>
                <w:color w:val="002060"/>
              </w:rPr>
            </w:pPr>
            <w:r w:rsidRPr="00C83CDF">
              <w:rPr>
                <w:color w:val="002060"/>
              </w:rPr>
              <w:t xml:space="preserve">(FFJ CALCIO A 5) </w:t>
            </w:r>
          </w:p>
        </w:tc>
        <w:tc>
          <w:tcPr>
            <w:tcW w:w="800" w:type="dxa"/>
            <w:tcMar>
              <w:top w:w="20" w:type="dxa"/>
              <w:left w:w="20" w:type="dxa"/>
              <w:bottom w:w="20" w:type="dxa"/>
              <w:right w:w="20" w:type="dxa"/>
            </w:tcMar>
            <w:vAlign w:val="center"/>
            <w:hideMark/>
          </w:tcPr>
          <w:p w14:paraId="35787E9A"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A9DAE03"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E29A1A6" w14:textId="77777777" w:rsidR="003018EA" w:rsidRPr="00C83CDF" w:rsidRDefault="003018EA" w:rsidP="003E46CF">
            <w:pPr>
              <w:pStyle w:val="movimento2"/>
              <w:rPr>
                <w:color w:val="002060"/>
              </w:rPr>
            </w:pPr>
            <w:r w:rsidRPr="00C83CDF">
              <w:rPr>
                <w:color w:val="002060"/>
              </w:rPr>
              <w:t> </w:t>
            </w:r>
          </w:p>
        </w:tc>
      </w:tr>
    </w:tbl>
    <w:p w14:paraId="3C6DA6EA" w14:textId="77777777" w:rsidR="003018EA" w:rsidRPr="00C83CDF" w:rsidRDefault="003018EA" w:rsidP="003018EA">
      <w:pPr>
        <w:pStyle w:val="titolo30"/>
        <w:rPr>
          <w:rFonts w:eastAsiaTheme="minorEastAsia"/>
          <w:color w:val="002060"/>
        </w:rPr>
      </w:pPr>
      <w:r w:rsidRPr="00C83CDF">
        <w:rPr>
          <w:color w:val="002060"/>
        </w:rPr>
        <w:t xml:space="preserve">CALCIATORI NON ESPULSI </w:t>
      </w:r>
    </w:p>
    <w:p w14:paraId="55A92D62"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6CE00DCD" w14:textId="77777777" w:rsidTr="003E46CF">
        <w:tc>
          <w:tcPr>
            <w:tcW w:w="2200" w:type="dxa"/>
            <w:tcMar>
              <w:top w:w="20" w:type="dxa"/>
              <w:left w:w="20" w:type="dxa"/>
              <w:bottom w:w="20" w:type="dxa"/>
              <w:right w:w="20" w:type="dxa"/>
            </w:tcMar>
            <w:vAlign w:val="center"/>
            <w:hideMark/>
          </w:tcPr>
          <w:p w14:paraId="563EE24A" w14:textId="77777777" w:rsidR="003018EA" w:rsidRPr="00C83CDF" w:rsidRDefault="003018EA" w:rsidP="003E46CF">
            <w:pPr>
              <w:pStyle w:val="movimento"/>
              <w:rPr>
                <w:color w:val="002060"/>
              </w:rPr>
            </w:pPr>
            <w:r w:rsidRPr="00C83CDF">
              <w:rPr>
                <w:color w:val="002060"/>
              </w:rPr>
              <w:t>SPADA ALESSANDRO</w:t>
            </w:r>
          </w:p>
        </w:tc>
        <w:tc>
          <w:tcPr>
            <w:tcW w:w="2200" w:type="dxa"/>
            <w:tcMar>
              <w:top w:w="20" w:type="dxa"/>
              <w:left w:w="20" w:type="dxa"/>
              <w:bottom w:w="20" w:type="dxa"/>
              <w:right w:w="20" w:type="dxa"/>
            </w:tcMar>
            <w:vAlign w:val="center"/>
            <w:hideMark/>
          </w:tcPr>
          <w:p w14:paraId="457C1AFB" w14:textId="77777777" w:rsidR="003018EA" w:rsidRPr="00C83CDF" w:rsidRDefault="003018EA" w:rsidP="003E46CF">
            <w:pPr>
              <w:pStyle w:val="movimento2"/>
              <w:rPr>
                <w:color w:val="002060"/>
              </w:rPr>
            </w:pPr>
            <w:r w:rsidRPr="00C83CDF">
              <w:rPr>
                <w:color w:val="002060"/>
              </w:rPr>
              <w:t xml:space="preserve">(FFJ CALCIO A 5) </w:t>
            </w:r>
          </w:p>
        </w:tc>
        <w:tc>
          <w:tcPr>
            <w:tcW w:w="800" w:type="dxa"/>
            <w:tcMar>
              <w:top w:w="20" w:type="dxa"/>
              <w:left w:w="20" w:type="dxa"/>
              <w:bottom w:w="20" w:type="dxa"/>
              <w:right w:w="20" w:type="dxa"/>
            </w:tcMar>
            <w:vAlign w:val="center"/>
            <w:hideMark/>
          </w:tcPr>
          <w:p w14:paraId="4523F0D1"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EDA4F68" w14:textId="77777777" w:rsidR="003018EA" w:rsidRPr="00C83CDF" w:rsidRDefault="003018EA" w:rsidP="003E46CF">
            <w:pPr>
              <w:pStyle w:val="movimento"/>
              <w:rPr>
                <w:color w:val="002060"/>
              </w:rPr>
            </w:pPr>
            <w:r w:rsidRPr="00C83CDF">
              <w:rPr>
                <w:color w:val="002060"/>
              </w:rPr>
              <w:t>ACAMPA NICHOLAS</w:t>
            </w:r>
          </w:p>
        </w:tc>
        <w:tc>
          <w:tcPr>
            <w:tcW w:w="2200" w:type="dxa"/>
            <w:tcMar>
              <w:top w:w="20" w:type="dxa"/>
              <w:left w:w="20" w:type="dxa"/>
              <w:bottom w:w="20" w:type="dxa"/>
              <w:right w:w="20" w:type="dxa"/>
            </w:tcMar>
            <w:vAlign w:val="center"/>
            <w:hideMark/>
          </w:tcPr>
          <w:p w14:paraId="6824F536" w14:textId="77777777" w:rsidR="003018EA" w:rsidRPr="00C83CDF" w:rsidRDefault="003018EA" w:rsidP="003E46CF">
            <w:pPr>
              <w:pStyle w:val="movimento2"/>
              <w:rPr>
                <w:color w:val="002060"/>
              </w:rPr>
            </w:pPr>
            <w:r w:rsidRPr="00C83CDF">
              <w:rPr>
                <w:color w:val="002060"/>
              </w:rPr>
              <w:t xml:space="preserve">(URBINO CALCIO A 5) </w:t>
            </w:r>
          </w:p>
        </w:tc>
      </w:tr>
      <w:tr w:rsidR="003018EA" w:rsidRPr="00C83CDF" w14:paraId="78B37549" w14:textId="77777777" w:rsidTr="003E46CF">
        <w:tc>
          <w:tcPr>
            <w:tcW w:w="2200" w:type="dxa"/>
            <w:tcMar>
              <w:top w:w="20" w:type="dxa"/>
              <w:left w:w="20" w:type="dxa"/>
              <w:bottom w:w="20" w:type="dxa"/>
              <w:right w:w="20" w:type="dxa"/>
            </w:tcMar>
            <w:vAlign w:val="center"/>
            <w:hideMark/>
          </w:tcPr>
          <w:p w14:paraId="6A7E74F8" w14:textId="77777777" w:rsidR="003018EA" w:rsidRPr="00C83CDF" w:rsidRDefault="003018EA" w:rsidP="003E46CF">
            <w:pPr>
              <w:pStyle w:val="movimento"/>
              <w:rPr>
                <w:color w:val="002060"/>
              </w:rPr>
            </w:pPr>
            <w:r w:rsidRPr="00C83CDF">
              <w:rPr>
                <w:color w:val="002060"/>
              </w:rPr>
              <w:t>FONTANA GIACOMO</w:t>
            </w:r>
          </w:p>
        </w:tc>
        <w:tc>
          <w:tcPr>
            <w:tcW w:w="2200" w:type="dxa"/>
            <w:tcMar>
              <w:top w:w="20" w:type="dxa"/>
              <w:left w:w="20" w:type="dxa"/>
              <w:bottom w:w="20" w:type="dxa"/>
              <w:right w:w="20" w:type="dxa"/>
            </w:tcMar>
            <w:vAlign w:val="center"/>
            <w:hideMark/>
          </w:tcPr>
          <w:p w14:paraId="105A45E8" w14:textId="77777777" w:rsidR="003018EA" w:rsidRPr="00C83CDF" w:rsidRDefault="003018EA" w:rsidP="003E46CF">
            <w:pPr>
              <w:pStyle w:val="movimento2"/>
              <w:rPr>
                <w:color w:val="002060"/>
              </w:rPr>
            </w:pPr>
            <w:r w:rsidRPr="00C83CDF">
              <w:rPr>
                <w:color w:val="002060"/>
              </w:rPr>
              <w:t xml:space="preserve">(URBINO CALCIO A 5) </w:t>
            </w:r>
          </w:p>
        </w:tc>
        <w:tc>
          <w:tcPr>
            <w:tcW w:w="800" w:type="dxa"/>
            <w:tcMar>
              <w:top w:w="20" w:type="dxa"/>
              <w:left w:w="20" w:type="dxa"/>
              <w:bottom w:w="20" w:type="dxa"/>
              <w:right w:w="20" w:type="dxa"/>
            </w:tcMar>
            <w:vAlign w:val="center"/>
            <w:hideMark/>
          </w:tcPr>
          <w:p w14:paraId="723899C3"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06FCECC"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C5D0C73" w14:textId="77777777" w:rsidR="003018EA" w:rsidRPr="00C83CDF" w:rsidRDefault="003018EA" w:rsidP="003E46CF">
            <w:pPr>
              <w:pStyle w:val="movimento2"/>
              <w:rPr>
                <w:color w:val="002060"/>
              </w:rPr>
            </w:pPr>
            <w:r w:rsidRPr="00C83CDF">
              <w:rPr>
                <w:color w:val="002060"/>
              </w:rPr>
              <w:t> </w:t>
            </w:r>
          </w:p>
        </w:tc>
      </w:tr>
    </w:tbl>
    <w:p w14:paraId="17A77133" w14:textId="77777777" w:rsidR="003018EA" w:rsidRPr="00C83CDF" w:rsidRDefault="003018EA" w:rsidP="003018EA">
      <w:pPr>
        <w:pStyle w:val="titolo10"/>
        <w:rPr>
          <w:rFonts w:eastAsiaTheme="minorEastAsia"/>
          <w:color w:val="002060"/>
        </w:rPr>
      </w:pPr>
      <w:r w:rsidRPr="00C83CDF">
        <w:rPr>
          <w:color w:val="002060"/>
        </w:rPr>
        <w:t xml:space="preserve">GARE DEL 10/10/2025 </w:t>
      </w:r>
    </w:p>
    <w:p w14:paraId="0DAE78CA" w14:textId="77777777" w:rsidR="003018EA" w:rsidRPr="00C83CDF" w:rsidRDefault="003018EA" w:rsidP="003018EA">
      <w:pPr>
        <w:pStyle w:val="titolo7a"/>
        <w:rPr>
          <w:color w:val="002060"/>
        </w:rPr>
      </w:pPr>
      <w:r w:rsidRPr="00C83CDF">
        <w:rPr>
          <w:color w:val="002060"/>
        </w:rPr>
        <w:t xml:space="preserve">PROVVEDIMENTI DISCIPLINARI </w:t>
      </w:r>
    </w:p>
    <w:p w14:paraId="795C86E4" w14:textId="77777777" w:rsidR="003018EA" w:rsidRPr="00C83CDF" w:rsidRDefault="003018EA" w:rsidP="003018EA">
      <w:pPr>
        <w:pStyle w:val="titolo7b0"/>
        <w:rPr>
          <w:color w:val="002060"/>
        </w:rPr>
      </w:pPr>
      <w:r w:rsidRPr="00C83CDF">
        <w:rPr>
          <w:color w:val="002060"/>
        </w:rPr>
        <w:lastRenderedPageBreak/>
        <w:t xml:space="preserve">In base alle risultanze degli atti ufficiali sono state deliberate le seguenti sanzioni disciplinari. </w:t>
      </w:r>
    </w:p>
    <w:p w14:paraId="6DAFCACB" w14:textId="77777777" w:rsidR="003018EA" w:rsidRPr="00C83CDF" w:rsidRDefault="003018EA" w:rsidP="003018EA">
      <w:pPr>
        <w:pStyle w:val="titolo30"/>
        <w:rPr>
          <w:color w:val="002060"/>
        </w:rPr>
      </w:pPr>
      <w:r w:rsidRPr="00C83CDF">
        <w:rPr>
          <w:color w:val="002060"/>
        </w:rPr>
        <w:t xml:space="preserve">DIRIGENTI </w:t>
      </w:r>
    </w:p>
    <w:p w14:paraId="0C03B23A" w14:textId="77777777" w:rsidR="003018EA" w:rsidRPr="00C83CDF" w:rsidRDefault="003018EA" w:rsidP="003018EA">
      <w:pPr>
        <w:pStyle w:val="titolo20"/>
        <w:rPr>
          <w:color w:val="002060"/>
        </w:rPr>
      </w:pPr>
      <w:r w:rsidRPr="00C83CDF">
        <w:rPr>
          <w:color w:val="002060"/>
        </w:rPr>
        <w:t xml:space="preserve">INIBIZIONE A TEMPO OPPURE SQUALIFICA A GARE: FINO AL 12/11/2025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772F1EBB" w14:textId="77777777" w:rsidTr="003E46CF">
        <w:tc>
          <w:tcPr>
            <w:tcW w:w="2200" w:type="dxa"/>
            <w:tcMar>
              <w:top w:w="20" w:type="dxa"/>
              <w:left w:w="20" w:type="dxa"/>
              <w:bottom w:w="20" w:type="dxa"/>
              <w:right w:w="20" w:type="dxa"/>
            </w:tcMar>
            <w:vAlign w:val="center"/>
            <w:hideMark/>
          </w:tcPr>
          <w:p w14:paraId="04D924E1" w14:textId="77777777" w:rsidR="003018EA" w:rsidRPr="00C83CDF" w:rsidRDefault="003018EA" w:rsidP="003E46CF">
            <w:pPr>
              <w:pStyle w:val="movimento"/>
              <w:rPr>
                <w:color w:val="002060"/>
              </w:rPr>
            </w:pPr>
            <w:r w:rsidRPr="00C83CDF">
              <w:rPr>
                <w:color w:val="002060"/>
              </w:rPr>
              <w:t>PELUCCHINI MASSIMO</w:t>
            </w:r>
          </w:p>
        </w:tc>
        <w:tc>
          <w:tcPr>
            <w:tcW w:w="2200" w:type="dxa"/>
            <w:tcMar>
              <w:top w:w="20" w:type="dxa"/>
              <w:left w:w="20" w:type="dxa"/>
              <w:bottom w:w="20" w:type="dxa"/>
              <w:right w:w="20" w:type="dxa"/>
            </w:tcMar>
            <w:vAlign w:val="center"/>
            <w:hideMark/>
          </w:tcPr>
          <w:p w14:paraId="19687BFF" w14:textId="77777777" w:rsidR="003018EA" w:rsidRPr="00C83CDF" w:rsidRDefault="003018EA" w:rsidP="003E46CF">
            <w:pPr>
              <w:pStyle w:val="movimento2"/>
              <w:rPr>
                <w:color w:val="002060"/>
              </w:rPr>
            </w:pPr>
            <w:r w:rsidRPr="00C83CDF">
              <w:rPr>
                <w:color w:val="002060"/>
              </w:rPr>
              <w:t xml:space="preserve">(EUROPE TT) </w:t>
            </w:r>
          </w:p>
        </w:tc>
        <w:tc>
          <w:tcPr>
            <w:tcW w:w="800" w:type="dxa"/>
            <w:tcMar>
              <w:top w:w="20" w:type="dxa"/>
              <w:left w:w="20" w:type="dxa"/>
              <w:bottom w:w="20" w:type="dxa"/>
              <w:right w:w="20" w:type="dxa"/>
            </w:tcMar>
            <w:vAlign w:val="center"/>
            <w:hideMark/>
          </w:tcPr>
          <w:p w14:paraId="5869983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60140C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91E36F4" w14:textId="77777777" w:rsidR="003018EA" w:rsidRPr="00C83CDF" w:rsidRDefault="003018EA" w:rsidP="003E46CF">
            <w:pPr>
              <w:pStyle w:val="movimento2"/>
              <w:rPr>
                <w:color w:val="002060"/>
              </w:rPr>
            </w:pPr>
            <w:r w:rsidRPr="00C83CDF">
              <w:rPr>
                <w:color w:val="002060"/>
              </w:rPr>
              <w:t> </w:t>
            </w:r>
          </w:p>
        </w:tc>
      </w:tr>
    </w:tbl>
    <w:p w14:paraId="65BAE1F2" w14:textId="77777777" w:rsidR="003018EA" w:rsidRPr="00C83CDF" w:rsidRDefault="003018EA" w:rsidP="003018EA">
      <w:pPr>
        <w:pStyle w:val="diffida"/>
        <w:spacing w:before="80" w:beforeAutospacing="0" w:after="40" w:afterAutospacing="0"/>
        <w:rPr>
          <w:rFonts w:eastAsiaTheme="minorEastAsia"/>
          <w:color w:val="002060"/>
        </w:rPr>
      </w:pPr>
      <w:r w:rsidRPr="00C83CDF">
        <w:rPr>
          <w:color w:val="002060"/>
        </w:rPr>
        <w:t xml:space="preserve">Espulso per espressioni irriguardose all'indirizzo dell'arbitro, alla notifica del provvedimento si rivolge al direttore di gara con fare intimidatorio. </w:t>
      </w:r>
    </w:p>
    <w:p w14:paraId="4D7ADE0D" w14:textId="77777777" w:rsidR="003018EA" w:rsidRPr="00C83CDF" w:rsidRDefault="003018EA" w:rsidP="003018EA">
      <w:pPr>
        <w:pStyle w:val="titolo20"/>
        <w:rPr>
          <w:color w:val="002060"/>
        </w:rPr>
      </w:pPr>
      <w:r w:rsidRPr="00C83CDF">
        <w:rPr>
          <w:color w:val="002060"/>
        </w:rPr>
        <w:t xml:space="preserve">INIBIZIONE A TEMPO OPPURE SQUALIFICA A GARE: FINO AL 29/10/2025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2BB18C18" w14:textId="77777777" w:rsidTr="003E46CF">
        <w:tc>
          <w:tcPr>
            <w:tcW w:w="2200" w:type="dxa"/>
            <w:tcMar>
              <w:top w:w="20" w:type="dxa"/>
              <w:left w:w="20" w:type="dxa"/>
              <w:bottom w:w="20" w:type="dxa"/>
              <w:right w:w="20" w:type="dxa"/>
            </w:tcMar>
            <w:vAlign w:val="center"/>
            <w:hideMark/>
          </w:tcPr>
          <w:p w14:paraId="7DA56A17" w14:textId="77777777" w:rsidR="003018EA" w:rsidRPr="00C83CDF" w:rsidRDefault="003018EA" w:rsidP="003E46CF">
            <w:pPr>
              <w:pStyle w:val="movimento"/>
              <w:rPr>
                <w:color w:val="002060"/>
              </w:rPr>
            </w:pPr>
            <w:r w:rsidRPr="00C83CDF">
              <w:rPr>
                <w:color w:val="002060"/>
              </w:rPr>
              <w:t>CAPRIOTTI CRISTIANO</w:t>
            </w:r>
          </w:p>
        </w:tc>
        <w:tc>
          <w:tcPr>
            <w:tcW w:w="2200" w:type="dxa"/>
            <w:tcMar>
              <w:top w:w="20" w:type="dxa"/>
              <w:left w:w="20" w:type="dxa"/>
              <w:bottom w:w="20" w:type="dxa"/>
              <w:right w:w="20" w:type="dxa"/>
            </w:tcMar>
            <w:vAlign w:val="center"/>
            <w:hideMark/>
          </w:tcPr>
          <w:p w14:paraId="4DE3FE99" w14:textId="77777777" w:rsidR="003018EA" w:rsidRPr="00C83CDF" w:rsidRDefault="003018EA" w:rsidP="003E46CF">
            <w:pPr>
              <w:pStyle w:val="movimento2"/>
              <w:rPr>
                <w:color w:val="002060"/>
              </w:rPr>
            </w:pPr>
            <w:r w:rsidRPr="00C83CDF">
              <w:rPr>
                <w:color w:val="002060"/>
              </w:rPr>
              <w:t xml:space="preserve">(CASTIGNANO A.S.D.) </w:t>
            </w:r>
          </w:p>
        </w:tc>
        <w:tc>
          <w:tcPr>
            <w:tcW w:w="800" w:type="dxa"/>
            <w:tcMar>
              <w:top w:w="20" w:type="dxa"/>
              <w:left w:w="20" w:type="dxa"/>
              <w:bottom w:w="20" w:type="dxa"/>
              <w:right w:w="20" w:type="dxa"/>
            </w:tcMar>
            <w:vAlign w:val="center"/>
            <w:hideMark/>
          </w:tcPr>
          <w:p w14:paraId="3EAB125E"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3EC715F"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0C61F74" w14:textId="77777777" w:rsidR="003018EA" w:rsidRPr="00C83CDF" w:rsidRDefault="003018EA" w:rsidP="003E46CF">
            <w:pPr>
              <w:pStyle w:val="movimento2"/>
              <w:rPr>
                <w:color w:val="002060"/>
              </w:rPr>
            </w:pPr>
            <w:r w:rsidRPr="00C83CDF">
              <w:rPr>
                <w:color w:val="002060"/>
              </w:rPr>
              <w:t> </w:t>
            </w:r>
          </w:p>
        </w:tc>
      </w:tr>
    </w:tbl>
    <w:p w14:paraId="55583E39" w14:textId="77777777" w:rsidR="003018EA" w:rsidRPr="00C83CDF" w:rsidRDefault="003018EA" w:rsidP="003018EA">
      <w:pPr>
        <w:pStyle w:val="diffida"/>
        <w:spacing w:before="80" w:beforeAutospacing="0" w:after="40" w:afterAutospacing="0"/>
        <w:rPr>
          <w:rFonts w:eastAsiaTheme="minorEastAsia"/>
          <w:color w:val="002060"/>
        </w:rPr>
      </w:pPr>
      <w:r w:rsidRPr="00C83CDF">
        <w:rPr>
          <w:color w:val="002060"/>
        </w:rPr>
        <w:t xml:space="preserve">Per comportamento non regolamentare </w:t>
      </w:r>
    </w:p>
    <w:p w14:paraId="3557F1D1"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5D937EE6" w14:textId="77777777" w:rsidTr="003E46CF">
        <w:tc>
          <w:tcPr>
            <w:tcW w:w="2200" w:type="dxa"/>
            <w:tcMar>
              <w:top w:w="20" w:type="dxa"/>
              <w:left w:w="20" w:type="dxa"/>
              <w:bottom w:w="20" w:type="dxa"/>
              <w:right w:w="20" w:type="dxa"/>
            </w:tcMar>
            <w:vAlign w:val="center"/>
            <w:hideMark/>
          </w:tcPr>
          <w:p w14:paraId="09E4A1FD" w14:textId="77777777" w:rsidR="003018EA" w:rsidRPr="00C83CDF" w:rsidRDefault="003018EA" w:rsidP="003E46CF">
            <w:pPr>
              <w:pStyle w:val="movimento"/>
              <w:rPr>
                <w:color w:val="002060"/>
              </w:rPr>
            </w:pPr>
            <w:r w:rsidRPr="00C83CDF">
              <w:rPr>
                <w:color w:val="002060"/>
              </w:rPr>
              <w:t>ZAMPONI ANDREA</w:t>
            </w:r>
          </w:p>
        </w:tc>
        <w:tc>
          <w:tcPr>
            <w:tcW w:w="2200" w:type="dxa"/>
            <w:tcMar>
              <w:top w:w="20" w:type="dxa"/>
              <w:left w:w="20" w:type="dxa"/>
              <w:bottom w:w="20" w:type="dxa"/>
              <w:right w:w="20" w:type="dxa"/>
            </w:tcMar>
            <w:vAlign w:val="center"/>
            <w:hideMark/>
          </w:tcPr>
          <w:p w14:paraId="23273031" w14:textId="77777777" w:rsidR="003018EA" w:rsidRPr="00C83CDF" w:rsidRDefault="003018EA" w:rsidP="003E46CF">
            <w:pPr>
              <w:pStyle w:val="movimento2"/>
              <w:rPr>
                <w:color w:val="002060"/>
              </w:rPr>
            </w:pPr>
            <w:r w:rsidRPr="00C83CDF">
              <w:rPr>
                <w:color w:val="002060"/>
              </w:rPr>
              <w:t xml:space="preserve">(CANTINE RIUNITE CSI) </w:t>
            </w:r>
          </w:p>
        </w:tc>
        <w:tc>
          <w:tcPr>
            <w:tcW w:w="800" w:type="dxa"/>
            <w:tcMar>
              <w:top w:w="20" w:type="dxa"/>
              <w:left w:w="20" w:type="dxa"/>
              <w:bottom w:w="20" w:type="dxa"/>
              <w:right w:w="20" w:type="dxa"/>
            </w:tcMar>
            <w:vAlign w:val="center"/>
            <w:hideMark/>
          </w:tcPr>
          <w:p w14:paraId="31709401"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6EAB9CA" w14:textId="77777777" w:rsidR="003018EA" w:rsidRPr="00C83CDF" w:rsidRDefault="003018EA" w:rsidP="003E46CF">
            <w:pPr>
              <w:pStyle w:val="movimento"/>
              <w:rPr>
                <w:color w:val="002060"/>
              </w:rPr>
            </w:pPr>
            <w:r w:rsidRPr="00C83CDF">
              <w:rPr>
                <w:color w:val="002060"/>
              </w:rPr>
              <w:t>CICCONI LUIGI</w:t>
            </w:r>
          </w:p>
        </w:tc>
        <w:tc>
          <w:tcPr>
            <w:tcW w:w="2200" w:type="dxa"/>
            <w:tcMar>
              <w:top w:w="20" w:type="dxa"/>
              <w:left w:w="20" w:type="dxa"/>
              <w:bottom w:w="20" w:type="dxa"/>
              <w:right w:w="20" w:type="dxa"/>
            </w:tcMar>
            <w:vAlign w:val="center"/>
            <w:hideMark/>
          </w:tcPr>
          <w:p w14:paraId="35E6428A" w14:textId="77777777" w:rsidR="003018EA" w:rsidRPr="00C83CDF" w:rsidRDefault="003018EA" w:rsidP="003E46CF">
            <w:pPr>
              <w:pStyle w:val="movimento2"/>
              <w:rPr>
                <w:color w:val="002060"/>
              </w:rPr>
            </w:pPr>
            <w:r w:rsidRPr="00C83CDF">
              <w:rPr>
                <w:color w:val="002060"/>
              </w:rPr>
              <w:t xml:space="preserve">(CASTIGNANO A.S.D.) </w:t>
            </w:r>
          </w:p>
        </w:tc>
      </w:tr>
    </w:tbl>
    <w:p w14:paraId="7E78246E" w14:textId="77777777" w:rsidR="003018EA" w:rsidRPr="00C83CDF" w:rsidRDefault="003018EA" w:rsidP="003018EA">
      <w:pPr>
        <w:pStyle w:val="titolo30"/>
        <w:rPr>
          <w:rFonts w:eastAsiaTheme="minorEastAsia"/>
          <w:color w:val="002060"/>
        </w:rPr>
      </w:pPr>
      <w:r w:rsidRPr="00C83CDF">
        <w:rPr>
          <w:color w:val="002060"/>
        </w:rPr>
        <w:t xml:space="preserve">ALLENATORI </w:t>
      </w:r>
    </w:p>
    <w:p w14:paraId="621A78DC"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2D29CC50" w14:textId="77777777" w:rsidTr="003E46CF">
        <w:tc>
          <w:tcPr>
            <w:tcW w:w="2200" w:type="dxa"/>
            <w:tcMar>
              <w:top w:w="20" w:type="dxa"/>
              <w:left w:w="20" w:type="dxa"/>
              <w:bottom w:w="20" w:type="dxa"/>
              <w:right w:w="20" w:type="dxa"/>
            </w:tcMar>
            <w:vAlign w:val="center"/>
            <w:hideMark/>
          </w:tcPr>
          <w:p w14:paraId="2C9B7527" w14:textId="77777777" w:rsidR="003018EA" w:rsidRPr="00C83CDF" w:rsidRDefault="003018EA" w:rsidP="003E46CF">
            <w:pPr>
              <w:pStyle w:val="movimento"/>
              <w:rPr>
                <w:color w:val="002060"/>
              </w:rPr>
            </w:pPr>
            <w:r w:rsidRPr="00C83CDF">
              <w:rPr>
                <w:color w:val="002060"/>
              </w:rPr>
              <w:t>PURGATORI LORENZO</w:t>
            </w:r>
          </w:p>
        </w:tc>
        <w:tc>
          <w:tcPr>
            <w:tcW w:w="2200" w:type="dxa"/>
            <w:tcMar>
              <w:top w:w="20" w:type="dxa"/>
              <w:left w:w="20" w:type="dxa"/>
              <w:bottom w:w="20" w:type="dxa"/>
              <w:right w:w="20" w:type="dxa"/>
            </w:tcMar>
            <w:vAlign w:val="center"/>
            <w:hideMark/>
          </w:tcPr>
          <w:p w14:paraId="62EA1BDA" w14:textId="77777777" w:rsidR="003018EA" w:rsidRPr="00C83CDF" w:rsidRDefault="003018EA" w:rsidP="003E46CF">
            <w:pPr>
              <w:pStyle w:val="movimento2"/>
              <w:rPr>
                <w:color w:val="002060"/>
              </w:rPr>
            </w:pPr>
            <w:r w:rsidRPr="00C83CDF">
              <w:rPr>
                <w:color w:val="002060"/>
              </w:rPr>
              <w:t xml:space="preserve">(CALCIO A 5 CORINALDO) </w:t>
            </w:r>
          </w:p>
        </w:tc>
        <w:tc>
          <w:tcPr>
            <w:tcW w:w="800" w:type="dxa"/>
            <w:tcMar>
              <w:top w:w="20" w:type="dxa"/>
              <w:left w:w="20" w:type="dxa"/>
              <w:bottom w:w="20" w:type="dxa"/>
              <w:right w:w="20" w:type="dxa"/>
            </w:tcMar>
            <w:vAlign w:val="center"/>
            <w:hideMark/>
          </w:tcPr>
          <w:p w14:paraId="4A3B6D5C"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4DF433A" w14:textId="77777777" w:rsidR="003018EA" w:rsidRPr="00C83CDF" w:rsidRDefault="003018EA" w:rsidP="003E46CF">
            <w:pPr>
              <w:pStyle w:val="movimento"/>
              <w:rPr>
                <w:color w:val="002060"/>
              </w:rPr>
            </w:pPr>
            <w:r w:rsidRPr="00C83CDF">
              <w:rPr>
                <w:color w:val="002060"/>
              </w:rPr>
              <w:t>BORDONI RICCARDO</w:t>
            </w:r>
          </w:p>
        </w:tc>
        <w:tc>
          <w:tcPr>
            <w:tcW w:w="2200" w:type="dxa"/>
            <w:tcMar>
              <w:top w:w="20" w:type="dxa"/>
              <w:left w:w="20" w:type="dxa"/>
              <w:bottom w:w="20" w:type="dxa"/>
              <w:right w:w="20" w:type="dxa"/>
            </w:tcMar>
            <w:vAlign w:val="center"/>
            <w:hideMark/>
          </w:tcPr>
          <w:p w14:paraId="6422FBFC" w14:textId="77777777" w:rsidR="003018EA" w:rsidRPr="00C83CDF" w:rsidRDefault="003018EA" w:rsidP="003E46CF">
            <w:pPr>
              <w:pStyle w:val="movimento2"/>
              <w:rPr>
                <w:color w:val="002060"/>
              </w:rPr>
            </w:pPr>
            <w:r w:rsidRPr="00C83CDF">
              <w:rPr>
                <w:color w:val="002060"/>
              </w:rPr>
              <w:t xml:space="preserve">(CALCIO </w:t>
            </w:r>
            <w:proofErr w:type="gramStart"/>
            <w:r w:rsidRPr="00C83CDF">
              <w:rPr>
                <w:color w:val="002060"/>
              </w:rPr>
              <w:t>S.ELPIDIO</w:t>
            </w:r>
            <w:proofErr w:type="gramEnd"/>
            <w:r w:rsidRPr="00C83CDF">
              <w:rPr>
                <w:color w:val="002060"/>
              </w:rPr>
              <w:t xml:space="preserve"> A MARE) </w:t>
            </w:r>
          </w:p>
        </w:tc>
      </w:tr>
    </w:tbl>
    <w:p w14:paraId="378FE3C4" w14:textId="77777777" w:rsidR="003018EA" w:rsidRPr="00C83CDF" w:rsidRDefault="003018EA" w:rsidP="003018EA">
      <w:pPr>
        <w:pStyle w:val="titolo30"/>
        <w:rPr>
          <w:rFonts w:eastAsiaTheme="minorEastAsia"/>
          <w:color w:val="002060"/>
        </w:rPr>
      </w:pPr>
      <w:r w:rsidRPr="00C83CDF">
        <w:rPr>
          <w:color w:val="002060"/>
        </w:rPr>
        <w:t xml:space="preserve">CALCIATORI ESPULSI </w:t>
      </w:r>
    </w:p>
    <w:p w14:paraId="2621B3B7" w14:textId="77777777" w:rsidR="003018EA" w:rsidRPr="00C83CDF" w:rsidRDefault="003018EA" w:rsidP="003018EA">
      <w:pPr>
        <w:pStyle w:val="titolo20"/>
        <w:rPr>
          <w:color w:val="002060"/>
        </w:rPr>
      </w:pPr>
      <w:r w:rsidRPr="00C83CD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136E914C" w14:textId="77777777" w:rsidTr="003E46CF">
        <w:tc>
          <w:tcPr>
            <w:tcW w:w="2200" w:type="dxa"/>
            <w:tcMar>
              <w:top w:w="20" w:type="dxa"/>
              <w:left w:w="20" w:type="dxa"/>
              <w:bottom w:w="20" w:type="dxa"/>
              <w:right w:w="20" w:type="dxa"/>
            </w:tcMar>
            <w:vAlign w:val="center"/>
            <w:hideMark/>
          </w:tcPr>
          <w:p w14:paraId="75F84154" w14:textId="77777777" w:rsidR="003018EA" w:rsidRPr="00C83CDF" w:rsidRDefault="003018EA" w:rsidP="003E46CF">
            <w:pPr>
              <w:pStyle w:val="movimento"/>
              <w:rPr>
                <w:color w:val="002060"/>
              </w:rPr>
            </w:pPr>
            <w:r w:rsidRPr="00C83CDF">
              <w:rPr>
                <w:color w:val="002060"/>
              </w:rPr>
              <w:t>PICIACCHIA SIMONE</w:t>
            </w:r>
          </w:p>
        </w:tc>
        <w:tc>
          <w:tcPr>
            <w:tcW w:w="2200" w:type="dxa"/>
            <w:tcMar>
              <w:top w:w="20" w:type="dxa"/>
              <w:left w:w="20" w:type="dxa"/>
              <w:bottom w:w="20" w:type="dxa"/>
              <w:right w:w="20" w:type="dxa"/>
            </w:tcMar>
            <w:vAlign w:val="center"/>
            <w:hideMark/>
          </w:tcPr>
          <w:p w14:paraId="4FEF2927" w14:textId="77777777" w:rsidR="003018EA" w:rsidRPr="00C83CDF" w:rsidRDefault="003018EA" w:rsidP="003E46CF">
            <w:pPr>
              <w:pStyle w:val="movimento2"/>
              <w:rPr>
                <w:color w:val="002060"/>
              </w:rPr>
            </w:pPr>
            <w:r w:rsidRPr="00C83CDF">
              <w:rPr>
                <w:color w:val="002060"/>
              </w:rPr>
              <w:t xml:space="preserve">(ACCUMOLI GANG C5) </w:t>
            </w:r>
          </w:p>
        </w:tc>
        <w:tc>
          <w:tcPr>
            <w:tcW w:w="800" w:type="dxa"/>
            <w:tcMar>
              <w:top w:w="20" w:type="dxa"/>
              <w:left w:w="20" w:type="dxa"/>
              <w:bottom w:w="20" w:type="dxa"/>
              <w:right w:w="20" w:type="dxa"/>
            </w:tcMar>
            <w:vAlign w:val="center"/>
            <w:hideMark/>
          </w:tcPr>
          <w:p w14:paraId="250A9DE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3586D81" w14:textId="77777777" w:rsidR="003018EA" w:rsidRPr="00C83CDF" w:rsidRDefault="003018EA" w:rsidP="003E46CF">
            <w:pPr>
              <w:pStyle w:val="movimento"/>
              <w:rPr>
                <w:color w:val="002060"/>
              </w:rPr>
            </w:pPr>
            <w:r w:rsidRPr="00C83CDF">
              <w:rPr>
                <w:color w:val="002060"/>
              </w:rPr>
              <w:t>GRASSINI PIETRO</w:t>
            </w:r>
          </w:p>
        </w:tc>
        <w:tc>
          <w:tcPr>
            <w:tcW w:w="2200" w:type="dxa"/>
            <w:tcMar>
              <w:top w:w="20" w:type="dxa"/>
              <w:left w:w="20" w:type="dxa"/>
              <w:bottom w:w="20" w:type="dxa"/>
              <w:right w:w="20" w:type="dxa"/>
            </w:tcMar>
            <w:vAlign w:val="center"/>
            <w:hideMark/>
          </w:tcPr>
          <w:p w14:paraId="126DA563" w14:textId="77777777" w:rsidR="003018EA" w:rsidRPr="00C83CDF" w:rsidRDefault="003018EA" w:rsidP="003E46CF">
            <w:pPr>
              <w:pStyle w:val="movimento2"/>
              <w:rPr>
                <w:color w:val="002060"/>
              </w:rPr>
            </w:pPr>
            <w:r w:rsidRPr="00C83CDF">
              <w:rPr>
                <w:color w:val="002060"/>
              </w:rPr>
              <w:t xml:space="preserve">(ASPIO 2005) </w:t>
            </w:r>
          </w:p>
        </w:tc>
      </w:tr>
    </w:tbl>
    <w:p w14:paraId="13C8CB48" w14:textId="77777777" w:rsidR="003018EA" w:rsidRPr="00C83CDF" w:rsidRDefault="003018EA" w:rsidP="003018EA">
      <w:pPr>
        <w:pStyle w:val="titolo20"/>
        <w:rPr>
          <w:rFonts w:eastAsiaTheme="minorEastAsia"/>
          <w:color w:val="002060"/>
        </w:rPr>
      </w:pPr>
      <w:r w:rsidRPr="00C83CD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48F8FD18" w14:textId="77777777" w:rsidTr="003E46CF">
        <w:tc>
          <w:tcPr>
            <w:tcW w:w="2200" w:type="dxa"/>
            <w:tcMar>
              <w:top w:w="20" w:type="dxa"/>
              <w:left w:w="20" w:type="dxa"/>
              <w:bottom w:w="20" w:type="dxa"/>
              <w:right w:w="20" w:type="dxa"/>
            </w:tcMar>
            <w:vAlign w:val="center"/>
            <w:hideMark/>
          </w:tcPr>
          <w:p w14:paraId="192B4540" w14:textId="77777777" w:rsidR="003018EA" w:rsidRPr="00C83CDF" w:rsidRDefault="003018EA" w:rsidP="003E46CF">
            <w:pPr>
              <w:pStyle w:val="movimento"/>
              <w:rPr>
                <w:color w:val="002060"/>
              </w:rPr>
            </w:pPr>
            <w:r w:rsidRPr="00C83CDF">
              <w:rPr>
                <w:color w:val="002060"/>
              </w:rPr>
              <w:t>ROMANO LEONARDO</w:t>
            </w:r>
          </w:p>
        </w:tc>
        <w:tc>
          <w:tcPr>
            <w:tcW w:w="2200" w:type="dxa"/>
            <w:tcMar>
              <w:top w:w="20" w:type="dxa"/>
              <w:left w:w="20" w:type="dxa"/>
              <w:bottom w:w="20" w:type="dxa"/>
              <w:right w:w="20" w:type="dxa"/>
            </w:tcMar>
            <w:vAlign w:val="center"/>
            <w:hideMark/>
          </w:tcPr>
          <w:p w14:paraId="2C0C75A7" w14:textId="77777777" w:rsidR="003018EA" w:rsidRPr="00C83CDF" w:rsidRDefault="003018EA" w:rsidP="003E46CF">
            <w:pPr>
              <w:pStyle w:val="movimento2"/>
              <w:rPr>
                <w:color w:val="002060"/>
              </w:rPr>
            </w:pPr>
            <w:r w:rsidRPr="00C83CDF">
              <w:rPr>
                <w:color w:val="002060"/>
              </w:rPr>
              <w:t xml:space="preserve">(ACADEMY CIVITANOVESE) </w:t>
            </w:r>
          </w:p>
        </w:tc>
        <w:tc>
          <w:tcPr>
            <w:tcW w:w="800" w:type="dxa"/>
            <w:tcMar>
              <w:top w:w="20" w:type="dxa"/>
              <w:left w:w="20" w:type="dxa"/>
              <w:bottom w:w="20" w:type="dxa"/>
              <w:right w:w="20" w:type="dxa"/>
            </w:tcMar>
            <w:vAlign w:val="center"/>
            <w:hideMark/>
          </w:tcPr>
          <w:p w14:paraId="750A537E"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8320216" w14:textId="77777777" w:rsidR="003018EA" w:rsidRPr="00C83CDF" w:rsidRDefault="003018EA" w:rsidP="003E46CF">
            <w:pPr>
              <w:pStyle w:val="movimento"/>
              <w:rPr>
                <w:color w:val="002060"/>
              </w:rPr>
            </w:pPr>
            <w:r w:rsidRPr="00C83CDF">
              <w:rPr>
                <w:color w:val="002060"/>
              </w:rPr>
              <w:t>FERMANI LUCA</w:t>
            </w:r>
          </w:p>
        </w:tc>
        <w:tc>
          <w:tcPr>
            <w:tcW w:w="2200" w:type="dxa"/>
            <w:tcMar>
              <w:top w:w="20" w:type="dxa"/>
              <w:left w:w="20" w:type="dxa"/>
              <w:bottom w:w="20" w:type="dxa"/>
              <w:right w:w="20" w:type="dxa"/>
            </w:tcMar>
            <w:vAlign w:val="center"/>
            <w:hideMark/>
          </w:tcPr>
          <w:p w14:paraId="2186BC78" w14:textId="77777777" w:rsidR="003018EA" w:rsidRPr="00C83CDF" w:rsidRDefault="003018EA" w:rsidP="003E46CF">
            <w:pPr>
              <w:pStyle w:val="movimento2"/>
              <w:rPr>
                <w:color w:val="002060"/>
              </w:rPr>
            </w:pPr>
            <w:r w:rsidRPr="00C83CDF">
              <w:rPr>
                <w:color w:val="002060"/>
              </w:rPr>
              <w:t xml:space="preserve">(ACLI AUDAX MONTECOSARO C5) </w:t>
            </w:r>
          </w:p>
        </w:tc>
      </w:tr>
      <w:tr w:rsidR="003018EA" w:rsidRPr="00C83CDF" w14:paraId="5BAC712C" w14:textId="77777777" w:rsidTr="003E46CF">
        <w:tc>
          <w:tcPr>
            <w:tcW w:w="2200" w:type="dxa"/>
            <w:tcMar>
              <w:top w:w="20" w:type="dxa"/>
              <w:left w:w="20" w:type="dxa"/>
              <w:bottom w:w="20" w:type="dxa"/>
              <w:right w:w="20" w:type="dxa"/>
            </w:tcMar>
            <w:vAlign w:val="center"/>
            <w:hideMark/>
          </w:tcPr>
          <w:p w14:paraId="13124FB9" w14:textId="77777777" w:rsidR="003018EA" w:rsidRPr="00C83CDF" w:rsidRDefault="003018EA" w:rsidP="003E46CF">
            <w:pPr>
              <w:pStyle w:val="movimento"/>
              <w:rPr>
                <w:color w:val="002060"/>
              </w:rPr>
            </w:pPr>
            <w:r w:rsidRPr="00C83CDF">
              <w:rPr>
                <w:color w:val="002060"/>
              </w:rPr>
              <w:t>EGIDI EMANUELE</w:t>
            </w:r>
          </w:p>
        </w:tc>
        <w:tc>
          <w:tcPr>
            <w:tcW w:w="2200" w:type="dxa"/>
            <w:tcMar>
              <w:top w:w="20" w:type="dxa"/>
              <w:left w:w="20" w:type="dxa"/>
              <w:bottom w:w="20" w:type="dxa"/>
              <w:right w:w="20" w:type="dxa"/>
            </w:tcMar>
            <w:vAlign w:val="center"/>
            <w:hideMark/>
          </w:tcPr>
          <w:p w14:paraId="4089230E" w14:textId="77777777" w:rsidR="003018EA" w:rsidRPr="00C83CDF" w:rsidRDefault="003018EA" w:rsidP="003E46CF">
            <w:pPr>
              <w:pStyle w:val="movimento2"/>
              <w:rPr>
                <w:color w:val="002060"/>
              </w:rPr>
            </w:pPr>
            <w:r w:rsidRPr="00C83CDF">
              <w:rPr>
                <w:color w:val="002060"/>
              </w:rPr>
              <w:t xml:space="preserve">(CSI MONTEFIORE) </w:t>
            </w:r>
          </w:p>
        </w:tc>
        <w:tc>
          <w:tcPr>
            <w:tcW w:w="800" w:type="dxa"/>
            <w:tcMar>
              <w:top w:w="20" w:type="dxa"/>
              <w:left w:w="20" w:type="dxa"/>
              <w:bottom w:w="20" w:type="dxa"/>
              <w:right w:w="20" w:type="dxa"/>
            </w:tcMar>
            <w:vAlign w:val="center"/>
            <w:hideMark/>
          </w:tcPr>
          <w:p w14:paraId="6812A86D"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ED43D5B" w14:textId="77777777" w:rsidR="003018EA" w:rsidRPr="00C83CDF" w:rsidRDefault="003018EA" w:rsidP="003E46CF">
            <w:pPr>
              <w:pStyle w:val="movimento"/>
              <w:rPr>
                <w:color w:val="002060"/>
              </w:rPr>
            </w:pPr>
            <w:r w:rsidRPr="00C83CDF">
              <w:rPr>
                <w:color w:val="002060"/>
              </w:rPr>
              <w:t>PIERONI LUCA</w:t>
            </w:r>
          </w:p>
        </w:tc>
        <w:tc>
          <w:tcPr>
            <w:tcW w:w="2200" w:type="dxa"/>
            <w:tcMar>
              <w:top w:w="20" w:type="dxa"/>
              <w:left w:w="20" w:type="dxa"/>
              <w:bottom w:w="20" w:type="dxa"/>
              <w:right w:w="20" w:type="dxa"/>
            </w:tcMar>
            <w:vAlign w:val="center"/>
            <w:hideMark/>
          </w:tcPr>
          <w:p w14:paraId="1F42AB25" w14:textId="77777777" w:rsidR="003018EA" w:rsidRPr="00C83CDF" w:rsidRDefault="003018EA" w:rsidP="003E46CF">
            <w:pPr>
              <w:pStyle w:val="movimento2"/>
              <w:rPr>
                <w:color w:val="002060"/>
              </w:rPr>
            </w:pPr>
            <w:r w:rsidRPr="00C83CDF">
              <w:rPr>
                <w:color w:val="002060"/>
              </w:rPr>
              <w:t xml:space="preserve">(IMBRECCIATA C5) </w:t>
            </w:r>
          </w:p>
        </w:tc>
      </w:tr>
    </w:tbl>
    <w:p w14:paraId="017E90CF" w14:textId="77777777" w:rsidR="003018EA" w:rsidRPr="00C83CDF" w:rsidRDefault="003018EA" w:rsidP="003018EA">
      <w:pPr>
        <w:pStyle w:val="titolo30"/>
        <w:rPr>
          <w:rFonts w:eastAsiaTheme="minorEastAsia"/>
          <w:color w:val="002060"/>
        </w:rPr>
      </w:pPr>
      <w:r w:rsidRPr="00C83CDF">
        <w:rPr>
          <w:color w:val="002060"/>
        </w:rPr>
        <w:t xml:space="preserve">CALCIATORI NON ESPULSI </w:t>
      </w:r>
    </w:p>
    <w:p w14:paraId="6F861749" w14:textId="77777777" w:rsidR="003018EA" w:rsidRPr="00C83CDF" w:rsidRDefault="003018EA" w:rsidP="003018EA">
      <w:pPr>
        <w:pStyle w:val="titolo20"/>
        <w:rPr>
          <w:color w:val="002060"/>
        </w:rPr>
      </w:pPr>
      <w:r w:rsidRPr="00C83CD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19084C76" w14:textId="77777777" w:rsidTr="003E46CF">
        <w:tc>
          <w:tcPr>
            <w:tcW w:w="2200" w:type="dxa"/>
            <w:tcMar>
              <w:top w:w="20" w:type="dxa"/>
              <w:left w:w="20" w:type="dxa"/>
              <w:bottom w:w="20" w:type="dxa"/>
              <w:right w:w="20" w:type="dxa"/>
            </w:tcMar>
            <w:vAlign w:val="center"/>
            <w:hideMark/>
          </w:tcPr>
          <w:p w14:paraId="06382D4E" w14:textId="77777777" w:rsidR="003018EA" w:rsidRPr="00C83CDF" w:rsidRDefault="003018EA" w:rsidP="003E46CF">
            <w:pPr>
              <w:pStyle w:val="movimento"/>
              <w:rPr>
                <w:color w:val="002060"/>
              </w:rPr>
            </w:pPr>
            <w:r w:rsidRPr="00C83CDF">
              <w:rPr>
                <w:color w:val="002060"/>
              </w:rPr>
              <w:t>CAPRADOSSI ANDREA</w:t>
            </w:r>
          </w:p>
        </w:tc>
        <w:tc>
          <w:tcPr>
            <w:tcW w:w="2200" w:type="dxa"/>
            <w:tcMar>
              <w:top w:w="20" w:type="dxa"/>
              <w:left w:w="20" w:type="dxa"/>
              <w:bottom w:w="20" w:type="dxa"/>
              <w:right w:w="20" w:type="dxa"/>
            </w:tcMar>
            <w:vAlign w:val="center"/>
            <w:hideMark/>
          </w:tcPr>
          <w:p w14:paraId="342ECA00" w14:textId="77777777" w:rsidR="003018EA" w:rsidRPr="00C83CDF" w:rsidRDefault="003018EA" w:rsidP="003E46CF">
            <w:pPr>
              <w:pStyle w:val="movimento2"/>
              <w:rPr>
                <w:color w:val="002060"/>
              </w:rPr>
            </w:pPr>
            <w:r w:rsidRPr="00C83CDF">
              <w:rPr>
                <w:color w:val="002060"/>
              </w:rPr>
              <w:t xml:space="preserve">(EUROPE TT) </w:t>
            </w:r>
          </w:p>
        </w:tc>
        <w:tc>
          <w:tcPr>
            <w:tcW w:w="800" w:type="dxa"/>
            <w:tcMar>
              <w:top w:w="20" w:type="dxa"/>
              <w:left w:w="20" w:type="dxa"/>
              <w:bottom w:w="20" w:type="dxa"/>
              <w:right w:w="20" w:type="dxa"/>
            </w:tcMar>
            <w:vAlign w:val="center"/>
            <w:hideMark/>
          </w:tcPr>
          <w:p w14:paraId="0208327A"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F8528F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2808F5B" w14:textId="77777777" w:rsidR="003018EA" w:rsidRPr="00C83CDF" w:rsidRDefault="003018EA" w:rsidP="003E46CF">
            <w:pPr>
              <w:pStyle w:val="movimento2"/>
              <w:rPr>
                <w:color w:val="002060"/>
              </w:rPr>
            </w:pPr>
            <w:r w:rsidRPr="00C83CDF">
              <w:rPr>
                <w:color w:val="002060"/>
              </w:rPr>
              <w:t> </w:t>
            </w:r>
          </w:p>
        </w:tc>
      </w:tr>
    </w:tbl>
    <w:p w14:paraId="6E69F966" w14:textId="77777777" w:rsidR="003018EA" w:rsidRPr="00C83CDF" w:rsidRDefault="003018EA" w:rsidP="003018EA">
      <w:pPr>
        <w:pStyle w:val="diffida"/>
        <w:spacing w:before="80" w:beforeAutospacing="0" w:after="40" w:afterAutospacing="0"/>
        <w:rPr>
          <w:rFonts w:eastAsiaTheme="minorEastAsia"/>
          <w:color w:val="002060"/>
        </w:rPr>
      </w:pPr>
      <w:r w:rsidRPr="00C83CDF">
        <w:rPr>
          <w:color w:val="002060"/>
        </w:rPr>
        <w:t xml:space="preserve">Per aver rivolto all'arbitro espressioni irriguardose, reiterando tale atteggiamento anche a fine gara. Non in distinta, veniva personalmente riconosciuto dall'arbitro tra i tifosi presenti in tribuna. </w:t>
      </w:r>
    </w:p>
    <w:p w14:paraId="7291A72D"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4D8AFB2D" w14:textId="77777777" w:rsidTr="003E46CF">
        <w:tc>
          <w:tcPr>
            <w:tcW w:w="2200" w:type="dxa"/>
            <w:tcMar>
              <w:top w:w="20" w:type="dxa"/>
              <w:left w:w="20" w:type="dxa"/>
              <w:bottom w:w="20" w:type="dxa"/>
              <w:right w:w="20" w:type="dxa"/>
            </w:tcMar>
            <w:vAlign w:val="center"/>
            <w:hideMark/>
          </w:tcPr>
          <w:p w14:paraId="58C7638E" w14:textId="77777777" w:rsidR="003018EA" w:rsidRPr="00C83CDF" w:rsidRDefault="003018EA" w:rsidP="003E46CF">
            <w:pPr>
              <w:pStyle w:val="movimento"/>
              <w:rPr>
                <w:color w:val="002060"/>
              </w:rPr>
            </w:pPr>
            <w:r w:rsidRPr="00C83CDF">
              <w:rPr>
                <w:color w:val="002060"/>
              </w:rPr>
              <w:t>SCIPIONI DANIELE</w:t>
            </w:r>
          </w:p>
        </w:tc>
        <w:tc>
          <w:tcPr>
            <w:tcW w:w="2200" w:type="dxa"/>
            <w:tcMar>
              <w:top w:w="20" w:type="dxa"/>
              <w:left w:w="20" w:type="dxa"/>
              <w:bottom w:w="20" w:type="dxa"/>
              <w:right w:w="20" w:type="dxa"/>
            </w:tcMar>
            <w:vAlign w:val="center"/>
            <w:hideMark/>
          </w:tcPr>
          <w:p w14:paraId="74432250" w14:textId="77777777" w:rsidR="003018EA" w:rsidRPr="00C83CDF" w:rsidRDefault="003018EA" w:rsidP="003E46CF">
            <w:pPr>
              <w:pStyle w:val="movimento2"/>
              <w:rPr>
                <w:color w:val="002060"/>
              </w:rPr>
            </w:pPr>
            <w:r w:rsidRPr="00C83CDF">
              <w:rPr>
                <w:color w:val="002060"/>
              </w:rPr>
              <w:t xml:space="preserve">(ACADEMY CIVITANOVESE) </w:t>
            </w:r>
          </w:p>
        </w:tc>
        <w:tc>
          <w:tcPr>
            <w:tcW w:w="800" w:type="dxa"/>
            <w:tcMar>
              <w:top w:w="20" w:type="dxa"/>
              <w:left w:w="20" w:type="dxa"/>
              <w:bottom w:w="20" w:type="dxa"/>
              <w:right w:w="20" w:type="dxa"/>
            </w:tcMar>
            <w:vAlign w:val="center"/>
            <w:hideMark/>
          </w:tcPr>
          <w:p w14:paraId="4E884E33"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E2CCD2C" w14:textId="77777777" w:rsidR="003018EA" w:rsidRPr="00C83CDF" w:rsidRDefault="003018EA" w:rsidP="003E46CF">
            <w:pPr>
              <w:pStyle w:val="movimento"/>
              <w:rPr>
                <w:color w:val="002060"/>
              </w:rPr>
            </w:pPr>
            <w:r w:rsidRPr="00C83CDF">
              <w:rPr>
                <w:color w:val="002060"/>
              </w:rPr>
              <w:t>GIACOMELLI ANDREA</w:t>
            </w:r>
          </w:p>
        </w:tc>
        <w:tc>
          <w:tcPr>
            <w:tcW w:w="2200" w:type="dxa"/>
            <w:tcMar>
              <w:top w:w="20" w:type="dxa"/>
              <w:left w:w="20" w:type="dxa"/>
              <w:bottom w:w="20" w:type="dxa"/>
              <w:right w:w="20" w:type="dxa"/>
            </w:tcMar>
            <w:vAlign w:val="center"/>
            <w:hideMark/>
          </w:tcPr>
          <w:p w14:paraId="77C7F83C" w14:textId="77777777" w:rsidR="003018EA" w:rsidRPr="00C83CDF" w:rsidRDefault="003018EA" w:rsidP="003E46CF">
            <w:pPr>
              <w:pStyle w:val="movimento2"/>
              <w:rPr>
                <w:color w:val="002060"/>
              </w:rPr>
            </w:pPr>
            <w:r w:rsidRPr="00C83CDF">
              <w:rPr>
                <w:color w:val="002060"/>
              </w:rPr>
              <w:t xml:space="preserve">(ACLI AUDAX MONTECOSARO C5) </w:t>
            </w:r>
          </w:p>
        </w:tc>
      </w:tr>
      <w:tr w:rsidR="003018EA" w:rsidRPr="00C83CDF" w14:paraId="57AF7999" w14:textId="77777777" w:rsidTr="003E46CF">
        <w:tc>
          <w:tcPr>
            <w:tcW w:w="2200" w:type="dxa"/>
            <w:tcMar>
              <w:top w:w="20" w:type="dxa"/>
              <w:left w:w="20" w:type="dxa"/>
              <w:bottom w:w="20" w:type="dxa"/>
              <w:right w:w="20" w:type="dxa"/>
            </w:tcMar>
            <w:vAlign w:val="center"/>
            <w:hideMark/>
          </w:tcPr>
          <w:p w14:paraId="67D2BE0B" w14:textId="77777777" w:rsidR="003018EA" w:rsidRPr="00C83CDF" w:rsidRDefault="003018EA" w:rsidP="003E46CF">
            <w:pPr>
              <w:pStyle w:val="movimento"/>
              <w:rPr>
                <w:color w:val="002060"/>
              </w:rPr>
            </w:pPr>
            <w:r w:rsidRPr="00C83CDF">
              <w:rPr>
                <w:color w:val="002060"/>
              </w:rPr>
              <w:t>AMABILI LUCA</w:t>
            </w:r>
          </w:p>
        </w:tc>
        <w:tc>
          <w:tcPr>
            <w:tcW w:w="2200" w:type="dxa"/>
            <w:tcMar>
              <w:top w:w="20" w:type="dxa"/>
              <w:left w:w="20" w:type="dxa"/>
              <w:bottom w:w="20" w:type="dxa"/>
              <w:right w:w="20" w:type="dxa"/>
            </w:tcMar>
            <w:vAlign w:val="center"/>
            <w:hideMark/>
          </w:tcPr>
          <w:p w14:paraId="1AD19DE4" w14:textId="77777777" w:rsidR="003018EA" w:rsidRPr="00C83CDF" w:rsidRDefault="003018EA" w:rsidP="003E46CF">
            <w:pPr>
              <w:pStyle w:val="movimento2"/>
              <w:rPr>
                <w:color w:val="002060"/>
              </w:rPr>
            </w:pPr>
            <w:r w:rsidRPr="00C83CDF">
              <w:rPr>
                <w:color w:val="002060"/>
              </w:rPr>
              <w:t xml:space="preserve">(ACQUAVIVA CALCIO) </w:t>
            </w:r>
          </w:p>
        </w:tc>
        <w:tc>
          <w:tcPr>
            <w:tcW w:w="800" w:type="dxa"/>
            <w:tcMar>
              <w:top w:w="20" w:type="dxa"/>
              <w:left w:w="20" w:type="dxa"/>
              <w:bottom w:w="20" w:type="dxa"/>
              <w:right w:w="20" w:type="dxa"/>
            </w:tcMar>
            <w:vAlign w:val="center"/>
            <w:hideMark/>
          </w:tcPr>
          <w:p w14:paraId="76A2EAE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31A66CC" w14:textId="77777777" w:rsidR="003018EA" w:rsidRPr="00C83CDF" w:rsidRDefault="003018EA" w:rsidP="003E46CF">
            <w:pPr>
              <w:pStyle w:val="movimento"/>
              <w:rPr>
                <w:color w:val="002060"/>
              </w:rPr>
            </w:pPr>
            <w:r w:rsidRPr="00C83CDF">
              <w:rPr>
                <w:color w:val="002060"/>
              </w:rPr>
              <w:t>LAZZARI ROBERTO</w:t>
            </w:r>
          </w:p>
        </w:tc>
        <w:tc>
          <w:tcPr>
            <w:tcW w:w="2200" w:type="dxa"/>
            <w:tcMar>
              <w:top w:w="20" w:type="dxa"/>
              <w:left w:w="20" w:type="dxa"/>
              <w:bottom w:w="20" w:type="dxa"/>
              <w:right w:w="20" w:type="dxa"/>
            </w:tcMar>
            <w:vAlign w:val="center"/>
            <w:hideMark/>
          </w:tcPr>
          <w:p w14:paraId="06E69A06" w14:textId="77777777" w:rsidR="003018EA" w:rsidRPr="00C83CDF" w:rsidRDefault="003018EA" w:rsidP="003E46CF">
            <w:pPr>
              <w:pStyle w:val="movimento2"/>
              <w:rPr>
                <w:color w:val="002060"/>
              </w:rPr>
            </w:pPr>
            <w:r w:rsidRPr="00C83CDF">
              <w:rPr>
                <w:color w:val="002060"/>
              </w:rPr>
              <w:t xml:space="preserve">(ACQUAVIVA CALCIO) </w:t>
            </w:r>
          </w:p>
        </w:tc>
      </w:tr>
      <w:tr w:rsidR="003018EA" w:rsidRPr="00C83CDF" w14:paraId="2BA042DD" w14:textId="77777777" w:rsidTr="003E46CF">
        <w:tc>
          <w:tcPr>
            <w:tcW w:w="2200" w:type="dxa"/>
            <w:tcMar>
              <w:top w:w="20" w:type="dxa"/>
              <w:left w:w="20" w:type="dxa"/>
              <w:bottom w:w="20" w:type="dxa"/>
              <w:right w:w="20" w:type="dxa"/>
            </w:tcMar>
            <w:vAlign w:val="center"/>
            <w:hideMark/>
          </w:tcPr>
          <w:p w14:paraId="01D8BCE0" w14:textId="77777777" w:rsidR="003018EA" w:rsidRPr="00C83CDF" w:rsidRDefault="003018EA" w:rsidP="003E46CF">
            <w:pPr>
              <w:pStyle w:val="movimento"/>
              <w:rPr>
                <w:color w:val="002060"/>
              </w:rPr>
            </w:pPr>
            <w:r w:rsidRPr="00C83CDF">
              <w:rPr>
                <w:color w:val="002060"/>
              </w:rPr>
              <w:t>BARBABELLA DANIELE</w:t>
            </w:r>
          </w:p>
        </w:tc>
        <w:tc>
          <w:tcPr>
            <w:tcW w:w="2200" w:type="dxa"/>
            <w:tcMar>
              <w:top w:w="20" w:type="dxa"/>
              <w:left w:w="20" w:type="dxa"/>
              <w:bottom w:w="20" w:type="dxa"/>
              <w:right w:w="20" w:type="dxa"/>
            </w:tcMar>
            <w:vAlign w:val="center"/>
            <w:hideMark/>
          </w:tcPr>
          <w:p w14:paraId="72D28C21" w14:textId="77777777" w:rsidR="003018EA" w:rsidRPr="00C83CDF" w:rsidRDefault="003018EA" w:rsidP="003E46CF">
            <w:pPr>
              <w:pStyle w:val="movimento2"/>
              <w:rPr>
                <w:color w:val="002060"/>
              </w:rPr>
            </w:pPr>
            <w:r w:rsidRPr="00C83CDF">
              <w:rPr>
                <w:color w:val="002060"/>
              </w:rPr>
              <w:t xml:space="preserve">(ASPIO 2005) </w:t>
            </w:r>
          </w:p>
        </w:tc>
        <w:tc>
          <w:tcPr>
            <w:tcW w:w="800" w:type="dxa"/>
            <w:tcMar>
              <w:top w:w="20" w:type="dxa"/>
              <w:left w:w="20" w:type="dxa"/>
              <w:bottom w:w="20" w:type="dxa"/>
              <w:right w:w="20" w:type="dxa"/>
            </w:tcMar>
            <w:vAlign w:val="center"/>
            <w:hideMark/>
          </w:tcPr>
          <w:p w14:paraId="1256B505"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36B41EE" w14:textId="77777777" w:rsidR="003018EA" w:rsidRPr="00C83CDF" w:rsidRDefault="003018EA" w:rsidP="003E46CF">
            <w:pPr>
              <w:pStyle w:val="movimento"/>
              <w:rPr>
                <w:color w:val="002060"/>
              </w:rPr>
            </w:pPr>
            <w:r w:rsidRPr="00C83CDF">
              <w:rPr>
                <w:color w:val="002060"/>
              </w:rPr>
              <w:t>MARTONE VITTORIO</w:t>
            </w:r>
          </w:p>
        </w:tc>
        <w:tc>
          <w:tcPr>
            <w:tcW w:w="2200" w:type="dxa"/>
            <w:tcMar>
              <w:top w:w="20" w:type="dxa"/>
              <w:left w:w="20" w:type="dxa"/>
              <w:bottom w:w="20" w:type="dxa"/>
              <w:right w:w="20" w:type="dxa"/>
            </w:tcMar>
            <w:vAlign w:val="center"/>
            <w:hideMark/>
          </w:tcPr>
          <w:p w14:paraId="64CD1B61" w14:textId="77777777" w:rsidR="003018EA" w:rsidRPr="00C83CDF" w:rsidRDefault="003018EA" w:rsidP="003E46CF">
            <w:pPr>
              <w:pStyle w:val="movimento2"/>
              <w:rPr>
                <w:color w:val="002060"/>
              </w:rPr>
            </w:pPr>
            <w:r w:rsidRPr="00C83CDF">
              <w:rPr>
                <w:color w:val="002060"/>
              </w:rPr>
              <w:t xml:space="preserve">(ASPIO 2005) </w:t>
            </w:r>
          </w:p>
        </w:tc>
      </w:tr>
      <w:tr w:rsidR="003018EA" w:rsidRPr="00C83CDF" w14:paraId="3DB72EAB" w14:textId="77777777" w:rsidTr="003E46CF">
        <w:tc>
          <w:tcPr>
            <w:tcW w:w="2200" w:type="dxa"/>
            <w:tcMar>
              <w:top w:w="20" w:type="dxa"/>
              <w:left w:w="20" w:type="dxa"/>
              <w:bottom w:w="20" w:type="dxa"/>
              <w:right w:w="20" w:type="dxa"/>
            </w:tcMar>
            <w:vAlign w:val="center"/>
            <w:hideMark/>
          </w:tcPr>
          <w:p w14:paraId="3E31DDF8" w14:textId="77777777" w:rsidR="003018EA" w:rsidRPr="00C83CDF" w:rsidRDefault="003018EA" w:rsidP="003E46CF">
            <w:pPr>
              <w:pStyle w:val="movimento"/>
              <w:rPr>
                <w:color w:val="002060"/>
              </w:rPr>
            </w:pPr>
            <w:r w:rsidRPr="00C83CDF">
              <w:rPr>
                <w:color w:val="002060"/>
              </w:rPr>
              <w:t>SGROI GIANLUCA</w:t>
            </w:r>
          </w:p>
        </w:tc>
        <w:tc>
          <w:tcPr>
            <w:tcW w:w="2200" w:type="dxa"/>
            <w:tcMar>
              <w:top w:w="20" w:type="dxa"/>
              <w:left w:w="20" w:type="dxa"/>
              <w:bottom w:w="20" w:type="dxa"/>
              <w:right w:w="20" w:type="dxa"/>
            </w:tcMar>
            <w:vAlign w:val="center"/>
            <w:hideMark/>
          </w:tcPr>
          <w:p w14:paraId="1A1D4A17" w14:textId="77777777" w:rsidR="003018EA" w:rsidRPr="00C83CDF" w:rsidRDefault="003018EA" w:rsidP="003E46CF">
            <w:pPr>
              <w:pStyle w:val="movimento2"/>
              <w:rPr>
                <w:color w:val="002060"/>
              </w:rPr>
            </w:pPr>
            <w:r w:rsidRPr="00C83CDF">
              <w:rPr>
                <w:color w:val="002060"/>
              </w:rPr>
              <w:t xml:space="preserve">(ASPIO 2005) </w:t>
            </w:r>
          </w:p>
        </w:tc>
        <w:tc>
          <w:tcPr>
            <w:tcW w:w="800" w:type="dxa"/>
            <w:tcMar>
              <w:top w:w="20" w:type="dxa"/>
              <w:left w:w="20" w:type="dxa"/>
              <w:bottom w:w="20" w:type="dxa"/>
              <w:right w:w="20" w:type="dxa"/>
            </w:tcMar>
            <w:vAlign w:val="center"/>
            <w:hideMark/>
          </w:tcPr>
          <w:p w14:paraId="70B00368"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B7FAFAF" w14:textId="77777777" w:rsidR="003018EA" w:rsidRPr="00C83CDF" w:rsidRDefault="003018EA" w:rsidP="003E46CF">
            <w:pPr>
              <w:pStyle w:val="movimento"/>
              <w:rPr>
                <w:color w:val="002060"/>
              </w:rPr>
            </w:pPr>
            <w:r w:rsidRPr="00C83CDF">
              <w:rPr>
                <w:color w:val="002060"/>
              </w:rPr>
              <w:t>CATONE ANDREA</w:t>
            </w:r>
          </w:p>
        </w:tc>
        <w:tc>
          <w:tcPr>
            <w:tcW w:w="2200" w:type="dxa"/>
            <w:tcMar>
              <w:top w:w="20" w:type="dxa"/>
              <w:left w:w="20" w:type="dxa"/>
              <w:bottom w:w="20" w:type="dxa"/>
              <w:right w:w="20" w:type="dxa"/>
            </w:tcMar>
            <w:vAlign w:val="center"/>
            <w:hideMark/>
          </w:tcPr>
          <w:p w14:paraId="5C838CA3" w14:textId="77777777" w:rsidR="003018EA" w:rsidRPr="00C83CDF" w:rsidRDefault="003018EA" w:rsidP="003E46CF">
            <w:pPr>
              <w:pStyle w:val="movimento2"/>
              <w:rPr>
                <w:color w:val="002060"/>
              </w:rPr>
            </w:pPr>
            <w:r w:rsidRPr="00C83CDF">
              <w:rPr>
                <w:color w:val="002060"/>
              </w:rPr>
              <w:t xml:space="preserve">(AUDAX PIOBBICO CALCIO) </w:t>
            </w:r>
          </w:p>
        </w:tc>
      </w:tr>
      <w:tr w:rsidR="003018EA" w:rsidRPr="00C83CDF" w14:paraId="63072CA0" w14:textId="77777777" w:rsidTr="003E46CF">
        <w:tc>
          <w:tcPr>
            <w:tcW w:w="2200" w:type="dxa"/>
            <w:tcMar>
              <w:top w:w="20" w:type="dxa"/>
              <w:left w:w="20" w:type="dxa"/>
              <w:bottom w:w="20" w:type="dxa"/>
              <w:right w:w="20" w:type="dxa"/>
            </w:tcMar>
            <w:vAlign w:val="center"/>
            <w:hideMark/>
          </w:tcPr>
          <w:p w14:paraId="37862DB7" w14:textId="77777777" w:rsidR="003018EA" w:rsidRPr="00C83CDF" w:rsidRDefault="003018EA" w:rsidP="003E46CF">
            <w:pPr>
              <w:pStyle w:val="movimento"/>
              <w:rPr>
                <w:color w:val="002060"/>
              </w:rPr>
            </w:pPr>
            <w:r w:rsidRPr="00C83CDF">
              <w:rPr>
                <w:color w:val="002060"/>
              </w:rPr>
              <w:t>BARTOLACCI PIETRO</w:t>
            </w:r>
          </w:p>
        </w:tc>
        <w:tc>
          <w:tcPr>
            <w:tcW w:w="2200" w:type="dxa"/>
            <w:tcMar>
              <w:top w:w="20" w:type="dxa"/>
              <w:left w:w="20" w:type="dxa"/>
              <w:bottom w:w="20" w:type="dxa"/>
              <w:right w:w="20" w:type="dxa"/>
            </w:tcMar>
            <w:vAlign w:val="center"/>
            <w:hideMark/>
          </w:tcPr>
          <w:p w14:paraId="319485EC" w14:textId="77777777" w:rsidR="003018EA" w:rsidRPr="00C83CDF" w:rsidRDefault="003018EA" w:rsidP="003E46CF">
            <w:pPr>
              <w:pStyle w:val="movimento2"/>
              <w:rPr>
                <w:color w:val="002060"/>
              </w:rPr>
            </w:pPr>
            <w:r w:rsidRPr="00C83CDF">
              <w:rPr>
                <w:color w:val="002060"/>
              </w:rPr>
              <w:t xml:space="preserve">(CALCIO A 5 CORINALDO) </w:t>
            </w:r>
          </w:p>
        </w:tc>
        <w:tc>
          <w:tcPr>
            <w:tcW w:w="800" w:type="dxa"/>
            <w:tcMar>
              <w:top w:w="20" w:type="dxa"/>
              <w:left w:w="20" w:type="dxa"/>
              <w:bottom w:w="20" w:type="dxa"/>
              <w:right w:w="20" w:type="dxa"/>
            </w:tcMar>
            <w:vAlign w:val="center"/>
            <w:hideMark/>
          </w:tcPr>
          <w:p w14:paraId="29E26A4E"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E14F552" w14:textId="77777777" w:rsidR="003018EA" w:rsidRPr="00C83CDF" w:rsidRDefault="003018EA" w:rsidP="003E46CF">
            <w:pPr>
              <w:pStyle w:val="movimento"/>
              <w:rPr>
                <w:color w:val="002060"/>
              </w:rPr>
            </w:pPr>
            <w:r w:rsidRPr="00C83CDF">
              <w:rPr>
                <w:color w:val="002060"/>
              </w:rPr>
              <w:t>DIOMEDI RICCARDO</w:t>
            </w:r>
          </w:p>
        </w:tc>
        <w:tc>
          <w:tcPr>
            <w:tcW w:w="2200" w:type="dxa"/>
            <w:tcMar>
              <w:top w:w="20" w:type="dxa"/>
              <w:left w:w="20" w:type="dxa"/>
              <w:bottom w:w="20" w:type="dxa"/>
              <w:right w:w="20" w:type="dxa"/>
            </w:tcMar>
            <w:vAlign w:val="center"/>
            <w:hideMark/>
          </w:tcPr>
          <w:p w14:paraId="35143377" w14:textId="77777777" w:rsidR="003018EA" w:rsidRPr="00C83CDF" w:rsidRDefault="003018EA" w:rsidP="003E46CF">
            <w:pPr>
              <w:pStyle w:val="movimento2"/>
              <w:rPr>
                <w:color w:val="002060"/>
              </w:rPr>
            </w:pPr>
            <w:r w:rsidRPr="00C83CDF">
              <w:rPr>
                <w:color w:val="002060"/>
              </w:rPr>
              <w:t xml:space="preserve">(CALCIO </w:t>
            </w:r>
            <w:proofErr w:type="gramStart"/>
            <w:r w:rsidRPr="00C83CDF">
              <w:rPr>
                <w:color w:val="002060"/>
              </w:rPr>
              <w:t>S.ELPIDIO</w:t>
            </w:r>
            <w:proofErr w:type="gramEnd"/>
            <w:r w:rsidRPr="00C83CDF">
              <w:rPr>
                <w:color w:val="002060"/>
              </w:rPr>
              <w:t xml:space="preserve"> A MARE) </w:t>
            </w:r>
          </w:p>
        </w:tc>
      </w:tr>
      <w:tr w:rsidR="003018EA" w:rsidRPr="00C83CDF" w14:paraId="0E995C8C" w14:textId="77777777" w:rsidTr="003E46CF">
        <w:tc>
          <w:tcPr>
            <w:tcW w:w="2200" w:type="dxa"/>
            <w:tcMar>
              <w:top w:w="20" w:type="dxa"/>
              <w:left w:w="20" w:type="dxa"/>
              <w:bottom w:w="20" w:type="dxa"/>
              <w:right w:w="20" w:type="dxa"/>
            </w:tcMar>
            <w:vAlign w:val="center"/>
            <w:hideMark/>
          </w:tcPr>
          <w:p w14:paraId="2547F282" w14:textId="77777777" w:rsidR="003018EA" w:rsidRPr="00C83CDF" w:rsidRDefault="003018EA" w:rsidP="003E46CF">
            <w:pPr>
              <w:pStyle w:val="movimento"/>
              <w:rPr>
                <w:color w:val="002060"/>
              </w:rPr>
            </w:pPr>
            <w:r w:rsidRPr="00C83CDF">
              <w:rPr>
                <w:color w:val="002060"/>
              </w:rPr>
              <w:t>GIOMMARINI DIEGO</w:t>
            </w:r>
          </w:p>
        </w:tc>
        <w:tc>
          <w:tcPr>
            <w:tcW w:w="2200" w:type="dxa"/>
            <w:tcMar>
              <w:top w:w="20" w:type="dxa"/>
              <w:left w:w="20" w:type="dxa"/>
              <w:bottom w:w="20" w:type="dxa"/>
              <w:right w:w="20" w:type="dxa"/>
            </w:tcMar>
            <w:vAlign w:val="center"/>
            <w:hideMark/>
          </w:tcPr>
          <w:p w14:paraId="542F2CC8" w14:textId="77777777" w:rsidR="003018EA" w:rsidRPr="00C83CDF" w:rsidRDefault="003018EA" w:rsidP="003E46CF">
            <w:pPr>
              <w:pStyle w:val="movimento2"/>
              <w:rPr>
                <w:color w:val="002060"/>
              </w:rPr>
            </w:pPr>
            <w:r w:rsidRPr="00C83CDF">
              <w:rPr>
                <w:color w:val="002060"/>
              </w:rPr>
              <w:t xml:space="preserve">(CALCIO </w:t>
            </w:r>
            <w:proofErr w:type="gramStart"/>
            <w:r w:rsidRPr="00C83CDF">
              <w:rPr>
                <w:color w:val="002060"/>
              </w:rPr>
              <w:t>S.ELPIDIO</w:t>
            </w:r>
            <w:proofErr w:type="gramEnd"/>
            <w:r w:rsidRPr="00C83CDF">
              <w:rPr>
                <w:color w:val="002060"/>
              </w:rPr>
              <w:t xml:space="preserve"> A MARE) </w:t>
            </w:r>
          </w:p>
        </w:tc>
        <w:tc>
          <w:tcPr>
            <w:tcW w:w="800" w:type="dxa"/>
            <w:tcMar>
              <w:top w:w="20" w:type="dxa"/>
              <w:left w:w="20" w:type="dxa"/>
              <w:bottom w:w="20" w:type="dxa"/>
              <w:right w:w="20" w:type="dxa"/>
            </w:tcMar>
            <w:vAlign w:val="center"/>
            <w:hideMark/>
          </w:tcPr>
          <w:p w14:paraId="30D5E068"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80EB0E7" w14:textId="77777777" w:rsidR="003018EA" w:rsidRPr="00C83CDF" w:rsidRDefault="003018EA" w:rsidP="003E46CF">
            <w:pPr>
              <w:pStyle w:val="movimento"/>
              <w:rPr>
                <w:color w:val="002060"/>
              </w:rPr>
            </w:pPr>
            <w:r w:rsidRPr="00C83CDF">
              <w:rPr>
                <w:color w:val="002060"/>
              </w:rPr>
              <w:t>LEDDA SAMUELE</w:t>
            </w:r>
          </w:p>
        </w:tc>
        <w:tc>
          <w:tcPr>
            <w:tcW w:w="2200" w:type="dxa"/>
            <w:tcMar>
              <w:top w:w="20" w:type="dxa"/>
              <w:left w:w="20" w:type="dxa"/>
              <w:bottom w:w="20" w:type="dxa"/>
              <w:right w:w="20" w:type="dxa"/>
            </w:tcMar>
            <w:vAlign w:val="center"/>
            <w:hideMark/>
          </w:tcPr>
          <w:p w14:paraId="06A54D76" w14:textId="77777777" w:rsidR="003018EA" w:rsidRPr="00C83CDF" w:rsidRDefault="003018EA" w:rsidP="003E46CF">
            <w:pPr>
              <w:pStyle w:val="movimento2"/>
              <w:rPr>
                <w:color w:val="002060"/>
              </w:rPr>
            </w:pPr>
            <w:r w:rsidRPr="00C83CDF">
              <w:rPr>
                <w:color w:val="002060"/>
              </w:rPr>
              <w:t xml:space="preserve">(CALCIO </w:t>
            </w:r>
            <w:proofErr w:type="gramStart"/>
            <w:r w:rsidRPr="00C83CDF">
              <w:rPr>
                <w:color w:val="002060"/>
              </w:rPr>
              <w:t>S.ELPIDIO</w:t>
            </w:r>
            <w:proofErr w:type="gramEnd"/>
            <w:r w:rsidRPr="00C83CDF">
              <w:rPr>
                <w:color w:val="002060"/>
              </w:rPr>
              <w:t xml:space="preserve"> A MARE) </w:t>
            </w:r>
          </w:p>
        </w:tc>
      </w:tr>
      <w:tr w:rsidR="003018EA" w:rsidRPr="00C83CDF" w14:paraId="7908764F" w14:textId="77777777" w:rsidTr="003E46CF">
        <w:tc>
          <w:tcPr>
            <w:tcW w:w="2200" w:type="dxa"/>
            <w:tcMar>
              <w:top w:w="20" w:type="dxa"/>
              <w:left w:w="20" w:type="dxa"/>
              <w:bottom w:w="20" w:type="dxa"/>
              <w:right w:w="20" w:type="dxa"/>
            </w:tcMar>
            <w:vAlign w:val="center"/>
            <w:hideMark/>
          </w:tcPr>
          <w:p w14:paraId="2C800E93" w14:textId="77777777" w:rsidR="003018EA" w:rsidRPr="00C83CDF" w:rsidRDefault="003018EA" w:rsidP="003E46CF">
            <w:pPr>
              <w:pStyle w:val="movimento"/>
              <w:rPr>
                <w:color w:val="002060"/>
              </w:rPr>
            </w:pPr>
            <w:r w:rsidRPr="00C83CDF">
              <w:rPr>
                <w:color w:val="002060"/>
              </w:rPr>
              <w:t>MICOZZI LORENZO</w:t>
            </w:r>
          </w:p>
        </w:tc>
        <w:tc>
          <w:tcPr>
            <w:tcW w:w="2200" w:type="dxa"/>
            <w:tcMar>
              <w:top w:w="20" w:type="dxa"/>
              <w:left w:w="20" w:type="dxa"/>
              <w:bottom w:w="20" w:type="dxa"/>
              <w:right w:w="20" w:type="dxa"/>
            </w:tcMar>
            <w:vAlign w:val="center"/>
            <w:hideMark/>
          </w:tcPr>
          <w:p w14:paraId="47BBDB38" w14:textId="77777777" w:rsidR="003018EA" w:rsidRPr="00C83CDF" w:rsidRDefault="003018EA" w:rsidP="003E46CF">
            <w:pPr>
              <w:pStyle w:val="movimento2"/>
              <w:rPr>
                <w:color w:val="002060"/>
              </w:rPr>
            </w:pPr>
            <w:r w:rsidRPr="00C83CDF">
              <w:rPr>
                <w:color w:val="002060"/>
              </w:rPr>
              <w:t xml:space="preserve">(CALCIO </w:t>
            </w:r>
            <w:proofErr w:type="gramStart"/>
            <w:r w:rsidRPr="00C83CDF">
              <w:rPr>
                <w:color w:val="002060"/>
              </w:rPr>
              <w:t>S.ELPIDIO</w:t>
            </w:r>
            <w:proofErr w:type="gramEnd"/>
            <w:r w:rsidRPr="00C83CDF">
              <w:rPr>
                <w:color w:val="002060"/>
              </w:rPr>
              <w:t xml:space="preserve"> A MARE) </w:t>
            </w:r>
          </w:p>
        </w:tc>
        <w:tc>
          <w:tcPr>
            <w:tcW w:w="800" w:type="dxa"/>
            <w:tcMar>
              <w:top w:w="20" w:type="dxa"/>
              <w:left w:w="20" w:type="dxa"/>
              <w:bottom w:w="20" w:type="dxa"/>
              <w:right w:w="20" w:type="dxa"/>
            </w:tcMar>
            <w:vAlign w:val="center"/>
            <w:hideMark/>
          </w:tcPr>
          <w:p w14:paraId="0CD5C791"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055BF73" w14:textId="77777777" w:rsidR="003018EA" w:rsidRPr="00C83CDF" w:rsidRDefault="003018EA" w:rsidP="003E46CF">
            <w:pPr>
              <w:pStyle w:val="movimento"/>
              <w:rPr>
                <w:color w:val="002060"/>
              </w:rPr>
            </w:pPr>
            <w:r w:rsidRPr="00C83CDF">
              <w:rPr>
                <w:color w:val="002060"/>
              </w:rPr>
              <w:t>TRASPEDINI MASSIMO</w:t>
            </w:r>
          </w:p>
        </w:tc>
        <w:tc>
          <w:tcPr>
            <w:tcW w:w="2200" w:type="dxa"/>
            <w:tcMar>
              <w:top w:w="20" w:type="dxa"/>
              <w:left w:w="20" w:type="dxa"/>
              <w:bottom w:w="20" w:type="dxa"/>
              <w:right w:w="20" w:type="dxa"/>
            </w:tcMar>
            <w:vAlign w:val="center"/>
            <w:hideMark/>
          </w:tcPr>
          <w:p w14:paraId="749E53F9" w14:textId="77777777" w:rsidR="003018EA" w:rsidRPr="00C83CDF" w:rsidRDefault="003018EA" w:rsidP="003E46CF">
            <w:pPr>
              <w:pStyle w:val="movimento2"/>
              <w:rPr>
                <w:color w:val="002060"/>
              </w:rPr>
            </w:pPr>
            <w:r w:rsidRPr="00C83CDF">
              <w:rPr>
                <w:color w:val="002060"/>
              </w:rPr>
              <w:t xml:space="preserve">(CALCIO </w:t>
            </w:r>
            <w:proofErr w:type="gramStart"/>
            <w:r w:rsidRPr="00C83CDF">
              <w:rPr>
                <w:color w:val="002060"/>
              </w:rPr>
              <w:t>S.ELPIDIO</w:t>
            </w:r>
            <w:proofErr w:type="gramEnd"/>
            <w:r w:rsidRPr="00C83CDF">
              <w:rPr>
                <w:color w:val="002060"/>
              </w:rPr>
              <w:t xml:space="preserve"> A MARE) </w:t>
            </w:r>
          </w:p>
        </w:tc>
      </w:tr>
      <w:tr w:rsidR="003018EA" w:rsidRPr="00C83CDF" w14:paraId="29F0CD6F" w14:textId="77777777" w:rsidTr="003E46CF">
        <w:tc>
          <w:tcPr>
            <w:tcW w:w="2200" w:type="dxa"/>
            <w:tcMar>
              <w:top w:w="20" w:type="dxa"/>
              <w:left w:w="20" w:type="dxa"/>
              <w:bottom w:w="20" w:type="dxa"/>
              <w:right w:w="20" w:type="dxa"/>
            </w:tcMar>
            <w:vAlign w:val="center"/>
            <w:hideMark/>
          </w:tcPr>
          <w:p w14:paraId="54AFB0DB" w14:textId="77777777" w:rsidR="003018EA" w:rsidRPr="00C83CDF" w:rsidRDefault="003018EA" w:rsidP="003E46CF">
            <w:pPr>
              <w:pStyle w:val="movimento"/>
              <w:rPr>
                <w:color w:val="002060"/>
              </w:rPr>
            </w:pPr>
            <w:r w:rsidRPr="00C83CDF">
              <w:rPr>
                <w:color w:val="002060"/>
              </w:rPr>
              <w:t>GALANDRINI LUCA</w:t>
            </w:r>
          </w:p>
        </w:tc>
        <w:tc>
          <w:tcPr>
            <w:tcW w:w="2200" w:type="dxa"/>
            <w:tcMar>
              <w:top w:w="20" w:type="dxa"/>
              <w:left w:w="20" w:type="dxa"/>
              <w:bottom w:w="20" w:type="dxa"/>
              <w:right w:w="20" w:type="dxa"/>
            </w:tcMar>
            <w:vAlign w:val="center"/>
            <w:hideMark/>
          </w:tcPr>
          <w:p w14:paraId="73209AA5" w14:textId="77777777" w:rsidR="003018EA" w:rsidRPr="00C83CDF" w:rsidRDefault="003018EA" w:rsidP="003E46CF">
            <w:pPr>
              <w:pStyle w:val="movimento2"/>
              <w:rPr>
                <w:color w:val="002060"/>
              </w:rPr>
            </w:pPr>
            <w:r w:rsidRPr="00C83CDF">
              <w:rPr>
                <w:color w:val="002060"/>
              </w:rPr>
              <w:t xml:space="preserve">(CANTINE RIUNITE CSI) </w:t>
            </w:r>
          </w:p>
        </w:tc>
        <w:tc>
          <w:tcPr>
            <w:tcW w:w="800" w:type="dxa"/>
            <w:tcMar>
              <w:top w:w="20" w:type="dxa"/>
              <w:left w:w="20" w:type="dxa"/>
              <w:bottom w:w="20" w:type="dxa"/>
              <w:right w:w="20" w:type="dxa"/>
            </w:tcMar>
            <w:vAlign w:val="center"/>
            <w:hideMark/>
          </w:tcPr>
          <w:p w14:paraId="44D9AB05"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D82BB0D" w14:textId="77777777" w:rsidR="003018EA" w:rsidRPr="00C83CDF" w:rsidRDefault="003018EA" w:rsidP="003E46CF">
            <w:pPr>
              <w:pStyle w:val="movimento"/>
              <w:rPr>
                <w:color w:val="002060"/>
              </w:rPr>
            </w:pPr>
            <w:r w:rsidRPr="00C83CDF">
              <w:rPr>
                <w:color w:val="002060"/>
              </w:rPr>
              <w:t>MAMMARELLA GIANNI</w:t>
            </w:r>
          </w:p>
        </w:tc>
        <w:tc>
          <w:tcPr>
            <w:tcW w:w="2200" w:type="dxa"/>
            <w:tcMar>
              <w:top w:w="20" w:type="dxa"/>
              <w:left w:w="20" w:type="dxa"/>
              <w:bottom w:w="20" w:type="dxa"/>
              <w:right w:w="20" w:type="dxa"/>
            </w:tcMar>
            <w:vAlign w:val="center"/>
            <w:hideMark/>
          </w:tcPr>
          <w:p w14:paraId="4B4ED290" w14:textId="77777777" w:rsidR="003018EA" w:rsidRPr="00C83CDF" w:rsidRDefault="003018EA" w:rsidP="003E46CF">
            <w:pPr>
              <w:pStyle w:val="movimento2"/>
              <w:rPr>
                <w:color w:val="002060"/>
              </w:rPr>
            </w:pPr>
            <w:r w:rsidRPr="00C83CDF">
              <w:rPr>
                <w:color w:val="002060"/>
              </w:rPr>
              <w:t xml:space="preserve">(CANTINE RIUNITE CSI) </w:t>
            </w:r>
          </w:p>
        </w:tc>
      </w:tr>
      <w:tr w:rsidR="003018EA" w:rsidRPr="00C83CDF" w14:paraId="253FBFCB" w14:textId="77777777" w:rsidTr="003E46CF">
        <w:tc>
          <w:tcPr>
            <w:tcW w:w="2200" w:type="dxa"/>
            <w:tcMar>
              <w:top w:w="20" w:type="dxa"/>
              <w:left w:w="20" w:type="dxa"/>
              <w:bottom w:w="20" w:type="dxa"/>
              <w:right w:w="20" w:type="dxa"/>
            </w:tcMar>
            <w:vAlign w:val="center"/>
            <w:hideMark/>
          </w:tcPr>
          <w:p w14:paraId="1605DD1D" w14:textId="77777777" w:rsidR="003018EA" w:rsidRPr="00C83CDF" w:rsidRDefault="003018EA" w:rsidP="003E46CF">
            <w:pPr>
              <w:pStyle w:val="movimento"/>
              <w:rPr>
                <w:color w:val="002060"/>
              </w:rPr>
            </w:pPr>
            <w:r w:rsidRPr="00C83CDF">
              <w:rPr>
                <w:color w:val="002060"/>
              </w:rPr>
              <w:t>VERDINI TOMMASO</w:t>
            </w:r>
          </w:p>
        </w:tc>
        <w:tc>
          <w:tcPr>
            <w:tcW w:w="2200" w:type="dxa"/>
            <w:tcMar>
              <w:top w:w="20" w:type="dxa"/>
              <w:left w:w="20" w:type="dxa"/>
              <w:bottom w:w="20" w:type="dxa"/>
              <w:right w:w="20" w:type="dxa"/>
            </w:tcMar>
            <w:vAlign w:val="center"/>
            <w:hideMark/>
          </w:tcPr>
          <w:p w14:paraId="7A006771" w14:textId="77777777" w:rsidR="003018EA" w:rsidRPr="00C83CDF" w:rsidRDefault="003018EA" w:rsidP="003E46CF">
            <w:pPr>
              <w:pStyle w:val="movimento2"/>
              <w:rPr>
                <w:color w:val="002060"/>
              </w:rPr>
            </w:pPr>
            <w:r w:rsidRPr="00C83CDF">
              <w:rPr>
                <w:color w:val="002060"/>
              </w:rPr>
              <w:t xml:space="preserve">(CANTINE RIUNITE CSI) </w:t>
            </w:r>
          </w:p>
        </w:tc>
        <w:tc>
          <w:tcPr>
            <w:tcW w:w="800" w:type="dxa"/>
            <w:tcMar>
              <w:top w:w="20" w:type="dxa"/>
              <w:left w:w="20" w:type="dxa"/>
              <w:bottom w:w="20" w:type="dxa"/>
              <w:right w:w="20" w:type="dxa"/>
            </w:tcMar>
            <w:vAlign w:val="center"/>
            <w:hideMark/>
          </w:tcPr>
          <w:p w14:paraId="7C8D45F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2C14455" w14:textId="77777777" w:rsidR="003018EA" w:rsidRPr="00C83CDF" w:rsidRDefault="003018EA" w:rsidP="003E46CF">
            <w:pPr>
              <w:pStyle w:val="movimento"/>
              <w:rPr>
                <w:color w:val="002060"/>
              </w:rPr>
            </w:pPr>
            <w:r w:rsidRPr="00C83CDF">
              <w:rPr>
                <w:color w:val="002060"/>
              </w:rPr>
              <w:t>MARCHETTI MATTIA</w:t>
            </w:r>
          </w:p>
        </w:tc>
        <w:tc>
          <w:tcPr>
            <w:tcW w:w="2200" w:type="dxa"/>
            <w:tcMar>
              <w:top w:w="20" w:type="dxa"/>
              <w:left w:w="20" w:type="dxa"/>
              <w:bottom w:w="20" w:type="dxa"/>
              <w:right w:w="20" w:type="dxa"/>
            </w:tcMar>
            <w:vAlign w:val="center"/>
            <w:hideMark/>
          </w:tcPr>
          <w:p w14:paraId="5B674E9D" w14:textId="77777777" w:rsidR="003018EA" w:rsidRPr="00C83CDF" w:rsidRDefault="003018EA" w:rsidP="003E46CF">
            <w:pPr>
              <w:pStyle w:val="movimento2"/>
              <w:rPr>
                <w:color w:val="002060"/>
              </w:rPr>
            </w:pPr>
            <w:r w:rsidRPr="00C83CDF">
              <w:rPr>
                <w:color w:val="002060"/>
              </w:rPr>
              <w:t xml:space="preserve">(CHIARAVALLE FUTSAL) </w:t>
            </w:r>
          </w:p>
        </w:tc>
      </w:tr>
      <w:tr w:rsidR="003018EA" w:rsidRPr="00C83CDF" w14:paraId="4CA73680" w14:textId="77777777" w:rsidTr="003E46CF">
        <w:tc>
          <w:tcPr>
            <w:tcW w:w="2200" w:type="dxa"/>
            <w:tcMar>
              <w:top w:w="20" w:type="dxa"/>
              <w:left w:w="20" w:type="dxa"/>
              <w:bottom w:w="20" w:type="dxa"/>
              <w:right w:w="20" w:type="dxa"/>
            </w:tcMar>
            <w:vAlign w:val="center"/>
            <w:hideMark/>
          </w:tcPr>
          <w:p w14:paraId="19AD91A9" w14:textId="77777777" w:rsidR="003018EA" w:rsidRPr="00C83CDF" w:rsidRDefault="003018EA" w:rsidP="003E46CF">
            <w:pPr>
              <w:pStyle w:val="movimento"/>
              <w:rPr>
                <w:color w:val="002060"/>
              </w:rPr>
            </w:pPr>
            <w:r w:rsidRPr="00C83CDF">
              <w:rPr>
                <w:color w:val="002060"/>
              </w:rPr>
              <w:t>MELELLA MAURIZIO</w:t>
            </w:r>
          </w:p>
        </w:tc>
        <w:tc>
          <w:tcPr>
            <w:tcW w:w="2200" w:type="dxa"/>
            <w:tcMar>
              <w:top w:w="20" w:type="dxa"/>
              <w:left w:w="20" w:type="dxa"/>
              <w:bottom w:w="20" w:type="dxa"/>
              <w:right w:w="20" w:type="dxa"/>
            </w:tcMar>
            <w:vAlign w:val="center"/>
            <w:hideMark/>
          </w:tcPr>
          <w:p w14:paraId="32B9BBBD" w14:textId="77777777" w:rsidR="003018EA" w:rsidRPr="00C83CDF" w:rsidRDefault="003018EA" w:rsidP="003E46CF">
            <w:pPr>
              <w:pStyle w:val="movimento2"/>
              <w:rPr>
                <w:color w:val="002060"/>
              </w:rPr>
            </w:pPr>
            <w:r w:rsidRPr="00C83CDF">
              <w:rPr>
                <w:color w:val="002060"/>
              </w:rPr>
              <w:t xml:space="preserve">(CHIARAVALLE FUTSAL) </w:t>
            </w:r>
          </w:p>
        </w:tc>
        <w:tc>
          <w:tcPr>
            <w:tcW w:w="800" w:type="dxa"/>
            <w:tcMar>
              <w:top w:w="20" w:type="dxa"/>
              <w:left w:w="20" w:type="dxa"/>
              <w:bottom w:w="20" w:type="dxa"/>
              <w:right w:w="20" w:type="dxa"/>
            </w:tcMar>
            <w:vAlign w:val="center"/>
            <w:hideMark/>
          </w:tcPr>
          <w:p w14:paraId="1A64161B"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CB0D87D" w14:textId="77777777" w:rsidR="003018EA" w:rsidRPr="00C83CDF" w:rsidRDefault="003018EA" w:rsidP="003E46CF">
            <w:pPr>
              <w:pStyle w:val="movimento"/>
              <w:rPr>
                <w:color w:val="002060"/>
              </w:rPr>
            </w:pPr>
            <w:r w:rsidRPr="00C83CDF">
              <w:rPr>
                <w:color w:val="002060"/>
              </w:rPr>
              <w:t>POGGI FABIO</w:t>
            </w:r>
          </w:p>
        </w:tc>
        <w:tc>
          <w:tcPr>
            <w:tcW w:w="2200" w:type="dxa"/>
            <w:tcMar>
              <w:top w:w="20" w:type="dxa"/>
              <w:left w:w="20" w:type="dxa"/>
              <w:bottom w:w="20" w:type="dxa"/>
              <w:right w:w="20" w:type="dxa"/>
            </w:tcMar>
            <w:vAlign w:val="center"/>
            <w:hideMark/>
          </w:tcPr>
          <w:p w14:paraId="776DDC3E" w14:textId="77777777" w:rsidR="003018EA" w:rsidRPr="00C83CDF" w:rsidRDefault="003018EA" w:rsidP="003E46CF">
            <w:pPr>
              <w:pStyle w:val="movimento2"/>
              <w:rPr>
                <w:color w:val="002060"/>
              </w:rPr>
            </w:pPr>
            <w:r w:rsidRPr="00C83CDF">
              <w:rPr>
                <w:color w:val="002060"/>
              </w:rPr>
              <w:t xml:space="preserve">(CSI MONTEFIORE) </w:t>
            </w:r>
          </w:p>
        </w:tc>
      </w:tr>
      <w:tr w:rsidR="003018EA" w:rsidRPr="00C83CDF" w14:paraId="3A023FF2" w14:textId="77777777" w:rsidTr="003E46CF">
        <w:tc>
          <w:tcPr>
            <w:tcW w:w="2200" w:type="dxa"/>
            <w:tcMar>
              <w:top w:w="20" w:type="dxa"/>
              <w:left w:w="20" w:type="dxa"/>
              <w:bottom w:w="20" w:type="dxa"/>
              <w:right w:w="20" w:type="dxa"/>
            </w:tcMar>
            <w:vAlign w:val="center"/>
            <w:hideMark/>
          </w:tcPr>
          <w:p w14:paraId="45E2AFA1" w14:textId="77777777" w:rsidR="003018EA" w:rsidRPr="00C83CDF" w:rsidRDefault="003018EA" w:rsidP="003E46CF">
            <w:pPr>
              <w:pStyle w:val="movimento"/>
              <w:rPr>
                <w:color w:val="002060"/>
              </w:rPr>
            </w:pPr>
            <w:r w:rsidRPr="00C83CDF">
              <w:rPr>
                <w:color w:val="002060"/>
              </w:rPr>
              <w:t>ALESSANDRONI FILIPPO</w:t>
            </w:r>
          </w:p>
        </w:tc>
        <w:tc>
          <w:tcPr>
            <w:tcW w:w="2200" w:type="dxa"/>
            <w:tcMar>
              <w:top w:w="20" w:type="dxa"/>
              <w:left w:w="20" w:type="dxa"/>
              <w:bottom w:w="20" w:type="dxa"/>
              <w:right w:w="20" w:type="dxa"/>
            </w:tcMar>
            <w:vAlign w:val="center"/>
            <w:hideMark/>
          </w:tcPr>
          <w:p w14:paraId="2478993E" w14:textId="77777777" w:rsidR="003018EA" w:rsidRPr="00C83CDF" w:rsidRDefault="003018EA" w:rsidP="003E46CF">
            <w:pPr>
              <w:pStyle w:val="movimento2"/>
              <w:rPr>
                <w:color w:val="002060"/>
              </w:rPr>
            </w:pPr>
            <w:r w:rsidRPr="00C83CDF">
              <w:rPr>
                <w:color w:val="002060"/>
              </w:rPr>
              <w:t xml:space="preserve">(DURANTINA SANTA CECILIA) </w:t>
            </w:r>
          </w:p>
        </w:tc>
        <w:tc>
          <w:tcPr>
            <w:tcW w:w="800" w:type="dxa"/>
            <w:tcMar>
              <w:top w:w="20" w:type="dxa"/>
              <w:left w:w="20" w:type="dxa"/>
              <w:bottom w:w="20" w:type="dxa"/>
              <w:right w:w="20" w:type="dxa"/>
            </w:tcMar>
            <w:vAlign w:val="center"/>
            <w:hideMark/>
          </w:tcPr>
          <w:p w14:paraId="419BACA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C3A4C72" w14:textId="77777777" w:rsidR="003018EA" w:rsidRPr="00C83CDF" w:rsidRDefault="003018EA" w:rsidP="003E46CF">
            <w:pPr>
              <w:pStyle w:val="movimento"/>
              <w:rPr>
                <w:color w:val="002060"/>
              </w:rPr>
            </w:pPr>
            <w:r w:rsidRPr="00C83CDF">
              <w:rPr>
                <w:color w:val="002060"/>
              </w:rPr>
              <w:t>BRACCIONI CESARE</w:t>
            </w:r>
          </w:p>
        </w:tc>
        <w:tc>
          <w:tcPr>
            <w:tcW w:w="2200" w:type="dxa"/>
            <w:tcMar>
              <w:top w:w="20" w:type="dxa"/>
              <w:left w:w="20" w:type="dxa"/>
              <w:bottom w:w="20" w:type="dxa"/>
              <w:right w:w="20" w:type="dxa"/>
            </w:tcMar>
            <w:vAlign w:val="center"/>
            <w:hideMark/>
          </w:tcPr>
          <w:p w14:paraId="33936E7B" w14:textId="77777777" w:rsidR="003018EA" w:rsidRPr="00C83CDF" w:rsidRDefault="003018EA" w:rsidP="003E46CF">
            <w:pPr>
              <w:pStyle w:val="movimento2"/>
              <w:rPr>
                <w:color w:val="002060"/>
              </w:rPr>
            </w:pPr>
            <w:r w:rsidRPr="00C83CDF">
              <w:rPr>
                <w:color w:val="002060"/>
              </w:rPr>
              <w:t xml:space="preserve">(DURANTINA SANTA CECILIA) </w:t>
            </w:r>
          </w:p>
        </w:tc>
      </w:tr>
      <w:tr w:rsidR="003018EA" w:rsidRPr="00C83CDF" w14:paraId="7D46B027" w14:textId="77777777" w:rsidTr="003E46CF">
        <w:tc>
          <w:tcPr>
            <w:tcW w:w="2200" w:type="dxa"/>
            <w:tcMar>
              <w:top w:w="20" w:type="dxa"/>
              <w:left w:w="20" w:type="dxa"/>
              <w:bottom w:w="20" w:type="dxa"/>
              <w:right w:w="20" w:type="dxa"/>
            </w:tcMar>
            <w:vAlign w:val="center"/>
            <w:hideMark/>
          </w:tcPr>
          <w:p w14:paraId="035C09E6" w14:textId="77777777" w:rsidR="003018EA" w:rsidRPr="00C83CDF" w:rsidRDefault="003018EA" w:rsidP="003E46CF">
            <w:pPr>
              <w:pStyle w:val="movimento"/>
              <w:rPr>
                <w:color w:val="002060"/>
              </w:rPr>
            </w:pPr>
            <w:r w:rsidRPr="00C83CDF">
              <w:rPr>
                <w:color w:val="002060"/>
              </w:rPr>
              <w:t>BRACCIONI MATTIA</w:t>
            </w:r>
          </w:p>
        </w:tc>
        <w:tc>
          <w:tcPr>
            <w:tcW w:w="2200" w:type="dxa"/>
            <w:tcMar>
              <w:top w:w="20" w:type="dxa"/>
              <w:left w:w="20" w:type="dxa"/>
              <w:bottom w:w="20" w:type="dxa"/>
              <w:right w:w="20" w:type="dxa"/>
            </w:tcMar>
            <w:vAlign w:val="center"/>
            <w:hideMark/>
          </w:tcPr>
          <w:p w14:paraId="7CF46E01" w14:textId="77777777" w:rsidR="003018EA" w:rsidRPr="00C83CDF" w:rsidRDefault="003018EA" w:rsidP="003E46CF">
            <w:pPr>
              <w:pStyle w:val="movimento2"/>
              <w:rPr>
                <w:color w:val="002060"/>
              </w:rPr>
            </w:pPr>
            <w:r w:rsidRPr="00C83CDF">
              <w:rPr>
                <w:color w:val="002060"/>
              </w:rPr>
              <w:t xml:space="preserve">(DURANTINA SANTA CECILIA) </w:t>
            </w:r>
          </w:p>
        </w:tc>
        <w:tc>
          <w:tcPr>
            <w:tcW w:w="800" w:type="dxa"/>
            <w:tcMar>
              <w:top w:w="20" w:type="dxa"/>
              <w:left w:w="20" w:type="dxa"/>
              <w:bottom w:w="20" w:type="dxa"/>
              <w:right w:w="20" w:type="dxa"/>
            </w:tcMar>
            <w:vAlign w:val="center"/>
            <w:hideMark/>
          </w:tcPr>
          <w:p w14:paraId="482D181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5014030" w14:textId="77777777" w:rsidR="003018EA" w:rsidRPr="00C83CDF" w:rsidRDefault="003018EA" w:rsidP="003E46CF">
            <w:pPr>
              <w:pStyle w:val="movimento"/>
              <w:rPr>
                <w:color w:val="002060"/>
              </w:rPr>
            </w:pPr>
            <w:r w:rsidRPr="00C83CDF">
              <w:rPr>
                <w:color w:val="002060"/>
              </w:rPr>
              <w:t>BULDRINI LORENZO</w:t>
            </w:r>
          </w:p>
        </w:tc>
        <w:tc>
          <w:tcPr>
            <w:tcW w:w="2200" w:type="dxa"/>
            <w:tcMar>
              <w:top w:w="20" w:type="dxa"/>
              <w:left w:w="20" w:type="dxa"/>
              <w:bottom w:w="20" w:type="dxa"/>
              <w:right w:w="20" w:type="dxa"/>
            </w:tcMar>
            <w:vAlign w:val="center"/>
            <w:hideMark/>
          </w:tcPr>
          <w:p w14:paraId="1C081628" w14:textId="77777777" w:rsidR="003018EA" w:rsidRPr="00C83CDF" w:rsidRDefault="003018EA" w:rsidP="003E46CF">
            <w:pPr>
              <w:pStyle w:val="movimento2"/>
              <w:rPr>
                <w:color w:val="002060"/>
              </w:rPr>
            </w:pPr>
            <w:r w:rsidRPr="00C83CDF">
              <w:rPr>
                <w:color w:val="002060"/>
              </w:rPr>
              <w:t xml:space="preserve">(ESANATOGLIA) </w:t>
            </w:r>
          </w:p>
        </w:tc>
      </w:tr>
      <w:tr w:rsidR="003018EA" w:rsidRPr="00C83CDF" w14:paraId="55EF58C0" w14:textId="77777777" w:rsidTr="003E46CF">
        <w:tc>
          <w:tcPr>
            <w:tcW w:w="2200" w:type="dxa"/>
            <w:tcMar>
              <w:top w:w="20" w:type="dxa"/>
              <w:left w:w="20" w:type="dxa"/>
              <w:bottom w:w="20" w:type="dxa"/>
              <w:right w:w="20" w:type="dxa"/>
            </w:tcMar>
            <w:vAlign w:val="center"/>
            <w:hideMark/>
          </w:tcPr>
          <w:p w14:paraId="1BE0CE24" w14:textId="77777777" w:rsidR="003018EA" w:rsidRPr="00C83CDF" w:rsidRDefault="003018EA" w:rsidP="003E46CF">
            <w:pPr>
              <w:pStyle w:val="movimento"/>
              <w:rPr>
                <w:color w:val="002060"/>
              </w:rPr>
            </w:pPr>
            <w:r w:rsidRPr="00C83CDF">
              <w:rPr>
                <w:color w:val="002060"/>
              </w:rPr>
              <w:t>POMPEI JACOPO</w:t>
            </w:r>
          </w:p>
        </w:tc>
        <w:tc>
          <w:tcPr>
            <w:tcW w:w="2200" w:type="dxa"/>
            <w:tcMar>
              <w:top w:w="20" w:type="dxa"/>
              <w:left w:w="20" w:type="dxa"/>
              <w:bottom w:w="20" w:type="dxa"/>
              <w:right w:w="20" w:type="dxa"/>
            </w:tcMar>
            <w:vAlign w:val="center"/>
            <w:hideMark/>
          </w:tcPr>
          <w:p w14:paraId="1A510C3A" w14:textId="77777777" w:rsidR="003018EA" w:rsidRPr="00C83CDF" w:rsidRDefault="003018EA" w:rsidP="003E46CF">
            <w:pPr>
              <w:pStyle w:val="movimento2"/>
              <w:rPr>
                <w:color w:val="002060"/>
              </w:rPr>
            </w:pPr>
            <w:r w:rsidRPr="00C83CDF">
              <w:rPr>
                <w:color w:val="002060"/>
              </w:rPr>
              <w:t xml:space="preserve">(ESANATOGLIA) </w:t>
            </w:r>
          </w:p>
        </w:tc>
        <w:tc>
          <w:tcPr>
            <w:tcW w:w="800" w:type="dxa"/>
            <w:tcMar>
              <w:top w:w="20" w:type="dxa"/>
              <w:left w:w="20" w:type="dxa"/>
              <w:bottom w:w="20" w:type="dxa"/>
              <w:right w:w="20" w:type="dxa"/>
            </w:tcMar>
            <w:vAlign w:val="center"/>
            <w:hideMark/>
          </w:tcPr>
          <w:p w14:paraId="324EDC0C"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65C7D12" w14:textId="77777777" w:rsidR="003018EA" w:rsidRPr="00C83CDF" w:rsidRDefault="003018EA" w:rsidP="003E46CF">
            <w:pPr>
              <w:pStyle w:val="movimento"/>
              <w:rPr>
                <w:color w:val="002060"/>
              </w:rPr>
            </w:pPr>
            <w:r w:rsidRPr="00C83CDF">
              <w:rPr>
                <w:color w:val="002060"/>
              </w:rPr>
              <w:t>ZARBO ANGELO</w:t>
            </w:r>
          </w:p>
        </w:tc>
        <w:tc>
          <w:tcPr>
            <w:tcW w:w="2200" w:type="dxa"/>
            <w:tcMar>
              <w:top w:w="20" w:type="dxa"/>
              <w:left w:w="20" w:type="dxa"/>
              <w:bottom w:w="20" w:type="dxa"/>
              <w:right w:w="20" w:type="dxa"/>
            </w:tcMar>
            <w:vAlign w:val="center"/>
            <w:hideMark/>
          </w:tcPr>
          <w:p w14:paraId="7536E4AB" w14:textId="77777777" w:rsidR="003018EA" w:rsidRPr="00C83CDF" w:rsidRDefault="003018EA" w:rsidP="003E46CF">
            <w:pPr>
              <w:pStyle w:val="movimento2"/>
              <w:rPr>
                <w:color w:val="002060"/>
              </w:rPr>
            </w:pPr>
            <w:r w:rsidRPr="00C83CDF">
              <w:rPr>
                <w:color w:val="002060"/>
              </w:rPr>
              <w:t xml:space="preserve">(EUROPE TT) </w:t>
            </w:r>
          </w:p>
        </w:tc>
      </w:tr>
      <w:tr w:rsidR="003018EA" w:rsidRPr="00C83CDF" w14:paraId="7AB0484E" w14:textId="77777777" w:rsidTr="003E46CF">
        <w:tc>
          <w:tcPr>
            <w:tcW w:w="2200" w:type="dxa"/>
            <w:tcMar>
              <w:top w:w="20" w:type="dxa"/>
              <w:left w:w="20" w:type="dxa"/>
              <w:bottom w:w="20" w:type="dxa"/>
              <w:right w:w="20" w:type="dxa"/>
            </w:tcMar>
            <w:vAlign w:val="center"/>
            <w:hideMark/>
          </w:tcPr>
          <w:p w14:paraId="5A2C957D" w14:textId="77777777" w:rsidR="003018EA" w:rsidRPr="00C83CDF" w:rsidRDefault="003018EA" w:rsidP="003E46CF">
            <w:pPr>
              <w:pStyle w:val="movimento"/>
              <w:rPr>
                <w:color w:val="002060"/>
              </w:rPr>
            </w:pPr>
            <w:r w:rsidRPr="00C83CDF">
              <w:rPr>
                <w:color w:val="002060"/>
              </w:rPr>
              <w:t>BECI NICOLO</w:t>
            </w:r>
          </w:p>
        </w:tc>
        <w:tc>
          <w:tcPr>
            <w:tcW w:w="2200" w:type="dxa"/>
            <w:tcMar>
              <w:top w:w="20" w:type="dxa"/>
              <w:left w:w="20" w:type="dxa"/>
              <w:bottom w:w="20" w:type="dxa"/>
              <w:right w:w="20" w:type="dxa"/>
            </w:tcMar>
            <w:vAlign w:val="center"/>
            <w:hideMark/>
          </w:tcPr>
          <w:p w14:paraId="7B6FD125" w14:textId="77777777" w:rsidR="003018EA" w:rsidRPr="00C83CDF" w:rsidRDefault="003018EA" w:rsidP="003E46CF">
            <w:pPr>
              <w:pStyle w:val="movimento2"/>
              <w:rPr>
                <w:color w:val="002060"/>
              </w:rPr>
            </w:pPr>
            <w:r w:rsidRPr="00C83CDF">
              <w:rPr>
                <w:color w:val="002060"/>
              </w:rPr>
              <w:t xml:space="preserve">(FIUMINATA) </w:t>
            </w:r>
          </w:p>
        </w:tc>
        <w:tc>
          <w:tcPr>
            <w:tcW w:w="800" w:type="dxa"/>
            <w:tcMar>
              <w:top w:w="20" w:type="dxa"/>
              <w:left w:w="20" w:type="dxa"/>
              <w:bottom w:w="20" w:type="dxa"/>
              <w:right w:w="20" w:type="dxa"/>
            </w:tcMar>
            <w:vAlign w:val="center"/>
            <w:hideMark/>
          </w:tcPr>
          <w:p w14:paraId="0BB7787F"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89663F3" w14:textId="77777777" w:rsidR="003018EA" w:rsidRPr="00C83CDF" w:rsidRDefault="003018EA" w:rsidP="003E46CF">
            <w:pPr>
              <w:pStyle w:val="movimento"/>
              <w:rPr>
                <w:color w:val="002060"/>
              </w:rPr>
            </w:pPr>
            <w:r w:rsidRPr="00C83CDF">
              <w:rPr>
                <w:color w:val="002060"/>
              </w:rPr>
              <w:t>ANZALDI FILIPPO STEVEN</w:t>
            </w:r>
          </w:p>
        </w:tc>
        <w:tc>
          <w:tcPr>
            <w:tcW w:w="2200" w:type="dxa"/>
            <w:tcMar>
              <w:top w:w="20" w:type="dxa"/>
              <w:left w:w="20" w:type="dxa"/>
              <w:bottom w:w="20" w:type="dxa"/>
              <w:right w:w="20" w:type="dxa"/>
            </w:tcMar>
            <w:vAlign w:val="center"/>
            <w:hideMark/>
          </w:tcPr>
          <w:p w14:paraId="5C852383" w14:textId="77777777" w:rsidR="003018EA" w:rsidRPr="00C83CDF" w:rsidRDefault="003018EA" w:rsidP="003E46CF">
            <w:pPr>
              <w:pStyle w:val="movimento2"/>
              <w:rPr>
                <w:color w:val="002060"/>
              </w:rPr>
            </w:pPr>
            <w:r w:rsidRPr="00C83CDF">
              <w:rPr>
                <w:color w:val="002060"/>
              </w:rPr>
              <w:t xml:space="preserve">(FUTSAL ANCONA) </w:t>
            </w:r>
          </w:p>
        </w:tc>
      </w:tr>
      <w:tr w:rsidR="003018EA" w:rsidRPr="00C83CDF" w14:paraId="1C1430D4" w14:textId="77777777" w:rsidTr="003E46CF">
        <w:tc>
          <w:tcPr>
            <w:tcW w:w="2200" w:type="dxa"/>
            <w:tcMar>
              <w:top w:w="20" w:type="dxa"/>
              <w:left w:w="20" w:type="dxa"/>
              <w:bottom w:w="20" w:type="dxa"/>
              <w:right w:w="20" w:type="dxa"/>
            </w:tcMar>
            <w:vAlign w:val="center"/>
            <w:hideMark/>
          </w:tcPr>
          <w:p w14:paraId="57D2D1DE" w14:textId="77777777" w:rsidR="003018EA" w:rsidRPr="00C83CDF" w:rsidRDefault="003018EA" w:rsidP="003E46CF">
            <w:pPr>
              <w:pStyle w:val="movimento"/>
              <w:rPr>
                <w:color w:val="002060"/>
              </w:rPr>
            </w:pPr>
            <w:r w:rsidRPr="00C83CDF">
              <w:rPr>
                <w:color w:val="002060"/>
              </w:rPr>
              <w:t>BALDONI MICHELE</w:t>
            </w:r>
          </w:p>
        </w:tc>
        <w:tc>
          <w:tcPr>
            <w:tcW w:w="2200" w:type="dxa"/>
            <w:tcMar>
              <w:top w:w="20" w:type="dxa"/>
              <w:left w:w="20" w:type="dxa"/>
              <w:bottom w:w="20" w:type="dxa"/>
              <w:right w:w="20" w:type="dxa"/>
            </w:tcMar>
            <w:vAlign w:val="center"/>
            <w:hideMark/>
          </w:tcPr>
          <w:p w14:paraId="4DCA2377" w14:textId="77777777" w:rsidR="003018EA" w:rsidRPr="00C83CDF" w:rsidRDefault="003018EA" w:rsidP="003E46CF">
            <w:pPr>
              <w:pStyle w:val="movimento2"/>
              <w:rPr>
                <w:color w:val="002060"/>
              </w:rPr>
            </w:pPr>
            <w:r w:rsidRPr="00C83CDF">
              <w:rPr>
                <w:color w:val="002060"/>
              </w:rPr>
              <w:t xml:space="preserve">(FUTSAL ANCONA) </w:t>
            </w:r>
          </w:p>
        </w:tc>
        <w:tc>
          <w:tcPr>
            <w:tcW w:w="800" w:type="dxa"/>
            <w:tcMar>
              <w:top w:w="20" w:type="dxa"/>
              <w:left w:w="20" w:type="dxa"/>
              <w:bottom w:w="20" w:type="dxa"/>
              <w:right w:w="20" w:type="dxa"/>
            </w:tcMar>
            <w:vAlign w:val="center"/>
            <w:hideMark/>
          </w:tcPr>
          <w:p w14:paraId="5EBF62B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F3A3807" w14:textId="77777777" w:rsidR="003018EA" w:rsidRPr="00C83CDF" w:rsidRDefault="003018EA" w:rsidP="003E46CF">
            <w:pPr>
              <w:pStyle w:val="movimento"/>
              <w:rPr>
                <w:color w:val="002060"/>
              </w:rPr>
            </w:pPr>
            <w:r w:rsidRPr="00C83CDF">
              <w:rPr>
                <w:color w:val="002060"/>
              </w:rPr>
              <w:t>BELLABARBA STEFANO</w:t>
            </w:r>
          </w:p>
        </w:tc>
        <w:tc>
          <w:tcPr>
            <w:tcW w:w="2200" w:type="dxa"/>
            <w:tcMar>
              <w:top w:w="20" w:type="dxa"/>
              <w:left w:w="20" w:type="dxa"/>
              <w:bottom w:w="20" w:type="dxa"/>
              <w:right w:w="20" w:type="dxa"/>
            </w:tcMar>
            <w:vAlign w:val="center"/>
            <w:hideMark/>
          </w:tcPr>
          <w:p w14:paraId="27845DEE" w14:textId="77777777" w:rsidR="003018EA" w:rsidRPr="00C83CDF" w:rsidRDefault="003018EA" w:rsidP="003E46CF">
            <w:pPr>
              <w:pStyle w:val="movimento2"/>
              <w:rPr>
                <w:color w:val="002060"/>
              </w:rPr>
            </w:pPr>
            <w:r w:rsidRPr="00C83CDF">
              <w:rPr>
                <w:color w:val="002060"/>
              </w:rPr>
              <w:t xml:space="preserve">(FUTSAL COMUNANZA A.S.D.) </w:t>
            </w:r>
          </w:p>
        </w:tc>
      </w:tr>
      <w:tr w:rsidR="003018EA" w:rsidRPr="00C83CDF" w14:paraId="3AD0EA12" w14:textId="77777777" w:rsidTr="003E46CF">
        <w:tc>
          <w:tcPr>
            <w:tcW w:w="2200" w:type="dxa"/>
            <w:tcMar>
              <w:top w:w="20" w:type="dxa"/>
              <w:left w:w="20" w:type="dxa"/>
              <w:bottom w:w="20" w:type="dxa"/>
              <w:right w:w="20" w:type="dxa"/>
            </w:tcMar>
            <w:vAlign w:val="center"/>
            <w:hideMark/>
          </w:tcPr>
          <w:p w14:paraId="4DA205CA" w14:textId="77777777" w:rsidR="003018EA" w:rsidRPr="00C83CDF" w:rsidRDefault="003018EA" w:rsidP="003E46CF">
            <w:pPr>
              <w:pStyle w:val="movimento"/>
              <w:rPr>
                <w:color w:val="002060"/>
              </w:rPr>
            </w:pPr>
            <w:r w:rsidRPr="00C83CDF">
              <w:rPr>
                <w:color w:val="002060"/>
              </w:rPr>
              <w:lastRenderedPageBreak/>
              <w:t>CORTELLUCCI LORENZO</w:t>
            </w:r>
          </w:p>
        </w:tc>
        <w:tc>
          <w:tcPr>
            <w:tcW w:w="2200" w:type="dxa"/>
            <w:tcMar>
              <w:top w:w="20" w:type="dxa"/>
              <w:left w:w="20" w:type="dxa"/>
              <w:bottom w:w="20" w:type="dxa"/>
              <w:right w:w="20" w:type="dxa"/>
            </w:tcMar>
            <w:vAlign w:val="center"/>
            <w:hideMark/>
          </w:tcPr>
          <w:p w14:paraId="5BC4E8E1" w14:textId="77777777" w:rsidR="003018EA" w:rsidRPr="00C83CDF" w:rsidRDefault="003018EA" w:rsidP="003E46CF">
            <w:pPr>
              <w:pStyle w:val="movimento2"/>
              <w:rPr>
                <w:color w:val="002060"/>
              </w:rPr>
            </w:pPr>
            <w:r w:rsidRPr="00C83CDF">
              <w:rPr>
                <w:color w:val="002060"/>
              </w:rPr>
              <w:t xml:space="preserve">(FUTSAL COMUNANZA A.S.D.) </w:t>
            </w:r>
          </w:p>
        </w:tc>
        <w:tc>
          <w:tcPr>
            <w:tcW w:w="800" w:type="dxa"/>
            <w:tcMar>
              <w:top w:w="20" w:type="dxa"/>
              <w:left w:w="20" w:type="dxa"/>
              <w:bottom w:w="20" w:type="dxa"/>
              <w:right w:w="20" w:type="dxa"/>
            </w:tcMar>
            <w:vAlign w:val="center"/>
            <w:hideMark/>
          </w:tcPr>
          <w:p w14:paraId="2C26D90E"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961B557" w14:textId="77777777" w:rsidR="003018EA" w:rsidRPr="00C83CDF" w:rsidRDefault="003018EA" w:rsidP="003E46CF">
            <w:pPr>
              <w:pStyle w:val="movimento"/>
              <w:rPr>
                <w:color w:val="002060"/>
              </w:rPr>
            </w:pPr>
            <w:r w:rsidRPr="00C83CDF">
              <w:rPr>
                <w:color w:val="002060"/>
              </w:rPr>
              <w:t>GALEAZZO MICHELE</w:t>
            </w:r>
          </w:p>
        </w:tc>
        <w:tc>
          <w:tcPr>
            <w:tcW w:w="2200" w:type="dxa"/>
            <w:tcMar>
              <w:top w:w="20" w:type="dxa"/>
              <w:left w:w="20" w:type="dxa"/>
              <w:bottom w:w="20" w:type="dxa"/>
              <w:right w:w="20" w:type="dxa"/>
            </w:tcMar>
            <w:vAlign w:val="center"/>
            <w:hideMark/>
          </w:tcPr>
          <w:p w14:paraId="6476C0D7" w14:textId="77777777" w:rsidR="003018EA" w:rsidRPr="00C83CDF" w:rsidRDefault="003018EA" w:rsidP="003E46CF">
            <w:pPr>
              <w:pStyle w:val="movimento2"/>
              <w:rPr>
                <w:color w:val="002060"/>
              </w:rPr>
            </w:pPr>
            <w:r w:rsidRPr="00C83CDF">
              <w:rPr>
                <w:color w:val="002060"/>
              </w:rPr>
              <w:t xml:space="preserve">(FUTSAL OTTRANO) </w:t>
            </w:r>
          </w:p>
        </w:tc>
      </w:tr>
      <w:tr w:rsidR="003018EA" w:rsidRPr="00C83CDF" w14:paraId="52EC2AD1" w14:textId="77777777" w:rsidTr="003E46CF">
        <w:tc>
          <w:tcPr>
            <w:tcW w:w="2200" w:type="dxa"/>
            <w:tcMar>
              <w:top w:w="20" w:type="dxa"/>
              <w:left w:w="20" w:type="dxa"/>
              <w:bottom w:w="20" w:type="dxa"/>
              <w:right w:w="20" w:type="dxa"/>
            </w:tcMar>
            <w:vAlign w:val="center"/>
            <w:hideMark/>
          </w:tcPr>
          <w:p w14:paraId="7BB098F1" w14:textId="77777777" w:rsidR="003018EA" w:rsidRPr="00C83CDF" w:rsidRDefault="003018EA" w:rsidP="003E46CF">
            <w:pPr>
              <w:pStyle w:val="movimento"/>
              <w:rPr>
                <w:color w:val="002060"/>
              </w:rPr>
            </w:pPr>
            <w:r w:rsidRPr="00C83CDF">
              <w:rPr>
                <w:color w:val="002060"/>
              </w:rPr>
              <w:t>LIPPOLIS LUIGI</w:t>
            </w:r>
          </w:p>
        </w:tc>
        <w:tc>
          <w:tcPr>
            <w:tcW w:w="2200" w:type="dxa"/>
            <w:tcMar>
              <w:top w:w="20" w:type="dxa"/>
              <w:left w:w="20" w:type="dxa"/>
              <w:bottom w:w="20" w:type="dxa"/>
              <w:right w:w="20" w:type="dxa"/>
            </w:tcMar>
            <w:vAlign w:val="center"/>
            <w:hideMark/>
          </w:tcPr>
          <w:p w14:paraId="40E83EAD" w14:textId="77777777" w:rsidR="003018EA" w:rsidRPr="00C83CDF" w:rsidRDefault="003018EA" w:rsidP="003E46CF">
            <w:pPr>
              <w:pStyle w:val="movimento2"/>
              <w:rPr>
                <w:color w:val="002060"/>
              </w:rPr>
            </w:pPr>
            <w:r w:rsidRPr="00C83CDF">
              <w:rPr>
                <w:color w:val="002060"/>
              </w:rPr>
              <w:t xml:space="preserve">(FUTSAL SENTINUM) </w:t>
            </w:r>
          </w:p>
        </w:tc>
        <w:tc>
          <w:tcPr>
            <w:tcW w:w="800" w:type="dxa"/>
            <w:tcMar>
              <w:top w:w="20" w:type="dxa"/>
              <w:left w:w="20" w:type="dxa"/>
              <w:bottom w:w="20" w:type="dxa"/>
              <w:right w:w="20" w:type="dxa"/>
            </w:tcMar>
            <w:vAlign w:val="center"/>
            <w:hideMark/>
          </w:tcPr>
          <w:p w14:paraId="28B946B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6D9D7F4" w14:textId="77777777" w:rsidR="003018EA" w:rsidRPr="00C83CDF" w:rsidRDefault="003018EA" w:rsidP="003E46CF">
            <w:pPr>
              <w:pStyle w:val="movimento"/>
              <w:rPr>
                <w:color w:val="002060"/>
              </w:rPr>
            </w:pPr>
            <w:r w:rsidRPr="00C83CDF">
              <w:rPr>
                <w:color w:val="002060"/>
              </w:rPr>
              <w:t>FRANCO GIOVANNIFRANCES</w:t>
            </w:r>
          </w:p>
        </w:tc>
        <w:tc>
          <w:tcPr>
            <w:tcW w:w="2200" w:type="dxa"/>
            <w:tcMar>
              <w:top w:w="20" w:type="dxa"/>
              <w:left w:w="20" w:type="dxa"/>
              <w:bottom w:w="20" w:type="dxa"/>
              <w:right w:w="20" w:type="dxa"/>
            </w:tcMar>
            <w:vAlign w:val="center"/>
            <w:hideMark/>
          </w:tcPr>
          <w:p w14:paraId="4E3E9BCF" w14:textId="77777777" w:rsidR="003018EA" w:rsidRPr="00C83CDF" w:rsidRDefault="003018EA" w:rsidP="003E46CF">
            <w:pPr>
              <w:pStyle w:val="movimento2"/>
              <w:rPr>
                <w:color w:val="002060"/>
              </w:rPr>
            </w:pPr>
            <w:r w:rsidRPr="00C83CDF">
              <w:rPr>
                <w:color w:val="002060"/>
              </w:rPr>
              <w:t xml:space="preserve">(GRADARA CALCIO) </w:t>
            </w:r>
          </w:p>
        </w:tc>
      </w:tr>
      <w:tr w:rsidR="003018EA" w:rsidRPr="00C83CDF" w14:paraId="610160A7" w14:textId="77777777" w:rsidTr="003E46CF">
        <w:tc>
          <w:tcPr>
            <w:tcW w:w="2200" w:type="dxa"/>
            <w:tcMar>
              <w:top w:w="20" w:type="dxa"/>
              <w:left w:w="20" w:type="dxa"/>
              <w:bottom w:w="20" w:type="dxa"/>
              <w:right w:w="20" w:type="dxa"/>
            </w:tcMar>
            <w:vAlign w:val="center"/>
            <w:hideMark/>
          </w:tcPr>
          <w:p w14:paraId="49336CDE" w14:textId="77777777" w:rsidR="003018EA" w:rsidRPr="00C83CDF" w:rsidRDefault="003018EA" w:rsidP="003E46CF">
            <w:pPr>
              <w:pStyle w:val="movimento"/>
              <w:rPr>
                <w:color w:val="002060"/>
              </w:rPr>
            </w:pPr>
            <w:r w:rsidRPr="00C83CDF">
              <w:rPr>
                <w:color w:val="002060"/>
              </w:rPr>
              <w:t>CARTECHINI MIRCO</w:t>
            </w:r>
          </w:p>
        </w:tc>
        <w:tc>
          <w:tcPr>
            <w:tcW w:w="2200" w:type="dxa"/>
            <w:tcMar>
              <w:top w:w="20" w:type="dxa"/>
              <w:left w:w="20" w:type="dxa"/>
              <w:bottom w:w="20" w:type="dxa"/>
              <w:right w:w="20" w:type="dxa"/>
            </w:tcMar>
            <w:vAlign w:val="center"/>
            <w:hideMark/>
          </w:tcPr>
          <w:p w14:paraId="54E44B6D" w14:textId="77777777" w:rsidR="003018EA" w:rsidRPr="00C83CDF" w:rsidRDefault="003018EA" w:rsidP="003E46CF">
            <w:pPr>
              <w:pStyle w:val="movimento2"/>
              <w:rPr>
                <w:color w:val="002060"/>
              </w:rPr>
            </w:pPr>
            <w:r w:rsidRPr="00C83CDF">
              <w:rPr>
                <w:color w:val="002060"/>
              </w:rPr>
              <w:t xml:space="preserve">(GROTTACCIA 2005) </w:t>
            </w:r>
          </w:p>
        </w:tc>
        <w:tc>
          <w:tcPr>
            <w:tcW w:w="800" w:type="dxa"/>
            <w:tcMar>
              <w:top w:w="20" w:type="dxa"/>
              <w:left w:w="20" w:type="dxa"/>
              <w:bottom w:w="20" w:type="dxa"/>
              <w:right w:w="20" w:type="dxa"/>
            </w:tcMar>
            <w:vAlign w:val="center"/>
            <w:hideMark/>
          </w:tcPr>
          <w:p w14:paraId="552E7913"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2E7BDFE" w14:textId="77777777" w:rsidR="003018EA" w:rsidRPr="00C83CDF" w:rsidRDefault="003018EA" w:rsidP="003E46CF">
            <w:pPr>
              <w:pStyle w:val="movimento"/>
              <w:rPr>
                <w:color w:val="002060"/>
              </w:rPr>
            </w:pPr>
            <w:r w:rsidRPr="00C83CDF">
              <w:rPr>
                <w:color w:val="002060"/>
              </w:rPr>
              <w:t>TRUCCHIA GIACOMO</w:t>
            </w:r>
          </w:p>
        </w:tc>
        <w:tc>
          <w:tcPr>
            <w:tcW w:w="2200" w:type="dxa"/>
            <w:tcMar>
              <w:top w:w="20" w:type="dxa"/>
              <w:left w:w="20" w:type="dxa"/>
              <w:bottom w:w="20" w:type="dxa"/>
              <w:right w:w="20" w:type="dxa"/>
            </w:tcMar>
            <w:vAlign w:val="center"/>
            <w:hideMark/>
          </w:tcPr>
          <w:p w14:paraId="3F70AF49" w14:textId="77777777" w:rsidR="003018EA" w:rsidRPr="00C83CDF" w:rsidRDefault="003018EA" w:rsidP="003E46CF">
            <w:pPr>
              <w:pStyle w:val="movimento2"/>
              <w:rPr>
                <w:color w:val="002060"/>
              </w:rPr>
            </w:pPr>
            <w:r w:rsidRPr="00C83CDF">
              <w:rPr>
                <w:color w:val="002060"/>
              </w:rPr>
              <w:t xml:space="preserve">(GROTTACCIA 2005) </w:t>
            </w:r>
          </w:p>
        </w:tc>
      </w:tr>
      <w:tr w:rsidR="003018EA" w:rsidRPr="00C83CDF" w14:paraId="392CED2D" w14:textId="77777777" w:rsidTr="003E46CF">
        <w:tc>
          <w:tcPr>
            <w:tcW w:w="2200" w:type="dxa"/>
            <w:tcMar>
              <w:top w:w="20" w:type="dxa"/>
              <w:left w:w="20" w:type="dxa"/>
              <w:bottom w:w="20" w:type="dxa"/>
              <w:right w:w="20" w:type="dxa"/>
            </w:tcMar>
            <w:vAlign w:val="center"/>
            <w:hideMark/>
          </w:tcPr>
          <w:p w14:paraId="0CE5DE68" w14:textId="77777777" w:rsidR="003018EA" w:rsidRPr="00C83CDF" w:rsidRDefault="003018EA" w:rsidP="003E46CF">
            <w:pPr>
              <w:pStyle w:val="movimento"/>
              <w:rPr>
                <w:color w:val="002060"/>
              </w:rPr>
            </w:pPr>
            <w:r w:rsidRPr="00C83CDF">
              <w:rPr>
                <w:color w:val="002060"/>
              </w:rPr>
              <w:t>TUOSTO GIOVANNI MARCO</w:t>
            </w:r>
          </w:p>
        </w:tc>
        <w:tc>
          <w:tcPr>
            <w:tcW w:w="2200" w:type="dxa"/>
            <w:tcMar>
              <w:top w:w="20" w:type="dxa"/>
              <w:left w:w="20" w:type="dxa"/>
              <w:bottom w:w="20" w:type="dxa"/>
              <w:right w:w="20" w:type="dxa"/>
            </w:tcMar>
            <w:vAlign w:val="center"/>
            <w:hideMark/>
          </w:tcPr>
          <w:p w14:paraId="6991F94C" w14:textId="77777777" w:rsidR="003018EA" w:rsidRPr="00C83CDF" w:rsidRDefault="003018EA" w:rsidP="003E46CF">
            <w:pPr>
              <w:pStyle w:val="movimento2"/>
              <w:rPr>
                <w:color w:val="002060"/>
              </w:rPr>
            </w:pPr>
            <w:r w:rsidRPr="00C83CDF">
              <w:rPr>
                <w:color w:val="002060"/>
              </w:rPr>
              <w:t xml:space="preserve">(GROTTACCIA 2005) </w:t>
            </w:r>
          </w:p>
        </w:tc>
        <w:tc>
          <w:tcPr>
            <w:tcW w:w="800" w:type="dxa"/>
            <w:tcMar>
              <w:top w:w="20" w:type="dxa"/>
              <w:left w:w="20" w:type="dxa"/>
              <w:bottom w:w="20" w:type="dxa"/>
              <w:right w:w="20" w:type="dxa"/>
            </w:tcMar>
            <w:vAlign w:val="center"/>
            <w:hideMark/>
          </w:tcPr>
          <w:p w14:paraId="2015B75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C268F0A" w14:textId="77777777" w:rsidR="003018EA" w:rsidRPr="00C83CDF" w:rsidRDefault="003018EA" w:rsidP="003E46CF">
            <w:pPr>
              <w:pStyle w:val="movimento"/>
              <w:rPr>
                <w:color w:val="002060"/>
              </w:rPr>
            </w:pPr>
            <w:r w:rsidRPr="00C83CDF">
              <w:rPr>
                <w:color w:val="002060"/>
              </w:rPr>
              <w:t>FLAMINI TOMMASO</w:t>
            </w:r>
          </w:p>
        </w:tc>
        <w:tc>
          <w:tcPr>
            <w:tcW w:w="2200" w:type="dxa"/>
            <w:tcMar>
              <w:top w:w="20" w:type="dxa"/>
              <w:left w:w="20" w:type="dxa"/>
              <w:bottom w:w="20" w:type="dxa"/>
              <w:right w:w="20" w:type="dxa"/>
            </w:tcMar>
            <w:vAlign w:val="center"/>
            <w:hideMark/>
          </w:tcPr>
          <w:p w14:paraId="6E4A730F" w14:textId="77777777" w:rsidR="003018EA" w:rsidRPr="00C83CDF" w:rsidRDefault="003018EA" w:rsidP="003E46CF">
            <w:pPr>
              <w:pStyle w:val="movimento2"/>
              <w:rPr>
                <w:color w:val="002060"/>
              </w:rPr>
            </w:pPr>
            <w:r w:rsidRPr="00C83CDF">
              <w:rPr>
                <w:color w:val="002060"/>
              </w:rPr>
              <w:t xml:space="preserve">(IMBRECCIATA C5) </w:t>
            </w:r>
          </w:p>
        </w:tc>
      </w:tr>
      <w:tr w:rsidR="003018EA" w:rsidRPr="00C83CDF" w14:paraId="303A6D05" w14:textId="77777777" w:rsidTr="003E46CF">
        <w:tc>
          <w:tcPr>
            <w:tcW w:w="2200" w:type="dxa"/>
            <w:tcMar>
              <w:top w:w="20" w:type="dxa"/>
              <w:left w:w="20" w:type="dxa"/>
              <w:bottom w:w="20" w:type="dxa"/>
              <w:right w:w="20" w:type="dxa"/>
            </w:tcMar>
            <w:vAlign w:val="center"/>
            <w:hideMark/>
          </w:tcPr>
          <w:p w14:paraId="0B93B264" w14:textId="77777777" w:rsidR="003018EA" w:rsidRPr="00C83CDF" w:rsidRDefault="003018EA" w:rsidP="003E46CF">
            <w:pPr>
              <w:pStyle w:val="movimento"/>
              <w:rPr>
                <w:color w:val="002060"/>
              </w:rPr>
            </w:pPr>
            <w:r w:rsidRPr="00C83CDF">
              <w:rPr>
                <w:color w:val="002060"/>
              </w:rPr>
              <w:t>GIACOMELLI MATTEO</w:t>
            </w:r>
          </w:p>
        </w:tc>
        <w:tc>
          <w:tcPr>
            <w:tcW w:w="2200" w:type="dxa"/>
            <w:tcMar>
              <w:top w:w="20" w:type="dxa"/>
              <w:left w:w="20" w:type="dxa"/>
              <w:bottom w:w="20" w:type="dxa"/>
              <w:right w:w="20" w:type="dxa"/>
            </w:tcMar>
            <w:vAlign w:val="center"/>
            <w:hideMark/>
          </w:tcPr>
          <w:p w14:paraId="3C2F4E0A" w14:textId="77777777" w:rsidR="003018EA" w:rsidRPr="00C83CDF" w:rsidRDefault="003018EA" w:rsidP="003E46CF">
            <w:pPr>
              <w:pStyle w:val="movimento2"/>
              <w:rPr>
                <w:color w:val="002060"/>
              </w:rPr>
            </w:pPr>
            <w:r w:rsidRPr="00C83CDF">
              <w:rPr>
                <w:color w:val="002060"/>
              </w:rPr>
              <w:t xml:space="preserve">(MONTELUPONE CALCIO A 5) </w:t>
            </w:r>
          </w:p>
        </w:tc>
        <w:tc>
          <w:tcPr>
            <w:tcW w:w="800" w:type="dxa"/>
            <w:tcMar>
              <w:top w:w="20" w:type="dxa"/>
              <w:left w:w="20" w:type="dxa"/>
              <w:bottom w:w="20" w:type="dxa"/>
              <w:right w:w="20" w:type="dxa"/>
            </w:tcMar>
            <w:vAlign w:val="center"/>
            <w:hideMark/>
          </w:tcPr>
          <w:p w14:paraId="7DD1B9CF"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1D234C7" w14:textId="77777777" w:rsidR="003018EA" w:rsidRPr="00C83CDF" w:rsidRDefault="003018EA" w:rsidP="003E46CF">
            <w:pPr>
              <w:pStyle w:val="movimento"/>
              <w:rPr>
                <w:color w:val="002060"/>
              </w:rPr>
            </w:pPr>
            <w:r w:rsidRPr="00C83CDF">
              <w:rPr>
                <w:color w:val="002060"/>
              </w:rPr>
              <w:t>BALEANI MATTEO</w:t>
            </w:r>
          </w:p>
        </w:tc>
        <w:tc>
          <w:tcPr>
            <w:tcW w:w="2200" w:type="dxa"/>
            <w:tcMar>
              <w:top w:w="20" w:type="dxa"/>
              <w:left w:w="20" w:type="dxa"/>
              <w:bottom w:w="20" w:type="dxa"/>
              <w:right w:w="20" w:type="dxa"/>
            </w:tcMar>
            <w:vAlign w:val="center"/>
            <w:hideMark/>
          </w:tcPr>
          <w:p w14:paraId="283FBCCB" w14:textId="77777777" w:rsidR="003018EA" w:rsidRPr="00C83CDF" w:rsidRDefault="003018EA" w:rsidP="003E46CF">
            <w:pPr>
              <w:pStyle w:val="movimento2"/>
              <w:rPr>
                <w:color w:val="002060"/>
              </w:rPr>
            </w:pPr>
            <w:r w:rsidRPr="00C83CDF">
              <w:rPr>
                <w:color w:val="002060"/>
              </w:rPr>
              <w:t xml:space="preserve">(POLISPORTIVA FUTURA A.D.) </w:t>
            </w:r>
          </w:p>
        </w:tc>
      </w:tr>
      <w:tr w:rsidR="003018EA" w:rsidRPr="00C83CDF" w14:paraId="0334D4AC" w14:textId="77777777" w:rsidTr="003E46CF">
        <w:tc>
          <w:tcPr>
            <w:tcW w:w="2200" w:type="dxa"/>
            <w:tcMar>
              <w:top w:w="20" w:type="dxa"/>
              <w:left w:w="20" w:type="dxa"/>
              <w:bottom w:w="20" w:type="dxa"/>
              <w:right w:w="20" w:type="dxa"/>
            </w:tcMar>
            <w:vAlign w:val="center"/>
            <w:hideMark/>
          </w:tcPr>
          <w:p w14:paraId="4C753846" w14:textId="77777777" w:rsidR="003018EA" w:rsidRPr="00C83CDF" w:rsidRDefault="003018EA" w:rsidP="003E46CF">
            <w:pPr>
              <w:pStyle w:val="movimento"/>
              <w:rPr>
                <w:color w:val="002060"/>
              </w:rPr>
            </w:pPr>
            <w:r w:rsidRPr="00C83CDF">
              <w:rPr>
                <w:color w:val="002060"/>
              </w:rPr>
              <w:t>PERUCCI ALESSANDRO</w:t>
            </w:r>
          </w:p>
        </w:tc>
        <w:tc>
          <w:tcPr>
            <w:tcW w:w="2200" w:type="dxa"/>
            <w:tcMar>
              <w:top w:w="20" w:type="dxa"/>
              <w:left w:w="20" w:type="dxa"/>
              <w:bottom w:w="20" w:type="dxa"/>
              <w:right w:w="20" w:type="dxa"/>
            </w:tcMar>
            <w:vAlign w:val="center"/>
            <w:hideMark/>
          </w:tcPr>
          <w:p w14:paraId="47FCBF01" w14:textId="77777777" w:rsidR="003018EA" w:rsidRPr="00C83CDF" w:rsidRDefault="003018EA" w:rsidP="003E46CF">
            <w:pPr>
              <w:pStyle w:val="movimento2"/>
              <w:rPr>
                <w:color w:val="002060"/>
              </w:rPr>
            </w:pPr>
            <w:r w:rsidRPr="00C83CDF">
              <w:rPr>
                <w:color w:val="002060"/>
              </w:rPr>
              <w:t xml:space="preserve">(POLISPORTIVA FUTURA A.D.) </w:t>
            </w:r>
          </w:p>
        </w:tc>
        <w:tc>
          <w:tcPr>
            <w:tcW w:w="800" w:type="dxa"/>
            <w:tcMar>
              <w:top w:w="20" w:type="dxa"/>
              <w:left w:w="20" w:type="dxa"/>
              <w:bottom w:w="20" w:type="dxa"/>
              <w:right w:w="20" w:type="dxa"/>
            </w:tcMar>
            <w:vAlign w:val="center"/>
            <w:hideMark/>
          </w:tcPr>
          <w:p w14:paraId="4638609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BDDF816" w14:textId="77777777" w:rsidR="003018EA" w:rsidRPr="00C83CDF" w:rsidRDefault="003018EA" w:rsidP="003E46CF">
            <w:pPr>
              <w:pStyle w:val="movimento"/>
              <w:rPr>
                <w:color w:val="002060"/>
              </w:rPr>
            </w:pPr>
            <w:r w:rsidRPr="00C83CDF">
              <w:rPr>
                <w:color w:val="002060"/>
              </w:rPr>
              <w:t>MARCHETTI CARLO</w:t>
            </w:r>
          </w:p>
        </w:tc>
        <w:tc>
          <w:tcPr>
            <w:tcW w:w="2200" w:type="dxa"/>
            <w:tcMar>
              <w:top w:w="20" w:type="dxa"/>
              <w:left w:w="20" w:type="dxa"/>
              <w:bottom w:w="20" w:type="dxa"/>
              <w:right w:w="20" w:type="dxa"/>
            </w:tcMar>
            <w:vAlign w:val="center"/>
            <w:hideMark/>
          </w:tcPr>
          <w:p w14:paraId="0D835A88" w14:textId="77777777" w:rsidR="003018EA" w:rsidRPr="00C83CDF" w:rsidRDefault="003018EA" w:rsidP="003E46CF">
            <w:pPr>
              <w:pStyle w:val="movimento2"/>
              <w:rPr>
                <w:color w:val="002060"/>
              </w:rPr>
            </w:pPr>
            <w:r w:rsidRPr="00C83CDF">
              <w:rPr>
                <w:color w:val="002060"/>
              </w:rPr>
              <w:t xml:space="preserve">(POLISPORTIVA RIPATRANSONE) </w:t>
            </w:r>
          </w:p>
        </w:tc>
      </w:tr>
      <w:tr w:rsidR="003018EA" w:rsidRPr="00C83CDF" w14:paraId="346A5EFC" w14:textId="77777777" w:rsidTr="003E46CF">
        <w:tc>
          <w:tcPr>
            <w:tcW w:w="2200" w:type="dxa"/>
            <w:tcMar>
              <w:top w:w="20" w:type="dxa"/>
              <w:left w:w="20" w:type="dxa"/>
              <w:bottom w:w="20" w:type="dxa"/>
              <w:right w:w="20" w:type="dxa"/>
            </w:tcMar>
            <w:vAlign w:val="center"/>
            <w:hideMark/>
          </w:tcPr>
          <w:p w14:paraId="1CCF85FB" w14:textId="77777777" w:rsidR="003018EA" w:rsidRPr="00C83CDF" w:rsidRDefault="003018EA" w:rsidP="003E46CF">
            <w:pPr>
              <w:pStyle w:val="movimento"/>
              <w:rPr>
                <w:color w:val="002060"/>
              </w:rPr>
            </w:pPr>
            <w:r w:rsidRPr="00C83CDF">
              <w:rPr>
                <w:color w:val="002060"/>
              </w:rPr>
              <w:t>DOMI RIKARD</w:t>
            </w:r>
          </w:p>
        </w:tc>
        <w:tc>
          <w:tcPr>
            <w:tcW w:w="2200" w:type="dxa"/>
            <w:tcMar>
              <w:top w:w="20" w:type="dxa"/>
              <w:left w:w="20" w:type="dxa"/>
              <w:bottom w:w="20" w:type="dxa"/>
              <w:right w:w="20" w:type="dxa"/>
            </w:tcMar>
            <w:vAlign w:val="center"/>
            <w:hideMark/>
          </w:tcPr>
          <w:p w14:paraId="6053AA34" w14:textId="77777777" w:rsidR="003018EA" w:rsidRPr="00C83CDF" w:rsidRDefault="003018EA" w:rsidP="003E46CF">
            <w:pPr>
              <w:pStyle w:val="movimento2"/>
              <w:rPr>
                <w:color w:val="002060"/>
              </w:rPr>
            </w:pPr>
            <w:r w:rsidRPr="00C83CDF">
              <w:rPr>
                <w:color w:val="002060"/>
              </w:rPr>
              <w:t xml:space="preserve">(POLISPORTIVA UROBORO) </w:t>
            </w:r>
          </w:p>
        </w:tc>
        <w:tc>
          <w:tcPr>
            <w:tcW w:w="800" w:type="dxa"/>
            <w:tcMar>
              <w:top w:w="20" w:type="dxa"/>
              <w:left w:w="20" w:type="dxa"/>
              <w:bottom w:w="20" w:type="dxa"/>
              <w:right w:w="20" w:type="dxa"/>
            </w:tcMar>
            <w:vAlign w:val="center"/>
            <w:hideMark/>
          </w:tcPr>
          <w:p w14:paraId="04B56A55"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EBCDF66" w14:textId="77777777" w:rsidR="003018EA" w:rsidRPr="00C83CDF" w:rsidRDefault="003018EA" w:rsidP="003E46CF">
            <w:pPr>
              <w:pStyle w:val="movimento"/>
              <w:rPr>
                <w:color w:val="002060"/>
              </w:rPr>
            </w:pPr>
            <w:r w:rsidRPr="00C83CDF">
              <w:rPr>
                <w:color w:val="002060"/>
              </w:rPr>
              <w:t>MAURI SAMUELE</w:t>
            </w:r>
          </w:p>
        </w:tc>
        <w:tc>
          <w:tcPr>
            <w:tcW w:w="2200" w:type="dxa"/>
            <w:tcMar>
              <w:top w:w="20" w:type="dxa"/>
              <w:left w:w="20" w:type="dxa"/>
              <w:bottom w:w="20" w:type="dxa"/>
              <w:right w:w="20" w:type="dxa"/>
            </w:tcMar>
            <w:vAlign w:val="center"/>
            <w:hideMark/>
          </w:tcPr>
          <w:p w14:paraId="6ED31F73" w14:textId="77777777" w:rsidR="003018EA" w:rsidRPr="00C83CDF" w:rsidRDefault="003018EA" w:rsidP="003E46CF">
            <w:pPr>
              <w:pStyle w:val="movimento2"/>
              <w:rPr>
                <w:color w:val="002060"/>
              </w:rPr>
            </w:pPr>
            <w:r w:rsidRPr="00C83CDF">
              <w:rPr>
                <w:color w:val="002060"/>
              </w:rPr>
              <w:t xml:space="preserve">(POLISPORTIVA UROBORO) </w:t>
            </w:r>
          </w:p>
        </w:tc>
      </w:tr>
      <w:tr w:rsidR="003018EA" w:rsidRPr="00C83CDF" w14:paraId="08CE3CF4" w14:textId="77777777" w:rsidTr="003E46CF">
        <w:tc>
          <w:tcPr>
            <w:tcW w:w="2200" w:type="dxa"/>
            <w:tcMar>
              <w:top w:w="20" w:type="dxa"/>
              <w:left w:w="20" w:type="dxa"/>
              <w:bottom w:w="20" w:type="dxa"/>
              <w:right w:w="20" w:type="dxa"/>
            </w:tcMar>
            <w:vAlign w:val="center"/>
            <w:hideMark/>
          </w:tcPr>
          <w:p w14:paraId="6FCACC13" w14:textId="77777777" w:rsidR="003018EA" w:rsidRPr="00C83CDF" w:rsidRDefault="003018EA" w:rsidP="003E46CF">
            <w:pPr>
              <w:pStyle w:val="movimento"/>
              <w:rPr>
                <w:color w:val="002060"/>
              </w:rPr>
            </w:pPr>
            <w:r w:rsidRPr="00C83CDF">
              <w:rPr>
                <w:color w:val="002060"/>
              </w:rPr>
              <w:t>FERMANI EDOARDO</w:t>
            </w:r>
          </w:p>
        </w:tc>
        <w:tc>
          <w:tcPr>
            <w:tcW w:w="2200" w:type="dxa"/>
            <w:tcMar>
              <w:top w:w="20" w:type="dxa"/>
              <w:left w:w="20" w:type="dxa"/>
              <w:bottom w:w="20" w:type="dxa"/>
              <w:right w:w="20" w:type="dxa"/>
            </w:tcMar>
            <w:vAlign w:val="center"/>
            <w:hideMark/>
          </w:tcPr>
          <w:p w14:paraId="5203EFA2" w14:textId="77777777" w:rsidR="003018EA" w:rsidRPr="00C83CDF" w:rsidRDefault="003018EA" w:rsidP="003E46CF">
            <w:pPr>
              <w:pStyle w:val="movimento2"/>
              <w:rPr>
                <w:color w:val="002060"/>
              </w:rPr>
            </w:pPr>
            <w:r w:rsidRPr="00C83CDF">
              <w:rPr>
                <w:color w:val="002060"/>
              </w:rPr>
              <w:t xml:space="preserve">(POLVERIGI C/5) </w:t>
            </w:r>
          </w:p>
        </w:tc>
        <w:tc>
          <w:tcPr>
            <w:tcW w:w="800" w:type="dxa"/>
            <w:tcMar>
              <w:top w:w="20" w:type="dxa"/>
              <w:left w:w="20" w:type="dxa"/>
              <w:bottom w:w="20" w:type="dxa"/>
              <w:right w:w="20" w:type="dxa"/>
            </w:tcMar>
            <w:vAlign w:val="center"/>
            <w:hideMark/>
          </w:tcPr>
          <w:p w14:paraId="7C0D0811"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AFB7BCC" w14:textId="77777777" w:rsidR="003018EA" w:rsidRPr="00C83CDF" w:rsidRDefault="003018EA" w:rsidP="003E46CF">
            <w:pPr>
              <w:pStyle w:val="movimento"/>
              <w:rPr>
                <w:color w:val="002060"/>
              </w:rPr>
            </w:pPr>
            <w:r w:rsidRPr="00C83CDF">
              <w:rPr>
                <w:color w:val="002060"/>
              </w:rPr>
              <w:t>PASQUALINI IGOR</w:t>
            </w:r>
          </w:p>
        </w:tc>
        <w:tc>
          <w:tcPr>
            <w:tcW w:w="2200" w:type="dxa"/>
            <w:tcMar>
              <w:top w:w="20" w:type="dxa"/>
              <w:left w:w="20" w:type="dxa"/>
              <w:bottom w:w="20" w:type="dxa"/>
              <w:right w:w="20" w:type="dxa"/>
            </w:tcMar>
            <w:vAlign w:val="center"/>
            <w:hideMark/>
          </w:tcPr>
          <w:p w14:paraId="3CC91242" w14:textId="77777777" w:rsidR="003018EA" w:rsidRPr="00C83CDF" w:rsidRDefault="003018EA" w:rsidP="003E46CF">
            <w:pPr>
              <w:pStyle w:val="movimento2"/>
              <w:rPr>
                <w:color w:val="002060"/>
              </w:rPr>
            </w:pPr>
            <w:r w:rsidRPr="00C83CDF">
              <w:rPr>
                <w:color w:val="002060"/>
              </w:rPr>
              <w:t xml:space="preserve">(POLVERIGI C/5) </w:t>
            </w:r>
          </w:p>
        </w:tc>
      </w:tr>
      <w:tr w:rsidR="003018EA" w:rsidRPr="00C83CDF" w14:paraId="47260542" w14:textId="77777777" w:rsidTr="003E46CF">
        <w:tc>
          <w:tcPr>
            <w:tcW w:w="2200" w:type="dxa"/>
            <w:tcMar>
              <w:top w:w="20" w:type="dxa"/>
              <w:left w:w="20" w:type="dxa"/>
              <w:bottom w:w="20" w:type="dxa"/>
              <w:right w:w="20" w:type="dxa"/>
            </w:tcMar>
            <w:vAlign w:val="center"/>
            <w:hideMark/>
          </w:tcPr>
          <w:p w14:paraId="6B052159" w14:textId="77777777" w:rsidR="003018EA" w:rsidRPr="00C83CDF" w:rsidRDefault="003018EA" w:rsidP="003E46CF">
            <w:pPr>
              <w:pStyle w:val="movimento"/>
              <w:rPr>
                <w:color w:val="002060"/>
              </w:rPr>
            </w:pPr>
            <w:r w:rsidRPr="00C83CDF">
              <w:rPr>
                <w:color w:val="002060"/>
              </w:rPr>
              <w:t>MACCARONI FILIPPO</w:t>
            </w:r>
          </w:p>
        </w:tc>
        <w:tc>
          <w:tcPr>
            <w:tcW w:w="2200" w:type="dxa"/>
            <w:tcMar>
              <w:top w:w="20" w:type="dxa"/>
              <w:left w:w="20" w:type="dxa"/>
              <w:bottom w:w="20" w:type="dxa"/>
              <w:right w:w="20" w:type="dxa"/>
            </w:tcMar>
            <w:vAlign w:val="center"/>
            <w:hideMark/>
          </w:tcPr>
          <w:p w14:paraId="3EDD42D3" w14:textId="77777777" w:rsidR="003018EA" w:rsidRPr="00C83CDF" w:rsidRDefault="003018EA" w:rsidP="003E46CF">
            <w:pPr>
              <w:pStyle w:val="movimento2"/>
              <w:rPr>
                <w:color w:val="002060"/>
              </w:rPr>
            </w:pPr>
            <w:r w:rsidRPr="00C83CDF">
              <w:rPr>
                <w:color w:val="002060"/>
              </w:rPr>
              <w:t xml:space="preserve">(ROBUR MERGO) </w:t>
            </w:r>
          </w:p>
        </w:tc>
        <w:tc>
          <w:tcPr>
            <w:tcW w:w="800" w:type="dxa"/>
            <w:tcMar>
              <w:top w:w="20" w:type="dxa"/>
              <w:left w:w="20" w:type="dxa"/>
              <w:bottom w:w="20" w:type="dxa"/>
              <w:right w:w="20" w:type="dxa"/>
            </w:tcMar>
            <w:vAlign w:val="center"/>
            <w:hideMark/>
          </w:tcPr>
          <w:p w14:paraId="49597D48"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9280AD3" w14:textId="77777777" w:rsidR="003018EA" w:rsidRPr="00C83CDF" w:rsidRDefault="003018EA" w:rsidP="003E46CF">
            <w:pPr>
              <w:pStyle w:val="movimento"/>
              <w:rPr>
                <w:color w:val="002060"/>
              </w:rPr>
            </w:pPr>
            <w:r w:rsidRPr="00C83CDF">
              <w:rPr>
                <w:color w:val="002060"/>
              </w:rPr>
              <w:t>DONATI GIANLUCA</w:t>
            </w:r>
          </w:p>
        </w:tc>
        <w:tc>
          <w:tcPr>
            <w:tcW w:w="2200" w:type="dxa"/>
            <w:tcMar>
              <w:top w:w="20" w:type="dxa"/>
              <w:left w:w="20" w:type="dxa"/>
              <w:bottom w:w="20" w:type="dxa"/>
              <w:right w:w="20" w:type="dxa"/>
            </w:tcMar>
            <w:vAlign w:val="center"/>
            <w:hideMark/>
          </w:tcPr>
          <w:p w14:paraId="6034080F" w14:textId="77777777" w:rsidR="003018EA" w:rsidRPr="00C83CDF" w:rsidRDefault="003018EA" w:rsidP="003E46CF">
            <w:pPr>
              <w:pStyle w:val="movimento2"/>
              <w:rPr>
                <w:color w:val="002060"/>
              </w:rPr>
            </w:pPr>
            <w:r w:rsidRPr="00C83CDF">
              <w:rPr>
                <w:color w:val="002060"/>
              </w:rPr>
              <w:t xml:space="preserve">(SAN COSTANZO C5) </w:t>
            </w:r>
          </w:p>
        </w:tc>
      </w:tr>
      <w:tr w:rsidR="003018EA" w:rsidRPr="00C83CDF" w14:paraId="0C997A8D" w14:textId="77777777" w:rsidTr="003E46CF">
        <w:tc>
          <w:tcPr>
            <w:tcW w:w="2200" w:type="dxa"/>
            <w:tcMar>
              <w:top w:w="20" w:type="dxa"/>
              <w:left w:w="20" w:type="dxa"/>
              <w:bottom w:w="20" w:type="dxa"/>
              <w:right w:w="20" w:type="dxa"/>
            </w:tcMar>
            <w:vAlign w:val="center"/>
            <w:hideMark/>
          </w:tcPr>
          <w:p w14:paraId="18A49EB4" w14:textId="77777777" w:rsidR="003018EA" w:rsidRPr="00C83CDF" w:rsidRDefault="003018EA" w:rsidP="003E46CF">
            <w:pPr>
              <w:pStyle w:val="movimento"/>
              <w:rPr>
                <w:color w:val="002060"/>
              </w:rPr>
            </w:pPr>
            <w:r w:rsidRPr="00C83CDF">
              <w:rPr>
                <w:color w:val="002060"/>
              </w:rPr>
              <w:t>BIAGETTI RICCARDO</w:t>
            </w:r>
          </w:p>
        </w:tc>
        <w:tc>
          <w:tcPr>
            <w:tcW w:w="2200" w:type="dxa"/>
            <w:tcMar>
              <w:top w:w="20" w:type="dxa"/>
              <w:left w:w="20" w:type="dxa"/>
              <w:bottom w:w="20" w:type="dxa"/>
              <w:right w:w="20" w:type="dxa"/>
            </w:tcMar>
            <w:vAlign w:val="center"/>
            <w:hideMark/>
          </w:tcPr>
          <w:p w14:paraId="7E691E2D" w14:textId="77777777" w:rsidR="003018EA" w:rsidRPr="00C83CDF" w:rsidRDefault="003018EA" w:rsidP="003E46CF">
            <w:pPr>
              <w:pStyle w:val="movimento2"/>
              <w:rPr>
                <w:color w:val="002060"/>
              </w:rPr>
            </w:pPr>
            <w:r w:rsidRPr="00C83CDF">
              <w:rPr>
                <w:color w:val="002060"/>
              </w:rPr>
              <w:t xml:space="preserve">(SANTA MARIA NUOVA A.S.D.) </w:t>
            </w:r>
          </w:p>
        </w:tc>
        <w:tc>
          <w:tcPr>
            <w:tcW w:w="800" w:type="dxa"/>
            <w:tcMar>
              <w:top w:w="20" w:type="dxa"/>
              <w:left w:w="20" w:type="dxa"/>
              <w:bottom w:w="20" w:type="dxa"/>
              <w:right w:w="20" w:type="dxa"/>
            </w:tcMar>
            <w:vAlign w:val="center"/>
            <w:hideMark/>
          </w:tcPr>
          <w:p w14:paraId="21B7ACCB"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E6CB8BF" w14:textId="77777777" w:rsidR="003018EA" w:rsidRPr="00C83CDF" w:rsidRDefault="003018EA" w:rsidP="003E46CF">
            <w:pPr>
              <w:pStyle w:val="movimento"/>
              <w:rPr>
                <w:color w:val="002060"/>
              </w:rPr>
            </w:pPr>
            <w:r w:rsidRPr="00C83CDF">
              <w:rPr>
                <w:color w:val="002060"/>
              </w:rPr>
              <w:t>TORTA LEONARDO</w:t>
            </w:r>
          </w:p>
        </w:tc>
        <w:tc>
          <w:tcPr>
            <w:tcW w:w="2200" w:type="dxa"/>
            <w:tcMar>
              <w:top w:w="20" w:type="dxa"/>
              <w:left w:w="20" w:type="dxa"/>
              <w:bottom w:w="20" w:type="dxa"/>
              <w:right w:w="20" w:type="dxa"/>
            </w:tcMar>
            <w:vAlign w:val="center"/>
            <w:hideMark/>
          </w:tcPr>
          <w:p w14:paraId="4BF8386D" w14:textId="77777777" w:rsidR="003018EA" w:rsidRPr="00C83CDF" w:rsidRDefault="003018EA" w:rsidP="003E46CF">
            <w:pPr>
              <w:pStyle w:val="movimento2"/>
              <w:rPr>
                <w:color w:val="002060"/>
              </w:rPr>
            </w:pPr>
            <w:r w:rsidRPr="00C83CDF">
              <w:rPr>
                <w:color w:val="002060"/>
              </w:rPr>
              <w:t xml:space="preserve">(SANTA MARIA NUOVA A.S.D.) </w:t>
            </w:r>
          </w:p>
        </w:tc>
      </w:tr>
      <w:tr w:rsidR="003018EA" w:rsidRPr="00C83CDF" w14:paraId="136777D2" w14:textId="77777777" w:rsidTr="003E46CF">
        <w:tc>
          <w:tcPr>
            <w:tcW w:w="2200" w:type="dxa"/>
            <w:tcMar>
              <w:top w:w="20" w:type="dxa"/>
              <w:left w:w="20" w:type="dxa"/>
              <w:bottom w:w="20" w:type="dxa"/>
              <w:right w:w="20" w:type="dxa"/>
            </w:tcMar>
            <w:vAlign w:val="center"/>
            <w:hideMark/>
          </w:tcPr>
          <w:p w14:paraId="76FF3B9A" w14:textId="77777777" w:rsidR="003018EA" w:rsidRPr="00C83CDF" w:rsidRDefault="003018EA" w:rsidP="003E46CF">
            <w:pPr>
              <w:pStyle w:val="movimento"/>
              <w:rPr>
                <w:color w:val="002060"/>
              </w:rPr>
            </w:pPr>
            <w:r w:rsidRPr="00C83CDF">
              <w:rPr>
                <w:color w:val="002060"/>
              </w:rPr>
              <w:t>COCCIO PIER CARLO</w:t>
            </w:r>
          </w:p>
        </w:tc>
        <w:tc>
          <w:tcPr>
            <w:tcW w:w="2200" w:type="dxa"/>
            <w:tcMar>
              <w:top w:w="20" w:type="dxa"/>
              <w:left w:w="20" w:type="dxa"/>
              <w:bottom w:w="20" w:type="dxa"/>
              <w:right w:w="20" w:type="dxa"/>
            </w:tcMar>
            <w:vAlign w:val="center"/>
            <w:hideMark/>
          </w:tcPr>
          <w:p w14:paraId="389E6E9E" w14:textId="77777777" w:rsidR="003018EA" w:rsidRPr="00C83CDF" w:rsidRDefault="003018EA" w:rsidP="003E46CF">
            <w:pPr>
              <w:pStyle w:val="movimento2"/>
              <w:rPr>
                <w:color w:val="002060"/>
              </w:rPr>
            </w:pPr>
            <w:r w:rsidRPr="00C83CDF">
              <w:rPr>
                <w:color w:val="002060"/>
              </w:rPr>
              <w:t xml:space="preserve">(SPORTING GROTTAMMARE) </w:t>
            </w:r>
          </w:p>
        </w:tc>
        <w:tc>
          <w:tcPr>
            <w:tcW w:w="800" w:type="dxa"/>
            <w:tcMar>
              <w:top w:w="20" w:type="dxa"/>
              <w:left w:w="20" w:type="dxa"/>
              <w:bottom w:w="20" w:type="dxa"/>
              <w:right w:w="20" w:type="dxa"/>
            </w:tcMar>
            <w:vAlign w:val="center"/>
            <w:hideMark/>
          </w:tcPr>
          <w:p w14:paraId="31067DFD"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11C1D89" w14:textId="77777777" w:rsidR="003018EA" w:rsidRPr="00C83CDF" w:rsidRDefault="003018EA" w:rsidP="003E46CF">
            <w:pPr>
              <w:pStyle w:val="movimento"/>
              <w:rPr>
                <w:color w:val="002060"/>
              </w:rPr>
            </w:pPr>
            <w:r w:rsidRPr="00C83CDF">
              <w:rPr>
                <w:color w:val="002060"/>
              </w:rPr>
              <w:t>ROSSI NICO</w:t>
            </w:r>
          </w:p>
        </w:tc>
        <w:tc>
          <w:tcPr>
            <w:tcW w:w="2200" w:type="dxa"/>
            <w:tcMar>
              <w:top w:w="20" w:type="dxa"/>
              <w:left w:w="20" w:type="dxa"/>
              <w:bottom w:w="20" w:type="dxa"/>
              <w:right w:w="20" w:type="dxa"/>
            </w:tcMar>
            <w:vAlign w:val="center"/>
            <w:hideMark/>
          </w:tcPr>
          <w:p w14:paraId="0EA60DAE" w14:textId="77777777" w:rsidR="003018EA" w:rsidRPr="00C83CDF" w:rsidRDefault="003018EA" w:rsidP="003E46CF">
            <w:pPr>
              <w:pStyle w:val="movimento2"/>
              <w:rPr>
                <w:color w:val="002060"/>
              </w:rPr>
            </w:pPr>
            <w:r w:rsidRPr="00C83CDF">
              <w:rPr>
                <w:color w:val="002060"/>
              </w:rPr>
              <w:t xml:space="preserve">(TRIBALCIO PICENA) </w:t>
            </w:r>
          </w:p>
        </w:tc>
      </w:tr>
      <w:tr w:rsidR="003018EA" w:rsidRPr="00C83CDF" w14:paraId="31E11A1B" w14:textId="77777777" w:rsidTr="003E46CF">
        <w:tc>
          <w:tcPr>
            <w:tcW w:w="2200" w:type="dxa"/>
            <w:tcMar>
              <w:top w:w="20" w:type="dxa"/>
              <w:left w:w="20" w:type="dxa"/>
              <w:bottom w:w="20" w:type="dxa"/>
              <w:right w:w="20" w:type="dxa"/>
            </w:tcMar>
            <w:vAlign w:val="center"/>
            <w:hideMark/>
          </w:tcPr>
          <w:p w14:paraId="036C8231" w14:textId="77777777" w:rsidR="003018EA" w:rsidRPr="00C83CDF" w:rsidRDefault="003018EA" w:rsidP="003E46CF">
            <w:pPr>
              <w:pStyle w:val="movimento"/>
              <w:rPr>
                <w:color w:val="002060"/>
              </w:rPr>
            </w:pPr>
            <w:r w:rsidRPr="00C83CDF">
              <w:rPr>
                <w:color w:val="002060"/>
              </w:rPr>
              <w:t>BRASILI ALESSANDRO</w:t>
            </w:r>
          </w:p>
        </w:tc>
        <w:tc>
          <w:tcPr>
            <w:tcW w:w="2200" w:type="dxa"/>
            <w:tcMar>
              <w:top w:w="20" w:type="dxa"/>
              <w:left w:w="20" w:type="dxa"/>
              <w:bottom w:w="20" w:type="dxa"/>
              <w:right w:w="20" w:type="dxa"/>
            </w:tcMar>
            <w:vAlign w:val="center"/>
            <w:hideMark/>
          </w:tcPr>
          <w:p w14:paraId="74CB4F8A" w14:textId="77777777" w:rsidR="003018EA" w:rsidRPr="00C83CDF" w:rsidRDefault="003018EA" w:rsidP="003E46CF">
            <w:pPr>
              <w:pStyle w:val="movimento2"/>
              <w:rPr>
                <w:color w:val="002060"/>
              </w:rPr>
            </w:pPr>
            <w:r w:rsidRPr="00C83CDF">
              <w:rPr>
                <w:color w:val="002060"/>
              </w:rPr>
              <w:t xml:space="preserve">(TRUENTIN LAMA) </w:t>
            </w:r>
          </w:p>
        </w:tc>
        <w:tc>
          <w:tcPr>
            <w:tcW w:w="800" w:type="dxa"/>
            <w:tcMar>
              <w:top w:w="20" w:type="dxa"/>
              <w:left w:w="20" w:type="dxa"/>
              <w:bottom w:w="20" w:type="dxa"/>
              <w:right w:w="20" w:type="dxa"/>
            </w:tcMar>
            <w:vAlign w:val="center"/>
            <w:hideMark/>
          </w:tcPr>
          <w:p w14:paraId="36B754C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23B07B8" w14:textId="77777777" w:rsidR="003018EA" w:rsidRPr="00C83CDF" w:rsidRDefault="003018EA" w:rsidP="003E46CF">
            <w:pPr>
              <w:pStyle w:val="movimento"/>
              <w:rPr>
                <w:color w:val="002060"/>
              </w:rPr>
            </w:pPr>
            <w:r w:rsidRPr="00C83CDF">
              <w:rPr>
                <w:color w:val="002060"/>
              </w:rPr>
              <w:t>EVANGELISTI FRANCESCO</w:t>
            </w:r>
          </w:p>
        </w:tc>
        <w:tc>
          <w:tcPr>
            <w:tcW w:w="2200" w:type="dxa"/>
            <w:tcMar>
              <w:top w:w="20" w:type="dxa"/>
              <w:left w:w="20" w:type="dxa"/>
              <w:bottom w:w="20" w:type="dxa"/>
              <w:right w:w="20" w:type="dxa"/>
            </w:tcMar>
            <w:vAlign w:val="center"/>
            <w:hideMark/>
          </w:tcPr>
          <w:p w14:paraId="1DA3D9A4" w14:textId="77777777" w:rsidR="003018EA" w:rsidRPr="00C83CDF" w:rsidRDefault="003018EA" w:rsidP="003E46CF">
            <w:pPr>
              <w:pStyle w:val="movimento2"/>
              <w:rPr>
                <w:color w:val="002060"/>
              </w:rPr>
            </w:pPr>
            <w:r w:rsidRPr="00C83CDF">
              <w:rPr>
                <w:color w:val="002060"/>
              </w:rPr>
              <w:t xml:space="preserve">(TRUENTIN LAMA) </w:t>
            </w:r>
          </w:p>
        </w:tc>
      </w:tr>
      <w:tr w:rsidR="003018EA" w:rsidRPr="00C83CDF" w14:paraId="2CC4A199" w14:textId="77777777" w:rsidTr="003E46CF">
        <w:tc>
          <w:tcPr>
            <w:tcW w:w="2200" w:type="dxa"/>
            <w:tcMar>
              <w:top w:w="20" w:type="dxa"/>
              <w:left w:w="20" w:type="dxa"/>
              <w:bottom w:w="20" w:type="dxa"/>
              <w:right w:w="20" w:type="dxa"/>
            </w:tcMar>
            <w:vAlign w:val="center"/>
            <w:hideMark/>
          </w:tcPr>
          <w:p w14:paraId="23B35A1F" w14:textId="77777777" w:rsidR="003018EA" w:rsidRPr="00C83CDF" w:rsidRDefault="003018EA" w:rsidP="003E46CF">
            <w:pPr>
              <w:pStyle w:val="movimento"/>
              <w:rPr>
                <w:color w:val="002060"/>
              </w:rPr>
            </w:pPr>
            <w:r w:rsidRPr="00C83CDF">
              <w:rPr>
                <w:color w:val="002060"/>
              </w:rPr>
              <w:t>BALDASSARRI EDOARDO</w:t>
            </w:r>
          </w:p>
        </w:tc>
        <w:tc>
          <w:tcPr>
            <w:tcW w:w="2200" w:type="dxa"/>
            <w:tcMar>
              <w:top w:w="20" w:type="dxa"/>
              <w:left w:w="20" w:type="dxa"/>
              <w:bottom w:w="20" w:type="dxa"/>
              <w:right w:w="20" w:type="dxa"/>
            </w:tcMar>
            <w:vAlign w:val="center"/>
            <w:hideMark/>
          </w:tcPr>
          <w:p w14:paraId="329528B6" w14:textId="77777777" w:rsidR="003018EA" w:rsidRPr="00C83CDF" w:rsidRDefault="003018EA" w:rsidP="003E46CF">
            <w:pPr>
              <w:pStyle w:val="movimento2"/>
              <w:rPr>
                <w:color w:val="002060"/>
              </w:rPr>
            </w:pPr>
            <w:r w:rsidRPr="00C83CDF">
              <w:rPr>
                <w:color w:val="002060"/>
              </w:rPr>
              <w:t xml:space="preserve">(UNION PICENA) </w:t>
            </w:r>
          </w:p>
        </w:tc>
        <w:tc>
          <w:tcPr>
            <w:tcW w:w="800" w:type="dxa"/>
            <w:tcMar>
              <w:top w:w="20" w:type="dxa"/>
              <w:left w:w="20" w:type="dxa"/>
              <w:bottom w:w="20" w:type="dxa"/>
              <w:right w:w="20" w:type="dxa"/>
            </w:tcMar>
            <w:vAlign w:val="center"/>
            <w:hideMark/>
          </w:tcPr>
          <w:p w14:paraId="1F47929B"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7CFF889" w14:textId="77777777" w:rsidR="003018EA" w:rsidRPr="00C83CDF" w:rsidRDefault="003018EA" w:rsidP="003E46CF">
            <w:pPr>
              <w:pStyle w:val="movimento"/>
              <w:rPr>
                <w:color w:val="002060"/>
              </w:rPr>
            </w:pPr>
            <w:r w:rsidRPr="00C83CDF">
              <w:rPr>
                <w:color w:val="002060"/>
              </w:rPr>
              <w:t>MORELLI NICLI</w:t>
            </w:r>
          </w:p>
        </w:tc>
        <w:tc>
          <w:tcPr>
            <w:tcW w:w="2200" w:type="dxa"/>
            <w:tcMar>
              <w:top w:w="20" w:type="dxa"/>
              <w:left w:w="20" w:type="dxa"/>
              <w:bottom w:w="20" w:type="dxa"/>
              <w:right w:w="20" w:type="dxa"/>
            </w:tcMar>
            <w:vAlign w:val="center"/>
            <w:hideMark/>
          </w:tcPr>
          <w:p w14:paraId="207E6A66" w14:textId="77777777" w:rsidR="003018EA" w:rsidRPr="00C83CDF" w:rsidRDefault="003018EA" w:rsidP="003E46CF">
            <w:pPr>
              <w:pStyle w:val="movimento2"/>
              <w:rPr>
                <w:color w:val="002060"/>
              </w:rPr>
            </w:pPr>
            <w:r w:rsidRPr="00C83CDF">
              <w:rPr>
                <w:color w:val="002060"/>
              </w:rPr>
              <w:t xml:space="preserve">(VAL TENNA UNITED) </w:t>
            </w:r>
          </w:p>
        </w:tc>
      </w:tr>
      <w:tr w:rsidR="003018EA" w:rsidRPr="00C83CDF" w14:paraId="50692BD0" w14:textId="77777777" w:rsidTr="003E46CF">
        <w:tc>
          <w:tcPr>
            <w:tcW w:w="2200" w:type="dxa"/>
            <w:tcMar>
              <w:top w:w="20" w:type="dxa"/>
              <w:left w:w="20" w:type="dxa"/>
              <w:bottom w:w="20" w:type="dxa"/>
              <w:right w:w="20" w:type="dxa"/>
            </w:tcMar>
            <w:vAlign w:val="center"/>
            <w:hideMark/>
          </w:tcPr>
          <w:p w14:paraId="0E783C8F" w14:textId="77777777" w:rsidR="003018EA" w:rsidRPr="00C83CDF" w:rsidRDefault="003018EA" w:rsidP="003E46CF">
            <w:pPr>
              <w:pStyle w:val="movimento"/>
              <w:rPr>
                <w:color w:val="002060"/>
              </w:rPr>
            </w:pPr>
            <w:r w:rsidRPr="00C83CDF">
              <w:rPr>
                <w:color w:val="002060"/>
              </w:rPr>
              <w:t>DE FABIIS STEFANO</w:t>
            </w:r>
          </w:p>
        </w:tc>
        <w:tc>
          <w:tcPr>
            <w:tcW w:w="2200" w:type="dxa"/>
            <w:tcMar>
              <w:top w:w="20" w:type="dxa"/>
              <w:left w:w="20" w:type="dxa"/>
              <w:bottom w:w="20" w:type="dxa"/>
              <w:right w:w="20" w:type="dxa"/>
            </w:tcMar>
            <w:vAlign w:val="center"/>
            <w:hideMark/>
          </w:tcPr>
          <w:p w14:paraId="35B7E27D" w14:textId="77777777" w:rsidR="003018EA" w:rsidRPr="00C83CDF" w:rsidRDefault="003018EA" w:rsidP="003E46CF">
            <w:pPr>
              <w:pStyle w:val="movimento2"/>
              <w:rPr>
                <w:color w:val="002060"/>
              </w:rPr>
            </w:pPr>
            <w:r w:rsidRPr="00C83CDF">
              <w:rPr>
                <w:color w:val="002060"/>
              </w:rPr>
              <w:t xml:space="preserve">(VALLESINA) </w:t>
            </w:r>
          </w:p>
        </w:tc>
        <w:tc>
          <w:tcPr>
            <w:tcW w:w="800" w:type="dxa"/>
            <w:tcMar>
              <w:top w:w="20" w:type="dxa"/>
              <w:left w:w="20" w:type="dxa"/>
              <w:bottom w:w="20" w:type="dxa"/>
              <w:right w:w="20" w:type="dxa"/>
            </w:tcMar>
            <w:vAlign w:val="center"/>
            <w:hideMark/>
          </w:tcPr>
          <w:p w14:paraId="6A78932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EB20C6C" w14:textId="77777777" w:rsidR="003018EA" w:rsidRPr="00C83CDF" w:rsidRDefault="003018EA" w:rsidP="003E46CF">
            <w:pPr>
              <w:pStyle w:val="movimento"/>
              <w:rPr>
                <w:color w:val="002060"/>
              </w:rPr>
            </w:pPr>
            <w:r w:rsidRPr="00C83CDF">
              <w:rPr>
                <w:color w:val="002060"/>
              </w:rPr>
              <w:t>LUCHETTA MATTIA</w:t>
            </w:r>
          </w:p>
        </w:tc>
        <w:tc>
          <w:tcPr>
            <w:tcW w:w="2200" w:type="dxa"/>
            <w:tcMar>
              <w:top w:w="20" w:type="dxa"/>
              <w:left w:w="20" w:type="dxa"/>
              <w:bottom w:w="20" w:type="dxa"/>
              <w:right w:w="20" w:type="dxa"/>
            </w:tcMar>
            <w:vAlign w:val="center"/>
            <w:hideMark/>
          </w:tcPr>
          <w:p w14:paraId="7F93491F" w14:textId="77777777" w:rsidR="003018EA" w:rsidRPr="00C83CDF" w:rsidRDefault="003018EA" w:rsidP="003E46CF">
            <w:pPr>
              <w:pStyle w:val="movimento2"/>
              <w:rPr>
                <w:color w:val="002060"/>
              </w:rPr>
            </w:pPr>
            <w:r w:rsidRPr="00C83CDF">
              <w:rPr>
                <w:color w:val="002060"/>
              </w:rPr>
              <w:t xml:space="preserve">(VALLESINA) </w:t>
            </w:r>
          </w:p>
        </w:tc>
      </w:tr>
      <w:tr w:rsidR="003018EA" w:rsidRPr="00C83CDF" w14:paraId="4C47A38E" w14:textId="77777777" w:rsidTr="003E46CF">
        <w:tc>
          <w:tcPr>
            <w:tcW w:w="2200" w:type="dxa"/>
            <w:tcMar>
              <w:top w:w="20" w:type="dxa"/>
              <w:left w:w="20" w:type="dxa"/>
              <w:bottom w:w="20" w:type="dxa"/>
              <w:right w:w="20" w:type="dxa"/>
            </w:tcMar>
            <w:vAlign w:val="center"/>
            <w:hideMark/>
          </w:tcPr>
          <w:p w14:paraId="6DC2A6A6" w14:textId="77777777" w:rsidR="003018EA" w:rsidRPr="00C83CDF" w:rsidRDefault="003018EA" w:rsidP="003E46CF">
            <w:pPr>
              <w:pStyle w:val="movimento"/>
              <w:rPr>
                <w:color w:val="002060"/>
              </w:rPr>
            </w:pPr>
            <w:r w:rsidRPr="00C83CDF">
              <w:rPr>
                <w:color w:val="002060"/>
              </w:rPr>
              <w:t>SAITTA LUCA</w:t>
            </w:r>
          </w:p>
        </w:tc>
        <w:tc>
          <w:tcPr>
            <w:tcW w:w="2200" w:type="dxa"/>
            <w:tcMar>
              <w:top w:w="20" w:type="dxa"/>
              <w:left w:w="20" w:type="dxa"/>
              <w:bottom w:w="20" w:type="dxa"/>
              <w:right w:w="20" w:type="dxa"/>
            </w:tcMar>
            <w:vAlign w:val="center"/>
            <w:hideMark/>
          </w:tcPr>
          <w:p w14:paraId="5F801135" w14:textId="77777777" w:rsidR="003018EA" w:rsidRPr="00C83CDF" w:rsidRDefault="003018EA" w:rsidP="003E46CF">
            <w:pPr>
              <w:pStyle w:val="movimento2"/>
              <w:rPr>
                <w:color w:val="002060"/>
              </w:rPr>
            </w:pPr>
            <w:r w:rsidRPr="00C83CDF">
              <w:rPr>
                <w:color w:val="002060"/>
              </w:rPr>
              <w:t xml:space="preserve">(VIRTUS ASD) </w:t>
            </w:r>
          </w:p>
        </w:tc>
        <w:tc>
          <w:tcPr>
            <w:tcW w:w="800" w:type="dxa"/>
            <w:tcMar>
              <w:top w:w="20" w:type="dxa"/>
              <w:left w:w="20" w:type="dxa"/>
              <w:bottom w:w="20" w:type="dxa"/>
              <w:right w:w="20" w:type="dxa"/>
            </w:tcMar>
            <w:vAlign w:val="center"/>
            <w:hideMark/>
          </w:tcPr>
          <w:p w14:paraId="4F21157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3414FB2" w14:textId="77777777" w:rsidR="003018EA" w:rsidRPr="00C83CDF" w:rsidRDefault="003018EA" w:rsidP="003E46CF">
            <w:pPr>
              <w:pStyle w:val="movimento"/>
              <w:rPr>
                <w:color w:val="002060"/>
              </w:rPr>
            </w:pPr>
            <w:r w:rsidRPr="00C83CDF">
              <w:rPr>
                <w:color w:val="002060"/>
              </w:rPr>
              <w:t>VENANZI FILIPPO</w:t>
            </w:r>
          </w:p>
        </w:tc>
        <w:tc>
          <w:tcPr>
            <w:tcW w:w="2200" w:type="dxa"/>
            <w:tcMar>
              <w:top w:w="20" w:type="dxa"/>
              <w:left w:w="20" w:type="dxa"/>
              <w:bottom w:w="20" w:type="dxa"/>
              <w:right w:w="20" w:type="dxa"/>
            </w:tcMar>
            <w:vAlign w:val="center"/>
            <w:hideMark/>
          </w:tcPr>
          <w:p w14:paraId="3B9B34DC" w14:textId="77777777" w:rsidR="003018EA" w:rsidRPr="00C83CDF" w:rsidRDefault="003018EA" w:rsidP="003E46CF">
            <w:pPr>
              <w:pStyle w:val="movimento2"/>
              <w:rPr>
                <w:color w:val="002060"/>
              </w:rPr>
            </w:pPr>
            <w:r w:rsidRPr="00C83CDF">
              <w:rPr>
                <w:color w:val="002060"/>
              </w:rPr>
              <w:t xml:space="preserve">(VIRTUS ASD) </w:t>
            </w:r>
          </w:p>
        </w:tc>
      </w:tr>
      <w:tr w:rsidR="003018EA" w:rsidRPr="00C83CDF" w14:paraId="66B77329" w14:textId="77777777" w:rsidTr="003E46CF">
        <w:tc>
          <w:tcPr>
            <w:tcW w:w="2200" w:type="dxa"/>
            <w:tcMar>
              <w:top w:w="20" w:type="dxa"/>
              <w:left w:w="20" w:type="dxa"/>
              <w:bottom w:w="20" w:type="dxa"/>
              <w:right w:w="20" w:type="dxa"/>
            </w:tcMar>
            <w:vAlign w:val="center"/>
            <w:hideMark/>
          </w:tcPr>
          <w:p w14:paraId="735A4AEF" w14:textId="77777777" w:rsidR="003018EA" w:rsidRPr="00C83CDF" w:rsidRDefault="003018EA" w:rsidP="003E46CF">
            <w:pPr>
              <w:pStyle w:val="movimento"/>
              <w:rPr>
                <w:color w:val="002060"/>
              </w:rPr>
            </w:pPr>
            <w:r w:rsidRPr="00C83CDF">
              <w:rPr>
                <w:color w:val="002060"/>
              </w:rPr>
              <w:t>TABOUBI KALIL</w:t>
            </w:r>
          </w:p>
        </w:tc>
        <w:tc>
          <w:tcPr>
            <w:tcW w:w="2200" w:type="dxa"/>
            <w:tcMar>
              <w:top w:w="20" w:type="dxa"/>
              <w:left w:w="20" w:type="dxa"/>
              <w:bottom w:w="20" w:type="dxa"/>
              <w:right w:w="20" w:type="dxa"/>
            </w:tcMar>
            <w:vAlign w:val="center"/>
            <w:hideMark/>
          </w:tcPr>
          <w:p w14:paraId="69F9B68C" w14:textId="77777777" w:rsidR="003018EA" w:rsidRPr="00C83CDF" w:rsidRDefault="003018EA" w:rsidP="003E46CF">
            <w:pPr>
              <w:pStyle w:val="movimento2"/>
              <w:rPr>
                <w:color w:val="002060"/>
              </w:rPr>
            </w:pPr>
            <w:r w:rsidRPr="00C83CDF">
              <w:rPr>
                <w:color w:val="002060"/>
              </w:rPr>
              <w:t xml:space="preserve">(VIRTUS AURORA C5) </w:t>
            </w:r>
          </w:p>
        </w:tc>
        <w:tc>
          <w:tcPr>
            <w:tcW w:w="800" w:type="dxa"/>
            <w:tcMar>
              <w:top w:w="20" w:type="dxa"/>
              <w:left w:w="20" w:type="dxa"/>
              <w:bottom w:w="20" w:type="dxa"/>
              <w:right w:w="20" w:type="dxa"/>
            </w:tcMar>
            <w:vAlign w:val="center"/>
            <w:hideMark/>
          </w:tcPr>
          <w:p w14:paraId="2BDCFF4A"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83A78F9"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63FC00C" w14:textId="77777777" w:rsidR="003018EA" w:rsidRPr="00C83CDF" w:rsidRDefault="003018EA" w:rsidP="003E46CF">
            <w:pPr>
              <w:pStyle w:val="movimento2"/>
              <w:rPr>
                <w:color w:val="002060"/>
              </w:rPr>
            </w:pPr>
            <w:r w:rsidRPr="00C83CDF">
              <w:rPr>
                <w:color w:val="002060"/>
              </w:rPr>
              <w:t> </w:t>
            </w:r>
          </w:p>
        </w:tc>
      </w:tr>
    </w:tbl>
    <w:p w14:paraId="26C9CDD4" w14:textId="77777777" w:rsidR="003018EA" w:rsidRPr="00C83CDF" w:rsidRDefault="003018EA" w:rsidP="003018EA">
      <w:pPr>
        <w:pStyle w:val="titolo10"/>
        <w:rPr>
          <w:rFonts w:eastAsiaTheme="minorEastAsia"/>
          <w:color w:val="002060"/>
        </w:rPr>
      </w:pPr>
      <w:r w:rsidRPr="00C83CDF">
        <w:rPr>
          <w:color w:val="002060"/>
        </w:rPr>
        <w:t xml:space="preserve">GARE DEL 11/10/2025 </w:t>
      </w:r>
    </w:p>
    <w:p w14:paraId="26EA0101" w14:textId="77777777" w:rsidR="003018EA" w:rsidRPr="00C83CDF" w:rsidRDefault="003018EA" w:rsidP="003018EA">
      <w:pPr>
        <w:pStyle w:val="titolo7a"/>
        <w:rPr>
          <w:color w:val="002060"/>
        </w:rPr>
      </w:pPr>
      <w:r w:rsidRPr="00C83CDF">
        <w:rPr>
          <w:color w:val="002060"/>
        </w:rPr>
        <w:t xml:space="preserve">PROVVEDIMENTI DISCIPLINARI </w:t>
      </w:r>
    </w:p>
    <w:p w14:paraId="7A3545AC"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68BECE2B" w14:textId="77777777" w:rsidR="003018EA" w:rsidRPr="00C83CDF" w:rsidRDefault="003018EA" w:rsidP="003018EA">
      <w:pPr>
        <w:pStyle w:val="titolo30"/>
        <w:rPr>
          <w:color w:val="002060"/>
        </w:rPr>
      </w:pPr>
      <w:r w:rsidRPr="00C83CDF">
        <w:rPr>
          <w:color w:val="002060"/>
        </w:rPr>
        <w:t xml:space="preserve">DIRIGENTI </w:t>
      </w:r>
    </w:p>
    <w:p w14:paraId="7AF83D08"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2EA4F438" w14:textId="77777777" w:rsidTr="003E46CF">
        <w:tc>
          <w:tcPr>
            <w:tcW w:w="2200" w:type="dxa"/>
            <w:tcMar>
              <w:top w:w="20" w:type="dxa"/>
              <w:left w:w="20" w:type="dxa"/>
              <w:bottom w:w="20" w:type="dxa"/>
              <w:right w:w="20" w:type="dxa"/>
            </w:tcMar>
            <w:vAlign w:val="center"/>
            <w:hideMark/>
          </w:tcPr>
          <w:p w14:paraId="204A4DF3" w14:textId="77777777" w:rsidR="003018EA" w:rsidRPr="00C83CDF" w:rsidRDefault="003018EA" w:rsidP="003E46CF">
            <w:pPr>
              <w:pStyle w:val="movimento"/>
              <w:rPr>
                <w:color w:val="002060"/>
              </w:rPr>
            </w:pPr>
            <w:r w:rsidRPr="00C83CDF">
              <w:rPr>
                <w:color w:val="002060"/>
              </w:rPr>
              <w:t>AGOSTINELLI ANDREA</w:t>
            </w:r>
          </w:p>
        </w:tc>
        <w:tc>
          <w:tcPr>
            <w:tcW w:w="2200" w:type="dxa"/>
            <w:tcMar>
              <w:top w:w="20" w:type="dxa"/>
              <w:left w:w="20" w:type="dxa"/>
              <w:bottom w:w="20" w:type="dxa"/>
              <w:right w:w="20" w:type="dxa"/>
            </w:tcMar>
            <w:vAlign w:val="center"/>
            <w:hideMark/>
          </w:tcPr>
          <w:p w14:paraId="5D9D286F" w14:textId="77777777" w:rsidR="003018EA" w:rsidRPr="00C83CDF" w:rsidRDefault="003018EA" w:rsidP="003E46CF">
            <w:pPr>
              <w:pStyle w:val="movimento2"/>
              <w:rPr>
                <w:color w:val="002060"/>
              </w:rPr>
            </w:pPr>
            <w:r w:rsidRPr="00C83CDF">
              <w:rPr>
                <w:color w:val="002060"/>
              </w:rPr>
              <w:t xml:space="preserve">(CASENUOVE) </w:t>
            </w:r>
          </w:p>
        </w:tc>
        <w:tc>
          <w:tcPr>
            <w:tcW w:w="800" w:type="dxa"/>
            <w:tcMar>
              <w:top w:w="20" w:type="dxa"/>
              <w:left w:w="20" w:type="dxa"/>
              <w:bottom w:w="20" w:type="dxa"/>
              <w:right w:w="20" w:type="dxa"/>
            </w:tcMar>
            <w:vAlign w:val="center"/>
            <w:hideMark/>
          </w:tcPr>
          <w:p w14:paraId="71251D43"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7E0859B" w14:textId="77777777" w:rsidR="003018EA" w:rsidRPr="00C83CDF" w:rsidRDefault="003018EA" w:rsidP="003E46CF">
            <w:pPr>
              <w:pStyle w:val="movimento"/>
              <w:rPr>
                <w:color w:val="002060"/>
              </w:rPr>
            </w:pPr>
            <w:r w:rsidRPr="00C83CDF">
              <w:rPr>
                <w:color w:val="002060"/>
              </w:rPr>
              <w:t>BATTISTONI MASSIMO</w:t>
            </w:r>
          </w:p>
        </w:tc>
        <w:tc>
          <w:tcPr>
            <w:tcW w:w="2200" w:type="dxa"/>
            <w:tcMar>
              <w:top w:w="20" w:type="dxa"/>
              <w:left w:w="20" w:type="dxa"/>
              <w:bottom w:w="20" w:type="dxa"/>
              <w:right w:w="20" w:type="dxa"/>
            </w:tcMar>
            <w:vAlign w:val="center"/>
            <w:hideMark/>
          </w:tcPr>
          <w:p w14:paraId="3B72654C" w14:textId="77777777" w:rsidR="003018EA" w:rsidRPr="00C83CDF" w:rsidRDefault="003018EA" w:rsidP="003E46CF">
            <w:pPr>
              <w:pStyle w:val="movimento2"/>
              <w:rPr>
                <w:color w:val="002060"/>
              </w:rPr>
            </w:pPr>
            <w:r w:rsidRPr="00C83CDF">
              <w:rPr>
                <w:color w:val="002060"/>
              </w:rPr>
              <w:t xml:space="preserve">(OSIMO STAZIONE SSD A R.L.) </w:t>
            </w:r>
          </w:p>
        </w:tc>
      </w:tr>
      <w:tr w:rsidR="003018EA" w:rsidRPr="00C83CDF" w14:paraId="46A88D5F" w14:textId="77777777" w:rsidTr="003E46CF">
        <w:tc>
          <w:tcPr>
            <w:tcW w:w="2200" w:type="dxa"/>
            <w:tcMar>
              <w:top w:w="20" w:type="dxa"/>
              <w:left w:w="20" w:type="dxa"/>
              <w:bottom w:w="20" w:type="dxa"/>
              <w:right w:w="20" w:type="dxa"/>
            </w:tcMar>
            <w:vAlign w:val="center"/>
            <w:hideMark/>
          </w:tcPr>
          <w:p w14:paraId="0939D97F" w14:textId="77777777" w:rsidR="003018EA" w:rsidRPr="00C83CDF" w:rsidRDefault="003018EA" w:rsidP="003E46CF">
            <w:pPr>
              <w:pStyle w:val="movimento"/>
              <w:rPr>
                <w:color w:val="002060"/>
              </w:rPr>
            </w:pPr>
            <w:r w:rsidRPr="00C83CDF">
              <w:rPr>
                <w:color w:val="002060"/>
              </w:rPr>
              <w:t>STRINO GENNARO</w:t>
            </w:r>
          </w:p>
        </w:tc>
        <w:tc>
          <w:tcPr>
            <w:tcW w:w="2200" w:type="dxa"/>
            <w:tcMar>
              <w:top w:w="20" w:type="dxa"/>
              <w:left w:w="20" w:type="dxa"/>
              <w:bottom w:w="20" w:type="dxa"/>
              <w:right w:w="20" w:type="dxa"/>
            </w:tcMar>
            <w:vAlign w:val="center"/>
            <w:hideMark/>
          </w:tcPr>
          <w:p w14:paraId="0B5985C0" w14:textId="77777777" w:rsidR="003018EA" w:rsidRPr="00C83CDF" w:rsidRDefault="003018EA" w:rsidP="003E46CF">
            <w:pPr>
              <w:pStyle w:val="movimento2"/>
              <w:rPr>
                <w:color w:val="002060"/>
              </w:rPr>
            </w:pPr>
            <w:r w:rsidRPr="00C83CDF">
              <w:rPr>
                <w:color w:val="002060"/>
              </w:rPr>
              <w:t xml:space="preserve">(REAL FABRIANO) </w:t>
            </w:r>
          </w:p>
        </w:tc>
        <w:tc>
          <w:tcPr>
            <w:tcW w:w="800" w:type="dxa"/>
            <w:tcMar>
              <w:top w:w="20" w:type="dxa"/>
              <w:left w:w="20" w:type="dxa"/>
              <w:bottom w:w="20" w:type="dxa"/>
              <w:right w:w="20" w:type="dxa"/>
            </w:tcMar>
            <w:vAlign w:val="center"/>
            <w:hideMark/>
          </w:tcPr>
          <w:p w14:paraId="046CDB7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F2C06FF" w14:textId="77777777" w:rsidR="003018EA" w:rsidRPr="00C83CDF" w:rsidRDefault="003018EA" w:rsidP="003E46CF">
            <w:pPr>
              <w:pStyle w:val="movimento"/>
              <w:rPr>
                <w:color w:val="002060"/>
              </w:rPr>
            </w:pPr>
            <w:r w:rsidRPr="00C83CDF">
              <w:rPr>
                <w:color w:val="002060"/>
              </w:rPr>
              <w:t>MAZZETTI MARCO</w:t>
            </w:r>
          </w:p>
        </w:tc>
        <w:tc>
          <w:tcPr>
            <w:tcW w:w="2200" w:type="dxa"/>
            <w:tcMar>
              <w:top w:w="20" w:type="dxa"/>
              <w:left w:w="20" w:type="dxa"/>
              <w:bottom w:w="20" w:type="dxa"/>
              <w:right w:w="20" w:type="dxa"/>
            </w:tcMar>
            <w:vAlign w:val="center"/>
            <w:hideMark/>
          </w:tcPr>
          <w:p w14:paraId="37154944" w14:textId="77777777" w:rsidR="003018EA" w:rsidRPr="00C83CDF" w:rsidRDefault="003018EA" w:rsidP="003E46CF">
            <w:pPr>
              <w:pStyle w:val="movimento2"/>
              <w:rPr>
                <w:color w:val="002060"/>
              </w:rPr>
            </w:pPr>
            <w:r w:rsidRPr="00C83CDF">
              <w:rPr>
                <w:color w:val="002060"/>
              </w:rPr>
              <w:t xml:space="preserve">(VADO C5) </w:t>
            </w:r>
          </w:p>
        </w:tc>
      </w:tr>
    </w:tbl>
    <w:p w14:paraId="4B443CEB" w14:textId="77777777" w:rsidR="003018EA" w:rsidRPr="00C83CDF" w:rsidRDefault="003018EA" w:rsidP="003018EA">
      <w:pPr>
        <w:pStyle w:val="titolo30"/>
        <w:rPr>
          <w:rFonts w:eastAsiaTheme="minorEastAsia"/>
          <w:color w:val="002060"/>
        </w:rPr>
      </w:pPr>
      <w:r w:rsidRPr="00C83CDF">
        <w:rPr>
          <w:color w:val="002060"/>
        </w:rPr>
        <w:t xml:space="preserve">CALCIATORI NON ESPULSI </w:t>
      </w:r>
    </w:p>
    <w:p w14:paraId="13E1E12F" w14:textId="77777777" w:rsidR="003018EA" w:rsidRPr="00C83CDF" w:rsidRDefault="003018EA" w:rsidP="003018EA">
      <w:pPr>
        <w:pStyle w:val="titolo20"/>
        <w:rPr>
          <w:color w:val="002060"/>
        </w:rPr>
      </w:pPr>
      <w:r w:rsidRPr="00C83CD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10F74AC9" w14:textId="77777777" w:rsidTr="003E46CF">
        <w:tc>
          <w:tcPr>
            <w:tcW w:w="2200" w:type="dxa"/>
            <w:tcMar>
              <w:top w:w="20" w:type="dxa"/>
              <w:left w:w="20" w:type="dxa"/>
              <w:bottom w:w="20" w:type="dxa"/>
              <w:right w:w="20" w:type="dxa"/>
            </w:tcMar>
            <w:vAlign w:val="center"/>
            <w:hideMark/>
          </w:tcPr>
          <w:p w14:paraId="5B888B6F" w14:textId="77777777" w:rsidR="003018EA" w:rsidRPr="00C83CDF" w:rsidRDefault="003018EA" w:rsidP="003E46CF">
            <w:pPr>
              <w:pStyle w:val="movimento"/>
              <w:rPr>
                <w:color w:val="002060"/>
              </w:rPr>
            </w:pPr>
            <w:r w:rsidRPr="00C83CDF">
              <w:rPr>
                <w:color w:val="002060"/>
              </w:rPr>
              <w:t>AMBROSINI MATTEO</w:t>
            </w:r>
          </w:p>
        </w:tc>
        <w:tc>
          <w:tcPr>
            <w:tcW w:w="2200" w:type="dxa"/>
            <w:tcMar>
              <w:top w:w="20" w:type="dxa"/>
              <w:left w:w="20" w:type="dxa"/>
              <w:bottom w:w="20" w:type="dxa"/>
              <w:right w:w="20" w:type="dxa"/>
            </w:tcMar>
            <w:vAlign w:val="center"/>
            <w:hideMark/>
          </w:tcPr>
          <w:p w14:paraId="205A067B" w14:textId="77777777" w:rsidR="003018EA" w:rsidRPr="00C83CDF" w:rsidRDefault="003018EA" w:rsidP="003E46CF">
            <w:pPr>
              <w:pStyle w:val="movimento2"/>
              <w:rPr>
                <w:color w:val="002060"/>
              </w:rPr>
            </w:pPr>
            <w:r w:rsidRPr="00C83CDF">
              <w:rPr>
                <w:color w:val="002060"/>
              </w:rPr>
              <w:t xml:space="preserve">(REAL FABRIANO) </w:t>
            </w:r>
          </w:p>
        </w:tc>
        <w:tc>
          <w:tcPr>
            <w:tcW w:w="800" w:type="dxa"/>
            <w:tcMar>
              <w:top w:w="20" w:type="dxa"/>
              <w:left w:w="20" w:type="dxa"/>
              <w:bottom w:w="20" w:type="dxa"/>
              <w:right w:w="20" w:type="dxa"/>
            </w:tcMar>
            <w:vAlign w:val="center"/>
            <w:hideMark/>
          </w:tcPr>
          <w:p w14:paraId="38B7586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CC7385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1C9420A" w14:textId="77777777" w:rsidR="003018EA" w:rsidRPr="00C83CDF" w:rsidRDefault="003018EA" w:rsidP="003E46CF">
            <w:pPr>
              <w:pStyle w:val="movimento2"/>
              <w:rPr>
                <w:color w:val="002060"/>
              </w:rPr>
            </w:pPr>
            <w:r w:rsidRPr="00C83CDF">
              <w:rPr>
                <w:color w:val="002060"/>
              </w:rPr>
              <w:t> </w:t>
            </w:r>
          </w:p>
        </w:tc>
      </w:tr>
    </w:tbl>
    <w:p w14:paraId="79FCA9A1" w14:textId="77777777" w:rsidR="003018EA" w:rsidRPr="00C83CDF" w:rsidRDefault="003018EA" w:rsidP="003018EA">
      <w:pPr>
        <w:pStyle w:val="diffida"/>
        <w:spacing w:before="80" w:beforeAutospacing="0" w:after="40" w:afterAutospacing="0"/>
        <w:rPr>
          <w:rFonts w:eastAsiaTheme="minorEastAsia"/>
          <w:color w:val="002060"/>
        </w:rPr>
      </w:pPr>
      <w:r w:rsidRPr="00C83CDF">
        <w:rPr>
          <w:color w:val="002060"/>
        </w:rPr>
        <w:t xml:space="preserve">Al termine della gara rivolge all'arbitro espressione irriguardosa. </w:t>
      </w:r>
    </w:p>
    <w:p w14:paraId="6D04708F"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39045540" w14:textId="77777777" w:rsidTr="003E46CF">
        <w:tc>
          <w:tcPr>
            <w:tcW w:w="2200" w:type="dxa"/>
            <w:tcMar>
              <w:top w:w="20" w:type="dxa"/>
              <w:left w:w="20" w:type="dxa"/>
              <w:bottom w:w="20" w:type="dxa"/>
              <w:right w:w="20" w:type="dxa"/>
            </w:tcMar>
            <w:vAlign w:val="center"/>
            <w:hideMark/>
          </w:tcPr>
          <w:p w14:paraId="5E5F0D84" w14:textId="77777777" w:rsidR="003018EA" w:rsidRPr="00C83CDF" w:rsidRDefault="003018EA" w:rsidP="003E46CF">
            <w:pPr>
              <w:pStyle w:val="movimento"/>
              <w:rPr>
                <w:color w:val="002060"/>
              </w:rPr>
            </w:pPr>
            <w:r w:rsidRPr="00C83CDF">
              <w:rPr>
                <w:color w:val="002060"/>
              </w:rPr>
              <w:t>CHIAPPA NICHOLAS</w:t>
            </w:r>
          </w:p>
        </w:tc>
        <w:tc>
          <w:tcPr>
            <w:tcW w:w="2200" w:type="dxa"/>
            <w:tcMar>
              <w:top w:w="20" w:type="dxa"/>
              <w:left w:w="20" w:type="dxa"/>
              <w:bottom w:w="20" w:type="dxa"/>
              <w:right w:w="20" w:type="dxa"/>
            </w:tcMar>
            <w:vAlign w:val="center"/>
            <w:hideMark/>
          </w:tcPr>
          <w:p w14:paraId="7F966C9F" w14:textId="77777777" w:rsidR="003018EA" w:rsidRPr="00C83CDF" w:rsidRDefault="003018EA" w:rsidP="003E46CF">
            <w:pPr>
              <w:pStyle w:val="movimento2"/>
              <w:rPr>
                <w:color w:val="002060"/>
              </w:rPr>
            </w:pPr>
            <w:r w:rsidRPr="00C83CDF">
              <w:rPr>
                <w:color w:val="002060"/>
              </w:rPr>
              <w:t xml:space="preserve">(ANGELI) </w:t>
            </w:r>
          </w:p>
        </w:tc>
        <w:tc>
          <w:tcPr>
            <w:tcW w:w="800" w:type="dxa"/>
            <w:tcMar>
              <w:top w:w="20" w:type="dxa"/>
              <w:left w:w="20" w:type="dxa"/>
              <w:bottom w:w="20" w:type="dxa"/>
              <w:right w:w="20" w:type="dxa"/>
            </w:tcMar>
            <w:vAlign w:val="center"/>
            <w:hideMark/>
          </w:tcPr>
          <w:p w14:paraId="48D210A3"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DD5273D" w14:textId="77777777" w:rsidR="003018EA" w:rsidRPr="00C83CDF" w:rsidRDefault="003018EA" w:rsidP="003E46CF">
            <w:pPr>
              <w:pStyle w:val="movimento"/>
              <w:rPr>
                <w:color w:val="002060"/>
              </w:rPr>
            </w:pPr>
            <w:r w:rsidRPr="00C83CDF">
              <w:rPr>
                <w:color w:val="002060"/>
              </w:rPr>
              <w:t>LAMBERTUCCI MANUEL</w:t>
            </w:r>
          </w:p>
        </w:tc>
        <w:tc>
          <w:tcPr>
            <w:tcW w:w="2200" w:type="dxa"/>
            <w:tcMar>
              <w:top w:w="20" w:type="dxa"/>
              <w:left w:w="20" w:type="dxa"/>
              <w:bottom w:w="20" w:type="dxa"/>
              <w:right w:w="20" w:type="dxa"/>
            </w:tcMar>
            <w:vAlign w:val="center"/>
            <w:hideMark/>
          </w:tcPr>
          <w:p w14:paraId="354F29D3" w14:textId="77777777" w:rsidR="003018EA" w:rsidRPr="00C83CDF" w:rsidRDefault="003018EA" w:rsidP="003E46CF">
            <w:pPr>
              <w:pStyle w:val="movimento2"/>
              <w:rPr>
                <w:color w:val="002060"/>
              </w:rPr>
            </w:pPr>
            <w:r w:rsidRPr="00C83CDF">
              <w:rPr>
                <w:color w:val="002060"/>
              </w:rPr>
              <w:t xml:space="preserve">(ANGELI) </w:t>
            </w:r>
          </w:p>
        </w:tc>
      </w:tr>
      <w:tr w:rsidR="003018EA" w:rsidRPr="00C83CDF" w14:paraId="640E48C3" w14:textId="77777777" w:rsidTr="003E46CF">
        <w:tc>
          <w:tcPr>
            <w:tcW w:w="2200" w:type="dxa"/>
            <w:tcMar>
              <w:top w:w="20" w:type="dxa"/>
              <w:left w:w="20" w:type="dxa"/>
              <w:bottom w:w="20" w:type="dxa"/>
              <w:right w:w="20" w:type="dxa"/>
            </w:tcMar>
            <w:vAlign w:val="center"/>
            <w:hideMark/>
          </w:tcPr>
          <w:p w14:paraId="76474AAB" w14:textId="77777777" w:rsidR="003018EA" w:rsidRPr="00C83CDF" w:rsidRDefault="003018EA" w:rsidP="003E46CF">
            <w:pPr>
              <w:pStyle w:val="movimento"/>
              <w:rPr>
                <w:color w:val="002060"/>
              </w:rPr>
            </w:pPr>
            <w:r w:rsidRPr="00C83CDF">
              <w:rPr>
                <w:color w:val="002060"/>
              </w:rPr>
              <w:t>WOOD MICHAEL VITTORI</w:t>
            </w:r>
          </w:p>
        </w:tc>
        <w:tc>
          <w:tcPr>
            <w:tcW w:w="2200" w:type="dxa"/>
            <w:tcMar>
              <w:top w:w="20" w:type="dxa"/>
              <w:left w:w="20" w:type="dxa"/>
              <w:bottom w:w="20" w:type="dxa"/>
              <w:right w:w="20" w:type="dxa"/>
            </w:tcMar>
            <w:vAlign w:val="center"/>
            <w:hideMark/>
          </w:tcPr>
          <w:p w14:paraId="28087AD5" w14:textId="77777777" w:rsidR="003018EA" w:rsidRPr="00C83CDF" w:rsidRDefault="003018EA" w:rsidP="003E46CF">
            <w:pPr>
              <w:pStyle w:val="movimento2"/>
              <w:rPr>
                <w:color w:val="002060"/>
              </w:rPr>
            </w:pPr>
            <w:r w:rsidRPr="00C83CDF">
              <w:rPr>
                <w:color w:val="002060"/>
              </w:rPr>
              <w:t xml:space="preserve">(ANGELI) </w:t>
            </w:r>
          </w:p>
        </w:tc>
        <w:tc>
          <w:tcPr>
            <w:tcW w:w="800" w:type="dxa"/>
            <w:tcMar>
              <w:top w:w="20" w:type="dxa"/>
              <w:left w:w="20" w:type="dxa"/>
              <w:bottom w:w="20" w:type="dxa"/>
              <w:right w:w="20" w:type="dxa"/>
            </w:tcMar>
            <w:vAlign w:val="center"/>
            <w:hideMark/>
          </w:tcPr>
          <w:p w14:paraId="685D08D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428A9D8" w14:textId="77777777" w:rsidR="003018EA" w:rsidRPr="00C83CDF" w:rsidRDefault="003018EA" w:rsidP="003E46CF">
            <w:pPr>
              <w:pStyle w:val="movimento"/>
              <w:rPr>
                <w:color w:val="002060"/>
              </w:rPr>
            </w:pPr>
            <w:r w:rsidRPr="00C83CDF">
              <w:rPr>
                <w:color w:val="002060"/>
              </w:rPr>
              <w:t>LATINI MIRCO</w:t>
            </w:r>
          </w:p>
        </w:tc>
        <w:tc>
          <w:tcPr>
            <w:tcW w:w="2200" w:type="dxa"/>
            <w:tcMar>
              <w:top w:w="20" w:type="dxa"/>
              <w:left w:w="20" w:type="dxa"/>
              <w:bottom w:w="20" w:type="dxa"/>
              <w:right w:w="20" w:type="dxa"/>
            </w:tcMar>
            <w:vAlign w:val="center"/>
            <w:hideMark/>
          </w:tcPr>
          <w:p w14:paraId="3708B4D6" w14:textId="77777777" w:rsidR="003018EA" w:rsidRPr="00C83CDF" w:rsidRDefault="003018EA" w:rsidP="003E46CF">
            <w:pPr>
              <w:pStyle w:val="movimento2"/>
              <w:rPr>
                <w:color w:val="002060"/>
              </w:rPr>
            </w:pPr>
            <w:r w:rsidRPr="00C83CDF">
              <w:rPr>
                <w:color w:val="002060"/>
              </w:rPr>
              <w:t xml:space="preserve">(CANDIA BARACCOLA ASPIO) </w:t>
            </w:r>
          </w:p>
        </w:tc>
      </w:tr>
      <w:tr w:rsidR="003018EA" w:rsidRPr="00C83CDF" w14:paraId="65EA8FD0" w14:textId="77777777" w:rsidTr="003E46CF">
        <w:tc>
          <w:tcPr>
            <w:tcW w:w="2200" w:type="dxa"/>
            <w:tcMar>
              <w:top w:w="20" w:type="dxa"/>
              <w:left w:w="20" w:type="dxa"/>
              <w:bottom w:w="20" w:type="dxa"/>
              <w:right w:w="20" w:type="dxa"/>
            </w:tcMar>
            <w:vAlign w:val="center"/>
            <w:hideMark/>
          </w:tcPr>
          <w:p w14:paraId="130A4493" w14:textId="77777777" w:rsidR="003018EA" w:rsidRPr="00C83CDF" w:rsidRDefault="003018EA" w:rsidP="003E46CF">
            <w:pPr>
              <w:pStyle w:val="movimento"/>
              <w:rPr>
                <w:color w:val="002060"/>
              </w:rPr>
            </w:pPr>
            <w:r w:rsidRPr="00C83CDF">
              <w:rPr>
                <w:color w:val="002060"/>
              </w:rPr>
              <w:t>GIULIANO DANIELE</w:t>
            </w:r>
          </w:p>
        </w:tc>
        <w:tc>
          <w:tcPr>
            <w:tcW w:w="2200" w:type="dxa"/>
            <w:tcMar>
              <w:top w:w="20" w:type="dxa"/>
              <w:left w:w="20" w:type="dxa"/>
              <w:bottom w:w="20" w:type="dxa"/>
              <w:right w:w="20" w:type="dxa"/>
            </w:tcMar>
            <w:vAlign w:val="center"/>
            <w:hideMark/>
          </w:tcPr>
          <w:p w14:paraId="0BF565D1" w14:textId="77777777" w:rsidR="003018EA" w:rsidRPr="00C83CDF" w:rsidRDefault="003018EA" w:rsidP="003E46CF">
            <w:pPr>
              <w:pStyle w:val="movimento2"/>
              <w:rPr>
                <w:color w:val="002060"/>
              </w:rPr>
            </w:pPr>
            <w:r w:rsidRPr="00C83CDF">
              <w:rPr>
                <w:color w:val="002060"/>
              </w:rPr>
              <w:t xml:space="preserve">(CASENUOVE) </w:t>
            </w:r>
          </w:p>
        </w:tc>
        <w:tc>
          <w:tcPr>
            <w:tcW w:w="800" w:type="dxa"/>
            <w:tcMar>
              <w:top w:w="20" w:type="dxa"/>
              <w:left w:w="20" w:type="dxa"/>
              <w:bottom w:w="20" w:type="dxa"/>
              <w:right w:w="20" w:type="dxa"/>
            </w:tcMar>
            <w:vAlign w:val="center"/>
            <w:hideMark/>
          </w:tcPr>
          <w:p w14:paraId="604FAF0F"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BFBABC3" w14:textId="77777777" w:rsidR="003018EA" w:rsidRPr="00C83CDF" w:rsidRDefault="003018EA" w:rsidP="003E46CF">
            <w:pPr>
              <w:pStyle w:val="movimento"/>
              <w:rPr>
                <w:color w:val="002060"/>
              </w:rPr>
            </w:pPr>
            <w:r w:rsidRPr="00C83CDF">
              <w:rPr>
                <w:color w:val="002060"/>
              </w:rPr>
              <w:t>MASTROBERTI GUSTAVO</w:t>
            </w:r>
          </w:p>
        </w:tc>
        <w:tc>
          <w:tcPr>
            <w:tcW w:w="2200" w:type="dxa"/>
            <w:tcMar>
              <w:top w:w="20" w:type="dxa"/>
              <w:left w:w="20" w:type="dxa"/>
              <w:bottom w:w="20" w:type="dxa"/>
              <w:right w:w="20" w:type="dxa"/>
            </w:tcMar>
            <w:vAlign w:val="center"/>
            <w:hideMark/>
          </w:tcPr>
          <w:p w14:paraId="30F94576" w14:textId="77777777" w:rsidR="003018EA" w:rsidRPr="00C83CDF" w:rsidRDefault="003018EA" w:rsidP="003E46CF">
            <w:pPr>
              <w:pStyle w:val="movimento2"/>
              <w:rPr>
                <w:color w:val="002060"/>
              </w:rPr>
            </w:pPr>
            <w:r w:rsidRPr="00C83CDF">
              <w:rPr>
                <w:color w:val="002060"/>
              </w:rPr>
              <w:t xml:space="preserve">(CASENUOVE) </w:t>
            </w:r>
          </w:p>
        </w:tc>
      </w:tr>
      <w:tr w:rsidR="003018EA" w:rsidRPr="00C83CDF" w14:paraId="604156BC" w14:textId="77777777" w:rsidTr="003E46CF">
        <w:tc>
          <w:tcPr>
            <w:tcW w:w="2200" w:type="dxa"/>
            <w:tcMar>
              <w:top w:w="20" w:type="dxa"/>
              <w:left w:w="20" w:type="dxa"/>
              <w:bottom w:w="20" w:type="dxa"/>
              <w:right w:w="20" w:type="dxa"/>
            </w:tcMar>
            <w:vAlign w:val="center"/>
            <w:hideMark/>
          </w:tcPr>
          <w:p w14:paraId="729C177E" w14:textId="77777777" w:rsidR="003018EA" w:rsidRPr="00C83CDF" w:rsidRDefault="003018EA" w:rsidP="003E46CF">
            <w:pPr>
              <w:pStyle w:val="movimento"/>
              <w:rPr>
                <w:color w:val="002060"/>
              </w:rPr>
            </w:pPr>
            <w:r w:rsidRPr="00C83CDF">
              <w:rPr>
                <w:color w:val="002060"/>
              </w:rPr>
              <w:t>MENGONI NICOLO</w:t>
            </w:r>
          </w:p>
        </w:tc>
        <w:tc>
          <w:tcPr>
            <w:tcW w:w="2200" w:type="dxa"/>
            <w:tcMar>
              <w:top w:w="20" w:type="dxa"/>
              <w:left w:w="20" w:type="dxa"/>
              <w:bottom w:w="20" w:type="dxa"/>
              <w:right w:w="20" w:type="dxa"/>
            </w:tcMar>
            <w:vAlign w:val="center"/>
            <w:hideMark/>
          </w:tcPr>
          <w:p w14:paraId="693E436B" w14:textId="77777777" w:rsidR="003018EA" w:rsidRPr="00C83CDF" w:rsidRDefault="003018EA" w:rsidP="003E46CF">
            <w:pPr>
              <w:pStyle w:val="movimento2"/>
              <w:rPr>
                <w:color w:val="002060"/>
              </w:rPr>
            </w:pPr>
            <w:r w:rsidRPr="00C83CDF">
              <w:rPr>
                <w:color w:val="002060"/>
              </w:rPr>
              <w:t xml:space="preserve">(CASENUOVE) </w:t>
            </w:r>
          </w:p>
        </w:tc>
        <w:tc>
          <w:tcPr>
            <w:tcW w:w="800" w:type="dxa"/>
            <w:tcMar>
              <w:top w:w="20" w:type="dxa"/>
              <w:left w:w="20" w:type="dxa"/>
              <w:bottom w:w="20" w:type="dxa"/>
              <w:right w:w="20" w:type="dxa"/>
            </w:tcMar>
            <w:vAlign w:val="center"/>
            <w:hideMark/>
          </w:tcPr>
          <w:p w14:paraId="14AD4973"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6E771A1" w14:textId="77777777" w:rsidR="003018EA" w:rsidRPr="00C83CDF" w:rsidRDefault="003018EA" w:rsidP="003E46CF">
            <w:pPr>
              <w:pStyle w:val="movimento"/>
              <w:rPr>
                <w:color w:val="002060"/>
              </w:rPr>
            </w:pPr>
            <w:r w:rsidRPr="00C83CDF">
              <w:rPr>
                <w:color w:val="002060"/>
              </w:rPr>
              <w:t>PASSERI ANDREA</w:t>
            </w:r>
          </w:p>
        </w:tc>
        <w:tc>
          <w:tcPr>
            <w:tcW w:w="2200" w:type="dxa"/>
            <w:tcMar>
              <w:top w:w="20" w:type="dxa"/>
              <w:left w:w="20" w:type="dxa"/>
              <w:bottom w:w="20" w:type="dxa"/>
              <w:right w:w="20" w:type="dxa"/>
            </w:tcMar>
            <w:vAlign w:val="center"/>
            <w:hideMark/>
          </w:tcPr>
          <w:p w14:paraId="07FF17D1" w14:textId="77777777" w:rsidR="003018EA" w:rsidRPr="00C83CDF" w:rsidRDefault="003018EA" w:rsidP="003E46CF">
            <w:pPr>
              <w:pStyle w:val="movimento2"/>
              <w:rPr>
                <w:color w:val="002060"/>
              </w:rPr>
            </w:pPr>
            <w:r w:rsidRPr="00C83CDF">
              <w:rPr>
                <w:color w:val="002060"/>
              </w:rPr>
              <w:t xml:space="preserve">(FABRIANO CALCIO A 5 2023) </w:t>
            </w:r>
          </w:p>
        </w:tc>
      </w:tr>
      <w:tr w:rsidR="003018EA" w:rsidRPr="00C83CDF" w14:paraId="54974E61" w14:textId="77777777" w:rsidTr="003E46CF">
        <w:tc>
          <w:tcPr>
            <w:tcW w:w="2200" w:type="dxa"/>
            <w:tcMar>
              <w:top w:w="20" w:type="dxa"/>
              <w:left w:w="20" w:type="dxa"/>
              <w:bottom w:w="20" w:type="dxa"/>
              <w:right w:w="20" w:type="dxa"/>
            </w:tcMar>
            <w:vAlign w:val="center"/>
            <w:hideMark/>
          </w:tcPr>
          <w:p w14:paraId="45A951C6" w14:textId="77777777" w:rsidR="003018EA" w:rsidRPr="00C83CDF" w:rsidRDefault="003018EA" w:rsidP="003E46CF">
            <w:pPr>
              <w:pStyle w:val="movimento"/>
              <w:rPr>
                <w:color w:val="002060"/>
              </w:rPr>
            </w:pPr>
            <w:r w:rsidRPr="00C83CDF">
              <w:rPr>
                <w:color w:val="002060"/>
              </w:rPr>
              <w:t>BORIA SAMUELE</w:t>
            </w:r>
          </w:p>
        </w:tc>
        <w:tc>
          <w:tcPr>
            <w:tcW w:w="2200" w:type="dxa"/>
            <w:tcMar>
              <w:top w:w="20" w:type="dxa"/>
              <w:left w:w="20" w:type="dxa"/>
              <w:bottom w:w="20" w:type="dxa"/>
              <w:right w:w="20" w:type="dxa"/>
            </w:tcMar>
            <w:vAlign w:val="center"/>
            <w:hideMark/>
          </w:tcPr>
          <w:p w14:paraId="0BB2ECDA" w14:textId="77777777" w:rsidR="003018EA" w:rsidRPr="00C83CDF" w:rsidRDefault="003018EA" w:rsidP="003E46CF">
            <w:pPr>
              <w:pStyle w:val="movimento2"/>
              <w:rPr>
                <w:color w:val="002060"/>
              </w:rPr>
            </w:pPr>
            <w:r w:rsidRPr="00C83CDF">
              <w:rPr>
                <w:color w:val="002060"/>
              </w:rPr>
              <w:t xml:space="preserve">(FRASASSI C5) </w:t>
            </w:r>
          </w:p>
        </w:tc>
        <w:tc>
          <w:tcPr>
            <w:tcW w:w="800" w:type="dxa"/>
            <w:tcMar>
              <w:top w:w="20" w:type="dxa"/>
              <w:left w:w="20" w:type="dxa"/>
              <w:bottom w:w="20" w:type="dxa"/>
              <w:right w:w="20" w:type="dxa"/>
            </w:tcMar>
            <w:vAlign w:val="center"/>
            <w:hideMark/>
          </w:tcPr>
          <w:p w14:paraId="6A352B7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4D0ED31" w14:textId="77777777" w:rsidR="003018EA" w:rsidRPr="00C83CDF" w:rsidRDefault="003018EA" w:rsidP="003E46CF">
            <w:pPr>
              <w:pStyle w:val="movimento"/>
              <w:rPr>
                <w:color w:val="002060"/>
              </w:rPr>
            </w:pPr>
            <w:r w:rsidRPr="00C83CDF">
              <w:rPr>
                <w:color w:val="002060"/>
              </w:rPr>
              <w:t>RODRIGUEZ PIZARRO MICHAEL</w:t>
            </w:r>
          </w:p>
        </w:tc>
        <w:tc>
          <w:tcPr>
            <w:tcW w:w="2200" w:type="dxa"/>
            <w:tcMar>
              <w:top w:w="20" w:type="dxa"/>
              <w:left w:w="20" w:type="dxa"/>
              <w:bottom w:w="20" w:type="dxa"/>
              <w:right w:w="20" w:type="dxa"/>
            </w:tcMar>
            <w:vAlign w:val="center"/>
            <w:hideMark/>
          </w:tcPr>
          <w:p w14:paraId="2E28216E" w14:textId="77777777" w:rsidR="003018EA" w:rsidRPr="00C83CDF" w:rsidRDefault="003018EA" w:rsidP="003E46CF">
            <w:pPr>
              <w:pStyle w:val="movimento2"/>
              <w:rPr>
                <w:color w:val="002060"/>
              </w:rPr>
            </w:pPr>
            <w:r w:rsidRPr="00C83CDF">
              <w:rPr>
                <w:color w:val="002060"/>
              </w:rPr>
              <w:t xml:space="preserve">(MONTECCHIO SPORT) </w:t>
            </w:r>
          </w:p>
        </w:tc>
      </w:tr>
      <w:tr w:rsidR="003018EA" w:rsidRPr="00C83CDF" w14:paraId="64996527" w14:textId="77777777" w:rsidTr="003E46CF">
        <w:tc>
          <w:tcPr>
            <w:tcW w:w="2200" w:type="dxa"/>
            <w:tcMar>
              <w:top w:w="20" w:type="dxa"/>
              <w:left w:w="20" w:type="dxa"/>
              <w:bottom w:w="20" w:type="dxa"/>
              <w:right w:w="20" w:type="dxa"/>
            </w:tcMar>
            <w:vAlign w:val="center"/>
            <w:hideMark/>
          </w:tcPr>
          <w:p w14:paraId="4BA6BBC6" w14:textId="77777777" w:rsidR="003018EA" w:rsidRPr="00C83CDF" w:rsidRDefault="003018EA" w:rsidP="003E46CF">
            <w:pPr>
              <w:pStyle w:val="movimento"/>
              <w:rPr>
                <w:color w:val="002060"/>
              </w:rPr>
            </w:pPr>
            <w:r w:rsidRPr="00C83CDF">
              <w:rPr>
                <w:color w:val="002060"/>
              </w:rPr>
              <w:t>AMBROSINI MATTEO</w:t>
            </w:r>
          </w:p>
        </w:tc>
        <w:tc>
          <w:tcPr>
            <w:tcW w:w="2200" w:type="dxa"/>
            <w:tcMar>
              <w:top w:w="20" w:type="dxa"/>
              <w:left w:w="20" w:type="dxa"/>
              <w:bottom w:w="20" w:type="dxa"/>
              <w:right w:w="20" w:type="dxa"/>
            </w:tcMar>
            <w:vAlign w:val="center"/>
            <w:hideMark/>
          </w:tcPr>
          <w:p w14:paraId="567E8148" w14:textId="77777777" w:rsidR="003018EA" w:rsidRPr="00C83CDF" w:rsidRDefault="003018EA" w:rsidP="003E46CF">
            <w:pPr>
              <w:pStyle w:val="movimento2"/>
              <w:rPr>
                <w:color w:val="002060"/>
              </w:rPr>
            </w:pPr>
            <w:r w:rsidRPr="00C83CDF">
              <w:rPr>
                <w:color w:val="002060"/>
              </w:rPr>
              <w:t xml:space="preserve">(REAL FABRIANO) </w:t>
            </w:r>
          </w:p>
        </w:tc>
        <w:tc>
          <w:tcPr>
            <w:tcW w:w="800" w:type="dxa"/>
            <w:tcMar>
              <w:top w:w="20" w:type="dxa"/>
              <w:left w:w="20" w:type="dxa"/>
              <w:bottom w:w="20" w:type="dxa"/>
              <w:right w:w="20" w:type="dxa"/>
            </w:tcMar>
            <w:vAlign w:val="center"/>
            <w:hideMark/>
          </w:tcPr>
          <w:p w14:paraId="4E3285A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33DC04B" w14:textId="77777777" w:rsidR="003018EA" w:rsidRPr="00C83CDF" w:rsidRDefault="003018EA" w:rsidP="003E46CF">
            <w:pPr>
              <w:pStyle w:val="movimento"/>
              <w:rPr>
                <w:color w:val="002060"/>
              </w:rPr>
            </w:pPr>
            <w:r w:rsidRPr="00C83CDF">
              <w:rPr>
                <w:color w:val="002060"/>
              </w:rPr>
              <w:t>BALDINI ANDREA</w:t>
            </w:r>
          </w:p>
        </w:tc>
        <w:tc>
          <w:tcPr>
            <w:tcW w:w="2200" w:type="dxa"/>
            <w:tcMar>
              <w:top w:w="20" w:type="dxa"/>
              <w:left w:w="20" w:type="dxa"/>
              <w:bottom w:w="20" w:type="dxa"/>
              <w:right w:w="20" w:type="dxa"/>
            </w:tcMar>
            <w:vAlign w:val="center"/>
            <w:hideMark/>
          </w:tcPr>
          <w:p w14:paraId="7306BD4F" w14:textId="77777777" w:rsidR="003018EA" w:rsidRPr="00C83CDF" w:rsidRDefault="003018EA" w:rsidP="003E46CF">
            <w:pPr>
              <w:pStyle w:val="movimento2"/>
              <w:rPr>
                <w:color w:val="002060"/>
              </w:rPr>
            </w:pPr>
            <w:r w:rsidRPr="00C83CDF">
              <w:rPr>
                <w:color w:val="002060"/>
              </w:rPr>
              <w:t xml:space="preserve">(REAL FABRIANO) </w:t>
            </w:r>
          </w:p>
        </w:tc>
      </w:tr>
      <w:tr w:rsidR="003018EA" w:rsidRPr="00C83CDF" w14:paraId="34D7BDD9" w14:textId="77777777" w:rsidTr="003E46CF">
        <w:tc>
          <w:tcPr>
            <w:tcW w:w="2200" w:type="dxa"/>
            <w:tcMar>
              <w:top w:w="20" w:type="dxa"/>
              <w:left w:w="20" w:type="dxa"/>
              <w:bottom w:w="20" w:type="dxa"/>
              <w:right w:w="20" w:type="dxa"/>
            </w:tcMar>
            <w:vAlign w:val="center"/>
            <w:hideMark/>
          </w:tcPr>
          <w:p w14:paraId="6BCA77D6" w14:textId="77777777" w:rsidR="003018EA" w:rsidRPr="00C83CDF" w:rsidRDefault="003018EA" w:rsidP="003E46CF">
            <w:pPr>
              <w:pStyle w:val="movimento"/>
              <w:rPr>
                <w:color w:val="002060"/>
              </w:rPr>
            </w:pPr>
            <w:r w:rsidRPr="00C83CDF">
              <w:rPr>
                <w:color w:val="002060"/>
              </w:rPr>
              <w:t>ANGELINI ALESSANDRO</w:t>
            </w:r>
          </w:p>
        </w:tc>
        <w:tc>
          <w:tcPr>
            <w:tcW w:w="2200" w:type="dxa"/>
            <w:tcMar>
              <w:top w:w="20" w:type="dxa"/>
              <w:left w:w="20" w:type="dxa"/>
              <w:bottom w:w="20" w:type="dxa"/>
              <w:right w:w="20" w:type="dxa"/>
            </w:tcMar>
            <w:vAlign w:val="center"/>
            <w:hideMark/>
          </w:tcPr>
          <w:p w14:paraId="51643172" w14:textId="77777777" w:rsidR="003018EA" w:rsidRPr="00C83CDF" w:rsidRDefault="003018EA" w:rsidP="003E46CF">
            <w:pPr>
              <w:pStyle w:val="movimento2"/>
              <w:rPr>
                <w:color w:val="002060"/>
              </w:rPr>
            </w:pPr>
            <w:r w:rsidRPr="00C83CDF">
              <w:rPr>
                <w:color w:val="002060"/>
              </w:rPr>
              <w:t xml:space="preserve">(VADO C5) </w:t>
            </w:r>
          </w:p>
        </w:tc>
        <w:tc>
          <w:tcPr>
            <w:tcW w:w="800" w:type="dxa"/>
            <w:tcMar>
              <w:top w:w="20" w:type="dxa"/>
              <w:left w:w="20" w:type="dxa"/>
              <w:bottom w:w="20" w:type="dxa"/>
              <w:right w:w="20" w:type="dxa"/>
            </w:tcMar>
            <w:vAlign w:val="center"/>
            <w:hideMark/>
          </w:tcPr>
          <w:p w14:paraId="0BC9C10D"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5FFD30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24ED1E9" w14:textId="77777777" w:rsidR="003018EA" w:rsidRPr="00C83CDF" w:rsidRDefault="003018EA" w:rsidP="003E46CF">
            <w:pPr>
              <w:pStyle w:val="movimento2"/>
              <w:rPr>
                <w:color w:val="002060"/>
              </w:rPr>
            </w:pPr>
            <w:r w:rsidRPr="00C83CDF">
              <w:rPr>
                <w:color w:val="002060"/>
              </w:rPr>
              <w:t> </w:t>
            </w:r>
          </w:p>
        </w:tc>
      </w:tr>
    </w:tbl>
    <w:p w14:paraId="539AFE61" w14:textId="77777777" w:rsidR="003018EA" w:rsidRPr="00C83CDF" w:rsidRDefault="003018EA" w:rsidP="003018EA">
      <w:pPr>
        <w:pStyle w:val="titolo10"/>
        <w:rPr>
          <w:rFonts w:eastAsiaTheme="minorEastAsia"/>
          <w:color w:val="002060"/>
        </w:rPr>
      </w:pPr>
      <w:r w:rsidRPr="00C83CDF">
        <w:rPr>
          <w:color w:val="002060"/>
        </w:rPr>
        <w:t xml:space="preserve">GARE DEL 13/10/2025 </w:t>
      </w:r>
    </w:p>
    <w:p w14:paraId="7C1DB330" w14:textId="77777777" w:rsidR="003018EA" w:rsidRPr="00C83CDF" w:rsidRDefault="003018EA" w:rsidP="003018EA">
      <w:pPr>
        <w:pStyle w:val="titolo7a"/>
        <w:rPr>
          <w:color w:val="002060"/>
        </w:rPr>
      </w:pPr>
      <w:r w:rsidRPr="00C83CDF">
        <w:rPr>
          <w:color w:val="002060"/>
        </w:rPr>
        <w:t xml:space="preserve">PROVVEDIMENTI DISCIPLINARI </w:t>
      </w:r>
    </w:p>
    <w:p w14:paraId="1A70447B"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5FFFE8E4" w14:textId="77777777" w:rsidR="003018EA" w:rsidRPr="00C83CDF" w:rsidRDefault="003018EA" w:rsidP="003018EA">
      <w:pPr>
        <w:pStyle w:val="titolo30"/>
        <w:rPr>
          <w:color w:val="002060"/>
        </w:rPr>
      </w:pPr>
      <w:r w:rsidRPr="00C83CDF">
        <w:rPr>
          <w:color w:val="002060"/>
        </w:rPr>
        <w:t xml:space="preserve">CALCIATORI ESPULSI </w:t>
      </w:r>
    </w:p>
    <w:p w14:paraId="7796543B" w14:textId="77777777" w:rsidR="003018EA" w:rsidRPr="00C83CDF" w:rsidRDefault="003018EA" w:rsidP="003018EA">
      <w:pPr>
        <w:pStyle w:val="titolo20"/>
        <w:rPr>
          <w:color w:val="002060"/>
        </w:rPr>
      </w:pPr>
      <w:r w:rsidRPr="00C83CD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26731BEA" w14:textId="77777777" w:rsidTr="003E46CF">
        <w:tc>
          <w:tcPr>
            <w:tcW w:w="2200" w:type="dxa"/>
            <w:tcMar>
              <w:top w:w="20" w:type="dxa"/>
              <w:left w:w="20" w:type="dxa"/>
              <w:bottom w:w="20" w:type="dxa"/>
              <w:right w:w="20" w:type="dxa"/>
            </w:tcMar>
            <w:vAlign w:val="center"/>
            <w:hideMark/>
          </w:tcPr>
          <w:p w14:paraId="5D2A60BB" w14:textId="77777777" w:rsidR="003018EA" w:rsidRPr="00C83CDF" w:rsidRDefault="003018EA" w:rsidP="003E46CF">
            <w:pPr>
              <w:pStyle w:val="movimento"/>
              <w:rPr>
                <w:color w:val="002060"/>
              </w:rPr>
            </w:pPr>
            <w:r w:rsidRPr="00C83CDF">
              <w:rPr>
                <w:color w:val="002060"/>
              </w:rPr>
              <w:t>COSTANTINI MARCO</w:t>
            </w:r>
          </w:p>
        </w:tc>
        <w:tc>
          <w:tcPr>
            <w:tcW w:w="2200" w:type="dxa"/>
            <w:tcMar>
              <w:top w:w="20" w:type="dxa"/>
              <w:left w:w="20" w:type="dxa"/>
              <w:bottom w:w="20" w:type="dxa"/>
              <w:right w:w="20" w:type="dxa"/>
            </w:tcMar>
            <w:vAlign w:val="center"/>
            <w:hideMark/>
          </w:tcPr>
          <w:p w14:paraId="3DCDC52B" w14:textId="77777777" w:rsidR="003018EA" w:rsidRPr="00C83CDF" w:rsidRDefault="003018EA" w:rsidP="003E46CF">
            <w:pPr>
              <w:pStyle w:val="movimento2"/>
              <w:rPr>
                <w:color w:val="002060"/>
              </w:rPr>
            </w:pPr>
            <w:r w:rsidRPr="00C83CDF">
              <w:rPr>
                <w:color w:val="002060"/>
              </w:rPr>
              <w:t xml:space="preserve">(POLISPORTIVA VILLA PIGNA) </w:t>
            </w:r>
          </w:p>
        </w:tc>
        <w:tc>
          <w:tcPr>
            <w:tcW w:w="800" w:type="dxa"/>
            <w:tcMar>
              <w:top w:w="20" w:type="dxa"/>
              <w:left w:w="20" w:type="dxa"/>
              <w:bottom w:w="20" w:type="dxa"/>
              <w:right w:w="20" w:type="dxa"/>
            </w:tcMar>
            <w:vAlign w:val="center"/>
            <w:hideMark/>
          </w:tcPr>
          <w:p w14:paraId="1A11D74B"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97D157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EAD3912" w14:textId="77777777" w:rsidR="003018EA" w:rsidRPr="00C83CDF" w:rsidRDefault="003018EA" w:rsidP="003E46CF">
            <w:pPr>
              <w:pStyle w:val="movimento2"/>
              <w:rPr>
                <w:color w:val="002060"/>
              </w:rPr>
            </w:pPr>
            <w:r w:rsidRPr="00C83CDF">
              <w:rPr>
                <w:color w:val="002060"/>
              </w:rPr>
              <w:t> </w:t>
            </w:r>
          </w:p>
        </w:tc>
      </w:tr>
    </w:tbl>
    <w:p w14:paraId="2902B893" w14:textId="77777777" w:rsidR="003018EA" w:rsidRPr="00C83CDF" w:rsidRDefault="003018EA" w:rsidP="003018EA">
      <w:pPr>
        <w:pStyle w:val="titolo30"/>
        <w:rPr>
          <w:rFonts w:eastAsiaTheme="minorEastAsia"/>
          <w:color w:val="002060"/>
        </w:rPr>
      </w:pPr>
      <w:r w:rsidRPr="00C83CDF">
        <w:rPr>
          <w:color w:val="002060"/>
        </w:rPr>
        <w:t xml:space="preserve">CALCIATORI NON ESPULSI </w:t>
      </w:r>
    </w:p>
    <w:p w14:paraId="686FADB3" w14:textId="77777777" w:rsidR="003018EA" w:rsidRPr="00C83CDF" w:rsidRDefault="003018EA" w:rsidP="003018EA">
      <w:pPr>
        <w:pStyle w:val="titolo20"/>
        <w:rPr>
          <w:color w:val="002060"/>
        </w:rPr>
      </w:pPr>
      <w:r w:rsidRPr="00C83CDF">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3FF8E784" w14:textId="77777777" w:rsidTr="003E46CF">
        <w:tc>
          <w:tcPr>
            <w:tcW w:w="2200" w:type="dxa"/>
            <w:tcMar>
              <w:top w:w="20" w:type="dxa"/>
              <w:left w:w="20" w:type="dxa"/>
              <w:bottom w:w="20" w:type="dxa"/>
              <w:right w:w="20" w:type="dxa"/>
            </w:tcMar>
            <w:vAlign w:val="center"/>
            <w:hideMark/>
          </w:tcPr>
          <w:p w14:paraId="1F67A51D" w14:textId="77777777" w:rsidR="003018EA" w:rsidRPr="00C83CDF" w:rsidRDefault="003018EA" w:rsidP="003E46CF">
            <w:pPr>
              <w:pStyle w:val="movimento"/>
              <w:rPr>
                <w:color w:val="002060"/>
              </w:rPr>
            </w:pPr>
            <w:r w:rsidRPr="00C83CDF">
              <w:rPr>
                <w:color w:val="002060"/>
              </w:rPr>
              <w:t>GIROLAMI CHRISTIAN</w:t>
            </w:r>
          </w:p>
        </w:tc>
        <w:tc>
          <w:tcPr>
            <w:tcW w:w="2200" w:type="dxa"/>
            <w:tcMar>
              <w:top w:w="20" w:type="dxa"/>
              <w:left w:w="20" w:type="dxa"/>
              <w:bottom w:w="20" w:type="dxa"/>
              <w:right w:w="20" w:type="dxa"/>
            </w:tcMar>
            <w:vAlign w:val="center"/>
            <w:hideMark/>
          </w:tcPr>
          <w:p w14:paraId="66361164" w14:textId="77777777" w:rsidR="003018EA" w:rsidRPr="00C83CDF" w:rsidRDefault="003018EA" w:rsidP="003E46CF">
            <w:pPr>
              <w:pStyle w:val="movimento2"/>
              <w:rPr>
                <w:color w:val="002060"/>
              </w:rPr>
            </w:pPr>
            <w:r w:rsidRPr="00C83CDF">
              <w:rPr>
                <w:color w:val="002060"/>
              </w:rPr>
              <w:t xml:space="preserve">(POLISPORTIVA VILLA PIGNA) </w:t>
            </w:r>
          </w:p>
        </w:tc>
        <w:tc>
          <w:tcPr>
            <w:tcW w:w="800" w:type="dxa"/>
            <w:tcMar>
              <w:top w:w="20" w:type="dxa"/>
              <w:left w:w="20" w:type="dxa"/>
              <w:bottom w:w="20" w:type="dxa"/>
              <w:right w:w="20" w:type="dxa"/>
            </w:tcMar>
            <w:vAlign w:val="center"/>
            <w:hideMark/>
          </w:tcPr>
          <w:p w14:paraId="43460A9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110ED7D" w14:textId="77777777" w:rsidR="003018EA" w:rsidRPr="00C83CDF" w:rsidRDefault="003018EA" w:rsidP="003E46CF">
            <w:pPr>
              <w:pStyle w:val="movimento"/>
              <w:rPr>
                <w:color w:val="002060"/>
              </w:rPr>
            </w:pPr>
            <w:r w:rsidRPr="00C83CDF">
              <w:rPr>
                <w:color w:val="002060"/>
              </w:rPr>
              <w:t>GASPARRI MARCO</w:t>
            </w:r>
          </w:p>
        </w:tc>
        <w:tc>
          <w:tcPr>
            <w:tcW w:w="2200" w:type="dxa"/>
            <w:tcMar>
              <w:top w:w="20" w:type="dxa"/>
              <w:left w:w="20" w:type="dxa"/>
              <w:bottom w:w="20" w:type="dxa"/>
              <w:right w:w="20" w:type="dxa"/>
            </w:tcMar>
            <w:vAlign w:val="center"/>
            <w:hideMark/>
          </w:tcPr>
          <w:p w14:paraId="3173BBD0" w14:textId="77777777" w:rsidR="003018EA" w:rsidRPr="00C83CDF" w:rsidRDefault="003018EA" w:rsidP="003E46CF">
            <w:pPr>
              <w:pStyle w:val="movimento2"/>
              <w:rPr>
                <w:color w:val="002060"/>
              </w:rPr>
            </w:pPr>
            <w:r w:rsidRPr="00C83CDF">
              <w:rPr>
                <w:color w:val="002060"/>
              </w:rPr>
              <w:t xml:space="preserve">(RIPABERARDA) </w:t>
            </w:r>
          </w:p>
        </w:tc>
      </w:tr>
    </w:tbl>
    <w:p w14:paraId="4AD67B55" w14:textId="77777777" w:rsidR="003018EA" w:rsidRDefault="003018EA" w:rsidP="003018EA">
      <w:pPr>
        <w:pStyle w:val="breakline"/>
        <w:rPr>
          <w:color w:val="002060"/>
        </w:rPr>
      </w:pPr>
    </w:p>
    <w:p w14:paraId="2146578E" w14:textId="77777777" w:rsidR="003018EA" w:rsidRPr="00BD581B" w:rsidRDefault="003018EA" w:rsidP="003018E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29996BD" w14:textId="77777777" w:rsidR="003018EA" w:rsidRPr="00BD581B" w:rsidRDefault="003018EA" w:rsidP="003018E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9389451" w14:textId="77777777" w:rsidR="003018EA" w:rsidRPr="00C83CDF" w:rsidRDefault="003018EA" w:rsidP="003018EA">
      <w:pPr>
        <w:pStyle w:val="breakline"/>
        <w:rPr>
          <w:rFonts w:eastAsiaTheme="minorEastAsia"/>
          <w:color w:val="002060"/>
        </w:rPr>
      </w:pPr>
    </w:p>
    <w:p w14:paraId="0A9EE875" w14:textId="77777777" w:rsidR="003018EA" w:rsidRPr="00C83CDF" w:rsidRDefault="003018EA" w:rsidP="003018EA">
      <w:pPr>
        <w:pStyle w:val="titoloprinc0"/>
        <w:rPr>
          <w:color w:val="002060"/>
        </w:rPr>
      </w:pPr>
      <w:r w:rsidRPr="00C83CDF">
        <w:rPr>
          <w:color w:val="002060"/>
        </w:rPr>
        <w:t>CLASSIFICA</w:t>
      </w:r>
    </w:p>
    <w:p w14:paraId="0D487BE4" w14:textId="77777777" w:rsidR="003018EA" w:rsidRPr="00C83CDF" w:rsidRDefault="003018EA" w:rsidP="003018EA">
      <w:pPr>
        <w:pStyle w:val="breakline"/>
        <w:rPr>
          <w:color w:val="002060"/>
        </w:rPr>
      </w:pPr>
    </w:p>
    <w:p w14:paraId="30C593D3" w14:textId="77777777" w:rsidR="003018EA" w:rsidRPr="00C83CDF" w:rsidRDefault="003018EA" w:rsidP="003018EA">
      <w:pPr>
        <w:pStyle w:val="breakline"/>
        <w:rPr>
          <w:color w:val="002060"/>
        </w:rPr>
      </w:pPr>
    </w:p>
    <w:p w14:paraId="26C4CFC2" w14:textId="77777777" w:rsidR="003018EA" w:rsidRPr="00C83CDF" w:rsidRDefault="003018EA" w:rsidP="003018EA">
      <w:pPr>
        <w:pStyle w:val="sottotitolocampionato10"/>
        <w:rPr>
          <w:color w:val="002060"/>
        </w:rPr>
      </w:pPr>
      <w:r w:rsidRPr="00C83CD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5B010657"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3119A"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72FC3"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03E7B"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9CB14"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0824D"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39B1C"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28AE4"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72145"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4491A"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56003" w14:textId="77777777" w:rsidR="003018EA" w:rsidRPr="00C83CDF" w:rsidRDefault="003018EA" w:rsidP="003E46CF">
            <w:pPr>
              <w:pStyle w:val="headertabella0"/>
              <w:rPr>
                <w:color w:val="002060"/>
              </w:rPr>
            </w:pPr>
            <w:r w:rsidRPr="00C83CDF">
              <w:rPr>
                <w:color w:val="002060"/>
              </w:rPr>
              <w:t>PE</w:t>
            </w:r>
          </w:p>
        </w:tc>
      </w:tr>
      <w:tr w:rsidR="003018EA" w:rsidRPr="00C83CDF" w14:paraId="34FD7248"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D1ABC" w14:textId="77777777" w:rsidR="003018EA" w:rsidRPr="00C83CDF" w:rsidRDefault="003018EA" w:rsidP="003E46CF">
            <w:pPr>
              <w:pStyle w:val="rowtabella0"/>
              <w:rPr>
                <w:color w:val="002060"/>
              </w:rPr>
            </w:pPr>
            <w:r w:rsidRPr="00C83CDF">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7840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B3D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7C0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9C6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A5D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9BFBC"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D639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7EF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5472" w14:textId="77777777" w:rsidR="003018EA" w:rsidRPr="00C83CDF" w:rsidRDefault="003018EA" w:rsidP="003E46CF">
            <w:pPr>
              <w:pStyle w:val="rowtabella0"/>
              <w:jc w:val="center"/>
              <w:rPr>
                <w:color w:val="002060"/>
              </w:rPr>
            </w:pPr>
            <w:r w:rsidRPr="00C83CDF">
              <w:rPr>
                <w:color w:val="002060"/>
              </w:rPr>
              <w:t>0</w:t>
            </w:r>
          </w:p>
        </w:tc>
      </w:tr>
      <w:tr w:rsidR="003018EA" w:rsidRPr="00C83CDF" w14:paraId="7267DD9E"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5F7F7" w14:textId="77777777" w:rsidR="003018EA" w:rsidRPr="00C83CDF" w:rsidRDefault="003018EA" w:rsidP="003E46CF">
            <w:pPr>
              <w:pStyle w:val="rowtabella0"/>
              <w:rPr>
                <w:color w:val="002060"/>
              </w:rPr>
            </w:pPr>
            <w:r w:rsidRPr="00C83CDF">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6A75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E313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9DF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FE6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579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E8B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06CE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FD13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BE6B" w14:textId="77777777" w:rsidR="003018EA" w:rsidRPr="00C83CDF" w:rsidRDefault="003018EA" w:rsidP="003E46CF">
            <w:pPr>
              <w:pStyle w:val="rowtabella0"/>
              <w:jc w:val="center"/>
              <w:rPr>
                <w:color w:val="002060"/>
              </w:rPr>
            </w:pPr>
            <w:r w:rsidRPr="00C83CDF">
              <w:rPr>
                <w:color w:val="002060"/>
              </w:rPr>
              <w:t>0</w:t>
            </w:r>
          </w:p>
        </w:tc>
      </w:tr>
      <w:tr w:rsidR="003018EA" w:rsidRPr="00C83CDF" w14:paraId="18AB978B"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DF2EF" w14:textId="77777777" w:rsidR="003018EA" w:rsidRPr="00C83CDF" w:rsidRDefault="003018EA" w:rsidP="003E46CF">
            <w:pPr>
              <w:pStyle w:val="rowtabella0"/>
              <w:rPr>
                <w:color w:val="002060"/>
              </w:rPr>
            </w:pPr>
            <w:r w:rsidRPr="00C83CDF">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6A1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C58E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D67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1FFC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D39E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FB87"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551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6291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3B60B" w14:textId="77777777" w:rsidR="003018EA" w:rsidRPr="00C83CDF" w:rsidRDefault="003018EA" w:rsidP="003E46CF">
            <w:pPr>
              <w:pStyle w:val="rowtabella0"/>
              <w:jc w:val="center"/>
              <w:rPr>
                <w:color w:val="002060"/>
              </w:rPr>
            </w:pPr>
            <w:r w:rsidRPr="00C83CDF">
              <w:rPr>
                <w:color w:val="002060"/>
              </w:rPr>
              <w:t>0</w:t>
            </w:r>
          </w:p>
        </w:tc>
      </w:tr>
      <w:tr w:rsidR="003018EA" w:rsidRPr="00C83CDF" w14:paraId="184F36C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17748" w14:textId="77777777" w:rsidR="003018EA" w:rsidRPr="00C83CDF" w:rsidRDefault="003018EA" w:rsidP="003E46CF">
            <w:pPr>
              <w:pStyle w:val="rowtabella0"/>
              <w:rPr>
                <w:color w:val="002060"/>
              </w:rPr>
            </w:pPr>
            <w:r w:rsidRPr="00C83CDF">
              <w:rPr>
                <w:color w:val="002060"/>
              </w:rPr>
              <w:t>A.S.D. CALCIO A 5 CORINALDO</w:t>
            </w:r>
            <w:r>
              <w:rPr>
                <w:color w:val="002060"/>
              </w:rPr>
              <w:t xml:space="preserve"> – seconda squadra Under 21 –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B91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2FB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A996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480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5250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D64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813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359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637FF" w14:textId="77777777" w:rsidR="003018EA" w:rsidRPr="00C83CDF" w:rsidRDefault="003018EA" w:rsidP="003E46CF">
            <w:pPr>
              <w:pStyle w:val="rowtabella0"/>
              <w:jc w:val="center"/>
              <w:rPr>
                <w:color w:val="002060"/>
              </w:rPr>
            </w:pPr>
            <w:r w:rsidRPr="00C83CDF">
              <w:rPr>
                <w:color w:val="002060"/>
              </w:rPr>
              <w:t>0</w:t>
            </w:r>
          </w:p>
        </w:tc>
      </w:tr>
      <w:tr w:rsidR="003018EA" w:rsidRPr="00C83CDF" w14:paraId="36E31006"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58E51" w14:textId="77777777" w:rsidR="003018EA" w:rsidRPr="00C83CDF" w:rsidRDefault="003018EA" w:rsidP="003E46CF">
            <w:pPr>
              <w:pStyle w:val="rowtabella0"/>
              <w:rPr>
                <w:color w:val="002060"/>
              </w:rPr>
            </w:pPr>
            <w:r w:rsidRPr="00C83CDF">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965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441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56C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7143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0635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F21E"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7037"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5EFF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44FB9" w14:textId="77777777" w:rsidR="003018EA" w:rsidRPr="00C83CDF" w:rsidRDefault="003018EA" w:rsidP="003E46CF">
            <w:pPr>
              <w:pStyle w:val="rowtabella0"/>
              <w:jc w:val="center"/>
              <w:rPr>
                <w:color w:val="002060"/>
              </w:rPr>
            </w:pPr>
            <w:r w:rsidRPr="00C83CDF">
              <w:rPr>
                <w:color w:val="002060"/>
              </w:rPr>
              <w:t>0</w:t>
            </w:r>
          </w:p>
        </w:tc>
      </w:tr>
      <w:tr w:rsidR="003018EA" w:rsidRPr="00C83CDF" w14:paraId="01EDA1DA"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A8947" w14:textId="77777777" w:rsidR="003018EA" w:rsidRPr="00C83CDF" w:rsidRDefault="003018EA" w:rsidP="003E46CF">
            <w:pPr>
              <w:pStyle w:val="rowtabella0"/>
              <w:rPr>
                <w:color w:val="002060"/>
              </w:rPr>
            </w:pPr>
            <w:r w:rsidRPr="00C83CDF">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12D2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17A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C17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2EB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2FC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96E9D"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55E37"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546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DAC08" w14:textId="77777777" w:rsidR="003018EA" w:rsidRPr="00C83CDF" w:rsidRDefault="003018EA" w:rsidP="003E46CF">
            <w:pPr>
              <w:pStyle w:val="rowtabella0"/>
              <w:jc w:val="center"/>
              <w:rPr>
                <w:color w:val="002060"/>
              </w:rPr>
            </w:pPr>
            <w:r w:rsidRPr="00C83CDF">
              <w:rPr>
                <w:color w:val="002060"/>
              </w:rPr>
              <w:t>0</w:t>
            </w:r>
          </w:p>
        </w:tc>
      </w:tr>
      <w:tr w:rsidR="003018EA" w:rsidRPr="00C83CDF" w14:paraId="76A83132"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6CDBD" w14:textId="77777777" w:rsidR="003018EA" w:rsidRPr="00C83CDF" w:rsidRDefault="003018EA" w:rsidP="003E46CF">
            <w:pPr>
              <w:pStyle w:val="rowtabella0"/>
              <w:rPr>
                <w:color w:val="002060"/>
              </w:rPr>
            </w:pPr>
            <w:r w:rsidRPr="00C83CDF">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7F3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02A4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188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45C0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14C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4F7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52F4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5BF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C99B" w14:textId="77777777" w:rsidR="003018EA" w:rsidRPr="00C83CDF" w:rsidRDefault="003018EA" w:rsidP="003E46CF">
            <w:pPr>
              <w:pStyle w:val="rowtabella0"/>
              <w:jc w:val="center"/>
              <w:rPr>
                <w:color w:val="002060"/>
              </w:rPr>
            </w:pPr>
            <w:r w:rsidRPr="00C83CDF">
              <w:rPr>
                <w:color w:val="002060"/>
              </w:rPr>
              <w:t>0</w:t>
            </w:r>
          </w:p>
        </w:tc>
      </w:tr>
      <w:tr w:rsidR="003018EA" w:rsidRPr="00C83CDF" w14:paraId="542CEB2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44EF7" w14:textId="77777777" w:rsidR="003018EA" w:rsidRPr="00C83CDF" w:rsidRDefault="003018EA" w:rsidP="003E46CF">
            <w:pPr>
              <w:pStyle w:val="rowtabella0"/>
              <w:rPr>
                <w:color w:val="002060"/>
              </w:rPr>
            </w:pPr>
            <w:r w:rsidRPr="00C83CD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620B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0DA4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3981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5A5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025E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B0EC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8A9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3DC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42E30" w14:textId="77777777" w:rsidR="003018EA" w:rsidRPr="00C83CDF" w:rsidRDefault="003018EA" w:rsidP="003E46CF">
            <w:pPr>
              <w:pStyle w:val="rowtabella0"/>
              <w:jc w:val="center"/>
              <w:rPr>
                <w:color w:val="002060"/>
              </w:rPr>
            </w:pPr>
            <w:r w:rsidRPr="00C83CDF">
              <w:rPr>
                <w:color w:val="002060"/>
              </w:rPr>
              <w:t>0</w:t>
            </w:r>
          </w:p>
        </w:tc>
      </w:tr>
      <w:tr w:rsidR="003018EA" w:rsidRPr="00C83CDF" w14:paraId="73CB99FA"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466A52" w14:textId="77777777" w:rsidR="003018EA" w:rsidRPr="00C83CDF" w:rsidRDefault="003018EA" w:rsidP="003E46CF">
            <w:pPr>
              <w:pStyle w:val="rowtabella0"/>
              <w:rPr>
                <w:color w:val="002060"/>
              </w:rPr>
            </w:pPr>
            <w:r w:rsidRPr="00C83CD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9B13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16F1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0925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CF2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B45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098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5CE9"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525B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E958" w14:textId="77777777" w:rsidR="003018EA" w:rsidRPr="00C83CDF" w:rsidRDefault="003018EA" w:rsidP="003E46CF">
            <w:pPr>
              <w:pStyle w:val="rowtabella0"/>
              <w:jc w:val="center"/>
              <w:rPr>
                <w:color w:val="002060"/>
              </w:rPr>
            </w:pPr>
            <w:r w:rsidRPr="00C83CDF">
              <w:rPr>
                <w:color w:val="002060"/>
              </w:rPr>
              <w:t>0</w:t>
            </w:r>
          </w:p>
        </w:tc>
      </w:tr>
      <w:tr w:rsidR="003018EA" w:rsidRPr="00C83CDF" w14:paraId="475E8D4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EF0D2" w14:textId="77777777" w:rsidR="003018EA" w:rsidRPr="00C83CDF" w:rsidRDefault="003018EA" w:rsidP="003E46CF">
            <w:pPr>
              <w:pStyle w:val="rowtabella0"/>
              <w:rPr>
                <w:color w:val="002060"/>
                <w:lang w:val="es-ES"/>
              </w:rPr>
            </w:pPr>
            <w:r w:rsidRPr="00C83CDF">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A2C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7454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96E1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26B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7F6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806A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4210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62F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815F1" w14:textId="77777777" w:rsidR="003018EA" w:rsidRPr="00C83CDF" w:rsidRDefault="003018EA" w:rsidP="003E46CF">
            <w:pPr>
              <w:pStyle w:val="rowtabella0"/>
              <w:jc w:val="center"/>
              <w:rPr>
                <w:color w:val="002060"/>
              </w:rPr>
            </w:pPr>
            <w:r w:rsidRPr="00C83CDF">
              <w:rPr>
                <w:color w:val="002060"/>
              </w:rPr>
              <w:t>0</w:t>
            </w:r>
          </w:p>
        </w:tc>
      </w:tr>
      <w:tr w:rsidR="003018EA" w:rsidRPr="00C83CDF" w14:paraId="096002DA"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F9925" w14:textId="77777777" w:rsidR="003018EA" w:rsidRPr="00C83CDF" w:rsidRDefault="003018EA" w:rsidP="003E46CF">
            <w:pPr>
              <w:pStyle w:val="rowtabella0"/>
              <w:rPr>
                <w:color w:val="002060"/>
              </w:rPr>
            </w:pPr>
            <w:r w:rsidRPr="00C83CDF">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CF9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F78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71B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CB6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6132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990F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213D"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E72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42F2" w14:textId="77777777" w:rsidR="003018EA" w:rsidRPr="00C83CDF" w:rsidRDefault="003018EA" w:rsidP="003E46CF">
            <w:pPr>
              <w:pStyle w:val="rowtabella0"/>
              <w:jc w:val="center"/>
              <w:rPr>
                <w:color w:val="002060"/>
              </w:rPr>
            </w:pPr>
            <w:r w:rsidRPr="00C83CDF">
              <w:rPr>
                <w:color w:val="002060"/>
              </w:rPr>
              <w:t>0</w:t>
            </w:r>
          </w:p>
        </w:tc>
      </w:tr>
      <w:tr w:rsidR="003018EA" w:rsidRPr="00C83CDF" w14:paraId="7A6DE9A6"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5A1CDE" w14:textId="77777777" w:rsidR="003018EA" w:rsidRPr="00C83CDF" w:rsidRDefault="003018EA" w:rsidP="003E46CF">
            <w:pPr>
              <w:pStyle w:val="rowtabella0"/>
              <w:rPr>
                <w:color w:val="002060"/>
              </w:rPr>
            </w:pPr>
            <w:r w:rsidRPr="00C83CD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248E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11C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BA26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1A3A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028E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89E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F29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9F02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FFB71" w14:textId="77777777" w:rsidR="003018EA" w:rsidRPr="00C83CDF" w:rsidRDefault="003018EA" w:rsidP="003E46CF">
            <w:pPr>
              <w:pStyle w:val="rowtabella0"/>
              <w:jc w:val="center"/>
              <w:rPr>
                <w:color w:val="002060"/>
              </w:rPr>
            </w:pPr>
            <w:r w:rsidRPr="00C83CDF">
              <w:rPr>
                <w:color w:val="002060"/>
              </w:rPr>
              <w:t>0</w:t>
            </w:r>
          </w:p>
        </w:tc>
      </w:tr>
    </w:tbl>
    <w:p w14:paraId="65A99012" w14:textId="77777777" w:rsidR="003018EA" w:rsidRPr="00C83CDF" w:rsidRDefault="003018EA" w:rsidP="003018EA">
      <w:pPr>
        <w:pStyle w:val="breakline"/>
        <w:rPr>
          <w:rFonts w:eastAsiaTheme="minorEastAsia"/>
          <w:color w:val="002060"/>
        </w:rPr>
      </w:pPr>
    </w:p>
    <w:p w14:paraId="3508EBAA" w14:textId="77777777" w:rsidR="003018EA" w:rsidRPr="00C83CDF" w:rsidRDefault="003018EA" w:rsidP="003018EA">
      <w:pPr>
        <w:pStyle w:val="breakline"/>
        <w:rPr>
          <w:color w:val="002060"/>
        </w:rPr>
      </w:pPr>
    </w:p>
    <w:p w14:paraId="3245AC87" w14:textId="77777777" w:rsidR="003018EA" w:rsidRPr="00C83CDF" w:rsidRDefault="003018EA" w:rsidP="003018EA">
      <w:pPr>
        <w:pStyle w:val="sottotitolocampionato10"/>
        <w:rPr>
          <w:color w:val="002060"/>
        </w:rPr>
      </w:pPr>
      <w:r w:rsidRPr="00C83CD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5A38C40B"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893BB"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83ADD"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6E02B"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287B9"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D7D3A"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9FCAC"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F5430"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D7919"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B8EBE"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006FD" w14:textId="77777777" w:rsidR="003018EA" w:rsidRPr="00C83CDF" w:rsidRDefault="003018EA" w:rsidP="003E46CF">
            <w:pPr>
              <w:pStyle w:val="headertabella0"/>
              <w:rPr>
                <w:color w:val="002060"/>
              </w:rPr>
            </w:pPr>
            <w:r w:rsidRPr="00C83CDF">
              <w:rPr>
                <w:color w:val="002060"/>
              </w:rPr>
              <w:t>PE</w:t>
            </w:r>
          </w:p>
        </w:tc>
      </w:tr>
      <w:tr w:rsidR="003018EA" w:rsidRPr="00C83CDF" w14:paraId="4791C3A1"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C5B34F" w14:textId="77777777" w:rsidR="003018EA" w:rsidRPr="00C83CDF" w:rsidRDefault="003018EA" w:rsidP="003E46CF">
            <w:pPr>
              <w:pStyle w:val="rowtabella0"/>
              <w:rPr>
                <w:color w:val="002060"/>
              </w:rPr>
            </w:pPr>
            <w:r w:rsidRPr="00C83CD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CCB5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D8A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BD5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56E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A5B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80D4"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BF79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4D00"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B71E" w14:textId="77777777" w:rsidR="003018EA" w:rsidRPr="00C83CDF" w:rsidRDefault="003018EA" w:rsidP="003E46CF">
            <w:pPr>
              <w:pStyle w:val="rowtabella0"/>
              <w:jc w:val="center"/>
              <w:rPr>
                <w:color w:val="002060"/>
              </w:rPr>
            </w:pPr>
            <w:r w:rsidRPr="00C83CDF">
              <w:rPr>
                <w:color w:val="002060"/>
              </w:rPr>
              <w:t>0</w:t>
            </w:r>
          </w:p>
        </w:tc>
      </w:tr>
      <w:tr w:rsidR="003018EA" w:rsidRPr="00C83CDF" w14:paraId="165E997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AC723" w14:textId="77777777" w:rsidR="003018EA" w:rsidRPr="00C83CDF" w:rsidRDefault="003018EA" w:rsidP="003E46CF">
            <w:pPr>
              <w:pStyle w:val="rowtabella0"/>
              <w:rPr>
                <w:color w:val="002060"/>
              </w:rPr>
            </w:pPr>
            <w:r w:rsidRPr="00C83CDF">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66C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1AAB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56A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F961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DE47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A471"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867C2"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35C0"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CA0A" w14:textId="77777777" w:rsidR="003018EA" w:rsidRPr="00C83CDF" w:rsidRDefault="003018EA" w:rsidP="003E46CF">
            <w:pPr>
              <w:pStyle w:val="rowtabella0"/>
              <w:jc w:val="center"/>
              <w:rPr>
                <w:color w:val="002060"/>
              </w:rPr>
            </w:pPr>
            <w:r w:rsidRPr="00C83CDF">
              <w:rPr>
                <w:color w:val="002060"/>
              </w:rPr>
              <w:t>0</w:t>
            </w:r>
          </w:p>
        </w:tc>
      </w:tr>
      <w:tr w:rsidR="003018EA" w:rsidRPr="00C83CDF" w14:paraId="50731BAE"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1DD58" w14:textId="77777777" w:rsidR="003018EA" w:rsidRPr="00C83CDF" w:rsidRDefault="003018EA" w:rsidP="003E46CF">
            <w:pPr>
              <w:pStyle w:val="rowtabella0"/>
              <w:rPr>
                <w:color w:val="002060"/>
              </w:rPr>
            </w:pPr>
            <w:r w:rsidRPr="00C83CDF">
              <w:rPr>
                <w:color w:val="002060"/>
              </w:rPr>
              <w:t>A.S.D. CHIARAVALLE FUTSAL</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5498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230E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B19F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CF8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593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36AE"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26990"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85D3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6DF5" w14:textId="77777777" w:rsidR="003018EA" w:rsidRPr="00C83CDF" w:rsidRDefault="003018EA" w:rsidP="003E46CF">
            <w:pPr>
              <w:pStyle w:val="rowtabella0"/>
              <w:jc w:val="center"/>
              <w:rPr>
                <w:color w:val="002060"/>
              </w:rPr>
            </w:pPr>
            <w:r w:rsidRPr="00C83CDF">
              <w:rPr>
                <w:color w:val="002060"/>
              </w:rPr>
              <w:t>0</w:t>
            </w:r>
          </w:p>
        </w:tc>
      </w:tr>
      <w:tr w:rsidR="003018EA" w:rsidRPr="00C83CDF" w14:paraId="12391E9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9CD95" w14:textId="77777777" w:rsidR="003018EA" w:rsidRPr="00C83CDF" w:rsidRDefault="003018EA" w:rsidP="003E46CF">
            <w:pPr>
              <w:pStyle w:val="rowtabella0"/>
              <w:rPr>
                <w:color w:val="002060"/>
              </w:rPr>
            </w:pPr>
            <w:r w:rsidRPr="00C83CDF">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B22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E968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5F4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4ECA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7C12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999A9"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AD7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40D4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C644" w14:textId="77777777" w:rsidR="003018EA" w:rsidRPr="00C83CDF" w:rsidRDefault="003018EA" w:rsidP="003E46CF">
            <w:pPr>
              <w:pStyle w:val="rowtabella0"/>
              <w:jc w:val="center"/>
              <w:rPr>
                <w:color w:val="002060"/>
              </w:rPr>
            </w:pPr>
            <w:r w:rsidRPr="00C83CDF">
              <w:rPr>
                <w:color w:val="002060"/>
              </w:rPr>
              <w:t>0</w:t>
            </w:r>
          </w:p>
        </w:tc>
      </w:tr>
      <w:tr w:rsidR="003018EA" w:rsidRPr="00C83CDF" w14:paraId="3D2D30E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7FC8C" w14:textId="77777777" w:rsidR="003018EA" w:rsidRPr="00C83CDF" w:rsidRDefault="003018EA" w:rsidP="003E46CF">
            <w:pPr>
              <w:pStyle w:val="rowtabella0"/>
              <w:rPr>
                <w:color w:val="002060"/>
              </w:rPr>
            </w:pPr>
            <w:r w:rsidRPr="00C83CDF">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515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D3F3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D4D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BD8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CF4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23AD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853D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499F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2C004" w14:textId="77777777" w:rsidR="003018EA" w:rsidRPr="00C83CDF" w:rsidRDefault="003018EA" w:rsidP="003E46CF">
            <w:pPr>
              <w:pStyle w:val="rowtabella0"/>
              <w:jc w:val="center"/>
              <w:rPr>
                <w:color w:val="002060"/>
              </w:rPr>
            </w:pPr>
            <w:r w:rsidRPr="00C83CDF">
              <w:rPr>
                <w:color w:val="002060"/>
              </w:rPr>
              <w:t>0</w:t>
            </w:r>
          </w:p>
        </w:tc>
      </w:tr>
      <w:tr w:rsidR="003018EA" w:rsidRPr="00C83CDF" w14:paraId="4F10F40A"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99A0F" w14:textId="77777777" w:rsidR="003018EA" w:rsidRPr="00C83CDF" w:rsidRDefault="003018EA" w:rsidP="003E46CF">
            <w:pPr>
              <w:pStyle w:val="rowtabella0"/>
              <w:rPr>
                <w:color w:val="002060"/>
              </w:rPr>
            </w:pPr>
            <w:r w:rsidRPr="00C83CDF">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F54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8CD9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702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287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8F5A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3EA0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950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591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A6568" w14:textId="77777777" w:rsidR="003018EA" w:rsidRPr="00C83CDF" w:rsidRDefault="003018EA" w:rsidP="003E46CF">
            <w:pPr>
              <w:pStyle w:val="rowtabella0"/>
              <w:jc w:val="center"/>
              <w:rPr>
                <w:color w:val="002060"/>
              </w:rPr>
            </w:pPr>
            <w:r w:rsidRPr="00C83CDF">
              <w:rPr>
                <w:color w:val="002060"/>
              </w:rPr>
              <w:t>0</w:t>
            </w:r>
          </w:p>
        </w:tc>
      </w:tr>
      <w:tr w:rsidR="003018EA" w:rsidRPr="00C83CDF" w14:paraId="08986B5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EF262" w14:textId="77777777" w:rsidR="003018EA" w:rsidRPr="00C83CDF" w:rsidRDefault="003018EA" w:rsidP="003E46CF">
            <w:pPr>
              <w:pStyle w:val="rowtabella0"/>
              <w:rPr>
                <w:color w:val="002060"/>
              </w:rPr>
            </w:pPr>
            <w:r w:rsidRPr="00C83CD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6FC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DAE0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58F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6AD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0CBF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CE21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C09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EBBB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471A3" w14:textId="77777777" w:rsidR="003018EA" w:rsidRPr="00C83CDF" w:rsidRDefault="003018EA" w:rsidP="003E46CF">
            <w:pPr>
              <w:pStyle w:val="rowtabella0"/>
              <w:jc w:val="center"/>
              <w:rPr>
                <w:color w:val="002060"/>
              </w:rPr>
            </w:pPr>
            <w:r w:rsidRPr="00C83CDF">
              <w:rPr>
                <w:color w:val="002060"/>
              </w:rPr>
              <w:t>0</w:t>
            </w:r>
          </w:p>
        </w:tc>
      </w:tr>
      <w:tr w:rsidR="003018EA" w:rsidRPr="00C83CDF" w14:paraId="652255B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B66B0" w14:textId="77777777" w:rsidR="003018EA" w:rsidRPr="00C83CDF" w:rsidRDefault="003018EA" w:rsidP="003E46CF">
            <w:pPr>
              <w:pStyle w:val="rowtabella0"/>
              <w:rPr>
                <w:color w:val="002060"/>
              </w:rPr>
            </w:pPr>
            <w:r w:rsidRPr="00C83CDF">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459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12B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D45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FE47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CFD5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0482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CCD9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25F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688A" w14:textId="77777777" w:rsidR="003018EA" w:rsidRPr="00C83CDF" w:rsidRDefault="003018EA" w:rsidP="003E46CF">
            <w:pPr>
              <w:pStyle w:val="rowtabella0"/>
              <w:jc w:val="center"/>
              <w:rPr>
                <w:color w:val="002060"/>
              </w:rPr>
            </w:pPr>
            <w:r w:rsidRPr="00C83CDF">
              <w:rPr>
                <w:color w:val="002060"/>
              </w:rPr>
              <w:t>0</w:t>
            </w:r>
          </w:p>
        </w:tc>
      </w:tr>
      <w:tr w:rsidR="003018EA" w:rsidRPr="00C83CDF" w14:paraId="782D1E9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02B2B" w14:textId="77777777" w:rsidR="003018EA" w:rsidRPr="00C83CDF" w:rsidRDefault="003018EA" w:rsidP="003E46CF">
            <w:pPr>
              <w:pStyle w:val="rowtabella0"/>
              <w:rPr>
                <w:color w:val="002060"/>
                <w:lang w:val="es-ES"/>
              </w:rPr>
            </w:pPr>
            <w:r w:rsidRPr="00C83CDF">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05F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2733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4F2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CE1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93D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45A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7CC57"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1A0C"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FC2D" w14:textId="77777777" w:rsidR="003018EA" w:rsidRPr="00C83CDF" w:rsidRDefault="003018EA" w:rsidP="003E46CF">
            <w:pPr>
              <w:pStyle w:val="rowtabella0"/>
              <w:jc w:val="center"/>
              <w:rPr>
                <w:color w:val="002060"/>
              </w:rPr>
            </w:pPr>
            <w:r w:rsidRPr="00C83CDF">
              <w:rPr>
                <w:color w:val="002060"/>
              </w:rPr>
              <w:t>0</w:t>
            </w:r>
          </w:p>
        </w:tc>
      </w:tr>
      <w:tr w:rsidR="003018EA" w:rsidRPr="00C83CDF" w14:paraId="28FF040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A80CE" w14:textId="77777777" w:rsidR="003018EA" w:rsidRPr="00C83CDF" w:rsidRDefault="003018EA" w:rsidP="003E46CF">
            <w:pPr>
              <w:pStyle w:val="rowtabella0"/>
              <w:rPr>
                <w:color w:val="002060"/>
              </w:rPr>
            </w:pPr>
            <w:r w:rsidRPr="00C83CDF">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60D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BD14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85AF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D58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6CE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E7D64"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D2F22"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601F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66009" w14:textId="77777777" w:rsidR="003018EA" w:rsidRPr="00C83CDF" w:rsidRDefault="003018EA" w:rsidP="003E46CF">
            <w:pPr>
              <w:pStyle w:val="rowtabella0"/>
              <w:jc w:val="center"/>
              <w:rPr>
                <w:color w:val="002060"/>
              </w:rPr>
            </w:pPr>
            <w:r w:rsidRPr="00C83CDF">
              <w:rPr>
                <w:color w:val="002060"/>
              </w:rPr>
              <w:t>0</w:t>
            </w:r>
          </w:p>
        </w:tc>
      </w:tr>
      <w:tr w:rsidR="003018EA" w:rsidRPr="00C83CDF" w14:paraId="7112D1A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4B24D6" w14:textId="77777777" w:rsidR="003018EA" w:rsidRPr="00C83CDF" w:rsidRDefault="003018EA" w:rsidP="003E46CF">
            <w:pPr>
              <w:pStyle w:val="rowtabella0"/>
              <w:rPr>
                <w:color w:val="002060"/>
              </w:rPr>
            </w:pPr>
            <w:r w:rsidRPr="00C83CDF">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15D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826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A136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ADB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C6F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39D2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0FBAB"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BDCA"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4D316" w14:textId="77777777" w:rsidR="003018EA" w:rsidRPr="00C83CDF" w:rsidRDefault="003018EA" w:rsidP="003E46CF">
            <w:pPr>
              <w:pStyle w:val="rowtabella0"/>
              <w:jc w:val="center"/>
              <w:rPr>
                <w:color w:val="002060"/>
              </w:rPr>
            </w:pPr>
            <w:r w:rsidRPr="00C83CDF">
              <w:rPr>
                <w:color w:val="002060"/>
              </w:rPr>
              <w:t>0</w:t>
            </w:r>
          </w:p>
        </w:tc>
      </w:tr>
      <w:tr w:rsidR="003018EA" w:rsidRPr="00C83CDF" w14:paraId="6AA6A6E0"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00D0C5" w14:textId="77777777" w:rsidR="003018EA" w:rsidRPr="00C83CDF" w:rsidRDefault="003018EA" w:rsidP="003E46CF">
            <w:pPr>
              <w:pStyle w:val="rowtabella0"/>
              <w:rPr>
                <w:color w:val="002060"/>
              </w:rPr>
            </w:pPr>
            <w:r w:rsidRPr="00C83CDF">
              <w:rPr>
                <w:color w:val="002060"/>
              </w:rPr>
              <w:t xml:space="preserve">A.S.D. </w:t>
            </w:r>
            <w:proofErr w:type="gramStart"/>
            <w:r w:rsidRPr="00C83CDF">
              <w:rPr>
                <w:color w:val="002060"/>
              </w:rPr>
              <w:t>CITTA</w:t>
            </w:r>
            <w:proofErr w:type="gramEnd"/>
            <w:r w:rsidRPr="00C83CDF">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61A4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708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CC6D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5C68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21D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96524"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9FD1B"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FC548"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3825" w14:textId="77777777" w:rsidR="003018EA" w:rsidRPr="00C83CDF" w:rsidRDefault="003018EA" w:rsidP="003E46CF">
            <w:pPr>
              <w:pStyle w:val="rowtabella0"/>
              <w:jc w:val="center"/>
              <w:rPr>
                <w:color w:val="002060"/>
              </w:rPr>
            </w:pPr>
            <w:r w:rsidRPr="00C83CDF">
              <w:rPr>
                <w:color w:val="002060"/>
              </w:rPr>
              <w:t>1</w:t>
            </w:r>
          </w:p>
        </w:tc>
      </w:tr>
    </w:tbl>
    <w:p w14:paraId="165CCB80" w14:textId="77777777" w:rsidR="003018EA" w:rsidRPr="00C83CDF" w:rsidRDefault="003018EA" w:rsidP="003018EA">
      <w:pPr>
        <w:pStyle w:val="breakline"/>
        <w:rPr>
          <w:rFonts w:eastAsiaTheme="minorEastAsia"/>
          <w:color w:val="002060"/>
        </w:rPr>
      </w:pPr>
    </w:p>
    <w:p w14:paraId="00F7A51A" w14:textId="77777777" w:rsidR="003018EA" w:rsidRPr="00C83CDF" w:rsidRDefault="003018EA" w:rsidP="003018EA">
      <w:pPr>
        <w:pStyle w:val="breakline"/>
        <w:rPr>
          <w:color w:val="002060"/>
        </w:rPr>
      </w:pPr>
    </w:p>
    <w:p w14:paraId="37858161" w14:textId="77777777" w:rsidR="003018EA" w:rsidRPr="00C83CDF" w:rsidRDefault="003018EA" w:rsidP="003018EA">
      <w:pPr>
        <w:pStyle w:val="sottotitolocampionato10"/>
        <w:rPr>
          <w:color w:val="002060"/>
        </w:rPr>
      </w:pPr>
      <w:r w:rsidRPr="00C83CD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740C37C3"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14327"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9F719"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96250"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D3DA6"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2F80D"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2D02E"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95D29"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7CFAE"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6FB43"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203E5" w14:textId="77777777" w:rsidR="003018EA" w:rsidRPr="00C83CDF" w:rsidRDefault="003018EA" w:rsidP="003E46CF">
            <w:pPr>
              <w:pStyle w:val="headertabella0"/>
              <w:rPr>
                <w:color w:val="002060"/>
              </w:rPr>
            </w:pPr>
            <w:r w:rsidRPr="00C83CDF">
              <w:rPr>
                <w:color w:val="002060"/>
              </w:rPr>
              <w:t>PE</w:t>
            </w:r>
          </w:p>
        </w:tc>
      </w:tr>
      <w:tr w:rsidR="003018EA" w:rsidRPr="00C83CDF" w14:paraId="7B8055E2"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C4304C" w14:textId="77777777" w:rsidR="003018EA" w:rsidRPr="00C83CDF" w:rsidRDefault="003018EA" w:rsidP="003E46CF">
            <w:pPr>
              <w:pStyle w:val="rowtabella0"/>
              <w:rPr>
                <w:color w:val="002060"/>
              </w:rPr>
            </w:pPr>
            <w:r w:rsidRPr="00C83CDF">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A23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B9D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979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5786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FD3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C895"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FB12E"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FC44"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68C47" w14:textId="77777777" w:rsidR="003018EA" w:rsidRPr="00C83CDF" w:rsidRDefault="003018EA" w:rsidP="003E46CF">
            <w:pPr>
              <w:pStyle w:val="rowtabella0"/>
              <w:jc w:val="center"/>
              <w:rPr>
                <w:color w:val="002060"/>
              </w:rPr>
            </w:pPr>
            <w:r w:rsidRPr="00C83CDF">
              <w:rPr>
                <w:color w:val="002060"/>
              </w:rPr>
              <w:t>0</w:t>
            </w:r>
          </w:p>
        </w:tc>
      </w:tr>
      <w:tr w:rsidR="003018EA" w:rsidRPr="00C83CDF" w14:paraId="0857720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BB3FE" w14:textId="77777777" w:rsidR="003018EA" w:rsidRPr="00C83CDF" w:rsidRDefault="003018EA" w:rsidP="003E46CF">
            <w:pPr>
              <w:pStyle w:val="rowtabella0"/>
              <w:rPr>
                <w:color w:val="002060"/>
              </w:rPr>
            </w:pPr>
            <w:r w:rsidRPr="00C83CDF">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D88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E1A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998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4D6A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E15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0D68B"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69B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5572"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A04D" w14:textId="77777777" w:rsidR="003018EA" w:rsidRPr="00C83CDF" w:rsidRDefault="003018EA" w:rsidP="003E46CF">
            <w:pPr>
              <w:pStyle w:val="rowtabella0"/>
              <w:jc w:val="center"/>
              <w:rPr>
                <w:color w:val="002060"/>
              </w:rPr>
            </w:pPr>
            <w:r w:rsidRPr="00C83CDF">
              <w:rPr>
                <w:color w:val="002060"/>
              </w:rPr>
              <w:t>0</w:t>
            </w:r>
          </w:p>
        </w:tc>
      </w:tr>
      <w:tr w:rsidR="003018EA" w:rsidRPr="00C83CDF" w14:paraId="482FA817"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F52E3" w14:textId="77777777" w:rsidR="003018EA" w:rsidRPr="00C83CDF" w:rsidRDefault="003018EA" w:rsidP="003E46CF">
            <w:pPr>
              <w:pStyle w:val="rowtabella0"/>
              <w:rPr>
                <w:color w:val="002060"/>
              </w:rPr>
            </w:pPr>
            <w:r w:rsidRPr="00C83CDF">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931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0E9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390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CBB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02F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16B1"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B6C2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E49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64C6" w14:textId="77777777" w:rsidR="003018EA" w:rsidRPr="00C83CDF" w:rsidRDefault="003018EA" w:rsidP="003E46CF">
            <w:pPr>
              <w:pStyle w:val="rowtabella0"/>
              <w:jc w:val="center"/>
              <w:rPr>
                <w:color w:val="002060"/>
              </w:rPr>
            </w:pPr>
            <w:r w:rsidRPr="00C83CDF">
              <w:rPr>
                <w:color w:val="002060"/>
              </w:rPr>
              <w:t>0</w:t>
            </w:r>
          </w:p>
        </w:tc>
      </w:tr>
      <w:tr w:rsidR="003018EA" w:rsidRPr="00C83CDF" w14:paraId="686592A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061FB" w14:textId="77777777" w:rsidR="003018EA" w:rsidRPr="00C83CDF" w:rsidRDefault="003018EA" w:rsidP="003E46CF">
            <w:pPr>
              <w:pStyle w:val="rowtabella0"/>
              <w:rPr>
                <w:color w:val="002060"/>
              </w:rPr>
            </w:pPr>
            <w:r w:rsidRPr="00C83CDF">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BBC0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AE0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95E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F56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B61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7FD8D"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6CD6F"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F28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C8274" w14:textId="77777777" w:rsidR="003018EA" w:rsidRPr="00C83CDF" w:rsidRDefault="003018EA" w:rsidP="003E46CF">
            <w:pPr>
              <w:pStyle w:val="rowtabella0"/>
              <w:jc w:val="center"/>
              <w:rPr>
                <w:color w:val="002060"/>
              </w:rPr>
            </w:pPr>
            <w:r w:rsidRPr="00C83CDF">
              <w:rPr>
                <w:color w:val="002060"/>
              </w:rPr>
              <w:t>0</w:t>
            </w:r>
          </w:p>
        </w:tc>
      </w:tr>
      <w:tr w:rsidR="003018EA" w:rsidRPr="00C83CDF" w14:paraId="0EEFEC2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B8DE7A" w14:textId="77777777" w:rsidR="003018EA" w:rsidRPr="00C83CDF" w:rsidRDefault="003018EA" w:rsidP="003E46CF">
            <w:pPr>
              <w:pStyle w:val="rowtabella0"/>
              <w:rPr>
                <w:color w:val="002060"/>
              </w:rPr>
            </w:pPr>
            <w:r w:rsidRPr="00C83CDF">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BA9D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E72F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745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4A4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67EB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85DB"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E5B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ADE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FB216" w14:textId="77777777" w:rsidR="003018EA" w:rsidRPr="00C83CDF" w:rsidRDefault="003018EA" w:rsidP="003E46CF">
            <w:pPr>
              <w:pStyle w:val="rowtabella0"/>
              <w:jc w:val="center"/>
              <w:rPr>
                <w:color w:val="002060"/>
              </w:rPr>
            </w:pPr>
            <w:r w:rsidRPr="00C83CDF">
              <w:rPr>
                <w:color w:val="002060"/>
              </w:rPr>
              <w:t>0</w:t>
            </w:r>
          </w:p>
        </w:tc>
      </w:tr>
      <w:tr w:rsidR="003018EA" w:rsidRPr="00C83CDF" w14:paraId="6BB4F85B"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37F2B" w14:textId="77777777" w:rsidR="003018EA" w:rsidRPr="00C83CDF" w:rsidRDefault="003018EA" w:rsidP="003E46CF">
            <w:pPr>
              <w:pStyle w:val="rowtabella0"/>
              <w:rPr>
                <w:color w:val="002060"/>
              </w:rPr>
            </w:pPr>
            <w:r w:rsidRPr="00C83CDF">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56C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81F6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B01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493D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1E6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49CF"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811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5F33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FD82D" w14:textId="77777777" w:rsidR="003018EA" w:rsidRPr="00C83CDF" w:rsidRDefault="003018EA" w:rsidP="003E46CF">
            <w:pPr>
              <w:pStyle w:val="rowtabella0"/>
              <w:jc w:val="center"/>
              <w:rPr>
                <w:color w:val="002060"/>
              </w:rPr>
            </w:pPr>
            <w:r w:rsidRPr="00C83CDF">
              <w:rPr>
                <w:color w:val="002060"/>
              </w:rPr>
              <w:t>0</w:t>
            </w:r>
          </w:p>
        </w:tc>
      </w:tr>
      <w:tr w:rsidR="003018EA" w:rsidRPr="00C83CDF" w14:paraId="35FC3766"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8BC3D" w14:textId="77777777" w:rsidR="003018EA" w:rsidRPr="00C83CDF" w:rsidRDefault="003018EA" w:rsidP="003E46CF">
            <w:pPr>
              <w:pStyle w:val="rowtabella0"/>
              <w:rPr>
                <w:color w:val="002060"/>
              </w:rPr>
            </w:pPr>
            <w:r w:rsidRPr="00C83CDF">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295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6C0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E4E8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153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EBD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83CD"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FEE8"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BBCE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EE93" w14:textId="77777777" w:rsidR="003018EA" w:rsidRPr="00C83CDF" w:rsidRDefault="003018EA" w:rsidP="003E46CF">
            <w:pPr>
              <w:pStyle w:val="rowtabella0"/>
              <w:jc w:val="center"/>
              <w:rPr>
                <w:color w:val="002060"/>
              </w:rPr>
            </w:pPr>
            <w:r w:rsidRPr="00C83CDF">
              <w:rPr>
                <w:color w:val="002060"/>
              </w:rPr>
              <w:t>0</w:t>
            </w:r>
          </w:p>
        </w:tc>
      </w:tr>
      <w:tr w:rsidR="003018EA" w:rsidRPr="00C83CDF" w14:paraId="6C7B1067"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60E29" w14:textId="77777777" w:rsidR="003018EA" w:rsidRPr="00C83CDF" w:rsidRDefault="003018EA" w:rsidP="003E46CF">
            <w:pPr>
              <w:pStyle w:val="rowtabella0"/>
              <w:rPr>
                <w:color w:val="002060"/>
              </w:rPr>
            </w:pPr>
            <w:r w:rsidRPr="00C83CDF">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A070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39A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BEE7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92E2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CEBA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632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E80BA"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D2F1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394AA" w14:textId="77777777" w:rsidR="003018EA" w:rsidRPr="00C83CDF" w:rsidRDefault="003018EA" w:rsidP="003E46CF">
            <w:pPr>
              <w:pStyle w:val="rowtabella0"/>
              <w:jc w:val="center"/>
              <w:rPr>
                <w:color w:val="002060"/>
              </w:rPr>
            </w:pPr>
            <w:r w:rsidRPr="00C83CDF">
              <w:rPr>
                <w:color w:val="002060"/>
              </w:rPr>
              <w:t>0</w:t>
            </w:r>
          </w:p>
        </w:tc>
      </w:tr>
      <w:tr w:rsidR="003018EA" w:rsidRPr="00C83CDF" w14:paraId="415E56EE"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126AB" w14:textId="77777777" w:rsidR="003018EA" w:rsidRPr="00C83CDF" w:rsidRDefault="003018EA" w:rsidP="003E46CF">
            <w:pPr>
              <w:pStyle w:val="rowtabella0"/>
              <w:rPr>
                <w:color w:val="002060"/>
              </w:rPr>
            </w:pPr>
            <w:r w:rsidRPr="00C83CDF">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53A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E5D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31F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B30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B519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63D6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D56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14B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FF9C8" w14:textId="77777777" w:rsidR="003018EA" w:rsidRPr="00C83CDF" w:rsidRDefault="003018EA" w:rsidP="003E46CF">
            <w:pPr>
              <w:pStyle w:val="rowtabella0"/>
              <w:jc w:val="center"/>
              <w:rPr>
                <w:color w:val="002060"/>
              </w:rPr>
            </w:pPr>
            <w:r w:rsidRPr="00C83CDF">
              <w:rPr>
                <w:color w:val="002060"/>
              </w:rPr>
              <w:t>0</w:t>
            </w:r>
          </w:p>
        </w:tc>
      </w:tr>
      <w:tr w:rsidR="003018EA" w:rsidRPr="00C83CDF" w14:paraId="178A9511"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9CA2B" w14:textId="77777777" w:rsidR="003018EA" w:rsidRPr="00C83CDF" w:rsidRDefault="003018EA" w:rsidP="003E46CF">
            <w:pPr>
              <w:pStyle w:val="rowtabella0"/>
              <w:rPr>
                <w:color w:val="002060"/>
              </w:rPr>
            </w:pPr>
            <w:r w:rsidRPr="00C83CDF">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DA81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62D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146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404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D37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61F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CDA5"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E2F9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CA30" w14:textId="77777777" w:rsidR="003018EA" w:rsidRPr="00C83CDF" w:rsidRDefault="003018EA" w:rsidP="003E46CF">
            <w:pPr>
              <w:pStyle w:val="rowtabella0"/>
              <w:jc w:val="center"/>
              <w:rPr>
                <w:color w:val="002060"/>
              </w:rPr>
            </w:pPr>
            <w:r w:rsidRPr="00C83CDF">
              <w:rPr>
                <w:color w:val="002060"/>
              </w:rPr>
              <w:t>0</w:t>
            </w:r>
          </w:p>
        </w:tc>
      </w:tr>
      <w:tr w:rsidR="003018EA" w:rsidRPr="00C83CDF" w14:paraId="391D911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8569F1" w14:textId="77777777" w:rsidR="003018EA" w:rsidRPr="00C83CDF" w:rsidRDefault="003018EA" w:rsidP="003E46CF">
            <w:pPr>
              <w:pStyle w:val="rowtabella0"/>
              <w:rPr>
                <w:color w:val="002060"/>
              </w:rPr>
            </w:pPr>
            <w:r w:rsidRPr="00C83CDF">
              <w:rPr>
                <w:color w:val="002060"/>
              </w:rPr>
              <w:t xml:space="preserve">A.S.D. REAL FABRIANO </w:t>
            </w:r>
            <w:r>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284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057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700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B9C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B7C0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3BB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6692"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7C461"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5B92C" w14:textId="77777777" w:rsidR="003018EA" w:rsidRPr="00C83CDF" w:rsidRDefault="003018EA" w:rsidP="003E46CF">
            <w:pPr>
              <w:pStyle w:val="rowtabella0"/>
              <w:jc w:val="center"/>
              <w:rPr>
                <w:color w:val="002060"/>
              </w:rPr>
            </w:pPr>
            <w:r w:rsidRPr="00C83CDF">
              <w:rPr>
                <w:color w:val="002060"/>
              </w:rPr>
              <w:t>0</w:t>
            </w:r>
          </w:p>
        </w:tc>
      </w:tr>
      <w:tr w:rsidR="003018EA" w:rsidRPr="00C83CDF" w14:paraId="7E10A234"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423D4" w14:textId="77777777" w:rsidR="003018EA" w:rsidRPr="00C83CDF" w:rsidRDefault="003018EA" w:rsidP="003E46CF">
            <w:pPr>
              <w:pStyle w:val="rowtabella0"/>
              <w:rPr>
                <w:color w:val="002060"/>
              </w:rPr>
            </w:pPr>
            <w:r w:rsidRPr="00C83CD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F5B4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C7AE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6CF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48F7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1160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81617"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45A0"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D9BA"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07CCC" w14:textId="77777777" w:rsidR="003018EA" w:rsidRPr="00C83CDF" w:rsidRDefault="003018EA" w:rsidP="003E46CF">
            <w:pPr>
              <w:pStyle w:val="rowtabella0"/>
              <w:jc w:val="center"/>
              <w:rPr>
                <w:color w:val="002060"/>
              </w:rPr>
            </w:pPr>
            <w:r w:rsidRPr="00C83CDF">
              <w:rPr>
                <w:color w:val="002060"/>
              </w:rPr>
              <w:t>0</w:t>
            </w:r>
          </w:p>
        </w:tc>
      </w:tr>
    </w:tbl>
    <w:p w14:paraId="5F2BAE15" w14:textId="77777777" w:rsidR="003018EA" w:rsidRPr="00C83CDF" w:rsidRDefault="003018EA" w:rsidP="003018EA">
      <w:pPr>
        <w:pStyle w:val="breakline"/>
        <w:rPr>
          <w:rFonts w:eastAsiaTheme="minorEastAsia"/>
          <w:color w:val="002060"/>
        </w:rPr>
      </w:pPr>
    </w:p>
    <w:p w14:paraId="29C24BF3" w14:textId="77777777" w:rsidR="003018EA" w:rsidRPr="00C83CDF" w:rsidRDefault="003018EA" w:rsidP="003018EA">
      <w:pPr>
        <w:pStyle w:val="breakline"/>
        <w:rPr>
          <w:color w:val="002060"/>
        </w:rPr>
      </w:pPr>
    </w:p>
    <w:p w14:paraId="1DE86778" w14:textId="77777777" w:rsidR="003018EA" w:rsidRPr="00C83CDF" w:rsidRDefault="003018EA" w:rsidP="003018EA">
      <w:pPr>
        <w:pStyle w:val="sottotitolocampionato10"/>
        <w:rPr>
          <w:color w:val="002060"/>
        </w:rPr>
      </w:pPr>
      <w:r w:rsidRPr="00C83CD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1A2C578A"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6374A"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403C5"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1A05D"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1FD1B"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7CF2C"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3A713"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D4072"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E2644"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EB1CF"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80108" w14:textId="77777777" w:rsidR="003018EA" w:rsidRPr="00C83CDF" w:rsidRDefault="003018EA" w:rsidP="003E46CF">
            <w:pPr>
              <w:pStyle w:val="headertabella0"/>
              <w:rPr>
                <w:color w:val="002060"/>
              </w:rPr>
            </w:pPr>
            <w:r w:rsidRPr="00C83CDF">
              <w:rPr>
                <w:color w:val="002060"/>
              </w:rPr>
              <w:t>PE</w:t>
            </w:r>
          </w:p>
        </w:tc>
      </w:tr>
      <w:tr w:rsidR="003018EA" w:rsidRPr="00C83CDF" w14:paraId="47A068DC"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27157C" w14:textId="77777777" w:rsidR="003018EA" w:rsidRPr="00C83CDF" w:rsidRDefault="003018EA" w:rsidP="003E46CF">
            <w:pPr>
              <w:pStyle w:val="rowtabella0"/>
              <w:rPr>
                <w:color w:val="002060"/>
                <w:lang w:val="es-ES"/>
              </w:rPr>
            </w:pPr>
            <w:r w:rsidRPr="00C83CDF">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136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631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0DF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29C9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D265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5A6C2"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4CA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476A"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7AAF" w14:textId="77777777" w:rsidR="003018EA" w:rsidRPr="00C83CDF" w:rsidRDefault="003018EA" w:rsidP="003E46CF">
            <w:pPr>
              <w:pStyle w:val="rowtabella0"/>
              <w:jc w:val="center"/>
              <w:rPr>
                <w:color w:val="002060"/>
              </w:rPr>
            </w:pPr>
            <w:r w:rsidRPr="00C83CDF">
              <w:rPr>
                <w:color w:val="002060"/>
              </w:rPr>
              <w:t>0</w:t>
            </w:r>
          </w:p>
        </w:tc>
      </w:tr>
      <w:tr w:rsidR="003018EA" w:rsidRPr="00C83CDF" w14:paraId="1F478FD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39F3A" w14:textId="77777777" w:rsidR="003018EA" w:rsidRPr="00C83CDF" w:rsidRDefault="003018EA" w:rsidP="003E46CF">
            <w:pPr>
              <w:pStyle w:val="rowtabella0"/>
              <w:rPr>
                <w:color w:val="002060"/>
              </w:rPr>
            </w:pPr>
            <w:r w:rsidRPr="00C83CDF">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0761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E701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E531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1FB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E6E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61EEE"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89B3"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479B"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FEC42" w14:textId="77777777" w:rsidR="003018EA" w:rsidRPr="00C83CDF" w:rsidRDefault="003018EA" w:rsidP="003E46CF">
            <w:pPr>
              <w:pStyle w:val="rowtabella0"/>
              <w:jc w:val="center"/>
              <w:rPr>
                <w:color w:val="002060"/>
              </w:rPr>
            </w:pPr>
            <w:r w:rsidRPr="00C83CDF">
              <w:rPr>
                <w:color w:val="002060"/>
              </w:rPr>
              <w:t>0</w:t>
            </w:r>
          </w:p>
        </w:tc>
      </w:tr>
      <w:tr w:rsidR="003018EA" w:rsidRPr="00C83CDF" w14:paraId="019C653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63294" w14:textId="77777777" w:rsidR="003018EA" w:rsidRPr="00C83CDF" w:rsidRDefault="003018EA" w:rsidP="003E46CF">
            <w:pPr>
              <w:pStyle w:val="rowtabella0"/>
              <w:rPr>
                <w:color w:val="002060"/>
              </w:rPr>
            </w:pPr>
            <w:r w:rsidRPr="00C83CDF">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F1AD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5004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2FD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0DF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16B1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541F2"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FA195"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7B3D"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2B026" w14:textId="77777777" w:rsidR="003018EA" w:rsidRPr="00C83CDF" w:rsidRDefault="003018EA" w:rsidP="003E46CF">
            <w:pPr>
              <w:pStyle w:val="rowtabella0"/>
              <w:jc w:val="center"/>
              <w:rPr>
                <w:color w:val="002060"/>
              </w:rPr>
            </w:pPr>
            <w:r w:rsidRPr="00C83CDF">
              <w:rPr>
                <w:color w:val="002060"/>
              </w:rPr>
              <w:t>0</w:t>
            </w:r>
          </w:p>
        </w:tc>
      </w:tr>
      <w:tr w:rsidR="003018EA" w:rsidRPr="00C83CDF" w14:paraId="60023E67"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E4C148" w14:textId="77777777" w:rsidR="003018EA" w:rsidRPr="00C83CDF" w:rsidRDefault="003018EA" w:rsidP="003E46CF">
            <w:pPr>
              <w:pStyle w:val="rowtabella0"/>
              <w:rPr>
                <w:color w:val="002060"/>
              </w:rPr>
            </w:pPr>
            <w:r w:rsidRPr="00C83CDF">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C51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1ECA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0E44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2BD0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AC3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FFC64"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2565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B1BA"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04E8" w14:textId="77777777" w:rsidR="003018EA" w:rsidRPr="00C83CDF" w:rsidRDefault="003018EA" w:rsidP="003E46CF">
            <w:pPr>
              <w:pStyle w:val="rowtabella0"/>
              <w:jc w:val="center"/>
              <w:rPr>
                <w:color w:val="002060"/>
              </w:rPr>
            </w:pPr>
            <w:r w:rsidRPr="00C83CDF">
              <w:rPr>
                <w:color w:val="002060"/>
              </w:rPr>
              <w:t>0</w:t>
            </w:r>
          </w:p>
        </w:tc>
      </w:tr>
      <w:tr w:rsidR="003018EA" w:rsidRPr="00C83CDF" w14:paraId="5D23086B"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0D4A7" w14:textId="77777777" w:rsidR="003018EA" w:rsidRPr="00C83CDF" w:rsidRDefault="003018EA" w:rsidP="003E46CF">
            <w:pPr>
              <w:pStyle w:val="rowtabella0"/>
              <w:rPr>
                <w:color w:val="002060"/>
              </w:rPr>
            </w:pPr>
            <w:r w:rsidRPr="00C83CDF">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ADF5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6C9D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669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840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5884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4104"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05CD"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B710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CE38" w14:textId="77777777" w:rsidR="003018EA" w:rsidRPr="00C83CDF" w:rsidRDefault="003018EA" w:rsidP="003E46CF">
            <w:pPr>
              <w:pStyle w:val="rowtabella0"/>
              <w:jc w:val="center"/>
              <w:rPr>
                <w:color w:val="002060"/>
              </w:rPr>
            </w:pPr>
            <w:r w:rsidRPr="00C83CDF">
              <w:rPr>
                <w:color w:val="002060"/>
              </w:rPr>
              <w:t>0</w:t>
            </w:r>
          </w:p>
        </w:tc>
      </w:tr>
      <w:tr w:rsidR="003018EA" w:rsidRPr="00C83CDF" w14:paraId="2D952C5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6D50D" w14:textId="77777777" w:rsidR="003018EA" w:rsidRPr="00C83CDF" w:rsidRDefault="003018EA" w:rsidP="003E46CF">
            <w:pPr>
              <w:pStyle w:val="rowtabella0"/>
              <w:rPr>
                <w:color w:val="002060"/>
              </w:rPr>
            </w:pPr>
            <w:r w:rsidRPr="00C83CD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827F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128A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9D2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3203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589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E495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2FB9"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B0F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9926" w14:textId="77777777" w:rsidR="003018EA" w:rsidRPr="00C83CDF" w:rsidRDefault="003018EA" w:rsidP="003E46CF">
            <w:pPr>
              <w:pStyle w:val="rowtabella0"/>
              <w:jc w:val="center"/>
              <w:rPr>
                <w:color w:val="002060"/>
              </w:rPr>
            </w:pPr>
            <w:r w:rsidRPr="00C83CDF">
              <w:rPr>
                <w:color w:val="002060"/>
              </w:rPr>
              <w:t>0</w:t>
            </w:r>
          </w:p>
        </w:tc>
      </w:tr>
      <w:tr w:rsidR="003018EA" w:rsidRPr="00C83CDF" w14:paraId="4C32ED9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29770" w14:textId="77777777" w:rsidR="003018EA" w:rsidRPr="00C83CDF" w:rsidRDefault="003018EA" w:rsidP="003E46CF">
            <w:pPr>
              <w:pStyle w:val="rowtabella0"/>
              <w:rPr>
                <w:color w:val="002060"/>
              </w:rPr>
            </w:pPr>
            <w:r w:rsidRPr="00C83CDF">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865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7A67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95F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B2CC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88E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B6E0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918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F4A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2FB63" w14:textId="77777777" w:rsidR="003018EA" w:rsidRPr="00C83CDF" w:rsidRDefault="003018EA" w:rsidP="003E46CF">
            <w:pPr>
              <w:pStyle w:val="rowtabella0"/>
              <w:jc w:val="center"/>
              <w:rPr>
                <w:color w:val="002060"/>
              </w:rPr>
            </w:pPr>
            <w:r w:rsidRPr="00C83CDF">
              <w:rPr>
                <w:color w:val="002060"/>
              </w:rPr>
              <w:t>0</w:t>
            </w:r>
          </w:p>
        </w:tc>
      </w:tr>
      <w:tr w:rsidR="003018EA" w:rsidRPr="00C83CDF" w14:paraId="47DAF16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09D08" w14:textId="77777777" w:rsidR="003018EA" w:rsidRPr="00C83CDF" w:rsidRDefault="003018EA" w:rsidP="003E46CF">
            <w:pPr>
              <w:pStyle w:val="rowtabella0"/>
              <w:rPr>
                <w:color w:val="002060"/>
              </w:rPr>
            </w:pPr>
            <w:r w:rsidRPr="00C83CDF">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50F1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3D9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D29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FE4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08D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F806"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7F40A"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1932"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6CC8" w14:textId="77777777" w:rsidR="003018EA" w:rsidRPr="00C83CDF" w:rsidRDefault="003018EA" w:rsidP="003E46CF">
            <w:pPr>
              <w:pStyle w:val="rowtabella0"/>
              <w:jc w:val="center"/>
              <w:rPr>
                <w:color w:val="002060"/>
              </w:rPr>
            </w:pPr>
            <w:r w:rsidRPr="00C83CDF">
              <w:rPr>
                <w:color w:val="002060"/>
              </w:rPr>
              <w:t>0</w:t>
            </w:r>
          </w:p>
        </w:tc>
      </w:tr>
      <w:tr w:rsidR="003018EA" w:rsidRPr="00C83CDF" w14:paraId="61D2E95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CA1FD" w14:textId="77777777" w:rsidR="003018EA" w:rsidRPr="00C83CDF" w:rsidRDefault="003018EA" w:rsidP="003E46CF">
            <w:pPr>
              <w:pStyle w:val="rowtabella0"/>
              <w:rPr>
                <w:color w:val="002060"/>
              </w:rPr>
            </w:pPr>
            <w:r w:rsidRPr="00C83CDF">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340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B2D6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D23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3CE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66B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78A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C0BC"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E83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E3B2" w14:textId="77777777" w:rsidR="003018EA" w:rsidRPr="00C83CDF" w:rsidRDefault="003018EA" w:rsidP="003E46CF">
            <w:pPr>
              <w:pStyle w:val="rowtabella0"/>
              <w:jc w:val="center"/>
              <w:rPr>
                <w:color w:val="002060"/>
              </w:rPr>
            </w:pPr>
            <w:r w:rsidRPr="00C83CDF">
              <w:rPr>
                <w:color w:val="002060"/>
              </w:rPr>
              <w:t>0</w:t>
            </w:r>
          </w:p>
        </w:tc>
      </w:tr>
      <w:tr w:rsidR="003018EA" w:rsidRPr="00C83CDF" w14:paraId="79388A8E"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4ED252" w14:textId="77777777" w:rsidR="003018EA" w:rsidRPr="00C83CDF" w:rsidRDefault="003018EA" w:rsidP="003E46CF">
            <w:pPr>
              <w:pStyle w:val="rowtabella0"/>
              <w:rPr>
                <w:color w:val="002060"/>
              </w:rPr>
            </w:pPr>
            <w:r w:rsidRPr="00C83CDF">
              <w:rPr>
                <w:color w:val="002060"/>
              </w:rPr>
              <w:lastRenderedPageBreak/>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78F9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BB09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DDC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139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B05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F38C"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FCD5"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A28F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30876" w14:textId="77777777" w:rsidR="003018EA" w:rsidRPr="00C83CDF" w:rsidRDefault="003018EA" w:rsidP="003E46CF">
            <w:pPr>
              <w:pStyle w:val="rowtabella0"/>
              <w:jc w:val="center"/>
              <w:rPr>
                <w:color w:val="002060"/>
              </w:rPr>
            </w:pPr>
            <w:r w:rsidRPr="00C83CDF">
              <w:rPr>
                <w:color w:val="002060"/>
              </w:rPr>
              <w:t>0</w:t>
            </w:r>
          </w:p>
        </w:tc>
      </w:tr>
      <w:tr w:rsidR="003018EA" w:rsidRPr="00C83CDF" w14:paraId="0A63394B"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854D0" w14:textId="77777777" w:rsidR="003018EA" w:rsidRPr="00C83CDF" w:rsidRDefault="003018EA" w:rsidP="003E46CF">
            <w:pPr>
              <w:pStyle w:val="rowtabella0"/>
              <w:rPr>
                <w:color w:val="002060"/>
              </w:rPr>
            </w:pPr>
            <w:r w:rsidRPr="00C83CD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605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ECCF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9CDD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733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6BA5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350A"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77D66"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297CF"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6AD4D" w14:textId="77777777" w:rsidR="003018EA" w:rsidRPr="00C83CDF" w:rsidRDefault="003018EA" w:rsidP="003E46CF">
            <w:pPr>
              <w:pStyle w:val="rowtabella0"/>
              <w:jc w:val="center"/>
              <w:rPr>
                <w:color w:val="002060"/>
              </w:rPr>
            </w:pPr>
            <w:r w:rsidRPr="00C83CDF">
              <w:rPr>
                <w:color w:val="002060"/>
              </w:rPr>
              <w:t>0</w:t>
            </w:r>
          </w:p>
        </w:tc>
      </w:tr>
      <w:tr w:rsidR="003018EA" w:rsidRPr="00C83CDF" w14:paraId="1723ACD5"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99AF51" w14:textId="77777777" w:rsidR="003018EA" w:rsidRPr="00C83CDF" w:rsidRDefault="003018EA" w:rsidP="003E46CF">
            <w:pPr>
              <w:pStyle w:val="rowtabella0"/>
              <w:rPr>
                <w:color w:val="002060"/>
              </w:rPr>
            </w:pPr>
            <w:r w:rsidRPr="00C83CDF">
              <w:rPr>
                <w:color w:val="002060"/>
              </w:rPr>
              <w:t>A.S.D. MONTELUPONE CALCIO A 5</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76B5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D322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1A3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98D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41B3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EB4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2A43"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FE8A"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E8CC" w14:textId="77777777" w:rsidR="003018EA" w:rsidRPr="00C83CDF" w:rsidRDefault="003018EA" w:rsidP="003E46CF">
            <w:pPr>
              <w:pStyle w:val="rowtabella0"/>
              <w:jc w:val="center"/>
              <w:rPr>
                <w:color w:val="002060"/>
              </w:rPr>
            </w:pPr>
            <w:r w:rsidRPr="00C83CDF">
              <w:rPr>
                <w:color w:val="002060"/>
              </w:rPr>
              <w:t>0</w:t>
            </w:r>
          </w:p>
        </w:tc>
      </w:tr>
    </w:tbl>
    <w:p w14:paraId="4EAA2F3C" w14:textId="77777777" w:rsidR="003018EA" w:rsidRPr="00C83CDF" w:rsidRDefault="003018EA" w:rsidP="003018EA">
      <w:pPr>
        <w:pStyle w:val="breakline"/>
        <w:rPr>
          <w:rFonts w:eastAsiaTheme="minorEastAsia"/>
          <w:color w:val="002060"/>
        </w:rPr>
      </w:pPr>
    </w:p>
    <w:p w14:paraId="71E2F20D" w14:textId="77777777" w:rsidR="003018EA" w:rsidRPr="00C83CDF" w:rsidRDefault="003018EA" w:rsidP="003018EA">
      <w:pPr>
        <w:pStyle w:val="breakline"/>
        <w:rPr>
          <w:color w:val="002060"/>
        </w:rPr>
      </w:pPr>
    </w:p>
    <w:p w14:paraId="2A6CD416" w14:textId="77777777" w:rsidR="003018EA" w:rsidRPr="00C83CDF" w:rsidRDefault="003018EA" w:rsidP="003018EA">
      <w:pPr>
        <w:pStyle w:val="sottotitolocampionato10"/>
        <w:rPr>
          <w:color w:val="002060"/>
        </w:rPr>
      </w:pPr>
      <w:r w:rsidRPr="00C83CDF">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4EF63660"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1111B"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A0CBB"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72631"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111D9"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688D4"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BDC11"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67B14"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C6E55"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171F9"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E0EB0" w14:textId="77777777" w:rsidR="003018EA" w:rsidRPr="00C83CDF" w:rsidRDefault="003018EA" w:rsidP="003E46CF">
            <w:pPr>
              <w:pStyle w:val="headertabella0"/>
              <w:rPr>
                <w:color w:val="002060"/>
              </w:rPr>
            </w:pPr>
            <w:r w:rsidRPr="00C83CDF">
              <w:rPr>
                <w:color w:val="002060"/>
              </w:rPr>
              <w:t>PE</w:t>
            </w:r>
          </w:p>
        </w:tc>
      </w:tr>
      <w:tr w:rsidR="003018EA" w:rsidRPr="00C83CDF" w14:paraId="5D608477"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90E2CE" w14:textId="77777777" w:rsidR="003018EA" w:rsidRPr="00C83CDF" w:rsidRDefault="003018EA" w:rsidP="003E46CF">
            <w:pPr>
              <w:pStyle w:val="rowtabella0"/>
              <w:rPr>
                <w:color w:val="002060"/>
              </w:rPr>
            </w:pPr>
            <w:r w:rsidRPr="00C83CDF">
              <w:rPr>
                <w:color w:val="002060"/>
              </w:rPr>
              <w:t xml:space="preserve">A.S.D. </w:t>
            </w:r>
            <w:proofErr w:type="gramStart"/>
            <w:r w:rsidRPr="00C83CDF">
              <w:rPr>
                <w:color w:val="002060"/>
              </w:rPr>
              <w:t>CITTA</w:t>
            </w:r>
            <w:proofErr w:type="gramEnd"/>
            <w:r w:rsidRPr="00C83CDF">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E23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0DC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74F1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15AF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0E6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404AB"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3F50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FBE3"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DE2BF" w14:textId="77777777" w:rsidR="003018EA" w:rsidRPr="00C83CDF" w:rsidRDefault="003018EA" w:rsidP="003E46CF">
            <w:pPr>
              <w:pStyle w:val="rowtabella0"/>
              <w:jc w:val="center"/>
              <w:rPr>
                <w:color w:val="002060"/>
              </w:rPr>
            </w:pPr>
            <w:r w:rsidRPr="00C83CDF">
              <w:rPr>
                <w:color w:val="002060"/>
              </w:rPr>
              <w:t>0</w:t>
            </w:r>
          </w:p>
        </w:tc>
      </w:tr>
      <w:tr w:rsidR="003018EA" w:rsidRPr="00C83CDF" w14:paraId="0089C904"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6A338" w14:textId="77777777" w:rsidR="003018EA" w:rsidRPr="00C83CDF" w:rsidRDefault="003018EA" w:rsidP="003E46CF">
            <w:pPr>
              <w:pStyle w:val="rowtabella0"/>
              <w:rPr>
                <w:color w:val="002060"/>
              </w:rPr>
            </w:pPr>
            <w:r w:rsidRPr="00C83CDF">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7AF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9B3C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1B5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5D2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AA7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154F"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D75B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A4E7E"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FD29" w14:textId="77777777" w:rsidR="003018EA" w:rsidRPr="00C83CDF" w:rsidRDefault="003018EA" w:rsidP="003E46CF">
            <w:pPr>
              <w:pStyle w:val="rowtabella0"/>
              <w:jc w:val="center"/>
              <w:rPr>
                <w:color w:val="002060"/>
              </w:rPr>
            </w:pPr>
            <w:r w:rsidRPr="00C83CDF">
              <w:rPr>
                <w:color w:val="002060"/>
              </w:rPr>
              <w:t>0</w:t>
            </w:r>
          </w:p>
        </w:tc>
      </w:tr>
      <w:tr w:rsidR="003018EA" w:rsidRPr="00C83CDF" w14:paraId="0E832083"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15DFE" w14:textId="77777777" w:rsidR="003018EA" w:rsidRPr="00C83CDF" w:rsidRDefault="003018EA" w:rsidP="003E46CF">
            <w:pPr>
              <w:pStyle w:val="rowtabella0"/>
              <w:rPr>
                <w:color w:val="002060"/>
              </w:rPr>
            </w:pPr>
            <w:r w:rsidRPr="00C83CDF">
              <w:rPr>
                <w:color w:val="002060"/>
              </w:rPr>
              <w:t xml:space="preserve">A.S.D. CALCIO </w:t>
            </w:r>
            <w:proofErr w:type="gramStart"/>
            <w:r w:rsidRPr="00C83CDF">
              <w:rPr>
                <w:color w:val="002060"/>
              </w:rPr>
              <w:t>S.ELPIDIO</w:t>
            </w:r>
            <w:proofErr w:type="gramEnd"/>
            <w:r w:rsidRPr="00C83CDF">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FB45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3A9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021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AFA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994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F8D0"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153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17830"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97AB" w14:textId="77777777" w:rsidR="003018EA" w:rsidRPr="00C83CDF" w:rsidRDefault="003018EA" w:rsidP="003E46CF">
            <w:pPr>
              <w:pStyle w:val="rowtabella0"/>
              <w:jc w:val="center"/>
              <w:rPr>
                <w:color w:val="002060"/>
              </w:rPr>
            </w:pPr>
            <w:r w:rsidRPr="00C83CDF">
              <w:rPr>
                <w:color w:val="002060"/>
              </w:rPr>
              <w:t>0</w:t>
            </w:r>
          </w:p>
        </w:tc>
      </w:tr>
      <w:tr w:rsidR="003018EA" w:rsidRPr="00C83CDF" w14:paraId="52487A3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30D91" w14:textId="77777777" w:rsidR="003018EA" w:rsidRPr="00C83CDF" w:rsidRDefault="003018EA" w:rsidP="003E46CF">
            <w:pPr>
              <w:pStyle w:val="rowtabella0"/>
              <w:rPr>
                <w:color w:val="002060"/>
                <w:lang w:val="es-ES"/>
              </w:rPr>
            </w:pPr>
            <w:r w:rsidRPr="00C83CDF">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C548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C67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BF3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B523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EC82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397D"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4887"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62DE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B95A4" w14:textId="77777777" w:rsidR="003018EA" w:rsidRPr="00C83CDF" w:rsidRDefault="003018EA" w:rsidP="003E46CF">
            <w:pPr>
              <w:pStyle w:val="rowtabella0"/>
              <w:jc w:val="center"/>
              <w:rPr>
                <w:color w:val="002060"/>
              </w:rPr>
            </w:pPr>
            <w:r w:rsidRPr="00C83CDF">
              <w:rPr>
                <w:color w:val="002060"/>
              </w:rPr>
              <w:t>0</w:t>
            </w:r>
          </w:p>
        </w:tc>
      </w:tr>
      <w:tr w:rsidR="003018EA" w:rsidRPr="00C83CDF" w14:paraId="7AFA3D8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45376" w14:textId="77777777" w:rsidR="003018EA" w:rsidRPr="00C83CDF" w:rsidRDefault="003018EA" w:rsidP="003E46CF">
            <w:pPr>
              <w:pStyle w:val="rowtabella0"/>
              <w:rPr>
                <w:color w:val="002060"/>
              </w:rPr>
            </w:pPr>
            <w:r w:rsidRPr="00C83CDF">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2AF6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04F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7B6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D15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436F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8006"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2202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287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1B645" w14:textId="77777777" w:rsidR="003018EA" w:rsidRPr="00C83CDF" w:rsidRDefault="003018EA" w:rsidP="003E46CF">
            <w:pPr>
              <w:pStyle w:val="rowtabella0"/>
              <w:jc w:val="center"/>
              <w:rPr>
                <w:color w:val="002060"/>
              </w:rPr>
            </w:pPr>
            <w:r w:rsidRPr="00C83CDF">
              <w:rPr>
                <w:color w:val="002060"/>
              </w:rPr>
              <w:t>0</w:t>
            </w:r>
          </w:p>
        </w:tc>
      </w:tr>
      <w:tr w:rsidR="003018EA" w:rsidRPr="00C83CDF" w14:paraId="3C7A103A"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709F4" w14:textId="77777777" w:rsidR="003018EA" w:rsidRPr="00C83CDF" w:rsidRDefault="003018EA" w:rsidP="003E46CF">
            <w:pPr>
              <w:pStyle w:val="rowtabella0"/>
              <w:rPr>
                <w:color w:val="002060"/>
              </w:rPr>
            </w:pPr>
            <w:r w:rsidRPr="00C83CDF">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5D28C" w14:textId="77777777" w:rsidR="003018EA" w:rsidRPr="00C83CDF" w:rsidRDefault="003018EA" w:rsidP="003E46CF">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16E8" w14:textId="77777777" w:rsidR="003018EA" w:rsidRPr="00C83CDF" w:rsidRDefault="003018EA" w:rsidP="003E46CF">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9827" w14:textId="77777777" w:rsidR="003018EA" w:rsidRPr="00C83CDF" w:rsidRDefault="003018EA" w:rsidP="003E46CF">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BC9C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180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E575" w14:textId="77777777" w:rsidR="003018EA" w:rsidRPr="00C83CDF" w:rsidRDefault="003018EA" w:rsidP="003E46CF">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A68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4789" w14:textId="77777777" w:rsidR="003018EA" w:rsidRPr="00C83CDF" w:rsidRDefault="003018EA" w:rsidP="003E46CF">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18F9" w14:textId="77777777" w:rsidR="003018EA" w:rsidRPr="00C83CDF" w:rsidRDefault="003018EA" w:rsidP="003E46CF">
            <w:pPr>
              <w:pStyle w:val="rowtabella0"/>
              <w:jc w:val="center"/>
              <w:rPr>
                <w:color w:val="002060"/>
              </w:rPr>
            </w:pPr>
            <w:r w:rsidRPr="00C83CDF">
              <w:rPr>
                <w:color w:val="002060"/>
              </w:rPr>
              <w:t>0</w:t>
            </w:r>
          </w:p>
        </w:tc>
      </w:tr>
      <w:tr w:rsidR="003018EA" w:rsidRPr="00C83CDF" w14:paraId="676C90E4"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tcPr>
          <w:p w14:paraId="31CD6001" w14:textId="77777777" w:rsidR="003018EA" w:rsidRPr="00C83CDF" w:rsidRDefault="003018EA" w:rsidP="003E46CF">
            <w:pPr>
              <w:pStyle w:val="rowtabella0"/>
              <w:rPr>
                <w:color w:val="002060"/>
              </w:rPr>
            </w:pPr>
            <w:r w:rsidRPr="00C83CDF">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8E58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A1362" w14:textId="77777777" w:rsidR="003018EA" w:rsidRPr="00C83CDF" w:rsidRDefault="003018EA" w:rsidP="003E46CF">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657F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87B0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4006C" w14:textId="77777777" w:rsidR="003018EA" w:rsidRPr="00C83CDF" w:rsidRDefault="003018EA" w:rsidP="003E46CF">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1235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6E254" w14:textId="77777777" w:rsidR="003018EA" w:rsidRPr="00C83CDF" w:rsidRDefault="003018EA" w:rsidP="003E46CF">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5A33B" w14:textId="77777777" w:rsidR="003018EA" w:rsidRPr="00C83CDF" w:rsidRDefault="003018EA" w:rsidP="003E46CF">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3EBDE" w14:textId="77777777" w:rsidR="003018EA" w:rsidRPr="00C83CDF" w:rsidRDefault="003018EA" w:rsidP="003E46CF">
            <w:pPr>
              <w:pStyle w:val="rowtabella0"/>
              <w:jc w:val="center"/>
              <w:rPr>
                <w:color w:val="002060"/>
              </w:rPr>
            </w:pPr>
            <w:r w:rsidRPr="00C83CDF">
              <w:rPr>
                <w:color w:val="002060"/>
              </w:rPr>
              <w:t>0</w:t>
            </w:r>
          </w:p>
        </w:tc>
      </w:tr>
      <w:tr w:rsidR="003018EA" w:rsidRPr="00C83CDF" w14:paraId="3AB85276"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tcPr>
          <w:p w14:paraId="4AFF7496" w14:textId="77777777" w:rsidR="003018EA" w:rsidRPr="00C83CDF" w:rsidRDefault="003018EA" w:rsidP="003E46CF">
            <w:pPr>
              <w:pStyle w:val="rowtabella0"/>
              <w:rPr>
                <w:color w:val="002060"/>
              </w:rPr>
            </w:pPr>
            <w:r w:rsidRPr="00C83CD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87EB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17B8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DF15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F9E8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0417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BFEBF"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8A5AC"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8B1D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B76C5" w14:textId="77777777" w:rsidR="003018EA" w:rsidRPr="00C83CDF" w:rsidRDefault="003018EA" w:rsidP="003E46CF">
            <w:pPr>
              <w:pStyle w:val="rowtabella0"/>
              <w:jc w:val="center"/>
              <w:rPr>
                <w:color w:val="002060"/>
              </w:rPr>
            </w:pPr>
            <w:r w:rsidRPr="00C83CDF">
              <w:rPr>
                <w:color w:val="002060"/>
              </w:rPr>
              <w:t>0</w:t>
            </w:r>
          </w:p>
        </w:tc>
      </w:tr>
      <w:tr w:rsidR="003018EA" w:rsidRPr="00C83CDF" w14:paraId="39A4BDD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04C1D" w14:textId="77777777" w:rsidR="003018EA" w:rsidRPr="00C83CDF" w:rsidRDefault="003018EA" w:rsidP="003E46CF">
            <w:pPr>
              <w:pStyle w:val="rowtabella0"/>
              <w:rPr>
                <w:color w:val="002060"/>
              </w:rPr>
            </w:pPr>
            <w:r w:rsidRPr="00C83CDF">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C6C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BB79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AF4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49EF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472C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1E5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96018"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861E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14F1D" w14:textId="77777777" w:rsidR="003018EA" w:rsidRPr="00C83CDF" w:rsidRDefault="003018EA" w:rsidP="003E46CF">
            <w:pPr>
              <w:pStyle w:val="rowtabella0"/>
              <w:jc w:val="center"/>
              <w:rPr>
                <w:color w:val="002060"/>
              </w:rPr>
            </w:pPr>
            <w:r w:rsidRPr="00C83CDF">
              <w:rPr>
                <w:color w:val="002060"/>
              </w:rPr>
              <w:t>0</w:t>
            </w:r>
          </w:p>
        </w:tc>
      </w:tr>
      <w:tr w:rsidR="003018EA" w:rsidRPr="00C83CDF" w14:paraId="5A81F31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2A9D6" w14:textId="77777777" w:rsidR="003018EA" w:rsidRPr="00C83CDF" w:rsidRDefault="003018EA" w:rsidP="003E46CF">
            <w:pPr>
              <w:pStyle w:val="rowtabella0"/>
              <w:rPr>
                <w:color w:val="002060"/>
              </w:rPr>
            </w:pPr>
            <w:r w:rsidRPr="00C83CDF">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A1EF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34B6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0CE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F8B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652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BFBCA"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72DDB"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EA40"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5BDC" w14:textId="77777777" w:rsidR="003018EA" w:rsidRPr="00C83CDF" w:rsidRDefault="003018EA" w:rsidP="003E46CF">
            <w:pPr>
              <w:pStyle w:val="rowtabella0"/>
              <w:jc w:val="center"/>
              <w:rPr>
                <w:color w:val="002060"/>
              </w:rPr>
            </w:pPr>
            <w:r w:rsidRPr="00C83CDF">
              <w:rPr>
                <w:color w:val="002060"/>
              </w:rPr>
              <w:t>0</w:t>
            </w:r>
          </w:p>
        </w:tc>
      </w:tr>
      <w:tr w:rsidR="003018EA" w:rsidRPr="00C83CDF" w14:paraId="76186826"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8C1D4" w14:textId="77777777" w:rsidR="003018EA" w:rsidRPr="00C83CDF" w:rsidRDefault="003018EA" w:rsidP="003E46CF">
            <w:pPr>
              <w:pStyle w:val="rowtabella0"/>
              <w:rPr>
                <w:color w:val="002060"/>
              </w:rPr>
            </w:pPr>
            <w:r w:rsidRPr="00C83CDF">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0CC7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B58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D8E8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8BE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8D6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B7F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F2ED"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0204D"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3F846" w14:textId="77777777" w:rsidR="003018EA" w:rsidRPr="00C83CDF" w:rsidRDefault="003018EA" w:rsidP="003E46CF">
            <w:pPr>
              <w:pStyle w:val="rowtabella0"/>
              <w:jc w:val="center"/>
              <w:rPr>
                <w:color w:val="002060"/>
              </w:rPr>
            </w:pPr>
            <w:r w:rsidRPr="00C83CDF">
              <w:rPr>
                <w:color w:val="002060"/>
              </w:rPr>
              <w:t>0</w:t>
            </w:r>
          </w:p>
        </w:tc>
      </w:tr>
      <w:tr w:rsidR="003018EA" w:rsidRPr="00C83CDF" w14:paraId="5F0256D0"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606807" w14:textId="77777777" w:rsidR="003018EA" w:rsidRPr="00C83CDF" w:rsidRDefault="003018EA" w:rsidP="003E46CF">
            <w:pPr>
              <w:pStyle w:val="rowtabella0"/>
              <w:rPr>
                <w:color w:val="002060"/>
              </w:rPr>
            </w:pPr>
            <w:r w:rsidRPr="00C83CDF">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8F8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56C8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266D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200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75E8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1A2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C062"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4447E"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8E42" w14:textId="77777777" w:rsidR="003018EA" w:rsidRPr="00C83CDF" w:rsidRDefault="003018EA" w:rsidP="003E46CF">
            <w:pPr>
              <w:pStyle w:val="rowtabella0"/>
              <w:jc w:val="center"/>
              <w:rPr>
                <w:color w:val="002060"/>
              </w:rPr>
            </w:pPr>
            <w:r w:rsidRPr="00C83CDF">
              <w:rPr>
                <w:color w:val="002060"/>
              </w:rPr>
              <w:t>0</w:t>
            </w:r>
          </w:p>
        </w:tc>
      </w:tr>
    </w:tbl>
    <w:p w14:paraId="77C9456C" w14:textId="77777777" w:rsidR="003018EA" w:rsidRPr="00C83CDF" w:rsidRDefault="003018EA" w:rsidP="003018EA">
      <w:pPr>
        <w:pStyle w:val="breakline"/>
        <w:rPr>
          <w:rFonts w:eastAsiaTheme="minorEastAsia"/>
          <w:color w:val="002060"/>
        </w:rPr>
      </w:pPr>
    </w:p>
    <w:p w14:paraId="7F793498" w14:textId="77777777" w:rsidR="003018EA" w:rsidRPr="00C83CDF" w:rsidRDefault="003018EA" w:rsidP="003018EA">
      <w:pPr>
        <w:pStyle w:val="breakline"/>
        <w:rPr>
          <w:color w:val="002060"/>
        </w:rPr>
      </w:pPr>
    </w:p>
    <w:p w14:paraId="67E3AEDE" w14:textId="77777777" w:rsidR="003018EA" w:rsidRPr="00C83CDF" w:rsidRDefault="003018EA" w:rsidP="003018EA">
      <w:pPr>
        <w:pStyle w:val="sottotitolocampionato10"/>
        <w:rPr>
          <w:color w:val="002060"/>
        </w:rPr>
      </w:pPr>
      <w:r w:rsidRPr="00C83CDF">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316299D8"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85A09"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2C783"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CC7EE"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EB90D"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DD50E"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34FCE"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97AE3"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C2344"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1C882"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61724" w14:textId="77777777" w:rsidR="003018EA" w:rsidRPr="00C83CDF" w:rsidRDefault="003018EA" w:rsidP="003E46CF">
            <w:pPr>
              <w:pStyle w:val="headertabella0"/>
              <w:rPr>
                <w:color w:val="002060"/>
              </w:rPr>
            </w:pPr>
            <w:r w:rsidRPr="00C83CDF">
              <w:rPr>
                <w:color w:val="002060"/>
              </w:rPr>
              <w:t>PE</w:t>
            </w:r>
          </w:p>
        </w:tc>
      </w:tr>
      <w:tr w:rsidR="003018EA" w:rsidRPr="00C83CDF" w14:paraId="15114200"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4BE2C" w14:textId="77777777" w:rsidR="003018EA" w:rsidRPr="00C83CDF" w:rsidRDefault="003018EA" w:rsidP="003E46CF">
            <w:pPr>
              <w:pStyle w:val="rowtabella0"/>
              <w:rPr>
                <w:color w:val="002060"/>
              </w:rPr>
            </w:pPr>
            <w:r w:rsidRPr="00C83CDF">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7B7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E84F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0AD2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0C4A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400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A5C3"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1F36C"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437F3"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2437" w14:textId="77777777" w:rsidR="003018EA" w:rsidRPr="00C83CDF" w:rsidRDefault="003018EA" w:rsidP="003E46CF">
            <w:pPr>
              <w:pStyle w:val="rowtabella0"/>
              <w:jc w:val="center"/>
              <w:rPr>
                <w:color w:val="002060"/>
              </w:rPr>
            </w:pPr>
            <w:r w:rsidRPr="00C83CDF">
              <w:rPr>
                <w:color w:val="002060"/>
              </w:rPr>
              <w:t>0</w:t>
            </w:r>
          </w:p>
        </w:tc>
      </w:tr>
      <w:tr w:rsidR="003018EA" w:rsidRPr="00C83CDF" w14:paraId="32474087"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DC2C1" w14:textId="77777777" w:rsidR="003018EA" w:rsidRPr="00C83CDF" w:rsidRDefault="003018EA" w:rsidP="003E46CF">
            <w:pPr>
              <w:pStyle w:val="rowtabella0"/>
              <w:rPr>
                <w:color w:val="002060"/>
              </w:rPr>
            </w:pPr>
            <w:r w:rsidRPr="00C83CD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4E4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84C9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FE89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F21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9607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24E6"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24E7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0CF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227A1" w14:textId="77777777" w:rsidR="003018EA" w:rsidRPr="00C83CDF" w:rsidRDefault="003018EA" w:rsidP="003E46CF">
            <w:pPr>
              <w:pStyle w:val="rowtabella0"/>
              <w:jc w:val="center"/>
              <w:rPr>
                <w:color w:val="002060"/>
              </w:rPr>
            </w:pPr>
            <w:r w:rsidRPr="00C83CDF">
              <w:rPr>
                <w:color w:val="002060"/>
              </w:rPr>
              <w:t>0</w:t>
            </w:r>
          </w:p>
        </w:tc>
      </w:tr>
      <w:tr w:rsidR="003018EA" w:rsidRPr="00C83CDF" w14:paraId="01EFDA8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34A64" w14:textId="77777777" w:rsidR="003018EA" w:rsidRPr="00C83CDF" w:rsidRDefault="003018EA" w:rsidP="003E46CF">
            <w:pPr>
              <w:pStyle w:val="rowtabella0"/>
              <w:rPr>
                <w:color w:val="002060"/>
              </w:rPr>
            </w:pPr>
            <w:r w:rsidRPr="00C83CDF">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C5E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923C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E575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A955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8BC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36B5F"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B2049"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6544"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3A5E4" w14:textId="77777777" w:rsidR="003018EA" w:rsidRPr="00C83CDF" w:rsidRDefault="003018EA" w:rsidP="003E46CF">
            <w:pPr>
              <w:pStyle w:val="rowtabella0"/>
              <w:jc w:val="center"/>
              <w:rPr>
                <w:color w:val="002060"/>
              </w:rPr>
            </w:pPr>
            <w:r w:rsidRPr="00C83CDF">
              <w:rPr>
                <w:color w:val="002060"/>
              </w:rPr>
              <w:t>0</w:t>
            </w:r>
          </w:p>
        </w:tc>
      </w:tr>
      <w:tr w:rsidR="003018EA" w:rsidRPr="00C83CDF" w14:paraId="386EB00E"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FE19B" w14:textId="77777777" w:rsidR="003018EA" w:rsidRPr="00C83CDF" w:rsidRDefault="003018EA" w:rsidP="003E46CF">
            <w:pPr>
              <w:pStyle w:val="rowtabella0"/>
              <w:rPr>
                <w:color w:val="002060"/>
              </w:rPr>
            </w:pPr>
            <w:r w:rsidRPr="00C83CDF">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EF2B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24D8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990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589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06C5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9B96D"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405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F6CB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B984" w14:textId="77777777" w:rsidR="003018EA" w:rsidRPr="00C83CDF" w:rsidRDefault="003018EA" w:rsidP="003E46CF">
            <w:pPr>
              <w:pStyle w:val="rowtabella0"/>
              <w:jc w:val="center"/>
              <w:rPr>
                <w:color w:val="002060"/>
              </w:rPr>
            </w:pPr>
            <w:r w:rsidRPr="00C83CDF">
              <w:rPr>
                <w:color w:val="002060"/>
              </w:rPr>
              <w:t>0</w:t>
            </w:r>
          </w:p>
        </w:tc>
      </w:tr>
      <w:tr w:rsidR="003018EA" w:rsidRPr="00C83CDF" w14:paraId="5B6AEDD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4DE48" w14:textId="77777777" w:rsidR="003018EA" w:rsidRPr="00C83CDF" w:rsidRDefault="003018EA" w:rsidP="003E46CF">
            <w:pPr>
              <w:pStyle w:val="rowtabella0"/>
              <w:rPr>
                <w:color w:val="002060"/>
              </w:rPr>
            </w:pPr>
            <w:r w:rsidRPr="00C83CDF">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037C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0CB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65B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A44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2BF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F1E8"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344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C63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5A1BE" w14:textId="77777777" w:rsidR="003018EA" w:rsidRPr="00C83CDF" w:rsidRDefault="003018EA" w:rsidP="003E46CF">
            <w:pPr>
              <w:pStyle w:val="rowtabella0"/>
              <w:jc w:val="center"/>
              <w:rPr>
                <w:color w:val="002060"/>
              </w:rPr>
            </w:pPr>
            <w:r w:rsidRPr="00C83CDF">
              <w:rPr>
                <w:color w:val="002060"/>
              </w:rPr>
              <w:t>0</w:t>
            </w:r>
          </w:p>
        </w:tc>
      </w:tr>
      <w:tr w:rsidR="003018EA" w:rsidRPr="00C83CDF" w14:paraId="2CD85B92"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2EF3A" w14:textId="77777777" w:rsidR="003018EA" w:rsidRPr="00C83CDF" w:rsidRDefault="003018EA" w:rsidP="003E46CF">
            <w:pPr>
              <w:pStyle w:val="rowtabella0"/>
              <w:rPr>
                <w:color w:val="002060"/>
              </w:rPr>
            </w:pPr>
            <w:r w:rsidRPr="00C83CDF">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5EA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440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70B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3B2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229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69ED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E56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F3A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B623" w14:textId="77777777" w:rsidR="003018EA" w:rsidRPr="00C83CDF" w:rsidRDefault="003018EA" w:rsidP="003E46CF">
            <w:pPr>
              <w:pStyle w:val="rowtabella0"/>
              <w:jc w:val="center"/>
              <w:rPr>
                <w:color w:val="002060"/>
              </w:rPr>
            </w:pPr>
            <w:r w:rsidRPr="00C83CDF">
              <w:rPr>
                <w:color w:val="002060"/>
              </w:rPr>
              <w:t>0</w:t>
            </w:r>
          </w:p>
        </w:tc>
      </w:tr>
      <w:tr w:rsidR="003018EA" w:rsidRPr="00C83CDF" w14:paraId="0884D6E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DB760" w14:textId="77777777" w:rsidR="003018EA" w:rsidRPr="00C83CDF" w:rsidRDefault="003018EA" w:rsidP="003E46CF">
            <w:pPr>
              <w:pStyle w:val="rowtabella0"/>
              <w:rPr>
                <w:color w:val="002060"/>
              </w:rPr>
            </w:pPr>
            <w:r w:rsidRPr="00C83CDF">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08E5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2008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BA9F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5326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BEEB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2A78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1718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5A0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65B0" w14:textId="77777777" w:rsidR="003018EA" w:rsidRPr="00C83CDF" w:rsidRDefault="003018EA" w:rsidP="003E46CF">
            <w:pPr>
              <w:pStyle w:val="rowtabella0"/>
              <w:jc w:val="center"/>
              <w:rPr>
                <w:color w:val="002060"/>
              </w:rPr>
            </w:pPr>
            <w:r w:rsidRPr="00C83CDF">
              <w:rPr>
                <w:color w:val="002060"/>
              </w:rPr>
              <w:t>0</w:t>
            </w:r>
          </w:p>
        </w:tc>
      </w:tr>
      <w:tr w:rsidR="003018EA" w:rsidRPr="00C83CDF" w14:paraId="307689E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5E83C" w14:textId="77777777" w:rsidR="003018EA" w:rsidRPr="00C83CDF" w:rsidRDefault="003018EA" w:rsidP="003E46CF">
            <w:pPr>
              <w:pStyle w:val="rowtabella0"/>
              <w:rPr>
                <w:color w:val="002060"/>
              </w:rPr>
            </w:pPr>
            <w:r w:rsidRPr="00C83CDF">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B311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43C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1B6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A310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BCC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D81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F7326"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175D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58E8" w14:textId="77777777" w:rsidR="003018EA" w:rsidRPr="00C83CDF" w:rsidRDefault="003018EA" w:rsidP="003E46CF">
            <w:pPr>
              <w:pStyle w:val="rowtabella0"/>
              <w:jc w:val="center"/>
              <w:rPr>
                <w:color w:val="002060"/>
              </w:rPr>
            </w:pPr>
            <w:r w:rsidRPr="00C83CDF">
              <w:rPr>
                <w:color w:val="002060"/>
              </w:rPr>
              <w:t>0</w:t>
            </w:r>
          </w:p>
        </w:tc>
      </w:tr>
      <w:tr w:rsidR="003018EA" w:rsidRPr="00C83CDF" w14:paraId="7EDB5C1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56A03" w14:textId="77777777" w:rsidR="003018EA" w:rsidRPr="00C83CDF" w:rsidRDefault="003018EA" w:rsidP="003E46CF">
            <w:pPr>
              <w:pStyle w:val="rowtabella0"/>
              <w:rPr>
                <w:color w:val="002060"/>
              </w:rPr>
            </w:pPr>
            <w:r w:rsidRPr="00C83CDF">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0E20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512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35D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19F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881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F47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A04DF"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D85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C9E8D" w14:textId="77777777" w:rsidR="003018EA" w:rsidRPr="00C83CDF" w:rsidRDefault="003018EA" w:rsidP="003E46CF">
            <w:pPr>
              <w:pStyle w:val="rowtabella0"/>
              <w:jc w:val="center"/>
              <w:rPr>
                <w:color w:val="002060"/>
              </w:rPr>
            </w:pPr>
            <w:r w:rsidRPr="00C83CDF">
              <w:rPr>
                <w:color w:val="002060"/>
              </w:rPr>
              <w:t>0</w:t>
            </w:r>
          </w:p>
        </w:tc>
      </w:tr>
      <w:tr w:rsidR="003018EA" w:rsidRPr="00C83CDF" w14:paraId="535393B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9BD05" w14:textId="77777777" w:rsidR="003018EA" w:rsidRPr="00C83CDF" w:rsidRDefault="003018EA" w:rsidP="003E46CF">
            <w:pPr>
              <w:pStyle w:val="rowtabella0"/>
              <w:rPr>
                <w:color w:val="002060"/>
                <w:lang w:val="es-ES"/>
              </w:rPr>
            </w:pPr>
            <w:r w:rsidRPr="00C83CDF">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545A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F38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766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50F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F89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87EC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10D5"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3821D"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357FF" w14:textId="77777777" w:rsidR="003018EA" w:rsidRPr="00C83CDF" w:rsidRDefault="003018EA" w:rsidP="003E46CF">
            <w:pPr>
              <w:pStyle w:val="rowtabella0"/>
              <w:jc w:val="center"/>
              <w:rPr>
                <w:color w:val="002060"/>
              </w:rPr>
            </w:pPr>
            <w:r w:rsidRPr="00C83CDF">
              <w:rPr>
                <w:color w:val="002060"/>
              </w:rPr>
              <w:t>0</w:t>
            </w:r>
          </w:p>
        </w:tc>
      </w:tr>
      <w:tr w:rsidR="003018EA" w:rsidRPr="00C83CDF" w14:paraId="5E0C186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701FD" w14:textId="77777777" w:rsidR="003018EA" w:rsidRPr="00C83CDF" w:rsidRDefault="003018EA" w:rsidP="003E46CF">
            <w:pPr>
              <w:pStyle w:val="rowtabella0"/>
              <w:rPr>
                <w:color w:val="002060"/>
              </w:rPr>
            </w:pPr>
            <w:r w:rsidRPr="00C83CDF">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4225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94B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6B35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739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F63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EC3C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FE3E"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4C8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436ED" w14:textId="77777777" w:rsidR="003018EA" w:rsidRPr="00C83CDF" w:rsidRDefault="003018EA" w:rsidP="003E46CF">
            <w:pPr>
              <w:pStyle w:val="rowtabella0"/>
              <w:jc w:val="center"/>
              <w:rPr>
                <w:color w:val="002060"/>
              </w:rPr>
            </w:pPr>
            <w:r w:rsidRPr="00C83CDF">
              <w:rPr>
                <w:color w:val="002060"/>
              </w:rPr>
              <w:t>0</w:t>
            </w:r>
          </w:p>
        </w:tc>
      </w:tr>
      <w:tr w:rsidR="003018EA" w:rsidRPr="00C83CDF" w14:paraId="08211A9C"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1146CB" w14:textId="77777777" w:rsidR="003018EA" w:rsidRPr="00C83CDF" w:rsidRDefault="003018EA" w:rsidP="003E46CF">
            <w:pPr>
              <w:pStyle w:val="rowtabella0"/>
              <w:rPr>
                <w:color w:val="002060"/>
              </w:rPr>
            </w:pPr>
            <w:r w:rsidRPr="00C83CDF">
              <w:rPr>
                <w:color w:val="002060"/>
              </w:rPr>
              <w:t>POL. CSI STELLA A.S.D.</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9AA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1E3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68E0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9A0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204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45708"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7E76"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4351"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5B15" w14:textId="77777777" w:rsidR="003018EA" w:rsidRPr="00C83CDF" w:rsidRDefault="003018EA" w:rsidP="003E46CF">
            <w:pPr>
              <w:pStyle w:val="rowtabella0"/>
              <w:jc w:val="center"/>
              <w:rPr>
                <w:color w:val="002060"/>
              </w:rPr>
            </w:pPr>
            <w:r w:rsidRPr="00C83CDF">
              <w:rPr>
                <w:color w:val="002060"/>
              </w:rPr>
              <w:t>0</w:t>
            </w:r>
          </w:p>
        </w:tc>
      </w:tr>
    </w:tbl>
    <w:p w14:paraId="79068E50" w14:textId="77777777" w:rsidR="003018EA" w:rsidRDefault="003018EA" w:rsidP="003018EA">
      <w:pPr>
        <w:pStyle w:val="breakline"/>
        <w:rPr>
          <w:color w:val="002060"/>
        </w:rPr>
      </w:pPr>
    </w:p>
    <w:p w14:paraId="0B8E8362" w14:textId="77777777" w:rsidR="003018EA" w:rsidRPr="00C83CDF" w:rsidRDefault="003018EA" w:rsidP="003018EA">
      <w:pPr>
        <w:pStyle w:val="titoloprinc0"/>
        <w:rPr>
          <w:color w:val="002060"/>
        </w:rPr>
      </w:pPr>
      <w:r>
        <w:rPr>
          <w:color w:val="002060"/>
        </w:rPr>
        <w:t>PROGRAMM</w:t>
      </w:r>
      <w:r w:rsidRPr="00C83CDF">
        <w:rPr>
          <w:color w:val="002060"/>
        </w:rPr>
        <w:t>A</w:t>
      </w:r>
      <w:r>
        <w:rPr>
          <w:color w:val="002060"/>
        </w:rPr>
        <w:t xml:space="preserve"> GARE</w:t>
      </w:r>
    </w:p>
    <w:p w14:paraId="755304DD" w14:textId="77777777" w:rsidR="003018EA" w:rsidRDefault="003018EA" w:rsidP="003018EA">
      <w:pPr>
        <w:pStyle w:val="breakline"/>
        <w:rPr>
          <w:color w:val="002060"/>
        </w:rPr>
      </w:pPr>
    </w:p>
    <w:p w14:paraId="0CEE9051" w14:textId="77777777" w:rsidR="003018EA" w:rsidRPr="00253B30" w:rsidRDefault="003018EA" w:rsidP="003018EA">
      <w:pPr>
        <w:pStyle w:val="sottotitolocampionato10"/>
        <w:rPr>
          <w:color w:val="002060"/>
        </w:rPr>
      </w:pPr>
      <w:r w:rsidRPr="00253B30">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7"/>
        <w:gridCol w:w="385"/>
        <w:gridCol w:w="898"/>
        <w:gridCol w:w="1192"/>
        <w:gridCol w:w="1562"/>
        <w:gridCol w:w="1547"/>
      </w:tblGrid>
      <w:tr w:rsidR="003018EA" w:rsidRPr="00253B30" w14:paraId="3FBCAEBF"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33AFC"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A9AEE"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67DF2"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A6C74"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F792E"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8A7CA"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9AE33"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2F5E30B5"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88B585" w14:textId="77777777" w:rsidR="003018EA" w:rsidRPr="00253B30" w:rsidRDefault="003018EA" w:rsidP="003E46CF">
            <w:pPr>
              <w:pStyle w:val="rowtabella0"/>
              <w:rPr>
                <w:color w:val="002060"/>
              </w:rPr>
            </w:pPr>
            <w:r w:rsidRPr="00253B30">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88AE1" w14:textId="77777777" w:rsidR="003018EA" w:rsidRPr="00253B30" w:rsidRDefault="003018EA" w:rsidP="003E46CF">
            <w:pPr>
              <w:pStyle w:val="rowtabella0"/>
              <w:rPr>
                <w:color w:val="002060"/>
              </w:rPr>
            </w:pPr>
            <w:r w:rsidRPr="00253B30">
              <w:rPr>
                <w:color w:val="002060"/>
              </w:rPr>
              <w:t>AUDAX PIOBBICO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4B23B"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648C4" w14:textId="77777777" w:rsidR="003018EA" w:rsidRPr="00253B30" w:rsidRDefault="003018EA" w:rsidP="003E46CF">
            <w:pPr>
              <w:pStyle w:val="rowtabella0"/>
              <w:rPr>
                <w:color w:val="002060"/>
              </w:rPr>
            </w:pPr>
            <w:r w:rsidRPr="00253B30">
              <w:rPr>
                <w:color w:val="002060"/>
              </w:rPr>
              <w:t>17/10/2025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25E0C" w14:textId="77777777" w:rsidR="003018EA" w:rsidRPr="00253B30" w:rsidRDefault="003018EA" w:rsidP="003E46CF">
            <w:pPr>
              <w:pStyle w:val="rowtabella0"/>
              <w:rPr>
                <w:color w:val="002060"/>
              </w:rPr>
            </w:pPr>
            <w:r w:rsidRPr="00253B30">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EB9D7" w14:textId="77777777" w:rsidR="003018EA" w:rsidRPr="00253B30" w:rsidRDefault="003018EA" w:rsidP="003E46CF">
            <w:pPr>
              <w:pStyle w:val="rowtabella0"/>
              <w:rPr>
                <w:color w:val="002060"/>
              </w:rPr>
            </w:pPr>
            <w:r w:rsidRPr="00253B30">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C51E3" w14:textId="77777777" w:rsidR="003018EA" w:rsidRPr="00253B30" w:rsidRDefault="003018EA" w:rsidP="003E46CF">
            <w:pPr>
              <w:pStyle w:val="rowtabella0"/>
              <w:rPr>
                <w:color w:val="002060"/>
              </w:rPr>
            </w:pPr>
            <w:r w:rsidRPr="00253B30">
              <w:rPr>
                <w:color w:val="002060"/>
              </w:rPr>
              <w:t>VIA DELLO SPORT, 2</w:t>
            </w:r>
          </w:p>
        </w:tc>
      </w:tr>
      <w:tr w:rsidR="003018EA" w:rsidRPr="00253B30" w14:paraId="25CE1DC5"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7F4EEB" w14:textId="77777777" w:rsidR="003018EA" w:rsidRPr="00253B30" w:rsidRDefault="003018EA" w:rsidP="003E46CF">
            <w:pPr>
              <w:pStyle w:val="rowtabella0"/>
              <w:rPr>
                <w:color w:val="002060"/>
              </w:rPr>
            </w:pPr>
            <w:r w:rsidRPr="00253B30">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036BEE" w14:textId="77777777" w:rsidR="003018EA" w:rsidRPr="00253B30" w:rsidRDefault="003018EA" w:rsidP="003E46CF">
            <w:pPr>
              <w:pStyle w:val="rowtabella0"/>
              <w:rPr>
                <w:color w:val="002060"/>
              </w:rPr>
            </w:pPr>
            <w:r w:rsidRPr="00253B30">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506C25"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518375"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2D0C4E" w14:textId="77777777" w:rsidR="003018EA" w:rsidRPr="00253B30" w:rsidRDefault="003018EA" w:rsidP="003E46CF">
            <w:pPr>
              <w:pStyle w:val="rowtabella0"/>
              <w:rPr>
                <w:color w:val="002060"/>
              </w:rPr>
            </w:pPr>
            <w:r w:rsidRPr="00253B30">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DB5EB" w14:textId="77777777" w:rsidR="003018EA" w:rsidRPr="00253B30" w:rsidRDefault="003018EA" w:rsidP="003E46CF">
            <w:pPr>
              <w:pStyle w:val="rowtabella0"/>
              <w:rPr>
                <w:color w:val="002060"/>
              </w:rPr>
            </w:pPr>
            <w:r w:rsidRPr="00253B30">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78F14E" w14:textId="77777777" w:rsidR="003018EA" w:rsidRPr="00253B30" w:rsidRDefault="003018EA" w:rsidP="003E46CF">
            <w:pPr>
              <w:pStyle w:val="rowtabella0"/>
              <w:rPr>
                <w:color w:val="002060"/>
              </w:rPr>
            </w:pPr>
            <w:r w:rsidRPr="00253B30">
              <w:rPr>
                <w:color w:val="002060"/>
              </w:rPr>
              <w:t>PIAN DEL BRUSCOLO</w:t>
            </w:r>
          </w:p>
        </w:tc>
      </w:tr>
      <w:tr w:rsidR="003018EA" w:rsidRPr="00253B30" w14:paraId="422F90D7"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58DFA3" w14:textId="77777777" w:rsidR="003018EA" w:rsidRPr="00253B30" w:rsidRDefault="003018EA" w:rsidP="003E46CF">
            <w:pPr>
              <w:pStyle w:val="rowtabella0"/>
              <w:rPr>
                <w:color w:val="002060"/>
              </w:rPr>
            </w:pPr>
            <w:r w:rsidRPr="00253B30">
              <w:rPr>
                <w:color w:val="002060"/>
              </w:rPr>
              <w:t>SAN COSTANZO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885E96" w14:textId="77777777" w:rsidR="003018EA" w:rsidRPr="00253B30" w:rsidRDefault="003018EA" w:rsidP="003E46CF">
            <w:pPr>
              <w:pStyle w:val="rowtabella0"/>
              <w:rPr>
                <w:color w:val="002060"/>
              </w:rPr>
            </w:pPr>
            <w:r w:rsidRPr="00253B30">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A16965"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553DC7"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2FDF53" w14:textId="77777777" w:rsidR="003018EA" w:rsidRPr="00253B30" w:rsidRDefault="003018EA" w:rsidP="003E46CF">
            <w:pPr>
              <w:pStyle w:val="rowtabella0"/>
              <w:rPr>
                <w:color w:val="002060"/>
              </w:rPr>
            </w:pPr>
            <w:r w:rsidRPr="00253B30">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973970" w14:textId="77777777" w:rsidR="003018EA" w:rsidRPr="00253B30" w:rsidRDefault="003018EA" w:rsidP="003E46CF">
            <w:pPr>
              <w:pStyle w:val="rowtabella0"/>
              <w:rPr>
                <w:color w:val="002060"/>
              </w:rPr>
            </w:pPr>
            <w:r w:rsidRPr="00253B30">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833FB3" w14:textId="77777777" w:rsidR="003018EA" w:rsidRPr="00253B30" w:rsidRDefault="003018EA" w:rsidP="003E46CF">
            <w:pPr>
              <w:pStyle w:val="rowtabella0"/>
              <w:rPr>
                <w:color w:val="002060"/>
              </w:rPr>
            </w:pPr>
            <w:r w:rsidRPr="00253B30">
              <w:rPr>
                <w:color w:val="002060"/>
              </w:rPr>
              <w:t>VIA DELLA SANTA SELVINO</w:t>
            </w:r>
          </w:p>
        </w:tc>
      </w:tr>
      <w:tr w:rsidR="003018EA" w:rsidRPr="00253B30" w14:paraId="523D3A6A"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D467A4" w14:textId="77777777" w:rsidR="003018EA" w:rsidRPr="00253B30" w:rsidRDefault="003018EA" w:rsidP="003E46CF">
            <w:pPr>
              <w:pStyle w:val="rowtabella0"/>
              <w:rPr>
                <w:color w:val="002060"/>
              </w:rPr>
            </w:pPr>
            <w:r w:rsidRPr="00253B30">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98C8C2" w14:textId="77777777" w:rsidR="003018EA" w:rsidRPr="00253B30" w:rsidRDefault="003018EA" w:rsidP="003E46CF">
            <w:pPr>
              <w:pStyle w:val="rowtabella0"/>
              <w:rPr>
                <w:color w:val="002060"/>
              </w:rPr>
            </w:pPr>
            <w:r w:rsidRPr="00253B30">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5A8D92"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F604BC" w14:textId="77777777" w:rsidR="003018EA" w:rsidRPr="00253B30" w:rsidRDefault="003018EA" w:rsidP="003E46CF">
            <w:pPr>
              <w:pStyle w:val="rowtabella0"/>
              <w:rPr>
                <w:color w:val="002060"/>
              </w:rPr>
            </w:pPr>
            <w:r w:rsidRPr="00253B30">
              <w:rPr>
                <w:color w:val="002060"/>
              </w:rPr>
              <w:t>17/10/2025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20934F" w14:textId="77777777" w:rsidR="003018EA" w:rsidRPr="00253B30" w:rsidRDefault="003018EA" w:rsidP="003E46CF">
            <w:pPr>
              <w:pStyle w:val="rowtabella0"/>
              <w:rPr>
                <w:color w:val="002060"/>
              </w:rPr>
            </w:pPr>
            <w:r w:rsidRPr="00253B30">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036EF" w14:textId="77777777" w:rsidR="003018EA" w:rsidRPr="00253B30" w:rsidRDefault="003018EA" w:rsidP="003E46CF">
            <w:pPr>
              <w:pStyle w:val="rowtabella0"/>
              <w:rPr>
                <w:color w:val="002060"/>
              </w:rPr>
            </w:pPr>
            <w:r w:rsidRPr="00253B30">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08449E" w14:textId="77777777" w:rsidR="003018EA" w:rsidRPr="00253B30" w:rsidRDefault="003018EA" w:rsidP="003E46CF">
            <w:pPr>
              <w:pStyle w:val="rowtabella0"/>
              <w:rPr>
                <w:color w:val="002060"/>
              </w:rPr>
            </w:pPr>
            <w:r w:rsidRPr="00253B30">
              <w:rPr>
                <w:color w:val="002060"/>
              </w:rPr>
              <w:t>VIA DEI PIOPPI 2</w:t>
            </w:r>
          </w:p>
        </w:tc>
      </w:tr>
      <w:tr w:rsidR="003018EA" w:rsidRPr="00253B30" w14:paraId="3FBF9E03"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F6C642" w14:textId="77777777" w:rsidR="003018EA" w:rsidRPr="00253B30" w:rsidRDefault="003018EA" w:rsidP="003E46CF">
            <w:pPr>
              <w:pStyle w:val="rowtabella0"/>
              <w:rPr>
                <w:color w:val="002060"/>
                <w:lang w:val="es-ES"/>
              </w:rPr>
            </w:pPr>
            <w:r w:rsidRPr="00253B30">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208BF9" w14:textId="77777777" w:rsidR="003018EA" w:rsidRPr="00253B30" w:rsidRDefault="003018EA" w:rsidP="003E46CF">
            <w:pPr>
              <w:pStyle w:val="rowtabella0"/>
              <w:rPr>
                <w:color w:val="002060"/>
              </w:rPr>
            </w:pPr>
            <w:r w:rsidRPr="00253B30">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A6998F"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5DF570"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9DB882" w14:textId="77777777" w:rsidR="003018EA" w:rsidRPr="00253B30" w:rsidRDefault="003018EA" w:rsidP="003E46CF">
            <w:pPr>
              <w:pStyle w:val="rowtabella0"/>
              <w:rPr>
                <w:color w:val="002060"/>
              </w:rPr>
            </w:pPr>
            <w:r w:rsidRPr="00253B30">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C1F82" w14:textId="77777777" w:rsidR="003018EA" w:rsidRPr="00253B30" w:rsidRDefault="003018EA" w:rsidP="003E46CF">
            <w:pPr>
              <w:pStyle w:val="rowtabella0"/>
              <w:rPr>
                <w:color w:val="002060"/>
              </w:rPr>
            </w:pPr>
            <w:r w:rsidRPr="00253B3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116E42" w14:textId="77777777" w:rsidR="003018EA" w:rsidRPr="00253B30" w:rsidRDefault="003018EA" w:rsidP="003E46CF">
            <w:pPr>
              <w:pStyle w:val="rowtabella0"/>
              <w:rPr>
                <w:color w:val="002060"/>
              </w:rPr>
            </w:pPr>
            <w:r w:rsidRPr="00253B30">
              <w:rPr>
                <w:color w:val="002060"/>
              </w:rPr>
              <w:t>VIA CELLINI</w:t>
            </w:r>
          </w:p>
        </w:tc>
      </w:tr>
      <w:tr w:rsidR="003018EA" w:rsidRPr="00253B30" w14:paraId="6662FBB2"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1DB03C" w14:textId="77777777" w:rsidR="003018EA" w:rsidRPr="00253B30" w:rsidRDefault="003018EA" w:rsidP="003E46CF">
            <w:pPr>
              <w:pStyle w:val="rowtabella0"/>
              <w:rPr>
                <w:color w:val="002060"/>
              </w:rPr>
            </w:pPr>
            <w:r w:rsidRPr="00253B30">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EAACA" w14:textId="77777777" w:rsidR="003018EA" w:rsidRPr="00253B30" w:rsidRDefault="003018EA" w:rsidP="003E46CF">
            <w:pPr>
              <w:pStyle w:val="rowtabella0"/>
              <w:rPr>
                <w:color w:val="002060"/>
              </w:rPr>
            </w:pPr>
            <w:r w:rsidRPr="00253B30">
              <w:rPr>
                <w:color w:val="002060"/>
              </w:rPr>
              <w:t>DURANTINA SANTA CECILIA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ADBAE"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A62F3" w14:textId="77777777" w:rsidR="003018EA" w:rsidRPr="00253B30" w:rsidRDefault="003018EA" w:rsidP="003E46CF">
            <w:pPr>
              <w:pStyle w:val="rowtabella0"/>
              <w:rPr>
                <w:color w:val="002060"/>
              </w:rPr>
            </w:pPr>
            <w:r w:rsidRPr="00253B30">
              <w:rPr>
                <w:color w:val="002060"/>
              </w:rPr>
              <w:t>18/10/2025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2DBB8" w14:textId="77777777" w:rsidR="003018EA" w:rsidRPr="00253B30" w:rsidRDefault="003018EA" w:rsidP="003E46CF">
            <w:pPr>
              <w:pStyle w:val="rowtabella0"/>
              <w:rPr>
                <w:color w:val="002060"/>
              </w:rPr>
            </w:pPr>
            <w:r w:rsidRPr="00253B30">
              <w:rPr>
                <w:color w:val="002060"/>
              </w:rPr>
              <w:t>5496 CAMPO C5 "BABBUCCE"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3FAB6" w14:textId="77777777" w:rsidR="003018EA" w:rsidRPr="00253B30" w:rsidRDefault="003018EA" w:rsidP="003E46CF">
            <w:pPr>
              <w:pStyle w:val="rowtabella0"/>
              <w:rPr>
                <w:color w:val="002060"/>
              </w:rPr>
            </w:pPr>
            <w:r w:rsidRPr="00253B30">
              <w:rPr>
                <w:color w:val="002060"/>
              </w:rPr>
              <w:t>TAVULLIA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5DBED" w14:textId="77777777" w:rsidR="003018EA" w:rsidRPr="00253B30" w:rsidRDefault="003018EA" w:rsidP="003E46CF">
            <w:pPr>
              <w:pStyle w:val="rowtabella0"/>
              <w:rPr>
                <w:color w:val="002060"/>
              </w:rPr>
            </w:pPr>
            <w:proofErr w:type="gramStart"/>
            <w:r w:rsidRPr="00253B30">
              <w:rPr>
                <w:color w:val="002060"/>
              </w:rPr>
              <w:t>P.LE</w:t>
            </w:r>
            <w:proofErr w:type="gramEnd"/>
            <w:r w:rsidRPr="00253B30">
              <w:rPr>
                <w:color w:val="002060"/>
              </w:rPr>
              <w:t xml:space="preserve"> DELLO SPORT SNC</w:t>
            </w:r>
          </w:p>
        </w:tc>
      </w:tr>
    </w:tbl>
    <w:p w14:paraId="7E5ECB61" w14:textId="77777777" w:rsidR="003018EA" w:rsidRPr="00253B30" w:rsidRDefault="003018EA" w:rsidP="003018EA">
      <w:pPr>
        <w:pStyle w:val="breakline"/>
        <w:rPr>
          <w:rFonts w:eastAsiaTheme="minorEastAsia"/>
          <w:color w:val="002060"/>
        </w:rPr>
      </w:pPr>
    </w:p>
    <w:p w14:paraId="15AD41C6" w14:textId="77777777" w:rsidR="003018EA" w:rsidRPr="00253B30" w:rsidRDefault="003018EA" w:rsidP="003018EA">
      <w:pPr>
        <w:pStyle w:val="breakline"/>
        <w:rPr>
          <w:color w:val="002060"/>
        </w:rPr>
      </w:pPr>
    </w:p>
    <w:p w14:paraId="32C11462" w14:textId="77777777" w:rsidR="003018EA" w:rsidRPr="00253B30" w:rsidRDefault="003018EA" w:rsidP="003018EA">
      <w:pPr>
        <w:pStyle w:val="breakline"/>
        <w:rPr>
          <w:color w:val="002060"/>
        </w:rPr>
      </w:pPr>
    </w:p>
    <w:p w14:paraId="3437CA12" w14:textId="77777777" w:rsidR="003018EA" w:rsidRPr="00253B30" w:rsidRDefault="003018EA" w:rsidP="003018EA">
      <w:pPr>
        <w:pStyle w:val="sottotitolocampionato10"/>
        <w:rPr>
          <w:color w:val="002060"/>
        </w:rPr>
      </w:pPr>
      <w:r w:rsidRPr="00253B30">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9"/>
        <w:gridCol w:w="385"/>
        <w:gridCol w:w="898"/>
        <w:gridCol w:w="1174"/>
        <w:gridCol w:w="1561"/>
        <w:gridCol w:w="1541"/>
      </w:tblGrid>
      <w:tr w:rsidR="003018EA" w:rsidRPr="00253B30" w14:paraId="34078BFF"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FDF8A"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FAA85"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D6DAE"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5A35A"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85FFA"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6E112"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554EA"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41DE81FE"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927A33" w14:textId="77777777" w:rsidR="003018EA" w:rsidRPr="00253B30" w:rsidRDefault="003018EA" w:rsidP="003E46CF">
            <w:pPr>
              <w:pStyle w:val="rowtabella0"/>
              <w:rPr>
                <w:color w:val="002060"/>
              </w:rPr>
            </w:pPr>
            <w:r w:rsidRPr="00253B30">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6B1B9" w14:textId="77777777" w:rsidR="003018EA" w:rsidRPr="00253B30" w:rsidRDefault="003018EA" w:rsidP="003E46CF">
            <w:pPr>
              <w:pStyle w:val="rowtabella0"/>
              <w:rPr>
                <w:color w:val="002060"/>
              </w:rPr>
            </w:pPr>
            <w:r w:rsidRPr="00253B30">
              <w:rPr>
                <w:color w:val="002060"/>
              </w:rPr>
              <w:t>REAL CASEBRUCIATE W.FIRE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CCCB7"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65F66" w14:textId="77777777" w:rsidR="003018EA" w:rsidRPr="00253B30" w:rsidRDefault="003018EA" w:rsidP="003E46CF">
            <w:pPr>
              <w:pStyle w:val="rowtabella0"/>
              <w:rPr>
                <w:color w:val="002060"/>
              </w:rPr>
            </w:pPr>
            <w:r w:rsidRPr="00253B30">
              <w:rPr>
                <w:color w:val="002060"/>
              </w:rPr>
              <w:t>17/10/2025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69A80" w14:textId="77777777" w:rsidR="003018EA" w:rsidRPr="00253B30" w:rsidRDefault="003018EA" w:rsidP="003E46CF">
            <w:pPr>
              <w:pStyle w:val="rowtabella0"/>
              <w:rPr>
                <w:color w:val="002060"/>
              </w:rPr>
            </w:pPr>
            <w:r w:rsidRPr="00253B30">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22785" w14:textId="77777777" w:rsidR="003018EA" w:rsidRPr="00253B30" w:rsidRDefault="003018EA" w:rsidP="003E46CF">
            <w:pPr>
              <w:pStyle w:val="rowtabella0"/>
              <w:rPr>
                <w:color w:val="002060"/>
              </w:rPr>
            </w:pPr>
            <w:r w:rsidRPr="00253B30">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2FF72" w14:textId="77777777" w:rsidR="003018EA" w:rsidRPr="00253B30" w:rsidRDefault="003018EA" w:rsidP="003E46CF">
            <w:pPr>
              <w:pStyle w:val="rowtabella0"/>
              <w:rPr>
                <w:color w:val="002060"/>
              </w:rPr>
            </w:pPr>
            <w:r w:rsidRPr="00253B30">
              <w:rPr>
                <w:color w:val="002060"/>
              </w:rPr>
              <w:t>VIA FALCONARA</w:t>
            </w:r>
          </w:p>
        </w:tc>
      </w:tr>
      <w:tr w:rsidR="003018EA" w:rsidRPr="00253B30" w14:paraId="3745CD2D"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2DD55A" w14:textId="77777777" w:rsidR="003018EA" w:rsidRPr="00253B30" w:rsidRDefault="003018EA" w:rsidP="003E46CF">
            <w:pPr>
              <w:pStyle w:val="rowtabella0"/>
              <w:rPr>
                <w:color w:val="002060"/>
              </w:rPr>
            </w:pPr>
            <w:proofErr w:type="gramStart"/>
            <w:r w:rsidRPr="00253B30">
              <w:rPr>
                <w:color w:val="002060"/>
              </w:rPr>
              <w:t>CITTA</w:t>
            </w:r>
            <w:proofErr w:type="gramEnd"/>
            <w:r w:rsidRPr="00253B30">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5E9CA3" w14:textId="77777777" w:rsidR="003018EA" w:rsidRPr="00253B30" w:rsidRDefault="003018EA" w:rsidP="003E46CF">
            <w:pPr>
              <w:pStyle w:val="rowtabella0"/>
              <w:rPr>
                <w:color w:val="002060"/>
              </w:rPr>
            </w:pPr>
            <w:r w:rsidRPr="00253B30">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ABE2DE"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2B4DB1" w14:textId="77777777" w:rsidR="003018EA" w:rsidRPr="00253B30" w:rsidRDefault="003018EA" w:rsidP="003E46CF">
            <w:pPr>
              <w:pStyle w:val="rowtabella0"/>
              <w:rPr>
                <w:color w:val="002060"/>
              </w:rPr>
            </w:pPr>
            <w:r w:rsidRPr="00253B30">
              <w:rPr>
                <w:color w:val="002060"/>
              </w:rPr>
              <w:t>17/10/2025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50607B" w14:textId="77777777" w:rsidR="003018EA" w:rsidRPr="00253B30" w:rsidRDefault="003018EA" w:rsidP="003E46CF">
            <w:pPr>
              <w:pStyle w:val="rowtabella0"/>
              <w:rPr>
                <w:color w:val="002060"/>
              </w:rPr>
            </w:pPr>
            <w:r w:rsidRPr="00253B30">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923F13" w14:textId="77777777" w:rsidR="003018EA" w:rsidRPr="00253B30" w:rsidRDefault="003018EA" w:rsidP="003E46CF">
            <w:pPr>
              <w:pStyle w:val="rowtabella0"/>
              <w:rPr>
                <w:color w:val="002060"/>
              </w:rPr>
            </w:pPr>
            <w:r w:rsidRPr="00253B3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8AA76C" w14:textId="77777777" w:rsidR="003018EA" w:rsidRPr="00253B30" w:rsidRDefault="003018EA" w:rsidP="003E46CF">
            <w:pPr>
              <w:pStyle w:val="rowtabella0"/>
              <w:rPr>
                <w:color w:val="002060"/>
              </w:rPr>
            </w:pPr>
            <w:r w:rsidRPr="00253B30">
              <w:rPr>
                <w:color w:val="002060"/>
              </w:rPr>
              <w:t>VIA DELLO STADIO</w:t>
            </w:r>
          </w:p>
        </w:tc>
      </w:tr>
      <w:tr w:rsidR="003018EA" w:rsidRPr="00253B30" w14:paraId="50956320"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DD0341" w14:textId="77777777" w:rsidR="003018EA" w:rsidRPr="00253B30" w:rsidRDefault="003018EA" w:rsidP="003E46CF">
            <w:pPr>
              <w:pStyle w:val="rowtabella0"/>
              <w:rPr>
                <w:color w:val="002060"/>
              </w:rPr>
            </w:pPr>
            <w:r w:rsidRPr="00253B30">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D2882A" w14:textId="77777777" w:rsidR="003018EA" w:rsidRPr="00253B30" w:rsidRDefault="003018EA" w:rsidP="003E46CF">
            <w:pPr>
              <w:pStyle w:val="rowtabella0"/>
              <w:rPr>
                <w:color w:val="002060"/>
              </w:rPr>
            </w:pPr>
            <w:r w:rsidRPr="00253B30">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BE8BE5"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09CBD3" w14:textId="77777777" w:rsidR="003018EA" w:rsidRPr="00253B30" w:rsidRDefault="003018EA" w:rsidP="003E46CF">
            <w:pPr>
              <w:pStyle w:val="rowtabella0"/>
              <w:rPr>
                <w:color w:val="002060"/>
              </w:rPr>
            </w:pPr>
            <w:r w:rsidRPr="00253B30">
              <w:rPr>
                <w:color w:val="002060"/>
              </w:rPr>
              <w:t>17/10/2025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DD2C67" w14:textId="77777777" w:rsidR="003018EA" w:rsidRPr="00253B30" w:rsidRDefault="003018EA" w:rsidP="003E46CF">
            <w:pPr>
              <w:pStyle w:val="rowtabella0"/>
              <w:rPr>
                <w:color w:val="002060"/>
              </w:rPr>
            </w:pPr>
            <w:r w:rsidRPr="00253B30">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FD4195" w14:textId="77777777" w:rsidR="003018EA" w:rsidRPr="00253B30" w:rsidRDefault="003018EA" w:rsidP="003E46CF">
            <w:pPr>
              <w:pStyle w:val="rowtabella0"/>
              <w:rPr>
                <w:color w:val="002060"/>
              </w:rPr>
            </w:pPr>
            <w:r w:rsidRPr="00253B30">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9ECFD" w14:textId="77777777" w:rsidR="003018EA" w:rsidRPr="00253B30" w:rsidRDefault="003018EA" w:rsidP="003E46CF">
            <w:pPr>
              <w:pStyle w:val="rowtabella0"/>
              <w:rPr>
                <w:color w:val="002060"/>
              </w:rPr>
            </w:pPr>
            <w:r w:rsidRPr="00253B30">
              <w:rPr>
                <w:color w:val="002060"/>
              </w:rPr>
              <w:t>VIA GRAZIA DELEDDA</w:t>
            </w:r>
          </w:p>
        </w:tc>
      </w:tr>
      <w:tr w:rsidR="003018EA" w:rsidRPr="00253B30" w14:paraId="1C3CE425"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08ABD4" w14:textId="77777777" w:rsidR="003018EA" w:rsidRPr="00253B30" w:rsidRDefault="003018EA" w:rsidP="003E46CF">
            <w:pPr>
              <w:pStyle w:val="rowtabella0"/>
              <w:rPr>
                <w:color w:val="002060"/>
              </w:rPr>
            </w:pPr>
            <w:r w:rsidRPr="00253B30">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B49863" w14:textId="77777777" w:rsidR="003018EA" w:rsidRPr="00253B30" w:rsidRDefault="003018EA" w:rsidP="003E46CF">
            <w:pPr>
              <w:pStyle w:val="rowtabella0"/>
              <w:rPr>
                <w:color w:val="002060"/>
              </w:rPr>
            </w:pPr>
            <w:r w:rsidRPr="00253B30">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470CE5"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C67BA5"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82233C" w14:textId="77777777" w:rsidR="003018EA" w:rsidRPr="00253B30" w:rsidRDefault="003018EA" w:rsidP="003E46CF">
            <w:pPr>
              <w:pStyle w:val="rowtabella0"/>
              <w:rPr>
                <w:color w:val="002060"/>
              </w:rPr>
            </w:pPr>
            <w:r w:rsidRPr="00253B30">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E9AC7" w14:textId="77777777" w:rsidR="003018EA" w:rsidRPr="00253B30" w:rsidRDefault="003018EA" w:rsidP="003E46CF">
            <w:pPr>
              <w:pStyle w:val="rowtabella0"/>
              <w:rPr>
                <w:color w:val="002060"/>
              </w:rPr>
            </w:pPr>
            <w:r w:rsidRPr="00253B30">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D47FF0" w14:textId="77777777" w:rsidR="003018EA" w:rsidRPr="00253B30" w:rsidRDefault="003018EA" w:rsidP="003E46CF">
            <w:pPr>
              <w:pStyle w:val="rowtabella0"/>
              <w:rPr>
                <w:color w:val="002060"/>
              </w:rPr>
            </w:pPr>
            <w:r w:rsidRPr="00253B30">
              <w:rPr>
                <w:color w:val="002060"/>
              </w:rPr>
              <w:t>VIA GAETANO RAVAGLI</w:t>
            </w:r>
          </w:p>
        </w:tc>
      </w:tr>
      <w:tr w:rsidR="003018EA" w:rsidRPr="00253B30" w14:paraId="20C9B78F"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091DA1" w14:textId="77777777" w:rsidR="003018EA" w:rsidRPr="00253B30" w:rsidRDefault="003018EA" w:rsidP="003E46CF">
            <w:pPr>
              <w:pStyle w:val="rowtabella0"/>
              <w:rPr>
                <w:color w:val="002060"/>
              </w:rPr>
            </w:pPr>
            <w:r w:rsidRPr="00253B30">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C2A08C" w14:textId="77777777" w:rsidR="003018EA" w:rsidRPr="00253B30" w:rsidRDefault="003018EA" w:rsidP="003E46CF">
            <w:pPr>
              <w:pStyle w:val="rowtabella0"/>
              <w:rPr>
                <w:color w:val="002060"/>
              </w:rPr>
            </w:pPr>
            <w:r w:rsidRPr="00253B30">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960CC0"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73FF2F"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119B51" w14:textId="77777777" w:rsidR="003018EA" w:rsidRPr="00253B30" w:rsidRDefault="003018EA" w:rsidP="003E46CF">
            <w:pPr>
              <w:pStyle w:val="rowtabella0"/>
              <w:rPr>
                <w:color w:val="002060"/>
              </w:rPr>
            </w:pPr>
            <w:r w:rsidRPr="00253B30">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806C2F" w14:textId="77777777" w:rsidR="003018EA" w:rsidRPr="00253B30" w:rsidRDefault="003018EA" w:rsidP="003E46CF">
            <w:pPr>
              <w:pStyle w:val="rowtabella0"/>
              <w:rPr>
                <w:color w:val="002060"/>
              </w:rPr>
            </w:pPr>
            <w:r w:rsidRPr="00253B3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3275B" w14:textId="77777777" w:rsidR="003018EA" w:rsidRPr="00253B30" w:rsidRDefault="003018EA" w:rsidP="003E46CF">
            <w:pPr>
              <w:pStyle w:val="rowtabella0"/>
              <w:rPr>
                <w:color w:val="002060"/>
              </w:rPr>
            </w:pPr>
            <w:r w:rsidRPr="00253B30">
              <w:rPr>
                <w:color w:val="002060"/>
              </w:rPr>
              <w:t>VIA ZANNONI</w:t>
            </w:r>
          </w:p>
        </w:tc>
      </w:tr>
      <w:tr w:rsidR="003018EA" w:rsidRPr="00253B30" w14:paraId="4E67F786"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93B932" w14:textId="77777777" w:rsidR="003018EA" w:rsidRPr="00253B30" w:rsidRDefault="003018EA" w:rsidP="003E46CF">
            <w:pPr>
              <w:pStyle w:val="rowtabella0"/>
              <w:rPr>
                <w:color w:val="002060"/>
              </w:rPr>
            </w:pPr>
            <w:r w:rsidRPr="00253B30">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34A19C" w14:textId="77777777" w:rsidR="003018EA" w:rsidRPr="00253B30" w:rsidRDefault="003018EA" w:rsidP="003E46CF">
            <w:pPr>
              <w:pStyle w:val="rowtabella0"/>
              <w:rPr>
                <w:color w:val="002060"/>
              </w:rPr>
            </w:pPr>
            <w:r w:rsidRPr="00253B30">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8AD9E"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97F54" w14:textId="77777777" w:rsidR="003018EA" w:rsidRPr="00253B30" w:rsidRDefault="003018EA" w:rsidP="003E46CF">
            <w:pPr>
              <w:pStyle w:val="rowtabella0"/>
              <w:rPr>
                <w:color w:val="002060"/>
              </w:rPr>
            </w:pPr>
            <w:r w:rsidRPr="00253B30">
              <w:rPr>
                <w:color w:val="002060"/>
              </w:rPr>
              <w:t>19/10/2025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B6C029" w14:textId="77777777" w:rsidR="003018EA" w:rsidRPr="00253B30" w:rsidRDefault="003018EA" w:rsidP="003E46CF">
            <w:pPr>
              <w:pStyle w:val="rowtabella0"/>
              <w:rPr>
                <w:color w:val="002060"/>
              </w:rPr>
            </w:pPr>
            <w:r w:rsidRPr="00253B30">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6CE78" w14:textId="77777777" w:rsidR="003018EA" w:rsidRPr="00253B30" w:rsidRDefault="003018EA" w:rsidP="003E46CF">
            <w:pPr>
              <w:pStyle w:val="rowtabella0"/>
              <w:rPr>
                <w:color w:val="002060"/>
              </w:rPr>
            </w:pPr>
            <w:r w:rsidRPr="00253B30">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BA8CF" w14:textId="77777777" w:rsidR="003018EA" w:rsidRPr="00253B30" w:rsidRDefault="003018EA" w:rsidP="003E46CF">
            <w:pPr>
              <w:pStyle w:val="rowtabella0"/>
              <w:rPr>
                <w:color w:val="002060"/>
              </w:rPr>
            </w:pPr>
            <w:r w:rsidRPr="00253B30">
              <w:rPr>
                <w:color w:val="002060"/>
              </w:rPr>
              <w:t>VIA FALCONARA</w:t>
            </w:r>
          </w:p>
        </w:tc>
      </w:tr>
    </w:tbl>
    <w:p w14:paraId="058F9FDB" w14:textId="77777777" w:rsidR="003018EA" w:rsidRPr="00253B30" w:rsidRDefault="003018EA" w:rsidP="003018EA">
      <w:pPr>
        <w:pStyle w:val="breakline"/>
        <w:rPr>
          <w:rFonts w:eastAsiaTheme="minorEastAsia"/>
          <w:color w:val="002060"/>
        </w:rPr>
      </w:pPr>
    </w:p>
    <w:p w14:paraId="71F455AB" w14:textId="77777777" w:rsidR="003018EA" w:rsidRPr="00253B30" w:rsidRDefault="003018EA" w:rsidP="003018EA">
      <w:pPr>
        <w:pStyle w:val="breakline"/>
        <w:rPr>
          <w:color w:val="002060"/>
        </w:rPr>
      </w:pPr>
    </w:p>
    <w:p w14:paraId="45877B67" w14:textId="77777777" w:rsidR="003018EA" w:rsidRPr="00253B30" w:rsidRDefault="003018EA" w:rsidP="003018EA">
      <w:pPr>
        <w:pStyle w:val="breakline"/>
        <w:rPr>
          <w:color w:val="002060"/>
        </w:rPr>
      </w:pPr>
    </w:p>
    <w:p w14:paraId="7996090A" w14:textId="77777777" w:rsidR="003018EA" w:rsidRPr="00253B30" w:rsidRDefault="003018EA" w:rsidP="003018EA">
      <w:pPr>
        <w:pStyle w:val="sottotitolocampionato10"/>
        <w:rPr>
          <w:color w:val="002060"/>
        </w:rPr>
      </w:pPr>
      <w:r w:rsidRPr="00253B30">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3018EA" w:rsidRPr="00253B30" w14:paraId="06847929"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5B0AF"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7DA5B"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0920C"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FD104"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26DA0"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497E6"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4274C"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521BBAC0"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28D8C3" w14:textId="77777777" w:rsidR="003018EA" w:rsidRPr="00253B30" w:rsidRDefault="003018EA" w:rsidP="003E46CF">
            <w:pPr>
              <w:pStyle w:val="rowtabella0"/>
              <w:rPr>
                <w:color w:val="002060"/>
              </w:rPr>
            </w:pPr>
            <w:r w:rsidRPr="00253B30">
              <w:rPr>
                <w:color w:val="002060"/>
              </w:rPr>
              <w:t>FABRIANO CALCIO A 5 2023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07386" w14:textId="77777777" w:rsidR="003018EA" w:rsidRPr="00253B30" w:rsidRDefault="003018EA" w:rsidP="003E46CF">
            <w:pPr>
              <w:pStyle w:val="rowtabella0"/>
              <w:rPr>
                <w:color w:val="002060"/>
              </w:rPr>
            </w:pPr>
            <w:r w:rsidRPr="00253B30">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CCED9"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8155B" w14:textId="77777777" w:rsidR="003018EA" w:rsidRPr="00253B30" w:rsidRDefault="003018EA" w:rsidP="003E46CF">
            <w:pPr>
              <w:pStyle w:val="rowtabella0"/>
              <w:rPr>
                <w:color w:val="002060"/>
              </w:rPr>
            </w:pPr>
            <w:r w:rsidRPr="00253B30">
              <w:rPr>
                <w:color w:val="002060"/>
              </w:rPr>
              <w:t>17/10/2025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7F236" w14:textId="77777777" w:rsidR="003018EA" w:rsidRPr="00253B30" w:rsidRDefault="003018EA" w:rsidP="003E46CF">
            <w:pPr>
              <w:pStyle w:val="rowtabella0"/>
              <w:rPr>
                <w:color w:val="002060"/>
              </w:rPr>
            </w:pPr>
            <w:r w:rsidRPr="00253B30">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3FDA1" w14:textId="77777777" w:rsidR="003018EA" w:rsidRPr="00253B30" w:rsidRDefault="003018EA" w:rsidP="003E46CF">
            <w:pPr>
              <w:pStyle w:val="rowtabella0"/>
              <w:rPr>
                <w:color w:val="002060"/>
              </w:rPr>
            </w:pPr>
            <w:r w:rsidRPr="00253B30">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5AE47" w14:textId="77777777" w:rsidR="003018EA" w:rsidRPr="00253B30" w:rsidRDefault="003018EA" w:rsidP="003E46CF">
            <w:pPr>
              <w:pStyle w:val="rowtabella0"/>
              <w:rPr>
                <w:color w:val="002060"/>
              </w:rPr>
            </w:pPr>
            <w:r w:rsidRPr="00253B30">
              <w:rPr>
                <w:color w:val="002060"/>
              </w:rPr>
              <w:t>VIA VERDI</w:t>
            </w:r>
          </w:p>
        </w:tc>
      </w:tr>
      <w:tr w:rsidR="003018EA" w:rsidRPr="00253B30" w14:paraId="69310D55"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D83EB4" w14:textId="77777777" w:rsidR="003018EA" w:rsidRPr="00253B30" w:rsidRDefault="003018EA" w:rsidP="003E46CF">
            <w:pPr>
              <w:pStyle w:val="rowtabella0"/>
              <w:rPr>
                <w:color w:val="002060"/>
              </w:rPr>
            </w:pPr>
            <w:r w:rsidRPr="00253B30">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EA48E5" w14:textId="77777777" w:rsidR="003018EA" w:rsidRPr="00253B30" w:rsidRDefault="003018EA" w:rsidP="003E46CF">
            <w:pPr>
              <w:pStyle w:val="rowtabella0"/>
              <w:rPr>
                <w:color w:val="002060"/>
              </w:rPr>
            </w:pPr>
            <w:r w:rsidRPr="00253B30">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FB5A4C"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C3FF09" w14:textId="77777777" w:rsidR="003018EA" w:rsidRPr="00253B30" w:rsidRDefault="003018EA" w:rsidP="003E46CF">
            <w:pPr>
              <w:pStyle w:val="rowtabella0"/>
              <w:rPr>
                <w:color w:val="002060"/>
              </w:rPr>
            </w:pPr>
            <w:r w:rsidRPr="00253B30">
              <w:rPr>
                <w:color w:val="002060"/>
              </w:rPr>
              <w:t>17/10/2025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1BC58D" w14:textId="77777777" w:rsidR="003018EA" w:rsidRPr="00253B30" w:rsidRDefault="003018EA" w:rsidP="003E46CF">
            <w:pPr>
              <w:pStyle w:val="rowtabella0"/>
              <w:rPr>
                <w:color w:val="002060"/>
              </w:rPr>
            </w:pPr>
            <w:r w:rsidRPr="00253B30">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767E6E" w14:textId="77777777" w:rsidR="003018EA" w:rsidRPr="00253B30" w:rsidRDefault="003018EA" w:rsidP="003E46CF">
            <w:pPr>
              <w:pStyle w:val="rowtabella0"/>
              <w:rPr>
                <w:color w:val="002060"/>
              </w:rPr>
            </w:pPr>
            <w:r w:rsidRPr="00253B30">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CEB05" w14:textId="77777777" w:rsidR="003018EA" w:rsidRPr="00253B30" w:rsidRDefault="003018EA" w:rsidP="003E46CF">
            <w:pPr>
              <w:pStyle w:val="rowtabella0"/>
              <w:rPr>
                <w:color w:val="002060"/>
              </w:rPr>
            </w:pPr>
            <w:r w:rsidRPr="00253B30">
              <w:rPr>
                <w:color w:val="002060"/>
              </w:rPr>
              <w:t>LOC. PIÃˆ DI GUALDO</w:t>
            </w:r>
          </w:p>
        </w:tc>
      </w:tr>
      <w:tr w:rsidR="003018EA" w:rsidRPr="00253B30" w14:paraId="76378639"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D97303" w14:textId="77777777" w:rsidR="003018EA" w:rsidRPr="00253B30" w:rsidRDefault="003018EA" w:rsidP="003E46CF">
            <w:pPr>
              <w:pStyle w:val="rowtabella0"/>
              <w:rPr>
                <w:color w:val="002060"/>
              </w:rPr>
            </w:pPr>
            <w:r w:rsidRPr="00253B30">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1DFA9A" w14:textId="77777777" w:rsidR="003018EA" w:rsidRPr="00253B30" w:rsidRDefault="003018EA" w:rsidP="003E46CF">
            <w:pPr>
              <w:pStyle w:val="rowtabella0"/>
              <w:rPr>
                <w:color w:val="002060"/>
              </w:rPr>
            </w:pPr>
            <w:r w:rsidRPr="00253B30">
              <w:rPr>
                <w:color w:val="002060"/>
              </w:rPr>
              <w:t>ESANATOGLIA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23CED9"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C319B3"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BDAAB6" w14:textId="77777777" w:rsidR="003018EA" w:rsidRPr="00253B30" w:rsidRDefault="003018EA" w:rsidP="003E46CF">
            <w:pPr>
              <w:pStyle w:val="rowtabella0"/>
              <w:rPr>
                <w:color w:val="002060"/>
              </w:rPr>
            </w:pPr>
            <w:r w:rsidRPr="00253B30">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AFB47" w14:textId="77777777" w:rsidR="003018EA" w:rsidRPr="00253B30" w:rsidRDefault="003018EA" w:rsidP="003E46CF">
            <w:pPr>
              <w:pStyle w:val="rowtabella0"/>
              <w:rPr>
                <w:color w:val="002060"/>
              </w:rPr>
            </w:pPr>
            <w:r w:rsidRPr="00253B30">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96DA0A" w14:textId="77777777" w:rsidR="003018EA" w:rsidRPr="00253B30" w:rsidRDefault="003018EA" w:rsidP="003E46CF">
            <w:pPr>
              <w:pStyle w:val="rowtabella0"/>
              <w:rPr>
                <w:color w:val="002060"/>
              </w:rPr>
            </w:pPr>
            <w:r w:rsidRPr="00253B30">
              <w:rPr>
                <w:color w:val="002060"/>
              </w:rPr>
              <w:t>VIA MARCONI GENGA STAZIONE</w:t>
            </w:r>
          </w:p>
        </w:tc>
      </w:tr>
      <w:tr w:rsidR="003018EA" w:rsidRPr="00253B30" w14:paraId="2C936C6A"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253BAE" w14:textId="77777777" w:rsidR="003018EA" w:rsidRPr="00253B30" w:rsidRDefault="003018EA" w:rsidP="003E46CF">
            <w:pPr>
              <w:pStyle w:val="rowtabella0"/>
              <w:rPr>
                <w:color w:val="002060"/>
              </w:rPr>
            </w:pPr>
            <w:r w:rsidRPr="00253B30">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6F6F87" w14:textId="77777777" w:rsidR="003018EA" w:rsidRPr="00253B30" w:rsidRDefault="003018EA" w:rsidP="003E46CF">
            <w:pPr>
              <w:pStyle w:val="rowtabella0"/>
              <w:rPr>
                <w:color w:val="002060"/>
              </w:rPr>
            </w:pPr>
            <w:r w:rsidRPr="00253B30">
              <w:rPr>
                <w:color w:val="002060"/>
              </w:rPr>
              <w:t>EUROPE TT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168EC5"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6FF7CE" w14:textId="77777777" w:rsidR="003018EA" w:rsidRPr="00253B30" w:rsidRDefault="003018EA" w:rsidP="003E46CF">
            <w:pPr>
              <w:pStyle w:val="rowtabella0"/>
              <w:rPr>
                <w:color w:val="002060"/>
              </w:rPr>
            </w:pPr>
            <w:r w:rsidRPr="00253B30">
              <w:rPr>
                <w:color w:val="002060"/>
              </w:rPr>
              <w:t>17/10/2025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826450" w14:textId="77777777" w:rsidR="003018EA" w:rsidRPr="00253B30" w:rsidRDefault="003018EA" w:rsidP="003E46CF">
            <w:pPr>
              <w:pStyle w:val="rowtabella0"/>
              <w:rPr>
                <w:color w:val="002060"/>
              </w:rPr>
            </w:pPr>
            <w:r w:rsidRPr="00253B30">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4F4007" w14:textId="77777777" w:rsidR="003018EA" w:rsidRPr="00253B30" w:rsidRDefault="003018EA" w:rsidP="003E46CF">
            <w:pPr>
              <w:pStyle w:val="rowtabella0"/>
              <w:rPr>
                <w:color w:val="002060"/>
              </w:rPr>
            </w:pPr>
            <w:r w:rsidRPr="00253B3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584D1F" w14:textId="77777777" w:rsidR="003018EA" w:rsidRPr="00253B30" w:rsidRDefault="003018EA" w:rsidP="003E46CF">
            <w:pPr>
              <w:pStyle w:val="rowtabella0"/>
              <w:rPr>
                <w:color w:val="002060"/>
              </w:rPr>
            </w:pPr>
            <w:r w:rsidRPr="00253B30">
              <w:rPr>
                <w:color w:val="002060"/>
              </w:rPr>
              <w:t>VIA SAN SERGIO FZ. GROTTACCIA</w:t>
            </w:r>
          </w:p>
        </w:tc>
      </w:tr>
      <w:tr w:rsidR="003018EA" w:rsidRPr="00253B30" w14:paraId="728D3450"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B2E34B" w14:textId="77777777" w:rsidR="003018EA" w:rsidRPr="00253B30" w:rsidRDefault="003018EA" w:rsidP="003E46CF">
            <w:pPr>
              <w:pStyle w:val="rowtabella0"/>
              <w:rPr>
                <w:color w:val="002060"/>
              </w:rPr>
            </w:pPr>
            <w:r w:rsidRPr="00253B30">
              <w:rPr>
                <w:color w:val="002060"/>
              </w:rPr>
              <w:t>ROBUR MERGO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C68459" w14:textId="77777777" w:rsidR="003018EA" w:rsidRPr="00253B30" w:rsidRDefault="003018EA" w:rsidP="003E46CF">
            <w:pPr>
              <w:pStyle w:val="rowtabella0"/>
              <w:rPr>
                <w:color w:val="002060"/>
              </w:rPr>
            </w:pPr>
            <w:r w:rsidRPr="00253B30">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D0047B"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48945C"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7077AC" w14:textId="77777777" w:rsidR="003018EA" w:rsidRPr="00253B30" w:rsidRDefault="003018EA" w:rsidP="003E46CF">
            <w:pPr>
              <w:pStyle w:val="rowtabella0"/>
              <w:rPr>
                <w:color w:val="002060"/>
              </w:rPr>
            </w:pPr>
            <w:r w:rsidRPr="00253B30">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ABCAB0" w14:textId="77777777" w:rsidR="003018EA" w:rsidRPr="00253B30" w:rsidRDefault="003018EA" w:rsidP="003E46CF">
            <w:pPr>
              <w:pStyle w:val="rowtabella0"/>
              <w:rPr>
                <w:color w:val="002060"/>
              </w:rPr>
            </w:pPr>
            <w:r w:rsidRPr="00253B30">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8BAD88" w14:textId="77777777" w:rsidR="003018EA" w:rsidRPr="00253B30" w:rsidRDefault="003018EA" w:rsidP="003E46CF">
            <w:pPr>
              <w:pStyle w:val="rowtabella0"/>
              <w:rPr>
                <w:color w:val="002060"/>
              </w:rPr>
            </w:pPr>
            <w:r w:rsidRPr="00253B30">
              <w:rPr>
                <w:color w:val="002060"/>
              </w:rPr>
              <w:t>VIA LEOPARDI LOC. ANGELI</w:t>
            </w:r>
          </w:p>
        </w:tc>
      </w:tr>
      <w:tr w:rsidR="003018EA" w:rsidRPr="00253B30" w14:paraId="2E354698"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1CCF49" w14:textId="77777777" w:rsidR="003018EA" w:rsidRPr="00253B30" w:rsidRDefault="003018EA" w:rsidP="003E46CF">
            <w:pPr>
              <w:pStyle w:val="rowtabella0"/>
              <w:rPr>
                <w:color w:val="002060"/>
              </w:rPr>
            </w:pPr>
            <w:r w:rsidRPr="00253B30">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8DE7E" w14:textId="77777777" w:rsidR="003018EA" w:rsidRPr="00253B30" w:rsidRDefault="003018EA" w:rsidP="003E46CF">
            <w:pPr>
              <w:pStyle w:val="rowtabella0"/>
              <w:rPr>
                <w:color w:val="002060"/>
              </w:rPr>
            </w:pPr>
            <w:r w:rsidRPr="00253B30">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C3960"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1FB27" w14:textId="77777777" w:rsidR="003018EA" w:rsidRPr="00253B30" w:rsidRDefault="003018EA" w:rsidP="003E46CF">
            <w:pPr>
              <w:pStyle w:val="rowtabella0"/>
              <w:rPr>
                <w:color w:val="002060"/>
              </w:rPr>
            </w:pPr>
            <w:r w:rsidRPr="00253B30">
              <w:rPr>
                <w:color w:val="002060"/>
              </w:rPr>
              <w:t>18/10/2025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CFADB" w14:textId="77777777" w:rsidR="003018EA" w:rsidRPr="00253B30" w:rsidRDefault="003018EA" w:rsidP="003E46CF">
            <w:pPr>
              <w:pStyle w:val="rowtabella0"/>
              <w:rPr>
                <w:color w:val="002060"/>
              </w:rPr>
            </w:pPr>
            <w:r w:rsidRPr="00253B30">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08EC8" w14:textId="77777777" w:rsidR="003018EA" w:rsidRPr="00253B30" w:rsidRDefault="003018EA" w:rsidP="003E46CF">
            <w:pPr>
              <w:pStyle w:val="rowtabella0"/>
              <w:rPr>
                <w:color w:val="002060"/>
              </w:rPr>
            </w:pPr>
            <w:r w:rsidRPr="00253B30">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265B9" w14:textId="77777777" w:rsidR="003018EA" w:rsidRPr="00253B30" w:rsidRDefault="003018EA" w:rsidP="003E46CF">
            <w:pPr>
              <w:pStyle w:val="rowtabella0"/>
              <w:rPr>
                <w:color w:val="002060"/>
              </w:rPr>
            </w:pPr>
            <w:r w:rsidRPr="00253B30">
              <w:rPr>
                <w:color w:val="002060"/>
              </w:rPr>
              <w:t>VIA TORINO</w:t>
            </w:r>
          </w:p>
        </w:tc>
      </w:tr>
    </w:tbl>
    <w:p w14:paraId="4CE20DA2" w14:textId="77777777" w:rsidR="003018EA" w:rsidRPr="00253B30" w:rsidRDefault="003018EA" w:rsidP="003018EA">
      <w:pPr>
        <w:pStyle w:val="breakline"/>
        <w:rPr>
          <w:rFonts w:eastAsiaTheme="minorEastAsia"/>
          <w:color w:val="002060"/>
        </w:rPr>
      </w:pPr>
    </w:p>
    <w:p w14:paraId="1731E695" w14:textId="77777777" w:rsidR="003018EA" w:rsidRPr="00253B30" w:rsidRDefault="003018EA" w:rsidP="003018EA">
      <w:pPr>
        <w:pStyle w:val="breakline"/>
        <w:rPr>
          <w:color w:val="002060"/>
        </w:rPr>
      </w:pPr>
    </w:p>
    <w:p w14:paraId="706796BA" w14:textId="77777777" w:rsidR="003018EA" w:rsidRPr="00253B30" w:rsidRDefault="003018EA" w:rsidP="003018EA">
      <w:pPr>
        <w:pStyle w:val="breakline"/>
        <w:rPr>
          <w:color w:val="002060"/>
        </w:rPr>
      </w:pPr>
    </w:p>
    <w:p w14:paraId="510E4B0A" w14:textId="77777777" w:rsidR="003018EA" w:rsidRPr="00253B30" w:rsidRDefault="003018EA" w:rsidP="003018EA">
      <w:pPr>
        <w:pStyle w:val="sottotitolocampionato10"/>
        <w:rPr>
          <w:color w:val="002060"/>
        </w:rPr>
      </w:pPr>
      <w:r w:rsidRPr="00253B30">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3018EA" w:rsidRPr="00253B30" w14:paraId="21F8B1D2"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1A702"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0D28A"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9D7AA"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3854D"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DAE38"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16C9D"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0ADD0"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721A717E"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CA940A" w14:textId="77777777" w:rsidR="003018EA" w:rsidRPr="00253B30" w:rsidRDefault="003018EA" w:rsidP="003E46CF">
            <w:pPr>
              <w:pStyle w:val="rowtabella0"/>
              <w:rPr>
                <w:color w:val="002060"/>
              </w:rPr>
            </w:pPr>
            <w:r w:rsidRPr="00253B30">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E19CC" w14:textId="77777777" w:rsidR="003018EA" w:rsidRPr="00253B30" w:rsidRDefault="003018EA" w:rsidP="003E46CF">
            <w:pPr>
              <w:pStyle w:val="rowtabella0"/>
              <w:rPr>
                <w:color w:val="002060"/>
              </w:rPr>
            </w:pPr>
            <w:r w:rsidRPr="00253B30">
              <w:rPr>
                <w:color w:val="002060"/>
              </w:rPr>
              <w:t>FUTSAL OTTRANO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0A2F7"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8C13C" w14:textId="77777777" w:rsidR="003018EA" w:rsidRPr="00253B30" w:rsidRDefault="003018EA" w:rsidP="003E46CF">
            <w:pPr>
              <w:pStyle w:val="rowtabella0"/>
              <w:rPr>
                <w:color w:val="002060"/>
              </w:rPr>
            </w:pPr>
            <w:r w:rsidRPr="00253B30">
              <w:rPr>
                <w:color w:val="002060"/>
              </w:rPr>
              <w:t>17/10/2025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9FD08" w14:textId="77777777" w:rsidR="003018EA" w:rsidRPr="00253B30" w:rsidRDefault="003018EA" w:rsidP="003E46CF">
            <w:pPr>
              <w:pStyle w:val="rowtabella0"/>
              <w:rPr>
                <w:color w:val="002060"/>
              </w:rPr>
            </w:pPr>
            <w:r w:rsidRPr="00253B30">
              <w:rPr>
                <w:color w:val="002060"/>
              </w:rPr>
              <w:t>5280 TENSOSTRUTTURA S.</w:t>
            </w:r>
            <w:proofErr w:type="gramStart"/>
            <w:r w:rsidRPr="00253B30">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CD467" w14:textId="77777777" w:rsidR="003018EA" w:rsidRPr="00253B30" w:rsidRDefault="003018EA" w:rsidP="003E46CF">
            <w:pPr>
              <w:pStyle w:val="rowtabella0"/>
              <w:rPr>
                <w:color w:val="002060"/>
              </w:rPr>
            </w:pPr>
            <w:r w:rsidRPr="00253B30">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D4B9C" w14:textId="77777777" w:rsidR="003018EA" w:rsidRPr="00253B30" w:rsidRDefault="003018EA" w:rsidP="003E46CF">
            <w:pPr>
              <w:pStyle w:val="rowtabella0"/>
              <w:rPr>
                <w:color w:val="002060"/>
              </w:rPr>
            </w:pPr>
            <w:r w:rsidRPr="00253B30">
              <w:rPr>
                <w:color w:val="002060"/>
              </w:rPr>
              <w:t>VIA LORENZO LOTTO</w:t>
            </w:r>
          </w:p>
        </w:tc>
      </w:tr>
      <w:tr w:rsidR="003018EA" w:rsidRPr="00253B30" w14:paraId="3769AE94"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80D619" w14:textId="77777777" w:rsidR="003018EA" w:rsidRPr="00253B30" w:rsidRDefault="003018EA" w:rsidP="003E46CF">
            <w:pPr>
              <w:pStyle w:val="rowtabella0"/>
              <w:rPr>
                <w:color w:val="002060"/>
              </w:rPr>
            </w:pPr>
            <w:r w:rsidRPr="00253B30">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A26982" w14:textId="77777777" w:rsidR="003018EA" w:rsidRPr="00253B30" w:rsidRDefault="003018EA" w:rsidP="003E46CF">
            <w:pPr>
              <w:pStyle w:val="rowtabella0"/>
              <w:rPr>
                <w:color w:val="002060"/>
              </w:rPr>
            </w:pPr>
            <w:r w:rsidRPr="00253B30">
              <w:rPr>
                <w:color w:val="002060"/>
              </w:rPr>
              <w:t>POLISPORTIVA S.C. LORETO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B64D69"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C47CED"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F96A62" w14:textId="77777777" w:rsidR="003018EA" w:rsidRPr="00253B30" w:rsidRDefault="003018EA" w:rsidP="003E46CF">
            <w:pPr>
              <w:pStyle w:val="rowtabella0"/>
              <w:rPr>
                <w:color w:val="002060"/>
              </w:rPr>
            </w:pPr>
            <w:r w:rsidRPr="00253B30">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732D15" w14:textId="77777777" w:rsidR="003018EA" w:rsidRPr="00253B30" w:rsidRDefault="003018EA" w:rsidP="003E46CF">
            <w:pPr>
              <w:pStyle w:val="rowtabella0"/>
              <w:rPr>
                <w:color w:val="002060"/>
              </w:rPr>
            </w:pPr>
            <w:r w:rsidRPr="00253B30">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565A9" w14:textId="77777777" w:rsidR="003018EA" w:rsidRPr="00253B30" w:rsidRDefault="003018EA" w:rsidP="003E46CF">
            <w:pPr>
              <w:pStyle w:val="rowtabella0"/>
              <w:rPr>
                <w:color w:val="002060"/>
              </w:rPr>
            </w:pPr>
            <w:r w:rsidRPr="00253B30">
              <w:rPr>
                <w:color w:val="002060"/>
              </w:rPr>
              <w:t>VIA ROSSINI</w:t>
            </w:r>
          </w:p>
        </w:tc>
      </w:tr>
      <w:tr w:rsidR="003018EA" w:rsidRPr="00253B30" w14:paraId="639983A5"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5B47B8" w14:textId="77777777" w:rsidR="003018EA" w:rsidRPr="00253B30" w:rsidRDefault="003018EA" w:rsidP="003E46CF">
            <w:pPr>
              <w:pStyle w:val="rowtabella0"/>
              <w:rPr>
                <w:color w:val="002060"/>
              </w:rPr>
            </w:pPr>
            <w:r w:rsidRPr="00253B30">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DB4386" w14:textId="77777777" w:rsidR="003018EA" w:rsidRPr="00253B30" w:rsidRDefault="003018EA" w:rsidP="003E46CF">
            <w:pPr>
              <w:pStyle w:val="rowtabella0"/>
              <w:rPr>
                <w:color w:val="002060"/>
              </w:rPr>
            </w:pPr>
            <w:r w:rsidRPr="00253B30">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BA31E3"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18B2E0" w14:textId="77777777" w:rsidR="003018EA" w:rsidRPr="00253B30" w:rsidRDefault="003018EA" w:rsidP="003E46CF">
            <w:pPr>
              <w:pStyle w:val="rowtabella0"/>
              <w:rPr>
                <w:color w:val="002060"/>
              </w:rPr>
            </w:pPr>
            <w:r w:rsidRPr="00253B30">
              <w:rPr>
                <w:color w:val="002060"/>
              </w:rPr>
              <w:t>17/10/2025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92F3F2" w14:textId="77777777" w:rsidR="003018EA" w:rsidRPr="00253B30" w:rsidRDefault="003018EA" w:rsidP="003E46CF">
            <w:pPr>
              <w:pStyle w:val="rowtabella0"/>
              <w:rPr>
                <w:color w:val="002060"/>
              </w:rPr>
            </w:pPr>
            <w:r w:rsidRPr="00253B30">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A56A13" w14:textId="77777777" w:rsidR="003018EA" w:rsidRPr="00253B30" w:rsidRDefault="003018EA" w:rsidP="003E46CF">
            <w:pPr>
              <w:pStyle w:val="rowtabella0"/>
              <w:rPr>
                <w:color w:val="002060"/>
              </w:rPr>
            </w:pPr>
            <w:r w:rsidRPr="00253B30">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E3289A" w14:textId="77777777" w:rsidR="003018EA" w:rsidRPr="00253B30" w:rsidRDefault="003018EA" w:rsidP="003E46CF">
            <w:pPr>
              <w:pStyle w:val="rowtabella0"/>
              <w:rPr>
                <w:color w:val="002060"/>
              </w:rPr>
            </w:pPr>
            <w:r w:rsidRPr="00253B30">
              <w:rPr>
                <w:color w:val="002060"/>
              </w:rPr>
              <w:t>VIA GEMME, 13</w:t>
            </w:r>
          </w:p>
        </w:tc>
      </w:tr>
      <w:tr w:rsidR="003018EA" w:rsidRPr="00253B30" w14:paraId="6038EA52"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5C39C5" w14:textId="77777777" w:rsidR="003018EA" w:rsidRPr="00253B30" w:rsidRDefault="003018EA" w:rsidP="003E46CF">
            <w:pPr>
              <w:pStyle w:val="rowtabella0"/>
              <w:rPr>
                <w:color w:val="002060"/>
              </w:rPr>
            </w:pPr>
            <w:r w:rsidRPr="00253B30">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20F276" w14:textId="77777777" w:rsidR="003018EA" w:rsidRPr="00253B30" w:rsidRDefault="003018EA" w:rsidP="003E46CF">
            <w:pPr>
              <w:pStyle w:val="rowtabella0"/>
              <w:rPr>
                <w:color w:val="002060"/>
              </w:rPr>
            </w:pPr>
            <w:r w:rsidRPr="00253B30">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02860B"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DCFA0F"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71F5C8" w14:textId="77777777" w:rsidR="003018EA" w:rsidRPr="00253B30" w:rsidRDefault="003018EA" w:rsidP="003E46CF">
            <w:pPr>
              <w:pStyle w:val="rowtabella0"/>
              <w:rPr>
                <w:color w:val="002060"/>
              </w:rPr>
            </w:pPr>
            <w:r w:rsidRPr="00253B30">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EEB586" w14:textId="77777777" w:rsidR="003018EA" w:rsidRPr="00253B30" w:rsidRDefault="003018EA" w:rsidP="003E46CF">
            <w:pPr>
              <w:pStyle w:val="rowtabella0"/>
              <w:rPr>
                <w:color w:val="002060"/>
              </w:rPr>
            </w:pPr>
            <w:r w:rsidRPr="00253B30">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6B48A" w14:textId="77777777" w:rsidR="003018EA" w:rsidRPr="00253B30" w:rsidRDefault="003018EA" w:rsidP="003E46CF">
            <w:pPr>
              <w:pStyle w:val="rowtabella0"/>
              <w:rPr>
                <w:color w:val="002060"/>
              </w:rPr>
            </w:pPr>
            <w:r w:rsidRPr="00253B30">
              <w:rPr>
                <w:color w:val="002060"/>
              </w:rPr>
              <w:t>VIA ALESSANDRO MANZONI</w:t>
            </w:r>
          </w:p>
        </w:tc>
      </w:tr>
      <w:tr w:rsidR="003018EA" w:rsidRPr="00253B30" w14:paraId="0468CAC2"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8243FA" w14:textId="77777777" w:rsidR="003018EA" w:rsidRPr="00253B30" w:rsidRDefault="003018EA" w:rsidP="003E46CF">
            <w:pPr>
              <w:pStyle w:val="rowtabella0"/>
              <w:rPr>
                <w:color w:val="002060"/>
              </w:rPr>
            </w:pPr>
            <w:r w:rsidRPr="00253B30">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768EC8" w14:textId="77777777" w:rsidR="003018EA" w:rsidRPr="00253B30" w:rsidRDefault="003018EA" w:rsidP="003E46CF">
            <w:pPr>
              <w:pStyle w:val="rowtabella0"/>
              <w:rPr>
                <w:color w:val="002060"/>
              </w:rPr>
            </w:pPr>
            <w:r w:rsidRPr="00253B30">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507B02"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8BB8DE" w14:textId="77777777" w:rsidR="003018EA" w:rsidRPr="00253B30" w:rsidRDefault="003018EA" w:rsidP="003E46CF">
            <w:pPr>
              <w:pStyle w:val="rowtabella0"/>
              <w:rPr>
                <w:color w:val="002060"/>
              </w:rPr>
            </w:pPr>
            <w:r w:rsidRPr="00253B30">
              <w:rPr>
                <w:color w:val="002060"/>
              </w:rPr>
              <w:t>18/10/2025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3FFEE2" w14:textId="77777777" w:rsidR="003018EA" w:rsidRPr="00253B30" w:rsidRDefault="003018EA" w:rsidP="003E46CF">
            <w:pPr>
              <w:pStyle w:val="rowtabella0"/>
              <w:rPr>
                <w:color w:val="002060"/>
              </w:rPr>
            </w:pPr>
            <w:r w:rsidRPr="00253B30">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21DC9A" w14:textId="77777777" w:rsidR="003018EA" w:rsidRPr="00253B30" w:rsidRDefault="003018EA" w:rsidP="003E46CF">
            <w:pPr>
              <w:pStyle w:val="rowtabella0"/>
              <w:rPr>
                <w:color w:val="002060"/>
              </w:rPr>
            </w:pPr>
            <w:r w:rsidRPr="00253B3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18B1C6" w14:textId="77777777" w:rsidR="003018EA" w:rsidRPr="00253B30" w:rsidRDefault="003018EA" w:rsidP="003E46CF">
            <w:pPr>
              <w:pStyle w:val="rowtabella0"/>
              <w:rPr>
                <w:color w:val="002060"/>
              </w:rPr>
            </w:pPr>
            <w:r w:rsidRPr="00253B30">
              <w:rPr>
                <w:color w:val="002060"/>
              </w:rPr>
              <w:t>VIA VESCOVARA, 7</w:t>
            </w:r>
          </w:p>
        </w:tc>
      </w:tr>
      <w:tr w:rsidR="003018EA" w:rsidRPr="00253B30" w14:paraId="64382F2F"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371D76" w14:textId="77777777" w:rsidR="003018EA" w:rsidRPr="00253B30" w:rsidRDefault="003018EA" w:rsidP="003E46CF">
            <w:pPr>
              <w:pStyle w:val="rowtabella0"/>
              <w:rPr>
                <w:color w:val="002060"/>
              </w:rPr>
            </w:pPr>
            <w:r w:rsidRPr="00253B30">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21F6B" w14:textId="77777777" w:rsidR="003018EA" w:rsidRPr="00253B30" w:rsidRDefault="003018EA" w:rsidP="003E46CF">
            <w:pPr>
              <w:pStyle w:val="rowtabella0"/>
              <w:rPr>
                <w:color w:val="002060"/>
              </w:rPr>
            </w:pPr>
            <w:r w:rsidRPr="00253B30">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C26C3"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7C6FA" w14:textId="77777777" w:rsidR="003018EA" w:rsidRPr="00253B30" w:rsidRDefault="003018EA" w:rsidP="003E46CF">
            <w:pPr>
              <w:pStyle w:val="rowtabella0"/>
              <w:rPr>
                <w:color w:val="002060"/>
              </w:rPr>
            </w:pPr>
            <w:r w:rsidRPr="00253B30">
              <w:rPr>
                <w:color w:val="002060"/>
              </w:rPr>
              <w:t>19/10/2025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9513D" w14:textId="77777777" w:rsidR="003018EA" w:rsidRPr="00253B30" w:rsidRDefault="003018EA" w:rsidP="003E46CF">
            <w:pPr>
              <w:pStyle w:val="rowtabella0"/>
              <w:rPr>
                <w:color w:val="002060"/>
              </w:rPr>
            </w:pPr>
            <w:r w:rsidRPr="00253B30">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E8AFF" w14:textId="77777777" w:rsidR="003018EA" w:rsidRPr="00253B30" w:rsidRDefault="003018EA" w:rsidP="003E46CF">
            <w:pPr>
              <w:pStyle w:val="rowtabella0"/>
              <w:rPr>
                <w:color w:val="002060"/>
              </w:rPr>
            </w:pPr>
            <w:r w:rsidRPr="00253B30">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71972" w14:textId="77777777" w:rsidR="003018EA" w:rsidRPr="00253B30" w:rsidRDefault="003018EA" w:rsidP="003E46CF">
            <w:pPr>
              <w:pStyle w:val="rowtabella0"/>
              <w:rPr>
                <w:color w:val="002060"/>
              </w:rPr>
            </w:pPr>
            <w:r w:rsidRPr="00253B30">
              <w:rPr>
                <w:color w:val="002060"/>
              </w:rPr>
              <w:t>VIA PIEMONTE-PORTO POTENZA P.</w:t>
            </w:r>
          </w:p>
        </w:tc>
      </w:tr>
    </w:tbl>
    <w:p w14:paraId="5A77192E" w14:textId="77777777" w:rsidR="003018EA" w:rsidRPr="00253B30" w:rsidRDefault="003018EA" w:rsidP="003018EA">
      <w:pPr>
        <w:pStyle w:val="breakline"/>
        <w:rPr>
          <w:rFonts w:eastAsiaTheme="minorEastAsia"/>
          <w:color w:val="002060"/>
        </w:rPr>
      </w:pPr>
    </w:p>
    <w:p w14:paraId="260DE443" w14:textId="77777777" w:rsidR="003018EA" w:rsidRPr="00253B30" w:rsidRDefault="003018EA" w:rsidP="003018EA">
      <w:pPr>
        <w:pStyle w:val="breakline"/>
        <w:rPr>
          <w:color w:val="002060"/>
        </w:rPr>
      </w:pPr>
    </w:p>
    <w:p w14:paraId="7DFA9D0D" w14:textId="77777777" w:rsidR="003018EA" w:rsidRPr="00253B30" w:rsidRDefault="003018EA" w:rsidP="003018EA">
      <w:pPr>
        <w:pStyle w:val="breakline"/>
        <w:rPr>
          <w:color w:val="002060"/>
        </w:rPr>
      </w:pPr>
    </w:p>
    <w:p w14:paraId="1267FD34" w14:textId="77777777" w:rsidR="003018EA" w:rsidRPr="00253B30" w:rsidRDefault="003018EA" w:rsidP="003018EA">
      <w:pPr>
        <w:pStyle w:val="sottotitolocampionato10"/>
        <w:rPr>
          <w:color w:val="002060"/>
        </w:rPr>
      </w:pPr>
      <w:r w:rsidRPr="00253B30">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4"/>
        <w:gridCol w:w="385"/>
        <w:gridCol w:w="898"/>
        <w:gridCol w:w="1198"/>
        <w:gridCol w:w="1547"/>
        <w:gridCol w:w="1564"/>
      </w:tblGrid>
      <w:tr w:rsidR="003018EA" w:rsidRPr="00253B30" w14:paraId="2B342648"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96292"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75B18"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EA2AD"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3A389"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58CB1"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35EE8"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CC6D1"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2BE2E156"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AD5048" w14:textId="77777777" w:rsidR="003018EA" w:rsidRPr="00253B30" w:rsidRDefault="003018EA" w:rsidP="003E46CF">
            <w:pPr>
              <w:pStyle w:val="rowtabella0"/>
              <w:rPr>
                <w:color w:val="002060"/>
              </w:rPr>
            </w:pPr>
            <w:r w:rsidRPr="00253B30">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D8F82" w14:textId="77777777" w:rsidR="003018EA" w:rsidRPr="00253B30" w:rsidRDefault="003018EA" w:rsidP="003E46CF">
            <w:pPr>
              <w:pStyle w:val="rowtabella0"/>
              <w:rPr>
                <w:color w:val="002060"/>
              </w:rPr>
            </w:pPr>
            <w:r w:rsidRPr="00253B30">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A72E4A"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7B256" w14:textId="77777777" w:rsidR="003018EA" w:rsidRPr="00253B30" w:rsidRDefault="003018EA" w:rsidP="003E46CF">
            <w:pPr>
              <w:pStyle w:val="rowtabella0"/>
              <w:rPr>
                <w:color w:val="002060"/>
              </w:rPr>
            </w:pPr>
            <w:r w:rsidRPr="00253B30">
              <w:rPr>
                <w:color w:val="002060"/>
              </w:rPr>
              <w:t>17/10/2025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164FC" w14:textId="77777777" w:rsidR="003018EA" w:rsidRPr="00253B30" w:rsidRDefault="003018EA" w:rsidP="003E46CF">
            <w:pPr>
              <w:pStyle w:val="rowtabella0"/>
              <w:rPr>
                <w:color w:val="002060"/>
              </w:rPr>
            </w:pPr>
            <w:r w:rsidRPr="00253B30">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BE5ED" w14:textId="77777777" w:rsidR="003018EA" w:rsidRPr="00253B30" w:rsidRDefault="003018EA" w:rsidP="003E46CF">
            <w:pPr>
              <w:pStyle w:val="rowtabella0"/>
              <w:rPr>
                <w:color w:val="002060"/>
              </w:rPr>
            </w:pPr>
            <w:r w:rsidRPr="00253B30">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0686D" w14:textId="77777777" w:rsidR="003018EA" w:rsidRPr="00253B30" w:rsidRDefault="003018EA" w:rsidP="003E46CF">
            <w:pPr>
              <w:pStyle w:val="rowtabella0"/>
              <w:rPr>
                <w:color w:val="002060"/>
              </w:rPr>
            </w:pPr>
            <w:r w:rsidRPr="00253B30">
              <w:rPr>
                <w:color w:val="002060"/>
              </w:rPr>
              <w:t>VIA COLLE CIMINO 9</w:t>
            </w:r>
          </w:p>
        </w:tc>
      </w:tr>
      <w:tr w:rsidR="003018EA" w:rsidRPr="00253B30" w14:paraId="0B721382"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EB5B83" w14:textId="77777777" w:rsidR="003018EA" w:rsidRPr="00253B30" w:rsidRDefault="003018EA" w:rsidP="003E46CF">
            <w:pPr>
              <w:pStyle w:val="rowtabella0"/>
              <w:rPr>
                <w:color w:val="002060"/>
              </w:rPr>
            </w:pPr>
            <w:proofErr w:type="gramStart"/>
            <w:r w:rsidRPr="00253B30">
              <w:rPr>
                <w:color w:val="002060"/>
              </w:rPr>
              <w:t>CITTA</w:t>
            </w:r>
            <w:proofErr w:type="gramEnd"/>
            <w:r w:rsidRPr="00253B30">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227E12" w14:textId="77777777" w:rsidR="003018EA" w:rsidRPr="00253B30" w:rsidRDefault="003018EA" w:rsidP="003E46CF">
            <w:pPr>
              <w:pStyle w:val="rowtabella0"/>
              <w:rPr>
                <w:color w:val="002060"/>
              </w:rPr>
            </w:pPr>
            <w:r w:rsidRPr="00253B30">
              <w:rPr>
                <w:color w:val="002060"/>
              </w:rPr>
              <w:t xml:space="preserve">CALCIO </w:t>
            </w:r>
            <w:proofErr w:type="gramStart"/>
            <w:r w:rsidRPr="00253B30">
              <w:rPr>
                <w:color w:val="002060"/>
              </w:rPr>
              <w:t>S.ELPIDIO</w:t>
            </w:r>
            <w:proofErr w:type="gramEnd"/>
            <w:r w:rsidRPr="00253B30">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4B24F8"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D63348"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7A2E4A" w14:textId="77777777" w:rsidR="003018EA" w:rsidRPr="00253B30" w:rsidRDefault="003018EA" w:rsidP="003E46CF">
            <w:pPr>
              <w:pStyle w:val="rowtabella0"/>
              <w:rPr>
                <w:color w:val="002060"/>
              </w:rPr>
            </w:pPr>
            <w:r w:rsidRPr="00253B30">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4EC49E" w14:textId="77777777" w:rsidR="003018EA" w:rsidRPr="00253B30" w:rsidRDefault="003018EA" w:rsidP="003E46CF">
            <w:pPr>
              <w:pStyle w:val="rowtabella0"/>
              <w:rPr>
                <w:color w:val="002060"/>
              </w:rPr>
            </w:pPr>
            <w:r w:rsidRPr="00253B30">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D9C548" w14:textId="77777777" w:rsidR="003018EA" w:rsidRPr="00253B30" w:rsidRDefault="003018EA" w:rsidP="003E46CF">
            <w:pPr>
              <w:pStyle w:val="rowtabella0"/>
              <w:rPr>
                <w:color w:val="002060"/>
              </w:rPr>
            </w:pPr>
            <w:r w:rsidRPr="00253B30">
              <w:rPr>
                <w:color w:val="002060"/>
              </w:rPr>
              <w:t>VIA DELLO SPORT</w:t>
            </w:r>
          </w:p>
        </w:tc>
      </w:tr>
      <w:tr w:rsidR="003018EA" w:rsidRPr="00253B30" w14:paraId="4107012B"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63061E" w14:textId="77777777" w:rsidR="003018EA" w:rsidRPr="00253B30" w:rsidRDefault="003018EA" w:rsidP="003E46CF">
            <w:pPr>
              <w:pStyle w:val="rowtabella0"/>
              <w:rPr>
                <w:color w:val="002060"/>
              </w:rPr>
            </w:pPr>
            <w:r w:rsidRPr="00253B30">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EE86F7" w14:textId="77777777" w:rsidR="003018EA" w:rsidRPr="00253B30" w:rsidRDefault="003018EA" w:rsidP="003E46CF">
            <w:pPr>
              <w:pStyle w:val="rowtabella0"/>
              <w:rPr>
                <w:color w:val="002060"/>
              </w:rPr>
            </w:pPr>
            <w:r w:rsidRPr="00253B30">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BC71F2"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6C1DF0" w14:textId="77777777" w:rsidR="003018EA" w:rsidRPr="00253B30" w:rsidRDefault="003018EA" w:rsidP="003E46CF">
            <w:pPr>
              <w:pStyle w:val="rowtabella0"/>
              <w:rPr>
                <w:color w:val="002060"/>
              </w:rPr>
            </w:pPr>
            <w:r w:rsidRPr="00253B30">
              <w:rPr>
                <w:color w:val="002060"/>
              </w:rPr>
              <w:t>17/10/2025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C575E7" w14:textId="77777777" w:rsidR="003018EA" w:rsidRPr="00253B30" w:rsidRDefault="003018EA" w:rsidP="003E46CF">
            <w:pPr>
              <w:pStyle w:val="rowtabella0"/>
              <w:rPr>
                <w:color w:val="002060"/>
              </w:rPr>
            </w:pPr>
            <w:r w:rsidRPr="00253B30">
              <w:rPr>
                <w:color w:val="002060"/>
              </w:rPr>
              <w:t>5280 TENSOSTRUTTURA S.</w:t>
            </w:r>
            <w:proofErr w:type="gramStart"/>
            <w:r w:rsidRPr="00253B30">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8E01A" w14:textId="77777777" w:rsidR="003018EA" w:rsidRPr="00253B30" w:rsidRDefault="003018EA" w:rsidP="003E46CF">
            <w:pPr>
              <w:pStyle w:val="rowtabella0"/>
              <w:rPr>
                <w:color w:val="002060"/>
              </w:rPr>
            </w:pPr>
            <w:r w:rsidRPr="00253B30">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A46B2" w14:textId="77777777" w:rsidR="003018EA" w:rsidRPr="00253B30" w:rsidRDefault="003018EA" w:rsidP="003E46CF">
            <w:pPr>
              <w:pStyle w:val="rowtabella0"/>
              <w:rPr>
                <w:color w:val="002060"/>
              </w:rPr>
            </w:pPr>
            <w:r w:rsidRPr="00253B30">
              <w:rPr>
                <w:color w:val="002060"/>
              </w:rPr>
              <w:t>VIA LORENZO LOTTO</w:t>
            </w:r>
          </w:p>
        </w:tc>
      </w:tr>
      <w:tr w:rsidR="003018EA" w:rsidRPr="00253B30" w14:paraId="66E41562"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C494AE" w14:textId="77777777" w:rsidR="003018EA" w:rsidRPr="00253B30" w:rsidRDefault="003018EA" w:rsidP="003E46CF">
            <w:pPr>
              <w:pStyle w:val="rowtabella0"/>
              <w:rPr>
                <w:color w:val="002060"/>
              </w:rPr>
            </w:pPr>
            <w:r w:rsidRPr="00253B30">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88AAAE" w14:textId="77777777" w:rsidR="003018EA" w:rsidRPr="00253B30" w:rsidRDefault="003018EA" w:rsidP="003E46CF">
            <w:pPr>
              <w:pStyle w:val="rowtabella0"/>
              <w:rPr>
                <w:color w:val="002060"/>
              </w:rPr>
            </w:pPr>
            <w:r w:rsidRPr="00253B30">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08BC63"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300060"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8B379E" w14:textId="77777777" w:rsidR="003018EA" w:rsidRPr="00253B30" w:rsidRDefault="003018EA" w:rsidP="003E46CF">
            <w:pPr>
              <w:pStyle w:val="rowtabella0"/>
              <w:rPr>
                <w:color w:val="002060"/>
              </w:rPr>
            </w:pPr>
            <w:r w:rsidRPr="00253B30">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192F2" w14:textId="77777777" w:rsidR="003018EA" w:rsidRPr="00253B30" w:rsidRDefault="003018EA" w:rsidP="003E46CF">
            <w:pPr>
              <w:pStyle w:val="rowtabella0"/>
              <w:rPr>
                <w:color w:val="002060"/>
              </w:rPr>
            </w:pPr>
            <w:r w:rsidRPr="00253B30">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CF32FE" w14:textId="77777777" w:rsidR="003018EA" w:rsidRPr="00253B30" w:rsidRDefault="003018EA" w:rsidP="003E46CF">
            <w:pPr>
              <w:pStyle w:val="rowtabella0"/>
              <w:rPr>
                <w:color w:val="002060"/>
              </w:rPr>
            </w:pPr>
            <w:r w:rsidRPr="00253B30">
              <w:rPr>
                <w:color w:val="002060"/>
              </w:rPr>
              <w:t>VIA PERTINI</w:t>
            </w:r>
          </w:p>
        </w:tc>
      </w:tr>
      <w:tr w:rsidR="003018EA" w:rsidRPr="00253B30" w14:paraId="33B9E4F8"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154C02" w14:textId="77777777" w:rsidR="003018EA" w:rsidRPr="00253B30" w:rsidRDefault="003018EA" w:rsidP="003E46CF">
            <w:pPr>
              <w:pStyle w:val="rowtabella0"/>
              <w:rPr>
                <w:color w:val="002060"/>
              </w:rPr>
            </w:pPr>
            <w:r w:rsidRPr="00253B30">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11C8C8" w14:textId="77777777" w:rsidR="003018EA" w:rsidRPr="00253B30" w:rsidRDefault="003018EA" w:rsidP="003E46CF">
            <w:pPr>
              <w:pStyle w:val="rowtabella0"/>
              <w:rPr>
                <w:color w:val="002060"/>
              </w:rPr>
            </w:pPr>
            <w:r w:rsidRPr="00253B30">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509B9D"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6EB2A6" w14:textId="77777777" w:rsidR="003018EA" w:rsidRPr="00253B30" w:rsidRDefault="003018EA" w:rsidP="003E46CF">
            <w:pPr>
              <w:pStyle w:val="rowtabella0"/>
              <w:rPr>
                <w:color w:val="002060"/>
              </w:rPr>
            </w:pPr>
            <w:r w:rsidRPr="00253B30">
              <w:rPr>
                <w:color w:val="002060"/>
              </w:rPr>
              <w:t>17/10/2025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C85142" w14:textId="77777777" w:rsidR="003018EA" w:rsidRPr="00253B30" w:rsidRDefault="003018EA" w:rsidP="003E46CF">
            <w:pPr>
              <w:pStyle w:val="rowtabella0"/>
              <w:rPr>
                <w:color w:val="002060"/>
              </w:rPr>
            </w:pPr>
            <w:r w:rsidRPr="00253B30">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251B4" w14:textId="77777777" w:rsidR="003018EA" w:rsidRPr="00253B30" w:rsidRDefault="003018EA" w:rsidP="003E46CF">
            <w:pPr>
              <w:pStyle w:val="rowtabella0"/>
              <w:rPr>
                <w:color w:val="002060"/>
              </w:rPr>
            </w:pPr>
            <w:r w:rsidRPr="00253B30">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542A0" w14:textId="77777777" w:rsidR="003018EA" w:rsidRPr="00253B30" w:rsidRDefault="003018EA" w:rsidP="003E46CF">
            <w:pPr>
              <w:pStyle w:val="rowtabella0"/>
              <w:rPr>
                <w:color w:val="002060"/>
              </w:rPr>
            </w:pPr>
            <w:r w:rsidRPr="00253B30">
              <w:rPr>
                <w:color w:val="002060"/>
              </w:rPr>
              <w:t>VIA VAL CUVIA LOCALITA'AGRARIA</w:t>
            </w:r>
          </w:p>
        </w:tc>
      </w:tr>
      <w:tr w:rsidR="003018EA" w:rsidRPr="00253B30" w14:paraId="653AB296"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91C6B2" w14:textId="77777777" w:rsidR="003018EA" w:rsidRPr="00253B30" w:rsidRDefault="003018EA" w:rsidP="003E46CF">
            <w:pPr>
              <w:pStyle w:val="rowtabella0"/>
              <w:rPr>
                <w:color w:val="002060"/>
              </w:rPr>
            </w:pPr>
            <w:r w:rsidRPr="00253B30">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09B3D" w14:textId="77777777" w:rsidR="003018EA" w:rsidRPr="00253B30" w:rsidRDefault="003018EA" w:rsidP="003E46CF">
            <w:pPr>
              <w:pStyle w:val="rowtabella0"/>
              <w:rPr>
                <w:color w:val="002060"/>
              </w:rPr>
            </w:pPr>
            <w:r w:rsidRPr="00253B30">
              <w:rPr>
                <w:color w:val="002060"/>
              </w:rPr>
              <w:t>FROGS CLUB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067AC"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61CA1"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542F3" w14:textId="77777777" w:rsidR="003018EA" w:rsidRPr="00253B30" w:rsidRDefault="003018EA" w:rsidP="003E46CF">
            <w:pPr>
              <w:pStyle w:val="rowtabella0"/>
              <w:rPr>
                <w:color w:val="002060"/>
              </w:rPr>
            </w:pPr>
            <w:r w:rsidRPr="00253B30">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644DD" w14:textId="77777777" w:rsidR="003018EA" w:rsidRPr="00253B30" w:rsidRDefault="003018EA" w:rsidP="003E46CF">
            <w:pPr>
              <w:pStyle w:val="rowtabella0"/>
              <w:rPr>
                <w:color w:val="002060"/>
              </w:rPr>
            </w:pPr>
            <w:r w:rsidRPr="00253B30">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C8AED" w14:textId="77777777" w:rsidR="003018EA" w:rsidRPr="00253B30" w:rsidRDefault="003018EA" w:rsidP="003E46CF">
            <w:pPr>
              <w:pStyle w:val="rowtabella0"/>
              <w:rPr>
                <w:color w:val="002060"/>
              </w:rPr>
            </w:pPr>
            <w:r w:rsidRPr="00253B30">
              <w:rPr>
                <w:color w:val="002060"/>
              </w:rPr>
              <w:t>VIA SIBILLA 2C</w:t>
            </w:r>
          </w:p>
        </w:tc>
      </w:tr>
    </w:tbl>
    <w:p w14:paraId="17E21483" w14:textId="77777777" w:rsidR="003018EA" w:rsidRPr="00253B30" w:rsidRDefault="003018EA" w:rsidP="003018EA">
      <w:pPr>
        <w:pStyle w:val="breakline"/>
        <w:rPr>
          <w:rFonts w:eastAsiaTheme="minorEastAsia"/>
          <w:color w:val="002060"/>
        </w:rPr>
      </w:pPr>
    </w:p>
    <w:p w14:paraId="5739AE45" w14:textId="77777777" w:rsidR="003018EA" w:rsidRPr="00253B30" w:rsidRDefault="003018EA" w:rsidP="003018EA">
      <w:pPr>
        <w:pStyle w:val="breakline"/>
        <w:rPr>
          <w:color w:val="002060"/>
        </w:rPr>
      </w:pPr>
    </w:p>
    <w:p w14:paraId="5ADF6E3F" w14:textId="77777777" w:rsidR="003018EA" w:rsidRPr="00253B30" w:rsidRDefault="003018EA" w:rsidP="003018EA">
      <w:pPr>
        <w:pStyle w:val="breakline"/>
        <w:rPr>
          <w:color w:val="002060"/>
        </w:rPr>
      </w:pPr>
    </w:p>
    <w:p w14:paraId="48955747" w14:textId="77777777" w:rsidR="003018EA" w:rsidRPr="00253B30" w:rsidRDefault="003018EA" w:rsidP="003018EA">
      <w:pPr>
        <w:pStyle w:val="sottotitolocampionato10"/>
        <w:rPr>
          <w:color w:val="002060"/>
        </w:rPr>
      </w:pPr>
      <w:r w:rsidRPr="00253B30">
        <w:rPr>
          <w:color w:val="002060"/>
        </w:rP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5"/>
        <w:gridCol w:w="385"/>
        <w:gridCol w:w="898"/>
        <w:gridCol w:w="1178"/>
        <w:gridCol w:w="1551"/>
        <w:gridCol w:w="1556"/>
      </w:tblGrid>
      <w:tr w:rsidR="003018EA" w:rsidRPr="00253B30" w14:paraId="2E699A8C"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22A51"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E3201"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11C44"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6369F"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A240B"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568E7"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63485"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1C62D718"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5ACA99" w14:textId="77777777" w:rsidR="003018EA" w:rsidRPr="00253B30" w:rsidRDefault="003018EA" w:rsidP="003E46CF">
            <w:pPr>
              <w:pStyle w:val="rowtabella0"/>
              <w:rPr>
                <w:color w:val="002060"/>
              </w:rPr>
            </w:pPr>
            <w:r w:rsidRPr="00253B30">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B0BF9" w14:textId="77777777" w:rsidR="003018EA" w:rsidRPr="00253B30" w:rsidRDefault="003018EA" w:rsidP="003E46CF">
            <w:pPr>
              <w:pStyle w:val="rowtabella0"/>
              <w:rPr>
                <w:color w:val="002060"/>
              </w:rPr>
            </w:pPr>
            <w:r w:rsidRPr="00253B30">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738BC"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83FA4" w14:textId="77777777" w:rsidR="003018EA" w:rsidRPr="00253B30" w:rsidRDefault="003018EA" w:rsidP="003E46CF">
            <w:pPr>
              <w:pStyle w:val="rowtabella0"/>
              <w:rPr>
                <w:color w:val="002060"/>
              </w:rPr>
            </w:pPr>
            <w:r w:rsidRPr="00253B30">
              <w:rPr>
                <w:color w:val="002060"/>
              </w:rPr>
              <w:t>17/10/2025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E4B06" w14:textId="77777777" w:rsidR="003018EA" w:rsidRPr="00253B30" w:rsidRDefault="003018EA" w:rsidP="003E46CF">
            <w:pPr>
              <w:pStyle w:val="rowtabella0"/>
              <w:rPr>
                <w:color w:val="002060"/>
              </w:rPr>
            </w:pPr>
            <w:r w:rsidRPr="00253B30">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0F3DA" w14:textId="77777777" w:rsidR="003018EA" w:rsidRPr="00253B30" w:rsidRDefault="003018EA" w:rsidP="003E46CF">
            <w:pPr>
              <w:pStyle w:val="rowtabella0"/>
              <w:rPr>
                <w:color w:val="002060"/>
              </w:rPr>
            </w:pPr>
            <w:r w:rsidRPr="00253B30">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7E7C2" w14:textId="77777777" w:rsidR="003018EA" w:rsidRPr="00253B30" w:rsidRDefault="003018EA" w:rsidP="003E46CF">
            <w:pPr>
              <w:pStyle w:val="rowtabella0"/>
              <w:rPr>
                <w:color w:val="002060"/>
              </w:rPr>
            </w:pPr>
            <w:r w:rsidRPr="00253B30">
              <w:rPr>
                <w:color w:val="002060"/>
              </w:rPr>
              <w:t>PIAZZA S. D'ACQUISTO</w:t>
            </w:r>
          </w:p>
        </w:tc>
      </w:tr>
      <w:tr w:rsidR="003018EA" w:rsidRPr="00253B30" w14:paraId="0EF2D4FA"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E2707D" w14:textId="77777777" w:rsidR="003018EA" w:rsidRPr="00253B30" w:rsidRDefault="003018EA" w:rsidP="003E46CF">
            <w:pPr>
              <w:pStyle w:val="rowtabella0"/>
              <w:rPr>
                <w:color w:val="002060"/>
              </w:rPr>
            </w:pPr>
            <w:r w:rsidRPr="00253B30">
              <w:rPr>
                <w:color w:val="002060"/>
              </w:rPr>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022ACE" w14:textId="77777777" w:rsidR="003018EA" w:rsidRPr="00253B30" w:rsidRDefault="003018EA" w:rsidP="003E46CF">
            <w:pPr>
              <w:pStyle w:val="rowtabella0"/>
              <w:rPr>
                <w:color w:val="002060"/>
              </w:rPr>
            </w:pPr>
            <w:r w:rsidRPr="00253B30">
              <w:rPr>
                <w:color w:val="002060"/>
              </w:rPr>
              <w:t>CASTIGNANO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30C793"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6528B9"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D7FE46" w14:textId="77777777" w:rsidR="003018EA" w:rsidRPr="00253B30" w:rsidRDefault="003018EA" w:rsidP="003E46CF">
            <w:pPr>
              <w:pStyle w:val="rowtabella0"/>
              <w:rPr>
                <w:color w:val="002060"/>
              </w:rPr>
            </w:pPr>
            <w:r w:rsidRPr="00253B30">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29EB1" w14:textId="77777777" w:rsidR="003018EA" w:rsidRPr="00253B30" w:rsidRDefault="003018EA" w:rsidP="003E46CF">
            <w:pPr>
              <w:pStyle w:val="rowtabella0"/>
              <w:rPr>
                <w:color w:val="002060"/>
              </w:rPr>
            </w:pPr>
            <w:r w:rsidRPr="00253B30">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CECF47" w14:textId="77777777" w:rsidR="003018EA" w:rsidRPr="00253B30" w:rsidRDefault="003018EA" w:rsidP="003E46CF">
            <w:pPr>
              <w:pStyle w:val="rowtabella0"/>
              <w:rPr>
                <w:color w:val="002060"/>
              </w:rPr>
            </w:pPr>
            <w:r w:rsidRPr="00253B30">
              <w:rPr>
                <w:color w:val="002060"/>
              </w:rPr>
              <w:t>VIA ROCCHETTA</w:t>
            </w:r>
          </w:p>
        </w:tc>
      </w:tr>
      <w:tr w:rsidR="003018EA" w:rsidRPr="00253B30" w14:paraId="4805E641"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E129CE" w14:textId="77777777" w:rsidR="003018EA" w:rsidRPr="00253B30" w:rsidRDefault="003018EA" w:rsidP="003E46CF">
            <w:pPr>
              <w:pStyle w:val="rowtabella0"/>
              <w:rPr>
                <w:color w:val="002060"/>
              </w:rPr>
            </w:pPr>
            <w:r w:rsidRPr="00253B30">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0D730B" w14:textId="77777777" w:rsidR="003018EA" w:rsidRPr="00253B30" w:rsidRDefault="003018EA" w:rsidP="003E46CF">
            <w:pPr>
              <w:pStyle w:val="rowtabella0"/>
              <w:rPr>
                <w:color w:val="002060"/>
              </w:rPr>
            </w:pPr>
            <w:r w:rsidRPr="00253B30">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03311C"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7FB6EC"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99349B" w14:textId="77777777" w:rsidR="003018EA" w:rsidRPr="00253B30" w:rsidRDefault="003018EA" w:rsidP="003E46CF">
            <w:pPr>
              <w:pStyle w:val="rowtabella0"/>
              <w:rPr>
                <w:color w:val="002060"/>
              </w:rPr>
            </w:pPr>
            <w:r w:rsidRPr="00253B30">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83F2FA" w14:textId="77777777" w:rsidR="003018EA" w:rsidRPr="00253B30" w:rsidRDefault="003018EA" w:rsidP="003E46CF">
            <w:pPr>
              <w:pStyle w:val="rowtabella0"/>
              <w:rPr>
                <w:color w:val="002060"/>
              </w:rPr>
            </w:pPr>
            <w:r w:rsidRPr="00253B30">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D4466" w14:textId="77777777" w:rsidR="003018EA" w:rsidRPr="00253B30" w:rsidRDefault="003018EA" w:rsidP="003E46CF">
            <w:pPr>
              <w:pStyle w:val="rowtabella0"/>
              <w:rPr>
                <w:color w:val="002060"/>
              </w:rPr>
            </w:pPr>
            <w:r w:rsidRPr="00253B30">
              <w:rPr>
                <w:color w:val="002060"/>
              </w:rPr>
              <w:t>VIA DELLA LIBERTA'</w:t>
            </w:r>
          </w:p>
        </w:tc>
      </w:tr>
      <w:tr w:rsidR="003018EA" w:rsidRPr="00253B30" w14:paraId="1A093E01"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5F265A" w14:textId="77777777" w:rsidR="003018EA" w:rsidRPr="00253B30" w:rsidRDefault="003018EA" w:rsidP="003E46CF">
            <w:pPr>
              <w:pStyle w:val="rowtabella0"/>
              <w:rPr>
                <w:color w:val="002060"/>
              </w:rPr>
            </w:pPr>
            <w:r w:rsidRPr="00253B30">
              <w:rPr>
                <w:color w:val="002060"/>
              </w:rPr>
              <w:t>MANSARDA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4F2343" w14:textId="77777777" w:rsidR="003018EA" w:rsidRPr="00253B30" w:rsidRDefault="003018EA" w:rsidP="003E46CF">
            <w:pPr>
              <w:pStyle w:val="rowtabella0"/>
              <w:rPr>
                <w:color w:val="002060"/>
              </w:rPr>
            </w:pPr>
            <w:r w:rsidRPr="00253B30">
              <w:rPr>
                <w:color w:val="002060"/>
              </w:rPr>
              <w:t>POLISPORTIVA VILLA PIGNA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088FA4"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7B594C" w14:textId="77777777" w:rsidR="003018EA" w:rsidRPr="00253B30" w:rsidRDefault="003018EA" w:rsidP="003E46CF">
            <w:pPr>
              <w:pStyle w:val="rowtabella0"/>
              <w:rPr>
                <w:color w:val="002060"/>
              </w:rPr>
            </w:pPr>
            <w:r w:rsidRPr="00253B30">
              <w:rPr>
                <w:color w:val="002060"/>
              </w:rPr>
              <w:t>17/10/2025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1DA6D5" w14:textId="77777777" w:rsidR="003018EA" w:rsidRPr="00253B30" w:rsidRDefault="003018EA" w:rsidP="003E46CF">
            <w:pPr>
              <w:pStyle w:val="rowtabella0"/>
              <w:rPr>
                <w:color w:val="002060"/>
              </w:rPr>
            </w:pPr>
            <w:r w:rsidRPr="00253B30">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95F446" w14:textId="77777777" w:rsidR="003018EA" w:rsidRPr="00253B30" w:rsidRDefault="003018EA" w:rsidP="003E46CF">
            <w:pPr>
              <w:pStyle w:val="rowtabella0"/>
              <w:rPr>
                <w:color w:val="002060"/>
              </w:rPr>
            </w:pPr>
            <w:r w:rsidRPr="00253B30">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C8F26E" w14:textId="77777777" w:rsidR="003018EA" w:rsidRPr="00253B30" w:rsidRDefault="003018EA" w:rsidP="003E46CF">
            <w:pPr>
              <w:pStyle w:val="rowtabella0"/>
              <w:rPr>
                <w:color w:val="002060"/>
              </w:rPr>
            </w:pPr>
            <w:r w:rsidRPr="00253B30">
              <w:rPr>
                <w:color w:val="002060"/>
              </w:rPr>
              <w:t>FRAZ.PAGLIARE VIA VECCHI</w:t>
            </w:r>
          </w:p>
        </w:tc>
      </w:tr>
      <w:tr w:rsidR="003018EA" w:rsidRPr="00253B30" w14:paraId="1CA6941C"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9C703F" w14:textId="77777777" w:rsidR="003018EA" w:rsidRPr="00253B30" w:rsidRDefault="003018EA" w:rsidP="003E46CF">
            <w:pPr>
              <w:pStyle w:val="rowtabella0"/>
              <w:rPr>
                <w:color w:val="002060"/>
              </w:rPr>
            </w:pPr>
            <w:r w:rsidRPr="00253B30">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8B1074" w14:textId="77777777" w:rsidR="003018EA" w:rsidRPr="00253B30" w:rsidRDefault="003018EA" w:rsidP="003E46CF">
            <w:pPr>
              <w:pStyle w:val="rowtabella0"/>
              <w:rPr>
                <w:color w:val="002060"/>
              </w:rPr>
            </w:pPr>
            <w:r w:rsidRPr="00253B30">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031DCF"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9B8F14"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CCB5ED" w14:textId="77777777" w:rsidR="003018EA" w:rsidRPr="00253B30" w:rsidRDefault="003018EA" w:rsidP="003E46CF">
            <w:pPr>
              <w:pStyle w:val="rowtabella0"/>
              <w:rPr>
                <w:color w:val="002060"/>
              </w:rPr>
            </w:pPr>
            <w:r w:rsidRPr="00253B30">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6C1FC3" w14:textId="77777777" w:rsidR="003018EA" w:rsidRPr="00253B30" w:rsidRDefault="003018EA" w:rsidP="003E46CF">
            <w:pPr>
              <w:pStyle w:val="rowtabella0"/>
              <w:rPr>
                <w:color w:val="002060"/>
              </w:rPr>
            </w:pPr>
            <w:r w:rsidRPr="00253B30">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0B4D71" w14:textId="77777777" w:rsidR="003018EA" w:rsidRPr="00253B30" w:rsidRDefault="003018EA" w:rsidP="003E46CF">
            <w:pPr>
              <w:pStyle w:val="rowtabella0"/>
              <w:rPr>
                <w:color w:val="002060"/>
              </w:rPr>
            </w:pPr>
            <w:r w:rsidRPr="00253B30">
              <w:rPr>
                <w:color w:val="002060"/>
              </w:rPr>
              <w:t>VIA DON GIUSEPPE MARUCCI 1</w:t>
            </w:r>
          </w:p>
        </w:tc>
      </w:tr>
      <w:tr w:rsidR="003018EA" w:rsidRPr="00253B30" w14:paraId="050E9E58"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8CC885" w14:textId="77777777" w:rsidR="003018EA" w:rsidRPr="00253B30" w:rsidRDefault="003018EA" w:rsidP="003E46CF">
            <w:pPr>
              <w:pStyle w:val="rowtabella0"/>
              <w:rPr>
                <w:color w:val="002060"/>
              </w:rPr>
            </w:pPr>
            <w:r w:rsidRPr="00253B30">
              <w:rPr>
                <w:color w:val="002060"/>
              </w:rPr>
              <w:lastRenderedPageBreak/>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561B1" w14:textId="77777777" w:rsidR="003018EA" w:rsidRPr="00253B30" w:rsidRDefault="003018EA" w:rsidP="003E46CF">
            <w:pPr>
              <w:pStyle w:val="rowtabella0"/>
              <w:rPr>
                <w:color w:val="002060"/>
              </w:rPr>
            </w:pPr>
            <w:r w:rsidRPr="00253B30">
              <w:rPr>
                <w:color w:val="002060"/>
              </w:rPr>
              <w:t>TRUENTIN LAMA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1B92A"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94F62" w14:textId="77777777" w:rsidR="003018EA" w:rsidRPr="00253B30" w:rsidRDefault="003018EA" w:rsidP="003E46CF">
            <w:pPr>
              <w:pStyle w:val="rowtabella0"/>
              <w:rPr>
                <w:color w:val="002060"/>
              </w:rPr>
            </w:pPr>
            <w:r w:rsidRPr="00253B30">
              <w:rPr>
                <w:color w:val="002060"/>
              </w:rPr>
              <w:t>18/10/2025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73540" w14:textId="77777777" w:rsidR="003018EA" w:rsidRPr="00253B30" w:rsidRDefault="003018EA" w:rsidP="003E46CF">
            <w:pPr>
              <w:pStyle w:val="rowtabella0"/>
              <w:rPr>
                <w:color w:val="002060"/>
              </w:rPr>
            </w:pPr>
            <w:r w:rsidRPr="00253B30">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29924" w14:textId="77777777" w:rsidR="003018EA" w:rsidRPr="00253B30" w:rsidRDefault="003018EA" w:rsidP="003E46CF">
            <w:pPr>
              <w:pStyle w:val="rowtabella0"/>
              <w:rPr>
                <w:color w:val="002060"/>
              </w:rPr>
            </w:pPr>
            <w:r w:rsidRPr="00253B30">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9B917" w14:textId="77777777" w:rsidR="003018EA" w:rsidRPr="00253B30" w:rsidRDefault="003018EA" w:rsidP="003E46CF">
            <w:pPr>
              <w:pStyle w:val="rowtabella0"/>
              <w:rPr>
                <w:color w:val="002060"/>
              </w:rPr>
            </w:pPr>
            <w:r w:rsidRPr="00253B30">
              <w:rPr>
                <w:color w:val="002060"/>
              </w:rPr>
              <w:t>VIA CORRADI</w:t>
            </w:r>
          </w:p>
        </w:tc>
      </w:tr>
    </w:tbl>
    <w:p w14:paraId="1CDD5A88" w14:textId="77777777" w:rsidR="003018EA" w:rsidRPr="00C83CDF" w:rsidRDefault="003018EA" w:rsidP="003018EA">
      <w:pPr>
        <w:pStyle w:val="breakline"/>
        <w:rPr>
          <w:rFonts w:eastAsiaTheme="minorEastAsia"/>
          <w:color w:val="002060"/>
        </w:rPr>
      </w:pPr>
    </w:p>
    <w:p w14:paraId="72E6CE99" w14:textId="77777777" w:rsidR="003018EA" w:rsidRPr="00C83CDF" w:rsidRDefault="003018EA" w:rsidP="003018EA">
      <w:pPr>
        <w:pStyle w:val="breakline"/>
        <w:rPr>
          <w:color w:val="002060"/>
        </w:rPr>
      </w:pPr>
    </w:p>
    <w:p w14:paraId="1B90B075" w14:textId="77777777" w:rsidR="003018EA" w:rsidRPr="00C83CDF" w:rsidRDefault="003018EA" w:rsidP="003018EA">
      <w:pPr>
        <w:pStyle w:val="titolocampionato0"/>
        <w:shd w:val="clear" w:color="auto" w:fill="CCCCCC"/>
        <w:spacing w:before="80" w:after="40"/>
        <w:rPr>
          <w:color w:val="002060"/>
        </w:rPr>
      </w:pPr>
      <w:r w:rsidRPr="00C83CDF">
        <w:rPr>
          <w:color w:val="002060"/>
        </w:rPr>
        <w:t>REGIONALE CALCIO A 5 FEMMINILE</w:t>
      </w:r>
    </w:p>
    <w:p w14:paraId="18CE2923" w14:textId="77777777" w:rsidR="003018EA" w:rsidRPr="00C83CDF" w:rsidRDefault="003018EA" w:rsidP="003018EA">
      <w:pPr>
        <w:pStyle w:val="titoloprinc0"/>
        <w:rPr>
          <w:color w:val="002060"/>
        </w:rPr>
      </w:pPr>
      <w:r w:rsidRPr="00C83CDF">
        <w:rPr>
          <w:color w:val="002060"/>
        </w:rPr>
        <w:t>VARIAZIONI AL PROGRAMMA GARE</w:t>
      </w:r>
    </w:p>
    <w:p w14:paraId="380CD2C5" w14:textId="77777777" w:rsidR="003018EA" w:rsidRPr="00C83CDF" w:rsidRDefault="003018EA" w:rsidP="003018EA">
      <w:pPr>
        <w:pStyle w:val="breakline"/>
        <w:rPr>
          <w:color w:val="002060"/>
        </w:rPr>
      </w:pPr>
    </w:p>
    <w:p w14:paraId="5EFEAC1A" w14:textId="77777777" w:rsidR="003018EA" w:rsidRPr="00C83CDF" w:rsidRDefault="003018EA" w:rsidP="003018EA">
      <w:pPr>
        <w:pStyle w:val="breakline"/>
        <w:rPr>
          <w:color w:val="002060"/>
        </w:rPr>
      </w:pPr>
    </w:p>
    <w:p w14:paraId="34069DC2" w14:textId="77777777" w:rsidR="003018EA" w:rsidRPr="00C83CDF" w:rsidRDefault="003018EA" w:rsidP="003018EA">
      <w:pPr>
        <w:pStyle w:val="sottotitolocampionato10"/>
        <w:rPr>
          <w:color w:val="002060"/>
        </w:rPr>
      </w:pPr>
      <w:r w:rsidRPr="00C83CD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018EA" w:rsidRPr="00C83CDF" w14:paraId="27DBA876" w14:textId="77777777" w:rsidTr="00281B4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EFCCE" w14:textId="77777777" w:rsidR="003018EA" w:rsidRPr="00C83CDF" w:rsidRDefault="003018EA" w:rsidP="003E46CF">
            <w:pPr>
              <w:pStyle w:val="headertabella0"/>
              <w:rPr>
                <w:color w:val="002060"/>
              </w:rPr>
            </w:pPr>
            <w:r w:rsidRPr="00C83CD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5692B" w14:textId="77777777" w:rsidR="003018EA" w:rsidRPr="00C83CDF" w:rsidRDefault="003018EA" w:rsidP="003E46CF">
            <w:pPr>
              <w:pStyle w:val="headertabella0"/>
              <w:rPr>
                <w:color w:val="002060"/>
              </w:rPr>
            </w:pPr>
            <w:r w:rsidRPr="00C83CDF">
              <w:rPr>
                <w:color w:val="002060"/>
              </w:rPr>
              <w:t xml:space="preserve">N° </w:t>
            </w:r>
            <w:proofErr w:type="spellStart"/>
            <w:r w:rsidRPr="00C83CDF">
              <w:rPr>
                <w:color w:val="002060"/>
              </w:rPr>
              <w:t>Gior</w:t>
            </w:r>
            <w:proofErr w:type="spellEnd"/>
            <w:r w:rsidRPr="00C83CD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053B0" w14:textId="77777777" w:rsidR="003018EA" w:rsidRPr="00C83CDF" w:rsidRDefault="003018EA" w:rsidP="003E46CF">
            <w:pPr>
              <w:pStyle w:val="headertabella0"/>
              <w:rPr>
                <w:color w:val="002060"/>
              </w:rPr>
            </w:pPr>
            <w:r w:rsidRPr="00C83CD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76233" w14:textId="77777777" w:rsidR="003018EA" w:rsidRPr="00C83CDF" w:rsidRDefault="003018EA" w:rsidP="003E46CF">
            <w:pPr>
              <w:pStyle w:val="headertabella0"/>
              <w:rPr>
                <w:color w:val="002060"/>
              </w:rPr>
            </w:pPr>
            <w:r w:rsidRPr="00C83CD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F2182" w14:textId="77777777" w:rsidR="003018EA" w:rsidRPr="00C83CDF" w:rsidRDefault="003018EA" w:rsidP="003E46CF">
            <w:pPr>
              <w:pStyle w:val="headertabella0"/>
              <w:rPr>
                <w:color w:val="002060"/>
              </w:rPr>
            </w:pPr>
            <w:r w:rsidRPr="00C83CDF">
              <w:rPr>
                <w:color w:val="002060"/>
              </w:rPr>
              <w:t xml:space="preserve">Data </w:t>
            </w:r>
            <w:proofErr w:type="spellStart"/>
            <w:r w:rsidRPr="00C83CDF">
              <w:rPr>
                <w:color w:val="002060"/>
              </w:rPr>
              <w:t>Orig</w:t>
            </w:r>
            <w:proofErr w:type="spellEnd"/>
            <w:r w:rsidRPr="00C83CD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5500B" w14:textId="77777777" w:rsidR="003018EA" w:rsidRPr="00C83CDF" w:rsidRDefault="003018EA" w:rsidP="003E46CF">
            <w:pPr>
              <w:pStyle w:val="headertabella0"/>
              <w:rPr>
                <w:color w:val="002060"/>
              </w:rPr>
            </w:pPr>
            <w:r w:rsidRPr="00C83CD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C8B57" w14:textId="77777777" w:rsidR="003018EA" w:rsidRPr="00C83CDF" w:rsidRDefault="003018EA" w:rsidP="003E46CF">
            <w:pPr>
              <w:pStyle w:val="headertabella0"/>
              <w:rPr>
                <w:color w:val="002060"/>
              </w:rPr>
            </w:pPr>
            <w:r w:rsidRPr="00C83CDF">
              <w:rPr>
                <w:color w:val="002060"/>
              </w:rPr>
              <w:t xml:space="preserve">Ora </w:t>
            </w:r>
            <w:proofErr w:type="spellStart"/>
            <w:r w:rsidRPr="00C83CDF">
              <w:rPr>
                <w:color w:val="002060"/>
              </w:rPr>
              <w:t>Orig</w:t>
            </w:r>
            <w:proofErr w:type="spellEnd"/>
            <w:r w:rsidRPr="00C83CD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A5E2C" w14:textId="77777777" w:rsidR="003018EA" w:rsidRPr="00C83CDF" w:rsidRDefault="003018EA" w:rsidP="003E46CF">
            <w:pPr>
              <w:pStyle w:val="headertabella0"/>
              <w:rPr>
                <w:color w:val="002060"/>
              </w:rPr>
            </w:pPr>
            <w:r w:rsidRPr="00C83CDF">
              <w:rPr>
                <w:color w:val="002060"/>
              </w:rPr>
              <w:t>Impianto</w:t>
            </w:r>
          </w:p>
        </w:tc>
      </w:tr>
      <w:tr w:rsidR="003018EA" w:rsidRPr="00C83CDF" w14:paraId="165846A9" w14:textId="77777777" w:rsidTr="00281B4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108BF" w14:textId="77777777" w:rsidR="003018EA" w:rsidRPr="00281B4B" w:rsidRDefault="003018EA" w:rsidP="003E46CF">
            <w:pPr>
              <w:pStyle w:val="rowtabella0"/>
              <w:rPr>
                <w:color w:val="002060"/>
                <w:highlight w:val="yellow"/>
              </w:rPr>
            </w:pPr>
            <w:r w:rsidRPr="00281B4B">
              <w:rPr>
                <w:color w:val="002060"/>
                <w:highlight w:val="yellow"/>
              </w:rPr>
              <w:t>19/10/2025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9425A" w14:textId="77777777" w:rsidR="003018EA" w:rsidRPr="00281B4B" w:rsidRDefault="003018EA" w:rsidP="003E46CF">
            <w:pPr>
              <w:pStyle w:val="rowtabella0"/>
              <w:jc w:val="center"/>
              <w:rPr>
                <w:color w:val="002060"/>
                <w:highlight w:val="yellow"/>
              </w:rPr>
            </w:pPr>
            <w:r w:rsidRPr="00281B4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37506" w14:textId="77777777" w:rsidR="003018EA" w:rsidRPr="00281B4B" w:rsidRDefault="003018EA" w:rsidP="003E46CF">
            <w:pPr>
              <w:pStyle w:val="rowtabella0"/>
              <w:rPr>
                <w:color w:val="002060"/>
                <w:highlight w:val="yellow"/>
              </w:rPr>
            </w:pPr>
            <w:r w:rsidRPr="00281B4B">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4A9C" w14:textId="77777777" w:rsidR="003018EA" w:rsidRPr="00281B4B" w:rsidRDefault="003018EA" w:rsidP="003E46CF">
            <w:pPr>
              <w:pStyle w:val="rowtabella0"/>
              <w:rPr>
                <w:color w:val="002060"/>
                <w:highlight w:val="yellow"/>
              </w:rPr>
            </w:pPr>
            <w:proofErr w:type="gramStart"/>
            <w:r w:rsidRPr="00281B4B">
              <w:rPr>
                <w:color w:val="002060"/>
                <w:highlight w:val="yellow"/>
              </w:rPr>
              <w:t>MR.SANGIORGESE</w:t>
            </w:r>
            <w:proofErr w:type="gramEnd"/>
            <w:r w:rsidRPr="00281B4B">
              <w:rPr>
                <w:color w:val="002060"/>
                <w:highlight w:val="yellow"/>
              </w:rPr>
              <w:t xml:space="preserve"> CALCIO1922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1DEF" w14:textId="49BD5B05" w:rsidR="003018EA" w:rsidRPr="00C83CDF" w:rsidRDefault="003018EA" w:rsidP="003E46C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D3CCE" w14:textId="77777777" w:rsidR="003018EA" w:rsidRPr="00C83CDF" w:rsidRDefault="003018EA" w:rsidP="003E46CF">
            <w:pPr>
              <w:pStyle w:val="rowtabella0"/>
              <w:jc w:val="center"/>
              <w:rPr>
                <w:color w:val="002060"/>
              </w:rPr>
            </w:pPr>
            <w:r w:rsidRPr="00281B4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82A7" w14:textId="77777777" w:rsidR="003018EA" w:rsidRPr="00C83CDF" w:rsidRDefault="003018EA" w:rsidP="003E46C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B1602" w14:textId="77777777" w:rsidR="003018EA" w:rsidRPr="00C83CDF" w:rsidRDefault="003018EA" w:rsidP="003E46CF">
            <w:pPr>
              <w:rPr>
                <w:color w:val="002060"/>
              </w:rPr>
            </w:pPr>
          </w:p>
        </w:tc>
      </w:tr>
    </w:tbl>
    <w:p w14:paraId="6D631456" w14:textId="77777777" w:rsidR="003018EA" w:rsidRPr="00C83CDF" w:rsidRDefault="003018EA" w:rsidP="003018EA">
      <w:pPr>
        <w:pStyle w:val="breakline"/>
        <w:rPr>
          <w:rFonts w:eastAsiaTheme="minorEastAsia"/>
          <w:color w:val="002060"/>
        </w:rPr>
      </w:pPr>
    </w:p>
    <w:p w14:paraId="0D101C0F" w14:textId="77777777" w:rsidR="003018EA" w:rsidRPr="00C83CDF" w:rsidRDefault="003018EA" w:rsidP="003018EA">
      <w:pPr>
        <w:pStyle w:val="breakline"/>
        <w:rPr>
          <w:color w:val="002060"/>
        </w:rPr>
      </w:pPr>
    </w:p>
    <w:p w14:paraId="3E1125D2" w14:textId="77777777" w:rsidR="003018EA" w:rsidRPr="00C83CDF" w:rsidRDefault="003018EA" w:rsidP="003018EA">
      <w:pPr>
        <w:pStyle w:val="titoloprinc0"/>
        <w:rPr>
          <w:color w:val="002060"/>
        </w:rPr>
      </w:pPr>
      <w:r w:rsidRPr="00C83CDF">
        <w:rPr>
          <w:color w:val="002060"/>
        </w:rPr>
        <w:t>RISULTATI</w:t>
      </w:r>
    </w:p>
    <w:p w14:paraId="32E4AFDF" w14:textId="77777777" w:rsidR="003018EA" w:rsidRPr="00C83CDF" w:rsidRDefault="003018EA" w:rsidP="003018EA">
      <w:pPr>
        <w:pStyle w:val="breakline"/>
        <w:rPr>
          <w:color w:val="002060"/>
        </w:rPr>
      </w:pPr>
    </w:p>
    <w:p w14:paraId="0A3BDBE7" w14:textId="77777777" w:rsidR="003018EA" w:rsidRPr="00C83CDF" w:rsidRDefault="003018EA" w:rsidP="003018EA">
      <w:pPr>
        <w:pStyle w:val="sottotitolocampionato10"/>
        <w:rPr>
          <w:color w:val="002060"/>
        </w:rPr>
      </w:pPr>
      <w:r w:rsidRPr="00C83CDF">
        <w:rPr>
          <w:color w:val="002060"/>
        </w:rPr>
        <w:t>RISULTATI UFFICIALI GARE DEL 10/10/2025</w:t>
      </w:r>
    </w:p>
    <w:p w14:paraId="5DCD6236" w14:textId="77777777" w:rsidR="003018EA" w:rsidRPr="003018EA" w:rsidRDefault="003018EA" w:rsidP="003018EA">
      <w:pPr>
        <w:pStyle w:val="sottotitolocampionato20"/>
        <w:spacing w:before="0" w:beforeAutospacing="0" w:after="0" w:afterAutospacing="0"/>
        <w:rPr>
          <w:rFonts w:ascii="Arial" w:hAnsi="Arial" w:cs="Arial"/>
          <w:color w:val="002060"/>
          <w:sz w:val="20"/>
          <w:szCs w:val="20"/>
        </w:rPr>
      </w:pPr>
      <w:r w:rsidRPr="003018EA">
        <w:rPr>
          <w:rFonts w:ascii="Arial" w:hAnsi="Arial" w:cs="Arial"/>
          <w:color w:val="002060"/>
          <w:sz w:val="20"/>
          <w:szCs w:val="20"/>
        </w:rPr>
        <w:t>Si trascrivono qui di seguito i risultati ufficiali delle gare disputate</w:t>
      </w:r>
    </w:p>
    <w:p w14:paraId="1DAD4F23" w14:textId="77777777" w:rsidR="003018EA" w:rsidRPr="00C83CDF" w:rsidRDefault="003018EA" w:rsidP="003018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018EA" w:rsidRPr="00C83CDF" w14:paraId="7CB7F3E5" w14:textId="77777777" w:rsidTr="003E4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4D35AB9A"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1ADCF" w14:textId="77777777" w:rsidR="003018EA" w:rsidRPr="00C83CDF" w:rsidRDefault="003018EA" w:rsidP="003E46CF">
                  <w:pPr>
                    <w:pStyle w:val="headertabella0"/>
                    <w:rPr>
                      <w:color w:val="002060"/>
                    </w:rPr>
                  </w:pPr>
                  <w:r w:rsidRPr="00C83CDF">
                    <w:rPr>
                      <w:color w:val="002060"/>
                    </w:rPr>
                    <w:t>GIRONE A - 3 Giornata - A</w:t>
                  </w:r>
                </w:p>
              </w:tc>
            </w:tr>
            <w:tr w:rsidR="003018EA" w:rsidRPr="00C83CDF" w14:paraId="79BB4BCA"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04FEC6" w14:textId="77777777" w:rsidR="003018EA" w:rsidRPr="00C83CDF" w:rsidRDefault="003018EA" w:rsidP="003E46CF">
                  <w:pPr>
                    <w:pStyle w:val="rowtabella0"/>
                    <w:rPr>
                      <w:color w:val="002060"/>
                    </w:rPr>
                  </w:pPr>
                  <w:r w:rsidRPr="00C83CDF">
                    <w:rPr>
                      <w:color w:val="002060"/>
                    </w:rPr>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EC4E1" w14:textId="77777777" w:rsidR="003018EA" w:rsidRPr="00C83CDF" w:rsidRDefault="003018EA" w:rsidP="003E46CF">
                  <w:pPr>
                    <w:pStyle w:val="rowtabella0"/>
                    <w:rPr>
                      <w:color w:val="002060"/>
                    </w:rPr>
                  </w:pPr>
                  <w:r w:rsidRPr="00C83CDF">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3A223" w14:textId="77777777" w:rsidR="003018EA" w:rsidRPr="00C83CDF" w:rsidRDefault="003018EA" w:rsidP="003E46CF">
                  <w:pPr>
                    <w:pStyle w:val="rowtabella0"/>
                    <w:jc w:val="center"/>
                    <w:rPr>
                      <w:color w:val="002060"/>
                    </w:rPr>
                  </w:pPr>
                  <w:r w:rsidRPr="00C83CDF">
                    <w:rPr>
                      <w:color w:val="002060"/>
                    </w:rPr>
                    <w:t>2 - 17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FED9B" w14:textId="77777777" w:rsidR="003018EA" w:rsidRPr="00C83CDF" w:rsidRDefault="003018EA" w:rsidP="003E46CF">
                  <w:pPr>
                    <w:pStyle w:val="rowtabella0"/>
                    <w:jc w:val="center"/>
                    <w:rPr>
                      <w:color w:val="002060"/>
                    </w:rPr>
                  </w:pPr>
                  <w:r w:rsidRPr="00C83CDF">
                    <w:rPr>
                      <w:color w:val="002060"/>
                    </w:rPr>
                    <w:t> </w:t>
                  </w:r>
                </w:p>
              </w:tc>
            </w:tr>
            <w:tr w:rsidR="003018EA" w:rsidRPr="00C83CDF" w14:paraId="094DDE20"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578796" w14:textId="77777777" w:rsidR="003018EA" w:rsidRPr="00C83CDF" w:rsidRDefault="003018EA" w:rsidP="003E46CF">
                  <w:pPr>
                    <w:pStyle w:val="rowtabella0"/>
                    <w:rPr>
                      <w:color w:val="002060"/>
                    </w:rPr>
                  </w:pPr>
                  <w:r w:rsidRPr="00C83CDF">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F93B11" w14:textId="77777777" w:rsidR="003018EA" w:rsidRPr="00C83CDF" w:rsidRDefault="003018EA" w:rsidP="003E46CF">
                  <w:pPr>
                    <w:pStyle w:val="rowtabella0"/>
                    <w:rPr>
                      <w:color w:val="002060"/>
                    </w:rPr>
                  </w:pPr>
                  <w:r w:rsidRPr="00C83CDF">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5BD025" w14:textId="77777777" w:rsidR="003018EA" w:rsidRPr="00C83CDF" w:rsidRDefault="003018EA" w:rsidP="003E46CF">
                  <w:pPr>
                    <w:pStyle w:val="rowtabella0"/>
                    <w:jc w:val="center"/>
                    <w:rPr>
                      <w:color w:val="002060"/>
                    </w:rPr>
                  </w:pPr>
                  <w:r w:rsidRPr="00C83CDF">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4CF489" w14:textId="77777777" w:rsidR="003018EA" w:rsidRPr="00C83CDF" w:rsidRDefault="003018EA" w:rsidP="003E46CF">
                  <w:pPr>
                    <w:pStyle w:val="rowtabella0"/>
                    <w:jc w:val="center"/>
                    <w:rPr>
                      <w:color w:val="002060"/>
                    </w:rPr>
                  </w:pPr>
                  <w:r w:rsidRPr="00C83CDF">
                    <w:rPr>
                      <w:color w:val="002060"/>
                    </w:rPr>
                    <w:t> </w:t>
                  </w:r>
                </w:p>
              </w:tc>
            </w:tr>
            <w:tr w:rsidR="003018EA" w:rsidRPr="00C83CDF" w14:paraId="283CDA9B"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4F2781" w14:textId="77777777" w:rsidR="003018EA" w:rsidRPr="00C83CDF" w:rsidRDefault="003018EA" w:rsidP="003E46CF">
                  <w:pPr>
                    <w:pStyle w:val="rowtabella0"/>
                    <w:rPr>
                      <w:color w:val="002060"/>
                    </w:rPr>
                  </w:pPr>
                  <w:proofErr w:type="gramStart"/>
                  <w:r w:rsidRPr="00C83CDF">
                    <w:rPr>
                      <w:color w:val="002060"/>
                    </w:rPr>
                    <w:t>MR.SANGIORGESE</w:t>
                  </w:r>
                  <w:proofErr w:type="gramEnd"/>
                  <w:r w:rsidRPr="00C83CDF">
                    <w:rPr>
                      <w:color w:val="002060"/>
                    </w:rPr>
                    <w:t xml:space="preserv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AB23FA" w14:textId="77777777" w:rsidR="003018EA" w:rsidRPr="00C83CDF" w:rsidRDefault="003018EA" w:rsidP="003E46CF">
                  <w:pPr>
                    <w:pStyle w:val="rowtabella0"/>
                    <w:rPr>
                      <w:color w:val="002060"/>
                    </w:rPr>
                  </w:pPr>
                  <w:r w:rsidRPr="00C83CDF">
                    <w:rPr>
                      <w:color w:val="002060"/>
                    </w:rPr>
                    <w:t>- STAFFOLO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901CCB" w14:textId="77777777" w:rsidR="003018EA" w:rsidRPr="00C83CDF" w:rsidRDefault="003018EA" w:rsidP="003E46CF">
                  <w:pPr>
                    <w:pStyle w:val="rowtabella0"/>
                    <w:jc w:val="center"/>
                    <w:rPr>
                      <w:color w:val="002060"/>
                    </w:rPr>
                  </w:pPr>
                  <w:r w:rsidRPr="00C83CDF">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AD4BAD" w14:textId="77777777" w:rsidR="003018EA" w:rsidRPr="00C83CDF" w:rsidRDefault="003018EA" w:rsidP="003E46CF">
                  <w:pPr>
                    <w:pStyle w:val="rowtabella0"/>
                    <w:jc w:val="center"/>
                    <w:rPr>
                      <w:color w:val="002060"/>
                    </w:rPr>
                  </w:pPr>
                  <w:r w:rsidRPr="00C83CDF">
                    <w:rPr>
                      <w:color w:val="002060"/>
                    </w:rPr>
                    <w:t> </w:t>
                  </w:r>
                </w:p>
              </w:tc>
            </w:tr>
            <w:tr w:rsidR="003018EA" w:rsidRPr="00C83CDF" w14:paraId="5DFA119C"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9B2CF9" w14:textId="77777777" w:rsidR="003018EA" w:rsidRPr="00C83CDF" w:rsidRDefault="003018EA" w:rsidP="003E46CF">
                  <w:pPr>
                    <w:pStyle w:val="rowtabella0"/>
                    <w:rPr>
                      <w:color w:val="002060"/>
                    </w:rPr>
                  </w:pPr>
                  <w:r w:rsidRPr="00C83CDF">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191CED" w14:textId="77777777" w:rsidR="003018EA" w:rsidRPr="00C83CDF" w:rsidRDefault="003018EA" w:rsidP="003E46CF">
                  <w:pPr>
                    <w:pStyle w:val="rowtabella0"/>
                    <w:rPr>
                      <w:color w:val="002060"/>
                    </w:rPr>
                  </w:pPr>
                  <w:r w:rsidRPr="00C83CDF">
                    <w:rPr>
                      <w:color w:val="002060"/>
                    </w:rPr>
                    <w:t xml:space="preserve">- </w:t>
                  </w:r>
                  <w:proofErr w:type="gramStart"/>
                  <w:r w:rsidRPr="00C83CDF">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77B372" w14:textId="77777777" w:rsidR="003018EA" w:rsidRPr="00C83CDF" w:rsidRDefault="003018EA" w:rsidP="003E46CF">
                  <w:pPr>
                    <w:pStyle w:val="rowtabella0"/>
                    <w:jc w:val="center"/>
                    <w:rPr>
                      <w:color w:val="002060"/>
                    </w:rPr>
                  </w:pPr>
                  <w:r w:rsidRPr="00C83CDF">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2C064A" w14:textId="77777777" w:rsidR="003018EA" w:rsidRPr="00C83CDF" w:rsidRDefault="003018EA" w:rsidP="003E46CF">
                  <w:pPr>
                    <w:pStyle w:val="rowtabella0"/>
                    <w:jc w:val="center"/>
                    <w:rPr>
                      <w:color w:val="002060"/>
                    </w:rPr>
                  </w:pPr>
                  <w:r w:rsidRPr="00C83CDF">
                    <w:rPr>
                      <w:color w:val="002060"/>
                    </w:rPr>
                    <w:t> </w:t>
                  </w:r>
                </w:p>
              </w:tc>
            </w:tr>
            <w:tr w:rsidR="003018EA" w:rsidRPr="00C83CDF" w14:paraId="69536584"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826782" w14:textId="77777777" w:rsidR="003018EA" w:rsidRPr="00C83CDF" w:rsidRDefault="003018EA" w:rsidP="003E46CF">
                  <w:pPr>
                    <w:pStyle w:val="rowtabella0"/>
                    <w:rPr>
                      <w:color w:val="002060"/>
                    </w:rPr>
                  </w:pPr>
                  <w:r w:rsidRPr="00C83CDF">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C9DE42" w14:textId="77777777" w:rsidR="003018EA" w:rsidRPr="00C83CDF" w:rsidRDefault="003018EA" w:rsidP="003E46CF">
                  <w:pPr>
                    <w:pStyle w:val="rowtabella0"/>
                    <w:rPr>
                      <w:color w:val="002060"/>
                    </w:rPr>
                  </w:pPr>
                  <w:r w:rsidRPr="00C83CDF">
                    <w:rPr>
                      <w:color w:val="002060"/>
                    </w:rPr>
                    <w:t>- CALCIO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6089BB" w14:textId="77777777" w:rsidR="003018EA" w:rsidRPr="00C83CDF" w:rsidRDefault="003018EA" w:rsidP="003E46CF">
                  <w:pPr>
                    <w:pStyle w:val="rowtabella0"/>
                    <w:jc w:val="center"/>
                    <w:rPr>
                      <w:color w:val="002060"/>
                    </w:rPr>
                  </w:pPr>
                  <w:r w:rsidRPr="00C83CDF">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90993B" w14:textId="77777777" w:rsidR="003018EA" w:rsidRPr="00C83CDF" w:rsidRDefault="003018EA" w:rsidP="003E46CF">
                  <w:pPr>
                    <w:pStyle w:val="rowtabella0"/>
                    <w:jc w:val="center"/>
                    <w:rPr>
                      <w:color w:val="002060"/>
                    </w:rPr>
                  </w:pPr>
                  <w:r w:rsidRPr="00C83CDF">
                    <w:rPr>
                      <w:color w:val="002060"/>
                    </w:rPr>
                    <w:t> </w:t>
                  </w:r>
                </w:p>
              </w:tc>
            </w:tr>
            <w:tr w:rsidR="003018EA" w:rsidRPr="00C83CDF" w14:paraId="7F3947AA"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6A672C" w14:textId="77777777" w:rsidR="003018EA" w:rsidRPr="00C83CDF" w:rsidRDefault="003018EA" w:rsidP="003E46CF">
                  <w:pPr>
                    <w:pStyle w:val="rowtabella0"/>
                    <w:rPr>
                      <w:color w:val="002060"/>
                    </w:rPr>
                  </w:pPr>
                  <w:r w:rsidRPr="00C83CDF">
                    <w:rPr>
                      <w:color w:val="002060"/>
                    </w:rPr>
                    <w:t>TRODICA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4E43D" w14:textId="77777777" w:rsidR="003018EA" w:rsidRPr="00C83CDF" w:rsidRDefault="003018EA" w:rsidP="003E46CF">
                  <w:pPr>
                    <w:pStyle w:val="rowtabella0"/>
                    <w:rPr>
                      <w:color w:val="002060"/>
                    </w:rPr>
                  </w:pPr>
                  <w:r w:rsidRPr="00C83CDF">
                    <w:rPr>
                      <w:color w:val="002060"/>
                    </w:rPr>
                    <w:t>- VENERE POTENTIA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4EF86" w14:textId="77777777" w:rsidR="003018EA" w:rsidRPr="00C83CDF" w:rsidRDefault="003018EA" w:rsidP="003E46CF">
                  <w:pPr>
                    <w:pStyle w:val="rowtabella0"/>
                    <w:jc w:val="center"/>
                    <w:rPr>
                      <w:color w:val="002060"/>
                    </w:rPr>
                  </w:pPr>
                  <w:r w:rsidRPr="00C83CDF">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5A8CA" w14:textId="77777777" w:rsidR="003018EA" w:rsidRPr="00C83CDF" w:rsidRDefault="003018EA" w:rsidP="003E46CF">
                  <w:pPr>
                    <w:pStyle w:val="rowtabella0"/>
                    <w:jc w:val="center"/>
                    <w:rPr>
                      <w:color w:val="002060"/>
                    </w:rPr>
                  </w:pPr>
                  <w:r w:rsidRPr="00C83CDF">
                    <w:rPr>
                      <w:color w:val="002060"/>
                    </w:rPr>
                    <w:t> </w:t>
                  </w:r>
                </w:p>
              </w:tc>
            </w:tr>
            <w:tr w:rsidR="003018EA" w:rsidRPr="00C83CDF" w14:paraId="5149885C"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537F2F61" w14:textId="77777777" w:rsidR="003018EA" w:rsidRPr="00C83CDF" w:rsidRDefault="003018EA" w:rsidP="003E46CF">
                  <w:pPr>
                    <w:pStyle w:val="rowtabella0"/>
                    <w:rPr>
                      <w:color w:val="002060"/>
                    </w:rPr>
                  </w:pPr>
                  <w:r w:rsidRPr="00C83CDF">
                    <w:rPr>
                      <w:color w:val="002060"/>
                    </w:rPr>
                    <w:t>(1) - disputata il 11/10/2025</w:t>
                  </w:r>
                </w:p>
              </w:tc>
            </w:tr>
          </w:tbl>
          <w:p w14:paraId="0D010F63" w14:textId="77777777" w:rsidR="003018EA" w:rsidRPr="00C83CDF" w:rsidRDefault="003018EA" w:rsidP="003E46CF">
            <w:pPr>
              <w:rPr>
                <w:color w:val="002060"/>
              </w:rPr>
            </w:pPr>
          </w:p>
        </w:tc>
      </w:tr>
    </w:tbl>
    <w:p w14:paraId="38149B77" w14:textId="77777777" w:rsidR="003018EA" w:rsidRPr="00C83CDF" w:rsidRDefault="003018EA" w:rsidP="003018EA">
      <w:pPr>
        <w:pStyle w:val="breakline"/>
        <w:rPr>
          <w:rFonts w:eastAsiaTheme="minorEastAsia"/>
          <w:color w:val="002060"/>
        </w:rPr>
      </w:pPr>
    </w:p>
    <w:p w14:paraId="099D0711" w14:textId="77777777" w:rsidR="003018EA" w:rsidRPr="00C83CDF" w:rsidRDefault="003018EA" w:rsidP="003018EA">
      <w:pPr>
        <w:pStyle w:val="breakline"/>
        <w:rPr>
          <w:color w:val="002060"/>
        </w:rPr>
      </w:pPr>
    </w:p>
    <w:p w14:paraId="6824BAB1" w14:textId="77777777" w:rsidR="003018EA" w:rsidRPr="00C83CDF" w:rsidRDefault="003018EA" w:rsidP="003018EA">
      <w:pPr>
        <w:pStyle w:val="titoloprinc0"/>
        <w:rPr>
          <w:color w:val="002060"/>
        </w:rPr>
      </w:pPr>
      <w:r w:rsidRPr="00C83CDF">
        <w:rPr>
          <w:color w:val="002060"/>
        </w:rPr>
        <w:t>GIUDICE SPORTIVO</w:t>
      </w:r>
    </w:p>
    <w:p w14:paraId="641AF5E2" w14:textId="77777777" w:rsidR="003018EA" w:rsidRPr="00C83CDF" w:rsidRDefault="003018EA" w:rsidP="003018EA">
      <w:pPr>
        <w:pStyle w:val="diffida"/>
        <w:rPr>
          <w:color w:val="002060"/>
        </w:rPr>
      </w:pPr>
      <w:r w:rsidRPr="00C83CDF">
        <w:rPr>
          <w:color w:val="002060"/>
        </w:rPr>
        <w:t>Il Giudice Sportivo Avv. Agnese Lazzaretti, con l'assistenza del Segretario Angelo Castellana, nella seduta del 15/10/2025, ha adottato le decisioni che di seguito integralmente si riportano:</w:t>
      </w:r>
    </w:p>
    <w:p w14:paraId="7957DA48" w14:textId="77777777" w:rsidR="003018EA" w:rsidRPr="00C83CDF" w:rsidRDefault="003018EA" w:rsidP="003018EA">
      <w:pPr>
        <w:pStyle w:val="titolo10"/>
        <w:rPr>
          <w:color w:val="002060"/>
        </w:rPr>
      </w:pPr>
      <w:r w:rsidRPr="00C83CDF">
        <w:rPr>
          <w:color w:val="002060"/>
        </w:rPr>
        <w:t xml:space="preserve">GARE DEL 10/10/2025 </w:t>
      </w:r>
    </w:p>
    <w:p w14:paraId="3A5DEDAC" w14:textId="77777777" w:rsidR="003018EA" w:rsidRPr="00C83CDF" w:rsidRDefault="003018EA" w:rsidP="003018EA">
      <w:pPr>
        <w:pStyle w:val="titolo7a"/>
        <w:rPr>
          <w:color w:val="002060"/>
        </w:rPr>
      </w:pPr>
      <w:r w:rsidRPr="00C83CDF">
        <w:rPr>
          <w:color w:val="002060"/>
        </w:rPr>
        <w:t xml:space="preserve">PROVVEDIMENTI DISCIPLINARI </w:t>
      </w:r>
    </w:p>
    <w:p w14:paraId="4073C084"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33AD6A69" w14:textId="77777777" w:rsidR="003018EA" w:rsidRPr="00C83CDF" w:rsidRDefault="003018EA" w:rsidP="003018EA">
      <w:pPr>
        <w:pStyle w:val="titolo30"/>
        <w:rPr>
          <w:color w:val="002060"/>
        </w:rPr>
      </w:pPr>
      <w:r w:rsidRPr="00C83CDF">
        <w:rPr>
          <w:color w:val="002060"/>
        </w:rPr>
        <w:t xml:space="preserve">CALCIATORI NON ESPULSI </w:t>
      </w:r>
    </w:p>
    <w:p w14:paraId="1ED80B8C" w14:textId="77777777" w:rsidR="003018EA" w:rsidRPr="00C83CDF" w:rsidRDefault="003018EA" w:rsidP="003018EA">
      <w:pPr>
        <w:pStyle w:val="titolo20"/>
        <w:rPr>
          <w:color w:val="002060"/>
        </w:rPr>
      </w:pPr>
      <w:r w:rsidRPr="00C83CD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38E18637" w14:textId="77777777" w:rsidTr="003E46CF">
        <w:tc>
          <w:tcPr>
            <w:tcW w:w="2200" w:type="dxa"/>
            <w:tcMar>
              <w:top w:w="20" w:type="dxa"/>
              <w:left w:w="20" w:type="dxa"/>
              <w:bottom w:w="20" w:type="dxa"/>
              <w:right w:w="20" w:type="dxa"/>
            </w:tcMar>
            <w:vAlign w:val="center"/>
            <w:hideMark/>
          </w:tcPr>
          <w:p w14:paraId="613FC5AF" w14:textId="77777777" w:rsidR="003018EA" w:rsidRPr="00C83CDF" w:rsidRDefault="003018EA" w:rsidP="003E46CF">
            <w:pPr>
              <w:pStyle w:val="movimento"/>
              <w:rPr>
                <w:color w:val="002060"/>
              </w:rPr>
            </w:pPr>
            <w:r w:rsidRPr="00C83CDF">
              <w:rPr>
                <w:color w:val="002060"/>
              </w:rPr>
              <w:t>LIUTI FRANCESCA</w:t>
            </w:r>
          </w:p>
        </w:tc>
        <w:tc>
          <w:tcPr>
            <w:tcW w:w="2200" w:type="dxa"/>
            <w:tcMar>
              <w:top w:w="20" w:type="dxa"/>
              <w:left w:w="20" w:type="dxa"/>
              <w:bottom w:w="20" w:type="dxa"/>
              <w:right w:w="20" w:type="dxa"/>
            </w:tcMar>
            <w:vAlign w:val="center"/>
            <w:hideMark/>
          </w:tcPr>
          <w:p w14:paraId="668FC3E2" w14:textId="77777777" w:rsidR="003018EA" w:rsidRPr="00C83CDF" w:rsidRDefault="003018EA" w:rsidP="003E46CF">
            <w:pPr>
              <w:pStyle w:val="movimento2"/>
              <w:rPr>
                <w:color w:val="002060"/>
              </w:rPr>
            </w:pPr>
            <w:r w:rsidRPr="00C83CDF">
              <w:rPr>
                <w:color w:val="002060"/>
              </w:rPr>
              <w:t xml:space="preserve">(STAFFOLO C5) </w:t>
            </w:r>
          </w:p>
        </w:tc>
        <w:tc>
          <w:tcPr>
            <w:tcW w:w="800" w:type="dxa"/>
            <w:tcMar>
              <w:top w:w="20" w:type="dxa"/>
              <w:left w:w="20" w:type="dxa"/>
              <w:bottom w:w="20" w:type="dxa"/>
              <w:right w:w="20" w:type="dxa"/>
            </w:tcMar>
            <w:vAlign w:val="center"/>
            <w:hideMark/>
          </w:tcPr>
          <w:p w14:paraId="345A91DD"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19AA02F"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3FFD6D4" w14:textId="77777777" w:rsidR="003018EA" w:rsidRPr="00C83CDF" w:rsidRDefault="003018EA" w:rsidP="003E46CF">
            <w:pPr>
              <w:pStyle w:val="movimento2"/>
              <w:rPr>
                <w:color w:val="002060"/>
              </w:rPr>
            </w:pPr>
            <w:r w:rsidRPr="00C83CDF">
              <w:rPr>
                <w:color w:val="002060"/>
              </w:rPr>
              <w:t> </w:t>
            </w:r>
          </w:p>
        </w:tc>
      </w:tr>
    </w:tbl>
    <w:p w14:paraId="3EE6C7EB" w14:textId="77777777" w:rsidR="003018EA" w:rsidRPr="00C83CDF" w:rsidRDefault="003018EA" w:rsidP="003018EA">
      <w:pPr>
        <w:pStyle w:val="titolo20"/>
        <w:rPr>
          <w:rFonts w:eastAsiaTheme="minorEastAsia"/>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6575FE14" w14:textId="77777777" w:rsidTr="003E46CF">
        <w:tc>
          <w:tcPr>
            <w:tcW w:w="2200" w:type="dxa"/>
            <w:tcMar>
              <w:top w:w="20" w:type="dxa"/>
              <w:left w:w="20" w:type="dxa"/>
              <w:bottom w:w="20" w:type="dxa"/>
              <w:right w:w="20" w:type="dxa"/>
            </w:tcMar>
            <w:vAlign w:val="center"/>
            <w:hideMark/>
          </w:tcPr>
          <w:p w14:paraId="36905757" w14:textId="77777777" w:rsidR="003018EA" w:rsidRPr="00C83CDF" w:rsidRDefault="003018EA" w:rsidP="003E46CF">
            <w:pPr>
              <w:pStyle w:val="movimento"/>
              <w:rPr>
                <w:color w:val="002060"/>
              </w:rPr>
            </w:pPr>
            <w:r w:rsidRPr="00C83CDF">
              <w:rPr>
                <w:color w:val="002060"/>
              </w:rPr>
              <w:t>BREGA LORNA</w:t>
            </w:r>
          </w:p>
        </w:tc>
        <w:tc>
          <w:tcPr>
            <w:tcW w:w="2200" w:type="dxa"/>
            <w:tcMar>
              <w:top w:w="20" w:type="dxa"/>
              <w:left w:w="20" w:type="dxa"/>
              <w:bottom w:w="20" w:type="dxa"/>
              <w:right w:w="20" w:type="dxa"/>
            </w:tcMar>
            <w:vAlign w:val="center"/>
            <w:hideMark/>
          </w:tcPr>
          <w:p w14:paraId="5A737DB2" w14:textId="77777777" w:rsidR="003018EA" w:rsidRPr="00C83CDF" w:rsidRDefault="003018EA" w:rsidP="003E46CF">
            <w:pPr>
              <w:pStyle w:val="movimento2"/>
              <w:rPr>
                <w:color w:val="002060"/>
              </w:rPr>
            </w:pPr>
            <w:r w:rsidRPr="00C83CDF">
              <w:rPr>
                <w:color w:val="002060"/>
              </w:rPr>
              <w:t xml:space="preserve">(FUTSAL COMUNANZA A.S.D.) </w:t>
            </w:r>
          </w:p>
        </w:tc>
        <w:tc>
          <w:tcPr>
            <w:tcW w:w="800" w:type="dxa"/>
            <w:tcMar>
              <w:top w:w="20" w:type="dxa"/>
              <w:left w:w="20" w:type="dxa"/>
              <w:bottom w:w="20" w:type="dxa"/>
              <w:right w:w="20" w:type="dxa"/>
            </w:tcMar>
            <w:vAlign w:val="center"/>
            <w:hideMark/>
          </w:tcPr>
          <w:p w14:paraId="1BA9EE6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12ADB79" w14:textId="77777777" w:rsidR="003018EA" w:rsidRPr="00C83CDF" w:rsidRDefault="003018EA" w:rsidP="003E46CF">
            <w:pPr>
              <w:pStyle w:val="movimento"/>
              <w:rPr>
                <w:color w:val="002060"/>
              </w:rPr>
            </w:pPr>
            <w:r w:rsidRPr="00C83CDF">
              <w:rPr>
                <w:color w:val="002060"/>
              </w:rPr>
              <w:t>MONZI CLARISSA</w:t>
            </w:r>
          </w:p>
        </w:tc>
        <w:tc>
          <w:tcPr>
            <w:tcW w:w="2200" w:type="dxa"/>
            <w:tcMar>
              <w:top w:w="20" w:type="dxa"/>
              <w:left w:w="20" w:type="dxa"/>
              <w:bottom w:w="20" w:type="dxa"/>
              <w:right w:w="20" w:type="dxa"/>
            </w:tcMar>
            <w:vAlign w:val="center"/>
            <w:hideMark/>
          </w:tcPr>
          <w:p w14:paraId="4432A1CD" w14:textId="77777777" w:rsidR="003018EA" w:rsidRPr="00C83CDF" w:rsidRDefault="003018EA" w:rsidP="003E46CF">
            <w:pPr>
              <w:pStyle w:val="movimento2"/>
              <w:rPr>
                <w:color w:val="002060"/>
              </w:rPr>
            </w:pPr>
            <w:r w:rsidRPr="00C83CDF">
              <w:rPr>
                <w:color w:val="002060"/>
              </w:rPr>
              <w:t>(</w:t>
            </w:r>
            <w:proofErr w:type="gramStart"/>
            <w:r w:rsidRPr="00C83CDF">
              <w:rPr>
                <w:color w:val="002060"/>
              </w:rPr>
              <w:t>MR.SANGIORGESE</w:t>
            </w:r>
            <w:proofErr w:type="gramEnd"/>
            <w:r w:rsidRPr="00C83CDF">
              <w:rPr>
                <w:color w:val="002060"/>
              </w:rPr>
              <w:t xml:space="preserve"> CALCIO1922) </w:t>
            </w:r>
          </w:p>
        </w:tc>
      </w:tr>
      <w:tr w:rsidR="003018EA" w:rsidRPr="00C83CDF" w14:paraId="2408F37B" w14:textId="77777777" w:rsidTr="003E46CF">
        <w:tc>
          <w:tcPr>
            <w:tcW w:w="2200" w:type="dxa"/>
            <w:tcMar>
              <w:top w:w="20" w:type="dxa"/>
              <w:left w:w="20" w:type="dxa"/>
              <w:bottom w:w="20" w:type="dxa"/>
              <w:right w:w="20" w:type="dxa"/>
            </w:tcMar>
            <w:vAlign w:val="center"/>
            <w:hideMark/>
          </w:tcPr>
          <w:p w14:paraId="7AA11F7A" w14:textId="77777777" w:rsidR="003018EA" w:rsidRPr="00C83CDF" w:rsidRDefault="003018EA" w:rsidP="003E46CF">
            <w:pPr>
              <w:pStyle w:val="movimento"/>
              <w:rPr>
                <w:color w:val="002060"/>
              </w:rPr>
            </w:pPr>
            <w:r w:rsidRPr="00C83CDF">
              <w:rPr>
                <w:color w:val="002060"/>
              </w:rPr>
              <w:t>PIERBATTISTA SARA</w:t>
            </w:r>
          </w:p>
        </w:tc>
        <w:tc>
          <w:tcPr>
            <w:tcW w:w="2200" w:type="dxa"/>
            <w:tcMar>
              <w:top w:w="20" w:type="dxa"/>
              <w:left w:w="20" w:type="dxa"/>
              <w:bottom w:w="20" w:type="dxa"/>
              <w:right w:w="20" w:type="dxa"/>
            </w:tcMar>
            <w:vAlign w:val="center"/>
            <w:hideMark/>
          </w:tcPr>
          <w:p w14:paraId="12417FD6" w14:textId="77777777" w:rsidR="003018EA" w:rsidRPr="00C83CDF" w:rsidRDefault="003018EA" w:rsidP="003E46CF">
            <w:pPr>
              <w:pStyle w:val="movimento2"/>
              <w:rPr>
                <w:color w:val="002060"/>
              </w:rPr>
            </w:pPr>
            <w:r w:rsidRPr="00C83CDF">
              <w:rPr>
                <w:color w:val="002060"/>
              </w:rPr>
              <w:t>(</w:t>
            </w:r>
            <w:proofErr w:type="gramStart"/>
            <w:r w:rsidRPr="00C83CDF">
              <w:rPr>
                <w:color w:val="002060"/>
              </w:rPr>
              <w:t>MR.SANGIORGESE</w:t>
            </w:r>
            <w:proofErr w:type="gramEnd"/>
            <w:r w:rsidRPr="00C83CDF">
              <w:rPr>
                <w:color w:val="002060"/>
              </w:rPr>
              <w:t xml:space="preserve"> CALCIO1922) </w:t>
            </w:r>
          </w:p>
        </w:tc>
        <w:tc>
          <w:tcPr>
            <w:tcW w:w="800" w:type="dxa"/>
            <w:tcMar>
              <w:top w:w="20" w:type="dxa"/>
              <w:left w:w="20" w:type="dxa"/>
              <w:bottom w:w="20" w:type="dxa"/>
              <w:right w:w="20" w:type="dxa"/>
            </w:tcMar>
            <w:vAlign w:val="center"/>
            <w:hideMark/>
          </w:tcPr>
          <w:p w14:paraId="75D1F999"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361600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9AD2FA1" w14:textId="77777777" w:rsidR="003018EA" w:rsidRPr="00C83CDF" w:rsidRDefault="003018EA" w:rsidP="003E46CF">
            <w:pPr>
              <w:pStyle w:val="movimento2"/>
              <w:rPr>
                <w:color w:val="002060"/>
              </w:rPr>
            </w:pPr>
            <w:r w:rsidRPr="00C83CDF">
              <w:rPr>
                <w:color w:val="002060"/>
              </w:rPr>
              <w:t> </w:t>
            </w:r>
          </w:p>
        </w:tc>
      </w:tr>
    </w:tbl>
    <w:p w14:paraId="06716DCF" w14:textId="77777777" w:rsidR="003018EA" w:rsidRDefault="003018EA" w:rsidP="003018EA">
      <w:pPr>
        <w:pStyle w:val="breakline"/>
        <w:rPr>
          <w:color w:val="002060"/>
        </w:rPr>
      </w:pPr>
    </w:p>
    <w:p w14:paraId="488E538C" w14:textId="77777777" w:rsidR="003018EA" w:rsidRPr="00BD581B" w:rsidRDefault="003018EA" w:rsidP="003018E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728084A" w14:textId="77777777" w:rsidR="003018EA" w:rsidRPr="00BD581B" w:rsidRDefault="003018EA" w:rsidP="003018E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5D2BDF8" w14:textId="77777777" w:rsidR="003018EA" w:rsidRPr="00C83CDF" w:rsidRDefault="003018EA" w:rsidP="003018EA">
      <w:pPr>
        <w:pStyle w:val="breakline"/>
        <w:rPr>
          <w:rFonts w:eastAsiaTheme="minorEastAsia"/>
          <w:color w:val="002060"/>
        </w:rPr>
      </w:pPr>
    </w:p>
    <w:p w14:paraId="30CED10D" w14:textId="77777777" w:rsidR="003018EA" w:rsidRPr="00C83CDF" w:rsidRDefault="003018EA" w:rsidP="003018EA">
      <w:pPr>
        <w:pStyle w:val="titoloprinc0"/>
        <w:rPr>
          <w:color w:val="002060"/>
        </w:rPr>
      </w:pPr>
      <w:r w:rsidRPr="00C83CDF">
        <w:rPr>
          <w:color w:val="002060"/>
        </w:rPr>
        <w:t>CLASSIFICA</w:t>
      </w:r>
    </w:p>
    <w:p w14:paraId="0936A03D" w14:textId="77777777" w:rsidR="003018EA" w:rsidRPr="00C83CDF" w:rsidRDefault="003018EA" w:rsidP="003018EA">
      <w:pPr>
        <w:pStyle w:val="breakline"/>
        <w:rPr>
          <w:color w:val="002060"/>
        </w:rPr>
      </w:pPr>
    </w:p>
    <w:p w14:paraId="0FAE06B3" w14:textId="77777777" w:rsidR="003018EA" w:rsidRPr="00C83CDF" w:rsidRDefault="003018EA" w:rsidP="003018EA">
      <w:pPr>
        <w:pStyle w:val="breakline"/>
        <w:rPr>
          <w:color w:val="002060"/>
        </w:rPr>
      </w:pPr>
    </w:p>
    <w:p w14:paraId="2243BFE5" w14:textId="77777777" w:rsidR="003018EA" w:rsidRPr="00C83CDF" w:rsidRDefault="003018EA" w:rsidP="003018EA">
      <w:pPr>
        <w:pStyle w:val="sottotitolocampionato10"/>
        <w:rPr>
          <w:color w:val="002060"/>
        </w:rPr>
      </w:pPr>
      <w:r w:rsidRPr="00C83CD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49A774F6"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576E1"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E628A"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728F1"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A731A"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E8636"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F9052"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0774E"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D92D2"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677ED"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39FD4" w14:textId="77777777" w:rsidR="003018EA" w:rsidRPr="00C83CDF" w:rsidRDefault="003018EA" w:rsidP="003E46CF">
            <w:pPr>
              <w:pStyle w:val="headertabella0"/>
              <w:rPr>
                <w:color w:val="002060"/>
              </w:rPr>
            </w:pPr>
            <w:r w:rsidRPr="00C83CDF">
              <w:rPr>
                <w:color w:val="002060"/>
              </w:rPr>
              <w:t>PE</w:t>
            </w:r>
          </w:p>
        </w:tc>
      </w:tr>
      <w:tr w:rsidR="003018EA" w:rsidRPr="00C83CDF" w14:paraId="67CB48E8"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3EDF41" w14:textId="77777777" w:rsidR="003018EA" w:rsidRPr="00C83CDF" w:rsidRDefault="003018EA" w:rsidP="003E46CF">
            <w:pPr>
              <w:pStyle w:val="rowtabella0"/>
              <w:rPr>
                <w:color w:val="002060"/>
              </w:rPr>
            </w:pPr>
            <w:r w:rsidRPr="00C83CD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78AF1"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A209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0D69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05E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EE0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B08C3" w14:textId="77777777" w:rsidR="003018EA" w:rsidRPr="00C83CDF" w:rsidRDefault="003018EA" w:rsidP="003E46CF">
            <w:pPr>
              <w:pStyle w:val="rowtabella0"/>
              <w:jc w:val="center"/>
              <w:rPr>
                <w:color w:val="002060"/>
              </w:rPr>
            </w:pPr>
            <w:r w:rsidRPr="00C83CD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BFD9A"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CD1D7" w14:textId="77777777" w:rsidR="003018EA" w:rsidRPr="00C83CDF" w:rsidRDefault="003018EA" w:rsidP="003E46CF">
            <w:pPr>
              <w:pStyle w:val="rowtabella0"/>
              <w:jc w:val="center"/>
              <w:rPr>
                <w:color w:val="002060"/>
              </w:rPr>
            </w:pPr>
            <w:r w:rsidRPr="00C83CD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F73B" w14:textId="77777777" w:rsidR="003018EA" w:rsidRPr="00C83CDF" w:rsidRDefault="003018EA" w:rsidP="003E46CF">
            <w:pPr>
              <w:pStyle w:val="rowtabella0"/>
              <w:jc w:val="center"/>
              <w:rPr>
                <w:color w:val="002060"/>
              </w:rPr>
            </w:pPr>
            <w:r w:rsidRPr="00C83CDF">
              <w:rPr>
                <w:color w:val="002060"/>
              </w:rPr>
              <w:t>0</w:t>
            </w:r>
          </w:p>
        </w:tc>
      </w:tr>
      <w:tr w:rsidR="003018EA" w:rsidRPr="00C83CDF" w14:paraId="6EAB43AA"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8C824" w14:textId="77777777" w:rsidR="003018EA" w:rsidRPr="00C83CDF" w:rsidRDefault="003018EA" w:rsidP="003E46CF">
            <w:pPr>
              <w:pStyle w:val="rowtabella0"/>
              <w:rPr>
                <w:color w:val="002060"/>
              </w:rPr>
            </w:pPr>
            <w:r w:rsidRPr="00C83CD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0171"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B295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A78D"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A7D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826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ACD1" w14:textId="77777777" w:rsidR="003018EA" w:rsidRPr="00C83CDF" w:rsidRDefault="003018EA" w:rsidP="003E46CF">
            <w:pPr>
              <w:pStyle w:val="rowtabella0"/>
              <w:jc w:val="center"/>
              <w:rPr>
                <w:color w:val="002060"/>
              </w:rPr>
            </w:pPr>
            <w:r w:rsidRPr="00C83C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97EC7"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1829D"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CB792" w14:textId="77777777" w:rsidR="003018EA" w:rsidRPr="00C83CDF" w:rsidRDefault="003018EA" w:rsidP="003E46CF">
            <w:pPr>
              <w:pStyle w:val="rowtabella0"/>
              <w:jc w:val="center"/>
              <w:rPr>
                <w:color w:val="002060"/>
              </w:rPr>
            </w:pPr>
            <w:r w:rsidRPr="00C83CDF">
              <w:rPr>
                <w:color w:val="002060"/>
              </w:rPr>
              <w:t>0</w:t>
            </w:r>
          </w:p>
        </w:tc>
      </w:tr>
      <w:tr w:rsidR="003018EA" w:rsidRPr="00C83CDF" w14:paraId="396A64C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FB29D" w14:textId="77777777" w:rsidR="003018EA" w:rsidRPr="00C83CDF" w:rsidRDefault="003018EA" w:rsidP="003E46CF">
            <w:pPr>
              <w:pStyle w:val="rowtabella0"/>
              <w:rPr>
                <w:color w:val="002060"/>
              </w:rPr>
            </w:pPr>
            <w:r w:rsidRPr="00C83CDF">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41390"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F760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7237"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A893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FBA2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77EF" w14:textId="77777777" w:rsidR="003018EA" w:rsidRPr="00C83CDF" w:rsidRDefault="003018EA" w:rsidP="003E46CF">
            <w:pPr>
              <w:pStyle w:val="rowtabella0"/>
              <w:jc w:val="center"/>
              <w:rPr>
                <w:color w:val="002060"/>
              </w:rPr>
            </w:pPr>
            <w:r w:rsidRPr="00C83C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D8C6"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12AD"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3C4E" w14:textId="77777777" w:rsidR="003018EA" w:rsidRPr="00C83CDF" w:rsidRDefault="003018EA" w:rsidP="003E46CF">
            <w:pPr>
              <w:pStyle w:val="rowtabella0"/>
              <w:jc w:val="center"/>
              <w:rPr>
                <w:color w:val="002060"/>
              </w:rPr>
            </w:pPr>
            <w:r w:rsidRPr="00C83CDF">
              <w:rPr>
                <w:color w:val="002060"/>
              </w:rPr>
              <w:t>0</w:t>
            </w:r>
          </w:p>
        </w:tc>
      </w:tr>
      <w:tr w:rsidR="003018EA" w:rsidRPr="00C83CDF" w14:paraId="37B874A4"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954F3" w14:textId="77777777" w:rsidR="003018EA" w:rsidRPr="00C83CDF" w:rsidRDefault="003018EA" w:rsidP="003E46CF">
            <w:pPr>
              <w:pStyle w:val="rowtabella0"/>
              <w:rPr>
                <w:color w:val="002060"/>
              </w:rPr>
            </w:pPr>
            <w:r w:rsidRPr="00C83CDF">
              <w:rPr>
                <w:color w:val="002060"/>
              </w:rPr>
              <w:lastRenderedPageBreak/>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D7A1"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FDC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D71C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6E2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E6A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E3A48" w14:textId="77777777" w:rsidR="003018EA" w:rsidRPr="00C83CDF" w:rsidRDefault="003018EA" w:rsidP="003E46CF">
            <w:pPr>
              <w:pStyle w:val="rowtabella0"/>
              <w:jc w:val="center"/>
              <w:rPr>
                <w:color w:val="002060"/>
              </w:rPr>
            </w:pPr>
            <w:r w:rsidRPr="00C83C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BD0A"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6FD27"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96CF" w14:textId="77777777" w:rsidR="003018EA" w:rsidRPr="00C83CDF" w:rsidRDefault="003018EA" w:rsidP="003E46CF">
            <w:pPr>
              <w:pStyle w:val="rowtabella0"/>
              <w:jc w:val="center"/>
              <w:rPr>
                <w:color w:val="002060"/>
              </w:rPr>
            </w:pPr>
            <w:r w:rsidRPr="00C83CDF">
              <w:rPr>
                <w:color w:val="002060"/>
              </w:rPr>
              <w:t>0</w:t>
            </w:r>
          </w:p>
        </w:tc>
      </w:tr>
      <w:tr w:rsidR="003018EA" w:rsidRPr="00C83CDF" w14:paraId="72DCDFA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F9191" w14:textId="77777777" w:rsidR="003018EA" w:rsidRPr="00C83CDF" w:rsidRDefault="003018EA" w:rsidP="003E46CF">
            <w:pPr>
              <w:pStyle w:val="rowtabella0"/>
              <w:rPr>
                <w:color w:val="002060"/>
              </w:rPr>
            </w:pPr>
            <w:r w:rsidRPr="00C83CDF">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4748"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8CA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04B2D"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A2A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18C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FC35"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7516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8F38"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3707" w14:textId="77777777" w:rsidR="003018EA" w:rsidRPr="00C83CDF" w:rsidRDefault="003018EA" w:rsidP="003E46CF">
            <w:pPr>
              <w:pStyle w:val="rowtabella0"/>
              <w:jc w:val="center"/>
              <w:rPr>
                <w:color w:val="002060"/>
              </w:rPr>
            </w:pPr>
            <w:r w:rsidRPr="00C83CDF">
              <w:rPr>
                <w:color w:val="002060"/>
              </w:rPr>
              <w:t>0</w:t>
            </w:r>
          </w:p>
        </w:tc>
      </w:tr>
      <w:tr w:rsidR="003018EA" w:rsidRPr="00C83CDF" w14:paraId="03351E93"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D2140" w14:textId="77777777" w:rsidR="003018EA" w:rsidRPr="00C83CDF" w:rsidRDefault="003018EA" w:rsidP="003E46CF">
            <w:pPr>
              <w:pStyle w:val="rowtabella0"/>
              <w:rPr>
                <w:color w:val="002060"/>
              </w:rPr>
            </w:pPr>
            <w:r w:rsidRPr="00C83CD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5969"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DDB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CE1C"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4E21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3EA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A232"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02DBD"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7606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7131" w14:textId="77777777" w:rsidR="003018EA" w:rsidRPr="00C83CDF" w:rsidRDefault="003018EA" w:rsidP="003E46CF">
            <w:pPr>
              <w:pStyle w:val="rowtabella0"/>
              <w:jc w:val="center"/>
              <w:rPr>
                <w:color w:val="002060"/>
              </w:rPr>
            </w:pPr>
            <w:r w:rsidRPr="00C83CDF">
              <w:rPr>
                <w:color w:val="002060"/>
              </w:rPr>
              <w:t>0</w:t>
            </w:r>
          </w:p>
        </w:tc>
      </w:tr>
      <w:tr w:rsidR="003018EA" w:rsidRPr="00C83CDF" w14:paraId="70E96D32"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2A29A" w14:textId="77777777" w:rsidR="003018EA" w:rsidRPr="00C83CDF" w:rsidRDefault="003018EA" w:rsidP="003E46CF">
            <w:pPr>
              <w:pStyle w:val="rowtabella0"/>
              <w:rPr>
                <w:color w:val="002060"/>
              </w:rPr>
            </w:pPr>
            <w:r w:rsidRPr="00C83CDF">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C670"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D950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AD4F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834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526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180E"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79460"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3DEB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38DE" w14:textId="77777777" w:rsidR="003018EA" w:rsidRPr="00C83CDF" w:rsidRDefault="003018EA" w:rsidP="003E46CF">
            <w:pPr>
              <w:pStyle w:val="rowtabella0"/>
              <w:jc w:val="center"/>
              <w:rPr>
                <w:color w:val="002060"/>
              </w:rPr>
            </w:pPr>
            <w:r w:rsidRPr="00C83CDF">
              <w:rPr>
                <w:color w:val="002060"/>
              </w:rPr>
              <w:t>0</w:t>
            </w:r>
          </w:p>
        </w:tc>
      </w:tr>
      <w:tr w:rsidR="003018EA" w:rsidRPr="00C83CDF" w14:paraId="11844083"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EFB1E" w14:textId="77777777" w:rsidR="003018EA" w:rsidRPr="00C83CDF" w:rsidRDefault="003018EA" w:rsidP="003E46CF">
            <w:pPr>
              <w:pStyle w:val="rowtabella0"/>
              <w:rPr>
                <w:color w:val="002060"/>
              </w:rPr>
            </w:pPr>
            <w:r w:rsidRPr="00C83CDF">
              <w:rPr>
                <w:color w:val="002060"/>
              </w:rPr>
              <w:t xml:space="preserve">U.S.D. </w:t>
            </w:r>
            <w:proofErr w:type="gramStart"/>
            <w:r w:rsidRPr="00C83CDF">
              <w:rPr>
                <w:color w:val="002060"/>
              </w:rPr>
              <w:t>MR.SANGIORGESE</w:t>
            </w:r>
            <w:proofErr w:type="gramEnd"/>
            <w:r w:rsidRPr="00C83CDF">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93BA"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1AA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ED7C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8AAB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AC60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3C03"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6F290"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765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0DBA" w14:textId="77777777" w:rsidR="003018EA" w:rsidRPr="00C83CDF" w:rsidRDefault="003018EA" w:rsidP="003E46CF">
            <w:pPr>
              <w:pStyle w:val="rowtabella0"/>
              <w:jc w:val="center"/>
              <w:rPr>
                <w:color w:val="002060"/>
              </w:rPr>
            </w:pPr>
            <w:r w:rsidRPr="00C83CDF">
              <w:rPr>
                <w:color w:val="002060"/>
              </w:rPr>
              <w:t>0</w:t>
            </w:r>
          </w:p>
        </w:tc>
      </w:tr>
      <w:tr w:rsidR="003018EA" w:rsidRPr="00C83CDF" w14:paraId="662D619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B8DF3" w14:textId="77777777" w:rsidR="003018EA" w:rsidRPr="00C83CDF" w:rsidRDefault="003018EA" w:rsidP="003E46CF">
            <w:pPr>
              <w:pStyle w:val="rowtabella0"/>
              <w:rPr>
                <w:color w:val="002060"/>
              </w:rPr>
            </w:pPr>
            <w:r w:rsidRPr="00C83CDF">
              <w:rPr>
                <w:color w:val="002060"/>
              </w:rPr>
              <w:t xml:space="preserve">A.S.D. </w:t>
            </w:r>
            <w:proofErr w:type="gramStart"/>
            <w:r w:rsidRPr="00C83CD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6B2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D89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DA9A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EC8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89DA1"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184E" w14:textId="77777777" w:rsidR="003018EA" w:rsidRPr="00C83CDF" w:rsidRDefault="003018EA" w:rsidP="003E46CF">
            <w:pPr>
              <w:pStyle w:val="rowtabella0"/>
              <w:jc w:val="center"/>
              <w:rPr>
                <w:color w:val="002060"/>
              </w:rPr>
            </w:pPr>
            <w:r w:rsidRPr="00C83C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55AFA"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FF37"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EA504" w14:textId="77777777" w:rsidR="003018EA" w:rsidRPr="00C83CDF" w:rsidRDefault="003018EA" w:rsidP="003E46CF">
            <w:pPr>
              <w:pStyle w:val="rowtabella0"/>
              <w:jc w:val="center"/>
              <w:rPr>
                <w:color w:val="002060"/>
              </w:rPr>
            </w:pPr>
            <w:r w:rsidRPr="00C83CDF">
              <w:rPr>
                <w:color w:val="002060"/>
              </w:rPr>
              <w:t>0</w:t>
            </w:r>
          </w:p>
        </w:tc>
      </w:tr>
      <w:tr w:rsidR="003018EA" w:rsidRPr="00C83CDF" w14:paraId="4633E5D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5E792" w14:textId="77777777" w:rsidR="003018EA" w:rsidRPr="00C83CDF" w:rsidRDefault="003018EA" w:rsidP="003E46CF">
            <w:pPr>
              <w:pStyle w:val="rowtabella0"/>
              <w:rPr>
                <w:color w:val="002060"/>
              </w:rPr>
            </w:pPr>
            <w:r w:rsidRPr="00C83CDF">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C6B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081D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F38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E3B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7253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B8AFE"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0E37"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0296"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0D95" w14:textId="77777777" w:rsidR="003018EA" w:rsidRPr="00C83CDF" w:rsidRDefault="003018EA" w:rsidP="003E46CF">
            <w:pPr>
              <w:pStyle w:val="rowtabella0"/>
              <w:jc w:val="center"/>
              <w:rPr>
                <w:color w:val="002060"/>
              </w:rPr>
            </w:pPr>
            <w:r w:rsidRPr="00C83CDF">
              <w:rPr>
                <w:color w:val="002060"/>
              </w:rPr>
              <w:t>0</w:t>
            </w:r>
          </w:p>
        </w:tc>
      </w:tr>
      <w:tr w:rsidR="003018EA" w:rsidRPr="00C83CDF" w14:paraId="717AB03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56BB4" w14:textId="77777777" w:rsidR="003018EA" w:rsidRPr="00C83CDF" w:rsidRDefault="003018EA" w:rsidP="003E46CF">
            <w:pPr>
              <w:pStyle w:val="rowtabella0"/>
              <w:rPr>
                <w:color w:val="002060"/>
              </w:rPr>
            </w:pPr>
            <w:r w:rsidRPr="00C83CDF">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1C93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CB6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08B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BDCE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3E0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D61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7A6CB"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6A39E"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FD77E" w14:textId="77777777" w:rsidR="003018EA" w:rsidRPr="00C83CDF" w:rsidRDefault="003018EA" w:rsidP="003E46CF">
            <w:pPr>
              <w:pStyle w:val="rowtabella0"/>
              <w:jc w:val="center"/>
              <w:rPr>
                <w:color w:val="002060"/>
              </w:rPr>
            </w:pPr>
            <w:r w:rsidRPr="00C83CDF">
              <w:rPr>
                <w:color w:val="002060"/>
              </w:rPr>
              <w:t>0</w:t>
            </w:r>
          </w:p>
        </w:tc>
      </w:tr>
      <w:tr w:rsidR="003018EA" w:rsidRPr="00C83CDF" w14:paraId="18C50F72"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858ED" w14:textId="77777777" w:rsidR="003018EA" w:rsidRPr="00C83CDF" w:rsidRDefault="003018EA" w:rsidP="003E46CF">
            <w:pPr>
              <w:pStyle w:val="rowtabella0"/>
              <w:rPr>
                <w:color w:val="002060"/>
              </w:rPr>
            </w:pPr>
            <w:r w:rsidRPr="00C83CDF">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2F4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6C9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C6B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C0A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3ED3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E877"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1CFC" w14:textId="77777777" w:rsidR="003018EA" w:rsidRPr="00C83CDF" w:rsidRDefault="003018EA" w:rsidP="003E46CF">
            <w:pPr>
              <w:pStyle w:val="rowtabella0"/>
              <w:jc w:val="center"/>
              <w:rPr>
                <w:color w:val="002060"/>
              </w:rPr>
            </w:pPr>
            <w:r w:rsidRPr="00C83CD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BDDA" w14:textId="77777777" w:rsidR="003018EA" w:rsidRPr="00C83CDF" w:rsidRDefault="003018EA" w:rsidP="003E46CF">
            <w:pPr>
              <w:pStyle w:val="rowtabella0"/>
              <w:jc w:val="center"/>
              <w:rPr>
                <w:color w:val="002060"/>
              </w:rPr>
            </w:pPr>
            <w:r w:rsidRPr="00C83CD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008D" w14:textId="77777777" w:rsidR="003018EA" w:rsidRPr="00C83CDF" w:rsidRDefault="003018EA" w:rsidP="003E46CF">
            <w:pPr>
              <w:pStyle w:val="rowtabella0"/>
              <w:jc w:val="center"/>
              <w:rPr>
                <w:color w:val="002060"/>
              </w:rPr>
            </w:pPr>
            <w:r w:rsidRPr="00C83CDF">
              <w:rPr>
                <w:color w:val="002060"/>
              </w:rPr>
              <w:t>0</w:t>
            </w:r>
          </w:p>
        </w:tc>
      </w:tr>
      <w:tr w:rsidR="003018EA" w:rsidRPr="00C83CDF" w14:paraId="3608E399"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EE4362" w14:textId="77777777" w:rsidR="003018EA" w:rsidRPr="00C83CDF" w:rsidRDefault="003018EA" w:rsidP="003E46CF">
            <w:pPr>
              <w:pStyle w:val="rowtabella0"/>
              <w:rPr>
                <w:color w:val="002060"/>
              </w:rPr>
            </w:pPr>
            <w:r w:rsidRPr="00C83CDF">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DE9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43F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DB5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01C3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C5F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7A3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EE72" w14:textId="77777777" w:rsidR="003018EA" w:rsidRPr="00C83CDF" w:rsidRDefault="003018EA" w:rsidP="003E46CF">
            <w:pPr>
              <w:pStyle w:val="rowtabella0"/>
              <w:jc w:val="center"/>
              <w:rPr>
                <w:color w:val="002060"/>
              </w:rPr>
            </w:pPr>
            <w:r w:rsidRPr="00C83CD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54A0F" w14:textId="77777777" w:rsidR="003018EA" w:rsidRPr="00C83CDF" w:rsidRDefault="003018EA" w:rsidP="003E46CF">
            <w:pPr>
              <w:pStyle w:val="rowtabella0"/>
              <w:jc w:val="center"/>
              <w:rPr>
                <w:color w:val="002060"/>
              </w:rPr>
            </w:pPr>
            <w:r w:rsidRPr="00C83CD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CF3C" w14:textId="77777777" w:rsidR="003018EA" w:rsidRPr="00C83CDF" w:rsidRDefault="003018EA" w:rsidP="003E46CF">
            <w:pPr>
              <w:pStyle w:val="rowtabella0"/>
              <w:jc w:val="center"/>
              <w:rPr>
                <w:color w:val="002060"/>
              </w:rPr>
            </w:pPr>
            <w:r w:rsidRPr="00C83CDF">
              <w:rPr>
                <w:color w:val="002060"/>
              </w:rPr>
              <w:t>0</w:t>
            </w:r>
          </w:p>
        </w:tc>
      </w:tr>
    </w:tbl>
    <w:p w14:paraId="0E104445" w14:textId="77777777" w:rsidR="003018EA" w:rsidRDefault="003018EA" w:rsidP="003018EA">
      <w:pPr>
        <w:pStyle w:val="breakline"/>
        <w:rPr>
          <w:color w:val="002060"/>
        </w:rPr>
      </w:pPr>
    </w:p>
    <w:p w14:paraId="2117BCD2" w14:textId="77777777" w:rsidR="003018EA" w:rsidRPr="00C83CDF" w:rsidRDefault="003018EA" w:rsidP="003018EA">
      <w:pPr>
        <w:pStyle w:val="titoloprinc0"/>
        <w:rPr>
          <w:color w:val="002060"/>
        </w:rPr>
      </w:pPr>
      <w:r>
        <w:rPr>
          <w:color w:val="002060"/>
        </w:rPr>
        <w:t>PROGRAMM</w:t>
      </w:r>
      <w:r w:rsidRPr="00C83CDF">
        <w:rPr>
          <w:color w:val="002060"/>
        </w:rPr>
        <w:t>A</w:t>
      </w:r>
      <w:r>
        <w:rPr>
          <w:color w:val="002060"/>
        </w:rPr>
        <w:t xml:space="preserve"> GARE</w:t>
      </w:r>
    </w:p>
    <w:p w14:paraId="26B38F25" w14:textId="77777777" w:rsidR="003018EA" w:rsidRPr="00A6570E" w:rsidRDefault="003018EA" w:rsidP="003018EA">
      <w:pPr>
        <w:pStyle w:val="sottotitolocampionato10"/>
        <w:rPr>
          <w:color w:val="002060"/>
          <w:sz w:val="22"/>
          <w:szCs w:val="22"/>
        </w:rPr>
      </w:pPr>
    </w:p>
    <w:p w14:paraId="51874386" w14:textId="77777777" w:rsidR="003018EA" w:rsidRPr="00253B30" w:rsidRDefault="003018EA" w:rsidP="003018EA">
      <w:pPr>
        <w:pStyle w:val="sottotitolocampionato10"/>
        <w:rPr>
          <w:color w:val="002060"/>
        </w:rPr>
      </w:pPr>
      <w:r w:rsidRPr="00253B30">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83"/>
        <w:gridCol w:w="1549"/>
        <w:gridCol w:w="1546"/>
      </w:tblGrid>
      <w:tr w:rsidR="003018EA" w:rsidRPr="00253B30" w14:paraId="732963B4"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657A7"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D71B1"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F6CD7"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F5044"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72A94"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93C7E"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2879D"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0DCFD4B2"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E2F025" w14:textId="77777777" w:rsidR="003018EA" w:rsidRPr="00253B30" w:rsidRDefault="003018EA" w:rsidP="003E46CF">
            <w:pPr>
              <w:pStyle w:val="rowtabella0"/>
              <w:rPr>
                <w:color w:val="002060"/>
              </w:rPr>
            </w:pPr>
            <w:r w:rsidRPr="00253B30">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389BE" w14:textId="77777777" w:rsidR="003018EA" w:rsidRPr="00253B30" w:rsidRDefault="003018EA" w:rsidP="003E46CF">
            <w:pPr>
              <w:pStyle w:val="rowtabella0"/>
              <w:rPr>
                <w:color w:val="002060"/>
              </w:rPr>
            </w:pPr>
            <w:r w:rsidRPr="00253B30">
              <w:rPr>
                <w:color w:val="002060"/>
              </w:rPr>
              <w:t>ATLETICO MATELICA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810BE"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7373E" w14:textId="77777777" w:rsidR="003018EA" w:rsidRPr="00253B30" w:rsidRDefault="003018EA" w:rsidP="003E46CF">
            <w:pPr>
              <w:pStyle w:val="rowtabella0"/>
              <w:rPr>
                <w:color w:val="002060"/>
              </w:rPr>
            </w:pPr>
            <w:r w:rsidRPr="00253B30">
              <w:rPr>
                <w:color w:val="002060"/>
              </w:rPr>
              <w:t>17/10/2025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F26DB" w14:textId="77777777" w:rsidR="003018EA" w:rsidRPr="00253B30" w:rsidRDefault="003018EA" w:rsidP="003E46CF">
            <w:pPr>
              <w:pStyle w:val="rowtabella0"/>
              <w:rPr>
                <w:color w:val="002060"/>
              </w:rPr>
            </w:pPr>
            <w:r w:rsidRPr="00253B30">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27786" w14:textId="77777777" w:rsidR="003018EA" w:rsidRPr="00253B30" w:rsidRDefault="003018EA" w:rsidP="003E46CF">
            <w:pPr>
              <w:pStyle w:val="rowtabella0"/>
              <w:rPr>
                <w:color w:val="002060"/>
              </w:rPr>
            </w:pPr>
            <w:r w:rsidRPr="00253B30">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032F6" w14:textId="77777777" w:rsidR="003018EA" w:rsidRPr="00253B30" w:rsidRDefault="003018EA" w:rsidP="003E46CF">
            <w:pPr>
              <w:pStyle w:val="rowtabella0"/>
              <w:rPr>
                <w:color w:val="002060"/>
              </w:rPr>
            </w:pPr>
            <w:r w:rsidRPr="00253B30">
              <w:rPr>
                <w:color w:val="002060"/>
              </w:rPr>
              <w:t>VIA DELLO SPORT</w:t>
            </w:r>
          </w:p>
        </w:tc>
      </w:tr>
      <w:tr w:rsidR="003018EA" w:rsidRPr="00253B30" w14:paraId="5B4DA67F"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1F7585" w14:textId="77777777" w:rsidR="003018EA" w:rsidRPr="00253B30" w:rsidRDefault="003018EA" w:rsidP="003E46CF">
            <w:pPr>
              <w:pStyle w:val="rowtabella0"/>
              <w:rPr>
                <w:color w:val="002060"/>
              </w:rPr>
            </w:pPr>
            <w:r w:rsidRPr="00253B30">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EC6CBF" w14:textId="77777777" w:rsidR="003018EA" w:rsidRPr="00253B30" w:rsidRDefault="003018EA" w:rsidP="003E46CF">
            <w:pPr>
              <w:pStyle w:val="rowtabella0"/>
              <w:rPr>
                <w:color w:val="002060"/>
              </w:rPr>
            </w:pPr>
            <w:r w:rsidRPr="00253B30">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14B7EC"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E0BF15"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0F8DA0" w14:textId="77777777" w:rsidR="003018EA" w:rsidRPr="00253B30" w:rsidRDefault="003018EA" w:rsidP="003E46CF">
            <w:pPr>
              <w:pStyle w:val="rowtabella0"/>
              <w:rPr>
                <w:color w:val="002060"/>
              </w:rPr>
            </w:pPr>
            <w:r w:rsidRPr="00253B30">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B91CD9" w14:textId="77777777" w:rsidR="003018EA" w:rsidRPr="00253B30" w:rsidRDefault="003018EA" w:rsidP="003E46CF">
            <w:pPr>
              <w:pStyle w:val="rowtabella0"/>
              <w:rPr>
                <w:color w:val="002060"/>
              </w:rPr>
            </w:pPr>
            <w:r w:rsidRPr="00253B30">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49610" w14:textId="77777777" w:rsidR="003018EA" w:rsidRPr="00253B30" w:rsidRDefault="003018EA" w:rsidP="003E46CF">
            <w:pPr>
              <w:pStyle w:val="rowtabella0"/>
              <w:rPr>
                <w:color w:val="002060"/>
              </w:rPr>
            </w:pPr>
            <w:r w:rsidRPr="00253B30">
              <w:rPr>
                <w:color w:val="002060"/>
              </w:rPr>
              <w:t>VIA ROSSINI</w:t>
            </w:r>
          </w:p>
        </w:tc>
      </w:tr>
      <w:tr w:rsidR="003018EA" w:rsidRPr="00253B30" w14:paraId="31E192EC"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F9494D" w14:textId="77777777" w:rsidR="003018EA" w:rsidRPr="00253B30" w:rsidRDefault="003018EA" w:rsidP="003E46CF">
            <w:pPr>
              <w:pStyle w:val="rowtabella0"/>
              <w:rPr>
                <w:color w:val="002060"/>
              </w:rPr>
            </w:pPr>
            <w:r w:rsidRPr="00253B30">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7DEFC8" w14:textId="77777777" w:rsidR="003018EA" w:rsidRPr="00253B30" w:rsidRDefault="003018EA" w:rsidP="003E46CF">
            <w:pPr>
              <w:pStyle w:val="rowtabella0"/>
              <w:rPr>
                <w:color w:val="002060"/>
              </w:rPr>
            </w:pPr>
            <w:r w:rsidRPr="00253B30">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649936"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566005"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AE6A85" w14:textId="77777777" w:rsidR="003018EA" w:rsidRPr="00253B30" w:rsidRDefault="003018EA" w:rsidP="003E46CF">
            <w:pPr>
              <w:pStyle w:val="rowtabella0"/>
              <w:rPr>
                <w:color w:val="002060"/>
              </w:rPr>
            </w:pPr>
            <w:r w:rsidRPr="00253B30">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394DD4" w14:textId="77777777" w:rsidR="003018EA" w:rsidRPr="00253B30" w:rsidRDefault="003018EA" w:rsidP="003E46CF">
            <w:pPr>
              <w:pStyle w:val="rowtabella0"/>
              <w:rPr>
                <w:color w:val="002060"/>
              </w:rPr>
            </w:pPr>
            <w:r w:rsidRPr="00253B30">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6B8BDE" w14:textId="77777777" w:rsidR="003018EA" w:rsidRPr="00253B30" w:rsidRDefault="003018EA" w:rsidP="003E46CF">
            <w:pPr>
              <w:pStyle w:val="rowtabella0"/>
              <w:rPr>
                <w:color w:val="002060"/>
              </w:rPr>
            </w:pPr>
            <w:r w:rsidRPr="00253B30">
              <w:rPr>
                <w:color w:val="002060"/>
              </w:rPr>
              <w:t>LOC. FRONTALE - VIA FIGURETTA</w:t>
            </w:r>
          </w:p>
        </w:tc>
      </w:tr>
      <w:tr w:rsidR="003018EA" w:rsidRPr="00253B30" w14:paraId="28B35707"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CE4851" w14:textId="77777777" w:rsidR="003018EA" w:rsidRPr="00253B30" w:rsidRDefault="003018EA" w:rsidP="003E46CF">
            <w:pPr>
              <w:pStyle w:val="rowtabella0"/>
              <w:rPr>
                <w:color w:val="002060"/>
              </w:rPr>
            </w:pPr>
            <w:r w:rsidRPr="00253B30">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B92A6F" w14:textId="77777777" w:rsidR="003018EA" w:rsidRPr="00253B30" w:rsidRDefault="003018EA" w:rsidP="003E46CF">
            <w:pPr>
              <w:pStyle w:val="rowtabella0"/>
              <w:rPr>
                <w:color w:val="002060"/>
              </w:rPr>
            </w:pPr>
            <w:r w:rsidRPr="00253B30">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9DCA73"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6C8DB9" w14:textId="77777777" w:rsidR="003018EA" w:rsidRPr="00253B30" w:rsidRDefault="003018EA" w:rsidP="003E46CF">
            <w:pPr>
              <w:pStyle w:val="rowtabella0"/>
              <w:rPr>
                <w:color w:val="002060"/>
              </w:rPr>
            </w:pPr>
            <w:r w:rsidRPr="00253B30">
              <w:rPr>
                <w:color w:val="002060"/>
              </w:rPr>
              <w:t>17/10/2025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85B412" w14:textId="77777777" w:rsidR="003018EA" w:rsidRPr="00253B30" w:rsidRDefault="003018EA" w:rsidP="003E46CF">
            <w:pPr>
              <w:pStyle w:val="rowtabella0"/>
              <w:rPr>
                <w:color w:val="002060"/>
              </w:rPr>
            </w:pPr>
            <w:r w:rsidRPr="00253B30">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59E369" w14:textId="77777777" w:rsidR="003018EA" w:rsidRPr="00253B30" w:rsidRDefault="003018EA" w:rsidP="003E46CF">
            <w:pPr>
              <w:pStyle w:val="rowtabella0"/>
              <w:rPr>
                <w:color w:val="002060"/>
              </w:rPr>
            </w:pPr>
            <w:r w:rsidRPr="00253B3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64148" w14:textId="77777777" w:rsidR="003018EA" w:rsidRPr="00253B30" w:rsidRDefault="003018EA" w:rsidP="003E46CF">
            <w:pPr>
              <w:pStyle w:val="rowtabella0"/>
              <w:rPr>
                <w:color w:val="002060"/>
              </w:rPr>
            </w:pPr>
            <w:r w:rsidRPr="00253B30">
              <w:rPr>
                <w:color w:val="002060"/>
              </w:rPr>
              <w:t>VIA DELLO SPORT</w:t>
            </w:r>
          </w:p>
        </w:tc>
      </w:tr>
      <w:tr w:rsidR="003018EA" w:rsidRPr="00253B30" w14:paraId="2CD6FBA4"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1E624A" w14:textId="77777777" w:rsidR="003018EA" w:rsidRPr="00253B30" w:rsidRDefault="003018EA" w:rsidP="003E46CF">
            <w:pPr>
              <w:pStyle w:val="rowtabella0"/>
              <w:rPr>
                <w:color w:val="002060"/>
              </w:rPr>
            </w:pPr>
            <w:proofErr w:type="gramStart"/>
            <w:r w:rsidRPr="00253B30">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AD73F2" w14:textId="77777777" w:rsidR="003018EA" w:rsidRPr="00253B30" w:rsidRDefault="003018EA" w:rsidP="003E46CF">
            <w:pPr>
              <w:pStyle w:val="rowtabella0"/>
              <w:rPr>
                <w:color w:val="002060"/>
              </w:rPr>
            </w:pPr>
            <w:r w:rsidRPr="00253B30">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45D431"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EA655F" w14:textId="77777777" w:rsidR="003018EA" w:rsidRPr="00253B30" w:rsidRDefault="003018EA" w:rsidP="003E46CF">
            <w:pPr>
              <w:pStyle w:val="rowtabella0"/>
              <w:rPr>
                <w:color w:val="002060"/>
              </w:rPr>
            </w:pPr>
            <w:r w:rsidRPr="00253B30">
              <w:rPr>
                <w:color w:val="002060"/>
              </w:rPr>
              <w:t>18/10/2025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3FB3DF" w14:textId="77777777" w:rsidR="003018EA" w:rsidRPr="00253B30" w:rsidRDefault="003018EA" w:rsidP="003E46CF">
            <w:pPr>
              <w:pStyle w:val="rowtabella0"/>
              <w:rPr>
                <w:color w:val="002060"/>
              </w:rPr>
            </w:pPr>
            <w:r w:rsidRPr="00253B30">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E43AFE" w14:textId="77777777" w:rsidR="003018EA" w:rsidRPr="00253B30" w:rsidRDefault="003018EA" w:rsidP="003E46CF">
            <w:pPr>
              <w:pStyle w:val="rowtabella0"/>
              <w:rPr>
                <w:color w:val="002060"/>
              </w:rPr>
            </w:pPr>
            <w:r w:rsidRPr="00253B3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B7F8F8" w14:textId="77777777" w:rsidR="003018EA" w:rsidRPr="00253B30" w:rsidRDefault="003018EA" w:rsidP="003E46CF">
            <w:pPr>
              <w:pStyle w:val="rowtabella0"/>
              <w:rPr>
                <w:color w:val="002060"/>
              </w:rPr>
            </w:pPr>
            <w:r w:rsidRPr="00253B30">
              <w:rPr>
                <w:color w:val="002060"/>
              </w:rPr>
              <w:t>VIA DELLE REGIONI, 8</w:t>
            </w:r>
          </w:p>
        </w:tc>
      </w:tr>
      <w:tr w:rsidR="003018EA" w:rsidRPr="00253B30" w14:paraId="6F9F8153"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80893C" w14:textId="77777777" w:rsidR="003018EA" w:rsidRPr="00253B30" w:rsidRDefault="003018EA" w:rsidP="003E46CF">
            <w:pPr>
              <w:pStyle w:val="rowtabella0"/>
              <w:rPr>
                <w:color w:val="002060"/>
              </w:rPr>
            </w:pPr>
            <w:r w:rsidRPr="00253B30">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DB327" w14:textId="77777777" w:rsidR="003018EA" w:rsidRPr="00253B30" w:rsidRDefault="003018EA" w:rsidP="003E46CF">
            <w:pPr>
              <w:pStyle w:val="rowtabella0"/>
              <w:rPr>
                <w:color w:val="002060"/>
              </w:rPr>
            </w:pPr>
            <w:proofErr w:type="gramStart"/>
            <w:r w:rsidRPr="00253B30">
              <w:rPr>
                <w:color w:val="002060"/>
              </w:rPr>
              <w:t>MR.SANGIORGESE</w:t>
            </w:r>
            <w:proofErr w:type="gramEnd"/>
            <w:r w:rsidRPr="00253B30">
              <w:rPr>
                <w:color w:val="002060"/>
              </w:rPr>
              <w:t xml:space="preserve"> CALCIO1922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EB3FC"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BBC11" w14:textId="77777777" w:rsidR="003018EA" w:rsidRPr="00253B30" w:rsidRDefault="003018EA" w:rsidP="003E46CF">
            <w:pPr>
              <w:pStyle w:val="rowtabella0"/>
              <w:rPr>
                <w:color w:val="002060"/>
              </w:rPr>
            </w:pPr>
            <w:r w:rsidRPr="00253B30">
              <w:rPr>
                <w:color w:val="002060"/>
              </w:rPr>
              <w:t>19/10/2025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A92D9" w14:textId="77777777" w:rsidR="003018EA" w:rsidRPr="00253B30" w:rsidRDefault="003018EA" w:rsidP="003E46CF">
            <w:pPr>
              <w:pStyle w:val="rowtabella0"/>
              <w:rPr>
                <w:color w:val="002060"/>
              </w:rPr>
            </w:pPr>
            <w:r w:rsidRPr="00253B30">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04AED" w14:textId="77777777" w:rsidR="003018EA" w:rsidRPr="00253B30" w:rsidRDefault="003018EA" w:rsidP="003E46CF">
            <w:pPr>
              <w:pStyle w:val="rowtabella0"/>
              <w:rPr>
                <w:color w:val="002060"/>
              </w:rPr>
            </w:pPr>
            <w:r w:rsidRPr="00253B30">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73380" w14:textId="77777777" w:rsidR="003018EA" w:rsidRPr="00253B30" w:rsidRDefault="003018EA" w:rsidP="003E46CF">
            <w:pPr>
              <w:pStyle w:val="rowtabella0"/>
              <w:rPr>
                <w:color w:val="002060"/>
              </w:rPr>
            </w:pPr>
            <w:r w:rsidRPr="00253B30">
              <w:rPr>
                <w:color w:val="002060"/>
              </w:rPr>
              <w:t>VIA TAVULLIA</w:t>
            </w:r>
          </w:p>
        </w:tc>
      </w:tr>
    </w:tbl>
    <w:p w14:paraId="55314676" w14:textId="77777777" w:rsidR="003018EA" w:rsidRPr="00253B30" w:rsidRDefault="003018EA" w:rsidP="003018EA">
      <w:pPr>
        <w:pStyle w:val="breakline"/>
        <w:rPr>
          <w:rFonts w:eastAsiaTheme="minorEastAsia"/>
          <w:color w:val="002060"/>
        </w:rPr>
      </w:pPr>
    </w:p>
    <w:p w14:paraId="496D6D9D" w14:textId="77777777" w:rsidR="003018EA" w:rsidRPr="00C83CDF" w:rsidRDefault="003018EA" w:rsidP="003018EA">
      <w:pPr>
        <w:pStyle w:val="breakline"/>
        <w:rPr>
          <w:color w:val="002060"/>
        </w:rPr>
      </w:pPr>
    </w:p>
    <w:p w14:paraId="0612FD53" w14:textId="77777777" w:rsidR="003018EA" w:rsidRPr="00C83CDF" w:rsidRDefault="003018EA" w:rsidP="003018EA">
      <w:pPr>
        <w:pStyle w:val="titolocampionato0"/>
        <w:shd w:val="clear" w:color="auto" w:fill="CCCCCC"/>
        <w:spacing w:before="80" w:after="40"/>
        <w:rPr>
          <w:color w:val="002060"/>
        </w:rPr>
      </w:pPr>
      <w:r w:rsidRPr="00C83CDF">
        <w:rPr>
          <w:color w:val="002060"/>
        </w:rPr>
        <w:t>UNDER 19 CALCIO A 5 REGIONALE</w:t>
      </w:r>
    </w:p>
    <w:p w14:paraId="799A81D0" w14:textId="77777777" w:rsidR="003018EA" w:rsidRPr="00C83CDF" w:rsidRDefault="003018EA" w:rsidP="003018EA">
      <w:pPr>
        <w:pStyle w:val="titoloprinc0"/>
        <w:rPr>
          <w:color w:val="002060"/>
        </w:rPr>
      </w:pPr>
      <w:r w:rsidRPr="00C83CDF">
        <w:rPr>
          <w:color w:val="002060"/>
        </w:rPr>
        <w:t>RISULTATI</w:t>
      </w:r>
    </w:p>
    <w:p w14:paraId="37730A90" w14:textId="77777777" w:rsidR="003018EA" w:rsidRPr="00C83CDF" w:rsidRDefault="003018EA" w:rsidP="003018EA">
      <w:pPr>
        <w:pStyle w:val="breakline"/>
        <w:rPr>
          <w:color w:val="002060"/>
        </w:rPr>
      </w:pPr>
    </w:p>
    <w:p w14:paraId="536915D8" w14:textId="77777777" w:rsidR="003018EA" w:rsidRPr="00C83CDF" w:rsidRDefault="003018EA" w:rsidP="003018EA">
      <w:pPr>
        <w:pStyle w:val="sottotitolocampionato10"/>
        <w:rPr>
          <w:color w:val="002060"/>
        </w:rPr>
      </w:pPr>
      <w:r w:rsidRPr="00C83CDF">
        <w:rPr>
          <w:color w:val="002060"/>
        </w:rPr>
        <w:t>RISULTATI UFFICIALI GARE DEL 11/10/2025</w:t>
      </w:r>
    </w:p>
    <w:p w14:paraId="2B3DA5FB" w14:textId="77777777" w:rsidR="003018EA" w:rsidRPr="003018EA" w:rsidRDefault="003018EA" w:rsidP="003018EA">
      <w:pPr>
        <w:pStyle w:val="sottotitolocampionato20"/>
        <w:spacing w:before="0" w:beforeAutospacing="0" w:after="0" w:afterAutospacing="0"/>
        <w:rPr>
          <w:rFonts w:ascii="Arial" w:hAnsi="Arial" w:cs="Arial"/>
          <w:color w:val="002060"/>
          <w:sz w:val="20"/>
          <w:szCs w:val="20"/>
        </w:rPr>
      </w:pPr>
      <w:r w:rsidRPr="003018EA">
        <w:rPr>
          <w:rFonts w:ascii="Arial" w:hAnsi="Arial" w:cs="Arial"/>
          <w:color w:val="002060"/>
          <w:sz w:val="20"/>
          <w:szCs w:val="20"/>
        </w:rPr>
        <w:t>Si trascrivono qui di seguito i risultati ufficiali delle gare disputate</w:t>
      </w:r>
    </w:p>
    <w:p w14:paraId="713F762F" w14:textId="77777777" w:rsidR="003018EA" w:rsidRPr="00C83CDF" w:rsidRDefault="003018EA" w:rsidP="003018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018EA" w:rsidRPr="00C83CDF" w14:paraId="20D2B38F" w14:textId="77777777" w:rsidTr="003E4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36BA2B1F"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5D3C6" w14:textId="77777777" w:rsidR="003018EA" w:rsidRPr="00C83CDF" w:rsidRDefault="003018EA" w:rsidP="003E46CF">
                  <w:pPr>
                    <w:pStyle w:val="headertabella0"/>
                    <w:rPr>
                      <w:color w:val="002060"/>
                    </w:rPr>
                  </w:pPr>
                  <w:r w:rsidRPr="00C83CDF">
                    <w:rPr>
                      <w:color w:val="002060"/>
                    </w:rPr>
                    <w:t>GIRONE A - 3 Giornata - A</w:t>
                  </w:r>
                </w:p>
              </w:tc>
            </w:tr>
            <w:tr w:rsidR="003018EA" w:rsidRPr="00C83CDF" w14:paraId="7AB45370"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151616" w14:textId="77777777" w:rsidR="003018EA" w:rsidRPr="00C83CDF" w:rsidRDefault="003018EA" w:rsidP="003E46CF">
                  <w:pPr>
                    <w:pStyle w:val="rowtabella0"/>
                    <w:rPr>
                      <w:color w:val="002060"/>
                    </w:rPr>
                  </w:pPr>
                  <w:r w:rsidRPr="00C83CDF">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D0AF5" w14:textId="77777777" w:rsidR="003018EA" w:rsidRPr="00C83CDF" w:rsidRDefault="003018EA" w:rsidP="003E46CF">
                  <w:pPr>
                    <w:pStyle w:val="rowtabella0"/>
                    <w:rPr>
                      <w:color w:val="002060"/>
                    </w:rPr>
                  </w:pPr>
                  <w:r w:rsidRPr="00C83CDF">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A1EFD" w14:textId="77777777" w:rsidR="003018EA" w:rsidRPr="00C83CDF" w:rsidRDefault="003018EA" w:rsidP="003E46CF">
                  <w:pPr>
                    <w:pStyle w:val="rowtabella0"/>
                    <w:jc w:val="center"/>
                    <w:rPr>
                      <w:color w:val="002060"/>
                    </w:rPr>
                  </w:pPr>
                  <w:r w:rsidRPr="00C83CDF">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A39C6A" w14:textId="77777777" w:rsidR="003018EA" w:rsidRPr="00C83CDF" w:rsidRDefault="003018EA" w:rsidP="003E46CF">
                  <w:pPr>
                    <w:pStyle w:val="rowtabella0"/>
                    <w:jc w:val="center"/>
                    <w:rPr>
                      <w:color w:val="002060"/>
                    </w:rPr>
                  </w:pPr>
                  <w:r w:rsidRPr="00C83CDF">
                    <w:rPr>
                      <w:color w:val="002060"/>
                    </w:rPr>
                    <w:t> </w:t>
                  </w:r>
                </w:p>
              </w:tc>
            </w:tr>
            <w:tr w:rsidR="003018EA" w:rsidRPr="00C83CDF" w14:paraId="029FBA9A"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F1F415" w14:textId="77777777" w:rsidR="003018EA" w:rsidRPr="00C83CDF" w:rsidRDefault="003018EA" w:rsidP="003E46CF">
                  <w:pPr>
                    <w:pStyle w:val="rowtabella0"/>
                    <w:rPr>
                      <w:color w:val="002060"/>
                    </w:rPr>
                  </w:pPr>
                  <w:r w:rsidRPr="00C83CDF">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2DC855" w14:textId="77777777" w:rsidR="003018EA" w:rsidRPr="00C83CDF" w:rsidRDefault="003018EA" w:rsidP="003E46CF">
                  <w:pPr>
                    <w:pStyle w:val="rowtabella0"/>
                    <w:rPr>
                      <w:color w:val="002060"/>
                    </w:rPr>
                  </w:pPr>
                  <w:r w:rsidRPr="00C83CDF">
                    <w:rPr>
                      <w:color w:val="002060"/>
                    </w:rPr>
                    <w:t xml:space="preserve">- CSI GAUDIO </w:t>
                  </w:r>
                  <w:proofErr w:type="spellStart"/>
                  <w:proofErr w:type="gramStart"/>
                  <w:r w:rsidRPr="00C83CDF">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6B44B6" w14:textId="77777777" w:rsidR="003018EA" w:rsidRPr="00C83CDF" w:rsidRDefault="003018EA" w:rsidP="003E46CF">
                  <w:pPr>
                    <w:pStyle w:val="rowtabella0"/>
                    <w:jc w:val="center"/>
                    <w:rPr>
                      <w:color w:val="002060"/>
                    </w:rPr>
                  </w:pPr>
                  <w:r w:rsidRPr="00C83CDF">
                    <w:rPr>
                      <w:color w:val="002060"/>
                    </w:rPr>
                    <w:t>13 - 3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37E02C" w14:textId="77777777" w:rsidR="003018EA" w:rsidRPr="00C83CDF" w:rsidRDefault="003018EA" w:rsidP="003E46CF">
                  <w:pPr>
                    <w:pStyle w:val="rowtabella0"/>
                    <w:jc w:val="center"/>
                    <w:rPr>
                      <w:color w:val="002060"/>
                    </w:rPr>
                  </w:pPr>
                  <w:r w:rsidRPr="00C83CDF">
                    <w:rPr>
                      <w:color w:val="002060"/>
                    </w:rPr>
                    <w:t> </w:t>
                  </w:r>
                </w:p>
              </w:tc>
            </w:tr>
            <w:tr w:rsidR="003018EA" w:rsidRPr="00C83CDF" w14:paraId="6C6E20C7"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C6456A" w14:textId="77777777" w:rsidR="003018EA" w:rsidRPr="00C83CDF" w:rsidRDefault="003018EA" w:rsidP="003E46CF">
                  <w:pPr>
                    <w:pStyle w:val="rowtabella0"/>
                    <w:rPr>
                      <w:color w:val="002060"/>
                    </w:rPr>
                  </w:pPr>
                  <w:r w:rsidRPr="00C83CDF">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61D871" w14:textId="77777777" w:rsidR="003018EA" w:rsidRPr="00C83CDF" w:rsidRDefault="003018EA" w:rsidP="003E46CF">
                  <w:pPr>
                    <w:pStyle w:val="rowtabella0"/>
                    <w:rPr>
                      <w:color w:val="002060"/>
                    </w:rPr>
                  </w:pPr>
                  <w:r w:rsidRPr="00C83CDF">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B924DF" w14:textId="77777777" w:rsidR="003018EA" w:rsidRPr="00C83CDF" w:rsidRDefault="003018EA" w:rsidP="003E46CF">
                  <w:pPr>
                    <w:pStyle w:val="rowtabella0"/>
                    <w:jc w:val="center"/>
                    <w:rPr>
                      <w:color w:val="002060"/>
                    </w:rPr>
                  </w:pPr>
                  <w:r w:rsidRPr="00C83CDF">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C82CDD" w14:textId="77777777" w:rsidR="003018EA" w:rsidRPr="00C83CDF" w:rsidRDefault="003018EA" w:rsidP="003E46CF">
                  <w:pPr>
                    <w:pStyle w:val="rowtabella0"/>
                    <w:jc w:val="center"/>
                    <w:rPr>
                      <w:color w:val="002060"/>
                    </w:rPr>
                  </w:pPr>
                  <w:r w:rsidRPr="00C83CDF">
                    <w:rPr>
                      <w:color w:val="002060"/>
                    </w:rPr>
                    <w:t> </w:t>
                  </w:r>
                </w:p>
              </w:tc>
            </w:tr>
            <w:tr w:rsidR="003018EA" w:rsidRPr="00C83CDF" w14:paraId="242F6271"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EC744B" w14:textId="77777777" w:rsidR="003018EA" w:rsidRPr="00C83CDF" w:rsidRDefault="003018EA" w:rsidP="003E46CF">
                  <w:pPr>
                    <w:pStyle w:val="rowtabella0"/>
                    <w:rPr>
                      <w:color w:val="002060"/>
                    </w:rPr>
                  </w:pPr>
                  <w:r w:rsidRPr="00C83CDF">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3640C8" w14:textId="77777777" w:rsidR="003018EA" w:rsidRPr="00C83CDF" w:rsidRDefault="003018EA" w:rsidP="003E46CF">
                  <w:pPr>
                    <w:pStyle w:val="rowtabella0"/>
                    <w:rPr>
                      <w:color w:val="002060"/>
                    </w:rPr>
                  </w:pPr>
                  <w:r w:rsidRPr="00C83CDF">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6002D6" w14:textId="77777777" w:rsidR="003018EA" w:rsidRPr="00C83CDF" w:rsidRDefault="003018EA" w:rsidP="003E46CF">
                  <w:pPr>
                    <w:pStyle w:val="rowtabella0"/>
                    <w:jc w:val="center"/>
                    <w:rPr>
                      <w:color w:val="002060"/>
                    </w:rPr>
                  </w:pPr>
                  <w:r w:rsidRPr="00C83CDF">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599ED6" w14:textId="77777777" w:rsidR="003018EA" w:rsidRPr="00C83CDF" w:rsidRDefault="003018EA" w:rsidP="003E46CF">
                  <w:pPr>
                    <w:pStyle w:val="rowtabella0"/>
                    <w:jc w:val="center"/>
                    <w:rPr>
                      <w:color w:val="002060"/>
                    </w:rPr>
                  </w:pPr>
                  <w:r w:rsidRPr="00C83CDF">
                    <w:rPr>
                      <w:color w:val="002060"/>
                    </w:rPr>
                    <w:t> </w:t>
                  </w:r>
                </w:p>
              </w:tc>
            </w:tr>
            <w:tr w:rsidR="003018EA" w:rsidRPr="00C83CDF" w14:paraId="073AB5E6"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E055B4" w14:textId="77777777" w:rsidR="003018EA" w:rsidRPr="00C83CDF" w:rsidRDefault="003018EA" w:rsidP="003E46CF">
                  <w:pPr>
                    <w:pStyle w:val="rowtabella0"/>
                    <w:rPr>
                      <w:color w:val="002060"/>
                    </w:rPr>
                  </w:pPr>
                  <w:r w:rsidRPr="00C83CDF">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4AD42" w14:textId="77777777" w:rsidR="003018EA" w:rsidRPr="00C83CDF" w:rsidRDefault="003018EA" w:rsidP="003E46CF">
                  <w:pPr>
                    <w:pStyle w:val="rowtabella0"/>
                    <w:rPr>
                      <w:color w:val="002060"/>
                    </w:rPr>
                  </w:pPr>
                  <w:r w:rsidRPr="00C83CDF">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7B923" w14:textId="77777777" w:rsidR="003018EA" w:rsidRPr="00C83CDF" w:rsidRDefault="003018EA" w:rsidP="003E46CF">
                  <w:pPr>
                    <w:pStyle w:val="rowtabella0"/>
                    <w:jc w:val="center"/>
                    <w:rPr>
                      <w:color w:val="002060"/>
                    </w:rPr>
                  </w:pPr>
                  <w:r w:rsidRPr="00C83CDF">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6265D" w14:textId="77777777" w:rsidR="003018EA" w:rsidRPr="00C83CDF" w:rsidRDefault="003018EA" w:rsidP="003E46CF">
                  <w:pPr>
                    <w:pStyle w:val="rowtabella0"/>
                    <w:jc w:val="center"/>
                    <w:rPr>
                      <w:color w:val="002060"/>
                    </w:rPr>
                  </w:pPr>
                  <w:r w:rsidRPr="00C83CDF">
                    <w:rPr>
                      <w:color w:val="002060"/>
                    </w:rPr>
                    <w:t> </w:t>
                  </w:r>
                </w:p>
              </w:tc>
            </w:tr>
            <w:tr w:rsidR="003018EA" w:rsidRPr="00C83CDF" w14:paraId="0C48B533"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7260F29F" w14:textId="77777777" w:rsidR="003018EA" w:rsidRPr="00C83CDF" w:rsidRDefault="003018EA" w:rsidP="003E46CF">
                  <w:pPr>
                    <w:pStyle w:val="rowtabella0"/>
                    <w:rPr>
                      <w:color w:val="002060"/>
                    </w:rPr>
                  </w:pPr>
                  <w:r w:rsidRPr="00C83CDF">
                    <w:rPr>
                      <w:color w:val="002060"/>
                    </w:rPr>
                    <w:t>(1) - disputata il 12/10/2025</w:t>
                  </w:r>
                </w:p>
              </w:tc>
            </w:tr>
          </w:tbl>
          <w:p w14:paraId="5C5C2DAF" w14:textId="77777777" w:rsidR="003018EA" w:rsidRPr="00C83CDF" w:rsidRDefault="003018EA" w:rsidP="003E46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6943157B"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16957" w14:textId="77777777" w:rsidR="003018EA" w:rsidRPr="00C83CDF" w:rsidRDefault="003018EA" w:rsidP="003E46CF">
                  <w:pPr>
                    <w:pStyle w:val="headertabella0"/>
                    <w:rPr>
                      <w:color w:val="002060"/>
                    </w:rPr>
                  </w:pPr>
                  <w:r w:rsidRPr="00C83CDF">
                    <w:rPr>
                      <w:color w:val="002060"/>
                    </w:rPr>
                    <w:t>GIRONE B - 3 Giornata - A</w:t>
                  </w:r>
                </w:p>
              </w:tc>
            </w:tr>
            <w:tr w:rsidR="003018EA" w:rsidRPr="00C83CDF" w14:paraId="6FA1B801"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9BF895" w14:textId="77777777" w:rsidR="003018EA" w:rsidRPr="00C83CDF" w:rsidRDefault="003018EA" w:rsidP="003E46CF">
                  <w:pPr>
                    <w:pStyle w:val="rowtabella0"/>
                    <w:rPr>
                      <w:color w:val="002060"/>
                    </w:rPr>
                  </w:pPr>
                  <w:r w:rsidRPr="00C83CDF">
                    <w:rPr>
                      <w:color w:val="002060"/>
                    </w:rPr>
                    <w:t>(1) FUTSAL VIRE GEOSISTEM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C515B" w14:textId="77777777" w:rsidR="003018EA" w:rsidRPr="00C83CDF" w:rsidRDefault="003018EA" w:rsidP="003E46CF">
                  <w:pPr>
                    <w:pStyle w:val="rowtabella0"/>
                    <w:rPr>
                      <w:color w:val="002060"/>
                    </w:rPr>
                  </w:pPr>
                  <w:r w:rsidRPr="00C83CDF">
                    <w:rPr>
                      <w:color w:val="002060"/>
                    </w:rPr>
                    <w:t xml:space="preserve">- </w:t>
                  </w:r>
                  <w:proofErr w:type="gramStart"/>
                  <w:r w:rsidRPr="00C83CDF">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9F91C" w14:textId="77777777" w:rsidR="003018EA" w:rsidRPr="00C83CDF" w:rsidRDefault="003018EA" w:rsidP="003E46CF">
                  <w:pPr>
                    <w:pStyle w:val="rowtabella0"/>
                    <w:jc w:val="center"/>
                    <w:rPr>
                      <w:color w:val="002060"/>
                    </w:rPr>
                  </w:pPr>
                  <w:r w:rsidRPr="00C83CDF">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67421" w14:textId="77777777" w:rsidR="003018EA" w:rsidRPr="00C83CDF" w:rsidRDefault="003018EA" w:rsidP="003E46CF">
                  <w:pPr>
                    <w:pStyle w:val="rowtabella0"/>
                    <w:jc w:val="center"/>
                    <w:rPr>
                      <w:color w:val="002060"/>
                    </w:rPr>
                  </w:pPr>
                  <w:r w:rsidRPr="00C83CDF">
                    <w:rPr>
                      <w:color w:val="002060"/>
                    </w:rPr>
                    <w:t> </w:t>
                  </w:r>
                </w:p>
              </w:tc>
            </w:tr>
            <w:tr w:rsidR="003018EA" w:rsidRPr="00C83CDF" w14:paraId="461A8667"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1CEA0A" w14:textId="77777777" w:rsidR="003018EA" w:rsidRPr="00C83CDF" w:rsidRDefault="003018EA" w:rsidP="003E46CF">
                  <w:pPr>
                    <w:pStyle w:val="rowtabella0"/>
                    <w:rPr>
                      <w:color w:val="002060"/>
                    </w:rPr>
                  </w:pPr>
                  <w:r w:rsidRPr="00C83CDF">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4B4166" w14:textId="77777777" w:rsidR="003018EA" w:rsidRPr="00C83CDF" w:rsidRDefault="003018EA" w:rsidP="003E46CF">
                  <w:pPr>
                    <w:pStyle w:val="rowtabella0"/>
                    <w:rPr>
                      <w:color w:val="002060"/>
                    </w:rPr>
                  </w:pPr>
                  <w:r w:rsidRPr="00C83CDF">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18AFA3" w14:textId="77777777" w:rsidR="003018EA" w:rsidRPr="00C83CDF" w:rsidRDefault="003018EA" w:rsidP="003E46CF">
                  <w:pPr>
                    <w:pStyle w:val="rowtabella0"/>
                    <w:jc w:val="center"/>
                    <w:rPr>
                      <w:color w:val="002060"/>
                    </w:rPr>
                  </w:pPr>
                  <w:r w:rsidRPr="00C83CDF">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16C1EE" w14:textId="77777777" w:rsidR="003018EA" w:rsidRPr="00C83CDF" w:rsidRDefault="003018EA" w:rsidP="003E46CF">
                  <w:pPr>
                    <w:pStyle w:val="rowtabella0"/>
                    <w:jc w:val="center"/>
                    <w:rPr>
                      <w:color w:val="002060"/>
                    </w:rPr>
                  </w:pPr>
                  <w:r w:rsidRPr="00C83CDF">
                    <w:rPr>
                      <w:color w:val="002060"/>
                    </w:rPr>
                    <w:t> </w:t>
                  </w:r>
                </w:p>
              </w:tc>
            </w:tr>
            <w:tr w:rsidR="003018EA" w:rsidRPr="00C83CDF" w14:paraId="7DD87A3F"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A2E714" w14:textId="77777777" w:rsidR="003018EA" w:rsidRPr="00C83CDF" w:rsidRDefault="003018EA" w:rsidP="003E46CF">
                  <w:pPr>
                    <w:pStyle w:val="rowtabella0"/>
                    <w:rPr>
                      <w:color w:val="002060"/>
                    </w:rPr>
                  </w:pPr>
                  <w:r w:rsidRPr="00C83CDF">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878C95" w14:textId="77777777" w:rsidR="003018EA" w:rsidRPr="00C83CDF" w:rsidRDefault="003018EA" w:rsidP="003E46CF">
                  <w:pPr>
                    <w:pStyle w:val="rowtabella0"/>
                    <w:rPr>
                      <w:color w:val="002060"/>
                    </w:rPr>
                  </w:pPr>
                  <w:r w:rsidRPr="00C83CDF">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291150" w14:textId="77777777" w:rsidR="003018EA" w:rsidRPr="00C83CDF" w:rsidRDefault="003018EA" w:rsidP="003E46CF">
                  <w:pPr>
                    <w:pStyle w:val="rowtabella0"/>
                    <w:jc w:val="center"/>
                    <w:rPr>
                      <w:color w:val="002060"/>
                    </w:rPr>
                  </w:pPr>
                  <w:r w:rsidRPr="00C83CDF">
                    <w:rPr>
                      <w:color w:val="002060"/>
                    </w:rPr>
                    <w:t>3 - 12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8A0B18" w14:textId="77777777" w:rsidR="003018EA" w:rsidRPr="00C83CDF" w:rsidRDefault="003018EA" w:rsidP="003E46CF">
                  <w:pPr>
                    <w:pStyle w:val="rowtabella0"/>
                    <w:jc w:val="center"/>
                    <w:rPr>
                      <w:color w:val="002060"/>
                    </w:rPr>
                  </w:pPr>
                  <w:r w:rsidRPr="00C83CDF">
                    <w:rPr>
                      <w:color w:val="002060"/>
                    </w:rPr>
                    <w:t> </w:t>
                  </w:r>
                </w:p>
              </w:tc>
            </w:tr>
            <w:tr w:rsidR="003018EA" w:rsidRPr="00C83CDF" w14:paraId="138C55B5"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D6BD9E" w14:textId="77777777" w:rsidR="003018EA" w:rsidRPr="00C83CDF" w:rsidRDefault="003018EA" w:rsidP="003E46CF">
                  <w:pPr>
                    <w:pStyle w:val="rowtabella0"/>
                    <w:rPr>
                      <w:color w:val="002060"/>
                    </w:rPr>
                  </w:pPr>
                  <w:r w:rsidRPr="00C83CDF">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5449E" w14:textId="77777777" w:rsidR="003018EA" w:rsidRPr="00C83CDF" w:rsidRDefault="003018EA" w:rsidP="003E46CF">
                  <w:pPr>
                    <w:pStyle w:val="rowtabella0"/>
                    <w:rPr>
                      <w:color w:val="002060"/>
                    </w:rPr>
                  </w:pPr>
                  <w:r w:rsidRPr="00C83CDF">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642BB" w14:textId="77777777" w:rsidR="003018EA" w:rsidRPr="00C83CDF" w:rsidRDefault="003018EA" w:rsidP="003E46CF">
                  <w:pPr>
                    <w:pStyle w:val="rowtabella0"/>
                    <w:jc w:val="center"/>
                    <w:rPr>
                      <w:color w:val="002060"/>
                    </w:rPr>
                  </w:pPr>
                  <w:r w:rsidRPr="00C83CDF">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AD7FA" w14:textId="77777777" w:rsidR="003018EA" w:rsidRPr="00C83CDF" w:rsidRDefault="003018EA" w:rsidP="003E46CF">
                  <w:pPr>
                    <w:pStyle w:val="rowtabella0"/>
                    <w:jc w:val="center"/>
                    <w:rPr>
                      <w:color w:val="002060"/>
                    </w:rPr>
                  </w:pPr>
                  <w:r w:rsidRPr="00C83CDF">
                    <w:rPr>
                      <w:color w:val="002060"/>
                    </w:rPr>
                    <w:t> </w:t>
                  </w:r>
                </w:p>
              </w:tc>
            </w:tr>
            <w:tr w:rsidR="003018EA" w:rsidRPr="00C83CDF" w14:paraId="4410A79A"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09C0C9F6" w14:textId="77777777" w:rsidR="003018EA" w:rsidRPr="00C83CDF" w:rsidRDefault="003018EA" w:rsidP="003E46CF">
                  <w:pPr>
                    <w:pStyle w:val="rowtabella0"/>
                    <w:rPr>
                      <w:color w:val="002060"/>
                    </w:rPr>
                  </w:pPr>
                  <w:r w:rsidRPr="00C83CDF">
                    <w:rPr>
                      <w:color w:val="002060"/>
                    </w:rPr>
                    <w:t>(1) - disputata il 12/10/2025</w:t>
                  </w:r>
                </w:p>
              </w:tc>
            </w:tr>
          </w:tbl>
          <w:p w14:paraId="4DFA927D" w14:textId="77777777" w:rsidR="003018EA" w:rsidRPr="00C83CDF" w:rsidRDefault="003018EA" w:rsidP="003E46CF">
            <w:pPr>
              <w:rPr>
                <w:color w:val="002060"/>
              </w:rPr>
            </w:pPr>
          </w:p>
        </w:tc>
      </w:tr>
    </w:tbl>
    <w:p w14:paraId="4E3F28E0" w14:textId="77777777" w:rsidR="003018EA" w:rsidRPr="00C83CDF" w:rsidRDefault="003018EA" w:rsidP="003018EA">
      <w:pPr>
        <w:pStyle w:val="breakline"/>
        <w:rPr>
          <w:rFonts w:eastAsiaTheme="minorEastAsia"/>
          <w:color w:val="002060"/>
        </w:rPr>
      </w:pPr>
    </w:p>
    <w:p w14:paraId="680FEE7E" w14:textId="77777777" w:rsidR="003018EA" w:rsidRPr="00C83CDF" w:rsidRDefault="003018EA" w:rsidP="003018EA">
      <w:pPr>
        <w:pStyle w:val="breakline"/>
        <w:rPr>
          <w:color w:val="002060"/>
        </w:rPr>
      </w:pPr>
    </w:p>
    <w:p w14:paraId="463D3ECD" w14:textId="77777777" w:rsidR="003018EA" w:rsidRPr="00C83CDF" w:rsidRDefault="003018EA" w:rsidP="003018EA">
      <w:pPr>
        <w:pStyle w:val="titoloprinc0"/>
        <w:rPr>
          <w:color w:val="002060"/>
        </w:rPr>
      </w:pPr>
      <w:r w:rsidRPr="00C83CDF">
        <w:rPr>
          <w:color w:val="002060"/>
        </w:rPr>
        <w:t>GIUDICE SPORTIVO</w:t>
      </w:r>
    </w:p>
    <w:p w14:paraId="369F0EF2" w14:textId="77777777" w:rsidR="003018EA" w:rsidRPr="00C83CDF" w:rsidRDefault="003018EA" w:rsidP="003018EA">
      <w:pPr>
        <w:pStyle w:val="diffida"/>
        <w:rPr>
          <w:color w:val="002060"/>
        </w:rPr>
      </w:pPr>
      <w:r w:rsidRPr="00C83CDF">
        <w:rPr>
          <w:color w:val="002060"/>
        </w:rPr>
        <w:t>Il Giudice Sportivo Avv. Agnese Lazzaretti, con l'assistenza del Segretario Angelo Castellana, nella seduta del 15/10/2025, ha adottato le decisioni che di seguito integralmente si riportano:</w:t>
      </w:r>
    </w:p>
    <w:p w14:paraId="0F0D36E7" w14:textId="77777777" w:rsidR="003018EA" w:rsidRPr="00C83CDF" w:rsidRDefault="003018EA" w:rsidP="003018EA">
      <w:pPr>
        <w:pStyle w:val="titolo10"/>
        <w:rPr>
          <w:color w:val="002060"/>
        </w:rPr>
      </w:pPr>
      <w:r w:rsidRPr="00C83CDF">
        <w:rPr>
          <w:color w:val="002060"/>
        </w:rPr>
        <w:t xml:space="preserve">GARE DEL 11/10/2025 </w:t>
      </w:r>
    </w:p>
    <w:p w14:paraId="08FFFF5B" w14:textId="77777777" w:rsidR="003018EA" w:rsidRPr="00C83CDF" w:rsidRDefault="003018EA" w:rsidP="003018EA">
      <w:pPr>
        <w:pStyle w:val="titolo7a"/>
        <w:rPr>
          <w:color w:val="002060"/>
        </w:rPr>
      </w:pPr>
      <w:r w:rsidRPr="00C83CDF">
        <w:rPr>
          <w:color w:val="002060"/>
        </w:rPr>
        <w:t xml:space="preserve">PROVVEDIMENTI DISCIPLINARI </w:t>
      </w:r>
    </w:p>
    <w:p w14:paraId="5FF40BD1"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30762EE3" w14:textId="77777777" w:rsidR="003018EA" w:rsidRPr="00C83CDF" w:rsidRDefault="003018EA" w:rsidP="003018EA">
      <w:pPr>
        <w:pStyle w:val="titolo30"/>
        <w:rPr>
          <w:color w:val="002060"/>
        </w:rPr>
      </w:pPr>
      <w:r w:rsidRPr="00C83CDF">
        <w:rPr>
          <w:color w:val="002060"/>
        </w:rPr>
        <w:t xml:space="preserve">CALCIATORI ESPULSI </w:t>
      </w:r>
    </w:p>
    <w:p w14:paraId="40F18BC3" w14:textId="77777777" w:rsidR="003018EA" w:rsidRPr="00C83CDF" w:rsidRDefault="003018EA" w:rsidP="003018EA">
      <w:pPr>
        <w:pStyle w:val="titolo20"/>
        <w:rPr>
          <w:color w:val="002060"/>
        </w:rPr>
      </w:pPr>
      <w:r w:rsidRPr="00C83CD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31325242" w14:textId="77777777" w:rsidTr="003E46CF">
        <w:tc>
          <w:tcPr>
            <w:tcW w:w="2200" w:type="dxa"/>
            <w:tcMar>
              <w:top w:w="20" w:type="dxa"/>
              <w:left w:w="20" w:type="dxa"/>
              <w:bottom w:w="20" w:type="dxa"/>
              <w:right w:w="20" w:type="dxa"/>
            </w:tcMar>
            <w:vAlign w:val="center"/>
            <w:hideMark/>
          </w:tcPr>
          <w:p w14:paraId="0D8B94C1" w14:textId="77777777" w:rsidR="003018EA" w:rsidRPr="00C83CDF" w:rsidRDefault="003018EA" w:rsidP="003E46CF">
            <w:pPr>
              <w:pStyle w:val="movimento"/>
              <w:rPr>
                <w:color w:val="002060"/>
              </w:rPr>
            </w:pPr>
            <w:r w:rsidRPr="00C83CDF">
              <w:rPr>
                <w:color w:val="002060"/>
              </w:rPr>
              <w:t>PAOLINELLI SEBASTIANO</w:t>
            </w:r>
          </w:p>
        </w:tc>
        <w:tc>
          <w:tcPr>
            <w:tcW w:w="2200" w:type="dxa"/>
            <w:tcMar>
              <w:top w:w="20" w:type="dxa"/>
              <w:left w:w="20" w:type="dxa"/>
              <w:bottom w:w="20" w:type="dxa"/>
              <w:right w:w="20" w:type="dxa"/>
            </w:tcMar>
            <w:vAlign w:val="center"/>
            <w:hideMark/>
          </w:tcPr>
          <w:p w14:paraId="3ED66C95" w14:textId="77777777" w:rsidR="003018EA" w:rsidRPr="00C83CDF" w:rsidRDefault="003018EA" w:rsidP="003E46CF">
            <w:pPr>
              <w:pStyle w:val="movimento2"/>
              <w:rPr>
                <w:color w:val="002060"/>
              </w:rPr>
            </w:pPr>
            <w:r w:rsidRPr="00C83CDF">
              <w:rPr>
                <w:color w:val="002060"/>
              </w:rPr>
              <w:t xml:space="preserve">(VERBENA C5 ANCONA) </w:t>
            </w:r>
          </w:p>
        </w:tc>
        <w:tc>
          <w:tcPr>
            <w:tcW w:w="800" w:type="dxa"/>
            <w:tcMar>
              <w:top w:w="20" w:type="dxa"/>
              <w:left w:w="20" w:type="dxa"/>
              <w:bottom w:w="20" w:type="dxa"/>
              <w:right w:w="20" w:type="dxa"/>
            </w:tcMar>
            <w:vAlign w:val="center"/>
            <w:hideMark/>
          </w:tcPr>
          <w:p w14:paraId="43105A0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559DC4F"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365BDE2" w14:textId="77777777" w:rsidR="003018EA" w:rsidRPr="00C83CDF" w:rsidRDefault="003018EA" w:rsidP="003E46CF">
            <w:pPr>
              <w:pStyle w:val="movimento2"/>
              <w:rPr>
                <w:color w:val="002060"/>
              </w:rPr>
            </w:pPr>
            <w:r w:rsidRPr="00C83CDF">
              <w:rPr>
                <w:color w:val="002060"/>
              </w:rPr>
              <w:t> </w:t>
            </w:r>
          </w:p>
        </w:tc>
      </w:tr>
    </w:tbl>
    <w:p w14:paraId="728A6891" w14:textId="77777777" w:rsidR="003018EA" w:rsidRPr="00C83CDF" w:rsidRDefault="003018EA" w:rsidP="003018EA">
      <w:pPr>
        <w:pStyle w:val="titolo30"/>
        <w:rPr>
          <w:rFonts w:eastAsiaTheme="minorEastAsia"/>
          <w:color w:val="002060"/>
        </w:rPr>
      </w:pPr>
      <w:r w:rsidRPr="00C83CDF">
        <w:rPr>
          <w:color w:val="002060"/>
        </w:rPr>
        <w:t xml:space="preserve">CALCIATORI NON ESPULSI </w:t>
      </w:r>
    </w:p>
    <w:p w14:paraId="42DA8487" w14:textId="77777777" w:rsidR="003018EA" w:rsidRPr="00C83CDF" w:rsidRDefault="003018EA" w:rsidP="003018EA">
      <w:pPr>
        <w:pStyle w:val="titolo20"/>
        <w:rPr>
          <w:color w:val="002060"/>
        </w:rPr>
      </w:pPr>
      <w:r w:rsidRPr="00C83CDF">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649A2643" w14:textId="77777777" w:rsidTr="003E46CF">
        <w:tc>
          <w:tcPr>
            <w:tcW w:w="2200" w:type="dxa"/>
            <w:tcMar>
              <w:top w:w="20" w:type="dxa"/>
              <w:left w:w="20" w:type="dxa"/>
              <w:bottom w:w="20" w:type="dxa"/>
              <w:right w:w="20" w:type="dxa"/>
            </w:tcMar>
            <w:vAlign w:val="center"/>
            <w:hideMark/>
          </w:tcPr>
          <w:p w14:paraId="541B00A4" w14:textId="77777777" w:rsidR="003018EA" w:rsidRPr="00C83CDF" w:rsidRDefault="003018EA" w:rsidP="003E46CF">
            <w:pPr>
              <w:pStyle w:val="movimento"/>
              <w:rPr>
                <w:color w:val="002060"/>
              </w:rPr>
            </w:pPr>
            <w:r w:rsidRPr="00C83CDF">
              <w:rPr>
                <w:color w:val="002060"/>
              </w:rPr>
              <w:t>EL KHANOUSSI AYMAN</w:t>
            </w:r>
          </w:p>
        </w:tc>
        <w:tc>
          <w:tcPr>
            <w:tcW w:w="2200" w:type="dxa"/>
            <w:tcMar>
              <w:top w:w="20" w:type="dxa"/>
              <w:left w:w="20" w:type="dxa"/>
              <w:bottom w:w="20" w:type="dxa"/>
              <w:right w:w="20" w:type="dxa"/>
            </w:tcMar>
            <w:vAlign w:val="center"/>
            <w:hideMark/>
          </w:tcPr>
          <w:p w14:paraId="2AF46600" w14:textId="77777777" w:rsidR="003018EA" w:rsidRPr="00C83CDF" w:rsidRDefault="003018EA" w:rsidP="003E46CF">
            <w:pPr>
              <w:pStyle w:val="movimento2"/>
              <w:rPr>
                <w:color w:val="002060"/>
              </w:rPr>
            </w:pPr>
            <w:r w:rsidRPr="00C83CDF">
              <w:rPr>
                <w:color w:val="002060"/>
              </w:rPr>
              <w:t xml:space="preserve">(PIETRALACROCE 73) </w:t>
            </w:r>
          </w:p>
        </w:tc>
        <w:tc>
          <w:tcPr>
            <w:tcW w:w="800" w:type="dxa"/>
            <w:tcMar>
              <w:top w:w="20" w:type="dxa"/>
              <w:left w:w="20" w:type="dxa"/>
              <w:bottom w:w="20" w:type="dxa"/>
              <w:right w:w="20" w:type="dxa"/>
            </w:tcMar>
            <w:vAlign w:val="center"/>
            <w:hideMark/>
          </w:tcPr>
          <w:p w14:paraId="7CF9E058"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92081B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F1CF2C5" w14:textId="77777777" w:rsidR="003018EA" w:rsidRPr="00C83CDF" w:rsidRDefault="003018EA" w:rsidP="003E46CF">
            <w:pPr>
              <w:pStyle w:val="movimento2"/>
              <w:rPr>
                <w:color w:val="002060"/>
              </w:rPr>
            </w:pPr>
            <w:r w:rsidRPr="00C83CDF">
              <w:rPr>
                <w:color w:val="002060"/>
              </w:rPr>
              <w:t> </w:t>
            </w:r>
          </w:p>
        </w:tc>
      </w:tr>
    </w:tbl>
    <w:p w14:paraId="08BAC91C" w14:textId="77777777" w:rsidR="003018EA" w:rsidRPr="00C83CDF" w:rsidRDefault="003018EA" w:rsidP="003018EA">
      <w:pPr>
        <w:pStyle w:val="titolo20"/>
        <w:rPr>
          <w:rFonts w:eastAsiaTheme="minorEastAsia"/>
          <w:color w:val="002060"/>
        </w:rPr>
      </w:pPr>
      <w:r w:rsidRPr="00C83CD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2EC16C28" w14:textId="77777777" w:rsidTr="003E46CF">
        <w:tc>
          <w:tcPr>
            <w:tcW w:w="2200" w:type="dxa"/>
            <w:tcMar>
              <w:top w:w="20" w:type="dxa"/>
              <w:left w:w="20" w:type="dxa"/>
              <w:bottom w:w="20" w:type="dxa"/>
              <w:right w:w="20" w:type="dxa"/>
            </w:tcMar>
            <w:vAlign w:val="center"/>
            <w:hideMark/>
          </w:tcPr>
          <w:p w14:paraId="00C1F8D0" w14:textId="77777777" w:rsidR="003018EA" w:rsidRPr="00C83CDF" w:rsidRDefault="003018EA" w:rsidP="003E46CF">
            <w:pPr>
              <w:pStyle w:val="movimento"/>
              <w:rPr>
                <w:color w:val="002060"/>
              </w:rPr>
            </w:pPr>
            <w:r w:rsidRPr="00C83CDF">
              <w:rPr>
                <w:color w:val="002060"/>
              </w:rPr>
              <w:t>BRUSCHINI MATTIA</w:t>
            </w:r>
          </w:p>
        </w:tc>
        <w:tc>
          <w:tcPr>
            <w:tcW w:w="2200" w:type="dxa"/>
            <w:tcMar>
              <w:top w:w="20" w:type="dxa"/>
              <w:left w:w="20" w:type="dxa"/>
              <w:bottom w:w="20" w:type="dxa"/>
              <w:right w:w="20" w:type="dxa"/>
            </w:tcMar>
            <w:vAlign w:val="center"/>
            <w:hideMark/>
          </w:tcPr>
          <w:p w14:paraId="2C72FB89" w14:textId="77777777" w:rsidR="003018EA" w:rsidRPr="00C83CDF" w:rsidRDefault="003018EA" w:rsidP="003E46CF">
            <w:pPr>
              <w:pStyle w:val="movimento2"/>
              <w:rPr>
                <w:color w:val="002060"/>
              </w:rPr>
            </w:pPr>
            <w:r w:rsidRPr="00C83CDF">
              <w:rPr>
                <w:color w:val="002060"/>
              </w:rPr>
              <w:t xml:space="preserve">(FIGHT BULLS CORRIDONIA) </w:t>
            </w:r>
          </w:p>
        </w:tc>
        <w:tc>
          <w:tcPr>
            <w:tcW w:w="800" w:type="dxa"/>
            <w:tcMar>
              <w:top w:w="20" w:type="dxa"/>
              <w:left w:w="20" w:type="dxa"/>
              <w:bottom w:w="20" w:type="dxa"/>
              <w:right w:w="20" w:type="dxa"/>
            </w:tcMar>
            <w:vAlign w:val="center"/>
            <w:hideMark/>
          </w:tcPr>
          <w:p w14:paraId="5228848C"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771C2AA" w14:textId="77777777" w:rsidR="003018EA" w:rsidRPr="00C83CDF" w:rsidRDefault="003018EA" w:rsidP="003E46CF">
            <w:pPr>
              <w:pStyle w:val="movimento"/>
              <w:rPr>
                <w:color w:val="002060"/>
              </w:rPr>
            </w:pPr>
            <w:r w:rsidRPr="00C83CDF">
              <w:rPr>
                <w:color w:val="002060"/>
              </w:rPr>
              <w:t>CIPRIANI GABRIELE</w:t>
            </w:r>
          </w:p>
        </w:tc>
        <w:tc>
          <w:tcPr>
            <w:tcW w:w="2200" w:type="dxa"/>
            <w:tcMar>
              <w:top w:w="20" w:type="dxa"/>
              <w:left w:w="20" w:type="dxa"/>
              <w:bottom w:w="20" w:type="dxa"/>
              <w:right w:w="20" w:type="dxa"/>
            </w:tcMar>
            <w:vAlign w:val="center"/>
            <w:hideMark/>
          </w:tcPr>
          <w:p w14:paraId="6245E725" w14:textId="77777777" w:rsidR="003018EA" w:rsidRPr="00C83CDF" w:rsidRDefault="003018EA" w:rsidP="003E46CF">
            <w:pPr>
              <w:pStyle w:val="movimento2"/>
              <w:rPr>
                <w:color w:val="002060"/>
              </w:rPr>
            </w:pPr>
            <w:r w:rsidRPr="00C83CDF">
              <w:rPr>
                <w:color w:val="002060"/>
              </w:rPr>
              <w:t xml:space="preserve">(REAL FABRIANO) </w:t>
            </w:r>
          </w:p>
        </w:tc>
      </w:tr>
    </w:tbl>
    <w:p w14:paraId="4D5EFBB8" w14:textId="77777777" w:rsidR="003018EA" w:rsidRPr="00C83CDF" w:rsidRDefault="003018EA" w:rsidP="003018EA">
      <w:pPr>
        <w:pStyle w:val="titolo20"/>
        <w:rPr>
          <w:rFonts w:eastAsiaTheme="minorEastAsia"/>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165942B6" w14:textId="77777777" w:rsidTr="003E46CF">
        <w:tc>
          <w:tcPr>
            <w:tcW w:w="2200" w:type="dxa"/>
            <w:tcMar>
              <w:top w:w="20" w:type="dxa"/>
              <w:left w:w="20" w:type="dxa"/>
              <w:bottom w:w="20" w:type="dxa"/>
              <w:right w:w="20" w:type="dxa"/>
            </w:tcMar>
            <w:vAlign w:val="center"/>
            <w:hideMark/>
          </w:tcPr>
          <w:p w14:paraId="4FEB9CBB" w14:textId="77777777" w:rsidR="003018EA" w:rsidRPr="00C83CDF" w:rsidRDefault="003018EA" w:rsidP="003E46CF">
            <w:pPr>
              <w:pStyle w:val="movimento"/>
              <w:rPr>
                <w:color w:val="002060"/>
              </w:rPr>
            </w:pPr>
            <w:r w:rsidRPr="00C83CDF">
              <w:rPr>
                <w:color w:val="002060"/>
              </w:rPr>
              <w:t>GOLEMI DANIEL</w:t>
            </w:r>
          </w:p>
        </w:tc>
        <w:tc>
          <w:tcPr>
            <w:tcW w:w="2200" w:type="dxa"/>
            <w:tcMar>
              <w:top w:w="20" w:type="dxa"/>
              <w:left w:w="20" w:type="dxa"/>
              <w:bottom w:w="20" w:type="dxa"/>
              <w:right w:w="20" w:type="dxa"/>
            </w:tcMar>
            <w:vAlign w:val="center"/>
            <w:hideMark/>
          </w:tcPr>
          <w:p w14:paraId="1CE89870" w14:textId="77777777" w:rsidR="003018EA" w:rsidRPr="00C83CDF" w:rsidRDefault="003018EA" w:rsidP="003E46CF">
            <w:pPr>
              <w:pStyle w:val="movimento2"/>
              <w:rPr>
                <w:color w:val="002060"/>
              </w:rPr>
            </w:pPr>
            <w:r w:rsidRPr="00C83CDF">
              <w:rPr>
                <w:color w:val="002060"/>
              </w:rPr>
              <w:t xml:space="preserve">(ACSS MONDOLFO C5) </w:t>
            </w:r>
          </w:p>
        </w:tc>
        <w:tc>
          <w:tcPr>
            <w:tcW w:w="800" w:type="dxa"/>
            <w:tcMar>
              <w:top w:w="20" w:type="dxa"/>
              <w:left w:w="20" w:type="dxa"/>
              <w:bottom w:w="20" w:type="dxa"/>
              <w:right w:w="20" w:type="dxa"/>
            </w:tcMar>
            <w:vAlign w:val="center"/>
            <w:hideMark/>
          </w:tcPr>
          <w:p w14:paraId="222CC6BF"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AD160DC" w14:textId="77777777" w:rsidR="003018EA" w:rsidRPr="00C83CDF" w:rsidRDefault="003018EA" w:rsidP="003E46CF">
            <w:pPr>
              <w:pStyle w:val="movimento"/>
              <w:rPr>
                <w:color w:val="002060"/>
              </w:rPr>
            </w:pPr>
            <w:r w:rsidRPr="00C83CDF">
              <w:rPr>
                <w:color w:val="002060"/>
              </w:rPr>
              <w:t>AGNELUCCI SAMUELE</w:t>
            </w:r>
          </w:p>
        </w:tc>
        <w:tc>
          <w:tcPr>
            <w:tcW w:w="2200" w:type="dxa"/>
            <w:tcMar>
              <w:top w:w="20" w:type="dxa"/>
              <w:left w:w="20" w:type="dxa"/>
              <w:bottom w:w="20" w:type="dxa"/>
              <w:right w:w="20" w:type="dxa"/>
            </w:tcMar>
            <w:vAlign w:val="center"/>
            <w:hideMark/>
          </w:tcPr>
          <w:p w14:paraId="3D7D98BC" w14:textId="77777777" w:rsidR="003018EA" w:rsidRPr="00C83CDF" w:rsidRDefault="003018EA" w:rsidP="003E46CF">
            <w:pPr>
              <w:pStyle w:val="movimento2"/>
              <w:rPr>
                <w:color w:val="002060"/>
              </w:rPr>
            </w:pPr>
            <w:r w:rsidRPr="00C83CDF">
              <w:rPr>
                <w:color w:val="002060"/>
              </w:rPr>
              <w:t xml:space="preserve">(ALMA JUVENTUS FANO) </w:t>
            </w:r>
          </w:p>
        </w:tc>
      </w:tr>
      <w:tr w:rsidR="003018EA" w:rsidRPr="00C83CDF" w14:paraId="63BFF390" w14:textId="77777777" w:rsidTr="003E46CF">
        <w:tc>
          <w:tcPr>
            <w:tcW w:w="2200" w:type="dxa"/>
            <w:tcMar>
              <w:top w:w="20" w:type="dxa"/>
              <w:left w:w="20" w:type="dxa"/>
              <w:bottom w:w="20" w:type="dxa"/>
              <w:right w:w="20" w:type="dxa"/>
            </w:tcMar>
            <w:vAlign w:val="center"/>
            <w:hideMark/>
          </w:tcPr>
          <w:p w14:paraId="7960EE7F" w14:textId="77777777" w:rsidR="003018EA" w:rsidRPr="00C83CDF" w:rsidRDefault="003018EA" w:rsidP="003E46CF">
            <w:pPr>
              <w:pStyle w:val="movimento"/>
              <w:rPr>
                <w:color w:val="002060"/>
              </w:rPr>
            </w:pPr>
            <w:r w:rsidRPr="00C83CDF">
              <w:rPr>
                <w:color w:val="002060"/>
              </w:rPr>
              <w:t>TOMJA KEVIN</w:t>
            </w:r>
          </w:p>
        </w:tc>
        <w:tc>
          <w:tcPr>
            <w:tcW w:w="2200" w:type="dxa"/>
            <w:tcMar>
              <w:top w:w="20" w:type="dxa"/>
              <w:left w:w="20" w:type="dxa"/>
              <w:bottom w:w="20" w:type="dxa"/>
              <w:right w:w="20" w:type="dxa"/>
            </w:tcMar>
            <w:vAlign w:val="center"/>
            <w:hideMark/>
          </w:tcPr>
          <w:p w14:paraId="16AA68B0" w14:textId="77777777" w:rsidR="003018EA" w:rsidRPr="00C83CDF" w:rsidRDefault="003018EA" w:rsidP="003E46CF">
            <w:pPr>
              <w:pStyle w:val="movimento2"/>
              <w:rPr>
                <w:color w:val="002060"/>
              </w:rPr>
            </w:pPr>
            <w:r w:rsidRPr="00C83CDF">
              <w:rPr>
                <w:color w:val="002060"/>
              </w:rPr>
              <w:t xml:space="preserve">(ALMA JUVENTUS FANO) </w:t>
            </w:r>
          </w:p>
        </w:tc>
        <w:tc>
          <w:tcPr>
            <w:tcW w:w="800" w:type="dxa"/>
            <w:tcMar>
              <w:top w:w="20" w:type="dxa"/>
              <w:left w:w="20" w:type="dxa"/>
              <w:bottom w:w="20" w:type="dxa"/>
              <w:right w:w="20" w:type="dxa"/>
            </w:tcMar>
            <w:vAlign w:val="center"/>
            <w:hideMark/>
          </w:tcPr>
          <w:p w14:paraId="227EE6CE"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9692F85" w14:textId="77777777" w:rsidR="003018EA" w:rsidRPr="00C83CDF" w:rsidRDefault="003018EA" w:rsidP="003E46CF">
            <w:pPr>
              <w:pStyle w:val="movimento"/>
              <w:rPr>
                <w:color w:val="002060"/>
              </w:rPr>
            </w:pPr>
            <w:r w:rsidRPr="00C83CDF">
              <w:rPr>
                <w:color w:val="002060"/>
              </w:rPr>
              <w:t>BIAGIOLA EMANUELE</w:t>
            </w:r>
          </w:p>
        </w:tc>
        <w:tc>
          <w:tcPr>
            <w:tcW w:w="2200" w:type="dxa"/>
            <w:tcMar>
              <w:top w:w="20" w:type="dxa"/>
              <w:left w:w="20" w:type="dxa"/>
              <w:bottom w:w="20" w:type="dxa"/>
              <w:right w:w="20" w:type="dxa"/>
            </w:tcMar>
            <w:vAlign w:val="center"/>
            <w:hideMark/>
          </w:tcPr>
          <w:p w14:paraId="5350F47B" w14:textId="77777777" w:rsidR="003018EA" w:rsidRPr="00C83CDF" w:rsidRDefault="003018EA" w:rsidP="003E46CF">
            <w:pPr>
              <w:pStyle w:val="movimento2"/>
              <w:rPr>
                <w:color w:val="002060"/>
              </w:rPr>
            </w:pPr>
            <w:r w:rsidRPr="00C83CDF">
              <w:rPr>
                <w:color w:val="002060"/>
              </w:rPr>
              <w:t xml:space="preserve">(CANTINE RIUNITE CSI) </w:t>
            </w:r>
          </w:p>
        </w:tc>
      </w:tr>
      <w:tr w:rsidR="003018EA" w:rsidRPr="00C83CDF" w14:paraId="118763A3" w14:textId="77777777" w:rsidTr="003E46CF">
        <w:tc>
          <w:tcPr>
            <w:tcW w:w="2200" w:type="dxa"/>
            <w:tcMar>
              <w:top w:w="20" w:type="dxa"/>
              <w:left w:w="20" w:type="dxa"/>
              <w:bottom w:w="20" w:type="dxa"/>
              <w:right w:w="20" w:type="dxa"/>
            </w:tcMar>
            <w:vAlign w:val="center"/>
            <w:hideMark/>
          </w:tcPr>
          <w:p w14:paraId="55EFD632" w14:textId="77777777" w:rsidR="003018EA" w:rsidRPr="00C83CDF" w:rsidRDefault="003018EA" w:rsidP="003E46CF">
            <w:pPr>
              <w:pStyle w:val="movimento"/>
              <w:rPr>
                <w:color w:val="002060"/>
              </w:rPr>
            </w:pPr>
            <w:r w:rsidRPr="00C83CDF">
              <w:rPr>
                <w:color w:val="002060"/>
              </w:rPr>
              <w:t>ULISSE CRISTIAN</w:t>
            </w:r>
          </w:p>
        </w:tc>
        <w:tc>
          <w:tcPr>
            <w:tcW w:w="2200" w:type="dxa"/>
            <w:tcMar>
              <w:top w:w="20" w:type="dxa"/>
              <w:left w:w="20" w:type="dxa"/>
              <w:bottom w:w="20" w:type="dxa"/>
              <w:right w:w="20" w:type="dxa"/>
            </w:tcMar>
            <w:vAlign w:val="center"/>
            <w:hideMark/>
          </w:tcPr>
          <w:p w14:paraId="6CF911CE" w14:textId="77777777" w:rsidR="003018EA" w:rsidRPr="00C83CDF" w:rsidRDefault="003018EA" w:rsidP="003E46CF">
            <w:pPr>
              <w:pStyle w:val="movimento2"/>
              <w:rPr>
                <w:color w:val="002060"/>
              </w:rPr>
            </w:pPr>
            <w:r w:rsidRPr="00C83CDF">
              <w:rPr>
                <w:color w:val="002060"/>
              </w:rPr>
              <w:t xml:space="preserve">(DINAMIS 1990) </w:t>
            </w:r>
          </w:p>
        </w:tc>
        <w:tc>
          <w:tcPr>
            <w:tcW w:w="800" w:type="dxa"/>
            <w:tcMar>
              <w:top w:w="20" w:type="dxa"/>
              <w:left w:w="20" w:type="dxa"/>
              <w:bottom w:w="20" w:type="dxa"/>
              <w:right w:w="20" w:type="dxa"/>
            </w:tcMar>
            <w:vAlign w:val="center"/>
            <w:hideMark/>
          </w:tcPr>
          <w:p w14:paraId="2A2CFD4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AFD66EF" w14:textId="77777777" w:rsidR="003018EA" w:rsidRPr="00C83CDF" w:rsidRDefault="003018EA" w:rsidP="003E46CF">
            <w:pPr>
              <w:pStyle w:val="movimento"/>
              <w:rPr>
                <w:color w:val="002060"/>
              </w:rPr>
            </w:pPr>
            <w:r w:rsidRPr="00C83CDF">
              <w:rPr>
                <w:color w:val="002060"/>
              </w:rPr>
              <w:t>BERNABEI DIEGO</w:t>
            </w:r>
          </w:p>
        </w:tc>
        <w:tc>
          <w:tcPr>
            <w:tcW w:w="2200" w:type="dxa"/>
            <w:tcMar>
              <w:top w:w="20" w:type="dxa"/>
              <w:left w:w="20" w:type="dxa"/>
              <w:bottom w:w="20" w:type="dxa"/>
              <w:right w:w="20" w:type="dxa"/>
            </w:tcMar>
            <w:vAlign w:val="center"/>
            <w:hideMark/>
          </w:tcPr>
          <w:p w14:paraId="0662A603" w14:textId="77777777" w:rsidR="003018EA" w:rsidRPr="00C83CDF" w:rsidRDefault="003018EA" w:rsidP="003E46CF">
            <w:pPr>
              <w:pStyle w:val="movimento2"/>
              <w:rPr>
                <w:color w:val="002060"/>
              </w:rPr>
            </w:pPr>
            <w:r w:rsidRPr="00C83CDF">
              <w:rPr>
                <w:color w:val="002060"/>
              </w:rPr>
              <w:t xml:space="preserve">(FIGHT BULLS CORRIDONIA) </w:t>
            </w:r>
          </w:p>
        </w:tc>
      </w:tr>
      <w:tr w:rsidR="003018EA" w:rsidRPr="00C83CDF" w14:paraId="63C9775E" w14:textId="77777777" w:rsidTr="003E46CF">
        <w:tc>
          <w:tcPr>
            <w:tcW w:w="2200" w:type="dxa"/>
            <w:tcMar>
              <w:top w:w="20" w:type="dxa"/>
              <w:left w:w="20" w:type="dxa"/>
              <w:bottom w:w="20" w:type="dxa"/>
              <w:right w:w="20" w:type="dxa"/>
            </w:tcMar>
            <w:vAlign w:val="center"/>
            <w:hideMark/>
          </w:tcPr>
          <w:p w14:paraId="12060D94" w14:textId="77777777" w:rsidR="003018EA" w:rsidRPr="00C83CDF" w:rsidRDefault="003018EA" w:rsidP="003E46CF">
            <w:pPr>
              <w:pStyle w:val="movimento"/>
              <w:rPr>
                <w:color w:val="002060"/>
              </w:rPr>
            </w:pPr>
            <w:r w:rsidRPr="00C83CDF">
              <w:rPr>
                <w:color w:val="002060"/>
              </w:rPr>
              <w:t>DANIELLO MATTIA</w:t>
            </w:r>
          </w:p>
        </w:tc>
        <w:tc>
          <w:tcPr>
            <w:tcW w:w="2200" w:type="dxa"/>
            <w:tcMar>
              <w:top w:w="20" w:type="dxa"/>
              <w:left w:w="20" w:type="dxa"/>
              <w:bottom w:w="20" w:type="dxa"/>
              <w:right w:w="20" w:type="dxa"/>
            </w:tcMar>
            <w:vAlign w:val="center"/>
            <w:hideMark/>
          </w:tcPr>
          <w:p w14:paraId="0D43A46F" w14:textId="77777777" w:rsidR="003018EA" w:rsidRPr="00C83CDF" w:rsidRDefault="003018EA" w:rsidP="003E46CF">
            <w:pPr>
              <w:pStyle w:val="movimento2"/>
              <w:rPr>
                <w:color w:val="002060"/>
              </w:rPr>
            </w:pPr>
            <w:r w:rsidRPr="00C83CDF">
              <w:rPr>
                <w:color w:val="002060"/>
              </w:rPr>
              <w:t xml:space="preserve">(MONTELUPONE CALCIO A 5) </w:t>
            </w:r>
          </w:p>
        </w:tc>
        <w:tc>
          <w:tcPr>
            <w:tcW w:w="800" w:type="dxa"/>
            <w:tcMar>
              <w:top w:w="20" w:type="dxa"/>
              <w:left w:w="20" w:type="dxa"/>
              <w:bottom w:w="20" w:type="dxa"/>
              <w:right w:w="20" w:type="dxa"/>
            </w:tcMar>
            <w:vAlign w:val="center"/>
            <w:hideMark/>
          </w:tcPr>
          <w:p w14:paraId="7707FC9B"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872AEB0" w14:textId="77777777" w:rsidR="003018EA" w:rsidRPr="00C83CDF" w:rsidRDefault="003018EA" w:rsidP="003E46CF">
            <w:pPr>
              <w:pStyle w:val="movimento"/>
              <w:rPr>
                <w:color w:val="002060"/>
              </w:rPr>
            </w:pPr>
            <w:r w:rsidRPr="00C83CDF">
              <w:rPr>
                <w:color w:val="002060"/>
              </w:rPr>
              <w:t>BONGELLI ALESSANDRO</w:t>
            </w:r>
          </w:p>
        </w:tc>
        <w:tc>
          <w:tcPr>
            <w:tcW w:w="2200" w:type="dxa"/>
            <w:tcMar>
              <w:top w:w="20" w:type="dxa"/>
              <w:left w:w="20" w:type="dxa"/>
              <w:bottom w:w="20" w:type="dxa"/>
              <w:right w:w="20" w:type="dxa"/>
            </w:tcMar>
            <w:vAlign w:val="center"/>
            <w:hideMark/>
          </w:tcPr>
          <w:p w14:paraId="32A44A77" w14:textId="77777777" w:rsidR="003018EA" w:rsidRPr="00C83CDF" w:rsidRDefault="003018EA" w:rsidP="003E46CF">
            <w:pPr>
              <w:pStyle w:val="movimento2"/>
              <w:rPr>
                <w:color w:val="002060"/>
              </w:rPr>
            </w:pPr>
            <w:r w:rsidRPr="00C83CDF">
              <w:rPr>
                <w:color w:val="002060"/>
              </w:rPr>
              <w:t xml:space="preserve">(POLISPORTIVA ROSSO BLU) </w:t>
            </w:r>
          </w:p>
        </w:tc>
      </w:tr>
      <w:tr w:rsidR="003018EA" w:rsidRPr="00C83CDF" w14:paraId="7DED5E05" w14:textId="77777777" w:rsidTr="003E46CF">
        <w:tc>
          <w:tcPr>
            <w:tcW w:w="2200" w:type="dxa"/>
            <w:tcMar>
              <w:top w:w="20" w:type="dxa"/>
              <w:left w:w="20" w:type="dxa"/>
              <w:bottom w:w="20" w:type="dxa"/>
              <w:right w:w="20" w:type="dxa"/>
            </w:tcMar>
            <w:vAlign w:val="center"/>
            <w:hideMark/>
          </w:tcPr>
          <w:p w14:paraId="42F53D92" w14:textId="77777777" w:rsidR="003018EA" w:rsidRPr="00C83CDF" w:rsidRDefault="003018EA" w:rsidP="003E46CF">
            <w:pPr>
              <w:pStyle w:val="movimento"/>
              <w:rPr>
                <w:color w:val="002060"/>
              </w:rPr>
            </w:pPr>
            <w:r w:rsidRPr="00C83CDF">
              <w:rPr>
                <w:color w:val="002060"/>
              </w:rPr>
              <w:t>CENTANNI TOMMASO</w:t>
            </w:r>
          </w:p>
        </w:tc>
        <w:tc>
          <w:tcPr>
            <w:tcW w:w="2200" w:type="dxa"/>
            <w:tcMar>
              <w:top w:w="20" w:type="dxa"/>
              <w:left w:w="20" w:type="dxa"/>
              <w:bottom w:w="20" w:type="dxa"/>
              <w:right w:w="20" w:type="dxa"/>
            </w:tcMar>
            <w:vAlign w:val="center"/>
            <w:hideMark/>
          </w:tcPr>
          <w:p w14:paraId="5547DD82" w14:textId="77777777" w:rsidR="003018EA" w:rsidRPr="00C83CDF" w:rsidRDefault="003018EA" w:rsidP="003E46CF">
            <w:pPr>
              <w:pStyle w:val="movimento2"/>
              <w:rPr>
                <w:color w:val="002060"/>
              </w:rPr>
            </w:pPr>
            <w:r w:rsidRPr="00C83CDF">
              <w:rPr>
                <w:color w:val="002060"/>
              </w:rPr>
              <w:t xml:space="preserve">(POLISPORTIVA ROSSO BLU) </w:t>
            </w:r>
          </w:p>
        </w:tc>
        <w:tc>
          <w:tcPr>
            <w:tcW w:w="800" w:type="dxa"/>
            <w:tcMar>
              <w:top w:w="20" w:type="dxa"/>
              <w:left w:w="20" w:type="dxa"/>
              <w:bottom w:w="20" w:type="dxa"/>
              <w:right w:w="20" w:type="dxa"/>
            </w:tcMar>
            <w:vAlign w:val="center"/>
            <w:hideMark/>
          </w:tcPr>
          <w:p w14:paraId="4109AB6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B016CD4" w14:textId="77777777" w:rsidR="003018EA" w:rsidRPr="00C83CDF" w:rsidRDefault="003018EA" w:rsidP="003E46CF">
            <w:pPr>
              <w:pStyle w:val="movimento"/>
              <w:rPr>
                <w:color w:val="002060"/>
              </w:rPr>
            </w:pPr>
            <w:r w:rsidRPr="00C83CDF">
              <w:rPr>
                <w:color w:val="002060"/>
              </w:rPr>
              <w:t>ALWAN ABDEL KAREEM</w:t>
            </w:r>
          </w:p>
        </w:tc>
        <w:tc>
          <w:tcPr>
            <w:tcW w:w="2200" w:type="dxa"/>
            <w:tcMar>
              <w:top w:w="20" w:type="dxa"/>
              <w:left w:w="20" w:type="dxa"/>
              <w:bottom w:w="20" w:type="dxa"/>
              <w:right w:w="20" w:type="dxa"/>
            </w:tcMar>
            <w:vAlign w:val="center"/>
            <w:hideMark/>
          </w:tcPr>
          <w:p w14:paraId="70B8D5C2" w14:textId="77777777" w:rsidR="003018EA" w:rsidRPr="00C83CDF" w:rsidRDefault="003018EA" w:rsidP="003E46CF">
            <w:pPr>
              <w:pStyle w:val="movimento2"/>
              <w:rPr>
                <w:color w:val="002060"/>
              </w:rPr>
            </w:pPr>
            <w:r w:rsidRPr="00C83CDF">
              <w:rPr>
                <w:color w:val="002060"/>
              </w:rPr>
              <w:t xml:space="preserve">(VERBENA C5 ANCONA) </w:t>
            </w:r>
          </w:p>
        </w:tc>
      </w:tr>
    </w:tbl>
    <w:p w14:paraId="163CF169" w14:textId="77777777" w:rsidR="003018EA" w:rsidRPr="00C83CDF" w:rsidRDefault="003018EA" w:rsidP="003018EA">
      <w:pPr>
        <w:pStyle w:val="titolo10"/>
        <w:rPr>
          <w:rFonts w:eastAsiaTheme="minorEastAsia"/>
          <w:color w:val="002060"/>
        </w:rPr>
      </w:pPr>
      <w:r w:rsidRPr="00C83CDF">
        <w:rPr>
          <w:color w:val="002060"/>
        </w:rPr>
        <w:t xml:space="preserve">GARE DEL 12/10/2025 </w:t>
      </w:r>
    </w:p>
    <w:p w14:paraId="3B060BE8" w14:textId="77777777" w:rsidR="003018EA" w:rsidRPr="00C83CDF" w:rsidRDefault="003018EA" w:rsidP="003018EA">
      <w:pPr>
        <w:pStyle w:val="titolo7a"/>
        <w:rPr>
          <w:color w:val="002060"/>
        </w:rPr>
      </w:pPr>
      <w:r w:rsidRPr="00C83CDF">
        <w:rPr>
          <w:color w:val="002060"/>
        </w:rPr>
        <w:t xml:space="preserve">PROVVEDIMENTI DISCIPLINARI </w:t>
      </w:r>
    </w:p>
    <w:p w14:paraId="7203970C"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0EC6AA6A" w14:textId="77777777" w:rsidR="003018EA" w:rsidRPr="00C83CDF" w:rsidRDefault="003018EA" w:rsidP="003018EA">
      <w:pPr>
        <w:pStyle w:val="titolo30"/>
        <w:rPr>
          <w:color w:val="002060"/>
        </w:rPr>
      </w:pPr>
      <w:r w:rsidRPr="00C83CDF">
        <w:rPr>
          <w:color w:val="002060"/>
        </w:rPr>
        <w:t xml:space="preserve">CALCIATORI NON ESPULSI </w:t>
      </w:r>
    </w:p>
    <w:p w14:paraId="76844C24"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5559C773" w14:textId="77777777" w:rsidTr="003E46CF">
        <w:tc>
          <w:tcPr>
            <w:tcW w:w="2200" w:type="dxa"/>
            <w:tcMar>
              <w:top w:w="20" w:type="dxa"/>
              <w:left w:w="20" w:type="dxa"/>
              <w:bottom w:w="20" w:type="dxa"/>
              <w:right w:w="20" w:type="dxa"/>
            </w:tcMar>
            <w:vAlign w:val="center"/>
            <w:hideMark/>
          </w:tcPr>
          <w:p w14:paraId="4C6A04A7" w14:textId="77777777" w:rsidR="003018EA" w:rsidRPr="00C83CDF" w:rsidRDefault="003018EA" w:rsidP="003E46CF">
            <w:pPr>
              <w:pStyle w:val="movimento"/>
              <w:rPr>
                <w:color w:val="002060"/>
              </w:rPr>
            </w:pPr>
            <w:r w:rsidRPr="00C83CDF">
              <w:rPr>
                <w:color w:val="002060"/>
              </w:rPr>
              <w:t>FEDERICI MIRKO</w:t>
            </w:r>
          </w:p>
        </w:tc>
        <w:tc>
          <w:tcPr>
            <w:tcW w:w="2200" w:type="dxa"/>
            <w:tcMar>
              <w:top w:w="20" w:type="dxa"/>
              <w:left w:w="20" w:type="dxa"/>
              <w:bottom w:w="20" w:type="dxa"/>
              <w:right w:w="20" w:type="dxa"/>
            </w:tcMar>
            <w:vAlign w:val="center"/>
            <w:hideMark/>
          </w:tcPr>
          <w:p w14:paraId="1A415303" w14:textId="77777777" w:rsidR="003018EA" w:rsidRPr="00C83CDF" w:rsidRDefault="003018EA" w:rsidP="003E46CF">
            <w:pPr>
              <w:pStyle w:val="movimento2"/>
              <w:rPr>
                <w:color w:val="002060"/>
              </w:rPr>
            </w:pPr>
            <w:r w:rsidRPr="00C83CDF">
              <w:rPr>
                <w:color w:val="002060"/>
              </w:rPr>
              <w:t xml:space="preserve">(BULDOG T.N.T. LUCREZIA) </w:t>
            </w:r>
          </w:p>
        </w:tc>
        <w:tc>
          <w:tcPr>
            <w:tcW w:w="800" w:type="dxa"/>
            <w:tcMar>
              <w:top w:w="20" w:type="dxa"/>
              <w:left w:w="20" w:type="dxa"/>
              <w:bottom w:w="20" w:type="dxa"/>
              <w:right w:w="20" w:type="dxa"/>
            </w:tcMar>
            <w:vAlign w:val="center"/>
            <w:hideMark/>
          </w:tcPr>
          <w:p w14:paraId="571A537C"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8019B2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60A92E15" w14:textId="77777777" w:rsidR="003018EA" w:rsidRPr="00C83CDF" w:rsidRDefault="003018EA" w:rsidP="003E46CF">
            <w:pPr>
              <w:pStyle w:val="movimento2"/>
              <w:rPr>
                <w:color w:val="002060"/>
              </w:rPr>
            </w:pPr>
            <w:r w:rsidRPr="00C83CDF">
              <w:rPr>
                <w:color w:val="002060"/>
              </w:rPr>
              <w:t> </w:t>
            </w:r>
          </w:p>
        </w:tc>
      </w:tr>
    </w:tbl>
    <w:p w14:paraId="70456F3A" w14:textId="77777777" w:rsidR="003018EA" w:rsidRDefault="003018EA" w:rsidP="003018EA">
      <w:pPr>
        <w:pStyle w:val="breakline"/>
        <w:rPr>
          <w:color w:val="002060"/>
        </w:rPr>
      </w:pPr>
    </w:p>
    <w:p w14:paraId="32C8E5DA" w14:textId="77777777" w:rsidR="003018EA" w:rsidRPr="00BD581B" w:rsidRDefault="003018EA" w:rsidP="003018E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026B7AE" w14:textId="77777777" w:rsidR="003018EA" w:rsidRPr="00BD581B" w:rsidRDefault="003018EA" w:rsidP="003018E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8618619" w14:textId="77777777" w:rsidR="003018EA" w:rsidRPr="00C83CDF" w:rsidRDefault="003018EA" w:rsidP="003018EA">
      <w:pPr>
        <w:pStyle w:val="breakline"/>
        <w:rPr>
          <w:rFonts w:eastAsiaTheme="minorEastAsia"/>
          <w:color w:val="002060"/>
        </w:rPr>
      </w:pPr>
    </w:p>
    <w:p w14:paraId="60623888" w14:textId="77777777" w:rsidR="003018EA" w:rsidRPr="00C83CDF" w:rsidRDefault="003018EA" w:rsidP="003018EA">
      <w:pPr>
        <w:pStyle w:val="titoloprinc0"/>
        <w:rPr>
          <w:color w:val="002060"/>
        </w:rPr>
      </w:pPr>
      <w:r w:rsidRPr="00C83CDF">
        <w:rPr>
          <w:color w:val="002060"/>
        </w:rPr>
        <w:t>CLASSIFICA</w:t>
      </w:r>
    </w:p>
    <w:p w14:paraId="331FB63D" w14:textId="77777777" w:rsidR="003018EA" w:rsidRPr="00C83CDF" w:rsidRDefault="003018EA" w:rsidP="003018EA">
      <w:pPr>
        <w:pStyle w:val="breakline"/>
        <w:rPr>
          <w:color w:val="002060"/>
        </w:rPr>
      </w:pPr>
    </w:p>
    <w:p w14:paraId="629F0D29" w14:textId="77777777" w:rsidR="003018EA" w:rsidRPr="00C83CDF" w:rsidRDefault="003018EA" w:rsidP="003018EA">
      <w:pPr>
        <w:pStyle w:val="breakline"/>
        <w:rPr>
          <w:color w:val="002060"/>
        </w:rPr>
      </w:pPr>
    </w:p>
    <w:p w14:paraId="0AC8D748" w14:textId="77777777" w:rsidR="003018EA" w:rsidRPr="00C83CDF" w:rsidRDefault="003018EA" w:rsidP="003018EA">
      <w:pPr>
        <w:pStyle w:val="sottotitolocampionato10"/>
        <w:rPr>
          <w:color w:val="002060"/>
        </w:rPr>
      </w:pPr>
      <w:r w:rsidRPr="00C83CD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5A4A8F09"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7A286"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2BF75"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797A4"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12188"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025A9"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1BAA1"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1A49B"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49A5C"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2A347"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E84D4" w14:textId="77777777" w:rsidR="003018EA" w:rsidRPr="00C83CDF" w:rsidRDefault="003018EA" w:rsidP="003E46CF">
            <w:pPr>
              <w:pStyle w:val="headertabella0"/>
              <w:rPr>
                <w:color w:val="002060"/>
              </w:rPr>
            </w:pPr>
            <w:r w:rsidRPr="00C83CDF">
              <w:rPr>
                <w:color w:val="002060"/>
              </w:rPr>
              <w:t>PE</w:t>
            </w:r>
          </w:p>
        </w:tc>
      </w:tr>
      <w:tr w:rsidR="003018EA" w:rsidRPr="00C83CDF" w14:paraId="650D4D81"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5E2AD3" w14:textId="77777777" w:rsidR="003018EA" w:rsidRPr="00C83CDF" w:rsidRDefault="003018EA" w:rsidP="003E46CF">
            <w:pPr>
              <w:pStyle w:val="rowtabella0"/>
              <w:rPr>
                <w:color w:val="002060"/>
              </w:rPr>
            </w:pPr>
            <w:r w:rsidRPr="00C83CD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E9B3"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340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76C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219B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943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A214"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C2C4"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A973"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28F38" w14:textId="77777777" w:rsidR="003018EA" w:rsidRPr="00C83CDF" w:rsidRDefault="003018EA" w:rsidP="003E46CF">
            <w:pPr>
              <w:pStyle w:val="rowtabella0"/>
              <w:jc w:val="center"/>
              <w:rPr>
                <w:color w:val="002060"/>
              </w:rPr>
            </w:pPr>
            <w:r w:rsidRPr="00C83CDF">
              <w:rPr>
                <w:color w:val="002060"/>
              </w:rPr>
              <w:t>0</w:t>
            </w:r>
          </w:p>
        </w:tc>
      </w:tr>
      <w:tr w:rsidR="003018EA" w:rsidRPr="00C83CDF" w14:paraId="029C791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338DC" w14:textId="77777777" w:rsidR="003018EA" w:rsidRPr="00C83CDF" w:rsidRDefault="003018EA" w:rsidP="003E46CF">
            <w:pPr>
              <w:pStyle w:val="rowtabella0"/>
              <w:rPr>
                <w:color w:val="002060"/>
              </w:rPr>
            </w:pPr>
            <w:r w:rsidRPr="00C83CD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3872"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562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1608C"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1CC2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C03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0C32"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AA90"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43AB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679C" w14:textId="77777777" w:rsidR="003018EA" w:rsidRPr="00C83CDF" w:rsidRDefault="003018EA" w:rsidP="003E46CF">
            <w:pPr>
              <w:pStyle w:val="rowtabella0"/>
              <w:jc w:val="center"/>
              <w:rPr>
                <w:color w:val="002060"/>
              </w:rPr>
            </w:pPr>
            <w:r w:rsidRPr="00C83CDF">
              <w:rPr>
                <w:color w:val="002060"/>
              </w:rPr>
              <w:t>0</w:t>
            </w:r>
          </w:p>
        </w:tc>
      </w:tr>
      <w:tr w:rsidR="003018EA" w:rsidRPr="00C83CDF" w14:paraId="1DE7DF7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DD0F4" w14:textId="77777777" w:rsidR="003018EA" w:rsidRPr="00C83CDF" w:rsidRDefault="003018EA" w:rsidP="003E46CF">
            <w:pPr>
              <w:pStyle w:val="rowtabella0"/>
              <w:rPr>
                <w:color w:val="002060"/>
              </w:rPr>
            </w:pPr>
            <w:r w:rsidRPr="00C83CD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5EE92"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E1DE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EBA22"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7643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B4B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FE509"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5221"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576E1"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E8D1A" w14:textId="77777777" w:rsidR="003018EA" w:rsidRPr="00C83CDF" w:rsidRDefault="003018EA" w:rsidP="003E46CF">
            <w:pPr>
              <w:pStyle w:val="rowtabella0"/>
              <w:jc w:val="center"/>
              <w:rPr>
                <w:color w:val="002060"/>
              </w:rPr>
            </w:pPr>
            <w:r w:rsidRPr="00C83CDF">
              <w:rPr>
                <w:color w:val="002060"/>
              </w:rPr>
              <w:t>0</w:t>
            </w:r>
          </w:p>
        </w:tc>
      </w:tr>
      <w:tr w:rsidR="003018EA" w:rsidRPr="00C83CDF" w14:paraId="3031ACE3"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564FF" w14:textId="77777777" w:rsidR="003018EA" w:rsidRPr="00C83CDF" w:rsidRDefault="003018EA" w:rsidP="003E46CF">
            <w:pPr>
              <w:pStyle w:val="rowtabella0"/>
              <w:rPr>
                <w:color w:val="002060"/>
              </w:rPr>
            </w:pPr>
            <w:r w:rsidRPr="00C83CDF">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7962"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69E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4EA2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EA8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E244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7CD9"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F6341"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86F6"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56BF" w14:textId="77777777" w:rsidR="003018EA" w:rsidRPr="00C83CDF" w:rsidRDefault="003018EA" w:rsidP="003E46CF">
            <w:pPr>
              <w:pStyle w:val="rowtabella0"/>
              <w:jc w:val="center"/>
              <w:rPr>
                <w:color w:val="002060"/>
              </w:rPr>
            </w:pPr>
            <w:r w:rsidRPr="00C83CDF">
              <w:rPr>
                <w:color w:val="002060"/>
              </w:rPr>
              <w:t>0</w:t>
            </w:r>
          </w:p>
        </w:tc>
      </w:tr>
      <w:tr w:rsidR="003018EA" w:rsidRPr="00C83CDF" w14:paraId="17108CC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24F96" w14:textId="77777777" w:rsidR="003018EA" w:rsidRPr="00C83CDF" w:rsidRDefault="003018EA" w:rsidP="003E46CF">
            <w:pPr>
              <w:pStyle w:val="rowtabella0"/>
              <w:rPr>
                <w:color w:val="002060"/>
              </w:rPr>
            </w:pPr>
            <w:r w:rsidRPr="00C83CD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2680"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5E3D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201F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868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C7C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BB26"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452B6"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C28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31B4" w14:textId="77777777" w:rsidR="003018EA" w:rsidRPr="00C83CDF" w:rsidRDefault="003018EA" w:rsidP="003E46CF">
            <w:pPr>
              <w:pStyle w:val="rowtabella0"/>
              <w:jc w:val="center"/>
              <w:rPr>
                <w:color w:val="002060"/>
              </w:rPr>
            </w:pPr>
            <w:r w:rsidRPr="00C83CDF">
              <w:rPr>
                <w:color w:val="002060"/>
              </w:rPr>
              <w:t>0</w:t>
            </w:r>
          </w:p>
        </w:tc>
      </w:tr>
      <w:tr w:rsidR="003018EA" w:rsidRPr="00C83CDF" w14:paraId="042DA91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46ABA" w14:textId="77777777" w:rsidR="003018EA" w:rsidRPr="00C83CDF" w:rsidRDefault="003018EA" w:rsidP="003E46CF">
            <w:pPr>
              <w:pStyle w:val="rowtabella0"/>
              <w:rPr>
                <w:color w:val="002060"/>
              </w:rPr>
            </w:pPr>
            <w:r w:rsidRPr="00C83CD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F5EA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001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FFE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F5B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2FF2"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10ED0"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085E" w14:textId="77777777" w:rsidR="003018EA" w:rsidRPr="00C83CDF" w:rsidRDefault="003018EA" w:rsidP="003E46CF">
            <w:pPr>
              <w:pStyle w:val="rowtabella0"/>
              <w:jc w:val="center"/>
              <w:rPr>
                <w:color w:val="002060"/>
              </w:rPr>
            </w:pPr>
            <w:r w:rsidRPr="00C83C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7F0F0"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0B84" w14:textId="77777777" w:rsidR="003018EA" w:rsidRPr="00C83CDF" w:rsidRDefault="003018EA" w:rsidP="003E46CF">
            <w:pPr>
              <w:pStyle w:val="rowtabella0"/>
              <w:jc w:val="center"/>
              <w:rPr>
                <w:color w:val="002060"/>
              </w:rPr>
            </w:pPr>
            <w:r w:rsidRPr="00C83CDF">
              <w:rPr>
                <w:color w:val="002060"/>
              </w:rPr>
              <w:t>0</w:t>
            </w:r>
          </w:p>
        </w:tc>
      </w:tr>
      <w:tr w:rsidR="003018EA" w:rsidRPr="00C83CDF" w14:paraId="162D73E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D6F10" w14:textId="77777777" w:rsidR="003018EA" w:rsidRPr="00C83CDF" w:rsidRDefault="003018EA" w:rsidP="003E46CF">
            <w:pPr>
              <w:pStyle w:val="rowtabella0"/>
              <w:rPr>
                <w:color w:val="002060"/>
                <w:lang w:val="es-ES"/>
              </w:rPr>
            </w:pPr>
            <w:r w:rsidRPr="00C83CD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952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BE1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3A36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FE78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FD37"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8FD8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2CFA7"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0892"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86C7" w14:textId="77777777" w:rsidR="003018EA" w:rsidRPr="00C83CDF" w:rsidRDefault="003018EA" w:rsidP="003E46CF">
            <w:pPr>
              <w:pStyle w:val="rowtabella0"/>
              <w:jc w:val="center"/>
              <w:rPr>
                <w:color w:val="002060"/>
              </w:rPr>
            </w:pPr>
            <w:r w:rsidRPr="00C83CDF">
              <w:rPr>
                <w:color w:val="002060"/>
              </w:rPr>
              <w:t>0</w:t>
            </w:r>
          </w:p>
        </w:tc>
      </w:tr>
      <w:tr w:rsidR="003018EA" w:rsidRPr="00C83CDF" w14:paraId="2D102152"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46F9C" w14:textId="77777777" w:rsidR="003018EA" w:rsidRPr="00C83CDF" w:rsidRDefault="003018EA" w:rsidP="003E46CF">
            <w:pPr>
              <w:pStyle w:val="rowtabella0"/>
              <w:rPr>
                <w:color w:val="002060"/>
                <w:lang w:val="es-ES"/>
              </w:rPr>
            </w:pPr>
            <w:r w:rsidRPr="00C83CDF">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A95D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BDE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499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01DA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EEDA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0DC5"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0514"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80D2"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C6BE" w14:textId="77777777" w:rsidR="003018EA" w:rsidRPr="00C83CDF" w:rsidRDefault="003018EA" w:rsidP="003E46CF">
            <w:pPr>
              <w:pStyle w:val="rowtabella0"/>
              <w:jc w:val="center"/>
              <w:rPr>
                <w:color w:val="002060"/>
              </w:rPr>
            </w:pPr>
            <w:r w:rsidRPr="00C83CDF">
              <w:rPr>
                <w:color w:val="002060"/>
              </w:rPr>
              <w:t>0</w:t>
            </w:r>
          </w:p>
        </w:tc>
      </w:tr>
      <w:tr w:rsidR="003018EA" w:rsidRPr="00C83CDF" w14:paraId="7F6DA38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B0667" w14:textId="77777777" w:rsidR="003018EA" w:rsidRPr="00C83CDF" w:rsidRDefault="003018EA" w:rsidP="003E46CF">
            <w:pPr>
              <w:pStyle w:val="rowtabella0"/>
              <w:rPr>
                <w:color w:val="002060"/>
              </w:rPr>
            </w:pPr>
            <w:r w:rsidRPr="00C83CDF">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7F6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428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FFC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45F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DECCD"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51E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D1E87"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F498"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C0CA3" w14:textId="77777777" w:rsidR="003018EA" w:rsidRPr="00C83CDF" w:rsidRDefault="003018EA" w:rsidP="003E46CF">
            <w:pPr>
              <w:pStyle w:val="rowtabella0"/>
              <w:jc w:val="center"/>
              <w:rPr>
                <w:color w:val="002060"/>
              </w:rPr>
            </w:pPr>
            <w:r w:rsidRPr="00C83CDF">
              <w:rPr>
                <w:color w:val="002060"/>
              </w:rPr>
              <w:t>0</w:t>
            </w:r>
          </w:p>
        </w:tc>
      </w:tr>
      <w:tr w:rsidR="003018EA" w:rsidRPr="00C83CDF" w14:paraId="6CCF17D7"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266C73" w14:textId="77777777" w:rsidR="003018EA" w:rsidRPr="00C83CDF" w:rsidRDefault="003018EA" w:rsidP="003E46CF">
            <w:pPr>
              <w:pStyle w:val="rowtabella0"/>
              <w:rPr>
                <w:color w:val="002060"/>
              </w:rPr>
            </w:pPr>
            <w:proofErr w:type="spellStart"/>
            <w:proofErr w:type="gramStart"/>
            <w:r w:rsidRPr="00C83CDF">
              <w:rPr>
                <w:color w:val="002060"/>
              </w:rPr>
              <w:t>sq.B</w:t>
            </w:r>
            <w:proofErr w:type="spellEnd"/>
            <w:proofErr w:type="gramEnd"/>
            <w:r w:rsidRPr="00C83CDF">
              <w:rPr>
                <w:color w:val="002060"/>
              </w:rPr>
              <w:t xml:space="preserve"> CSI GAUDIO </w:t>
            </w:r>
            <w:proofErr w:type="spellStart"/>
            <w:proofErr w:type="gramStart"/>
            <w:r w:rsidRPr="00C83CDF">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B307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653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8744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CA1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C09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D23E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7B7A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4DD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3370" w14:textId="77777777" w:rsidR="003018EA" w:rsidRPr="00C83CDF" w:rsidRDefault="003018EA" w:rsidP="003E46CF">
            <w:pPr>
              <w:pStyle w:val="rowtabella0"/>
              <w:jc w:val="center"/>
              <w:rPr>
                <w:color w:val="002060"/>
              </w:rPr>
            </w:pPr>
            <w:r w:rsidRPr="00C83CDF">
              <w:rPr>
                <w:color w:val="002060"/>
              </w:rPr>
              <w:t>0</w:t>
            </w:r>
          </w:p>
        </w:tc>
      </w:tr>
    </w:tbl>
    <w:p w14:paraId="5FD2903C" w14:textId="77777777" w:rsidR="003018EA" w:rsidRPr="00C83CDF" w:rsidRDefault="003018EA" w:rsidP="003018EA">
      <w:pPr>
        <w:pStyle w:val="breakline"/>
        <w:rPr>
          <w:rFonts w:eastAsiaTheme="minorEastAsia"/>
          <w:color w:val="002060"/>
        </w:rPr>
      </w:pPr>
    </w:p>
    <w:p w14:paraId="2BF434D3" w14:textId="77777777" w:rsidR="003018EA" w:rsidRPr="00C83CDF" w:rsidRDefault="003018EA" w:rsidP="003018EA">
      <w:pPr>
        <w:pStyle w:val="breakline"/>
        <w:rPr>
          <w:color w:val="002060"/>
        </w:rPr>
      </w:pPr>
    </w:p>
    <w:p w14:paraId="529B5320" w14:textId="77777777" w:rsidR="003018EA" w:rsidRPr="00C83CDF" w:rsidRDefault="003018EA" w:rsidP="003018EA">
      <w:pPr>
        <w:pStyle w:val="sottotitolocampionato10"/>
        <w:rPr>
          <w:color w:val="002060"/>
        </w:rPr>
      </w:pPr>
      <w:r w:rsidRPr="00C83CD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3C77D12E"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0CF9D"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97D79"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F50B7"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85A70"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27258"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99D51"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5164C"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554B2"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F30DE"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28653" w14:textId="77777777" w:rsidR="003018EA" w:rsidRPr="00C83CDF" w:rsidRDefault="003018EA" w:rsidP="003E46CF">
            <w:pPr>
              <w:pStyle w:val="headertabella0"/>
              <w:rPr>
                <w:color w:val="002060"/>
              </w:rPr>
            </w:pPr>
            <w:r w:rsidRPr="00C83CDF">
              <w:rPr>
                <w:color w:val="002060"/>
              </w:rPr>
              <w:t>PE</w:t>
            </w:r>
          </w:p>
        </w:tc>
      </w:tr>
      <w:tr w:rsidR="003018EA" w:rsidRPr="00C83CDF" w14:paraId="583DC1A6"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A09FEF" w14:textId="77777777" w:rsidR="003018EA" w:rsidRPr="00C83CDF" w:rsidRDefault="003018EA" w:rsidP="003E46CF">
            <w:pPr>
              <w:pStyle w:val="rowtabella0"/>
              <w:rPr>
                <w:color w:val="002060"/>
              </w:rPr>
            </w:pPr>
            <w:r w:rsidRPr="00C83CD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85F1"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3A8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92DE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B19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1D00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0114" w14:textId="77777777" w:rsidR="003018EA" w:rsidRPr="00C83CDF" w:rsidRDefault="003018EA" w:rsidP="003E46CF">
            <w:pPr>
              <w:pStyle w:val="rowtabella0"/>
              <w:jc w:val="center"/>
              <w:rPr>
                <w:color w:val="002060"/>
              </w:rPr>
            </w:pPr>
            <w:r w:rsidRPr="00C83CD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11E47"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3649C" w14:textId="77777777" w:rsidR="003018EA" w:rsidRPr="00C83CDF" w:rsidRDefault="003018EA" w:rsidP="003E46CF">
            <w:pPr>
              <w:pStyle w:val="rowtabella0"/>
              <w:jc w:val="center"/>
              <w:rPr>
                <w:color w:val="002060"/>
              </w:rPr>
            </w:pPr>
            <w:r w:rsidRPr="00C83CD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6DD8" w14:textId="77777777" w:rsidR="003018EA" w:rsidRPr="00C83CDF" w:rsidRDefault="003018EA" w:rsidP="003E46CF">
            <w:pPr>
              <w:pStyle w:val="rowtabella0"/>
              <w:jc w:val="center"/>
              <w:rPr>
                <w:color w:val="002060"/>
              </w:rPr>
            </w:pPr>
            <w:r w:rsidRPr="00C83CDF">
              <w:rPr>
                <w:color w:val="002060"/>
              </w:rPr>
              <w:t>0</w:t>
            </w:r>
          </w:p>
        </w:tc>
      </w:tr>
      <w:tr w:rsidR="003018EA" w:rsidRPr="00C83CDF" w14:paraId="76F80A61"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AD066" w14:textId="77777777" w:rsidR="003018EA" w:rsidRPr="00C83CDF" w:rsidRDefault="003018EA" w:rsidP="003E46CF">
            <w:pPr>
              <w:pStyle w:val="rowtabella0"/>
              <w:rPr>
                <w:color w:val="002060"/>
              </w:rPr>
            </w:pPr>
            <w:r w:rsidRPr="00C83CD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9C3C0"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8FC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3252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FF9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D329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DD29"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4ABC"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C3CD"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D371B" w14:textId="77777777" w:rsidR="003018EA" w:rsidRPr="00C83CDF" w:rsidRDefault="003018EA" w:rsidP="003E46CF">
            <w:pPr>
              <w:pStyle w:val="rowtabella0"/>
              <w:jc w:val="center"/>
              <w:rPr>
                <w:color w:val="002060"/>
              </w:rPr>
            </w:pPr>
            <w:r w:rsidRPr="00C83CDF">
              <w:rPr>
                <w:color w:val="002060"/>
              </w:rPr>
              <w:t>0</w:t>
            </w:r>
          </w:p>
        </w:tc>
      </w:tr>
      <w:tr w:rsidR="003018EA" w:rsidRPr="00C83CDF" w14:paraId="3C9A75D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329F2" w14:textId="77777777" w:rsidR="003018EA" w:rsidRPr="00C83CDF" w:rsidRDefault="003018EA" w:rsidP="003E46CF">
            <w:pPr>
              <w:pStyle w:val="rowtabella0"/>
              <w:rPr>
                <w:color w:val="002060"/>
              </w:rPr>
            </w:pPr>
            <w:r w:rsidRPr="00C83CDF">
              <w:rPr>
                <w:color w:val="002060"/>
              </w:rPr>
              <w:t xml:space="preserve">A.S.D. </w:t>
            </w:r>
            <w:proofErr w:type="gramStart"/>
            <w:r w:rsidRPr="00C83CD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CE263"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AFA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82A4"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B9D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A5B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BFFE"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22A93"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80A5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0E33" w14:textId="77777777" w:rsidR="003018EA" w:rsidRPr="00C83CDF" w:rsidRDefault="003018EA" w:rsidP="003E46CF">
            <w:pPr>
              <w:pStyle w:val="rowtabella0"/>
              <w:jc w:val="center"/>
              <w:rPr>
                <w:color w:val="002060"/>
              </w:rPr>
            </w:pPr>
            <w:r w:rsidRPr="00C83CDF">
              <w:rPr>
                <w:color w:val="002060"/>
              </w:rPr>
              <w:t>0</w:t>
            </w:r>
          </w:p>
        </w:tc>
      </w:tr>
      <w:tr w:rsidR="003018EA" w:rsidRPr="00C83CDF" w14:paraId="7C3C10E6"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A8C076" w14:textId="77777777" w:rsidR="003018EA" w:rsidRPr="00C83CDF" w:rsidRDefault="003018EA" w:rsidP="003E46CF">
            <w:pPr>
              <w:pStyle w:val="rowtabella0"/>
              <w:rPr>
                <w:color w:val="002060"/>
              </w:rPr>
            </w:pPr>
            <w:r w:rsidRPr="00C83CD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172E"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0EE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DA4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BF91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668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B6F69" w14:textId="77777777" w:rsidR="003018EA" w:rsidRPr="00C83CDF" w:rsidRDefault="003018EA" w:rsidP="003E46CF">
            <w:pPr>
              <w:pStyle w:val="rowtabella0"/>
              <w:jc w:val="center"/>
              <w:rPr>
                <w:color w:val="002060"/>
              </w:rPr>
            </w:pPr>
            <w:r w:rsidRPr="00C83C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0BE7" w14:textId="77777777" w:rsidR="003018EA" w:rsidRPr="00C83CDF" w:rsidRDefault="003018EA" w:rsidP="003E46CF">
            <w:pPr>
              <w:pStyle w:val="rowtabella0"/>
              <w:jc w:val="center"/>
              <w:rPr>
                <w:color w:val="002060"/>
              </w:rPr>
            </w:pPr>
            <w:r w:rsidRPr="00C83C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610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627A7" w14:textId="77777777" w:rsidR="003018EA" w:rsidRPr="00C83CDF" w:rsidRDefault="003018EA" w:rsidP="003E46CF">
            <w:pPr>
              <w:pStyle w:val="rowtabella0"/>
              <w:jc w:val="center"/>
              <w:rPr>
                <w:color w:val="002060"/>
              </w:rPr>
            </w:pPr>
            <w:r w:rsidRPr="00C83CDF">
              <w:rPr>
                <w:color w:val="002060"/>
              </w:rPr>
              <w:t>0</w:t>
            </w:r>
          </w:p>
        </w:tc>
      </w:tr>
      <w:tr w:rsidR="003018EA" w:rsidRPr="00C83CDF" w14:paraId="5AB77AE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14297" w14:textId="77777777" w:rsidR="003018EA" w:rsidRPr="00C83CDF" w:rsidRDefault="003018EA" w:rsidP="003E46CF">
            <w:pPr>
              <w:pStyle w:val="rowtabella0"/>
              <w:rPr>
                <w:color w:val="002060"/>
              </w:rPr>
            </w:pPr>
            <w:r w:rsidRPr="00C83CD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583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9537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682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D860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81CD"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6558"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D2EF"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BFF3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3D32" w14:textId="77777777" w:rsidR="003018EA" w:rsidRPr="00C83CDF" w:rsidRDefault="003018EA" w:rsidP="003E46CF">
            <w:pPr>
              <w:pStyle w:val="rowtabella0"/>
              <w:jc w:val="center"/>
              <w:rPr>
                <w:color w:val="002060"/>
              </w:rPr>
            </w:pPr>
            <w:r w:rsidRPr="00C83CDF">
              <w:rPr>
                <w:color w:val="002060"/>
              </w:rPr>
              <w:t>0</w:t>
            </w:r>
          </w:p>
        </w:tc>
      </w:tr>
      <w:tr w:rsidR="003018EA" w:rsidRPr="00C83CDF" w14:paraId="612FCA11"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3FF83" w14:textId="77777777" w:rsidR="003018EA" w:rsidRPr="00C83CDF" w:rsidRDefault="003018EA" w:rsidP="003E46CF">
            <w:pPr>
              <w:pStyle w:val="rowtabella0"/>
              <w:rPr>
                <w:color w:val="002060"/>
              </w:rPr>
            </w:pPr>
            <w:r w:rsidRPr="00C83CD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128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2832"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E2A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F38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A4D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5AB7"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0086F" w14:textId="77777777" w:rsidR="003018EA" w:rsidRPr="00C83CDF" w:rsidRDefault="003018EA" w:rsidP="003E46CF">
            <w:pPr>
              <w:pStyle w:val="rowtabella0"/>
              <w:jc w:val="center"/>
              <w:rPr>
                <w:color w:val="002060"/>
              </w:rPr>
            </w:pPr>
            <w:r w:rsidRPr="00C83C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431F"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C9F7" w14:textId="77777777" w:rsidR="003018EA" w:rsidRPr="00C83CDF" w:rsidRDefault="003018EA" w:rsidP="003E46CF">
            <w:pPr>
              <w:pStyle w:val="rowtabella0"/>
              <w:jc w:val="center"/>
              <w:rPr>
                <w:color w:val="002060"/>
              </w:rPr>
            </w:pPr>
            <w:r w:rsidRPr="00C83CDF">
              <w:rPr>
                <w:color w:val="002060"/>
              </w:rPr>
              <w:t>0</w:t>
            </w:r>
          </w:p>
        </w:tc>
      </w:tr>
      <w:tr w:rsidR="003018EA" w:rsidRPr="00C83CDF" w14:paraId="73754956"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7D701" w14:textId="77777777" w:rsidR="003018EA" w:rsidRPr="00C83CDF" w:rsidRDefault="003018EA" w:rsidP="003E46CF">
            <w:pPr>
              <w:pStyle w:val="rowtabella0"/>
              <w:rPr>
                <w:color w:val="002060"/>
              </w:rPr>
            </w:pPr>
            <w:r w:rsidRPr="00C83CD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FF94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4627"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F7B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B3E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7D43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06A8"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0D7F"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94A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5575" w14:textId="77777777" w:rsidR="003018EA" w:rsidRPr="00C83CDF" w:rsidRDefault="003018EA" w:rsidP="003E46CF">
            <w:pPr>
              <w:pStyle w:val="rowtabella0"/>
              <w:jc w:val="center"/>
              <w:rPr>
                <w:color w:val="002060"/>
              </w:rPr>
            </w:pPr>
            <w:r w:rsidRPr="00C83CDF">
              <w:rPr>
                <w:color w:val="002060"/>
              </w:rPr>
              <w:t>0</w:t>
            </w:r>
          </w:p>
        </w:tc>
      </w:tr>
      <w:tr w:rsidR="003018EA" w:rsidRPr="00C83CDF" w14:paraId="22CEEBDE"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B4E4B" w14:textId="77777777" w:rsidR="003018EA" w:rsidRPr="00C83CDF" w:rsidRDefault="003018EA" w:rsidP="003E46CF">
            <w:pPr>
              <w:pStyle w:val="rowtabella0"/>
              <w:rPr>
                <w:color w:val="002060"/>
              </w:rPr>
            </w:pPr>
            <w:r w:rsidRPr="00C83CD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77C5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1C5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B2C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6C02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69107"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92DB"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C92D" w14:textId="77777777" w:rsidR="003018EA" w:rsidRPr="00C83CDF" w:rsidRDefault="003018EA" w:rsidP="003E46CF">
            <w:pPr>
              <w:pStyle w:val="rowtabella0"/>
              <w:jc w:val="center"/>
              <w:rPr>
                <w:color w:val="002060"/>
              </w:rPr>
            </w:pPr>
            <w:r w:rsidRPr="00C83C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EB996"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7B3F" w14:textId="77777777" w:rsidR="003018EA" w:rsidRPr="00C83CDF" w:rsidRDefault="003018EA" w:rsidP="003E46CF">
            <w:pPr>
              <w:pStyle w:val="rowtabella0"/>
              <w:jc w:val="center"/>
              <w:rPr>
                <w:color w:val="002060"/>
              </w:rPr>
            </w:pPr>
            <w:r w:rsidRPr="00C83CDF">
              <w:rPr>
                <w:color w:val="002060"/>
              </w:rPr>
              <w:t>0</w:t>
            </w:r>
          </w:p>
        </w:tc>
      </w:tr>
      <w:tr w:rsidR="003018EA" w:rsidRPr="00C83CDF" w14:paraId="7414E951"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3B5E2A" w14:textId="77777777" w:rsidR="003018EA" w:rsidRPr="00C83CDF" w:rsidRDefault="003018EA" w:rsidP="003E46CF">
            <w:pPr>
              <w:pStyle w:val="rowtabella0"/>
              <w:rPr>
                <w:color w:val="002060"/>
              </w:rPr>
            </w:pPr>
            <w:r w:rsidRPr="00C83CDF">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86C2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976B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624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3648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3AED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18E3"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2B1CE" w14:textId="77777777" w:rsidR="003018EA" w:rsidRPr="00C83CDF" w:rsidRDefault="003018EA" w:rsidP="003E46CF">
            <w:pPr>
              <w:pStyle w:val="rowtabella0"/>
              <w:jc w:val="center"/>
              <w:rPr>
                <w:color w:val="002060"/>
              </w:rPr>
            </w:pPr>
            <w:r w:rsidRPr="00C83CD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F0B3"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B3BC" w14:textId="77777777" w:rsidR="003018EA" w:rsidRPr="00C83CDF" w:rsidRDefault="003018EA" w:rsidP="003E46CF">
            <w:pPr>
              <w:pStyle w:val="rowtabella0"/>
              <w:jc w:val="center"/>
              <w:rPr>
                <w:color w:val="002060"/>
              </w:rPr>
            </w:pPr>
            <w:r w:rsidRPr="00C83CDF">
              <w:rPr>
                <w:color w:val="002060"/>
              </w:rPr>
              <w:t>0</w:t>
            </w:r>
          </w:p>
        </w:tc>
      </w:tr>
    </w:tbl>
    <w:p w14:paraId="6147C735" w14:textId="77777777" w:rsidR="003018EA" w:rsidRPr="00C83CDF" w:rsidRDefault="003018EA" w:rsidP="003018EA">
      <w:pPr>
        <w:pStyle w:val="breakline"/>
        <w:rPr>
          <w:rFonts w:eastAsiaTheme="minorEastAsia"/>
          <w:color w:val="002060"/>
        </w:rPr>
      </w:pPr>
    </w:p>
    <w:p w14:paraId="19B213B3" w14:textId="77777777" w:rsidR="003018EA" w:rsidRPr="00C83CDF" w:rsidRDefault="003018EA" w:rsidP="003018EA">
      <w:pPr>
        <w:pStyle w:val="titoloprinc0"/>
        <w:rPr>
          <w:color w:val="002060"/>
        </w:rPr>
      </w:pPr>
      <w:r>
        <w:rPr>
          <w:color w:val="002060"/>
        </w:rPr>
        <w:t>PROGRAMM</w:t>
      </w:r>
      <w:r w:rsidRPr="00C83CDF">
        <w:rPr>
          <w:color w:val="002060"/>
        </w:rPr>
        <w:t>A</w:t>
      </w:r>
      <w:r>
        <w:rPr>
          <w:color w:val="002060"/>
        </w:rPr>
        <w:t xml:space="preserve"> GARE</w:t>
      </w:r>
    </w:p>
    <w:p w14:paraId="5FAA6C87" w14:textId="77777777" w:rsidR="003018EA" w:rsidRDefault="003018EA" w:rsidP="003018EA">
      <w:pPr>
        <w:pStyle w:val="breakline"/>
        <w:rPr>
          <w:color w:val="002060"/>
        </w:rPr>
      </w:pPr>
    </w:p>
    <w:p w14:paraId="28126138" w14:textId="77777777" w:rsidR="003018EA" w:rsidRPr="00253B30" w:rsidRDefault="003018EA" w:rsidP="003018EA">
      <w:pPr>
        <w:pStyle w:val="sottotitolocampionato10"/>
        <w:rPr>
          <w:color w:val="002060"/>
        </w:rPr>
      </w:pPr>
      <w:r w:rsidRPr="00253B30">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82"/>
        <w:gridCol w:w="1547"/>
        <w:gridCol w:w="1554"/>
      </w:tblGrid>
      <w:tr w:rsidR="003018EA" w:rsidRPr="00253B30" w14:paraId="620FC12A"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86394"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1147B"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BAC37"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AABCD"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D87A6"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9E3A4"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ED9A1"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3B2200DE"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7253A2" w14:textId="77777777" w:rsidR="003018EA" w:rsidRPr="00253B30" w:rsidRDefault="003018EA" w:rsidP="003E46CF">
            <w:pPr>
              <w:pStyle w:val="rowtabella0"/>
              <w:rPr>
                <w:color w:val="002060"/>
              </w:rPr>
            </w:pPr>
            <w:r w:rsidRPr="00253B30">
              <w:rPr>
                <w:color w:val="002060"/>
              </w:rPr>
              <w:lastRenderedPageBreak/>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F2C7D" w14:textId="77777777" w:rsidR="003018EA" w:rsidRPr="00253B30" w:rsidRDefault="003018EA" w:rsidP="003E46CF">
            <w:pPr>
              <w:pStyle w:val="rowtabella0"/>
              <w:rPr>
                <w:color w:val="002060"/>
              </w:rPr>
            </w:pPr>
            <w:r w:rsidRPr="00253B30">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AB1EA"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85D8A" w14:textId="77777777" w:rsidR="003018EA" w:rsidRPr="00253B30" w:rsidRDefault="003018EA" w:rsidP="003E46CF">
            <w:pPr>
              <w:pStyle w:val="rowtabella0"/>
              <w:rPr>
                <w:color w:val="002060"/>
              </w:rPr>
            </w:pPr>
            <w:r w:rsidRPr="00253B30">
              <w:rPr>
                <w:color w:val="002060"/>
              </w:rPr>
              <w:t>18/10/2025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9309B" w14:textId="77777777" w:rsidR="003018EA" w:rsidRPr="00253B30" w:rsidRDefault="003018EA" w:rsidP="003E46CF">
            <w:pPr>
              <w:pStyle w:val="rowtabella0"/>
              <w:rPr>
                <w:color w:val="002060"/>
              </w:rPr>
            </w:pPr>
            <w:r w:rsidRPr="00253B30">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A69FF" w14:textId="77777777" w:rsidR="003018EA" w:rsidRPr="00253B30" w:rsidRDefault="003018EA" w:rsidP="003E46CF">
            <w:pPr>
              <w:pStyle w:val="rowtabella0"/>
              <w:rPr>
                <w:color w:val="002060"/>
              </w:rPr>
            </w:pPr>
            <w:r w:rsidRPr="00253B30">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1449C" w14:textId="77777777" w:rsidR="003018EA" w:rsidRPr="00253B30" w:rsidRDefault="003018EA" w:rsidP="003E46CF">
            <w:pPr>
              <w:pStyle w:val="rowtabella0"/>
              <w:rPr>
                <w:color w:val="002060"/>
              </w:rPr>
            </w:pPr>
            <w:r w:rsidRPr="00253B30">
              <w:rPr>
                <w:color w:val="002060"/>
              </w:rPr>
              <w:t>VIA ROMA 201</w:t>
            </w:r>
          </w:p>
        </w:tc>
      </w:tr>
      <w:tr w:rsidR="003018EA" w:rsidRPr="00253B30" w14:paraId="59133947"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882994" w14:textId="77777777" w:rsidR="003018EA" w:rsidRPr="00253B30" w:rsidRDefault="003018EA" w:rsidP="003E46CF">
            <w:pPr>
              <w:pStyle w:val="rowtabella0"/>
              <w:rPr>
                <w:color w:val="002060"/>
              </w:rPr>
            </w:pPr>
            <w:r w:rsidRPr="00253B30">
              <w:rPr>
                <w:color w:val="002060"/>
              </w:rPr>
              <w:t xml:space="preserve">CSI GAUDIO </w:t>
            </w:r>
            <w:proofErr w:type="spellStart"/>
            <w:proofErr w:type="gramStart"/>
            <w:r w:rsidRPr="00253B30">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AFDFF1" w14:textId="77777777" w:rsidR="003018EA" w:rsidRPr="00253B30" w:rsidRDefault="003018EA" w:rsidP="003E46CF">
            <w:pPr>
              <w:pStyle w:val="rowtabella0"/>
              <w:rPr>
                <w:color w:val="002060"/>
              </w:rPr>
            </w:pPr>
            <w:r w:rsidRPr="00253B30">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2EFDD6"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CCDA0D" w14:textId="77777777" w:rsidR="003018EA" w:rsidRPr="00253B30" w:rsidRDefault="003018EA" w:rsidP="003E46CF">
            <w:pPr>
              <w:pStyle w:val="rowtabella0"/>
              <w:rPr>
                <w:color w:val="002060"/>
              </w:rPr>
            </w:pPr>
            <w:r w:rsidRPr="00253B30">
              <w:rPr>
                <w:color w:val="002060"/>
              </w:rPr>
              <w:t>18/10/2025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D6005C" w14:textId="77777777" w:rsidR="003018EA" w:rsidRPr="00253B30" w:rsidRDefault="003018EA" w:rsidP="003E46CF">
            <w:pPr>
              <w:pStyle w:val="rowtabella0"/>
              <w:rPr>
                <w:color w:val="002060"/>
              </w:rPr>
            </w:pPr>
            <w:r w:rsidRPr="00253B30">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D8A8E2" w14:textId="77777777" w:rsidR="003018EA" w:rsidRPr="00253B30" w:rsidRDefault="003018EA" w:rsidP="003E46CF">
            <w:pPr>
              <w:pStyle w:val="rowtabella0"/>
              <w:rPr>
                <w:color w:val="002060"/>
              </w:rPr>
            </w:pPr>
            <w:r w:rsidRPr="00253B3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3A950" w14:textId="77777777" w:rsidR="003018EA" w:rsidRPr="00253B30" w:rsidRDefault="003018EA" w:rsidP="003E46CF">
            <w:pPr>
              <w:pStyle w:val="rowtabella0"/>
              <w:rPr>
                <w:color w:val="002060"/>
              </w:rPr>
            </w:pPr>
            <w:r w:rsidRPr="00253B30">
              <w:rPr>
                <w:color w:val="002060"/>
              </w:rPr>
              <w:t>VIA DEI TESSITORI</w:t>
            </w:r>
          </w:p>
        </w:tc>
      </w:tr>
      <w:tr w:rsidR="003018EA" w:rsidRPr="00253B30" w14:paraId="254FAD85"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89431E" w14:textId="77777777" w:rsidR="003018EA" w:rsidRPr="00253B30" w:rsidRDefault="003018EA" w:rsidP="003E46CF">
            <w:pPr>
              <w:pStyle w:val="rowtabella0"/>
              <w:rPr>
                <w:color w:val="002060"/>
              </w:rPr>
            </w:pPr>
            <w:r w:rsidRPr="00253B3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E0A613" w14:textId="77777777" w:rsidR="003018EA" w:rsidRPr="00253B30" w:rsidRDefault="003018EA" w:rsidP="003E46CF">
            <w:pPr>
              <w:pStyle w:val="rowtabella0"/>
              <w:rPr>
                <w:color w:val="002060"/>
              </w:rPr>
            </w:pPr>
            <w:r w:rsidRPr="00253B30">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4FE804"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84B55F" w14:textId="77777777" w:rsidR="003018EA" w:rsidRPr="00253B30" w:rsidRDefault="003018EA" w:rsidP="003E46CF">
            <w:pPr>
              <w:pStyle w:val="rowtabella0"/>
              <w:rPr>
                <w:color w:val="002060"/>
              </w:rPr>
            </w:pPr>
            <w:r w:rsidRPr="00253B30">
              <w:rPr>
                <w:color w:val="002060"/>
              </w:rPr>
              <w:t>18/10/2025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2EE822" w14:textId="77777777" w:rsidR="003018EA" w:rsidRPr="00253B30" w:rsidRDefault="003018EA" w:rsidP="003E46CF">
            <w:pPr>
              <w:pStyle w:val="rowtabella0"/>
              <w:rPr>
                <w:color w:val="002060"/>
              </w:rPr>
            </w:pPr>
            <w:r w:rsidRPr="00253B30">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8C4C66" w14:textId="77777777" w:rsidR="003018EA" w:rsidRPr="00253B30" w:rsidRDefault="003018EA" w:rsidP="003E46CF">
            <w:pPr>
              <w:pStyle w:val="rowtabella0"/>
              <w:rPr>
                <w:color w:val="002060"/>
              </w:rPr>
            </w:pPr>
            <w:r w:rsidRPr="00253B3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5BBC32" w14:textId="77777777" w:rsidR="003018EA" w:rsidRPr="00253B30" w:rsidRDefault="003018EA" w:rsidP="003E46CF">
            <w:pPr>
              <w:pStyle w:val="rowtabella0"/>
              <w:rPr>
                <w:color w:val="002060"/>
              </w:rPr>
            </w:pPr>
            <w:r w:rsidRPr="00253B30">
              <w:rPr>
                <w:color w:val="002060"/>
              </w:rPr>
              <w:t>VIA MONTEPELAGO</w:t>
            </w:r>
          </w:p>
        </w:tc>
      </w:tr>
      <w:tr w:rsidR="003018EA" w:rsidRPr="00253B30" w14:paraId="50F0C160"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C09B9B" w14:textId="77777777" w:rsidR="003018EA" w:rsidRPr="00253B30" w:rsidRDefault="003018EA" w:rsidP="003E46CF">
            <w:pPr>
              <w:pStyle w:val="rowtabella0"/>
              <w:rPr>
                <w:color w:val="002060"/>
              </w:rPr>
            </w:pPr>
            <w:r w:rsidRPr="00253B30">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1E96C7" w14:textId="77777777" w:rsidR="003018EA" w:rsidRPr="00253B30" w:rsidRDefault="003018EA" w:rsidP="003E46CF">
            <w:pPr>
              <w:pStyle w:val="rowtabella0"/>
              <w:rPr>
                <w:color w:val="002060"/>
              </w:rPr>
            </w:pPr>
            <w:r w:rsidRPr="00253B30">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8B015F"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C07261" w14:textId="77777777" w:rsidR="003018EA" w:rsidRPr="00253B30" w:rsidRDefault="003018EA" w:rsidP="003E46CF">
            <w:pPr>
              <w:pStyle w:val="rowtabella0"/>
              <w:rPr>
                <w:color w:val="002060"/>
              </w:rPr>
            </w:pPr>
            <w:r w:rsidRPr="00253B30">
              <w:rPr>
                <w:color w:val="002060"/>
              </w:rPr>
              <w:t>18/10/2025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F0B70D" w14:textId="77777777" w:rsidR="003018EA" w:rsidRPr="00253B30" w:rsidRDefault="003018EA" w:rsidP="003E46CF">
            <w:pPr>
              <w:pStyle w:val="rowtabella0"/>
              <w:rPr>
                <w:color w:val="002060"/>
              </w:rPr>
            </w:pPr>
            <w:r w:rsidRPr="00253B30">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B2FF6" w14:textId="77777777" w:rsidR="003018EA" w:rsidRPr="00253B30" w:rsidRDefault="003018EA" w:rsidP="003E46CF">
            <w:pPr>
              <w:pStyle w:val="rowtabella0"/>
              <w:rPr>
                <w:color w:val="002060"/>
              </w:rPr>
            </w:pPr>
            <w:r w:rsidRPr="00253B3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5BB9B8" w14:textId="77777777" w:rsidR="003018EA" w:rsidRPr="00253B30" w:rsidRDefault="003018EA" w:rsidP="003E46CF">
            <w:pPr>
              <w:pStyle w:val="rowtabella0"/>
              <w:rPr>
                <w:color w:val="002060"/>
              </w:rPr>
            </w:pPr>
            <w:r w:rsidRPr="00253B30">
              <w:rPr>
                <w:color w:val="002060"/>
              </w:rPr>
              <w:t xml:space="preserve">VIA </w:t>
            </w:r>
            <w:proofErr w:type="gramStart"/>
            <w:r w:rsidRPr="00253B30">
              <w:rPr>
                <w:color w:val="002060"/>
              </w:rPr>
              <w:t>B.BUOZZI</w:t>
            </w:r>
            <w:proofErr w:type="gramEnd"/>
          </w:p>
        </w:tc>
      </w:tr>
      <w:tr w:rsidR="003018EA" w:rsidRPr="00253B30" w14:paraId="746C19B9"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37718B" w14:textId="77777777" w:rsidR="003018EA" w:rsidRPr="00253B30" w:rsidRDefault="003018EA" w:rsidP="003E46CF">
            <w:pPr>
              <w:pStyle w:val="rowtabella0"/>
              <w:rPr>
                <w:color w:val="002060"/>
              </w:rPr>
            </w:pPr>
            <w:r w:rsidRPr="00253B30">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BAA07" w14:textId="77777777" w:rsidR="003018EA" w:rsidRPr="00253B30" w:rsidRDefault="003018EA" w:rsidP="003E46CF">
            <w:pPr>
              <w:pStyle w:val="rowtabella0"/>
              <w:rPr>
                <w:color w:val="002060"/>
              </w:rPr>
            </w:pPr>
            <w:r w:rsidRPr="00253B30">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6A1CA"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994A7" w14:textId="77777777" w:rsidR="003018EA" w:rsidRPr="00253B30" w:rsidRDefault="003018EA" w:rsidP="003E46CF">
            <w:pPr>
              <w:pStyle w:val="rowtabella0"/>
              <w:rPr>
                <w:color w:val="002060"/>
              </w:rPr>
            </w:pPr>
            <w:r w:rsidRPr="00253B30">
              <w:rPr>
                <w:color w:val="002060"/>
              </w:rPr>
              <w:t>19/10/2025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8B570" w14:textId="77777777" w:rsidR="003018EA" w:rsidRPr="00253B30" w:rsidRDefault="003018EA" w:rsidP="003E46CF">
            <w:pPr>
              <w:pStyle w:val="rowtabella0"/>
              <w:rPr>
                <w:color w:val="002060"/>
              </w:rPr>
            </w:pPr>
            <w:r w:rsidRPr="00253B30">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583BE" w14:textId="77777777" w:rsidR="003018EA" w:rsidRPr="00253B30" w:rsidRDefault="003018EA" w:rsidP="003E46CF">
            <w:pPr>
              <w:pStyle w:val="rowtabella0"/>
              <w:rPr>
                <w:color w:val="002060"/>
              </w:rPr>
            </w:pPr>
            <w:r w:rsidRPr="00253B30">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C0C2E" w14:textId="77777777" w:rsidR="003018EA" w:rsidRPr="00253B30" w:rsidRDefault="003018EA" w:rsidP="003E46CF">
            <w:pPr>
              <w:pStyle w:val="rowtabella0"/>
              <w:rPr>
                <w:color w:val="002060"/>
              </w:rPr>
            </w:pPr>
            <w:r w:rsidRPr="00253B30">
              <w:rPr>
                <w:color w:val="002060"/>
              </w:rPr>
              <w:t>VIA DEI TESSITORI</w:t>
            </w:r>
          </w:p>
        </w:tc>
      </w:tr>
    </w:tbl>
    <w:p w14:paraId="7223C650" w14:textId="77777777" w:rsidR="003018EA" w:rsidRPr="00253B30" w:rsidRDefault="003018EA" w:rsidP="003018EA">
      <w:pPr>
        <w:pStyle w:val="breakline"/>
        <w:rPr>
          <w:rFonts w:eastAsiaTheme="minorEastAsia"/>
          <w:color w:val="002060"/>
        </w:rPr>
      </w:pPr>
    </w:p>
    <w:p w14:paraId="617BF1DB" w14:textId="77777777" w:rsidR="003018EA" w:rsidRPr="00253B30" w:rsidRDefault="003018EA" w:rsidP="003018EA">
      <w:pPr>
        <w:pStyle w:val="breakline"/>
        <w:rPr>
          <w:color w:val="002060"/>
        </w:rPr>
      </w:pPr>
    </w:p>
    <w:p w14:paraId="6AFA5611" w14:textId="77777777" w:rsidR="003018EA" w:rsidRPr="00253B30" w:rsidRDefault="003018EA" w:rsidP="003018EA">
      <w:pPr>
        <w:pStyle w:val="breakline"/>
        <w:rPr>
          <w:color w:val="002060"/>
        </w:rPr>
      </w:pPr>
    </w:p>
    <w:p w14:paraId="20C4BF84" w14:textId="77777777" w:rsidR="003018EA" w:rsidRPr="00253B30" w:rsidRDefault="003018EA" w:rsidP="003018EA">
      <w:pPr>
        <w:pStyle w:val="sottotitolocampionato10"/>
        <w:rPr>
          <w:color w:val="002060"/>
        </w:rPr>
      </w:pPr>
      <w:r w:rsidRPr="00253B30">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3018EA" w:rsidRPr="00253B30" w14:paraId="78CFD454"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3EFD0"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3D5A1"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75DE1"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932CA"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561B"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A4B23"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144F8"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31B2691D"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118CA1" w14:textId="77777777" w:rsidR="003018EA" w:rsidRPr="00253B30" w:rsidRDefault="003018EA" w:rsidP="003E46CF">
            <w:pPr>
              <w:pStyle w:val="rowtabella0"/>
              <w:rPr>
                <w:color w:val="002060"/>
              </w:rPr>
            </w:pPr>
            <w:r w:rsidRPr="00253B30">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CEEE8" w14:textId="77777777" w:rsidR="003018EA" w:rsidRPr="00253B30" w:rsidRDefault="003018EA" w:rsidP="003E46CF">
            <w:pPr>
              <w:pStyle w:val="rowtabella0"/>
              <w:rPr>
                <w:color w:val="002060"/>
              </w:rPr>
            </w:pPr>
            <w:r w:rsidRPr="00253B30">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5FBC6"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884F6" w14:textId="77777777" w:rsidR="003018EA" w:rsidRPr="00253B30" w:rsidRDefault="003018EA" w:rsidP="003E46CF">
            <w:pPr>
              <w:pStyle w:val="rowtabella0"/>
              <w:rPr>
                <w:color w:val="002060"/>
              </w:rPr>
            </w:pPr>
            <w:r w:rsidRPr="00253B30">
              <w:rPr>
                <w:color w:val="002060"/>
              </w:rPr>
              <w:t>18/10/2025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21CDC0" w14:textId="77777777" w:rsidR="003018EA" w:rsidRPr="00253B30" w:rsidRDefault="003018EA" w:rsidP="003E46CF">
            <w:pPr>
              <w:pStyle w:val="rowtabella0"/>
              <w:rPr>
                <w:color w:val="002060"/>
              </w:rPr>
            </w:pPr>
            <w:r w:rsidRPr="00253B30">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F064F" w14:textId="77777777" w:rsidR="003018EA" w:rsidRPr="00253B30" w:rsidRDefault="003018EA" w:rsidP="003E46CF">
            <w:pPr>
              <w:pStyle w:val="rowtabella0"/>
              <w:rPr>
                <w:color w:val="002060"/>
              </w:rPr>
            </w:pPr>
            <w:r w:rsidRPr="00253B30">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1CA14" w14:textId="77777777" w:rsidR="003018EA" w:rsidRPr="00253B30" w:rsidRDefault="003018EA" w:rsidP="003E46CF">
            <w:pPr>
              <w:pStyle w:val="rowtabella0"/>
              <w:rPr>
                <w:color w:val="002060"/>
              </w:rPr>
            </w:pPr>
            <w:r w:rsidRPr="00253B30">
              <w:rPr>
                <w:color w:val="002060"/>
              </w:rPr>
              <w:t>VIA ROSSINI</w:t>
            </w:r>
          </w:p>
        </w:tc>
      </w:tr>
      <w:tr w:rsidR="003018EA" w:rsidRPr="00253B30" w14:paraId="1C428D32"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773D27" w14:textId="77777777" w:rsidR="003018EA" w:rsidRPr="00253B30" w:rsidRDefault="003018EA" w:rsidP="003E46CF">
            <w:pPr>
              <w:pStyle w:val="rowtabella0"/>
              <w:rPr>
                <w:color w:val="002060"/>
              </w:rPr>
            </w:pPr>
            <w:r w:rsidRPr="00253B30">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71BCD0" w14:textId="77777777" w:rsidR="003018EA" w:rsidRPr="00253B30" w:rsidRDefault="003018EA" w:rsidP="003E46CF">
            <w:pPr>
              <w:pStyle w:val="rowtabella0"/>
              <w:rPr>
                <w:color w:val="002060"/>
              </w:rPr>
            </w:pPr>
            <w:r w:rsidRPr="00253B30">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654184"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8F4982" w14:textId="77777777" w:rsidR="003018EA" w:rsidRPr="00253B30" w:rsidRDefault="003018EA" w:rsidP="003E46CF">
            <w:pPr>
              <w:pStyle w:val="rowtabella0"/>
              <w:rPr>
                <w:color w:val="002060"/>
              </w:rPr>
            </w:pPr>
            <w:r w:rsidRPr="00253B30">
              <w:rPr>
                <w:color w:val="002060"/>
              </w:rPr>
              <w:t>18/10/2025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03D0EC" w14:textId="77777777" w:rsidR="003018EA" w:rsidRPr="00253B30" w:rsidRDefault="003018EA" w:rsidP="003E46CF">
            <w:pPr>
              <w:pStyle w:val="rowtabella0"/>
              <w:rPr>
                <w:color w:val="002060"/>
              </w:rPr>
            </w:pPr>
            <w:r w:rsidRPr="00253B30">
              <w:rPr>
                <w:color w:val="002060"/>
              </w:rPr>
              <w:t xml:space="preserve">5295 TENSOSTRUTTURA VIA </w:t>
            </w:r>
            <w:proofErr w:type="gramStart"/>
            <w:r w:rsidRPr="00253B30">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72DFA1" w14:textId="77777777" w:rsidR="003018EA" w:rsidRPr="00253B30" w:rsidRDefault="003018EA" w:rsidP="003E46CF">
            <w:pPr>
              <w:pStyle w:val="rowtabella0"/>
              <w:rPr>
                <w:color w:val="002060"/>
              </w:rPr>
            </w:pPr>
            <w:r w:rsidRPr="00253B30">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F9DA8F" w14:textId="77777777" w:rsidR="003018EA" w:rsidRPr="00253B30" w:rsidRDefault="003018EA" w:rsidP="003E46CF">
            <w:pPr>
              <w:pStyle w:val="rowtabella0"/>
              <w:rPr>
                <w:color w:val="002060"/>
              </w:rPr>
            </w:pPr>
            <w:r w:rsidRPr="00253B30">
              <w:rPr>
                <w:color w:val="002060"/>
              </w:rPr>
              <w:t xml:space="preserve">VIA </w:t>
            </w:r>
            <w:proofErr w:type="gramStart"/>
            <w:r w:rsidRPr="00253B30">
              <w:rPr>
                <w:color w:val="002060"/>
              </w:rPr>
              <w:t>E.MATTEI</w:t>
            </w:r>
            <w:proofErr w:type="gramEnd"/>
          </w:p>
        </w:tc>
      </w:tr>
      <w:tr w:rsidR="003018EA" w:rsidRPr="00253B30" w14:paraId="02E41DE8"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2F8A8F" w14:textId="77777777" w:rsidR="003018EA" w:rsidRPr="00253B30" w:rsidRDefault="003018EA" w:rsidP="003E46CF">
            <w:pPr>
              <w:pStyle w:val="rowtabella0"/>
              <w:rPr>
                <w:color w:val="002060"/>
              </w:rPr>
            </w:pPr>
            <w:proofErr w:type="gramStart"/>
            <w:r w:rsidRPr="00253B30">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E37027" w14:textId="77777777" w:rsidR="003018EA" w:rsidRPr="00253B30" w:rsidRDefault="003018EA" w:rsidP="003E46CF">
            <w:pPr>
              <w:pStyle w:val="rowtabella0"/>
              <w:rPr>
                <w:color w:val="002060"/>
              </w:rPr>
            </w:pPr>
            <w:r w:rsidRPr="00253B30">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529111"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93E742" w14:textId="77777777" w:rsidR="003018EA" w:rsidRPr="00253B30" w:rsidRDefault="003018EA" w:rsidP="003E46CF">
            <w:pPr>
              <w:pStyle w:val="rowtabella0"/>
              <w:rPr>
                <w:color w:val="002060"/>
              </w:rPr>
            </w:pPr>
            <w:r w:rsidRPr="00253B30">
              <w:rPr>
                <w:color w:val="002060"/>
              </w:rPr>
              <w:t>18/10/2025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1B9DA8" w14:textId="77777777" w:rsidR="003018EA" w:rsidRPr="00253B30" w:rsidRDefault="003018EA" w:rsidP="003E46CF">
            <w:pPr>
              <w:pStyle w:val="rowtabella0"/>
              <w:rPr>
                <w:color w:val="002060"/>
              </w:rPr>
            </w:pPr>
            <w:r w:rsidRPr="00253B30">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7BF5DF" w14:textId="77777777" w:rsidR="003018EA" w:rsidRPr="00253B30" w:rsidRDefault="003018EA" w:rsidP="003E46CF">
            <w:pPr>
              <w:pStyle w:val="rowtabella0"/>
              <w:rPr>
                <w:color w:val="002060"/>
              </w:rPr>
            </w:pPr>
            <w:r w:rsidRPr="00253B3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43C8F" w14:textId="77777777" w:rsidR="003018EA" w:rsidRPr="00253B30" w:rsidRDefault="003018EA" w:rsidP="003E46CF">
            <w:pPr>
              <w:pStyle w:val="rowtabella0"/>
              <w:rPr>
                <w:color w:val="002060"/>
              </w:rPr>
            </w:pPr>
            <w:r w:rsidRPr="00253B30">
              <w:rPr>
                <w:color w:val="002060"/>
              </w:rPr>
              <w:t>VIA DELLE REGIONI, 8</w:t>
            </w:r>
          </w:p>
        </w:tc>
      </w:tr>
      <w:tr w:rsidR="003018EA" w:rsidRPr="00253B30" w14:paraId="677DF852"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5C0C9A" w14:textId="77777777" w:rsidR="003018EA" w:rsidRPr="00253B30" w:rsidRDefault="003018EA" w:rsidP="003E46CF">
            <w:pPr>
              <w:pStyle w:val="rowtabella0"/>
              <w:rPr>
                <w:color w:val="002060"/>
              </w:rPr>
            </w:pPr>
            <w:r w:rsidRPr="00253B30">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C0FB7" w14:textId="77777777" w:rsidR="003018EA" w:rsidRPr="00253B30" w:rsidRDefault="003018EA" w:rsidP="003E46CF">
            <w:pPr>
              <w:pStyle w:val="rowtabella0"/>
              <w:rPr>
                <w:color w:val="002060"/>
              </w:rPr>
            </w:pPr>
            <w:r w:rsidRPr="00253B30">
              <w:rPr>
                <w:color w:val="002060"/>
              </w:rPr>
              <w:t>POLISPORTIVA ROSSO BLU</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3D0EA"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26BB7" w14:textId="77777777" w:rsidR="003018EA" w:rsidRPr="00253B30" w:rsidRDefault="003018EA" w:rsidP="003E46CF">
            <w:pPr>
              <w:pStyle w:val="rowtabella0"/>
              <w:rPr>
                <w:color w:val="002060"/>
              </w:rPr>
            </w:pPr>
            <w:r w:rsidRPr="00253B30">
              <w:rPr>
                <w:color w:val="002060"/>
              </w:rPr>
              <w:t>19/10/2025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B02A1" w14:textId="77777777" w:rsidR="003018EA" w:rsidRPr="00253B30" w:rsidRDefault="003018EA" w:rsidP="003E46CF">
            <w:pPr>
              <w:pStyle w:val="rowtabella0"/>
              <w:rPr>
                <w:color w:val="002060"/>
              </w:rPr>
            </w:pPr>
            <w:r w:rsidRPr="00253B30">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0A856" w14:textId="77777777" w:rsidR="003018EA" w:rsidRPr="00253B30" w:rsidRDefault="003018EA" w:rsidP="003E46CF">
            <w:pPr>
              <w:pStyle w:val="rowtabella0"/>
              <w:rPr>
                <w:color w:val="002060"/>
              </w:rPr>
            </w:pPr>
            <w:r w:rsidRPr="00253B30">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6E0E1" w14:textId="77777777" w:rsidR="003018EA" w:rsidRPr="00253B30" w:rsidRDefault="003018EA" w:rsidP="003E46CF">
            <w:pPr>
              <w:pStyle w:val="rowtabella0"/>
              <w:rPr>
                <w:color w:val="002060"/>
              </w:rPr>
            </w:pPr>
            <w:r w:rsidRPr="00253B30">
              <w:rPr>
                <w:color w:val="002060"/>
              </w:rPr>
              <w:t>VIA WEBER - ZONA STICCHI</w:t>
            </w:r>
          </w:p>
        </w:tc>
      </w:tr>
    </w:tbl>
    <w:p w14:paraId="66AC40DF" w14:textId="77777777" w:rsidR="003018EA" w:rsidRPr="00C83CDF" w:rsidRDefault="003018EA" w:rsidP="003018EA">
      <w:pPr>
        <w:pStyle w:val="breakline"/>
        <w:rPr>
          <w:color w:val="002060"/>
        </w:rPr>
      </w:pPr>
    </w:p>
    <w:p w14:paraId="7941981B" w14:textId="77777777" w:rsidR="003018EA" w:rsidRPr="00C83CDF" w:rsidRDefault="003018EA" w:rsidP="003018EA">
      <w:pPr>
        <w:pStyle w:val="breakline"/>
        <w:rPr>
          <w:color w:val="002060"/>
        </w:rPr>
      </w:pPr>
    </w:p>
    <w:p w14:paraId="64752FA1" w14:textId="77777777" w:rsidR="003018EA" w:rsidRPr="00C83CDF" w:rsidRDefault="003018EA" w:rsidP="003018EA">
      <w:pPr>
        <w:pStyle w:val="titolocampionato0"/>
        <w:shd w:val="clear" w:color="auto" w:fill="CCCCCC"/>
        <w:spacing w:before="80" w:after="40"/>
        <w:rPr>
          <w:color w:val="002060"/>
        </w:rPr>
      </w:pPr>
      <w:r w:rsidRPr="00C83CDF">
        <w:rPr>
          <w:color w:val="002060"/>
        </w:rPr>
        <w:t>UNDER 17 C5 REGIONALI MASCHILI</w:t>
      </w:r>
    </w:p>
    <w:p w14:paraId="7EB11C02" w14:textId="77777777" w:rsidR="003018EA" w:rsidRPr="00C83CDF" w:rsidRDefault="003018EA" w:rsidP="003018EA">
      <w:pPr>
        <w:pStyle w:val="titoloprinc0"/>
        <w:rPr>
          <w:color w:val="002060"/>
        </w:rPr>
      </w:pPr>
      <w:r w:rsidRPr="00C83CDF">
        <w:rPr>
          <w:color w:val="002060"/>
        </w:rPr>
        <w:t>VARIAZIONI AL PROGRAMMA GARE</w:t>
      </w:r>
    </w:p>
    <w:p w14:paraId="6B8C87D6" w14:textId="77777777" w:rsidR="003018EA" w:rsidRPr="00C83CDF" w:rsidRDefault="003018EA" w:rsidP="003018EA">
      <w:pPr>
        <w:pStyle w:val="breakline"/>
        <w:rPr>
          <w:color w:val="002060"/>
        </w:rPr>
      </w:pPr>
    </w:p>
    <w:p w14:paraId="09441A8D" w14:textId="77777777" w:rsidR="003018EA" w:rsidRPr="00C83CDF" w:rsidRDefault="003018EA" w:rsidP="003018EA">
      <w:pPr>
        <w:pStyle w:val="breakline"/>
        <w:rPr>
          <w:color w:val="002060"/>
        </w:rPr>
      </w:pPr>
    </w:p>
    <w:p w14:paraId="78B8974D" w14:textId="77777777" w:rsidR="003018EA" w:rsidRPr="00C83CDF" w:rsidRDefault="003018EA" w:rsidP="003018EA">
      <w:pPr>
        <w:pStyle w:val="sottotitolocampionato10"/>
        <w:rPr>
          <w:color w:val="002060"/>
        </w:rPr>
      </w:pPr>
      <w:r w:rsidRPr="00C83CD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018EA" w:rsidRPr="00C83CDF" w14:paraId="394446F1" w14:textId="77777777" w:rsidTr="00DD4E9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15DAE" w14:textId="77777777" w:rsidR="003018EA" w:rsidRPr="00C83CDF" w:rsidRDefault="003018EA" w:rsidP="003E46CF">
            <w:pPr>
              <w:pStyle w:val="headertabella0"/>
              <w:rPr>
                <w:color w:val="002060"/>
              </w:rPr>
            </w:pPr>
            <w:r w:rsidRPr="00C83CD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3CE07" w14:textId="77777777" w:rsidR="003018EA" w:rsidRPr="00C83CDF" w:rsidRDefault="003018EA" w:rsidP="003E46CF">
            <w:pPr>
              <w:pStyle w:val="headertabella0"/>
              <w:rPr>
                <w:color w:val="002060"/>
              </w:rPr>
            </w:pPr>
            <w:r w:rsidRPr="00C83CDF">
              <w:rPr>
                <w:color w:val="002060"/>
              </w:rPr>
              <w:t xml:space="preserve">N° </w:t>
            </w:r>
            <w:proofErr w:type="spellStart"/>
            <w:r w:rsidRPr="00C83CDF">
              <w:rPr>
                <w:color w:val="002060"/>
              </w:rPr>
              <w:t>Gior</w:t>
            </w:r>
            <w:proofErr w:type="spellEnd"/>
            <w:r w:rsidRPr="00C83CD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3B903" w14:textId="77777777" w:rsidR="003018EA" w:rsidRPr="00C83CDF" w:rsidRDefault="003018EA" w:rsidP="003E46CF">
            <w:pPr>
              <w:pStyle w:val="headertabella0"/>
              <w:rPr>
                <w:color w:val="002060"/>
              </w:rPr>
            </w:pPr>
            <w:r w:rsidRPr="00C83CD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D7317" w14:textId="77777777" w:rsidR="003018EA" w:rsidRPr="00C83CDF" w:rsidRDefault="003018EA" w:rsidP="003E46CF">
            <w:pPr>
              <w:pStyle w:val="headertabella0"/>
              <w:rPr>
                <w:color w:val="002060"/>
              </w:rPr>
            </w:pPr>
            <w:r w:rsidRPr="00C83CD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532BE" w14:textId="77777777" w:rsidR="003018EA" w:rsidRPr="00C83CDF" w:rsidRDefault="003018EA" w:rsidP="003E46CF">
            <w:pPr>
              <w:pStyle w:val="headertabella0"/>
              <w:rPr>
                <w:color w:val="002060"/>
              </w:rPr>
            </w:pPr>
            <w:r w:rsidRPr="00C83CDF">
              <w:rPr>
                <w:color w:val="002060"/>
              </w:rPr>
              <w:t xml:space="preserve">Data </w:t>
            </w:r>
            <w:proofErr w:type="spellStart"/>
            <w:r w:rsidRPr="00C83CDF">
              <w:rPr>
                <w:color w:val="002060"/>
              </w:rPr>
              <w:t>Orig</w:t>
            </w:r>
            <w:proofErr w:type="spellEnd"/>
            <w:r w:rsidRPr="00C83CD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86064" w14:textId="77777777" w:rsidR="003018EA" w:rsidRPr="00C83CDF" w:rsidRDefault="003018EA" w:rsidP="003E46CF">
            <w:pPr>
              <w:pStyle w:val="headertabella0"/>
              <w:rPr>
                <w:color w:val="002060"/>
              </w:rPr>
            </w:pPr>
            <w:r w:rsidRPr="00C83CD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6AD19" w14:textId="77777777" w:rsidR="003018EA" w:rsidRPr="00C83CDF" w:rsidRDefault="003018EA" w:rsidP="003E46CF">
            <w:pPr>
              <w:pStyle w:val="headertabella0"/>
              <w:rPr>
                <w:color w:val="002060"/>
              </w:rPr>
            </w:pPr>
            <w:r w:rsidRPr="00C83CDF">
              <w:rPr>
                <w:color w:val="002060"/>
              </w:rPr>
              <w:t xml:space="preserve">Ora </w:t>
            </w:r>
            <w:proofErr w:type="spellStart"/>
            <w:r w:rsidRPr="00C83CDF">
              <w:rPr>
                <w:color w:val="002060"/>
              </w:rPr>
              <w:t>Orig</w:t>
            </w:r>
            <w:proofErr w:type="spellEnd"/>
            <w:r w:rsidRPr="00C83CD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B90F1" w14:textId="77777777" w:rsidR="003018EA" w:rsidRPr="00C83CDF" w:rsidRDefault="003018EA" w:rsidP="003E46CF">
            <w:pPr>
              <w:pStyle w:val="headertabella0"/>
              <w:rPr>
                <w:color w:val="002060"/>
              </w:rPr>
            </w:pPr>
            <w:r w:rsidRPr="00C83CDF">
              <w:rPr>
                <w:color w:val="002060"/>
              </w:rPr>
              <w:t>Impianto</w:t>
            </w:r>
          </w:p>
        </w:tc>
      </w:tr>
      <w:tr w:rsidR="003018EA" w:rsidRPr="00C83CDF" w14:paraId="7245B6A2" w14:textId="77777777" w:rsidTr="00DD4E9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468D1" w14:textId="77777777" w:rsidR="003018EA" w:rsidRPr="00DD4E9F" w:rsidRDefault="003018EA" w:rsidP="003E46CF">
            <w:pPr>
              <w:pStyle w:val="rowtabella0"/>
              <w:rPr>
                <w:color w:val="002060"/>
                <w:highlight w:val="yellow"/>
              </w:rPr>
            </w:pPr>
            <w:r w:rsidRPr="00DD4E9F">
              <w:rPr>
                <w:color w:val="002060"/>
                <w:highlight w:val="yellow"/>
              </w:rPr>
              <w:t>18/10/2025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E8E6" w14:textId="77777777" w:rsidR="003018EA" w:rsidRPr="00DD4E9F" w:rsidRDefault="003018EA" w:rsidP="003E46CF">
            <w:pPr>
              <w:pStyle w:val="rowtabella0"/>
              <w:jc w:val="center"/>
              <w:rPr>
                <w:color w:val="002060"/>
                <w:highlight w:val="yellow"/>
              </w:rPr>
            </w:pPr>
            <w:r w:rsidRPr="00DD4E9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AAA0" w14:textId="77777777" w:rsidR="003018EA" w:rsidRPr="00DD4E9F" w:rsidRDefault="003018EA" w:rsidP="003E46CF">
            <w:pPr>
              <w:pStyle w:val="rowtabella0"/>
              <w:rPr>
                <w:color w:val="002060"/>
                <w:highlight w:val="yellow"/>
              </w:rPr>
            </w:pPr>
            <w:r w:rsidRPr="00DD4E9F">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2AB9F" w14:textId="77777777" w:rsidR="003018EA" w:rsidRPr="00DD4E9F" w:rsidRDefault="003018EA" w:rsidP="003E46CF">
            <w:pPr>
              <w:pStyle w:val="rowtabella0"/>
              <w:rPr>
                <w:color w:val="002060"/>
                <w:highlight w:val="yellow"/>
              </w:rPr>
            </w:pPr>
            <w:r w:rsidRPr="00DD4E9F">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EB108" w14:textId="599BCBB8" w:rsidR="003018EA" w:rsidRPr="00C83CDF" w:rsidRDefault="003018EA" w:rsidP="003E46C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3136" w14:textId="77777777" w:rsidR="003018EA" w:rsidRPr="00C83CDF" w:rsidRDefault="003018EA" w:rsidP="003E46CF">
            <w:pPr>
              <w:pStyle w:val="rowtabella0"/>
              <w:jc w:val="center"/>
              <w:rPr>
                <w:color w:val="002060"/>
              </w:rPr>
            </w:pPr>
            <w:r w:rsidRPr="00DD4E9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EAC05" w14:textId="77777777" w:rsidR="003018EA" w:rsidRPr="00C83CDF" w:rsidRDefault="003018EA" w:rsidP="003E46C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3FFE" w14:textId="77777777" w:rsidR="003018EA" w:rsidRPr="00C83CDF" w:rsidRDefault="003018EA" w:rsidP="003E46CF">
            <w:pPr>
              <w:pStyle w:val="rowtabella0"/>
              <w:rPr>
                <w:color w:val="002060"/>
              </w:rPr>
            </w:pPr>
            <w:r w:rsidRPr="00DD4E9F">
              <w:rPr>
                <w:color w:val="002060"/>
                <w:highlight w:val="yellow"/>
              </w:rPr>
              <w:t>CENTRO SP. POL. "</w:t>
            </w:r>
            <w:proofErr w:type="gramStart"/>
            <w:r w:rsidRPr="00DD4E9F">
              <w:rPr>
                <w:color w:val="002060"/>
                <w:highlight w:val="yellow"/>
              </w:rPr>
              <w:t>R.GATTARI</w:t>
            </w:r>
            <w:proofErr w:type="gramEnd"/>
            <w:r w:rsidRPr="00DD4E9F">
              <w:rPr>
                <w:color w:val="002060"/>
                <w:highlight w:val="yellow"/>
              </w:rPr>
              <w:t>" TOLENTINO VIA TAGLIAMENTO</w:t>
            </w:r>
          </w:p>
        </w:tc>
      </w:tr>
      <w:tr w:rsidR="003018EA" w:rsidRPr="00C83CDF" w14:paraId="2109F2FE" w14:textId="77777777" w:rsidTr="00DD4E9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DF89A" w14:textId="77777777" w:rsidR="003018EA" w:rsidRPr="00DD4E9F" w:rsidRDefault="003018EA" w:rsidP="003E46CF">
            <w:pPr>
              <w:pStyle w:val="rowtabella0"/>
              <w:rPr>
                <w:color w:val="002060"/>
                <w:highlight w:val="yellow"/>
              </w:rPr>
            </w:pPr>
            <w:r w:rsidRPr="00DD4E9F">
              <w:rPr>
                <w:color w:val="002060"/>
                <w:highlight w:val="yellow"/>
              </w:rPr>
              <w:t>25/10/2025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7378A" w14:textId="77777777" w:rsidR="003018EA" w:rsidRPr="00DD4E9F" w:rsidRDefault="003018EA" w:rsidP="003E46CF">
            <w:pPr>
              <w:pStyle w:val="rowtabella0"/>
              <w:jc w:val="center"/>
              <w:rPr>
                <w:color w:val="002060"/>
                <w:highlight w:val="yellow"/>
              </w:rPr>
            </w:pPr>
            <w:r w:rsidRPr="00DD4E9F">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A6BE5" w14:textId="77777777" w:rsidR="003018EA" w:rsidRPr="00DD4E9F" w:rsidRDefault="003018EA" w:rsidP="003E46CF">
            <w:pPr>
              <w:pStyle w:val="rowtabella0"/>
              <w:rPr>
                <w:color w:val="002060"/>
                <w:highlight w:val="yellow"/>
              </w:rPr>
            </w:pPr>
            <w:r w:rsidRPr="00DD4E9F">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03F6" w14:textId="77777777" w:rsidR="003018EA" w:rsidRPr="00DD4E9F" w:rsidRDefault="003018EA" w:rsidP="003E46CF">
            <w:pPr>
              <w:pStyle w:val="rowtabella0"/>
              <w:rPr>
                <w:color w:val="002060"/>
                <w:highlight w:val="yellow"/>
              </w:rPr>
            </w:pPr>
            <w:r w:rsidRPr="00DD4E9F">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D10D" w14:textId="7775213D" w:rsidR="003018EA" w:rsidRPr="00C83CDF" w:rsidRDefault="003018EA" w:rsidP="003E46C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ED404" w14:textId="77777777" w:rsidR="003018EA" w:rsidRPr="00C83CDF" w:rsidRDefault="003018EA" w:rsidP="003E46CF">
            <w:pPr>
              <w:pStyle w:val="rowtabella0"/>
              <w:jc w:val="center"/>
              <w:rPr>
                <w:color w:val="002060"/>
              </w:rPr>
            </w:pPr>
            <w:r w:rsidRPr="00DD4E9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84D56" w14:textId="77777777" w:rsidR="003018EA" w:rsidRPr="00C83CDF" w:rsidRDefault="003018EA" w:rsidP="003E46C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B9257" w14:textId="77777777" w:rsidR="003018EA" w:rsidRPr="00DD4E9F" w:rsidRDefault="003018EA" w:rsidP="003E46CF">
            <w:pPr>
              <w:pStyle w:val="rowtabella0"/>
              <w:rPr>
                <w:color w:val="002060"/>
                <w:highlight w:val="yellow"/>
              </w:rPr>
            </w:pPr>
            <w:r w:rsidRPr="00DD4E9F">
              <w:rPr>
                <w:color w:val="002060"/>
                <w:highlight w:val="yellow"/>
              </w:rPr>
              <w:t>CENTRO SP. POL. "</w:t>
            </w:r>
            <w:proofErr w:type="gramStart"/>
            <w:r w:rsidRPr="00DD4E9F">
              <w:rPr>
                <w:color w:val="002060"/>
                <w:highlight w:val="yellow"/>
              </w:rPr>
              <w:t>R.GATTARI</w:t>
            </w:r>
            <w:proofErr w:type="gramEnd"/>
            <w:r w:rsidRPr="00DD4E9F">
              <w:rPr>
                <w:color w:val="002060"/>
                <w:highlight w:val="yellow"/>
              </w:rPr>
              <w:t>" TOLENTINO VIA TAGLIAMENTO</w:t>
            </w:r>
          </w:p>
        </w:tc>
      </w:tr>
    </w:tbl>
    <w:p w14:paraId="521DA9FC" w14:textId="77777777" w:rsidR="003018EA" w:rsidRPr="00C83CDF" w:rsidRDefault="003018EA" w:rsidP="003018EA">
      <w:pPr>
        <w:pStyle w:val="breakline"/>
        <w:rPr>
          <w:rFonts w:eastAsiaTheme="minorEastAsia"/>
          <w:color w:val="002060"/>
        </w:rPr>
      </w:pPr>
    </w:p>
    <w:p w14:paraId="7B215553" w14:textId="77777777" w:rsidR="003018EA" w:rsidRPr="00C83CDF" w:rsidRDefault="003018EA" w:rsidP="003018EA">
      <w:pPr>
        <w:pStyle w:val="breakline"/>
        <w:rPr>
          <w:color w:val="002060"/>
        </w:rPr>
      </w:pPr>
    </w:p>
    <w:p w14:paraId="48D3388E" w14:textId="77777777" w:rsidR="003018EA" w:rsidRPr="00C83CDF" w:rsidRDefault="003018EA" w:rsidP="003018EA">
      <w:pPr>
        <w:pStyle w:val="titoloprinc0"/>
        <w:rPr>
          <w:color w:val="002060"/>
        </w:rPr>
      </w:pPr>
      <w:r w:rsidRPr="00C83CDF">
        <w:rPr>
          <w:color w:val="002060"/>
        </w:rPr>
        <w:t>RISULTATI</w:t>
      </w:r>
    </w:p>
    <w:p w14:paraId="6A2D6C89" w14:textId="77777777" w:rsidR="003018EA" w:rsidRPr="00C83CDF" w:rsidRDefault="003018EA" w:rsidP="003018EA">
      <w:pPr>
        <w:pStyle w:val="breakline"/>
        <w:rPr>
          <w:color w:val="002060"/>
        </w:rPr>
      </w:pPr>
    </w:p>
    <w:p w14:paraId="6BA9B283" w14:textId="77777777" w:rsidR="003018EA" w:rsidRPr="00C83CDF" w:rsidRDefault="003018EA" w:rsidP="003018EA">
      <w:pPr>
        <w:pStyle w:val="sottotitolocampionato10"/>
        <w:rPr>
          <w:color w:val="002060"/>
        </w:rPr>
      </w:pPr>
      <w:r w:rsidRPr="00C83CDF">
        <w:rPr>
          <w:color w:val="002060"/>
        </w:rPr>
        <w:t>RISULTATI UFFICIALI GARE DEL 11/10/2025</w:t>
      </w:r>
    </w:p>
    <w:p w14:paraId="77156B64" w14:textId="77777777" w:rsidR="003018EA" w:rsidRPr="003018EA" w:rsidRDefault="003018EA" w:rsidP="003018EA">
      <w:pPr>
        <w:pStyle w:val="sottotitolocampionato20"/>
        <w:spacing w:before="0" w:beforeAutospacing="0" w:after="0" w:afterAutospacing="0"/>
        <w:rPr>
          <w:rFonts w:ascii="Arial" w:hAnsi="Arial" w:cs="Arial"/>
          <w:color w:val="002060"/>
          <w:sz w:val="20"/>
          <w:szCs w:val="20"/>
        </w:rPr>
      </w:pPr>
      <w:r w:rsidRPr="003018EA">
        <w:rPr>
          <w:rFonts w:ascii="Arial" w:hAnsi="Arial" w:cs="Arial"/>
          <w:color w:val="002060"/>
          <w:sz w:val="20"/>
          <w:szCs w:val="20"/>
        </w:rPr>
        <w:t>Si trascrivono qui di seguito i risultati ufficiali delle gare disputate</w:t>
      </w:r>
    </w:p>
    <w:p w14:paraId="697EDFED" w14:textId="77777777" w:rsidR="003018EA" w:rsidRPr="00C83CDF" w:rsidRDefault="003018EA" w:rsidP="003018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018EA" w:rsidRPr="00C83CDF" w14:paraId="0DB7D461" w14:textId="77777777" w:rsidTr="003E4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0D48E0E7"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17817" w14:textId="77777777" w:rsidR="003018EA" w:rsidRPr="00C83CDF" w:rsidRDefault="003018EA" w:rsidP="003E46CF">
                  <w:pPr>
                    <w:pStyle w:val="headertabella0"/>
                    <w:rPr>
                      <w:color w:val="002060"/>
                    </w:rPr>
                  </w:pPr>
                  <w:r w:rsidRPr="00C83CDF">
                    <w:rPr>
                      <w:color w:val="002060"/>
                    </w:rPr>
                    <w:t>GIRONE A - 3 Giornata - A</w:t>
                  </w:r>
                </w:p>
              </w:tc>
            </w:tr>
            <w:tr w:rsidR="003018EA" w:rsidRPr="00C83CDF" w14:paraId="0BD46F6A"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E8A987" w14:textId="77777777" w:rsidR="003018EA" w:rsidRPr="00C83CDF" w:rsidRDefault="003018EA" w:rsidP="003E46CF">
                  <w:pPr>
                    <w:pStyle w:val="rowtabella0"/>
                    <w:rPr>
                      <w:color w:val="002060"/>
                    </w:rPr>
                  </w:pPr>
                  <w:r w:rsidRPr="00C83CDF">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C6EF1" w14:textId="77777777" w:rsidR="003018EA" w:rsidRPr="00C83CDF" w:rsidRDefault="003018EA" w:rsidP="003E46CF">
                  <w:pPr>
                    <w:pStyle w:val="rowtabella0"/>
                    <w:rPr>
                      <w:color w:val="002060"/>
                    </w:rPr>
                  </w:pPr>
                  <w:r w:rsidRPr="00C83CDF">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8F7A7" w14:textId="77777777" w:rsidR="003018EA" w:rsidRPr="00C83CDF" w:rsidRDefault="003018EA" w:rsidP="003E46CF">
                  <w:pPr>
                    <w:pStyle w:val="rowtabella0"/>
                    <w:jc w:val="center"/>
                    <w:rPr>
                      <w:color w:val="002060"/>
                    </w:rPr>
                  </w:pPr>
                  <w:r w:rsidRPr="00C83CDF">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1B547" w14:textId="77777777" w:rsidR="003018EA" w:rsidRPr="00C83CDF" w:rsidRDefault="003018EA" w:rsidP="003E46CF">
                  <w:pPr>
                    <w:pStyle w:val="rowtabella0"/>
                    <w:jc w:val="center"/>
                    <w:rPr>
                      <w:color w:val="002060"/>
                    </w:rPr>
                  </w:pPr>
                  <w:r w:rsidRPr="00C83CDF">
                    <w:rPr>
                      <w:color w:val="002060"/>
                    </w:rPr>
                    <w:t> </w:t>
                  </w:r>
                </w:p>
              </w:tc>
            </w:tr>
            <w:tr w:rsidR="003018EA" w:rsidRPr="00C83CDF" w14:paraId="68CF8F97"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C2EA7B" w14:textId="77777777" w:rsidR="003018EA" w:rsidRPr="00C83CDF" w:rsidRDefault="003018EA" w:rsidP="003E46CF">
                  <w:pPr>
                    <w:pStyle w:val="rowtabella0"/>
                    <w:rPr>
                      <w:color w:val="002060"/>
                    </w:rPr>
                  </w:pPr>
                  <w:r w:rsidRPr="00C83CDF">
                    <w:rPr>
                      <w:color w:val="002060"/>
                    </w:rPr>
                    <w:t>(1) ETA BETA F.C.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AA5AA2" w14:textId="77777777" w:rsidR="003018EA" w:rsidRPr="00C83CDF" w:rsidRDefault="003018EA" w:rsidP="003E46CF">
                  <w:pPr>
                    <w:pStyle w:val="rowtabella0"/>
                    <w:rPr>
                      <w:color w:val="002060"/>
                    </w:rPr>
                  </w:pPr>
                  <w:r w:rsidRPr="00C83CDF">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63CCB2" w14:textId="77777777" w:rsidR="003018EA" w:rsidRPr="00C83CDF" w:rsidRDefault="003018EA" w:rsidP="003E46CF">
                  <w:pPr>
                    <w:pStyle w:val="rowtabella0"/>
                    <w:jc w:val="center"/>
                    <w:rPr>
                      <w:color w:val="002060"/>
                    </w:rPr>
                  </w:pPr>
                  <w:r w:rsidRPr="00C83CDF">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B0AC51" w14:textId="77777777" w:rsidR="003018EA" w:rsidRPr="00C83CDF" w:rsidRDefault="003018EA" w:rsidP="003E46CF">
                  <w:pPr>
                    <w:pStyle w:val="rowtabella0"/>
                    <w:jc w:val="center"/>
                    <w:rPr>
                      <w:color w:val="002060"/>
                    </w:rPr>
                  </w:pPr>
                  <w:r w:rsidRPr="00C83CDF">
                    <w:rPr>
                      <w:color w:val="002060"/>
                    </w:rPr>
                    <w:t> </w:t>
                  </w:r>
                </w:p>
              </w:tc>
            </w:tr>
            <w:tr w:rsidR="003018EA" w:rsidRPr="00C83CDF" w14:paraId="280854EA"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C490D5" w14:textId="77777777" w:rsidR="003018EA" w:rsidRPr="00C83CDF" w:rsidRDefault="003018EA" w:rsidP="003E46CF">
                  <w:pPr>
                    <w:pStyle w:val="rowtabella0"/>
                    <w:rPr>
                      <w:color w:val="002060"/>
                    </w:rPr>
                  </w:pPr>
                  <w:r w:rsidRPr="00C83CDF">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F53AAE" w14:textId="77777777" w:rsidR="003018EA" w:rsidRPr="00C83CDF" w:rsidRDefault="003018EA" w:rsidP="003E46CF">
                  <w:pPr>
                    <w:pStyle w:val="rowtabella0"/>
                    <w:rPr>
                      <w:color w:val="002060"/>
                    </w:rPr>
                  </w:pPr>
                  <w:r w:rsidRPr="00C83CDF">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D9166D" w14:textId="77777777" w:rsidR="003018EA" w:rsidRPr="00C83CDF" w:rsidRDefault="003018EA" w:rsidP="003E46CF">
                  <w:pPr>
                    <w:pStyle w:val="rowtabella0"/>
                    <w:jc w:val="center"/>
                    <w:rPr>
                      <w:color w:val="002060"/>
                    </w:rPr>
                  </w:pPr>
                  <w:r w:rsidRPr="00C83CDF">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3E3F20" w14:textId="77777777" w:rsidR="003018EA" w:rsidRPr="00C83CDF" w:rsidRDefault="003018EA" w:rsidP="003E46CF">
                  <w:pPr>
                    <w:pStyle w:val="rowtabella0"/>
                    <w:jc w:val="center"/>
                    <w:rPr>
                      <w:color w:val="002060"/>
                    </w:rPr>
                  </w:pPr>
                  <w:r w:rsidRPr="00C83CDF">
                    <w:rPr>
                      <w:color w:val="002060"/>
                    </w:rPr>
                    <w:t> </w:t>
                  </w:r>
                </w:p>
              </w:tc>
            </w:tr>
            <w:tr w:rsidR="003018EA" w:rsidRPr="00C83CDF" w14:paraId="1687DF9F"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AE67E0" w14:textId="77777777" w:rsidR="003018EA" w:rsidRPr="00C83CDF" w:rsidRDefault="003018EA" w:rsidP="003E46CF">
                  <w:pPr>
                    <w:pStyle w:val="rowtabella0"/>
                    <w:rPr>
                      <w:color w:val="002060"/>
                    </w:rPr>
                  </w:pPr>
                  <w:r w:rsidRPr="00C83CDF">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3F888" w14:textId="77777777" w:rsidR="003018EA" w:rsidRPr="00C83CDF" w:rsidRDefault="003018EA" w:rsidP="003E46CF">
                  <w:pPr>
                    <w:pStyle w:val="rowtabella0"/>
                    <w:rPr>
                      <w:color w:val="002060"/>
                    </w:rPr>
                  </w:pPr>
                  <w:r w:rsidRPr="00C83CDF">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2526B" w14:textId="77777777" w:rsidR="003018EA" w:rsidRPr="00C83CDF" w:rsidRDefault="003018EA" w:rsidP="003E46CF">
                  <w:pPr>
                    <w:pStyle w:val="rowtabella0"/>
                    <w:jc w:val="center"/>
                    <w:rPr>
                      <w:color w:val="002060"/>
                    </w:rPr>
                  </w:pPr>
                  <w:r w:rsidRPr="00C83CDF">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0CAFB" w14:textId="77777777" w:rsidR="003018EA" w:rsidRPr="00C83CDF" w:rsidRDefault="003018EA" w:rsidP="003E46CF">
                  <w:pPr>
                    <w:pStyle w:val="rowtabella0"/>
                    <w:jc w:val="center"/>
                    <w:rPr>
                      <w:color w:val="002060"/>
                    </w:rPr>
                  </w:pPr>
                  <w:r w:rsidRPr="00C83CDF">
                    <w:rPr>
                      <w:color w:val="002060"/>
                    </w:rPr>
                    <w:t> </w:t>
                  </w:r>
                </w:p>
              </w:tc>
            </w:tr>
            <w:tr w:rsidR="003018EA" w:rsidRPr="00C83CDF" w14:paraId="4365C6F7"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759A8178" w14:textId="77777777" w:rsidR="003018EA" w:rsidRPr="00C83CDF" w:rsidRDefault="003018EA" w:rsidP="003E46CF">
                  <w:pPr>
                    <w:pStyle w:val="rowtabella0"/>
                    <w:rPr>
                      <w:color w:val="002060"/>
                    </w:rPr>
                  </w:pPr>
                  <w:r w:rsidRPr="00C83CDF">
                    <w:rPr>
                      <w:color w:val="002060"/>
                    </w:rPr>
                    <w:t>(1) - disputata il 12/10/2025</w:t>
                  </w:r>
                </w:p>
              </w:tc>
            </w:tr>
          </w:tbl>
          <w:p w14:paraId="328EBAA3" w14:textId="77777777" w:rsidR="003018EA" w:rsidRPr="00C83CDF" w:rsidRDefault="003018EA" w:rsidP="003E46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5601B137"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ACEF1" w14:textId="77777777" w:rsidR="003018EA" w:rsidRPr="00C83CDF" w:rsidRDefault="003018EA" w:rsidP="003E46CF">
                  <w:pPr>
                    <w:pStyle w:val="headertabella0"/>
                    <w:rPr>
                      <w:color w:val="002060"/>
                    </w:rPr>
                  </w:pPr>
                  <w:r w:rsidRPr="00C83CDF">
                    <w:rPr>
                      <w:color w:val="002060"/>
                    </w:rPr>
                    <w:t>GIRONE B - 3 Giornata - A</w:t>
                  </w:r>
                </w:p>
              </w:tc>
            </w:tr>
            <w:tr w:rsidR="003018EA" w:rsidRPr="00C83CDF" w14:paraId="77A245C2"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F877A1" w14:textId="77777777" w:rsidR="003018EA" w:rsidRPr="00C83CDF" w:rsidRDefault="003018EA" w:rsidP="003E46CF">
                  <w:pPr>
                    <w:pStyle w:val="rowtabella0"/>
                    <w:rPr>
                      <w:color w:val="002060"/>
                    </w:rPr>
                  </w:pPr>
                  <w:r w:rsidRPr="00C83CDF">
                    <w:rPr>
                      <w:color w:val="002060"/>
                    </w:rPr>
                    <w:t xml:space="preserve">(1) C.U.S. ANCONA </w:t>
                  </w:r>
                  <w:proofErr w:type="spellStart"/>
                  <w:proofErr w:type="gramStart"/>
                  <w:r w:rsidRPr="00C83CDF">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21D7F" w14:textId="77777777" w:rsidR="003018EA" w:rsidRPr="00C83CDF" w:rsidRDefault="003018EA" w:rsidP="003E46CF">
                  <w:pPr>
                    <w:pStyle w:val="rowtabella0"/>
                    <w:rPr>
                      <w:color w:val="002060"/>
                    </w:rPr>
                  </w:pPr>
                  <w:r w:rsidRPr="00C83CDF">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29251" w14:textId="77777777" w:rsidR="003018EA" w:rsidRPr="00C83CDF" w:rsidRDefault="003018EA" w:rsidP="003E46CF">
                  <w:pPr>
                    <w:pStyle w:val="rowtabella0"/>
                    <w:jc w:val="center"/>
                    <w:rPr>
                      <w:color w:val="002060"/>
                    </w:rPr>
                  </w:pPr>
                  <w:r w:rsidRPr="00C83CDF">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3E699" w14:textId="77777777" w:rsidR="003018EA" w:rsidRPr="00C83CDF" w:rsidRDefault="003018EA" w:rsidP="003E46CF">
                  <w:pPr>
                    <w:pStyle w:val="rowtabella0"/>
                    <w:jc w:val="center"/>
                    <w:rPr>
                      <w:color w:val="002060"/>
                    </w:rPr>
                  </w:pPr>
                  <w:r w:rsidRPr="00C83CDF">
                    <w:rPr>
                      <w:color w:val="002060"/>
                    </w:rPr>
                    <w:t> </w:t>
                  </w:r>
                </w:p>
              </w:tc>
            </w:tr>
            <w:tr w:rsidR="003018EA" w:rsidRPr="00C83CDF" w14:paraId="38980ABF"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5B1CF0" w14:textId="77777777" w:rsidR="003018EA" w:rsidRPr="00C83CDF" w:rsidRDefault="003018EA" w:rsidP="003E46CF">
                  <w:pPr>
                    <w:pStyle w:val="rowtabella0"/>
                    <w:rPr>
                      <w:color w:val="002060"/>
                    </w:rPr>
                  </w:pPr>
                  <w:r w:rsidRPr="00C83CDF">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71E798" w14:textId="77777777" w:rsidR="003018EA" w:rsidRPr="00C83CDF" w:rsidRDefault="003018EA" w:rsidP="003E46CF">
                  <w:pPr>
                    <w:pStyle w:val="rowtabella0"/>
                    <w:rPr>
                      <w:color w:val="002060"/>
                    </w:rPr>
                  </w:pPr>
                  <w:r w:rsidRPr="00C83CDF">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CEAC34" w14:textId="77777777" w:rsidR="003018EA" w:rsidRPr="00C83CDF" w:rsidRDefault="003018EA" w:rsidP="003E46CF">
                  <w:pPr>
                    <w:pStyle w:val="rowtabella0"/>
                    <w:jc w:val="center"/>
                    <w:rPr>
                      <w:color w:val="002060"/>
                    </w:rPr>
                  </w:pPr>
                  <w:r w:rsidRPr="00C83CDF">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B115A4" w14:textId="77777777" w:rsidR="003018EA" w:rsidRPr="00C83CDF" w:rsidRDefault="003018EA" w:rsidP="003E46CF">
                  <w:pPr>
                    <w:pStyle w:val="rowtabella0"/>
                    <w:jc w:val="center"/>
                    <w:rPr>
                      <w:color w:val="002060"/>
                    </w:rPr>
                  </w:pPr>
                  <w:r w:rsidRPr="00C83CDF">
                    <w:rPr>
                      <w:color w:val="002060"/>
                    </w:rPr>
                    <w:t> </w:t>
                  </w:r>
                </w:p>
              </w:tc>
            </w:tr>
            <w:tr w:rsidR="003018EA" w:rsidRPr="00C83CDF" w14:paraId="08DF13A7"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E116E1" w14:textId="77777777" w:rsidR="003018EA" w:rsidRPr="00C83CDF" w:rsidRDefault="003018EA" w:rsidP="003E46CF">
                  <w:pPr>
                    <w:pStyle w:val="rowtabella0"/>
                    <w:rPr>
                      <w:color w:val="002060"/>
                    </w:rPr>
                  </w:pPr>
                  <w:r w:rsidRPr="00C83CDF">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37993E" w14:textId="77777777" w:rsidR="003018EA" w:rsidRPr="00C83CDF" w:rsidRDefault="003018EA" w:rsidP="003E46CF">
                  <w:pPr>
                    <w:pStyle w:val="rowtabella0"/>
                    <w:rPr>
                      <w:color w:val="002060"/>
                    </w:rPr>
                  </w:pPr>
                  <w:r w:rsidRPr="00C83CDF">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FEC1C2" w14:textId="77777777" w:rsidR="003018EA" w:rsidRPr="00C83CDF" w:rsidRDefault="003018EA" w:rsidP="003E46CF">
                  <w:pPr>
                    <w:pStyle w:val="rowtabella0"/>
                    <w:jc w:val="center"/>
                    <w:rPr>
                      <w:color w:val="002060"/>
                    </w:rPr>
                  </w:pPr>
                  <w:r w:rsidRPr="00C83CDF">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5BE7F9" w14:textId="77777777" w:rsidR="003018EA" w:rsidRPr="00C83CDF" w:rsidRDefault="003018EA" w:rsidP="003E46CF">
                  <w:pPr>
                    <w:pStyle w:val="rowtabella0"/>
                    <w:jc w:val="center"/>
                    <w:rPr>
                      <w:color w:val="002060"/>
                    </w:rPr>
                  </w:pPr>
                  <w:r w:rsidRPr="00C83CDF">
                    <w:rPr>
                      <w:color w:val="002060"/>
                    </w:rPr>
                    <w:t> </w:t>
                  </w:r>
                </w:p>
              </w:tc>
            </w:tr>
            <w:tr w:rsidR="003018EA" w:rsidRPr="00C83CDF" w14:paraId="6A8573E0"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01A496" w14:textId="77777777" w:rsidR="003018EA" w:rsidRPr="00C83CDF" w:rsidRDefault="003018EA" w:rsidP="003E46CF">
                  <w:pPr>
                    <w:pStyle w:val="rowtabella0"/>
                    <w:rPr>
                      <w:color w:val="002060"/>
                    </w:rPr>
                  </w:pPr>
                  <w:r w:rsidRPr="00C83CDF">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14142A" w14:textId="77777777" w:rsidR="003018EA" w:rsidRPr="00C83CDF" w:rsidRDefault="003018EA" w:rsidP="003E46CF">
                  <w:pPr>
                    <w:pStyle w:val="rowtabella0"/>
                    <w:rPr>
                      <w:color w:val="002060"/>
                    </w:rPr>
                  </w:pPr>
                  <w:r w:rsidRPr="00C83CDF">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566AE6" w14:textId="77777777" w:rsidR="003018EA" w:rsidRPr="00C83CDF" w:rsidRDefault="003018EA" w:rsidP="003E46CF">
                  <w:pPr>
                    <w:pStyle w:val="rowtabella0"/>
                    <w:jc w:val="center"/>
                    <w:rPr>
                      <w:color w:val="002060"/>
                    </w:rPr>
                  </w:pPr>
                  <w:r w:rsidRPr="00C83CDF">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4FB2A6" w14:textId="77777777" w:rsidR="003018EA" w:rsidRPr="00C83CDF" w:rsidRDefault="003018EA" w:rsidP="003E46CF">
                  <w:pPr>
                    <w:pStyle w:val="rowtabella0"/>
                    <w:jc w:val="center"/>
                    <w:rPr>
                      <w:color w:val="002060"/>
                    </w:rPr>
                  </w:pPr>
                  <w:r w:rsidRPr="00C83CDF">
                    <w:rPr>
                      <w:color w:val="002060"/>
                    </w:rPr>
                    <w:t> </w:t>
                  </w:r>
                </w:p>
              </w:tc>
            </w:tr>
            <w:tr w:rsidR="003018EA" w:rsidRPr="00C83CDF" w14:paraId="510E90FB"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BB5608" w14:textId="77777777" w:rsidR="003018EA" w:rsidRPr="00C83CDF" w:rsidRDefault="003018EA" w:rsidP="003E46CF">
                  <w:pPr>
                    <w:pStyle w:val="rowtabella0"/>
                    <w:rPr>
                      <w:color w:val="002060"/>
                    </w:rPr>
                  </w:pPr>
                  <w:r w:rsidRPr="00C83CDF">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03BD5" w14:textId="77777777" w:rsidR="003018EA" w:rsidRPr="00C83CDF" w:rsidRDefault="003018EA" w:rsidP="003E46CF">
                  <w:pPr>
                    <w:pStyle w:val="rowtabella0"/>
                    <w:rPr>
                      <w:color w:val="002060"/>
                    </w:rPr>
                  </w:pPr>
                  <w:r w:rsidRPr="00C83CDF">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44CCC" w14:textId="77777777" w:rsidR="003018EA" w:rsidRPr="00C83CDF" w:rsidRDefault="003018EA" w:rsidP="003E46CF">
                  <w:pPr>
                    <w:pStyle w:val="rowtabella0"/>
                    <w:jc w:val="center"/>
                    <w:rPr>
                      <w:color w:val="002060"/>
                    </w:rPr>
                  </w:pPr>
                  <w:r w:rsidRPr="00C83CDF">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2EF99" w14:textId="77777777" w:rsidR="003018EA" w:rsidRPr="00C83CDF" w:rsidRDefault="003018EA" w:rsidP="003E46CF">
                  <w:pPr>
                    <w:pStyle w:val="rowtabella0"/>
                    <w:jc w:val="center"/>
                    <w:rPr>
                      <w:color w:val="002060"/>
                    </w:rPr>
                  </w:pPr>
                  <w:r w:rsidRPr="00C83CDF">
                    <w:rPr>
                      <w:color w:val="002060"/>
                    </w:rPr>
                    <w:t> </w:t>
                  </w:r>
                </w:p>
              </w:tc>
            </w:tr>
            <w:tr w:rsidR="003018EA" w:rsidRPr="00C83CDF" w14:paraId="4E396972"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36DCC334" w14:textId="77777777" w:rsidR="003018EA" w:rsidRPr="00C83CDF" w:rsidRDefault="003018EA" w:rsidP="003E46CF">
                  <w:pPr>
                    <w:pStyle w:val="rowtabella0"/>
                    <w:rPr>
                      <w:color w:val="002060"/>
                    </w:rPr>
                  </w:pPr>
                  <w:r w:rsidRPr="00C83CDF">
                    <w:rPr>
                      <w:color w:val="002060"/>
                    </w:rPr>
                    <w:t>(1) - disputata il 12/10/2025</w:t>
                  </w:r>
                </w:p>
              </w:tc>
            </w:tr>
          </w:tbl>
          <w:p w14:paraId="0B8F262A" w14:textId="77777777" w:rsidR="003018EA" w:rsidRPr="00C83CDF" w:rsidRDefault="003018EA" w:rsidP="003E46CF">
            <w:pPr>
              <w:rPr>
                <w:color w:val="002060"/>
              </w:rPr>
            </w:pPr>
          </w:p>
        </w:tc>
      </w:tr>
    </w:tbl>
    <w:p w14:paraId="605B4CC7" w14:textId="77777777" w:rsidR="003018EA" w:rsidRPr="00C83CDF" w:rsidRDefault="003018EA" w:rsidP="003018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018EA" w:rsidRPr="00C83CDF" w14:paraId="34E6F2B5" w14:textId="77777777" w:rsidTr="003E4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12130FF5"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D4955" w14:textId="77777777" w:rsidR="003018EA" w:rsidRPr="00C83CDF" w:rsidRDefault="003018EA" w:rsidP="003E46CF">
                  <w:pPr>
                    <w:pStyle w:val="headertabella0"/>
                    <w:rPr>
                      <w:color w:val="002060"/>
                    </w:rPr>
                  </w:pPr>
                  <w:r w:rsidRPr="00C83CDF">
                    <w:rPr>
                      <w:color w:val="002060"/>
                    </w:rPr>
                    <w:t>GIRONE C - 3 Giornata - A</w:t>
                  </w:r>
                </w:p>
              </w:tc>
            </w:tr>
            <w:tr w:rsidR="003018EA" w:rsidRPr="00C83CDF" w14:paraId="4BE89D35"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57E7D3" w14:textId="77777777" w:rsidR="003018EA" w:rsidRPr="00C83CDF" w:rsidRDefault="003018EA" w:rsidP="003E46CF">
                  <w:pPr>
                    <w:pStyle w:val="rowtabella0"/>
                    <w:rPr>
                      <w:color w:val="002060"/>
                    </w:rPr>
                  </w:pPr>
                  <w:r w:rsidRPr="00C83CDF">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53782" w14:textId="77777777" w:rsidR="003018EA" w:rsidRPr="00C83CDF" w:rsidRDefault="003018EA" w:rsidP="003E46CF">
                  <w:pPr>
                    <w:pStyle w:val="rowtabella0"/>
                    <w:rPr>
                      <w:color w:val="002060"/>
                    </w:rPr>
                  </w:pPr>
                  <w:r w:rsidRPr="00C83CDF">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F565D" w14:textId="77777777" w:rsidR="003018EA" w:rsidRPr="00C83CDF" w:rsidRDefault="003018EA" w:rsidP="003E46CF">
                  <w:pPr>
                    <w:pStyle w:val="rowtabella0"/>
                    <w:jc w:val="center"/>
                    <w:rPr>
                      <w:color w:val="002060"/>
                    </w:rPr>
                  </w:pPr>
                  <w:r w:rsidRPr="00C83CDF">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0F160" w14:textId="77777777" w:rsidR="003018EA" w:rsidRPr="00C83CDF" w:rsidRDefault="003018EA" w:rsidP="003E46CF">
                  <w:pPr>
                    <w:pStyle w:val="rowtabella0"/>
                    <w:jc w:val="center"/>
                    <w:rPr>
                      <w:color w:val="002060"/>
                    </w:rPr>
                  </w:pPr>
                  <w:r w:rsidRPr="00C83CDF">
                    <w:rPr>
                      <w:color w:val="002060"/>
                    </w:rPr>
                    <w:t> </w:t>
                  </w:r>
                </w:p>
              </w:tc>
            </w:tr>
            <w:tr w:rsidR="003018EA" w:rsidRPr="00C83CDF" w14:paraId="2C2198BD"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E3CFF9" w14:textId="77777777" w:rsidR="003018EA" w:rsidRPr="00C83CDF" w:rsidRDefault="003018EA" w:rsidP="003E46CF">
                  <w:pPr>
                    <w:pStyle w:val="rowtabella0"/>
                    <w:rPr>
                      <w:color w:val="002060"/>
                    </w:rPr>
                  </w:pPr>
                  <w:r w:rsidRPr="00C83CDF">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AE5580" w14:textId="77777777" w:rsidR="003018EA" w:rsidRPr="00C83CDF" w:rsidRDefault="003018EA" w:rsidP="003E46CF">
                  <w:pPr>
                    <w:pStyle w:val="rowtabella0"/>
                    <w:rPr>
                      <w:color w:val="002060"/>
                    </w:rPr>
                  </w:pPr>
                  <w:r w:rsidRPr="00C83CDF">
                    <w:rPr>
                      <w:color w:val="002060"/>
                    </w:rPr>
                    <w:t>-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130BBB" w14:textId="77777777" w:rsidR="003018EA" w:rsidRPr="00C83CDF" w:rsidRDefault="003018EA" w:rsidP="003E46CF">
                  <w:pPr>
                    <w:pStyle w:val="rowtabella0"/>
                    <w:jc w:val="center"/>
                    <w:rPr>
                      <w:color w:val="002060"/>
                    </w:rPr>
                  </w:pPr>
                  <w:r w:rsidRPr="00C83CDF">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B5E512" w14:textId="77777777" w:rsidR="003018EA" w:rsidRPr="00C83CDF" w:rsidRDefault="003018EA" w:rsidP="003E46CF">
                  <w:pPr>
                    <w:pStyle w:val="rowtabella0"/>
                    <w:jc w:val="center"/>
                    <w:rPr>
                      <w:color w:val="002060"/>
                    </w:rPr>
                  </w:pPr>
                  <w:r w:rsidRPr="00C83CDF">
                    <w:rPr>
                      <w:color w:val="002060"/>
                    </w:rPr>
                    <w:t> </w:t>
                  </w:r>
                </w:p>
              </w:tc>
            </w:tr>
            <w:tr w:rsidR="003018EA" w:rsidRPr="00C83CDF" w14:paraId="0D46966E"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ED6327" w14:textId="77777777" w:rsidR="003018EA" w:rsidRPr="00C83CDF" w:rsidRDefault="003018EA" w:rsidP="003E46CF">
                  <w:pPr>
                    <w:pStyle w:val="rowtabella0"/>
                    <w:rPr>
                      <w:color w:val="002060"/>
                    </w:rPr>
                  </w:pPr>
                  <w:r w:rsidRPr="00C83CDF">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01967F" w14:textId="77777777" w:rsidR="003018EA" w:rsidRPr="00C83CDF" w:rsidRDefault="003018EA" w:rsidP="003E46CF">
                  <w:pPr>
                    <w:pStyle w:val="rowtabella0"/>
                    <w:rPr>
                      <w:color w:val="002060"/>
                    </w:rPr>
                  </w:pPr>
                  <w:r w:rsidRPr="00C83CDF">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F78357" w14:textId="77777777" w:rsidR="003018EA" w:rsidRPr="00C83CDF" w:rsidRDefault="003018EA" w:rsidP="003E46CF">
                  <w:pPr>
                    <w:pStyle w:val="rowtabella0"/>
                    <w:jc w:val="center"/>
                    <w:rPr>
                      <w:color w:val="002060"/>
                    </w:rPr>
                  </w:pPr>
                  <w:r w:rsidRPr="00C83CDF">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768E87" w14:textId="77777777" w:rsidR="003018EA" w:rsidRPr="00C83CDF" w:rsidRDefault="003018EA" w:rsidP="003E46CF">
                  <w:pPr>
                    <w:pStyle w:val="rowtabella0"/>
                    <w:jc w:val="center"/>
                    <w:rPr>
                      <w:color w:val="002060"/>
                    </w:rPr>
                  </w:pPr>
                  <w:r w:rsidRPr="00C83CDF">
                    <w:rPr>
                      <w:color w:val="002060"/>
                    </w:rPr>
                    <w:t> </w:t>
                  </w:r>
                </w:p>
              </w:tc>
            </w:tr>
            <w:tr w:rsidR="003018EA" w:rsidRPr="00C83CDF" w14:paraId="5FD4C6C5"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05B514" w14:textId="77777777" w:rsidR="003018EA" w:rsidRPr="00C83CDF" w:rsidRDefault="003018EA" w:rsidP="003E46CF">
                  <w:pPr>
                    <w:pStyle w:val="rowtabella0"/>
                    <w:rPr>
                      <w:color w:val="002060"/>
                    </w:rPr>
                  </w:pPr>
                  <w:r w:rsidRPr="00C83CDF">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0A62B" w14:textId="77777777" w:rsidR="003018EA" w:rsidRPr="00C83CDF" w:rsidRDefault="003018EA" w:rsidP="003E46CF">
                  <w:pPr>
                    <w:pStyle w:val="rowtabella0"/>
                    <w:rPr>
                      <w:color w:val="002060"/>
                    </w:rPr>
                  </w:pPr>
                  <w:r w:rsidRPr="00C83CDF">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39AA9" w14:textId="77777777" w:rsidR="003018EA" w:rsidRPr="00C83CDF" w:rsidRDefault="003018EA" w:rsidP="003E46CF">
                  <w:pPr>
                    <w:pStyle w:val="rowtabella0"/>
                    <w:jc w:val="center"/>
                    <w:rPr>
                      <w:color w:val="002060"/>
                    </w:rPr>
                  </w:pPr>
                  <w:r w:rsidRPr="00C83CDF">
                    <w:rPr>
                      <w:color w:val="002060"/>
                    </w:rPr>
                    <w:t>11 - 0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11378" w14:textId="77777777" w:rsidR="003018EA" w:rsidRPr="00C83CDF" w:rsidRDefault="003018EA" w:rsidP="003E46CF">
                  <w:pPr>
                    <w:pStyle w:val="rowtabella0"/>
                    <w:jc w:val="center"/>
                    <w:rPr>
                      <w:color w:val="002060"/>
                    </w:rPr>
                  </w:pPr>
                  <w:r w:rsidRPr="00C83CDF">
                    <w:rPr>
                      <w:color w:val="002060"/>
                    </w:rPr>
                    <w:t> </w:t>
                  </w:r>
                </w:p>
              </w:tc>
            </w:tr>
            <w:tr w:rsidR="003018EA" w:rsidRPr="00C83CDF" w14:paraId="56C087F0"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00DA6E27" w14:textId="77777777" w:rsidR="003018EA" w:rsidRPr="00C83CDF" w:rsidRDefault="003018EA" w:rsidP="003E46CF">
                  <w:pPr>
                    <w:pStyle w:val="rowtabella0"/>
                    <w:rPr>
                      <w:color w:val="002060"/>
                    </w:rPr>
                  </w:pPr>
                  <w:r w:rsidRPr="00C83CDF">
                    <w:rPr>
                      <w:color w:val="002060"/>
                    </w:rPr>
                    <w:t>(1) - disputata il 12/10/2025</w:t>
                  </w:r>
                </w:p>
              </w:tc>
            </w:tr>
          </w:tbl>
          <w:p w14:paraId="332BDDC1" w14:textId="77777777" w:rsidR="003018EA" w:rsidRPr="00C83CDF" w:rsidRDefault="003018EA" w:rsidP="003E46CF">
            <w:pPr>
              <w:rPr>
                <w:color w:val="002060"/>
              </w:rPr>
            </w:pPr>
          </w:p>
        </w:tc>
      </w:tr>
    </w:tbl>
    <w:p w14:paraId="1AF9C912" w14:textId="77777777" w:rsidR="003018EA" w:rsidRPr="00C83CDF" w:rsidRDefault="003018EA" w:rsidP="003018EA">
      <w:pPr>
        <w:pStyle w:val="breakline"/>
        <w:rPr>
          <w:rFonts w:eastAsiaTheme="minorEastAsia"/>
          <w:color w:val="002060"/>
        </w:rPr>
      </w:pPr>
    </w:p>
    <w:p w14:paraId="7BA37DAB" w14:textId="77777777" w:rsidR="003018EA" w:rsidRPr="00C83CDF" w:rsidRDefault="003018EA" w:rsidP="003018EA">
      <w:pPr>
        <w:pStyle w:val="breakline"/>
        <w:rPr>
          <w:color w:val="002060"/>
        </w:rPr>
      </w:pPr>
    </w:p>
    <w:p w14:paraId="4A1909EC" w14:textId="77777777" w:rsidR="003018EA" w:rsidRPr="00C83CDF" w:rsidRDefault="003018EA" w:rsidP="003018EA">
      <w:pPr>
        <w:pStyle w:val="titoloprinc0"/>
        <w:rPr>
          <w:color w:val="002060"/>
        </w:rPr>
      </w:pPr>
      <w:r w:rsidRPr="00C83CDF">
        <w:rPr>
          <w:color w:val="002060"/>
        </w:rPr>
        <w:t>GIUDICE SPORTIVO</w:t>
      </w:r>
    </w:p>
    <w:p w14:paraId="3D9E85DD" w14:textId="77777777" w:rsidR="003018EA" w:rsidRPr="00C83CDF" w:rsidRDefault="003018EA" w:rsidP="003018EA">
      <w:pPr>
        <w:pStyle w:val="diffida"/>
        <w:rPr>
          <w:color w:val="002060"/>
        </w:rPr>
      </w:pPr>
      <w:r w:rsidRPr="00C83CDF">
        <w:rPr>
          <w:color w:val="002060"/>
        </w:rPr>
        <w:t>Il Giudice Sportivo Avv. Agnese Lazzaretti, con l'assistenza del Segretario Angelo Castellana, nella seduta del 15/10/2025, ha adottato le decisioni che di seguito integralmente si riportano:</w:t>
      </w:r>
    </w:p>
    <w:p w14:paraId="0582550B" w14:textId="77777777" w:rsidR="003018EA" w:rsidRPr="00C83CDF" w:rsidRDefault="003018EA" w:rsidP="003018EA">
      <w:pPr>
        <w:pStyle w:val="titolo10"/>
        <w:rPr>
          <w:color w:val="002060"/>
        </w:rPr>
      </w:pPr>
      <w:r w:rsidRPr="00C83CDF">
        <w:rPr>
          <w:color w:val="002060"/>
        </w:rPr>
        <w:lastRenderedPageBreak/>
        <w:t xml:space="preserve">GARE DEL 11/10/2025 </w:t>
      </w:r>
    </w:p>
    <w:p w14:paraId="74052DBB" w14:textId="77777777" w:rsidR="003018EA" w:rsidRPr="00C83CDF" w:rsidRDefault="003018EA" w:rsidP="003018EA">
      <w:pPr>
        <w:pStyle w:val="titolo7a"/>
        <w:rPr>
          <w:color w:val="002060"/>
        </w:rPr>
      </w:pPr>
      <w:r w:rsidRPr="00C83CDF">
        <w:rPr>
          <w:color w:val="002060"/>
        </w:rPr>
        <w:t xml:space="preserve">PROVVEDIMENTI DISCIPLINARI </w:t>
      </w:r>
    </w:p>
    <w:p w14:paraId="05B85B9E"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0C9F7978" w14:textId="77777777" w:rsidR="003018EA" w:rsidRPr="00C83CDF" w:rsidRDefault="003018EA" w:rsidP="003018EA">
      <w:pPr>
        <w:pStyle w:val="titolo30"/>
        <w:rPr>
          <w:color w:val="002060"/>
        </w:rPr>
      </w:pPr>
      <w:r w:rsidRPr="00C83CDF">
        <w:rPr>
          <w:color w:val="002060"/>
        </w:rPr>
        <w:t xml:space="preserve">CALCIATORI NON ESPULSI </w:t>
      </w:r>
    </w:p>
    <w:p w14:paraId="5D03A57E" w14:textId="77777777" w:rsidR="003018EA" w:rsidRPr="00C83CDF" w:rsidRDefault="003018EA" w:rsidP="003018EA">
      <w:pPr>
        <w:pStyle w:val="titolo20"/>
        <w:rPr>
          <w:color w:val="002060"/>
        </w:rPr>
      </w:pPr>
      <w:r w:rsidRPr="00C83CD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7018BD26" w14:textId="77777777" w:rsidTr="003E46CF">
        <w:tc>
          <w:tcPr>
            <w:tcW w:w="2200" w:type="dxa"/>
            <w:tcMar>
              <w:top w:w="20" w:type="dxa"/>
              <w:left w:w="20" w:type="dxa"/>
              <w:bottom w:w="20" w:type="dxa"/>
              <w:right w:w="20" w:type="dxa"/>
            </w:tcMar>
            <w:vAlign w:val="center"/>
            <w:hideMark/>
          </w:tcPr>
          <w:p w14:paraId="6FF0B5C0" w14:textId="77777777" w:rsidR="003018EA" w:rsidRPr="00C83CDF" w:rsidRDefault="003018EA" w:rsidP="003E46CF">
            <w:pPr>
              <w:pStyle w:val="movimento"/>
              <w:rPr>
                <w:color w:val="002060"/>
              </w:rPr>
            </w:pPr>
            <w:r w:rsidRPr="00C83CDF">
              <w:rPr>
                <w:color w:val="002060"/>
              </w:rPr>
              <w:t>VIGNONI MATTIA</w:t>
            </w:r>
          </w:p>
        </w:tc>
        <w:tc>
          <w:tcPr>
            <w:tcW w:w="2200" w:type="dxa"/>
            <w:tcMar>
              <w:top w:w="20" w:type="dxa"/>
              <w:left w:w="20" w:type="dxa"/>
              <w:bottom w:w="20" w:type="dxa"/>
              <w:right w:w="20" w:type="dxa"/>
            </w:tcMar>
            <w:vAlign w:val="center"/>
            <w:hideMark/>
          </w:tcPr>
          <w:p w14:paraId="007984EF" w14:textId="77777777" w:rsidR="003018EA" w:rsidRPr="00C83CDF" w:rsidRDefault="003018EA" w:rsidP="003E46CF">
            <w:pPr>
              <w:pStyle w:val="movimento2"/>
              <w:rPr>
                <w:color w:val="002060"/>
              </w:rPr>
            </w:pPr>
            <w:r w:rsidRPr="00C83CDF">
              <w:rPr>
                <w:color w:val="002060"/>
              </w:rPr>
              <w:t xml:space="preserve">(POLVERIGI C/5) </w:t>
            </w:r>
          </w:p>
        </w:tc>
        <w:tc>
          <w:tcPr>
            <w:tcW w:w="800" w:type="dxa"/>
            <w:tcMar>
              <w:top w:w="20" w:type="dxa"/>
              <w:left w:w="20" w:type="dxa"/>
              <w:bottom w:w="20" w:type="dxa"/>
              <w:right w:w="20" w:type="dxa"/>
            </w:tcMar>
            <w:vAlign w:val="center"/>
            <w:hideMark/>
          </w:tcPr>
          <w:p w14:paraId="50ED73CE"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40807B68"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C0B145C" w14:textId="77777777" w:rsidR="003018EA" w:rsidRPr="00C83CDF" w:rsidRDefault="003018EA" w:rsidP="003E46CF">
            <w:pPr>
              <w:pStyle w:val="movimento2"/>
              <w:rPr>
                <w:color w:val="002060"/>
              </w:rPr>
            </w:pPr>
            <w:r w:rsidRPr="00C83CDF">
              <w:rPr>
                <w:color w:val="002060"/>
              </w:rPr>
              <w:t> </w:t>
            </w:r>
          </w:p>
        </w:tc>
      </w:tr>
    </w:tbl>
    <w:p w14:paraId="001D4FB2" w14:textId="77777777" w:rsidR="003018EA" w:rsidRPr="00C83CDF" w:rsidRDefault="003018EA" w:rsidP="003018EA">
      <w:pPr>
        <w:pStyle w:val="titolo20"/>
        <w:rPr>
          <w:rFonts w:eastAsiaTheme="minorEastAsia"/>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36F4A4D0" w14:textId="77777777" w:rsidTr="003E46CF">
        <w:tc>
          <w:tcPr>
            <w:tcW w:w="2200" w:type="dxa"/>
            <w:tcMar>
              <w:top w:w="20" w:type="dxa"/>
              <w:left w:w="20" w:type="dxa"/>
              <w:bottom w:w="20" w:type="dxa"/>
              <w:right w:w="20" w:type="dxa"/>
            </w:tcMar>
            <w:vAlign w:val="center"/>
            <w:hideMark/>
          </w:tcPr>
          <w:p w14:paraId="7F8720EC" w14:textId="77777777" w:rsidR="003018EA" w:rsidRPr="00C83CDF" w:rsidRDefault="003018EA" w:rsidP="003E46CF">
            <w:pPr>
              <w:pStyle w:val="movimento"/>
              <w:rPr>
                <w:color w:val="002060"/>
              </w:rPr>
            </w:pPr>
            <w:r w:rsidRPr="00C83CDF">
              <w:rPr>
                <w:color w:val="002060"/>
              </w:rPr>
              <w:t>PRINCIGALLI SIMONE</w:t>
            </w:r>
          </w:p>
        </w:tc>
        <w:tc>
          <w:tcPr>
            <w:tcW w:w="2200" w:type="dxa"/>
            <w:tcMar>
              <w:top w:w="20" w:type="dxa"/>
              <w:left w:w="20" w:type="dxa"/>
              <w:bottom w:w="20" w:type="dxa"/>
              <w:right w:w="20" w:type="dxa"/>
            </w:tcMar>
            <w:vAlign w:val="center"/>
            <w:hideMark/>
          </w:tcPr>
          <w:p w14:paraId="7E0705F4" w14:textId="77777777" w:rsidR="003018EA" w:rsidRPr="00C83CDF" w:rsidRDefault="003018EA" w:rsidP="003E46CF">
            <w:pPr>
              <w:pStyle w:val="movimento2"/>
              <w:rPr>
                <w:color w:val="002060"/>
              </w:rPr>
            </w:pPr>
            <w:r w:rsidRPr="00C83CDF">
              <w:rPr>
                <w:color w:val="002060"/>
              </w:rPr>
              <w:t xml:space="preserve">(C.U.S. MACERATA CALCIO A5) </w:t>
            </w:r>
          </w:p>
        </w:tc>
        <w:tc>
          <w:tcPr>
            <w:tcW w:w="800" w:type="dxa"/>
            <w:tcMar>
              <w:top w:w="20" w:type="dxa"/>
              <w:left w:w="20" w:type="dxa"/>
              <w:bottom w:w="20" w:type="dxa"/>
              <w:right w:w="20" w:type="dxa"/>
            </w:tcMar>
            <w:vAlign w:val="center"/>
            <w:hideMark/>
          </w:tcPr>
          <w:p w14:paraId="6E7C5268"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27247DC" w14:textId="77777777" w:rsidR="003018EA" w:rsidRPr="00C83CDF" w:rsidRDefault="003018EA" w:rsidP="003E46CF">
            <w:pPr>
              <w:pStyle w:val="movimento"/>
              <w:rPr>
                <w:color w:val="002060"/>
              </w:rPr>
            </w:pPr>
            <w:r w:rsidRPr="00C83CDF">
              <w:rPr>
                <w:color w:val="002060"/>
              </w:rPr>
              <w:t>CIOTTI MARCO</w:t>
            </w:r>
          </w:p>
        </w:tc>
        <w:tc>
          <w:tcPr>
            <w:tcW w:w="2200" w:type="dxa"/>
            <w:tcMar>
              <w:top w:w="20" w:type="dxa"/>
              <w:left w:w="20" w:type="dxa"/>
              <w:bottom w:w="20" w:type="dxa"/>
              <w:right w:w="20" w:type="dxa"/>
            </w:tcMar>
            <w:vAlign w:val="center"/>
            <w:hideMark/>
          </w:tcPr>
          <w:p w14:paraId="653B81EF" w14:textId="77777777" w:rsidR="003018EA" w:rsidRPr="00C83CDF" w:rsidRDefault="003018EA" w:rsidP="003E46CF">
            <w:pPr>
              <w:pStyle w:val="movimento2"/>
              <w:rPr>
                <w:color w:val="002060"/>
              </w:rPr>
            </w:pPr>
            <w:r w:rsidRPr="00C83CDF">
              <w:rPr>
                <w:color w:val="002060"/>
              </w:rPr>
              <w:t xml:space="preserve">(FUTSAL VIRE GEOSISTEM ASD) </w:t>
            </w:r>
          </w:p>
        </w:tc>
      </w:tr>
      <w:tr w:rsidR="003018EA" w:rsidRPr="00C83CDF" w14:paraId="31C863EF" w14:textId="77777777" w:rsidTr="003E46CF">
        <w:tc>
          <w:tcPr>
            <w:tcW w:w="2200" w:type="dxa"/>
            <w:tcMar>
              <w:top w:w="20" w:type="dxa"/>
              <w:left w:w="20" w:type="dxa"/>
              <w:bottom w:w="20" w:type="dxa"/>
              <w:right w:w="20" w:type="dxa"/>
            </w:tcMar>
            <w:vAlign w:val="center"/>
            <w:hideMark/>
          </w:tcPr>
          <w:p w14:paraId="6263841F" w14:textId="77777777" w:rsidR="003018EA" w:rsidRPr="00C83CDF" w:rsidRDefault="003018EA" w:rsidP="003E46CF">
            <w:pPr>
              <w:pStyle w:val="movimento"/>
              <w:rPr>
                <w:color w:val="002060"/>
              </w:rPr>
            </w:pPr>
            <w:r w:rsidRPr="00C83CDF">
              <w:rPr>
                <w:color w:val="002060"/>
              </w:rPr>
              <w:t>CAPPELLI FRANCESCO</w:t>
            </w:r>
          </w:p>
        </w:tc>
        <w:tc>
          <w:tcPr>
            <w:tcW w:w="2200" w:type="dxa"/>
            <w:tcMar>
              <w:top w:w="20" w:type="dxa"/>
              <w:left w:w="20" w:type="dxa"/>
              <w:bottom w:w="20" w:type="dxa"/>
              <w:right w:w="20" w:type="dxa"/>
            </w:tcMar>
            <w:vAlign w:val="center"/>
            <w:hideMark/>
          </w:tcPr>
          <w:p w14:paraId="1ED07AD2" w14:textId="77777777" w:rsidR="003018EA" w:rsidRPr="00C83CDF" w:rsidRDefault="003018EA" w:rsidP="003E46CF">
            <w:pPr>
              <w:pStyle w:val="movimento2"/>
              <w:rPr>
                <w:color w:val="002060"/>
              </w:rPr>
            </w:pPr>
            <w:r w:rsidRPr="00C83CDF">
              <w:rPr>
                <w:color w:val="002060"/>
              </w:rPr>
              <w:t xml:space="preserve">(GROTTACCIA 2005) </w:t>
            </w:r>
          </w:p>
        </w:tc>
        <w:tc>
          <w:tcPr>
            <w:tcW w:w="800" w:type="dxa"/>
            <w:tcMar>
              <w:top w:w="20" w:type="dxa"/>
              <w:left w:w="20" w:type="dxa"/>
              <w:bottom w:w="20" w:type="dxa"/>
              <w:right w:w="20" w:type="dxa"/>
            </w:tcMar>
            <w:vAlign w:val="center"/>
            <w:hideMark/>
          </w:tcPr>
          <w:p w14:paraId="3F0490CC"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D33B907" w14:textId="77777777" w:rsidR="003018EA" w:rsidRPr="00C83CDF" w:rsidRDefault="003018EA" w:rsidP="003E46CF">
            <w:pPr>
              <w:pStyle w:val="movimento"/>
              <w:rPr>
                <w:color w:val="002060"/>
              </w:rPr>
            </w:pPr>
            <w:r w:rsidRPr="00C83CDF">
              <w:rPr>
                <w:color w:val="002060"/>
              </w:rPr>
              <w:t>MARCOZZI PAOLO</w:t>
            </w:r>
          </w:p>
        </w:tc>
        <w:tc>
          <w:tcPr>
            <w:tcW w:w="2200" w:type="dxa"/>
            <w:tcMar>
              <w:top w:w="20" w:type="dxa"/>
              <w:left w:w="20" w:type="dxa"/>
              <w:bottom w:w="20" w:type="dxa"/>
              <w:right w:w="20" w:type="dxa"/>
            </w:tcMar>
            <w:vAlign w:val="center"/>
            <w:hideMark/>
          </w:tcPr>
          <w:p w14:paraId="344E0FFE" w14:textId="77777777" w:rsidR="003018EA" w:rsidRPr="00C83CDF" w:rsidRDefault="003018EA" w:rsidP="003E46CF">
            <w:pPr>
              <w:pStyle w:val="movimento2"/>
              <w:rPr>
                <w:color w:val="002060"/>
              </w:rPr>
            </w:pPr>
            <w:r w:rsidRPr="00C83CDF">
              <w:rPr>
                <w:color w:val="002060"/>
              </w:rPr>
              <w:t xml:space="preserve">(POLISPORTIVA RIPATRANSONE) </w:t>
            </w:r>
          </w:p>
        </w:tc>
      </w:tr>
      <w:tr w:rsidR="003018EA" w:rsidRPr="00C83CDF" w14:paraId="107CFE23" w14:textId="77777777" w:rsidTr="003E46CF">
        <w:tc>
          <w:tcPr>
            <w:tcW w:w="2200" w:type="dxa"/>
            <w:tcMar>
              <w:top w:w="20" w:type="dxa"/>
              <w:left w:w="20" w:type="dxa"/>
              <w:bottom w:w="20" w:type="dxa"/>
              <w:right w:w="20" w:type="dxa"/>
            </w:tcMar>
            <w:vAlign w:val="center"/>
            <w:hideMark/>
          </w:tcPr>
          <w:p w14:paraId="6FAE8770" w14:textId="77777777" w:rsidR="003018EA" w:rsidRPr="00C83CDF" w:rsidRDefault="003018EA" w:rsidP="003E46CF">
            <w:pPr>
              <w:pStyle w:val="movimento"/>
              <w:rPr>
                <w:color w:val="002060"/>
              </w:rPr>
            </w:pPr>
            <w:r w:rsidRPr="00C83CDF">
              <w:rPr>
                <w:color w:val="002060"/>
              </w:rPr>
              <w:t>FERRARI ROCCO GIOVANNI</w:t>
            </w:r>
          </w:p>
        </w:tc>
        <w:tc>
          <w:tcPr>
            <w:tcW w:w="2200" w:type="dxa"/>
            <w:tcMar>
              <w:top w:w="20" w:type="dxa"/>
              <w:left w:w="20" w:type="dxa"/>
              <w:bottom w:w="20" w:type="dxa"/>
              <w:right w:w="20" w:type="dxa"/>
            </w:tcMar>
            <w:vAlign w:val="center"/>
            <w:hideMark/>
          </w:tcPr>
          <w:p w14:paraId="158EB5B2" w14:textId="77777777" w:rsidR="003018EA" w:rsidRPr="00C83CDF" w:rsidRDefault="003018EA" w:rsidP="003E46CF">
            <w:pPr>
              <w:pStyle w:val="movimento2"/>
              <w:rPr>
                <w:color w:val="002060"/>
              </w:rPr>
            </w:pPr>
            <w:r w:rsidRPr="00C83CDF">
              <w:rPr>
                <w:color w:val="002060"/>
              </w:rPr>
              <w:t xml:space="preserve">(U.S. FORTUNA FANO) </w:t>
            </w:r>
          </w:p>
        </w:tc>
        <w:tc>
          <w:tcPr>
            <w:tcW w:w="800" w:type="dxa"/>
            <w:tcMar>
              <w:top w:w="20" w:type="dxa"/>
              <w:left w:w="20" w:type="dxa"/>
              <w:bottom w:w="20" w:type="dxa"/>
              <w:right w:w="20" w:type="dxa"/>
            </w:tcMar>
            <w:vAlign w:val="center"/>
            <w:hideMark/>
          </w:tcPr>
          <w:p w14:paraId="1EDD379F"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7AB8CF4"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B4B3D56" w14:textId="77777777" w:rsidR="003018EA" w:rsidRPr="00C83CDF" w:rsidRDefault="003018EA" w:rsidP="003E46CF">
            <w:pPr>
              <w:pStyle w:val="movimento2"/>
              <w:rPr>
                <w:color w:val="002060"/>
              </w:rPr>
            </w:pPr>
            <w:r w:rsidRPr="00C83CDF">
              <w:rPr>
                <w:color w:val="002060"/>
              </w:rPr>
              <w:t> </w:t>
            </w:r>
          </w:p>
        </w:tc>
      </w:tr>
    </w:tbl>
    <w:p w14:paraId="262E3BCA" w14:textId="77777777" w:rsidR="003018EA" w:rsidRPr="00C83CDF" w:rsidRDefault="003018EA" w:rsidP="003018EA">
      <w:pPr>
        <w:pStyle w:val="titolo10"/>
        <w:rPr>
          <w:rFonts w:eastAsiaTheme="minorEastAsia"/>
          <w:color w:val="002060"/>
        </w:rPr>
      </w:pPr>
      <w:r w:rsidRPr="00C83CDF">
        <w:rPr>
          <w:color w:val="002060"/>
        </w:rPr>
        <w:t xml:space="preserve">GARE DEL 12/10/2025 </w:t>
      </w:r>
    </w:p>
    <w:p w14:paraId="56B87B44" w14:textId="77777777" w:rsidR="003018EA" w:rsidRPr="00C83CDF" w:rsidRDefault="003018EA" w:rsidP="003018EA">
      <w:pPr>
        <w:pStyle w:val="titolo7a"/>
        <w:rPr>
          <w:color w:val="002060"/>
        </w:rPr>
      </w:pPr>
      <w:r w:rsidRPr="00C83CDF">
        <w:rPr>
          <w:color w:val="002060"/>
        </w:rPr>
        <w:t xml:space="preserve">PROVVEDIMENTI DISCIPLINARI </w:t>
      </w:r>
    </w:p>
    <w:p w14:paraId="7E5DB318"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6BACA64A" w14:textId="77777777" w:rsidR="003018EA" w:rsidRPr="00C83CDF" w:rsidRDefault="003018EA" w:rsidP="003018EA">
      <w:pPr>
        <w:pStyle w:val="titolo30"/>
        <w:rPr>
          <w:color w:val="002060"/>
        </w:rPr>
      </w:pPr>
      <w:r w:rsidRPr="00C83CDF">
        <w:rPr>
          <w:color w:val="002060"/>
        </w:rPr>
        <w:t xml:space="preserve">DIRIGENTI </w:t>
      </w:r>
    </w:p>
    <w:p w14:paraId="5974476A"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6B0DCD35" w14:textId="77777777" w:rsidTr="003E46CF">
        <w:tc>
          <w:tcPr>
            <w:tcW w:w="2200" w:type="dxa"/>
            <w:tcMar>
              <w:top w:w="20" w:type="dxa"/>
              <w:left w:w="20" w:type="dxa"/>
              <w:bottom w:w="20" w:type="dxa"/>
              <w:right w:w="20" w:type="dxa"/>
            </w:tcMar>
            <w:vAlign w:val="center"/>
            <w:hideMark/>
          </w:tcPr>
          <w:p w14:paraId="5CE481F3" w14:textId="77777777" w:rsidR="003018EA" w:rsidRPr="00C83CDF" w:rsidRDefault="003018EA" w:rsidP="003E46CF">
            <w:pPr>
              <w:pStyle w:val="movimento"/>
              <w:rPr>
                <w:color w:val="002060"/>
              </w:rPr>
            </w:pPr>
            <w:r w:rsidRPr="00C83CDF">
              <w:rPr>
                <w:color w:val="002060"/>
              </w:rPr>
              <w:t>ZAPPATORI RICCARDO</w:t>
            </w:r>
          </w:p>
        </w:tc>
        <w:tc>
          <w:tcPr>
            <w:tcW w:w="2200" w:type="dxa"/>
            <w:tcMar>
              <w:top w:w="20" w:type="dxa"/>
              <w:left w:w="20" w:type="dxa"/>
              <w:bottom w:w="20" w:type="dxa"/>
              <w:right w:w="20" w:type="dxa"/>
            </w:tcMar>
            <w:vAlign w:val="center"/>
            <w:hideMark/>
          </w:tcPr>
          <w:p w14:paraId="455A3C51" w14:textId="77777777" w:rsidR="003018EA" w:rsidRPr="00C83CDF" w:rsidRDefault="003018EA" w:rsidP="003E46CF">
            <w:pPr>
              <w:pStyle w:val="movimento2"/>
              <w:rPr>
                <w:color w:val="002060"/>
              </w:rPr>
            </w:pPr>
            <w:r w:rsidRPr="00C83CDF">
              <w:rPr>
                <w:color w:val="002060"/>
              </w:rPr>
              <w:t xml:space="preserve">(CALCIO A 5 CORINALDO) </w:t>
            </w:r>
          </w:p>
        </w:tc>
        <w:tc>
          <w:tcPr>
            <w:tcW w:w="800" w:type="dxa"/>
            <w:tcMar>
              <w:top w:w="20" w:type="dxa"/>
              <w:left w:w="20" w:type="dxa"/>
              <w:bottom w:w="20" w:type="dxa"/>
              <w:right w:w="20" w:type="dxa"/>
            </w:tcMar>
            <w:vAlign w:val="center"/>
            <w:hideMark/>
          </w:tcPr>
          <w:p w14:paraId="31C8BEA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D45D9BC" w14:textId="77777777" w:rsidR="003018EA" w:rsidRPr="00C83CDF" w:rsidRDefault="003018EA" w:rsidP="003E46CF">
            <w:pPr>
              <w:pStyle w:val="movimento"/>
              <w:rPr>
                <w:color w:val="002060"/>
              </w:rPr>
            </w:pPr>
            <w:r w:rsidRPr="00C83CDF">
              <w:rPr>
                <w:color w:val="002060"/>
              </w:rPr>
              <w:t>ACQUAROLI ALEX</w:t>
            </w:r>
          </w:p>
        </w:tc>
        <w:tc>
          <w:tcPr>
            <w:tcW w:w="2200" w:type="dxa"/>
            <w:tcMar>
              <w:top w:w="20" w:type="dxa"/>
              <w:left w:w="20" w:type="dxa"/>
              <w:bottom w:w="20" w:type="dxa"/>
              <w:right w:w="20" w:type="dxa"/>
            </w:tcMar>
            <w:vAlign w:val="center"/>
            <w:hideMark/>
          </w:tcPr>
          <w:p w14:paraId="7BBF0AC9" w14:textId="77777777" w:rsidR="003018EA" w:rsidRPr="00C83CDF" w:rsidRDefault="003018EA" w:rsidP="003E46CF">
            <w:pPr>
              <w:pStyle w:val="movimento2"/>
              <w:rPr>
                <w:color w:val="002060"/>
              </w:rPr>
            </w:pPr>
            <w:r w:rsidRPr="00C83CDF">
              <w:rPr>
                <w:color w:val="002060"/>
              </w:rPr>
              <w:t xml:space="preserve">(SPORTING GROTTAMMARE) </w:t>
            </w:r>
          </w:p>
        </w:tc>
      </w:tr>
    </w:tbl>
    <w:p w14:paraId="0B8664C4" w14:textId="77777777" w:rsidR="003018EA" w:rsidRPr="00C83CDF" w:rsidRDefault="003018EA" w:rsidP="003018EA">
      <w:pPr>
        <w:pStyle w:val="titolo30"/>
        <w:rPr>
          <w:rFonts w:eastAsiaTheme="minorEastAsia"/>
          <w:color w:val="002060"/>
        </w:rPr>
      </w:pPr>
      <w:r w:rsidRPr="00C83CDF">
        <w:rPr>
          <w:color w:val="002060"/>
        </w:rPr>
        <w:t xml:space="preserve">CALCIATORI NON ESPULSI </w:t>
      </w:r>
    </w:p>
    <w:p w14:paraId="3DD46614"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70BE6E00" w14:textId="77777777" w:rsidTr="003E46CF">
        <w:tc>
          <w:tcPr>
            <w:tcW w:w="2200" w:type="dxa"/>
            <w:tcMar>
              <w:top w:w="20" w:type="dxa"/>
              <w:left w:w="20" w:type="dxa"/>
              <w:bottom w:w="20" w:type="dxa"/>
              <w:right w:w="20" w:type="dxa"/>
            </w:tcMar>
            <w:vAlign w:val="center"/>
            <w:hideMark/>
          </w:tcPr>
          <w:p w14:paraId="185CF3EC" w14:textId="77777777" w:rsidR="003018EA" w:rsidRPr="00C83CDF" w:rsidRDefault="003018EA" w:rsidP="003E46CF">
            <w:pPr>
              <w:pStyle w:val="movimento"/>
              <w:rPr>
                <w:color w:val="002060"/>
              </w:rPr>
            </w:pPr>
            <w:r w:rsidRPr="00C83CDF">
              <w:rPr>
                <w:color w:val="002060"/>
              </w:rPr>
              <w:t>AMORINO ENRICO</w:t>
            </w:r>
          </w:p>
        </w:tc>
        <w:tc>
          <w:tcPr>
            <w:tcW w:w="2200" w:type="dxa"/>
            <w:tcMar>
              <w:top w:w="20" w:type="dxa"/>
              <w:left w:w="20" w:type="dxa"/>
              <w:bottom w:w="20" w:type="dxa"/>
              <w:right w:w="20" w:type="dxa"/>
            </w:tcMar>
            <w:vAlign w:val="center"/>
            <w:hideMark/>
          </w:tcPr>
          <w:p w14:paraId="4106525E" w14:textId="77777777" w:rsidR="003018EA" w:rsidRPr="00C83CDF" w:rsidRDefault="003018EA" w:rsidP="003E46CF">
            <w:pPr>
              <w:pStyle w:val="movimento2"/>
              <w:rPr>
                <w:color w:val="002060"/>
              </w:rPr>
            </w:pPr>
            <w:r w:rsidRPr="00C83CDF">
              <w:rPr>
                <w:color w:val="002060"/>
              </w:rPr>
              <w:t xml:space="preserve">(BULDOG T.N.T. LUCREZIA) </w:t>
            </w:r>
          </w:p>
        </w:tc>
        <w:tc>
          <w:tcPr>
            <w:tcW w:w="800" w:type="dxa"/>
            <w:tcMar>
              <w:top w:w="20" w:type="dxa"/>
              <w:left w:w="20" w:type="dxa"/>
              <w:bottom w:w="20" w:type="dxa"/>
              <w:right w:w="20" w:type="dxa"/>
            </w:tcMar>
            <w:vAlign w:val="center"/>
            <w:hideMark/>
          </w:tcPr>
          <w:p w14:paraId="2A92AB61"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7C569CD" w14:textId="77777777" w:rsidR="003018EA" w:rsidRPr="00C83CDF" w:rsidRDefault="003018EA" w:rsidP="003E46CF">
            <w:pPr>
              <w:pStyle w:val="movimento"/>
              <w:rPr>
                <w:color w:val="002060"/>
              </w:rPr>
            </w:pPr>
            <w:r w:rsidRPr="00C83CDF">
              <w:rPr>
                <w:color w:val="002060"/>
              </w:rPr>
              <w:t>BARZETTI MATTEO</w:t>
            </w:r>
          </w:p>
        </w:tc>
        <w:tc>
          <w:tcPr>
            <w:tcW w:w="2200" w:type="dxa"/>
            <w:tcMar>
              <w:top w:w="20" w:type="dxa"/>
              <w:left w:w="20" w:type="dxa"/>
              <w:bottom w:w="20" w:type="dxa"/>
              <w:right w:w="20" w:type="dxa"/>
            </w:tcMar>
            <w:vAlign w:val="center"/>
            <w:hideMark/>
          </w:tcPr>
          <w:p w14:paraId="4B78B4D7" w14:textId="77777777" w:rsidR="003018EA" w:rsidRPr="00C83CDF" w:rsidRDefault="003018EA" w:rsidP="003E46CF">
            <w:pPr>
              <w:pStyle w:val="movimento2"/>
              <w:rPr>
                <w:color w:val="002060"/>
              </w:rPr>
            </w:pPr>
            <w:r w:rsidRPr="00C83CDF">
              <w:rPr>
                <w:color w:val="002060"/>
              </w:rPr>
              <w:t xml:space="preserve">(CALCIO A 5 CORINALDO) </w:t>
            </w:r>
          </w:p>
        </w:tc>
      </w:tr>
      <w:tr w:rsidR="003018EA" w:rsidRPr="00C83CDF" w14:paraId="16639C82" w14:textId="77777777" w:rsidTr="003E46CF">
        <w:tc>
          <w:tcPr>
            <w:tcW w:w="2200" w:type="dxa"/>
            <w:tcMar>
              <w:top w:w="20" w:type="dxa"/>
              <w:left w:w="20" w:type="dxa"/>
              <w:bottom w:w="20" w:type="dxa"/>
              <w:right w:w="20" w:type="dxa"/>
            </w:tcMar>
            <w:vAlign w:val="center"/>
            <w:hideMark/>
          </w:tcPr>
          <w:p w14:paraId="548EE44B" w14:textId="77777777" w:rsidR="003018EA" w:rsidRPr="00C83CDF" w:rsidRDefault="003018EA" w:rsidP="003E46CF">
            <w:pPr>
              <w:pStyle w:val="movimento"/>
              <w:rPr>
                <w:color w:val="002060"/>
              </w:rPr>
            </w:pPr>
            <w:r w:rsidRPr="00C83CDF">
              <w:rPr>
                <w:color w:val="002060"/>
              </w:rPr>
              <w:t>MERLI GIANMARCO</w:t>
            </w:r>
          </w:p>
        </w:tc>
        <w:tc>
          <w:tcPr>
            <w:tcW w:w="2200" w:type="dxa"/>
            <w:tcMar>
              <w:top w:w="20" w:type="dxa"/>
              <w:left w:w="20" w:type="dxa"/>
              <w:bottom w:w="20" w:type="dxa"/>
              <w:right w:w="20" w:type="dxa"/>
            </w:tcMar>
            <w:vAlign w:val="center"/>
            <w:hideMark/>
          </w:tcPr>
          <w:p w14:paraId="08D8F97A" w14:textId="77777777" w:rsidR="003018EA" w:rsidRPr="00C83CDF" w:rsidRDefault="003018EA" w:rsidP="003E46CF">
            <w:pPr>
              <w:pStyle w:val="movimento2"/>
              <w:rPr>
                <w:color w:val="002060"/>
              </w:rPr>
            </w:pPr>
            <w:r w:rsidRPr="00C83CDF">
              <w:rPr>
                <w:color w:val="002060"/>
              </w:rPr>
              <w:t xml:space="preserve">(ETA BETA F.C. FANO) </w:t>
            </w:r>
          </w:p>
        </w:tc>
        <w:tc>
          <w:tcPr>
            <w:tcW w:w="800" w:type="dxa"/>
            <w:tcMar>
              <w:top w:w="20" w:type="dxa"/>
              <w:left w:w="20" w:type="dxa"/>
              <w:bottom w:w="20" w:type="dxa"/>
              <w:right w:w="20" w:type="dxa"/>
            </w:tcMar>
            <w:vAlign w:val="center"/>
            <w:hideMark/>
          </w:tcPr>
          <w:p w14:paraId="06E763D6"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5EDCA27" w14:textId="77777777" w:rsidR="003018EA" w:rsidRPr="00C83CDF" w:rsidRDefault="003018EA" w:rsidP="003E46CF">
            <w:pPr>
              <w:pStyle w:val="movimento"/>
              <w:rPr>
                <w:color w:val="002060"/>
              </w:rPr>
            </w:pPr>
            <w:r w:rsidRPr="00C83CDF">
              <w:rPr>
                <w:color w:val="002060"/>
              </w:rPr>
              <w:t>BELLAGAMBA NICOLAS</w:t>
            </w:r>
          </w:p>
        </w:tc>
        <w:tc>
          <w:tcPr>
            <w:tcW w:w="2200" w:type="dxa"/>
            <w:tcMar>
              <w:top w:w="20" w:type="dxa"/>
              <w:left w:w="20" w:type="dxa"/>
              <w:bottom w:w="20" w:type="dxa"/>
              <w:right w:w="20" w:type="dxa"/>
            </w:tcMar>
            <w:vAlign w:val="center"/>
            <w:hideMark/>
          </w:tcPr>
          <w:p w14:paraId="3E7129F6" w14:textId="77777777" w:rsidR="003018EA" w:rsidRPr="00C83CDF" w:rsidRDefault="003018EA" w:rsidP="003E46CF">
            <w:pPr>
              <w:pStyle w:val="movimento2"/>
              <w:rPr>
                <w:color w:val="002060"/>
              </w:rPr>
            </w:pPr>
            <w:r w:rsidRPr="00C83CDF">
              <w:rPr>
                <w:color w:val="002060"/>
              </w:rPr>
              <w:t xml:space="preserve">(REAL FABRIANO) </w:t>
            </w:r>
          </w:p>
        </w:tc>
      </w:tr>
      <w:tr w:rsidR="003018EA" w:rsidRPr="00C83CDF" w14:paraId="1A545A0B" w14:textId="77777777" w:rsidTr="003E46CF">
        <w:tc>
          <w:tcPr>
            <w:tcW w:w="2200" w:type="dxa"/>
            <w:tcMar>
              <w:top w:w="20" w:type="dxa"/>
              <w:left w:w="20" w:type="dxa"/>
              <w:bottom w:w="20" w:type="dxa"/>
              <w:right w:w="20" w:type="dxa"/>
            </w:tcMar>
            <w:vAlign w:val="center"/>
            <w:hideMark/>
          </w:tcPr>
          <w:p w14:paraId="0677EE6A" w14:textId="77777777" w:rsidR="003018EA" w:rsidRPr="00C83CDF" w:rsidRDefault="003018EA" w:rsidP="003E46CF">
            <w:pPr>
              <w:pStyle w:val="movimento"/>
              <w:rPr>
                <w:color w:val="002060"/>
              </w:rPr>
            </w:pPr>
            <w:r w:rsidRPr="00C83CDF">
              <w:rPr>
                <w:color w:val="002060"/>
              </w:rPr>
              <w:t>BIOCCO GABRIELE</w:t>
            </w:r>
          </w:p>
        </w:tc>
        <w:tc>
          <w:tcPr>
            <w:tcW w:w="2200" w:type="dxa"/>
            <w:tcMar>
              <w:top w:w="20" w:type="dxa"/>
              <w:left w:w="20" w:type="dxa"/>
              <w:bottom w:w="20" w:type="dxa"/>
              <w:right w:w="20" w:type="dxa"/>
            </w:tcMar>
            <w:vAlign w:val="center"/>
            <w:hideMark/>
          </w:tcPr>
          <w:p w14:paraId="4201FB0D" w14:textId="77777777" w:rsidR="003018EA" w:rsidRPr="00C83CDF" w:rsidRDefault="003018EA" w:rsidP="003E46CF">
            <w:pPr>
              <w:pStyle w:val="movimento2"/>
              <w:rPr>
                <w:color w:val="002060"/>
              </w:rPr>
            </w:pPr>
            <w:r w:rsidRPr="00C83CDF">
              <w:rPr>
                <w:color w:val="002060"/>
              </w:rPr>
              <w:t xml:space="preserve">(REAL FABRIANO) </w:t>
            </w:r>
          </w:p>
        </w:tc>
        <w:tc>
          <w:tcPr>
            <w:tcW w:w="800" w:type="dxa"/>
            <w:tcMar>
              <w:top w:w="20" w:type="dxa"/>
              <w:left w:w="20" w:type="dxa"/>
              <w:bottom w:w="20" w:type="dxa"/>
              <w:right w:w="20" w:type="dxa"/>
            </w:tcMar>
            <w:vAlign w:val="center"/>
            <w:hideMark/>
          </w:tcPr>
          <w:p w14:paraId="6108F172"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2F238672" w14:textId="77777777" w:rsidR="003018EA" w:rsidRPr="00C83CDF" w:rsidRDefault="003018EA" w:rsidP="003E46CF">
            <w:pPr>
              <w:pStyle w:val="movimento"/>
              <w:rPr>
                <w:color w:val="002060"/>
              </w:rPr>
            </w:pPr>
            <w:r w:rsidRPr="00C83CDF">
              <w:rPr>
                <w:color w:val="002060"/>
              </w:rPr>
              <w:t>VACCARO FEDERICO</w:t>
            </w:r>
          </w:p>
        </w:tc>
        <w:tc>
          <w:tcPr>
            <w:tcW w:w="2200" w:type="dxa"/>
            <w:tcMar>
              <w:top w:w="20" w:type="dxa"/>
              <w:left w:w="20" w:type="dxa"/>
              <w:bottom w:w="20" w:type="dxa"/>
              <w:right w:w="20" w:type="dxa"/>
            </w:tcMar>
            <w:vAlign w:val="center"/>
            <w:hideMark/>
          </w:tcPr>
          <w:p w14:paraId="00E989B3" w14:textId="77777777" w:rsidR="003018EA" w:rsidRPr="00C83CDF" w:rsidRDefault="003018EA" w:rsidP="003E46CF">
            <w:pPr>
              <w:pStyle w:val="movimento2"/>
              <w:rPr>
                <w:color w:val="002060"/>
              </w:rPr>
            </w:pPr>
            <w:r w:rsidRPr="00C83CDF">
              <w:rPr>
                <w:color w:val="002060"/>
              </w:rPr>
              <w:t xml:space="preserve">(SPORTING GROTTAMMARE) </w:t>
            </w:r>
          </w:p>
        </w:tc>
      </w:tr>
    </w:tbl>
    <w:p w14:paraId="310F0C73" w14:textId="77777777" w:rsidR="003018EA" w:rsidRDefault="003018EA" w:rsidP="003018EA">
      <w:pPr>
        <w:pStyle w:val="breakline"/>
        <w:rPr>
          <w:color w:val="002060"/>
        </w:rPr>
      </w:pPr>
    </w:p>
    <w:p w14:paraId="295D5C73" w14:textId="77777777" w:rsidR="003018EA" w:rsidRPr="00BD581B" w:rsidRDefault="003018EA" w:rsidP="003018E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DB0809A" w14:textId="77777777" w:rsidR="003018EA" w:rsidRPr="00BD581B" w:rsidRDefault="003018EA" w:rsidP="003018E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7428DD0" w14:textId="77777777" w:rsidR="003018EA" w:rsidRPr="00C83CDF" w:rsidRDefault="003018EA" w:rsidP="003018EA">
      <w:pPr>
        <w:pStyle w:val="breakline"/>
        <w:rPr>
          <w:rFonts w:eastAsiaTheme="minorEastAsia"/>
          <w:color w:val="002060"/>
        </w:rPr>
      </w:pPr>
    </w:p>
    <w:p w14:paraId="4F476284" w14:textId="77777777" w:rsidR="003018EA" w:rsidRPr="00C83CDF" w:rsidRDefault="003018EA" w:rsidP="003018EA">
      <w:pPr>
        <w:pStyle w:val="titoloprinc0"/>
        <w:rPr>
          <w:color w:val="002060"/>
        </w:rPr>
      </w:pPr>
      <w:r w:rsidRPr="00C83CDF">
        <w:rPr>
          <w:color w:val="002060"/>
        </w:rPr>
        <w:t>CLASSIFICA</w:t>
      </w:r>
    </w:p>
    <w:p w14:paraId="009B48D5" w14:textId="77777777" w:rsidR="003018EA" w:rsidRPr="00C83CDF" w:rsidRDefault="003018EA" w:rsidP="003018EA">
      <w:pPr>
        <w:pStyle w:val="breakline"/>
        <w:rPr>
          <w:color w:val="002060"/>
        </w:rPr>
      </w:pPr>
    </w:p>
    <w:p w14:paraId="6045D5EA" w14:textId="77777777" w:rsidR="003018EA" w:rsidRPr="00C83CDF" w:rsidRDefault="003018EA" w:rsidP="003018EA">
      <w:pPr>
        <w:pStyle w:val="breakline"/>
        <w:rPr>
          <w:color w:val="002060"/>
        </w:rPr>
      </w:pPr>
    </w:p>
    <w:p w14:paraId="722C573C" w14:textId="77777777" w:rsidR="003018EA" w:rsidRPr="00C83CDF" w:rsidRDefault="003018EA" w:rsidP="003018EA">
      <w:pPr>
        <w:pStyle w:val="sottotitolocampionato10"/>
        <w:rPr>
          <w:color w:val="002060"/>
        </w:rPr>
      </w:pPr>
      <w:r w:rsidRPr="00C83CD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0508DC60"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B8D50"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8FAEB"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F06CD"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4C302"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A0A14"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17FC0"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EC477"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3C94C"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E27B3"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5E402" w14:textId="77777777" w:rsidR="003018EA" w:rsidRPr="00C83CDF" w:rsidRDefault="003018EA" w:rsidP="003E46CF">
            <w:pPr>
              <w:pStyle w:val="headertabella0"/>
              <w:rPr>
                <w:color w:val="002060"/>
              </w:rPr>
            </w:pPr>
            <w:r w:rsidRPr="00C83CDF">
              <w:rPr>
                <w:color w:val="002060"/>
              </w:rPr>
              <w:t>PE</w:t>
            </w:r>
          </w:p>
        </w:tc>
      </w:tr>
      <w:tr w:rsidR="003018EA" w:rsidRPr="00C83CDF" w14:paraId="26094ABA"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FAF277" w14:textId="77777777" w:rsidR="003018EA" w:rsidRPr="00C83CDF" w:rsidRDefault="003018EA" w:rsidP="003E46CF">
            <w:pPr>
              <w:pStyle w:val="rowtabella0"/>
              <w:rPr>
                <w:color w:val="002060"/>
              </w:rPr>
            </w:pPr>
            <w:r w:rsidRPr="00C83CDF">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4A3C9"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26B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62C6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115F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D22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424A" w14:textId="77777777" w:rsidR="003018EA" w:rsidRPr="00C83CDF" w:rsidRDefault="003018EA" w:rsidP="003E46CF">
            <w:pPr>
              <w:pStyle w:val="rowtabella0"/>
              <w:jc w:val="center"/>
              <w:rPr>
                <w:color w:val="002060"/>
              </w:rPr>
            </w:pPr>
            <w:r w:rsidRPr="00C83CD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5F12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1C1C1" w14:textId="77777777" w:rsidR="003018EA" w:rsidRPr="00C83CDF" w:rsidRDefault="003018EA" w:rsidP="003E46CF">
            <w:pPr>
              <w:pStyle w:val="rowtabella0"/>
              <w:jc w:val="center"/>
              <w:rPr>
                <w:color w:val="002060"/>
              </w:rPr>
            </w:pPr>
            <w:r w:rsidRPr="00C83CD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2FFBA" w14:textId="77777777" w:rsidR="003018EA" w:rsidRPr="00C83CDF" w:rsidRDefault="003018EA" w:rsidP="003E46CF">
            <w:pPr>
              <w:pStyle w:val="rowtabella0"/>
              <w:jc w:val="center"/>
              <w:rPr>
                <w:color w:val="002060"/>
              </w:rPr>
            </w:pPr>
            <w:r w:rsidRPr="00C83CDF">
              <w:rPr>
                <w:color w:val="002060"/>
              </w:rPr>
              <w:t>0</w:t>
            </w:r>
          </w:p>
        </w:tc>
      </w:tr>
      <w:tr w:rsidR="003018EA" w:rsidRPr="00C83CDF" w14:paraId="592575C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849856" w14:textId="77777777" w:rsidR="003018EA" w:rsidRPr="00C83CDF" w:rsidRDefault="003018EA" w:rsidP="003E46CF">
            <w:pPr>
              <w:pStyle w:val="rowtabella0"/>
              <w:rPr>
                <w:color w:val="002060"/>
              </w:rPr>
            </w:pPr>
            <w:r w:rsidRPr="00C83CD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021E"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21C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745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BF05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119F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F08EE" w14:textId="77777777" w:rsidR="003018EA" w:rsidRPr="00C83CDF" w:rsidRDefault="003018EA" w:rsidP="003E46CF">
            <w:pPr>
              <w:pStyle w:val="rowtabella0"/>
              <w:jc w:val="center"/>
              <w:rPr>
                <w:color w:val="002060"/>
              </w:rPr>
            </w:pPr>
            <w:r w:rsidRPr="00C83CD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5C45"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7351" w14:textId="77777777" w:rsidR="003018EA" w:rsidRPr="00C83CDF" w:rsidRDefault="003018EA" w:rsidP="003E46CF">
            <w:pPr>
              <w:pStyle w:val="rowtabella0"/>
              <w:jc w:val="center"/>
              <w:rPr>
                <w:color w:val="002060"/>
              </w:rPr>
            </w:pPr>
            <w:r w:rsidRPr="00C83CD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AE9BA" w14:textId="77777777" w:rsidR="003018EA" w:rsidRPr="00C83CDF" w:rsidRDefault="003018EA" w:rsidP="003E46CF">
            <w:pPr>
              <w:pStyle w:val="rowtabella0"/>
              <w:jc w:val="center"/>
              <w:rPr>
                <w:color w:val="002060"/>
              </w:rPr>
            </w:pPr>
            <w:r w:rsidRPr="00C83CDF">
              <w:rPr>
                <w:color w:val="002060"/>
              </w:rPr>
              <w:t>0</w:t>
            </w:r>
          </w:p>
        </w:tc>
      </w:tr>
      <w:tr w:rsidR="003018EA" w:rsidRPr="00C83CDF" w14:paraId="2F7CD642"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48B8C" w14:textId="77777777" w:rsidR="003018EA" w:rsidRPr="00C83CDF" w:rsidRDefault="003018EA" w:rsidP="003E46CF">
            <w:pPr>
              <w:pStyle w:val="rowtabella0"/>
              <w:rPr>
                <w:color w:val="002060"/>
              </w:rPr>
            </w:pPr>
            <w:r w:rsidRPr="00C83CD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2013"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D44C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56CC0"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9DA6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C039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2D355" w14:textId="77777777" w:rsidR="003018EA" w:rsidRPr="00C83CDF" w:rsidRDefault="003018EA" w:rsidP="003E46CF">
            <w:pPr>
              <w:pStyle w:val="rowtabella0"/>
              <w:jc w:val="center"/>
              <w:rPr>
                <w:color w:val="002060"/>
              </w:rPr>
            </w:pPr>
            <w:r w:rsidRPr="00C83CD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3A0D"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B3DA" w14:textId="77777777" w:rsidR="003018EA" w:rsidRPr="00C83CDF" w:rsidRDefault="003018EA" w:rsidP="003E46CF">
            <w:pPr>
              <w:pStyle w:val="rowtabella0"/>
              <w:jc w:val="center"/>
              <w:rPr>
                <w:color w:val="002060"/>
              </w:rPr>
            </w:pPr>
            <w:r w:rsidRPr="00C83C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595B2" w14:textId="77777777" w:rsidR="003018EA" w:rsidRPr="00C83CDF" w:rsidRDefault="003018EA" w:rsidP="003E46CF">
            <w:pPr>
              <w:pStyle w:val="rowtabella0"/>
              <w:jc w:val="center"/>
              <w:rPr>
                <w:color w:val="002060"/>
              </w:rPr>
            </w:pPr>
            <w:r w:rsidRPr="00C83CDF">
              <w:rPr>
                <w:color w:val="002060"/>
              </w:rPr>
              <w:t>0</w:t>
            </w:r>
          </w:p>
        </w:tc>
      </w:tr>
      <w:tr w:rsidR="003018EA" w:rsidRPr="00C83CDF" w14:paraId="01DF2E40"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480E9" w14:textId="77777777" w:rsidR="003018EA" w:rsidRPr="00C83CDF" w:rsidRDefault="003018EA" w:rsidP="003E46CF">
            <w:pPr>
              <w:pStyle w:val="rowtabella0"/>
              <w:rPr>
                <w:color w:val="002060"/>
              </w:rPr>
            </w:pPr>
            <w:r w:rsidRPr="00C83CD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49C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6318A"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73C8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904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E410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55FA"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C26A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6513"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81A4" w14:textId="77777777" w:rsidR="003018EA" w:rsidRPr="00C83CDF" w:rsidRDefault="003018EA" w:rsidP="003E46CF">
            <w:pPr>
              <w:pStyle w:val="rowtabella0"/>
              <w:jc w:val="center"/>
              <w:rPr>
                <w:color w:val="002060"/>
              </w:rPr>
            </w:pPr>
            <w:r w:rsidRPr="00C83CDF">
              <w:rPr>
                <w:color w:val="002060"/>
              </w:rPr>
              <w:t>0</w:t>
            </w:r>
          </w:p>
        </w:tc>
      </w:tr>
      <w:tr w:rsidR="003018EA" w:rsidRPr="00C83CDF" w14:paraId="72AA6076"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DED2B" w14:textId="77777777" w:rsidR="003018EA" w:rsidRPr="00C83CDF" w:rsidRDefault="003018EA" w:rsidP="003E46CF">
            <w:pPr>
              <w:pStyle w:val="rowtabella0"/>
              <w:rPr>
                <w:color w:val="002060"/>
              </w:rPr>
            </w:pPr>
            <w:r w:rsidRPr="00C83CD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7E7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A0A2"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402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78E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1F9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195A2"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729F" w14:textId="77777777" w:rsidR="003018EA" w:rsidRPr="00C83CDF" w:rsidRDefault="003018EA" w:rsidP="003E46CF">
            <w:pPr>
              <w:pStyle w:val="rowtabella0"/>
              <w:jc w:val="center"/>
              <w:rPr>
                <w:color w:val="002060"/>
              </w:rPr>
            </w:pPr>
            <w:r w:rsidRPr="00C83C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0086"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E873" w14:textId="77777777" w:rsidR="003018EA" w:rsidRPr="00C83CDF" w:rsidRDefault="003018EA" w:rsidP="003E46CF">
            <w:pPr>
              <w:pStyle w:val="rowtabella0"/>
              <w:jc w:val="center"/>
              <w:rPr>
                <w:color w:val="002060"/>
              </w:rPr>
            </w:pPr>
            <w:r w:rsidRPr="00C83CDF">
              <w:rPr>
                <w:color w:val="002060"/>
              </w:rPr>
              <w:t>0</w:t>
            </w:r>
          </w:p>
        </w:tc>
      </w:tr>
      <w:tr w:rsidR="003018EA" w:rsidRPr="00C83CDF" w14:paraId="7C122116"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38329" w14:textId="77777777" w:rsidR="003018EA" w:rsidRPr="00937240" w:rsidRDefault="003018EA" w:rsidP="003E46CF">
            <w:pPr>
              <w:pStyle w:val="rowtabella0"/>
              <w:rPr>
                <w:color w:val="002060"/>
                <w:lang w:val="es-ES"/>
              </w:rPr>
            </w:pPr>
            <w:r w:rsidRPr="0093724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6BC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26764"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46D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567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DE653"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9E8DA"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BFD9"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BAB4"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612E" w14:textId="77777777" w:rsidR="003018EA" w:rsidRPr="00C83CDF" w:rsidRDefault="003018EA" w:rsidP="003E46CF">
            <w:pPr>
              <w:pStyle w:val="rowtabella0"/>
              <w:jc w:val="center"/>
              <w:rPr>
                <w:color w:val="002060"/>
              </w:rPr>
            </w:pPr>
            <w:r w:rsidRPr="00C83CDF">
              <w:rPr>
                <w:color w:val="002060"/>
              </w:rPr>
              <w:t>0</w:t>
            </w:r>
          </w:p>
        </w:tc>
      </w:tr>
      <w:tr w:rsidR="003018EA" w:rsidRPr="00C83CDF" w14:paraId="1B8A062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C411A" w14:textId="77777777" w:rsidR="003018EA" w:rsidRPr="00C83CDF" w:rsidRDefault="003018EA" w:rsidP="003E46CF">
            <w:pPr>
              <w:pStyle w:val="rowtabella0"/>
              <w:rPr>
                <w:color w:val="002060"/>
              </w:rPr>
            </w:pPr>
            <w:r w:rsidRPr="00C83CDF">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62E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022D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44D9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0A2D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0DC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005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068F7"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B7A1"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C648B" w14:textId="77777777" w:rsidR="003018EA" w:rsidRPr="00C83CDF" w:rsidRDefault="003018EA" w:rsidP="003E46CF">
            <w:pPr>
              <w:pStyle w:val="rowtabella0"/>
              <w:jc w:val="center"/>
              <w:rPr>
                <w:color w:val="002060"/>
              </w:rPr>
            </w:pPr>
            <w:r w:rsidRPr="00C83CDF">
              <w:rPr>
                <w:color w:val="002060"/>
              </w:rPr>
              <w:t>0</w:t>
            </w:r>
          </w:p>
        </w:tc>
      </w:tr>
      <w:tr w:rsidR="003018EA" w:rsidRPr="00C83CDF" w14:paraId="44CA61DE"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B0852" w14:textId="77777777" w:rsidR="003018EA" w:rsidRPr="00C83CDF" w:rsidRDefault="003018EA" w:rsidP="003E46CF">
            <w:pPr>
              <w:pStyle w:val="rowtabella0"/>
              <w:rPr>
                <w:color w:val="002060"/>
              </w:rPr>
            </w:pPr>
            <w:r w:rsidRPr="00C83CDF">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AF8D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8719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B8B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A9AD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36A9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D3B6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FE17"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C951E" w14:textId="77777777" w:rsidR="003018EA" w:rsidRPr="00C83CDF" w:rsidRDefault="003018EA" w:rsidP="003E46CF">
            <w:pPr>
              <w:pStyle w:val="rowtabella0"/>
              <w:jc w:val="center"/>
              <w:rPr>
                <w:color w:val="002060"/>
              </w:rPr>
            </w:pPr>
            <w:r w:rsidRPr="00C83C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74CA" w14:textId="77777777" w:rsidR="003018EA" w:rsidRPr="00C83CDF" w:rsidRDefault="003018EA" w:rsidP="003E46CF">
            <w:pPr>
              <w:pStyle w:val="rowtabella0"/>
              <w:jc w:val="center"/>
              <w:rPr>
                <w:color w:val="002060"/>
              </w:rPr>
            </w:pPr>
            <w:r w:rsidRPr="00C83CDF">
              <w:rPr>
                <w:color w:val="002060"/>
              </w:rPr>
              <w:t>0</w:t>
            </w:r>
          </w:p>
        </w:tc>
      </w:tr>
      <w:tr w:rsidR="003018EA" w:rsidRPr="00C83CDF" w14:paraId="2E610F18"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195E7D" w14:textId="77777777" w:rsidR="003018EA" w:rsidRPr="00C83CDF" w:rsidRDefault="003018EA" w:rsidP="003E46CF">
            <w:pPr>
              <w:pStyle w:val="rowtabella0"/>
              <w:rPr>
                <w:color w:val="002060"/>
              </w:rPr>
            </w:pPr>
            <w:r w:rsidRPr="00C83CD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96E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36A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352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F18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E7F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8DC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90654" w14:textId="77777777" w:rsidR="003018EA" w:rsidRPr="00C83CDF" w:rsidRDefault="003018EA" w:rsidP="003E46CF">
            <w:pPr>
              <w:pStyle w:val="rowtabella0"/>
              <w:jc w:val="center"/>
              <w:rPr>
                <w:color w:val="002060"/>
              </w:rPr>
            </w:pPr>
            <w:r w:rsidRPr="00C83CD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81BC" w14:textId="77777777" w:rsidR="003018EA" w:rsidRPr="00C83CDF" w:rsidRDefault="003018EA" w:rsidP="003E46CF">
            <w:pPr>
              <w:pStyle w:val="rowtabella0"/>
              <w:jc w:val="center"/>
              <w:rPr>
                <w:color w:val="002060"/>
              </w:rPr>
            </w:pPr>
            <w:r w:rsidRPr="00C83CD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CC22" w14:textId="77777777" w:rsidR="003018EA" w:rsidRPr="00C83CDF" w:rsidRDefault="003018EA" w:rsidP="003E46CF">
            <w:pPr>
              <w:pStyle w:val="rowtabella0"/>
              <w:jc w:val="center"/>
              <w:rPr>
                <w:color w:val="002060"/>
              </w:rPr>
            </w:pPr>
            <w:r w:rsidRPr="00C83CDF">
              <w:rPr>
                <w:color w:val="002060"/>
              </w:rPr>
              <w:t>0</w:t>
            </w:r>
          </w:p>
        </w:tc>
      </w:tr>
    </w:tbl>
    <w:p w14:paraId="5C8CD4EC" w14:textId="77777777" w:rsidR="003018EA" w:rsidRPr="00C83CDF" w:rsidRDefault="003018EA" w:rsidP="003018EA">
      <w:pPr>
        <w:pStyle w:val="breakline"/>
        <w:rPr>
          <w:rFonts w:eastAsiaTheme="minorEastAsia"/>
          <w:color w:val="002060"/>
        </w:rPr>
      </w:pPr>
    </w:p>
    <w:p w14:paraId="21D14D55" w14:textId="77777777" w:rsidR="003018EA" w:rsidRPr="00C83CDF" w:rsidRDefault="003018EA" w:rsidP="003018EA">
      <w:pPr>
        <w:pStyle w:val="breakline"/>
        <w:rPr>
          <w:color w:val="002060"/>
        </w:rPr>
      </w:pPr>
    </w:p>
    <w:p w14:paraId="7590896C" w14:textId="77777777" w:rsidR="003018EA" w:rsidRPr="00C83CDF" w:rsidRDefault="003018EA" w:rsidP="003018EA">
      <w:pPr>
        <w:pStyle w:val="sottotitolocampionato10"/>
        <w:rPr>
          <w:color w:val="002060"/>
        </w:rPr>
      </w:pPr>
      <w:r w:rsidRPr="00C83CD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2E5D81CB"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4E261"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D7DAE"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B38E8"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2D4B5"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6DA1E"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A6F21"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605FC"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0978F"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326B0"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FEA54" w14:textId="77777777" w:rsidR="003018EA" w:rsidRPr="00C83CDF" w:rsidRDefault="003018EA" w:rsidP="003E46CF">
            <w:pPr>
              <w:pStyle w:val="headertabella0"/>
              <w:rPr>
                <w:color w:val="002060"/>
              </w:rPr>
            </w:pPr>
            <w:r w:rsidRPr="00C83CDF">
              <w:rPr>
                <w:color w:val="002060"/>
              </w:rPr>
              <w:t>PE</w:t>
            </w:r>
          </w:p>
        </w:tc>
      </w:tr>
      <w:tr w:rsidR="003018EA" w:rsidRPr="00C83CDF" w14:paraId="003CA214"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490417" w14:textId="77777777" w:rsidR="003018EA" w:rsidRPr="00C83CDF" w:rsidRDefault="003018EA" w:rsidP="003E46CF">
            <w:pPr>
              <w:pStyle w:val="rowtabella0"/>
              <w:rPr>
                <w:color w:val="002060"/>
              </w:rPr>
            </w:pPr>
            <w:r w:rsidRPr="00C83CD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EBACE"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1192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960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7E0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9A2D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33ED" w14:textId="77777777" w:rsidR="003018EA" w:rsidRPr="00C83CDF" w:rsidRDefault="003018EA" w:rsidP="003E46CF">
            <w:pPr>
              <w:pStyle w:val="rowtabella0"/>
              <w:jc w:val="center"/>
              <w:rPr>
                <w:color w:val="002060"/>
              </w:rPr>
            </w:pPr>
            <w:r w:rsidRPr="00C83CD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BDB6"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D090" w14:textId="77777777" w:rsidR="003018EA" w:rsidRPr="00C83CDF" w:rsidRDefault="003018EA" w:rsidP="003E46CF">
            <w:pPr>
              <w:pStyle w:val="rowtabella0"/>
              <w:jc w:val="center"/>
              <w:rPr>
                <w:color w:val="002060"/>
              </w:rPr>
            </w:pPr>
            <w:r w:rsidRPr="00C83C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F395" w14:textId="77777777" w:rsidR="003018EA" w:rsidRPr="00C83CDF" w:rsidRDefault="003018EA" w:rsidP="003E46CF">
            <w:pPr>
              <w:pStyle w:val="rowtabella0"/>
              <w:jc w:val="center"/>
              <w:rPr>
                <w:color w:val="002060"/>
              </w:rPr>
            </w:pPr>
            <w:r w:rsidRPr="00C83CDF">
              <w:rPr>
                <w:color w:val="002060"/>
              </w:rPr>
              <w:t>0</w:t>
            </w:r>
          </w:p>
        </w:tc>
      </w:tr>
      <w:tr w:rsidR="003018EA" w:rsidRPr="00C83CDF" w14:paraId="2FEE0E61"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2291FD" w14:textId="77777777" w:rsidR="003018EA" w:rsidRPr="00937240" w:rsidRDefault="003018EA" w:rsidP="003E46CF">
            <w:pPr>
              <w:pStyle w:val="rowtabella0"/>
              <w:rPr>
                <w:color w:val="002060"/>
                <w:lang w:val="es-ES"/>
              </w:rPr>
            </w:pPr>
            <w:r w:rsidRPr="00937240">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5DA6"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56C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40A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F6A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3B4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13876" w14:textId="77777777" w:rsidR="003018EA" w:rsidRPr="00C83CDF" w:rsidRDefault="003018EA" w:rsidP="003E46CF">
            <w:pPr>
              <w:pStyle w:val="rowtabella0"/>
              <w:jc w:val="center"/>
              <w:rPr>
                <w:color w:val="002060"/>
              </w:rPr>
            </w:pPr>
            <w:r w:rsidRPr="00C83CD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D1A6"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8B6B"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377F7" w14:textId="77777777" w:rsidR="003018EA" w:rsidRPr="00C83CDF" w:rsidRDefault="003018EA" w:rsidP="003E46CF">
            <w:pPr>
              <w:pStyle w:val="rowtabella0"/>
              <w:jc w:val="center"/>
              <w:rPr>
                <w:color w:val="002060"/>
              </w:rPr>
            </w:pPr>
            <w:r w:rsidRPr="00C83CDF">
              <w:rPr>
                <w:color w:val="002060"/>
              </w:rPr>
              <w:t>0</w:t>
            </w:r>
          </w:p>
        </w:tc>
      </w:tr>
      <w:tr w:rsidR="003018EA" w:rsidRPr="00C83CDF" w14:paraId="22FCE34E"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A7C4C" w14:textId="77777777" w:rsidR="003018EA" w:rsidRPr="00C83CDF" w:rsidRDefault="003018EA" w:rsidP="003E46CF">
            <w:pPr>
              <w:pStyle w:val="rowtabella0"/>
              <w:rPr>
                <w:color w:val="002060"/>
              </w:rPr>
            </w:pPr>
            <w:r w:rsidRPr="00C83CD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6060"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2AE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B1B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C60E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F98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961D8"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53B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634F" w14:textId="77777777" w:rsidR="003018EA" w:rsidRPr="00C83CDF" w:rsidRDefault="003018EA" w:rsidP="003E46CF">
            <w:pPr>
              <w:pStyle w:val="rowtabella0"/>
              <w:jc w:val="center"/>
              <w:rPr>
                <w:color w:val="002060"/>
              </w:rPr>
            </w:pPr>
            <w:r w:rsidRPr="00C83C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6ABE3" w14:textId="77777777" w:rsidR="003018EA" w:rsidRPr="00C83CDF" w:rsidRDefault="003018EA" w:rsidP="003E46CF">
            <w:pPr>
              <w:pStyle w:val="rowtabella0"/>
              <w:jc w:val="center"/>
              <w:rPr>
                <w:color w:val="002060"/>
              </w:rPr>
            </w:pPr>
            <w:r w:rsidRPr="00C83CDF">
              <w:rPr>
                <w:color w:val="002060"/>
              </w:rPr>
              <w:t>0</w:t>
            </w:r>
          </w:p>
        </w:tc>
      </w:tr>
      <w:tr w:rsidR="003018EA" w:rsidRPr="00C83CDF" w14:paraId="58EB608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8F7E2" w14:textId="77777777" w:rsidR="003018EA" w:rsidRPr="00937240" w:rsidRDefault="003018EA" w:rsidP="003E46CF">
            <w:pPr>
              <w:pStyle w:val="rowtabella0"/>
              <w:rPr>
                <w:color w:val="002060"/>
                <w:lang w:val="es-ES"/>
              </w:rPr>
            </w:pPr>
            <w:r w:rsidRPr="0093724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A7D0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67C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5905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0DA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CAF4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CA27D"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66A1"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2AC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94B2" w14:textId="77777777" w:rsidR="003018EA" w:rsidRPr="00C83CDF" w:rsidRDefault="003018EA" w:rsidP="003E46CF">
            <w:pPr>
              <w:pStyle w:val="rowtabella0"/>
              <w:jc w:val="center"/>
              <w:rPr>
                <w:color w:val="002060"/>
              </w:rPr>
            </w:pPr>
            <w:r w:rsidRPr="00C83CDF">
              <w:rPr>
                <w:color w:val="002060"/>
              </w:rPr>
              <w:t>0</w:t>
            </w:r>
          </w:p>
        </w:tc>
      </w:tr>
      <w:tr w:rsidR="003018EA" w:rsidRPr="00C83CDF" w14:paraId="7582FE4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32283" w14:textId="77777777" w:rsidR="003018EA" w:rsidRPr="00C83CDF" w:rsidRDefault="003018EA" w:rsidP="003E46CF">
            <w:pPr>
              <w:pStyle w:val="rowtabella0"/>
              <w:rPr>
                <w:color w:val="002060"/>
              </w:rPr>
            </w:pPr>
            <w:r w:rsidRPr="00C83CD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E50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193B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5F8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80E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CC4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B061"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A601D"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216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848E" w14:textId="77777777" w:rsidR="003018EA" w:rsidRPr="00C83CDF" w:rsidRDefault="003018EA" w:rsidP="003E46CF">
            <w:pPr>
              <w:pStyle w:val="rowtabella0"/>
              <w:jc w:val="center"/>
              <w:rPr>
                <w:color w:val="002060"/>
              </w:rPr>
            </w:pPr>
            <w:r w:rsidRPr="00C83CDF">
              <w:rPr>
                <w:color w:val="002060"/>
              </w:rPr>
              <w:t>0</w:t>
            </w:r>
          </w:p>
        </w:tc>
      </w:tr>
      <w:tr w:rsidR="003018EA" w:rsidRPr="00C83CDF" w14:paraId="64E2988B"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1903B" w14:textId="77777777" w:rsidR="003018EA" w:rsidRPr="00C83CDF" w:rsidRDefault="003018EA" w:rsidP="003E46CF">
            <w:pPr>
              <w:pStyle w:val="rowtabella0"/>
              <w:rPr>
                <w:color w:val="002060"/>
              </w:rPr>
            </w:pPr>
            <w:r w:rsidRPr="00C83CDF">
              <w:rPr>
                <w:color w:val="002060"/>
              </w:rPr>
              <w:lastRenderedPageBreak/>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085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6DFF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1C8E"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6650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9789"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81C04"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969A" w14:textId="77777777" w:rsidR="003018EA" w:rsidRPr="00C83CDF" w:rsidRDefault="003018EA" w:rsidP="003E46CF">
            <w:pPr>
              <w:pStyle w:val="rowtabella0"/>
              <w:jc w:val="center"/>
              <w:rPr>
                <w:color w:val="002060"/>
              </w:rPr>
            </w:pPr>
            <w:r w:rsidRPr="00C83CD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960EC"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0271" w14:textId="77777777" w:rsidR="003018EA" w:rsidRPr="00C83CDF" w:rsidRDefault="003018EA" w:rsidP="003E46CF">
            <w:pPr>
              <w:pStyle w:val="rowtabella0"/>
              <w:jc w:val="center"/>
              <w:rPr>
                <w:color w:val="002060"/>
              </w:rPr>
            </w:pPr>
            <w:r w:rsidRPr="00C83CDF">
              <w:rPr>
                <w:color w:val="002060"/>
              </w:rPr>
              <w:t>0</w:t>
            </w:r>
          </w:p>
        </w:tc>
      </w:tr>
      <w:tr w:rsidR="003018EA" w:rsidRPr="00C83CDF" w14:paraId="6C697724"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2F11F" w14:textId="77777777" w:rsidR="003018EA" w:rsidRPr="00C83CDF" w:rsidRDefault="003018EA" w:rsidP="003E46CF">
            <w:pPr>
              <w:pStyle w:val="rowtabella0"/>
              <w:rPr>
                <w:color w:val="002060"/>
              </w:rPr>
            </w:pPr>
            <w:r w:rsidRPr="00C83CD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304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74A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E087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1A0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FD27"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B7CE3"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E164" w14:textId="77777777" w:rsidR="003018EA" w:rsidRPr="00C83CDF" w:rsidRDefault="003018EA" w:rsidP="003E46CF">
            <w:pPr>
              <w:pStyle w:val="rowtabella0"/>
              <w:jc w:val="center"/>
              <w:rPr>
                <w:color w:val="002060"/>
              </w:rPr>
            </w:pPr>
            <w:r w:rsidRPr="00C83C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D7365"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E121" w14:textId="77777777" w:rsidR="003018EA" w:rsidRPr="00C83CDF" w:rsidRDefault="003018EA" w:rsidP="003E46CF">
            <w:pPr>
              <w:pStyle w:val="rowtabella0"/>
              <w:jc w:val="center"/>
              <w:rPr>
                <w:color w:val="002060"/>
              </w:rPr>
            </w:pPr>
            <w:r w:rsidRPr="00C83CDF">
              <w:rPr>
                <w:color w:val="002060"/>
              </w:rPr>
              <w:t>0</w:t>
            </w:r>
          </w:p>
        </w:tc>
      </w:tr>
      <w:tr w:rsidR="003018EA" w:rsidRPr="00C83CDF" w14:paraId="4458D1A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C9D36" w14:textId="77777777" w:rsidR="003018EA" w:rsidRPr="00C83CDF" w:rsidRDefault="003018EA" w:rsidP="003E46CF">
            <w:pPr>
              <w:pStyle w:val="rowtabella0"/>
              <w:rPr>
                <w:color w:val="002060"/>
              </w:rPr>
            </w:pPr>
            <w:r w:rsidRPr="00C83CD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7E147"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57A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98A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037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030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8F2A"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80882" w14:textId="77777777" w:rsidR="003018EA" w:rsidRPr="00C83CDF" w:rsidRDefault="003018EA" w:rsidP="003E46CF">
            <w:pPr>
              <w:pStyle w:val="rowtabella0"/>
              <w:jc w:val="center"/>
              <w:rPr>
                <w:color w:val="002060"/>
              </w:rPr>
            </w:pPr>
            <w:r w:rsidRPr="00C83C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63A8"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E465" w14:textId="77777777" w:rsidR="003018EA" w:rsidRPr="00C83CDF" w:rsidRDefault="003018EA" w:rsidP="003E46CF">
            <w:pPr>
              <w:pStyle w:val="rowtabella0"/>
              <w:jc w:val="center"/>
              <w:rPr>
                <w:color w:val="002060"/>
              </w:rPr>
            </w:pPr>
            <w:r w:rsidRPr="00C83CDF">
              <w:rPr>
                <w:color w:val="002060"/>
              </w:rPr>
              <w:t>0</w:t>
            </w:r>
          </w:p>
        </w:tc>
      </w:tr>
      <w:tr w:rsidR="003018EA" w:rsidRPr="00C83CDF" w14:paraId="5A5250B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FE124" w14:textId="77777777" w:rsidR="003018EA" w:rsidRPr="00C83CDF" w:rsidRDefault="003018EA" w:rsidP="003E46CF">
            <w:pPr>
              <w:pStyle w:val="rowtabella0"/>
              <w:rPr>
                <w:color w:val="002060"/>
              </w:rPr>
            </w:pPr>
            <w:r w:rsidRPr="00C83CD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E40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4414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9E44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6CE8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D363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4994"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8C01" w14:textId="77777777" w:rsidR="003018EA" w:rsidRPr="00C83CDF" w:rsidRDefault="003018EA" w:rsidP="003E46CF">
            <w:pPr>
              <w:pStyle w:val="rowtabella0"/>
              <w:jc w:val="center"/>
              <w:rPr>
                <w:color w:val="002060"/>
              </w:rPr>
            </w:pPr>
            <w:r w:rsidRPr="00C83CD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4E905"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1298" w14:textId="77777777" w:rsidR="003018EA" w:rsidRPr="00C83CDF" w:rsidRDefault="003018EA" w:rsidP="003E46CF">
            <w:pPr>
              <w:pStyle w:val="rowtabella0"/>
              <w:jc w:val="center"/>
              <w:rPr>
                <w:color w:val="002060"/>
              </w:rPr>
            </w:pPr>
            <w:r w:rsidRPr="00C83CDF">
              <w:rPr>
                <w:color w:val="002060"/>
              </w:rPr>
              <w:t>0</w:t>
            </w:r>
          </w:p>
        </w:tc>
      </w:tr>
      <w:tr w:rsidR="003018EA" w:rsidRPr="00C83CDF" w14:paraId="4C258149"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09D75" w14:textId="77777777" w:rsidR="003018EA" w:rsidRPr="00C83CDF" w:rsidRDefault="003018EA" w:rsidP="003E46CF">
            <w:pPr>
              <w:pStyle w:val="rowtabella0"/>
              <w:rPr>
                <w:color w:val="002060"/>
              </w:rPr>
            </w:pPr>
            <w:proofErr w:type="spellStart"/>
            <w:proofErr w:type="gramStart"/>
            <w:r w:rsidRPr="00C83CDF">
              <w:rPr>
                <w:color w:val="002060"/>
              </w:rPr>
              <w:t>sq.B</w:t>
            </w:r>
            <w:proofErr w:type="spellEnd"/>
            <w:proofErr w:type="gramEnd"/>
            <w:r w:rsidRPr="00C83CDF">
              <w:rPr>
                <w:color w:val="002060"/>
              </w:rPr>
              <w:t xml:space="preserve"> C.U.S. ANCONA </w:t>
            </w:r>
            <w:proofErr w:type="spellStart"/>
            <w:proofErr w:type="gramStart"/>
            <w:r w:rsidRPr="00C83CDF">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64D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CBE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FD07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D2A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287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4389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CB66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5F5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B6E5C" w14:textId="77777777" w:rsidR="003018EA" w:rsidRPr="00C83CDF" w:rsidRDefault="003018EA" w:rsidP="003E46CF">
            <w:pPr>
              <w:pStyle w:val="rowtabella0"/>
              <w:jc w:val="center"/>
              <w:rPr>
                <w:color w:val="002060"/>
              </w:rPr>
            </w:pPr>
            <w:r w:rsidRPr="00C83CDF">
              <w:rPr>
                <w:color w:val="002060"/>
              </w:rPr>
              <w:t>0</w:t>
            </w:r>
          </w:p>
        </w:tc>
      </w:tr>
    </w:tbl>
    <w:p w14:paraId="55DD9A65" w14:textId="77777777" w:rsidR="003018EA" w:rsidRPr="00C83CDF" w:rsidRDefault="003018EA" w:rsidP="003018EA">
      <w:pPr>
        <w:pStyle w:val="breakline"/>
        <w:rPr>
          <w:rFonts w:eastAsiaTheme="minorEastAsia"/>
          <w:color w:val="002060"/>
        </w:rPr>
      </w:pPr>
    </w:p>
    <w:p w14:paraId="3178FC78" w14:textId="77777777" w:rsidR="003018EA" w:rsidRPr="00C83CDF" w:rsidRDefault="003018EA" w:rsidP="003018EA">
      <w:pPr>
        <w:pStyle w:val="breakline"/>
        <w:rPr>
          <w:color w:val="002060"/>
        </w:rPr>
      </w:pPr>
    </w:p>
    <w:p w14:paraId="097A5107" w14:textId="77777777" w:rsidR="003018EA" w:rsidRPr="00C83CDF" w:rsidRDefault="003018EA" w:rsidP="003018EA">
      <w:pPr>
        <w:pStyle w:val="sottotitolocampionato10"/>
        <w:rPr>
          <w:color w:val="002060"/>
        </w:rPr>
      </w:pPr>
      <w:r w:rsidRPr="00C83CD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623393A6"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32D52"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E69F9"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43E5D"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94582"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C7041"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B5A42"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27E81"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BDD41"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3B78B"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51A6D" w14:textId="77777777" w:rsidR="003018EA" w:rsidRPr="00C83CDF" w:rsidRDefault="003018EA" w:rsidP="003E46CF">
            <w:pPr>
              <w:pStyle w:val="headertabella0"/>
              <w:rPr>
                <w:color w:val="002060"/>
              </w:rPr>
            </w:pPr>
            <w:r w:rsidRPr="00C83CDF">
              <w:rPr>
                <w:color w:val="002060"/>
              </w:rPr>
              <w:t>PE</w:t>
            </w:r>
          </w:p>
        </w:tc>
      </w:tr>
      <w:tr w:rsidR="003018EA" w:rsidRPr="00C83CDF" w14:paraId="4FE198E2"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B42F27" w14:textId="77777777" w:rsidR="003018EA" w:rsidRPr="00C83CDF" w:rsidRDefault="003018EA" w:rsidP="003E46CF">
            <w:pPr>
              <w:pStyle w:val="rowtabella0"/>
              <w:rPr>
                <w:color w:val="002060"/>
              </w:rPr>
            </w:pPr>
            <w:r w:rsidRPr="00C83CD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1E1ED"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53D8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3F3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DCA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69D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6D951"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BBB5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B3F3"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45B9" w14:textId="77777777" w:rsidR="003018EA" w:rsidRPr="00C83CDF" w:rsidRDefault="003018EA" w:rsidP="003E46CF">
            <w:pPr>
              <w:pStyle w:val="rowtabella0"/>
              <w:jc w:val="center"/>
              <w:rPr>
                <w:color w:val="002060"/>
              </w:rPr>
            </w:pPr>
            <w:r w:rsidRPr="00C83CDF">
              <w:rPr>
                <w:color w:val="002060"/>
              </w:rPr>
              <w:t>0</w:t>
            </w:r>
          </w:p>
        </w:tc>
      </w:tr>
      <w:tr w:rsidR="003018EA" w:rsidRPr="00C83CDF" w14:paraId="4DB9835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2E54E" w14:textId="77777777" w:rsidR="003018EA" w:rsidRPr="00C83CDF" w:rsidRDefault="003018EA" w:rsidP="003E46CF">
            <w:pPr>
              <w:pStyle w:val="rowtabella0"/>
              <w:rPr>
                <w:color w:val="002060"/>
              </w:rPr>
            </w:pPr>
            <w:r w:rsidRPr="00C83CDF">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39497"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21A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B68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B30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F67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90CB" w14:textId="77777777" w:rsidR="003018EA" w:rsidRPr="00C83CDF" w:rsidRDefault="003018EA" w:rsidP="003E46CF">
            <w:pPr>
              <w:pStyle w:val="rowtabella0"/>
              <w:jc w:val="center"/>
              <w:rPr>
                <w:color w:val="002060"/>
              </w:rPr>
            </w:pPr>
            <w:r w:rsidRPr="00C83CD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99EE"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E25A9" w14:textId="77777777" w:rsidR="003018EA" w:rsidRPr="00C83CDF" w:rsidRDefault="003018EA" w:rsidP="003E46CF">
            <w:pPr>
              <w:pStyle w:val="rowtabella0"/>
              <w:jc w:val="center"/>
              <w:rPr>
                <w:color w:val="002060"/>
              </w:rPr>
            </w:pPr>
            <w:r w:rsidRPr="00C83C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BB4E" w14:textId="77777777" w:rsidR="003018EA" w:rsidRPr="00C83CDF" w:rsidRDefault="003018EA" w:rsidP="003E46CF">
            <w:pPr>
              <w:pStyle w:val="rowtabella0"/>
              <w:jc w:val="center"/>
              <w:rPr>
                <w:color w:val="002060"/>
              </w:rPr>
            </w:pPr>
            <w:r w:rsidRPr="00C83CDF">
              <w:rPr>
                <w:color w:val="002060"/>
              </w:rPr>
              <w:t>0</w:t>
            </w:r>
          </w:p>
        </w:tc>
      </w:tr>
      <w:tr w:rsidR="003018EA" w:rsidRPr="00C83CDF" w14:paraId="1733BA3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17381" w14:textId="77777777" w:rsidR="003018EA" w:rsidRPr="00C83CDF" w:rsidRDefault="003018EA" w:rsidP="003E46CF">
            <w:pPr>
              <w:pStyle w:val="rowtabella0"/>
              <w:rPr>
                <w:color w:val="002060"/>
              </w:rPr>
            </w:pPr>
            <w:r w:rsidRPr="00C83CDF">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90B35"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C6F2"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011D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8924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C58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49ECC" w14:textId="77777777" w:rsidR="003018EA" w:rsidRPr="00C83CDF" w:rsidRDefault="003018EA" w:rsidP="003E46CF">
            <w:pPr>
              <w:pStyle w:val="rowtabella0"/>
              <w:jc w:val="center"/>
              <w:rPr>
                <w:color w:val="002060"/>
              </w:rPr>
            </w:pPr>
            <w:r w:rsidRPr="00C83CD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B33B"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9DFA"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347F" w14:textId="77777777" w:rsidR="003018EA" w:rsidRPr="00C83CDF" w:rsidRDefault="003018EA" w:rsidP="003E46CF">
            <w:pPr>
              <w:pStyle w:val="rowtabella0"/>
              <w:jc w:val="center"/>
              <w:rPr>
                <w:color w:val="002060"/>
              </w:rPr>
            </w:pPr>
            <w:r w:rsidRPr="00C83CDF">
              <w:rPr>
                <w:color w:val="002060"/>
              </w:rPr>
              <w:t>0</w:t>
            </w:r>
          </w:p>
        </w:tc>
      </w:tr>
      <w:tr w:rsidR="003018EA" w:rsidRPr="00C83CDF" w14:paraId="4E6ED3E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BA4CD" w14:textId="77777777" w:rsidR="003018EA" w:rsidRPr="00C83CDF" w:rsidRDefault="003018EA" w:rsidP="003E46CF">
            <w:pPr>
              <w:pStyle w:val="rowtabella0"/>
              <w:rPr>
                <w:color w:val="002060"/>
              </w:rPr>
            </w:pPr>
            <w:r w:rsidRPr="00C83CD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17A0"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361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9F1D"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136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6E1A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F37B"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587A7"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06EF"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BC91" w14:textId="77777777" w:rsidR="003018EA" w:rsidRPr="00C83CDF" w:rsidRDefault="003018EA" w:rsidP="003E46CF">
            <w:pPr>
              <w:pStyle w:val="rowtabella0"/>
              <w:jc w:val="center"/>
              <w:rPr>
                <w:color w:val="002060"/>
              </w:rPr>
            </w:pPr>
            <w:r w:rsidRPr="00C83CDF">
              <w:rPr>
                <w:color w:val="002060"/>
              </w:rPr>
              <w:t>0</w:t>
            </w:r>
          </w:p>
        </w:tc>
      </w:tr>
      <w:tr w:rsidR="003018EA" w:rsidRPr="00C83CDF" w14:paraId="606BB45A"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50F5B" w14:textId="77777777" w:rsidR="003018EA" w:rsidRPr="00C83CDF" w:rsidRDefault="003018EA" w:rsidP="003E46CF">
            <w:pPr>
              <w:pStyle w:val="rowtabella0"/>
              <w:rPr>
                <w:color w:val="002060"/>
              </w:rPr>
            </w:pPr>
            <w:r w:rsidRPr="00C83CD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CAE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1C1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607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ED6E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1B2F"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D928" w14:textId="77777777" w:rsidR="003018EA" w:rsidRPr="00C83CDF" w:rsidRDefault="003018EA" w:rsidP="003E46CF">
            <w:pPr>
              <w:pStyle w:val="rowtabella0"/>
              <w:jc w:val="center"/>
              <w:rPr>
                <w:color w:val="002060"/>
              </w:rPr>
            </w:pPr>
            <w:r w:rsidRPr="00C83CD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94F1"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8D158"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3F71C" w14:textId="77777777" w:rsidR="003018EA" w:rsidRPr="00C83CDF" w:rsidRDefault="003018EA" w:rsidP="003E46CF">
            <w:pPr>
              <w:pStyle w:val="rowtabella0"/>
              <w:jc w:val="center"/>
              <w:rPr>
                <w:color w:val="002060"/>
              </w:rPr>
            </w:pPr>
            <w:r w:rsidRPr="00C83CDF">
              <w:rPr>
                <w:color w:val="002060"/>
              </w:rPr>
              <w:t>0</w:t>
            </w:r>
          </w:p>
        </w:tc>
      </w:tr>
      <w:tr w:rsidR="003018EA" w:rsidRPr="00C83CDF" w14:paraId="27A3F49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2CFF7" w14:textId="77777777" w:rsidR="003018EA" w:rsidRPr="00C83CDF" w:rsidRDefault="003018EA" w:rsidP="003E46CF">
            <w:pPr>
              <w:pStyle w:val="rowtabella0"/>
              <w:rPr>
                <w:color w:val="002060"/>
              </w:rPr>
            </w:pPr>
            <w:r w:rsidRPr="00C83CDF">
              <w:rPr>
                <w:color w:val="002060"/>
              </w:rPr>
              <w:t xml:space="preserve">A.S.D. </w:t>
            </w:r>
            <w:proofErr w:type="gramStart"/>
            <w:r w:rsidRPr="00C83CD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1067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742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28244"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531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012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51BAB"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35B8B"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B70A"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E8C6" w14:textId="77777777" w:rsidR="003018EA" w:rsidRPr="00C83CDF" w:rsidRDefault="003018EA" w:rsidP="003E46CF">
            <w:pPr>
              <w:pStyle w:val="rowtabella0"/>
              <w:jc w:val="center"/>
              <w:rPr>
                <w:color w:val="002060"/>
              </w:rPr>
            </w:pPr>
            <w:r w:rsidRPr="00C83CDF">
              <w:rPr>
                <w:color w:val="002060"/>
              </w:rPr>
              <w:t>0</w:t>
            </w:r>
          </w:p>
        </w:tc>
      </w:tr>
      <w:tr w:rsidR="003018EA" w:rsidRPr="00C83CDF" w14:paraId="229F171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ACD52" w14:textId="77777777" w:rsidR="003018EA" w:rsidRPr="00C83CDF" w:rsidRDefault="003018EA" w:rsidP="003E46CF">
            <w:pPr>
              <w:pStyle w:val="rowtabella0"/>
              <w:rPr>
                <w:color w:val="002060"/>
              </w:rPr>
            </w:pPr>
            <w:r w:rsidRPr="00C83CD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B0C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DB6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A8D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594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436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7FE3"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30D85"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6A13"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550A" w14:textId="77777777" w:rsidR="003018EA" w:rsidRPr="00C83CDF" w:rsidRDefault="003018EA" w:rsidP="003E46CF">
            <w:pPr>
              <w:pStyle w:val="rowtabella0"/>
              <w:jc w:val="center"/>
              <w:rPr>
                <w:color w:val="002060"/>
              </w:rPr>
            </w:pPr>
            <w:r w:rsidRPr="00C83CDF">
              <w:rPr>
                <w:color w:val="002060"/>
              </w:rPr>
              <w:t>0</w:t>
            </w:r>
          </w:p>
        </w:tc>
      </w:tr>
      <w:tr w:rsidR="003018EA" w:rsidRPr="00C83CDF" w14:paraId="03CBC41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642AC" w14:textId="77777777" w:rsidR="003018EA" w:rsidRPr="00C83CDF" w:rsidRDefault="003018EA" w:rsidP="003E46CF">
            <w:pPr>
              <w:pStyle w:val="rowtabella0"/>
              <w:rPr>
                <w:color w:val="002060"/>
              </w:rPr>
            </w:pPr>
            <w:r w:rsidRPr="00C83CDF">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88E7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F0842"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A45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8972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C52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7CA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DF1F3"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7B95D"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0692" w14:textId="77777777" w:rsidR="003018EA" w:rsidRPr="00C83CDF" w:rsidRDefault="003018EA" w:rsidP="003E46CF">
            <w:pPr>
              <w:pStyle w:val="rowtabella0"/>
              <w:jc w:val="center"/>
              <w:rPr>
                <w:color w:val="002060"/>
              </w:rPr>
            </w:pPr>
            <w:r w:rsidRPr="00C83CDF">
              <w:rPr>
                <w:color w:val="002060"/>
              </w:rPr>
              <w:t>0</w:t>
            </w:r>
          </w:p>
        </w:tc>
      </w:tr>
      <w:tr w:rsidR="003018EA" w:rsidRPr="00C83CDF" w14:paraId="303A1504"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2E70E9" w14:textId="77777777" w:rsidR="003018EA" w:rsidRPr="00C83CDF" w:rsidRDefault="003018EA" w:rsidP="003E46CF">
            <w:pPr>
              <w:pStyle w:val="rowtabella0"/>
              <w:rPr>
                <w:color w:val="002060"/>
              </w:rPr>
            </w:pPr>
            <w:r w:rsidRPr="00C83CDF">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E6A3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BC6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2E34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561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744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35DD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2A90" w14:textId="77777777" w:rsidR="003018EA" w:rsidRPr="00C83CDF" w:rsidRDefault="003018EA" w:rsidP="003E46CF">
            <w:pPr>
              <w:pStyle w:val="rowtabella0"/>
              <w:jc w:val="center"/>
              <w:rPr>
                <w:color w:val="002060"/>
              </w:rPr>
            </w:pPr>
            <w:r w:rsidRPr="00C83CD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B804" w14:textId="77777777" w:rsidR="003018EA" w:rsidRPr="00C83CDF" w:rsidRDefault="003018EA" w:rsidP="003E46CF">
            <w:pPr>
              <w:pStyle w:val="rowtabella0"/>
              <w:jc w:val="center"/>
              <w:rPr>
                <w:color w:val="002060"/>
              </w:rPr>
            </w:pPr>
            <w:r w:rsidRPr="00C83CD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6C42" w14:textId="77777777" w:rsidR="003018EA" w:rsidRPr="00C83CDF" w:rsidRDefault="003018EA" w:rsidP="003E46CF">
            <w:pPr>
              <w:pStyle w:val="rowtabella0"/>
              <w:jc w:val="center"/>
              <w:rPr>
                <w:color w:val="002060"/>
              </w:rPr>
            </w:pPr>
            <w:r w:rsidRPr="00C83CDF">
              <w:rPr>
                <w:color w:val="002060"/>
              </w:rPr>
              <w:t>0</w:t>
            </w:r>
          </w:p>
        </w:tc>
      </w:tr>
    </w:tbl>
    <w:p w14:paraId="3F4509A7" w14:textId="77777777" w:rsidR="003018EA" w:rsidRDefault="003018EA" w:rsidP="003018EA">
      <w:pPr>
        <w:pStyle w:val="breakline"/>
        <w:rPr>
          <w:color w:val="002060"/>
        </w:rPr>
      </w:pPr>
    </w:p>
    <w:p w14:paraId="56902548" w14:textId="77777777" w:rsidR="003018EA" w:rsidRPr="00C83CDF" w:rsidRDefault="003018EA" w:rsidP="003018EA">
      <w:pPr>
        <w:pStyle w:val="titoloprinc0"/>
        <w:rPr>
          <w:color w:val="002060"/>
        </w:rPr>
      </w:pPr>
      <w:r>
        <w:rPr>
          <w:color w:val="002060"/>
        </w:rPr>
        <w:t>PROGRAMM</w:t>
      </w:r>
      <w:r w:rsidRPr="00C83CDF">
        <w:rPr>
          <w:color w:val="002060"/>
        </w:rPr>
        <w:t>A</w:t>
      </w:r>
      <w:r>
        <w:rPr>
          <w:color w:val="002060"/>
        </w:rPr>
        <w:t xml:space="preserve"> GARE</w:t>
      </w:r>
    </w:p>
    <w:p w14:paraId="72F31E49" w14:textId="77777777" w:rsidR="003018EA" w:rsidRDefault="003018EA" w:rsidP="003018EA">
      <w:pPr>
        <w:pStyle w:val="breakline"/>
        <w:rPr>
          <w:color w:val="002060"/>
        </w:rPr>
      </w:pPr>
    </w:p>
    <w:p w14:paraId="73DDBC45" w14:textId="77777777" w:rsidR="003018EA" w:rsidRPr="00253B30" w:rsidRDefault="003018EA" w:rsidP="003018EA">
      <w:pPr>
        <w:pStyle w:val="sottotitolocampionato10"/>
        <w:rPr>
          <w:color w:val="002060"/>
        </w:rPr>
      </w:pPr>
      <w:r w:rsidRPr="00253B30">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18EA" w:rsidRPr="00253B30" w14:paraId="00272225"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C96AF"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D758A"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3114A"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B1BC6"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5573E"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0B6F9"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832F2"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4D085B73"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5589B4" w14:textId="77777777" w:rsidR="003018EA" w:rsidRPr="00253B30" w:rsidRDefault="003018EA" w:rsidP="003E46CF">
            <w:pPr>
              <w:pStyle w:val="rowtabella0"/>
              <w:rPr>
                <w:color w:val="002060"/>
              </w:rPr>
            </w:pPr>
            <w:r w:rsidRPr="00253B30">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0BB4D" w14:textId="77777777" w:rsidR="003018EA" w:rsidRPr="00253B30" w:rsidRDefault="003018EA" w:rsidP="003E46CF">
            <w:pPr>
              <w:pStyle w:val="rowtabella0"/>
              <w:rPr>
                <w:color w:val="002060"/>
              </w:rPr>
            </w:pPr>
            <w:r w:rsidRPr="00253B30">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E330B"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8FE13" w14:textId="77777777" w:rsidR="003018EA" w:rsidRPr="00253B30" w:rsidRDefault="003018EA" w:rsidP="003E46CF">
            <w:pPr>
              <w:pStyle w:val="rowtabella0"/>
              <w:rPr>
                <w:color w:val="002060"/>
              </w:rPr>
            </w:pPr>
            <w:r w:rsidRPr="00253B30">
              <w:rPr>
                <w:color w:val="002060"/>
              </w:rPr>
              <w:t>18/10/2025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7C08B" w14:textId="77777777" w:rsidR="003018EA" w:rsidRPr="00253B30" w:rsidRDefault="003018EA" w:rsidP="003E46CF">
            <w:pPr>
              <w:pStyle w:val="rowtabella0"/>
              <w:rPr>
                <w:color w:val="002060"/>
              </w:rPr>
            </w:pPr>
            <w:r w:rsidRPr="00253B30">
              <w:rPr>
                <w:color w:val="002060"/>
              </w:rPr>
              <w:t xml:space="preserve">5429 PAL.COM. </w:t>
            </w:r>
            <w:proofErr w:type="gramStart"/>
            <w:r w:rsidRPr="00253B30">
              <w:rPr>
                <w:color w:val="002060"/>
              </w:rPr>
              <w:t>S.MICHELE</w:t>
            </w:r>
            <w:proofErr w:type="gramEnd"/>
            <w:r w:rsidRPr="00253B30">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283B1" w14:textId="77777777" w:rsidR="003018EA" w:rsidRPr="00253B30" w:rsidRDefault="003018EA" w:rsidP="003E46CF">
            <w:pPr>
              <w:pStyle w:val="rowtabella0"/>
              <w:rPr>
                <w:color w:val="002060"/>
              </w:rPr>
            </w:pPr>
            <w:r w:rsidRPr="00253B30">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2F186" w14:textId="77777777" w:rsidR="003018EA" w:rsidRPr="00253B30" w:rsidRDefault="003018EA" w:rsidP="003E46CF">
            <w:pPr>
              <w:pStyle w:val="rowtabella0"/>
              <w:rPr>
                <w:color w:val="002060"/>
              </w:rPr>
            </w:pPr>
            <w:r w:rsidRPr="00253B30">
              <w:rPr>
                <w:color w:val="002060"/>
              </w:rPr>
              <w:t>VIA LORETO</w:t>
            </w:r>
          </w:p>
        </w:tc>
      </w:tr>
      <w:tr w:rsidR="003018EA" w:rsidRPr="00253B30" w14:paraId="5CD1C9E0"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A92657" w14:textId="77777777" w:rsidR="003018EA" w:rsidRPr="00253B30" w:rsidRDefault="003018EA" w:rsidP="003E46CF">
            <w:pPr>
              <w:pStyle w:val="rowtabella0"/>
              <w:rPr>
                <w:color w:val="002060"/>
              </w:rPr>
            </w:pPr>
            <w:r w:rsidRPr="00253B30">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30B018" w14:textId="77777777" w:rsidR="003018EA" w:rsidRPr="00253B30" w:rsidRDefault="003018EA" w:rsidP="003E46CF">
            <w:pPr>
              <w:pStyle w:val="rowtabella0"/>
              <w:rPr>
                <w:color w:val="002060"/>
              </w:rPr>
            </w:pPr>
            <w:r w:rsidRPr="00253B30">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E07669"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2B975B" w14:textId="77777777" w:rsidR="003018EA" w:rsidRPr="00253B30" w:rsidRDefault="003018EA" w:rsidP="003E46CF">
            <w:pPr>
              <w:pStyle w:val="rowtabella0"/>
              <w:rPr>
                <w:color w:val="002060"/>
              </w:rPr>
            </w:pPr>
            <w:r w:rsidRPr="00253B30">
              <w:rPr>
                <w:color w:val="002060"/>
              </w:rPr>
              <w:t>18/10/2025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5A1F41" w14:textId="77777777" w:rsidR="003018EA" w:rsidRPr="00253B30" w:rsidRDefault="003018EA" w:rsidP="003E46CF">
            <w:pPr>
              <w:pStyle w:val="rowtabella0"/>
              <w:rPr>
                <w:color w:val="002060"/>
              </w:rPr>
            </w:pPr>
            <w:r w:rsidRPr="00253B30">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DC5FE" w14:textId="77777777" w:rsidR="003018EA" w:rsidRPr="00253B30" w:rsidRDefault="003018EA" w:rsidP="003E46CF">
            <w:pPr>
              <w:pStyle w:val="rowtabella0"/>
              <w:rPr>
                <w:color w:val="002060"/>
              </w:rPr>
            </w:pPr>
            <w:r w:rsidRPr="00253B30">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51A91E" w14:textId="77777777" w:rsidR="003018EA" w:rsidRPr="00253B30" w:rsidRDefault="003018EA" w:rsidP="003E46CF">
            <w:pPr>
              <w:pStyle w:val="rowtabella0"/>
              <w:rPr>
                <w:color w:val="002060"/>
              </w:rPr>
            </w:pPr>
            <w:r w:rsidRPr="00253B30">
              <w:rPr>
                <w:color w:val="002060"/>
              </w:rPr>
              <w:t>VIA NAZARIO SAURO</w:t>
            </w:r>
          </w:p>
        </w:tc>
      </w:tr>
      <w:tr w:rsidR="003018EA" w:rsidRPr="00253B30" w14:paraId="52EF3E71"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3A7861" w14:textId="77777777" w:rsidR="003018EA" w:rsidRPr="00253B30" w:rsidRDefault="003018EA" w:rsidP="003E46CF">
            <w:pPr>
              <w:pStyle w:val="rowtabella0"/>
              <w:rPr>
                <w:color w:val="002060"/>
              </w:rPr>
            </w:pPr>
            <w:r w:rsidRPr="00253B30">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29118F" w14:textId="77777777" w:rsidR="003018EA" w:rsidRPr="00253B30" w:rsidRDefault="003018EA" w:rsidP="003E46CF">
            <w:pPr>
              <w:pStyle w:val="rowtabella0"/>
              <w:rPr>
                <w:color w:val="002060"/>
              </w:rPr>
            </w:pPr>
            <w:r w:rsidRPr="00253B30">
              <w:rPr>
                <w:color w:val="002060"/>
              </w:rPr>
              <w:t>ETA BETA F.C.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935937"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D26AA5" w14:textId="77777777" w:rsidR="003018EA" w:rsidRPr="00253B30" w:rsidRDefault="003018EA" w:rsidP="003E46CF">
            <w:pPr>
              <w:pStyle w:val="rowtabella0"/>
              <w:rPr>
                <w:color w:val="002060"/>
              </w:rPr>
            </w:pPr>
            <w:r w:rsidRPr="00253B30">
              <w:rPr>
                <w:color w:val="002060"/>
              </w:rPr>
              <w:t>18/10/2025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5229B7" w14:textId="77777777" w:rsidR="003018EA" w:rsidRPr="00253B30" w:rsidRDefault="003018EA" w:rsidP="003E46CF">
            <w:pPr>
              <w:pStyle w:val="rowtabella0"/>
              <w:rPr>
                <w:color w:val="002060"/>
              </w:rPr>
            </w:pPr>
            <w:r w:rsidRPr="00253B30">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1708EE" w14:textId="77777777" w:rsidR="003018EA" w:rsidRPr="00253B30" w:rsidRDefault="003018EA" w:rsidP="003E46CF">
            <w:pPr>
              <w:pStyle w:val="rowtabella0"/>
              <w:rPr>
                <w:color w:val="002060"/>
              </w:rPr>
            </w:pPr>
            <w:r w:rsidRPr="00253B30">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E55D2" w14:textId="77777777" w:rsidR="003018EA" w:rsidRPr="00253B30" w:rsidRDefault="003018EA" w:rsidP="003E46CF">
            <w:pPr>
              <w:pStyle w:val="rowtabella0"/>
              <w:rPr>
                <w:color w:val="002060"/>
              </w:rPr>
            </w:pPr>
            <w:r w:rsidRPr="00253B30">
              <w:rPr>
                <w:color w:val="002060"/>
              </w:rPr>
              <w:t>VIA BRAMANTE</w:t>
            </w:r>
          </w:p>
        </w:tc>
      </w:tr>
      <w:tr w:rsidR="003018EA" w:rsidRPr="00253B30" w14:paraId="147AF00F"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3B5722" w14:textId="77777777" w:rsidR="003018EA" w:rsidRPr="00253B30" w:rsidRDefault="003018EA" w:rsidP="003E46CF">
            <w:pPr>
              <w:pStyle w:val="rowtabella0"/>
              <w:rPr>
                <w:color w:val="002060"/>
              </w:rPr>
            </w:pPr>
            <w:r w:rsidRPr="00253B30">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A8446" w14:textId="77777777" w:rsidR="003018EA" w:rsidRPr="00253B30" w:rsidRDefault="003018EA" w:rsidP="003E46CF">
            <w:pPr>
              <w:pStyle w:val="rowtabella0"/>
              <w:rPr>
                <w:color w:val="002060"/>
              </w:rPr>
            </w:pPr>
            <w:r w:rsidRPr="00253B30">
              <w:rPr>
                <w:color w:val="002060"/>
              </w:rPr>
              <w:t xml:space="preserve">AUDAX 1970 </w:t>
            </w:r>
            <w:proofErr w:type="gramStart"/>
            <w:r w:rsidRPr="00253B30">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151DC"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E5C5C" w14:textId="77777777" w:rsidR="003018EA" w:rsidRPr="00253B30" w:rsidRDefault="003018EA" w:rsidP="003E46CF">
            <w:pPr>
              <w:pStyle w:val="rowtabella0"/>
              <w:rPr>
                <w:color w:val="002060"/>
              </w:rPr>
            </w:pPr>
            <w:r w:rsidRPr="00253B30">
              <w:rPr>
                <w:color w:val="002060"/>
              </w:rPr>
              <w:t>18/10/2025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9FD94" w14:textId="77777777" w:rsidR="003018EA" w:rsidRPr="00253B30" w:rsidRDefault="003018EA" w:rsidP="003E46CF">
            <w:pPr>
              <w:pStyle w:val="rowtabella0"/>
              <w:rPr>
                <w:color w:val="002060"/>
              </w:rPr>
            </w:pPr>
            <w:r w:rsidRPr="00253B30">
              <w:rPr>
                <w:color w:val="002060"/>
              </w:rPr>
              <w:t xml:space="preserve">5454 </w:t>
            </w:r>
            <w:proofErr w:type="gramStart"/>
            <w:r w:rsidRPr="00253B30">
              <w:rPr>
                <w:color w:val="002060"/>
              </w:rPr>
              <w:t>C.COPERTO</w:t>
            </w:r>
            <w:proofErr w:type="gramEnd"/>
            <w:r w:rsidRPr="00253B30">
              <w:rPr>
                <w:color w:val="002060"/>
              </w:rPr>
              <w:t xml:space="preserve"> </w:t>
            </w:r>
            <w:proofErr w:type="gramStart"/>
            <w:r w:rsidRPr="00253B30">
              <w:rPr>
                <w:color w:val="002060"/>
              </w:rPr>
              <w:t>C.TENNIS</w:t>
            </w:r>
            <w:proofErr w:type="gramEnd"/>
            <w:r w:rsidRPr="00253B30">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1ED89" w14:textId="77777777" w:rsidR="003018EA" w:rsidRPr="00253B30" w:rsidRDefault="003018EA" w:rsidP="003E46CF">
            <w:pPr>
              <w:pStyle w:val="rowtabella0"/>
              <w:rPr>
                <w:color w:val="002060"/>
              </w:rPr>
            </w:pPr>
            <w:r w:rsidRPr="00253B30">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26148" w14:textId="77777777" w:rsidR="003018EA" w:rsidRPr="00253B30" w:rsidRDefault="003018EA" w:rsidP="003E46CF">
            <w:pPr>
              <w:pStyle w:val="rowtabella0"/>
              <w:rPr>
                <w:color w:val="002060"/>
              </w:rPr>
            </w:pPr>
            <w:r w:rsidRPr="00253B30">
              <w:rPr>
                <w:color w:val="002060"/>
              </w:rPr>
              <w:t>VIA VILLA TOMBARI</w:t>
            </w:r>
          </w:p>
        </w:tc>
      </w:tr>
    </w:tbl>
    <w:p w14:paraId="4B582E50" w14:textId="77777777" w:rsidR="003018EA" w:rsidRPr="00253B30" w:rsidRDefault="003018EA" w:rsidP="003018EA">
      <w:pPr>
        <w:pStyle w:val="breakline"/>
        <w:rPr>
          <w:rFonts w:eastAsiaTheme="minorEastAsia"/>
          <w:color w:val="002060"/>
        </w:rPr>
      </w:pPr>
    </w:p>
    <w:p w14:paraId="10F59C1D" w14:textId="77777777" w:rsidR="003018EA" w:rsidRPr="00253B30" w:rsidRDefault="003018EA" w:rsidP="003018EA">
      <w:pPr>
        <w:pStyle w:val="breakline"/>
        <w:rPr>
          <w:color w:val="002060"/>
        </w:rPr>
      </w:pPr>
    </w:p>
    <w:p w14:paraId="3972D156" w14:textId="77777777" w:rsidR="003018EA" w:rsidRPr="00253B30" w:rsidRDefault="003018EA" w:rsidP="003018EA">
      <w:pPr>
        <w:pStyle w:val="breakline"/>
        <w:rPr>
          <w:color w:val="002060"/>
        </w:rPr>
      </w:pPr>
    </w:p>
    <w:p w14:paraId="04D5B10E" w14:textId="77777777" w:rsidR="003018EA" w:rsidRPr="00253B30" w:rsidRDefault="003018EA" w:rsidP="003018EA">
      <w:pPr>
        <w:pStyle w:val="sottotitolocampionato10"/>
        <w:rPr>
          <w:color w:val="002060"/>
        </w:rPr>
      </w:pPr>
      <w:r w:rsidRPr="00253B30">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3018EA" w:rsidRPr="00253B30" w14:paraId="45FEAE92"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60D47"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81032"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218DE"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0DA29"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E24BE"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482AA"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56E20"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06DFB016"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7BF4EC" w14:textId="77777777" w:rsidR="003018EA" w:rsidRPr="00253B30" w:rsidRDefault="003018EA" w:rsidP="003E46CF">
            <w:pPr>
              <w:pStyle w:val="rowtabella0"/>
              <w:rPr>
                <w:color w:val="002060"/>
              </w:rPr>
            </w:pPr>
            <w:r w:rsidRPr="00253B30">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FF26D" w14:textId="77777777" w:rsidR="003018EA" w:rsidRPr="00253B30" w:rsidRDefault="003018EA" w:rsidP="003E46CF">
            <w:pPr>
              <w:pStyle w:val="rowtabella0"/>
              <w:rPr>
                <w:color w:val="002060"/>
              </w:rPr>
            </w:pPr>
            <w:r w:rsidRPr="00253B30">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420A2"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4A305" w14:textId="77777777" w:rsidR="003018EA" w:rsidRPr="00253B30" w:rsidRDefault="003018EA" w:rsidP="003E46CF">
            <w:pPr>
              <w:pStyle w:val="rowtabella0"/>
              <w:rPr>
                <w:color w:val="002060"/>
              </w:rPr>
            </w:pPr>
            <w:r w:rsidRPr="00253B30">
              <w:rPr>
                <w:color w:val="002060"/>
              </w:rPr>
              <w:t>18/10/2025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ECB30" w14:textId="77777777" w:rsidR="003018EA" w:rsidRPr="00253B30" w:rsidRDefault="003018EA" w:rsidP="003E46CF">
            <w:pPr>
              <w:pStyle w:val="rowtabella0"/>
              <w:rPr>
                <w:color w:val="002060"/>
              </w:rPr>
            </w:pPr>
            <w:r w:rsidRPr="00253B30">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5B826" w14:textId="77777777" w:rsidR="003018EA" w:rsidRPr="00253B30" w:rsidRDefault="003018EA" w:rsidP="003E46CF">
            <w:pPr>
              <w:pStyle w:val="rowtabella0"/>
              <w:rPr>
                <w:color w:val="002060"/>
              </w:rPr>
            </w:pPr>
            <w:r w:rsidRPr="00253B3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636C3" w14:textId="77777777" w:rsidR="003018EA" w:rsidRPr="00253B30" w:rsidRDefault="003018EA" w:rsidP="003E46CF">
            <w:pPr>
              <w:pStyle w:val="rowtabella0"/>
              <w:rPr>
                <w:color w:val="002060"/>
              </w:rPr>
            </w:pPr>
            <w:r w:rsidRPr="00253B30">
              <w:rPr>
                <w:color w:val="002060"/>
              </w:rPr>
              <w:t>VIA GROTTE DI POSATORA 19/A</w:t>
            </w:r>
          </w:p>
        </w:tc>
      </w:tr>
      <w:tr w:rsidR="003018EA" w:rsidRPr="00253B30" w14:paraId="15C69C86"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72E161" w14:textId="77777777" w:rsidR="003018EA" w:rsidRPr="00253B30" w:rsidRDefault="003018EA" w:rsidP="003E46CF">
            <w:pPr>
              <w:pStyle w:val="rowtabella0"/>
              <w:rPr>
                <w:color w:val="002060"/>
              </w:rPr>
            </w:pPr>
            <w:r w:rsidRPr="00253B30">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3D3895" w14:textId="77777777" w:rsidR="003018EA" w:rsidRPr="00253B30" w:rsidRDefault="003018EA" w:rsidP="003E46CF">
            <w:pPr>
              <w:pStyle w:val="rowtabella0"/>
              <w:rPr>
                <w:color w:val="002060"/>
              </w:rPr>
            </w:pPr>
            <w:r w:rsidRPr="00253B30">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B066A6"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5EC2D3" w14:textId="77777777" w:rsidR="003018EA" w:rsidRPr="00253B30" w:rsidRDefault="003018EA" w:rsidP="003E46CF">
            <w:pPr>
              <w:pStyle w:val="rowtabella0"/>
              <w:rPr>
                <w:color w:val="002060"/>
              </w:rPr>
            </w:pPr>
            <w:r w:rsidRPr="00253B30">
              <w:rPr>
                <w:color w:val="002060"/>
              </w:rPr>
              <w:t>18/10/2025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64EE4B" w14:textId="77777777" w:rsidR="003018EA" w:rsidRPr="00253B30" w:rsidRDefault="003018EA" w:rsidP="003E46CF">
            <w:pPr>
              <w:pStyle w:val="rowtabella0"/>
              <w:rPr>
                <w:color w:val="002060"/>
              </w:rPr>
            </w:pPr>
            <w:r w:rsidRPr="00253B30">
              <w:rPr>
                <w:color w:val="002060"/>
              </w:rPr>
              <w:t>5299 CENTRO SP. POL. "</w:t>
            </w:r>
            <w:proofErr w:type="gramStart"/>
            <w:r w:rsidRPr="00253B30">
              <w:rPr>
                <w:color w:val="002060"/>
              </w:rPr>
              <w:t>R.GATTARI</w:t>
            </w:r>
            <w:proofErr w:type="gramEnd"/>
            <w:r w:rsidRPr="00253B3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6A4AF" w14:textId="77777777" w:rsidR="003018EA" w:rsidRPr="00253B30" w:rsidRDefault="003018EA" w:rsidP="003E46CF">
            <w:pPr>
              <w:pStyle w:val="rowtabella0"/>
              <w:rPr>
                <w:color w:val="002060"/>
              </w:rPr>
            </w:pPr>
            <w:r w:rsidRPr="00253B3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8CE13" w14:textId="77777777" w:rsidR="003018EA" w:rsidRPr="00253B30" w:rsidRDefault="003018EA" w:rsidP="003E46CF">
            <w:pPr>
              <w:pStyle w:val="rowtabella0"/>
              <w:rPr>
                <w:color w:val="002060"/>
              </w:rPr>
            </w:pPr>
            <w:r w:rsidRPr="00253B30">
              <w:rPr>
                <w:color w:val="002060"/>
              </w:rPr>
              <w:t>VIA TAGLIAMENTO</w:t>
            </w:r>
          </w:p>
        </w:tc>
      </w:tr>
      <w:tr w:rsidR="003018EA" w:rsidRPr="00253B30" w14:paraId="1E2928F9"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6F908D" w14:textId="77777777" w:rsidR="003018EA" w:rsidRPr="00253B30" w:rsidRDefault="003018EA" w:rsidP="003E46CF">
            <w:pPr>
              <w:pStyle w:val="rowtabella0"/>
              <w:rPr>
                <w:color w:val="002060"/>
              </w:rPr>
            </w:pPr>
            <w:r w:rsidRPr="00253B30">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096330" w14:textId="77777777" w:rsidR="003018EA" w:rsidRPr="00253B30" w:rsidRDefault="003018EA" w:rsidP="003E46CF">
            <w:pPr>
              <w:pStyle w:val="rowtabella0"/>
              <w:rPr>
                <w:color w:val="002060"/>
              </w:rPr>
            </w:pPr>
            <w:r w:rsidRPr="00253B30">
              <w:rPr>
                <w:color w:val="002060"/>
              </w:rPr>
              <w:t xml:space="preserve">C.U.S. ANCONA </w:t>
            </w:r>
            <w:proofErr w:type="spellStart"/>
            <w:proofErr w:type="gramStart"/>
            <w:r w:rsidRPr="00253B30">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2F0CEA"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0F5D2C" w14:textId="77777777" w:rsidR="003018EA" w:rsidRPr="00253B30" w:rsidRDefault="003018EA" w:rsidP="003E46CF">
            <w:pPr>
              <w:pStyle w:val="rowtabella0"/>
              <w:rPr>
                <w:color w:val="002060"/>
              </w:rPr>
            </w:pPr>
            <w:r w:rsidRPr="00253B30">
              <w:rPr>
                <w:color w:val="002060"/>
              </w:rPr>
              <w:t>18/10/2025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765DF8" w14:textId="77777777" w:rsidR="003018EA" w:rsidRPr="00253B30" w:rsidRDefault="003018EA" w:rsidP="003E46CF">
            <w:pPr>
              <w:pStyle w:val="rowtabella0"/>
              <w:rPr>
                <w:color w:val="002060"/>
              </w:rPr>
            </w:pPr>
            <w:r w:rsidRPr="00253B30">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FFA5AB" w14:textId="77777777" w:rsidR="003018EA" w:rsidRPr="00253B30" w:rsidRDefault="003018EA" w:rsidP="003E46CF">
            <w:pPr>
              <w:pStyle w:val="rowtabella0"/>
              <w:rPr>
                <w:color w:val="002060"/>
              </w:rPr>
            </w:pPr>
            <w:r w:rsidRPr="00253B3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38244" w14:textId="77777777" w:rsidR="003018EA" w:rsidRPr="00253B30" w:rsidRDefault="003018EA" w:rsidP="003E46CF">
            <w:pPr>
              <w:pStyle w:val="rowtabella0"/>
              <w:rPr>
                <w:color w:val="002060"/>
              </w:rPr>
            </w:pPr>
            <w:r w:rsidRPr="00253B30">
              <w:rPr>
                <w:color w:val="002060"/>
              </w:rPr>
              <w:t>VIA VESCOVARA, 7</w:t>
            </w:r>
          </w:p>
        </w:tc>
      </w:tr>
      <w:tr w:rsidR="003018EA" w:rsidRPr="00253B30" w14:paraId="5EE92271"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1589C3" w14:textId="77777777" w:rsidR="003018EA" w:rsidRPr="00253B30" w:rsidRDefault="003018EA" w:rsidP="003E46CF">
            <w:pPr>
              <w:pStyle w:val="rowtabella0"/>
              <w:rPr>
                <w:color w:val="002060"/>
              </w:rPr>
            </w:pPr>
            <w:r w:rsidRPr="00253B30">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52C53F" w14:textId="77777777" w:rsidR="003018EA" w:rsidRPr="00253B30" w:rsidRDefault="003018EA" w:rsidP="003E46CF">
            <w:pPr>
              <w:pStyle w:val="rowtabella0"/>
              <w:rPr>
                <w:color w:val="002060"/>
              </w:rPr>
            </w:pPr>
            <w:r w:rsidRPr="00253B30">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65DFB2"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439964" w14:textId="77777777" w:rsidR="003018EA" w:rsidRPr="00253B30" w:rsidRDefault="003018EA" w:rsidP="003E46CF">
            <w:pPr>
              <w:pStyle w:val="rowtabella0"/>
              <w:rPr>
                <w:color w:val="002060"/>
              </w:rPr>
            </w:pPr>
            <w:r w:rsidRPr="00253B30">
              <w:rPr>
                <w:color w:val="002060"/>
              </w:rPr>
              <w:t>18/10/2025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605031" w14:textId="77777777" w:rsidR="003018EA" w:rsidRPr="00253B30" w:rsidRDefault="003018EA" w:rsidP="003E46CF">
            <w:pPr>
              <w:pStyle w:val="rowtabella0"/>
              <w:rPr>
                <w:color w:val="002060"/>
              </w:rPr>
            </w:pPr>
            <w:r w:rsidRPr="00253B30">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F150DA" w14:textId="77777777" w:rsidR="003018EA" w:rsidRPr="00253B30" w:rsidRDefault="003018EA" w:rsidP="003E46CF">
            <w:pPr>
              <w:pStyle w:val="rowtabella0"/>
              <w:rPr>
                <w:color w:val="002060"/>
              </w:rPr>
            </w:pPr>
            <w:r w:rsidRPr="00253B3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B78800" w14:textId="77777777" w:rsidR="003018EA" w:rsidRPr="00253B30" w:rsidRDefault="003018EA" w:rsidP="003E46CF">
            <w:pPr>
              <w:pStyle w:val="rowtabella0"/>
              <w:rPr>
                <w:color w:val="002060"/>
              </w:rPr>
            </w:pPr>
            <w:r w:rsidRPr="00253B30">
              <w:rPr>
                <w:color w:val="002060"/>
              </w:rPr>
              <w:t xml:space="preserve">VIA </w:t>
            </w:r>
            <w:proofErr w:type="gramStart"/>
            <w:r w:rsidRPr="00253B30">
              <w:rPr>
                <w:color w:val="002060"/>
              </w:rPr>
              <w:t>B.BUOZZI</w:t>
            </w:r>
            <w:proofErr w:type="gramEnd"/>
          </w:p>
        </w:tc>
      </w:tr>
      <w:tr w:rsidR="003018EA" w:rsidRPr="00253B30" w14:paraId="6943E13D"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DB3CF7" w14:textId="77777777" w:rsidR="003018EA" w:rsidRPr="00253B30" w:rsidRDefault="003018EA" w:rsidP="003E46CF">
            <w:pPr>
              <w:pStyle w:val="rowtabella0"/>
              <w:rPr>
                <w:color w:val="002060"/>
              </w:rPr>
            </w:pPr>
            <w:r w:rsidRPr="00253B30">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EA97E" w14:textId="77777777" w:rsidR="003018EA" w:rsidRPr="00253B30" w:rsidRDefault="003018EA" w:rsidP="003E46CF">
            <w:pPr>
              <w:pStyle w:val="rowtabella0"/>
              <w:rPr>
                <w:color w:val="002060"/>
              </w:rPr>
            </w:pPr>
            <w:r w:rsidRPr="00253B30">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937D7"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0109D" w14:textId="77777777" w:rsidR="003018EA" w:rsidRPr="00253B30" w:rsidRDefault="003018EA" w:rsidP="003E46CF">
            <w:pPr>
              <w:pStyle w:val="rowtabella0"/>
              <w:rPr>
                <w:color w:val="002060"/>
              </w:rPr>
            </w:pPr>
            <w:r w:rsidRPr="00253B30">
              <w:rPr>
                <w:color w:val="002060"/>
              </w:rPr>
              <w:t>19/10/2025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A4B3F" w14:textId="77777777" w:rsidR="003018EA" w:rsidRPr="00253B30" w:rsidRDefault="003018EA" w:rsidP="003E46CF">
            <w:pPr>
              <w:pStyle w:val="rowtabella0"/>
              <w:rPr>
                <w:color w:val="002060"/>
              </w:rPr>
            </w:pPr>
            <w:r w:rsidRPr="00253B30">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5A59A" w14:textId="77777777" w:rsidR="003018EA" w:rsidRPr="00253B30" w:rsidRDefault="003018EA" w:rsidP="003E46CF">
            <w:pPr>
              <w:pStyle w:val="rowtabella0"/>
              <w:rPr>
                <w:color w:val="002060"/>
              </w:rPr>
            </w:pPr>
            <w:r w:rsidRPr="00253B30">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EC623" w14:textId="77777777" w:rsidR="003018EA" w:rsidRPr="00253B30" w:rsidRDefault="003018EA" w:rsidP="003E46CF">
            <w:pPr>
              <w:pStyle w:val="rowtabella0"/>
              <w:rPr>
                <w:color w:val="002060"/>
              </w:rPr>
            </w:pPr>
            <w:r w:rsidRPr="00253B30">
              <w:rPr>
                <w:color w:val="002060"/>
              </w:rPr>
              <w:t>VIA CIRCONVALLAZIONE</w:t>
            </w:r>
          </w:p>
        </w:tc>
      </w:tr>
    </w:tbl>
    <w:p w14:paraId="6C24C7A9" w14:textId="77777777" w:rsidR="003018EA" w:rsidRPr="00253B30" w:rsidRDefault="003018EA" w:rsidP="003018EA">
      <w:pPr>
        <w:pStyle w:val="breakline"/>
        <w:rPr>
          <w:rFonts w:eastAsiaTheme="minorEastAsia"/>
          <w:color w:val="002060"/>
        </w:rPr>
      </w:pPr>
    </w:p>
    <w:p w14:paraId="5A0C8AD1" w14:textId="77777777" w:rsidR="003018EA" w:rsidRPr="00253B30" w:rsidRDefault="003018EA" w:rsidP="003018EA">
      <w:pPr>
        <w:pStyle w:val="breakline"/>
        <w:rPr>
          <w:color w:val="002060"/>
        </w:rPr>
      </w:pPr>
    </w:p>
    <w:p w14:paraId="2E364779" w14:textId="77777777" w:rsidR="003018EA" w:rsidRPr="00253B30" w:rsidRDefault="003018EA" w:rsidP="003018EA">
      <w:pPr>
        <w:pStyle w:val="breakline"/>
        <w:rPr>
          <w:color w:val="002060"/>
        </w:rPr>
      </w:pPr>
    </w:p>
    <w:p w14:paraId="7360B4BC" w14:textId="77777777" w:rsidR="003018EA" w:rsidRPr="00253B30" w:rsidRDefault="003018EA" w:rsidP="003018EA">
      <w:pPr>
        <w:pStyle w:val="sottotitolocampionato10"/>
        <w:rPr>
          <w:color w:val="002060"/>
        </w:rPr>
      </w:pPr>
      <w:r w:rsidRPr="00253B30">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4"/>
        <w:gridCol w:w="385"/>
        <w:gridCol w:w="898"/>
        <w:gridCol w:w="1198"/>
        <w:gridCol w:w="1547"/>
        <w:gridCol w:w="1565"/>
      </w:tblGrid>
      <w:tr w:rsidR="003018EA" w:rsidRPr="00253B30" w14:paraId="40A15208"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290F2"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F8F78"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FDC98"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E5935"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1239F"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03B52"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060E0"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2316299E"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D4E2E3" w14:textId="77777777" w:rsidR="003018EA" w:rsidRPr="00253B30" w:rsidRDefault="003018EA" w:rsidP="003E46CF">
            <w:pPr>
              <w:pStyle w:val="rowtabella0"/>
              <w:rPr>
                <w:color w:val="002060"/>
              </w:rPr>
            </w:pPr>
            <w:r w:rsidRPr="00253B30">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0DA1C" w14:textId="77777777" w:rsidR="003018EA" w:rsidRPr="00253B30" w:rsidRDefault="003018EA" w:rsidP="003E46CF">
            <w:pPr>
              <w:pStyle w:val="rowtabella0"/>
              <w:rPr>
                <w:color w:val="002060"/>
              </w:rPr>
            </w:pPr>
            <w:r w:rsidRPr="00253B30">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C2E20"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2662E" w14:textId="77777777" w:rsidR="003018EA" w:rsidRPr="00253B30" w:rsidRDefault="003018EA" w:rsidP="003E46CF">
            <w:pPr>
              <w:pStyle w:val="rowtabella0"/>
              <w:rPr>
                <w:color w:val="002060"/>
              </w:rPr>
            </w:pPr>
            <w:r w:rsidRPr="00253B30">
              <w:rPr>
                <w:color w:val="002060"/>
              </w:rPr>
              <w:t>19/10/2025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6C368" w14:textId="77777777" w:rsidR="003018EA" w:rsidRPr="00253B30" w:rsidRDefault="003018EA" w:rsidP="003E46CF">
            <w:pPr>
              <w:pStyle w:val="rowtabella0"/>
              <w:rPr>
                <w:color w:val="002060"/>
              </w:rPr>
            </w:pPr>
            <w:r w:rsidRPr="00253B30">
              <w:rPr>
                <w:color w:val="002060"/>
              </w:rPr>
              <w:t xml:space="preserve">5295 TENSOSTRUTTURA VIA </w:t>
            </w:r>
            <w:proofErr w:type="gramStart"/>
            <w:r w:rsidRPr="00253B30">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35EAC" w14:textId="77777777" w:rsidR="003018EA" w:rsidRPr="00253B30" w:rsidRDefault="003018EA" w:rsidP="003E46CF">
            <w:pPr>
              <w:pStyle w:val="rowtabella0"/>
              <w:rPr>
                <w:color w:val="002060"/>
              </w:rPr>
            </w:pPr>
            <w:r w:rsidRPr="00253B30">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3C9EC" w14:textId="77777777" w:rsidR="003018EA" w:rsidRPr="00253B30" w:rsidRDefault="003018EA" w:rsidP="003E46CF">
            <w:pPr>
              <w:pStyle w:val="rowtabella0"/>
              <w:rPr>
                <w:color w:val="002060"/>
              </w:rPr>
            </w:pPr>
            <w:r w:rsidRPr="00253B30">
              <w:rPr>
                <w:color w:val="002060"/>
              </w:rPr>
              <w:t xml:space="preserve">VIA </w:t>
            </w:r>
            <w:proofErr w:type="gramStart"/>
            <w:r w:rsidRPr="00253B30">
              <w:rPr>
                <w:color w:val="002060"/>
              </w:rPr>
              <w:t>E.MATTEI</w:t>
            </w:r>
            <w:proofErr w:type="gramEnd"/>
          </w:p>
        </w:tc>
      </w:tr>
      <w:tr w:rsidR="003018EA" w:rsidRPr="00253B30" w14:paraId="11076A6E"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4765CC" w14:textId="77777777" w:rsidR="003018EA" w:rsidRPr="00253B30" w:rsidRDefault="003018EA" w:rsidP="003E46CF">
            <w:pPr>
              <w:pStyle w:val="rowtabella0"/>
              <w:rPr>
                <w:color w:val="002060"/>
              </w:rPr>
            </w:pPr>
            <w:r w:rsidRPr="00253B30">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18FCF4" w14:textId="77777777" w:rsidR="003018EA" w:rsidRPr="00253B30" w:rsidRDefault="003018EA" w:rsidP="003E46CF">
            <w:pPr>
              <w:pStyle w:val="rowtabella0"/>
              <w:rPr>
                <w:color w:val="002060"/>
              </w:rPr>
            </w:pPr>
            <w:r w:rsidRPr="00253B30">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ACFF2B"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C60F5A" w14:textId="77777777" w:rsidR="003018EA" w:rsidRPr="00253B30" w:rsidRDefault="003018EA" w:rsidP="003E46CF">
            <w:pPr>
              <w:pStyle w:val="rowtabella0"/>
              <w:rPr>
                <w:color w:val="002060"/>
              </w:rPr>
            </w:pPr>
            <w:r w:rsidRPr="00253B30">
              <w:rPr>
                <w:color w:val="002060"/>
              </w:rPr>
              <w:t>19/10/2025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7DDEB" w14:textId="77777777" w:rsidR="003018EA" w:rsidRPr="00253B30" w:rsidRDefault="003018EA" w:rsidP="003E46CF">
            <w:pPr>
              <w:pStyle w:val="rowtabella0"/>
              <w:rPr>
                <w:color w:val="002060"/>
              </w:rPr>
            </w:pPr>
            <w:r w:rsidRPr="00253B30">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93B44" w14:textId="77777777" w:rsidR="003018EA" w:rsidRPr="00253B30" w:rsidRDefault="003018EA" w:rsidP="003E46CF">
            <w:pPr>
              <w:pStyle w:val="rowtabella0"/>
              <w:rPr>
                <w:color w:val="002060"/>
              </w:rPr>
            </w:pPr>
            <w:r w:rsidRPr="00253B3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0370B4" w14:textId="77777777" w:rsidR="003018EA" w:rsidRPr="00253B30" w:rsidRDefault="003018EA" w:rsidP="003E46CF">
            <w:pPr>
              <w:pStyle w:val="rowtabella0"/>
              <w:rPr>
                <w:color w:val="002060"/>
              </w:rPr>
            </w:pPr>
            <w:r w:rsidRPr="00253B30">
              <w:rPr>
                <w:color w:val="002060"/>
              </w:rPr>
              <w:t xml:space="preserve">LOC.MONTEROCCO VIA </w:t>
            </w:r>
            <w:proofErr w:type="gramStart"/>
            <w:r w:rsidRPr="00253B30">
              <w:rPr>
                <w:color w:val="002060"/>
              </w:rPr>
              <w:t>A.MANCINI</w:t>
            </w:r>
            <w:proofErr w:type="gramEnd"/>
          </w:p>
        </w:tc>
      </w:tr>
      <w:tr w:rsidR="003018EA" w:rsidRPr="00253B30" w14:paraId="3EE3F586"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8ACAE9" w14:textId="77777777" w:rsidR="003018EA" w:rsidRPr="00253B30" w:rsidRDefault="003018EA" w:rsidP="003E46CF">
            <w:pPr>
              <w:pStyle w:val="rowtabella0"/>
              <w:rPr>
                <w:color w:val="002060"/>
              </w:rPr>
            </w:pPr>
            <w:r w:rsidRPr="00253B30">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973B64" w14:textId="77777777" w:rsidR="003018EA" w:rsidRPr="00253B30" w:rsidRDefault="003018EA" w:rsidP="003E46CF">
            <w:pPr>
              <w:pStyle w:val="rowtabella0"/>
              <w:rPr>
                <w:color w:val="002060"/>
              </w:rPr>
            </w:pPr>
            <w:r w:rsidRPr="00253B30">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CE30A3"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2CB7BB" w14:textId="77777777" w:rsidR="003018EA" w:rsidRPr="00253B30" w:rsidRDefault="003018EA" w:rsidP="003E46CF">
            <w:pPr>
              <w:pStyle w:val="rowtabella0"/>
              <w:rPr>
                <w:color w:val="002060"/>
              </w:rPr>
            </w:pPr>
            <w:r w:rsidRPr="00253B30">
              <w:rPr>
                <w:color w:val="002060"/>
              </w:rPr>
              <w:t>19/10/2025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914498" w14:textId="77777777" w:rsidR="003018EA" w:rsidRPr="00253B30" w:rsidRDefault="003018EA" w:rsidP="003E46CF">
            <w:pPr>
              <w:pStyle w:val="rowtabella0"/>
              <w:rPr>
                <w:color w:val="002060"/>
              </w:rPr>
            </w:pPr>
            <w:r w:rsidRPr="00253B30">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0155E1" w14:textId="77777777" w:rsidR="003018EA" w:rsidRPr="00253B30" w:rsidRDefault="003018EA" w:rsidP="003E46CF">
            <w:pPr>
              <w:pStyle w:val="rowtabella0"/>
              <w:rPr>
                <w:color w:val="002060"/>
              </w:rPr>
            </w:pPr>
            <w:r w:rsidRPr="00253B30">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4890B4" w14:textId="77777777" w:rsidR="003018EA" w:rsidRPr="00253B30" w:rsidRDefault="003018EA" w:rsidP="003E46CF">
            <w:pPr>
              <w:pStyle w:val="rowtabella0"/>
              <w:rPr>
                <w:color w:val="002060"/>
              </w:rPr>
            </w:pPr>
            <w:r w:rsidRPr="00253B30">
              <w:rPr>
                <w:color w:val="002060"/>
              </w:rPr>
              <w:t>FRAZ.PAGLIARE VIA VECCHI</w:t>
            </w:r>
          </w:p>
        </w:tc>
      </w:tr>
      <w:tr w:rsidR="003018EA" w:rsidRPr="00253B30" w14:paraId="506623DB"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4EEEFE" w14:textId="77777777" w:rsidR="003018EA" w:rsidRPr="00253B30" w:rsidRDefault="003018EA" w:rsidP="003E46CF">
            <w:pPr>
              <w:pStyle w:val="rowtabella0"/>
              <w:rPr>
                <w:color w:val="002060"/>
              </w:rPr>
            </w:pPr>
            <w:r w:rsidRPr="00253B30">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373E5" w14:textId="77777777" w:rsidR="003018EA" w:rsidRPr="00253B30" w:rsidRDefault="003018EA" w:rsidP="003E46CF">
            <w:pPr>
              <w:pStyle w:val="rowtabella0"/>
              <w:rPr>
                <w:color w:val="002060"/>
              </w:rPr>
            </w:pPr>
            <w:proofErr w:type="gramStart"/>
            <w:r w:rsidRPr="00253B30">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1E811"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09FC8" w14:textId="77777777" w:rsidR="003018EA" w:rsidRPr="00253B30" w:rsidRDefault="003018EA" w:rsidP="003E46CF">
            <w:pPr>
              <w:pStyle w:val="rowtabella0"/>
              <w:rPr>
                <w:color w:val="002060"/>
              </w:rPr>
            </w:pPr>
            <w:r w:rsidRPr="00253B30">
              <w:rPr>
                <w:color w:val="002060"/>
              </w:rPr>
              <w:t>19/10/2025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E79B3" w14:textId="77777777" w:rsidR="003018EA" w:rsidRPr="00253B30" w:rsidRDefault="003018EA" w:rsidP="003E46CF">
            <w:pPr>
              <w:pStyle w:val="rowtabella0"/>
              <w:rPr>
                <w:color w:val="002060"/>
              </w:rPr>
            </w:pPr>
            <w:r w:rsidRPr="00253B30">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F8ACA" w14:textId="77777777" w:rsidR="003018EA" w:rsidRPr="00253B30" w:rsidRDefault="003018EA" w:rsidP="003E46CF">
            <w:pPr>
              <w:pStyle w:val="rowtabella0"/>
              <w:rPr>
                <w:color w:val="002060"/>
              </w:rPr>
            </w:pPr>
            <w:r w:rsidRPr="00253B30">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C3B28" w14:textId="77777777" w:rsidR="003018EA" w:rsidRPr="00253B30" w:rsidRDefault="003018EA" w:rsidP="003E46CF">
            <w:pPr>
              <w:pStyle w:val="rowtabella0"/>
              <w:rPr>
                <w:color w:val="002060"/>
              </w:rPr>
            </w:pPr>
            <w:r w:rsidRPr="00253B30">
              <w:rPr>
                <w:color w:val="002060"/>
              </w:rPr>
              <w:t>VIA PERTINI</w:t>
            </w:r>
          </w:p>
        </w:tc>
      </w:tr>
    </w:tbl>
    <w:p w14:paraId="797A567B" w14:textId="77777777" w:rsidR="003018EA" w:rsidRPr="00C83CDF" w:rsidRDefault="003018EA" w:rsidP="003018EA">
      <w:pPr>
        <w:pStyle w:val="breakline"/>
        <w:rPr>
          <w:rFonts w:eastAsiaTheme="minorEastAsia"/>
          <w:color w:val="002060"/>
        </w:rPr>
      </w:pPr>
    </w:p>
    <w:p w14:paraId="6554A94A" w14:textId="77777777" w:rsidR="003018EA" w:rsidRPr="00C83CDF" w:rsidRDefault="003018EA" w:rsidP="003018EA">
      <w:pPr>
        <w:pStyle w:val="breakline"/>
        <w:rPr>
          <w:color w:val="002060"/>
        </w:rPr>
      </w:pPr>
    </w:p>
    <w:p w14:paraId="7BEF586A" w14:textId="77777777" w:rsidR="003018EA" w:rsidRPr="00C83CDF" w:rsidRDefault="003018EA" w:rsidP="003018EA">
      <w:pPr>
        <w:pStyle w:val="titolocampionato0"/>
        <w:shd w:val="clear" w:color="auto" w:fill="CCCCCC"/>
        <w:spacing w:before="80" w:after="40"/>
        <w:rPr>
          <w:color w:val="002060"/>
        </w:rPr>
      </w:pPr>
      <w:r w:rsidRPr="00C83CDF">
        <w:rPr>
          <w:color w:val="002060"/>
        </w:rPr>
        <w:t>UNDER 15 C5 REGIONALI MASCHILI</w:t>
      </w:r>
    </w:p>
    <w:p w14:paraId="281FE73A" w14:textId="77777777" w:rsidR="003018EA" w:rsidRPr="00C83CDF" w:rsidRDefault="003018EA" w:rsidP="003018EA">
      <w:pPr>
        <w:pStyle w:val="titoloprinc0"/>
        <w:rPr>
          <w:color w:val="002060"/>
        </w:rPr>
      </w:pPr>
      <w:r w:rsidRPr="00C83CDF">
        <w:rPr>
          <w:color w:val="002060"/>
        </w:rPr>
        <w:lastRenderedPageBreak/>
        <w:t>VARIAZIONI AL PROGRAMMA GARE</w:t>
      </w:r>
    </w:p>
    <w:p w14:paraId="6AF65457" w14:textId="77777777" w:rsidR="003018EA" w:rsidRPr="00C83CDF" w:rsidRDefault="003018EA" w:rsidP="003018EA">
      <w:pPr>
        <w:pStyle w:val="breakline"/>
        <w:rPr>
          <w:color w:val="002060"/>
        </w:rPr>
      </w:pPr>
    </w:p>
    <w:p w14:paraId="070E7742" w14:textId="77777777" w:rsidR="003018EA" w:rsidRPr="00C83CDF" w:rsidRDefault="003018EA" w:rsidP="003018EA">
      <w:pPr>
        <w:pStyle w:val="breakline"/>
        <w:rPr>
          <w:color w:val="002060"/>
        </w:rPr>
      </w:pPr>
    </w:p>
    <w:p w14:paraId="031FC409" w14:textId="77777777" w:rsidR="003018EA" w:rsidRPr="00C83CDF" w:rsidRDefault="003018EA" w:rsidP="003018EA">
      <w:pPr>
        <w:pStyle w:val="sottotitolocampionato10"/>
        <w:rPr>
          <w:color w:val="002060"/>
        </w:rPr>
      </w:pPr>
      <w:r w:rsidRPr="00C83CD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018EA" w:rsidRPr="00C83CDF" w14:paraId="5DDB0FAD" w14:textId="77777777" w:rsidTr="00DD4E9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0458A" w14:textId="77777777" w:rsidR="003018EA" w:rsidRPr="00C83CDF" w:rsidRDefault="003018EA" w:rsidP="003E46CF">
            <w:pPr>
              <w:pStyle w:val="headertabella0"/>
              <w:rPr>
                <w:color w:val="002060"/>
              </w:rPr>
            </w:pPr>
            <w:r w:rsidRPr="00C83CD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8A8C9" w14:textId="77777777" w:rsidR="003018EA" w:rsidRPr="00C83CDF" w:rsidRDefault="003018EA" w:rsidP="003E46CF">
            <w:pPr>
              <w:pStyle w:val="headertabella0"/>
              <w:rPr>
                <w:color w:val="002060"/>
              </w:rPr>
            </w:pPr>
            <w:r w:rsidRPr="00C83CDF">
              <w:rPr>
                <w:color w:val="002060"/>
              </w:rPr>
              <w:t xml:space="preserve">N° </w:t>
            </w:r>
            <w:proofErr w:type="spellStart"/>
            <w:r w:rsidRPr="00C83CDF">
              <w:rPr>
                <w:color w:val="002060"/>
              </w:rPr>
              <w:t>Gior</w:t>
            </w:r>
            <w:proofErr w:type="spellEnd"/>
            <w:r w:rsidRPr="00C83CD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FF5EC" w14:textId="77777777" w:rsidR="003018EA" w:rsidRPr="00C83CDF" w:rsidRDefault="003018EA" w:rsidP="003E46CF">
            <w:pPr>
              <w:pStyle w:val="headertabella0"/>
              <w:rPr>
                <w:color w:val="002060"/>
              </w:rPr>
            </w:pPr>
            <w:r w:rsidRPr="00C83CD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A1C79" w14:textId="77777777" w:rsidR="003018EA" w:rsidRPr="00C83CDF" w:rsidRDefault="003018EA" w:rsidP="003E46CF">
            <w:pPr>
              <w:pStyle w:val="headertabella0"/>
              <w:rPr>
                <w:color w:val="002060"/>
              </w:rPr>
            </w:pPr>
            <w:r w:rsidRPr="00C83CD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34193" w14:textId="77777777" w:rsidR="003018EA" w:rsidRPr="00C83CDF" w:rsidRDefault="003018EA" w:rsidP="003E46CF">
            <w:pPr>
              <w:pStyle w:val="headertabella0"/>
              <w:rPr>
                <w:color w:val="002060"/>
              </w:rPr>
            </w:pPr>
            <w:r w:rsidRPr="00C83CDF">
              <w:rPr>
                <w:color w:val="002060"/>
              </w:rPr>
              <w:t xml:space="preserve">Data </w:t>
            </w:r>
            <w:proofErr w:type="spellStart"/>
            <w:r w:rsidRPr="00C83CDF">
              <w:rPr>
                <w:color w:val="002060"/>
              </w:rPr>
              <w:t>Orig</w:t>
            </w:r>
            <w:proofErr w:type="spellEnd"/>
            <w:r w:rsidRPr="00C83CD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7625E" w14:textId="77777777" w:rsidR="003018EA" w:rsidRPr="00C83CDF" w:rsidRDefault="003018EA" w:rsidP="003E46CF">
            <w:pPr>
              <w:pStyle w:val="headertabella0"/>
              <w:rPr>
                <w:color w:val="002060"/>
              </w:rPr>
            </w:pPr>
            <w:r w:rsidRPr="00C83CD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5924E" w14:textId="77777777" w:rsidR="003018EA" w:rsidRPr="00C83CDF" w:rsidRDefault="003018EA" w:rsidP="003E46CF">
            <w:pPr>
              <w:pStyle w:val="headertabella0"/>
              <w:rPr>
                <w:color w:val="002060"/>
              </w:rPr>
            </w:pPr>
            <w:r w:rsidRPr="00C83CDF">
              <w:rPr>
                <w:color w:val="002060"/>
              </w:rPr>
              <w:t xml:space="preserve">Ora </w:t>
            </w:r>
            <w:proofErr w:type="spellStart"/>
            <w:r w:rsidRPr="00C83CDF">
              <w:rPr>
                <w:color w:val="002060"/>
              </w:rPr>
              <w:t>Orig</w:t>
            </w:r>
            <w:proofErr w:type="spellEnd"/>
            <w:r w:rsidRPr="00C83CD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AA93C" w14:textId="77777777" w:rsidR="003018EA" w:rsidRPr="00C83CDF" w:rsidRDefault="003018EA" w:rsidP="003E46CF">
            <w:pPr>
              <w:pStyle w:val="headertabella0"/>
              <w:rPr>
                <w:color w:val="002060"/>
              </w:rPr>
            </w:pPr>
            <w:r w:rsidRPr="00C83CDF">
              <w:rPr>
                <w:color w:val="002060"/>
              </w:rPr>
              <w:t>Impianto</w:t>
            </w:r>
          </w:p>
        </w:tc>
      </w:tr>
      <w:tr w:rsidR="003018EA" w:rsidRPr="00C83CDF" w14:paraId="421DE949" w14:textId="77777777" w:rsidTr="00DD4E9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F5BA3" w14:textId="77777777" w:rsidR="003018EA" w:rsidRPr="00DD4E9F" w:rsidRDefault="003018EA" w:rsidP="003E46CF">
            <w:pPr>
              <w:pStyle w:val="rowtabella0"/>
              <w:rPr>
                <w:color w:val="002060"/>
                <w:highlight w:val="yellow"/>
              </w:rPr>
            </w:pPr>
            <w:r w:rsidRPr="00DD4E9F">
              <w:rPr>
                <w:color w:val="002060"/>
                <w:highlight w:val="yellow"/>
              </w:rPr>
              <w:t>19/10/2025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7D8A" w14:textId="77777777" w:rsidR="003018EA" w:rsidRPr="00DD4E9F" w:rsidRDefault="003018EA" w:rsidP="003E46CF">
            <w:pPr>
              <w:pStyle w:val="rowtabella0"/>
              <w:jc w:val="center"/>
              <w:rPr>
                <w:color w:val="002060"/>
                <w:highlight w:val="yellow"/>
              </w:rPr>
            </w:pPr>
            <w:r w:rsidRPr="00DD4E9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C04C1" w14:textId="77777777" w:rsidR="003018EA" w:rsidRPr="00DD4E9F" w:rsidRDefault="003018EA" w:rsidP="003E46CF">
            <w:pPr>
              <w:pStyle w:val="rowtabella0"/>
              <w:rPr>
                <w:color w:val="002060"/>
                <w:highlight w:val="yellow"/>
              </w:rPr>
            </w:pPr>
            <w:r w:rsidRPr="00DD4E9F">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F2FFC" w14:textId="77777777" w:rsidR="003018EA" w:rsidRPr="00DD4E9F" w:rsidRDefault="003018EA" w:rsidP="003E46CF">
            <w:pPr>
              <w:pStyle w:val="rowtabella0"/>
              <w:rPr>
                <w:color w:val="002060"/>
                <w:highlight w:val="yellow"/>
              </w:rPr>
            </w:pPr>
            <w:r w:rsidRPr="00DD4E9F">
              <w:rPr>
                <w:color w:val="002060"/>
                <w:highlight w:val="yellow"/>
              </w:rPr>
              <w:t>BULDOG T.N.T. LUCREZISQ.B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0C884" w14:textId="02C0ABD8" w:rsidR="003018EA" w:rsidRPr="00C83CDF" w:rsidRDefault="003018EA" w:rsidP="003E46C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2DFE" w14:textId="77777777" w:rsidR="003018EA" w:rsidRPr="00C83CDF" w:rsidRDefault="003018EA" w:rsidP="003E46CF">
            <w:pPr>
              <w:pStyle w:val="rowtabella0"/>
              <w:jc w:val="center"/>
              <w:rPr>
                <w:color w:val="002060"/>
              </w:rPr>
            </w:pPr>
            <w:r w:rsidRPr="00DD4E9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5265" w14:textId="77777777" w:rsidR="003018EA" w:rsidRPr="00C83CDF" w:rsidRDefault="003018EA" w:rsidP="003E46C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E6E7" w14:textId="77777777" w:rsidR="003018EA" w:rsidRPr="00DD4E9F" w:rsidRDefault="003018EA" w:rsidP="003E46CF">
            <w:pPr>
              <w:pStyle w:val="rowtabella0"/>
              <w:rPr>
                <w:color w:val="002060"/>
                <w:highlight w:val="yellow"/>
              </w:rPr>
            </w:pPr>
            <w:r w:rsidRPr="00DD4E9F">
              <w:rPr>
                <w:color w:val="002060"/>
                <w:highlight w:val="yellow"/>
              </w:rPr>
              <w:t>CAMPO SCOPERTO MONDOLFO VIA AMATO</w:t>
            </w:r>
          </w:p>
        </w:tc>
      </w:tr>
    </w:tbl>
    <w:p w14:paraId="413E2AA7" w14:textId="77777777" w:rsidR="003018EA" w:rsidRPr="00C83CDF" w:rsidRDefault="003018EA" w:rsidP="003018EA">
      <w:pPr>
        <w:pStyle w:val="breakline"/>
        <w:rPr>
          <w:rFonts w:eastAsiaTheme="minorEastAsia"/>
          <w:color w:val="002060"/>
        </w:rPr>
      </w:pPr>
    </w:p>
    <w:p w14:paraId="08F72A01" w14:textId="77777777" w:rsidR="003018EA" w:rsidRPr="00C83CDF" w:rsidRDefault="003018EA" w:rsidP="003018EA">
      <w:pPr>
        <w:pStyle w:val="breakline"/>
        <w:rPr>
          <w:color w:val="002060"/>
        </w:rPr>
      </w:pPr>
    </w:p>
    <w:p w14:paraId="0D1319F8" w14:textId="77777777" w:rsidR="003018EA" w:rsidRPr="00C83CDF" w:rsidRDefault="003018EA" w:rsidP="003018EA">
      <w:pPr>
        <w:pStyle w:val="sottotitolocampionato10"/>
        <w:rPr>
          <w:color w:val="002060"/>
        </w:rPr>
      </w:pPr>
      <w:r w:rsidRPr="00C83CD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018EA" w:rsidRPr="00C83CDF" w14:paraId="5B009CC5" w14:textId="77777777" w:rsidTr="00DD4E9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7FC03" w14:textId="77777777" w:rsidR="003018EA" w:rsidRPr="00C83CDF" w:rsidRDefault="003018EA" w:rsidP="003E46CF">
            <w:pPr>
              <w:pStyle w:val="headertabella0"/>
              <w:rPr>
                <w:color w:val="002060"/>
              </w:rPr>
            </w:pPr>
            <w:r w:rsidRPr="00C83CD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BCC6A" w14:textId="77777777" w:rsidR="003018EA" w:rsidRPr="00C83CDF" w:rsidRDefault="003018EA" w:rsidP="003E46CF">
            <w:pPr>
              <w:pStyle w:val="headertabella0"/>
              <w:rPr>
                <w:color w:val="002060"/>
              </w:rPr>
            </w:pPr>
            <w:r w:rsidRPr="00C83CDF">
              <w:rPr>
                <w:color w:val="002060"/>
              </w:rPr>
              <w:t xml:space="preserve">N° </w:t>
            </w:r>
            <w:proofErr w:type="spellStart"/>
            <w:r w:rsidRPr="00C83CDF">
              <w:rPr>
                <w:color w:val="002060"/>
              </w:rPr>
              <w:t>Gior</w:t>
            </w:r>
            <w:proofErr w:type="spellEnd"/>
            <w:r w:rsidRPr="00C83CD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DE9BB" w14:textId="77777777" w:rsidR="003018EA" w:rsidRPr="00C83CDF" w:rsidRDefault="003018EA" w:rsidP="003E46CF">
            <w:pPr>
              <w:pStyle w:val="headertabella0"/>
              <w:rPr>
                <w:color w:val="002060"/>
              </w:rPr>
            </w:pPr>
            <w:r w:rsidRPr="00C83CD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C8200" w14:textId="77777777" w:rsidR="003018EA" w:rsidRPr="00C83CDF" w:rsidRDefault="003018EA" w:rsidP="003E46CF">
            <w:pPr>
              <w:pStyle w:val="headertabella0"/>
              <w:rPr>
                <w:color w:val="002060"/>
              </w:rPr>
            </w:pPr>
            <w:r w:rsidRPr="00C83CD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41662" w14:textId="77777777" w:rsidR="003018EA" w:rsidRPr="00C83CDF" w:rsidRDefault="003018EA" w:rsidP="003E46CF">
            <w:pPr>
              <w:pStyle w:val="headertabella0"/>
              <w:rPr>
                <w:color w:val="002060"/>
              </w:rPr>
            </w:pPr>
            <w:r w:rsidRPr="00C83CDF">
              <w:rPr>
                <w:color w:val="002060"/>
              </w:rPr>
              <w:t xml:space="preserve">Data </w:t>
            </w:r>
            <w:proofErr w:type="spellStart"/>
            <w:r w:rsidRPr="00C83CDF">
              <w:rPr>
                <w:color w:val="002060"/>
              </w:rPr>
              <w:t>Orig</w:t>
            </w:r>
            <w:proofErr w:type="spellEnd"/>
            <w:r w:rsidRPr="00C83CD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BAC61" w14:textId="77777777" w:rsidR="003018EA" w:rsidRPr="00C83CDF" w:rsidRDefault="003018EA" w:rsidP="003E46CF">
            <w:pPr>
              <w:pStyle w:val="headertabella0"/>
              <w:rPr>
                <w:color w:val="002060"/>
              </w:rPr>
            </w:pPr>
            <w:r w:rsidRPr="00C83CD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0EBF7" w14:textId="77777777" w:rsidR="003018EA" w:rsidRPr="00C83CDF" w:rsidRDefault="003018EA" w:rsidP="003E46CF">
            <w:pPr>
              <w:pStyle w:val="headertabella0"/>
              <w:rPr>
                <w:color w:val="002060"/>
              </w:rPr>
            </w:pPr>
            <w:r w:rsidRPr="00C83CDF">
              <w:rPr>
                <w:color w:val="002060"/>
              </w:rPr>
              <w:t xml:space="preserve">Ora </w:t>
            </w:r>
            <w:proofErr w:type="spellStart"/>
            <w:r w:rsidRPr="00C83CDF">
              <w:rPr>
                <w:color w:val="002060"/>
              </w:rPr>
              <w:t>Orig</w:t>
            </w:r>
            <w:proofErr w:type="spellEnd"/>
            <w:r w:rsidRPr="00C83CD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93DB2" w14:textId="77777777" w:rsidR="003018EA" w:rsidRPr="00C83CDF" w:rsidRDefault="003018EA" w:rsidP="003E46CF">
            <w:pPr>
              <w:pStyle w:val="headertabella0"/>
              <w:rPr>
                <w:color w:val="002060"/>
              </w:rPr>
            </w:pPr>
            <w:r w:rsidRPr="00C83CDF">
              <w:rPr>
                <w:color w:val="002060"/>
              </w:rPr>
              <w:t>Impianto</w:t>
            </w:r>
          </w:p>
        </w:tc>
      </w:tr>
      <w:tr w:rsidR="003018EA" w:rsidRPr="00C83CDF" w14:paraId="090A8930" w14:textId="77777777" w:rsidTr="00DD4E9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FC75" w14:textId="77777777" w:rsidR="003018EA" w:rsidRPr="00DD4E9F" w:rsidRDefault="003018EA" w:rsidP="003E46CF">
            <w:pPr>
              <w:pStyle w:val="rowtabella0"/>
              <w:rPr>
                <w:color w:val="002060"/>
                <w:highlight w:val="yellow"/>
              </w:rPr>
            </w:pPr>
            <w:r w:rsidRPr="00DD4E9F">
              <w:rPr>
                <w:color w:val="002060"/>
                <w:highlight w:val="yellow"/>
              </w:rPr>
              <w:t>18/10/2025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10F5" w14:textId="77777777" w:rsidR="003018EA" w:rsidRPr="00DD4E9F" w:rsidRDefault="003018EA" w:rsidP="003E46CF">
            <w:pPr>
              <w:pStyle w:val="rowtabella0"/>
              <w:jc w:val="center"/>
              <w:rPr>
                <w:color w:val="002060"/>
                <w:highlight w:val="yellow"/>
              </w:rPr>
            </w:pPr>
            <w:r w:rsidRPr="00DD4E9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27BF7" w14:textId="77777777" w:rsidR="003018EA" w:rsidRPr="00DD4E9F" w:rsidRDefault="003018EA" w:rsidP="003E46CF">
            <w:pPr>
              <w:pStyle w:val="rowtabella0"/>
              <w:rPr>
                <w:color w:val="002060"/>
                <w:highlight w:val="yellow"/>
              </w:rPr>
            </w:pPr>
            <w:r w:rsidRPr="00DD4E9F">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AA153" w14:textId="77777777" w:rsidR="003018EA" w:rsidRPr="00DD4E9F" w:rsidRDefault="003018EA" w:rsidP="003E46CF">
            <w:pPr>
              <w:pStyle w:val="rowtabella0"/>
              <w:rPr>
                <w:color w:val="002060"/>
                <w:highlight w:val="yellow"/>
              </w:rPr>
            </w:pPr>
            <w:r w:rsidRPr="00DD4E9F">
              <w:rPr>
                <w:color w:val="002060"/>
                <w:highlight w:val="yellow"/>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CAE3" w14:textId="348D287B" w:rsidR="003018EA" w:rsidRPr="00C83CDF" w:rsidRDefault="003018EA" w:rsidP="003E46C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4938" w14:textId="77777777" w:rsidR="003018EA" w:rsidRPr="00C83CDF" w:rsidRDefault="003018EA" w:rsidP="003E46CF">
            <w:pPr>
              <w:pStyle w:val="rowtabella0"/>
              <w:jc w:val="center"/>
              <w:rPr>
                <w:color w:val="002060"/>
              </w:rPr>
            </w:pPr>
            <w:r w:rsidRPr="00DD4E9F">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CD2C4" w14:textId="77777777" w:rsidR="003018EA" w:rsidRPr="00C83CDF" w:rsidRDefault="003018EA" w:rsidP="003E46C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98D8" w14:textId="77777777" w:rsidR="003018EA" w:rsidRPr="00C83CDF" w:rsidRDefault="003018EA" w:rsidP="003E46CF">
            <w:pPr>
              <w:pStyle w:val="rowtabella0"/>
              <w:rPr>
                <w:color w:val="002060"/>
              </w:rPr>
            </w:pPr>
            <w:r w:rsidRPr="00DD4E9F">
              <w:rPr>
                <w:color w:val="002060"/>
                <w:highlight w:val="yellow"/>
              </w:rPr>
              <w:t>UNIVERS. "DRAGO E GENTILI" CAMERINO LOCALITA' LE CALVIE</w:t>
            </w:r>
          </w:p>
        </w:tc>
      </w:tr>
      <w:tr w:rsidR="003018EA" w:rsidRPr="00C83CDF" w14:paraId="50627CAA" w14:textId="77777777" w:rsidTr="00DD4E9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41E6" w14:textId="77777777" w:rsidR="003018EA" w:rsidRPr="00DD4E9F" w:rsidRDefault="003018EA" w:rsidP="003E46CF">
            <w:pPr>
              <w:pStyle w:val="rowtabella0"/>
              <w:rPr>
                <w:color w:val="002060"/>
                <w:highlight w:val="yellow"/>
              </w:rPr>
            </w:pPr>
            <w:r w:rsidRPr="00DD4E9F">
              <w:rPr>
                <w:color w:val="002060"/>
                <w:highlight w:val="yellow"/>
              </w:rPr>
              <w:t>22/10/2025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CF25" w14:textId="77777777" w:rsidR="003018EA" w:rsidRPr="00DD4E9F" w:rsidRDefault="003018EA" w:rsidP="003E46CF">
            <w:pPr>
              <w:pStyle w:val="rowtabella0"/>
              <w:jc w:val="center"/>
              <w:rPr>
                <w:color w:val="002060"/>
                <w:highlight w:val="yellow"/>
              </w:rPr>
            </w:pPr>
            <w:r w:rsidRPr="00DD4E9F">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C04B" w14:textId="77777777" w:rsidR="003018EA" w:rsidRPr="00DD4E9F" w:rsidRDefault="003018EA" w:rsidP="003E46CF">
            <w:pPr>
              <w:pStyle w:val="rowtabella0"/>
              <w:rPr>
                <w:color w:val="002060"/>
                <w:highlight w:val="yellow"/>
              </w:rPr>
            </w:pPr>
            <w:r w:rsidRPr="00DD4E9F">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8CED7" w14:textId="77777777" w:rsidR="003018EA" w:rsidRPr="00DD4E9F" w:rsidRDefault="003018EA" w:rsidP="003E46CF">
            <w:pPr>
              <w:pStyle w:val="rowtabella0"/>
              <w:rPr>
                <w:color w:val="002060"/>
                <w:highlight w:val="yellow"/>
              </w:rPr>
            </w:pPr>
            <w:r w:rsidRPr="00DD4E9F">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406E3" w14:textId="69050C61" w:rsidR="003018EA" w:rsidRPr="00C83CDF" w:rsidRDefault="003018EA" w:rsidP="003E46CF">
            <w:pPr>
              <w:pStyle w:val="rowtabella0"/>
              <w:rPr>
                <w:color w:val="002060"/>
              </w:rPr>
            </w:pPr>
            <w:r w:rsidRPr="00C83CDF">
              <w:rPr>
                <w:color w:val="002060"/>
              </w:rPr>
              <w:t>1</w:t>
            </w:r>
            <w:r w:rsidR="00DD4E9F">
              <w:rPr>
                <w:color w:val="002060"/>
              </w:rPr>
              <w:t>9</w:t>
            </w:r>
            <w:r w:rsidRPr="00C83CDF">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2B2D" w14:textId="77777777" w:rsidR="003018EA" w:rsidRPr="00C83CDF" w:rsidRDefault="003018EA" w:rsidP="003E46CF">
            <w:pPr>
              <w:pStyle w:val="rowtabella0"/>
              <w:jc w:val="center"/>
              <w:rPr>
                <w:color w:val="002060"/>
              </w:rPr>
            </w:pPr>
            <w:r w:rsidRPr="00DD4E9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A28BA" w14:textId="77777777" w:rsidR="003018EA" w:rsidRPr="00C83CDF" w:rsidRDefault="003018EA" w:rsidP="003E46CF">
            <w:pPr>
              <w:pStyle w:val="rowtabella0"/>
              <w:jc w:val="center"/>
              <w:rPr>
                <w:color w:val="002060"/>
              </w:rPr>
            </w:pPr>
            <w:r w:rsidRPr="00C83CDF">
              <w:rPr>
                <w:color w:val="002060"/>
              </w:rPr>
              <w:t>11:15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3712" w14:textId="77777777" w:rsidR="003018EA" w:rsidRPr="00C83CDF" w:rsidRDefault="003018EA" w:rsidP="003E46CF">
            <w:pPr>
              <w:rPr>
                <w:color w:val="002060"/>
              </w:rPr>
            </w:pPr>
          </w:p>
        </w:tc>
      </w:tr>
    </w:tbl>
    <w:p w14:paraId="13D8D1AE" w14:textId="77777777" w:rsidR="003018EA" w:rsidRPr="00C83CDF" w:rsidRDefault="003018EA" w:rsidP="003018EA">
      <w:pPr>
        <w:pStyle w:val="breakline"/>
        <w:rPr>
          <w:rFonts w:eastAsiaTheme="minorEastAsia"/>
          <w:color w:val="002060"/>
        </w:rPr>
      </w:pPr>
    </w:p>
    <w:p w14:paraId="7FF0AFC9" w14:textId="77777777" w:rsidR="003018EA" w:rsidRPr="00C83CDF" w:rsidRDefault="003018EA" w:rsidP="003018EA">
      <w:pPr>
        <w:pStyle w:val="breakline"/>
        <w:rPr>
          <w:color w:val="002060"/>
        </w:rPr>
      </w:pPr>
    </w:p>
    <w:p w14:paraId="4F94BF55" w14:textId="77777777" w:rsidR="003018EA" w:rsidRPr="00C83CDF" w:rsidRDefault="003018EA" w:rsidP="003018EA">
      <w:pPr>
        <w:pStyle w:val="titoloprinc0"/>
        <w:rPr>
          <w:color w:val="002060"/>
        </w:rPr>
      </w:pPr>
      <w:r w:rsidRPr="00C83CDF">
        <w:rPr>
          <w:color w:val="002060"/>
        </w:rPr>
        <w:t>RISULTATI</w:t>
      </w:r>
    </w:p>
    <w:p w14:paraId="187D0FE6" w14:textId="77777777" w:rsidR="003018EA" w:rsidRPr="00C83CDF" w:rsidRDefault="003018EA" w:rsidP="003018EA">
      <w:pPr>
        <w:pStyle w:val="breakline"/>
        <w:rPr>
          <w:color w:val="002060"/>
        </w:rPr>
      </w:pPr>
    </w:p>
    <w:p w14:paraId="10D7B33D" w14:textId="77777777" w:rsidR="003018EA" w:rsidRPr="00C83CDF" w:rsidRDefault="003018EA" w:rsidP="003018EA">
      <w:pPr>
        <w:pStyle w:val="sottotitolocampionato10"/>
        <w:rPr>
          <w:color w:val="002060"/>
        </w:rPr>
      </w:pPr>
      <w:r w:rsidRPr="00C83CDF">
        <w:rPr>
          <w:color w:val="002060"/>
        </w:rPr>
        <w:t>RISULTATI UFFICIALI GARE DEL 11/10/2025</w:t>
      </w:r>
    </w:p>
    <w:p w14:paraId="0BC5DA09" w14:textId="77777777" w:rsidR="003018EA" w:rsidRPr="003018EA" w:rsidRDefault="003018EA" w:rsidP="003018EA">
      <w:pPr>
        <w:pStyle w:val="sottotitolocampionato20"/>
        <w:spacing w:before="0" w:beforeAutospacing="0" w:after="0" w:afterAutospacing="0"/>
        <w:rPr>
          <w:rFonts w:ascii="Arial" w:hAnsi="Arial" w:cs="Arial"/>
          <w:color w:val="002060"/>
          <w:sz w:val="20"/>
          <w:szCs w:val="20"/>
        </w:rPr>
      </w:pPr>
      <w:r w:rsidRPr="003018EA">
        <w:rPr>
          <w:rFonts w:ascii="Arial" w:hAnsi="Arial" w:cs="Arial"/>
          <w:color w:val="002060"/>
          <w:sz w:val="20"/>
          <w:szCs w:val="20"/>
        </w:rPr>
        <w:t>Si trascrivono qui di seguito i risultati ufficiali delle gare disputate</w:t>
      </w:r>
    </w:p>
    <w:p w14:paraId="369A9837" w14:textId="77777777" w:rsidR="003018EA" w:rsidRPr="00C83CDF" w:rsidRDefault="003018EA" w:rsidP="003018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018EA" w:rsidRPr="00C83CDF" w14:paraId="6ECDDF68" w14:textId="77777777" w:rsidTr="003E4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79BFA0A7"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E3B23" w14:textId="77777777" w:rsidR="003018EA" w:rsidRPr="00C83CDF" w:rsidRDefault="003018EA" w:rsidP="003E46CF">
                  <w:pPr>
                    <w:pStyle w:val="headertabella0"/>
                    <w:rPr>
                      <w:color w:val="002060"/>
                    </w:rPr>
                  </w:pPr>
                  <w:r w:rsidRPr="00C83CDF">
                    <w:rPr>
                      <w:color w:val="002060"/>
                    </w:rPr>
                    <w:t>GIRONE A - 3 Giornata - A</w:t>
                  </w:r>
                </w:p>
              </w:tc>
            </w:tr>
            <w:tr w:rsidR="003018EA" w:rsidRPr="00C83CDF" w14:paraId="2CDA9954"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8318EF" w14:textId="77777777" w:rsidR="003018EA" w:rsidRPr="00C83CDF" w:rsidRDefault="003018EA" w:rsidP="003E46CF">
                  <w:pPr>
                    <w:pStyle w:val="rowtabella0"/>
                    <w:rPr>
                      <w:color w:val="002060"/>
                    </w:rPr>
                  </w:pPr>
                  <w:r w:rsidRPr="00C83CDF">
                    <w:rPr>
                      <w:color w:val="002060"/>
                    </w:rPr>
                    <w:t>(1) ACSS MONDOLFO C5 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062D1" w14:textId="77777777" w:rsidR="003018EA" w:rsidRPr="00C83CDF" w:rsidRDefault="003018EA" w:rsidP="003E46CF">
                  <w:pPr>
                    <w:pStyle w:val="rowtabella0"/>
                    <w:rPr>
                      <w:color w:val="002060"/>
                    </w:rPr>
                  </w:pPr>
                  <w:r w:rsidRPr="00C83CDF">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BA52D" w14:textId="77777777" w:rsidR="003018EA" w:rsidRPr="00C83CDF" w:rsidRDefault="003018EA" w:rsidP="003E46CF">
                  <w:pPr>
                    <w:pStyle w:val="rowtabella0"/>
                    <w:jc w:val="center"/>
                    <w:rPr>
                      <w:color w:val="002060"/>
                    </w:rPr>
                  </w:pPr>
                  <w:r w:rsidRPr="00C83CDF">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C5A22" w14:textId="77777777" w:rsidR="003018EA" w:rsidRPr="00C83CDF" w:rsidRDefault="003018EA" w:rsidP="003E46CF">
                  <w:pPr>
                    <w:pStyle w:val="rowtabella0"/>
                    <w:jc w:val="center"/>
                    <w:rPr>
                      <w:color w:val="002060"/>
                    </w:rPr>
                  </w:pPr>
                  <w:r w:rsidRPr="00C83CDF">
                    <w:rPr>
                      <w:color w:val="002060"/>
                    </w:rPr>
                    <w:t> </w:t>
                  </w:r>
                </w:p>
              </w:tc>
            </w:tr>
            <w:tr w:rsidR="003018EA" w:rsidRPr="00C83CDF" w14:paraId="7CBEECCD"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38F039" w14:textId="77777777" w:rsidR="003018EA" w:rsidRPr="00C83CDF" w:rsidRDefault="003018EA" w:rsidP="003E46CF">
                  <w:pPr>
                    <w:pStyle w:val="rowtabella0"/>
                    <w:rPr>
                      <w:color w:val="002060"/>
                    </w:rPr>
                  </w:pPr>
                  <w:r w:rsidRPr="00C83CDF">
                    <w:rPr>
                      <w:color w:val="002060"/>
                    </w:rPr>
                    <w:t>(1) BULDOG T.N.T. LUCREZISQ.B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64AA32" w14:textId="77777777" w:rsidR="003018EA" w:rsidRPr="00C83CDF" w:rsidRDefault="003018EA" w:rsidP="003E46CF">
                  <w:pPr>
                    <w:pStyle w:val="rowtabella0"/>
                    <w:rPr>
                      <w:color w:val="002060"/>
                    </w:rPr>
                  </w:pPr>
                  <w:r w:rsidRPr="00C83CDF">
                    <w:rPr>
                      <w:color w:val="002060"/>
                    </w:rPr>
                    <w:t xml:space="preserve">- ACSS MONDOLFO C5 </w:t>
                  </w:r>
                  <w:proofErr w:type="gramStart"/>
                  <w:r w:rsidRPr="00C83CDF">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E24B28" w14:textId="77777777" w:rsidR="003018EA" w:rsidRPr="00C83CDF" w:rsidRDefault="003018EA" w:rsidP="003E46CF">
                  <w:pPr>
                    <w:pStyle w:val="rowtabella0"/>
                    <w:jc w:val="center"/>
                    <w:rPr>
                      <w:color w:val="002060"/>
                    </w:rPr>
                  </w:pPr>
                  <w:r w:rsidRPr="00C83CDF">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6A1546" w14:textId="77777777" w:rsidR="003018EA" w:rsidRPr="00C83CDF" w:rsidRDefault="003018EA" w:rsidP="003E46CF">
                  <w:pPr>
                    <w:pStyle w:val="rowtabella0"/>
                    <w:jc w:val="center"/>
                    <w:rPr>
                      <w:color w:val="002060"/>
                    </w:rPr>
                  </w:pPr>
                  <w:r w:rsidRPr="00C83CDF">
                    <w:rPr>
                      <w:color w:val="002060"/>
                    </w:rPr>
                    <w:t> </w:t>
                  </w:r>
                </w:p>
              </w:tc>
            </w:tr>
            <w:tr w:rsidR="003018EA" w:rsidRPr="00C83CDF" w14:paraId="1A8ECC67"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8F7486" w14:textId="77777777" w:rsidR="003018EA" w:rsidRPr="00C83CDF" w:rsidRDefault="003018EA" w:rsidP="003E46CF">
                  <w:pPr>
                    <w:pStyle w:val="rowtabella0"/>
                    <w:rPr>
                      <w:color w:val="002060"/>
                    </w:rPr>
                  </w:pPr>
                  <w:proofErr w:type="gramStart"/>
                  <w:r w:rsidRPr="00C83CDF">
                    <w:rPr>
                      <w:color w:val="002060"/>
                    </w:rPr>
                    <w:t>CITTA</w:t>
                  </w:r>
                  <w:proofErr w:type="gramEnd"/>
                  <w:r w:rsidRPr="00C83CDF">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7622DA" w14:textId="77777777" w:rsidR="003018EA" w:rsidRPr="00C83CDF" w:rsidRDefault="003018EA" w:rsidP="003E46CF">
                  <w:pPr>
                    <w:pStyle w:val="rowtabella0"/>
                    <w:rPr>
                      <w:color w:val="002060"/>
                    </w:rPr>
                  </w:pPr>
                  <w:r w:rsidRPr="00C83CDF">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23EDCB" w14:textId="77777777" w:rsidR="003018EA" w:rsidRPr="00C83CDF" w:rsidRDefault="003018EA" w:rsidP="003E46CF">
                  <w:pPr>
                    <w:pStyle w:val="rowtabella0"/>
                    <w:jc w:val="center"/>
                    <w:rPr>
                      <w:color w:val="002060"/>
                    </w:rPr>
                  </w:pPr>
                  <w:r w:rsidRPr="00C83CDF">
                    <w:rPr>
                      <w:color w:val="002060"/>
                    </w:rPr>
                    <w:t>4 - 12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667476" w14:textId="77777777" w:rsidR="003018EA" w:rsidRPr="00C83CDF" w:rsidRDefault="003018EA" w:rsidP="003E46CF">
                  <w:pPr>
                    <w:pStyle w:val="rowtabella0"/>
                    <w:jc w:val="center"/>
                    <w:rPr>
                      <w:color w:val="002060"/>
                    </w:rPr>
                  </w:pPr>
                  <w:r w:rsidRPr="00C83CDF">
                    <w:rPr>
                      <w:color w:val="002060"/>
                    </w:rPr>
                    <w:t> </w:t>
                  </w:r>
                </w:p>
              </w:tc>
            </w:tr>
            <w:tr w:rsidR="003018EA" w:rsidRPr="00C83CDF" w14:paraId="334551FF"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4456B8" w14:textId="77777777" w:rsidR="003018EA" w:rsidRPr="00C83CDF" w:rsidRDefault="003018EA" w:rsidP="003E46CF">
                  <w:pPr>
                    <w:pStyle w:val="rowtabella0"/>
                    <w:rPr>
                      <w:color w:val="002060"/>
                    </w:rPr>
                  </w:pPr>
                  <w:r w:rsidRPr="00C83CDF">
                    <w:rPr>
                      <w:color w:val="002060"/>
                    </w:rPr>
                    <w:t xml:space="preserve">(1) ITALSERVICE C5 </w:t>
                  </w:r>
                  <w:proofErr w:type="gramStart"/>
                  <w:r w:rsidRPr="00C83CDF">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BFBFBD" w14:textId="77777777" w:rsidR="003018EA" w:rsidRPr="00C83CDF" w:rsidRDefault="003018EA" w:rsidP="003E46CF">
                  <w:pPr>
                    <w:pStyle w:val="rowtabella0"/>
                    <w:rPr>
                      <w:color w:val="002060"/>
                    </w:rPr>
                  </w:pPr>
                  <w:r w:rsidRPr="00C83CDF">
                    <w:rPr>
                      <w:color w:val="002060"/>
                    </w:rPr>
                    <w:t xml:space="preserve">- AUDAX 1970 </w:t>
                  </w:r>
                  <w:proofErr w:type="gramStart"/>
                  <w:r w:rsidRPr="00C83CDF">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2B88E8" w14:textId="77777777" w:rsidR="003018EA" w:rsidRPr="00C83CDF" w:rsidRDefault="003018EA" w:rsidP="003E46CF">
                  <w:pPr>
                    <w:pStyle w:val="rowtabella0"/>
                    <w:jc w:val="center"/>
                    <w:rPr>
                      <w:color w:val="002060"/>
                    </w:rPr>
                  </w:pPr>
                  <w:r w:rsidRPr="00C83CDF">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2FFE8E" w14:textId="77777777" w:rsidR="003018EA" w:rsidRPr="00C83CDF" w:rsidRDefault="003018EA" w:rsidP="003E46CF">
                  <w:pPr>
                    <w:pStyle w:val="rowtabella0"/>
                    <w:jc w:val="center"/>
                    <w:rPr>
                      <w:color w:val="002060"/>
                    </w:rPr>
                  </w:pPr>
                  <w:r w:rsidRPr="00C83CDF">
                    <w:rPr>
                      <w:color w:val="002060"/>
                    </w:rPr>
                    <w:t> </w:t>
                  </w:r>
                </w:p>
              </w:tc>
            </w:tr>
            <w:tr w:rsidR="003018EA" w:rsidRPr="00C83CDF" w14:paraId="636DC16A"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677743" w14:textId="77777777" w:rsidR="003018EA" w:rsidRPr="00C83CDF" w:rsidRDefault="003018EA" w:rsidP="003E46CF">
                  <w:pPr>
                    <w:pStyle w:val="rowtabella0"/>
                    <w:rPr>
                      <w:color w:val="002060"/>
                    </w:rPr>
                  </w:pPr>
                  <w:r w:rsidRPr="00C83CDF">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56EDB9" w14:textId="77777777" w:rsidR="003018EA" w:rsidRPr="00C83CDF" w:rsidRDefault="003018EA" w:rsidP="003E46CF">
                  <w:pPr>
                    <w:pStyle w:val="rowtabella0"/>
                    <w:rPr>
                      <w:color w:val="002060"/>
                    </w:rPr>
                  </w:pPr>
                  <w:r w:rsidRPr="00C83CDF">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EACEBD" w14:textId="77777777" w:rsidR="003018EA" w:rsidRPr="00C83CDF" w:rsidRDefault="003018EA" w:rsidP="003E46CF">
                  <w:pPr>
                    <w:pStyle w:val="rowtabella0"/>
                    <w:jc w:val="center"/>
                    <w:rPr>
                      <w:color w:val="002060"/>
                    </w:rPr>
                  </w:pPr>
                  <w:r w:rsidRPr="00C83CDF">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09FE4D" w14:textId="77777777" w:rsidR="003018EA" w:rsidRPr="00C83CDF" w:rsidRDefault="003018EA" w:rsidP="003E46CF">
                  <w:pPr>
                    <w:pStyle w:val="rowtabella0"/>
                    <w:jc w:val="center"/>
                    <w:rPr>
                      <w:color w:val="002060"/>
                    </w:rPr>
                  </w:pPr>
                  <w:r w:rsidRPr="00C83CDF">
                    <w:rPr>
                      <w:color w:val="002060"/>
                    </w:rPr>
                    <w:t> </w:t>
                  </w:r>
                </w:p>
              </w:tc>
            </w:tr>
            <w:tr w:rsidR="003018EA" w:rsidRPr="00C83CDF" w14:paraId="43CB3E19"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A1D980" w14:textId="77777777" w:rsidR="003018EA" w:rsidRPr="00C83CDF" w:rsidRDefault="003018EA" w:rsidP="003E46CF">
                  <w:pPr>
                    <w:pStyle w:val="rowtabella0"/>
                    <w:rPr>
                      <w:color w:val="002060"/>
                    </w:rPr>
                  </w:pPr>
                  <w:r w:rsidRPr="00C83CDF">
                    <w:rPr>
                      <w:color w:val="002060"/>
                    </w:rPr>
                    <w:t>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1BCBF" w14:textId="77777777" w:rsidR="003018EA" w:rsidRPr="00C83CDF" w:rsidRDefault="003018EA" w:rsidP="003E46CF">
                  <w:pPr>
                    <w:pStyle w:val="rowtabella0"/>
                    <w:rPr>
                      <w:color w:val="002060"/>
                    </w:rPr>
                  </w:pPr>
                  <w:r w:rsidRPr="00C83CDF">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2BC89" w14:textId="77777777" w:rsidR="003018EA" w:rsidRPr="00C83CDF" w:rsidRDefault="003018EA" w:rsidP="003E46CF">
                  <w:pPr>
                    <w:pStyle w:val="rowtabella0"/>
                    <w:jc w:val="center"/>
                    <w:rPr>
                      <w:color w:val="002060"/>
                    </w:rPr>
                  </w:pPr>
                  <w:r w:rsidRPr="00C83CDF">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7A2BF" w14:textId="77777777" w:rsidR="003018EA" w:rsidRPr="00C83CDF" w:rsidRDefault="003018EA" w:rsidP="003E46CF">
                  <w:pPr>
                    <w:pStyle w:val="rowtabella0"/>
                    <w:jc w:val="center"/>
                    <w:rPr>
                      <w:color w:val="002060"/>
                    </w:rPr>
                  </w:pPr>
                  <w:r w:rsidRPr="00C83CDF">
                    <w:rPr>
                      <w:color w:val="002060"/>
                    </w:rPr>
                    <w:t> </w:t>
                  </w:r>
                </w:p>
              </w:tc>
            </w:tr>
            <w:tr w:rsidR="003018EA" w:rsidRPr="00C83CDF" w14:paraId="6DA0123E"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671A0E36" w14:textId="77777777" w:rsidR="003018EA" w:rsidRPr="00C83CDF" w:rsidRDefault="003018EA" w:rsidP="003E46CF">
                  <w:pPr>
                    <w:pStyle w:val="rowtabella0"/>
                    <w:rPr>
                      <w:color w:val="002060"/>
                    </w:rPr>
                  </w:pPr>
                  <w:r w:rsidRPr="00C83CDF">
                    <w:rPr>
                      <w:color w:val="002060"/>
                    </w:rPr>
                    <w:t>(1) - disputata il 12/10/2025</w:t>
                  </w:r>
                </w:p>
              </w:tc>
            </w:tr>
          </w:tbl>
          <w:p w14:paraId="30E8D28E" w14:textId="77777777" w:rsidR="003018EA" w:rsidRPr="00C83CDF" w:rsidRDefault="003018EA" w:rsidP="003E46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18EA" w:rsidRPr="00C83CDF" w14:paraId="7C82A5D2" w14:textId="77777777" w:rsidTr="003E4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25924" w14:textId="77777777" w:rsidR="003018EA" w:rsidRPr="00C83CDF" w:rsidRDefault="003018EA" w:rsidP="003E46CF">
                  <w:pPr>
                    <w:pStyle w:val="headertabella0"/>
                    <w:rPr>
                      <w:color w:val="002060"/>
                    </w:rPr>
                  </w:pPr>
                  <w:r w:rsidRPr="00C83CDF">
                    <w:rPr>
                      <w:color w:val="002060"/>
                    </w:rPr>
                    <w:t>GIRONE B - 3 Giornata - A</w:t>
                  </w:r>
                </w:p>
              </w:tc>
            </w:tr>
            <w:tr w:rsidR="003018EA" w:rsidRPr="00C83CDF" w14:paraId="639FEF24" w14:textId="77777777" w:rsidTr="003E4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207149" w14:textId="77777777" w:rsidR="003018EA" w:rsidRPr="00C83CDF" w:rsidRDefault="003018EA" w:rsidP="003E46CF">
                  <w:pPr>
                    <w:pStyle w:val="rowtabella0"/>
                    <w:rPr>
                      <w:color w:val="002060"/>
                    </w:rPr>
                  </w:pPr>
                  <w:r w:rsidRPr="00C83CDF">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6CB11" w14:textId="77777777" w:rsidR="003018EA" w:rsidRPr="00C83CDF" w:rsidRDefault="003018EA" w:rsidP="003E46CF">
                  <w:pPr>
                    <w:pStyle w:val="rowtabella0"/>
                    <w:rPr>
                      <w:color w:val="002060"/>
                    </w:rPr>
                  </w:pPr>
                  <w:r w:rsidRPr="00C83CDF">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94B4E" w14:textId="77777777" w:rsidR="003018EA" w:rsidRPr="00C83CDF" w:rsidRDefault="003018EA" w:rsidP="003E46CF">
                  <w:pPr>
                    <w:pStyle w:val="rowtabella0"/>
                    <w:jc w:val="center"/>
                    <w:rPr>
                      <w:color w:val="002060"/>
                    </w:rPr>
                  </w:pPr>
                  <w:r w:rsidRPr="00C83CDF">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ABA09" w14:textId="77777777" w:rsidR="003018EA" w:rsidRPr="00C83CDF" w:rsidRDefault="003018EA" w:rsidP="003E46CF">
                  <w:pPr>
                    <w:pStyle w:val="rowtabella0"/>
                    <w:jc w:val="center"/>
                    <w:rPr>
                      <w:color w:val="002060"/>
                    </w:rPr>
                  </w:pPr>
                  <w:r w:rsidRPr="00C83CDF">
                    <w:rPr>
                      <w:color w:val="002060"/>
                    </w:rPr>
                    <w:t> </w:t>
                  </w:r>
                </w:p>
              </w:tc>
            </w:tr>
            <w:tr w:rsidR="003018EA" w:rsidRPr="00C83CDF" w14:paraId="2A269E71"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A62C4C" w14:textId="77777777" w:rsidR="003018EA" w:rsidRPr="00C83CDF" w:rsidRDefault="003018EA" w:rsidP="003E46CF">
                  <w:pPr>
                    <w:pStyle w:val="rowtabella0"/>
                    <w:rPr>
                      <w:color w:val="002060"/>
                    </w:rPr>
                  </w:pPr>
                  <w:r w:rsidRPr="00C83CDF">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FE0885" w14:textId="77777777" w:rsidR="003018EA" w:rsidRPr="00C83CDF" w:rsidRDefault="003018EA" w:rsidP="003E46CF">
                  <w:pPr>
                    <w:pStyle w:val="rowtabella0"/>
                    <w:rPr>
                      <w:color w:val="002060"/>
                    </w:rPr>
                  </w:pPr>
                  <w:r w:rsidRPr="00C83CDF">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99B6E7" w14:textId="77777777" w:rsidR="003018EA" w:rsidRPr="00C83CDF" w:rsidRDefault="003018EA" w:rsidP="003E46CF">
                  <w:pPr>
                    <w:pStyle w:val="rowtabella0"/>
                    <w:jc w:val="center"/>
                    <w:rPr>
                      <w:color w:val="002060"/>
                    </w:rPr>
                  </w:pPr>
                  <w:r w:rsidRPr="00C83CD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0A7491" w14:textId="77777777" w:rsidR="003018EA" w:rsidRPr="00C83CDF" w:rsidRDefault="003018EA" w:rsidP="003E46CF">
                  <w:pPr>
                    <w:pStyle w:val="rowtabella0"/>
                    <w:jc w:val="center"/>
                    <w:rPr>
                      <w:color w:val="002060"/>
                    </w:rPr>
                  </w:pPr>
                  <w:r w:rsidRPr="00C83CDF">
                    <w:rPr>
                      <w:color w:val="002060"/>
                    </w:rPr>
                    <w:t> </w:t>
                  </w:r>
                </w:p>
              </w:tc>
            </w:tr>
            <w:tr w:rsidR="003018EA" w:rsidRPr="00C83CDF" w14:paraId="556AC3C4"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991EA2" w14:textId="77777777" w:rsidR="003018EA" w:rsidRPr="00C83CDF" w:rsidRDefault="003018EA" w:rsidP="003E46CF">
                  <w:pPr>
                    <w:pStyle w:val="rowtabella0"/>
                    <w:rPr>
                      <w:color w:val="002060"/>
                    </w:rPr>
                  </w:pPr>
                  <w:r w:rsidRPr="00C83CDF">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38EE90" w14:textId="77777777" w:rsidR="003018EA" w:rsidRPr="00C83CDF" w:rsidRDefault="003018EA" w:rsidP="003E46CF">
                  <w:pPr>
                    <w:pStyle w:val="rowtabella0"/>
                    <w:rPr>
                      <w:color w:val="002060"/>
                    </w:rPr>
                  </w:pPr>
                  <w:r w:rsidRPr="00C83CDF">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24EF9E" w14:textId="77777777" w:rsidR="003018EA" w:rsidRPr="00C83CDF" w:rsidRDefault="003018EA" w:rsidP="003E46CF">
                  <w:pPr>
                    <w:pStyle w:val="rowtabella0"/>
                    <w:jc w:val="center"/>
                    <w:rPr>
                      <w:color w:val="002060"/>
                    </w:rPr>
                  </w:pPr>
                  <w:r w:rsidRPr="00C83CDF">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094A0D" w14:textId="77777777" w:rsidR="003018EA" w:rsidRPr="00C83CDF" w:rsidRDefault="003018EA" w:rsidP="003E46CF">
                  <w:pPr>
                    <w:pStyle w:val="rowtabella0"/>
                    <w:jc w:val="center"/>
                    <w:rPr>
                      <w:color w:val="002060"/>
                    </w:rPr>
                  </w:pPr>
                  <w:r w:rsidRPr="00C83CDF">
                    <w:rPr>
                      <w:color w:val="002060"/>
                    </w:rPr>
                    <w:t> </w:t>
                  </w:r>
                </w:p>
              </w:tc>
            </w:tr>
            <w:tr w:rsidR="003018EA" w:rsidRPr="00C83CDF" w14:paraId="083D46D8"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E51762" w14:textId="77777777" w:rsidR="003018EA" w:rsidRPr="00C83CDF" w:rsidRDefault="003018EA" w:rsidP="003E46CF">
                  <w:pPr>
                    <w:pStyle w:val="rowtabella0"/>
                    <w:rPr>
                      <w:color w:val="002060"/>
                    </w:rPr>
                  </w:pPr>
                  <w:r w:rsidRPr="00C83CDF">
                    <w:rPr>
                      <w:color w:val="002060"/>
                    </w:rPr>
                    <w:t>(2) 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BEFAFF" w14:textId="77777777" w:rsidR="003018EA" w:rsidRPr="00C83CDF" w:rsidRDefault="003018EA" w:rsidP="003E46CF">
                  <w:pPr>
                    <w:pStyle w:val="rowtabella0"/>
                    <w:rPr>
                      <w:color w:val="002060"/>
                    </w:rPr>
                  </w:pPr>
                  <w:r w:rsidRPr="00C83CDF">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AFCDCC" w14:textId="77777777" w:rsidR="003018EA" w:rsidRPr="00C83CDF" w:rsidRDefault="003018EA" w:rsidP="003E46CF">
                  <w:pPr>
                    <w:pStyle w:val="rowtabella0"/>
                    <w:jc w:val="center"/>
                    <w:rPr>
                      <w:color w:val="002060"/>
                    </w:rPr>
                  </w:pPr>
                  <w:r w:rsidRPr="00C83CDF">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76D7B0" w14:textId="77777777" w:rsidR="003018EA" w:rsidRPr="00C83CDF" w:rsidRDefault="003018EA" w:rsidP="003E46CF">
                  <w:pPr>
                    <w:pStyle w:val="rowtabella0"/>
                    <w:jc w:val="center"/>
                    <w:rPr>
                      <w:color w:val="002060"/>
                    </w:rPr>
                  </w:pPr>
                  <w:r w:rsidRPr="00C83CDF">
                    <w:rPr>
                      <w:color w:val="002060"/>
                    </w:rPr>
                    <w:t> </w:t>
                  </w:r>
                </w:p>
              </w:tc>
            </w:tr>
            <w:tr w:rsidR="003018EA" w:rsidRPr="00C83CDF" w14:paraId="145AF8A4" w14:textId="77777777" w:rsidTr="003E4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D38005" w14:textId="77777777" w:rsidR="003018EA" w:rsidRPr="00C83CDF" w:rsidRDefault="003018EA" w:rsidP="003E46CF">
                  <w:pPr>
                    <w:pStyle w:val="rowtabella0"/>
                    <w:rPr>
                      <w:color w:val="002060"/>
                    </w:rPr>
                  </w:pPr>
                  <w:r w:rsidRPr="00C83CDF">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E31876" w14:textId="77777777" w:rsidR="003018EA" w:rsidRPr="00C83CDF" w:rsidRDefault="003018EA" w:rsidP="003E46CF">
                  <w:pPr>
                    <w:pStyle w:val="rowtabella0"/>
                    <w:rPr>
                      <w:color w:val="002060"/>
                    </w:rPr>
                  </w:pPr>
                  <w:r w:rsidRPr="00C83CDF">
                    <w:rPr>
                      <w:color w:val="002060"/>
                    </w:rPr>
                    <w:t>- PASTADICAMERINO GAGLIOLE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2E15C6" w14:textId="77777777" w:rsidR="003018EA" w:rsidRPr="00C83CDF" w:rsidRDefault="003018EA" w:rsidP="003E46CF">
                  <w:pPr>
                    <w:pStyle w:val="rowtabella0"/>
                    <w:jc w:val="center"/>
                    <w:rPr>
                      <w:color w:val="002060"/>
                    </w:rPr>
                  </w:pPr>
                  <w:r w:rsidRPr="00C83CDF">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061B87" w14:textId="77777777" w:rsidR="003018EA" w:rsidRPr="00C83CDF" w:rsidRDefault="003018EA" w:rsidP="003E46CF">
                  <w:pPr>
                    <w:pStyle w:val="rowtabella0"/>
                    <w:jc w:val="center"/>
                    <w:rPr>
                      <w:color w:val="002060"/>
                    </w:rPr>
                  </w:pPr>
                  <w:r w:rsidRPr="00C83CDF">
                    <w:rPr>
                      <w:color w:val="002060"/>
                    </w:rPr>
                    <w:t> </w:t>
                  </w:r>
                </w:p>
              </w:tc>
            </w:tr>
            <w:tr w:rsidR="003018EA" w:rsidRPr="00C83CDF" w14:paraId="12D6866E" w14:textId="77777777" w:rsidTr="003E4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0162F4" w14:textId="77777777" w:rsidR="003018EA" w:rsidRPr="00C83CDF" w:rsidRDefault="003018EA" w:rsidP="003E46CF">
                  <w:pPr>
                    <w:pStyle w:val="rowtabella0"/>
                    <w:rPr>
                      <w:color w:val="002060"/>
                    </w:rPr>
                  </w:pPr>
                  <w:r w:rsidRPr="00C83CDF">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DE709" w14:textId="77777777" w:rsidR="003018EA" w:rsidRPr="00C83CDF" w:rsidRDefault="003018EA" w:rsidP="003E46CF">
                  <w:pPr>
                    <w:pStyle w:val="rowtabella0"/>
                    <w:rPr>
                      <w:color w:val="002060"/>
                    </w:rPr>
                  </w:pPr>
                  <w:r w:rsidRPr="00C83CDF">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5072F" w14:textId="77777777" w:rsidR="003018EA" w:rsidRPr="00C83CDF" w:rsidRDefault="003018EA" w:rsidP="003E46CF">
                  <w:pPr>
                    <w:pStyle w:val="rowtabella0"/>
                    <w:jc w:val="center"/>
                    <w:rPr>
                      <w:color w:val="002060"/>
                    </w:rPr>
                  </w:pPr>
                  <w:r w:rsidRPr="00C83CDF">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15CEC" w14:textId="77777777" w:rsidR="003018EA" w:rsidRPr="00C83CDF" w:rsidRDefault="003018EA" w:rsidP="003E46CF">
                  <w:pPr>
                    <w:pStyle w:val="rowtabella0"/>
                    <w:jc w:val="center"/>
                    <w:rPr>
                      <w:color w:val="002060"/>
                    </w:rPr>
                  </w:pPr>
                  <w:r w:rsidRPr="00C83CDF">
                    <w:rPr>
                      <w:color w:val="002060"/>
                    </w:rPr>
                    <w:t> </w:t>
                  </w:r>
                </w:p>
              </w:tc>
            </w:tr>
            <w:tr w:rsidR="003018EA" w:rsidRPr="00C83CDF" w14:paraId="6FCC9AD2"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4AEFE262" w14:textId="77777777" w:rsidR="003018EA" w:rsidRPr="00C83CDF" w:rsidRDefault="003018EA" w:rsidP="003E46CF">
                  <w:pPr>
                    <w:pStyle w:val="rowtabella0"/>
                    <w:rPr>
                      <w:color w:val="002060"/>
                    </w:rPr>
                  </w:pPr>
                  <w:r w:rsidRPr="00C83CDF">
                    <w:rPr>
                      <w:color w:val="002060"/>
                    </w:rPr>
                    <w:t>(1) - disputata il 12/10/2025</w:t>
                  </w:r>
                </w:p>
              </w:tc>
            </w:tr>
            <w:tr w:rsidR="003018EA" w:rsidRPr="00C83CDF" w14:paraId="4ED8BC3F" w14:textId="77777777" w:rsidTr="003E46CF">
              <w:tc>
                <w:tcPr>
                  <w:tcW w:w="4700" w:type="dxa"/>
                  <w:gridSpan w:val="4"/>
                  <w:tcBorders>
                    <w:top w:val="nil"/>
                    <w:left w:val="nil"/>
                    <w:bottom w:val="nil"/>
                    <w:right w:val="nil"/>
                  </w:tcBorders>
                  <w:tcMar>
                    <w:top w:w="20" w:type="dxa"/>
                    <w:left w:w="20" w:type="dxa"/>
                    <w:bottom w:w="20" w:type="dxa"/>
                    <w:right w:w="20" w:type="dxa"/>
                  </w:tcMar>
                  <w:vAlign w:val="center"/>
                  <w:hideMark/>
                </w:tcPr>
                <w:p w14:paraId="175C6699" w14:textId="77777777" w:rsidR="003018EA" w:rsidRPr="00C83CDF" w:rsidRDefault="003018EA" w:rsidP="003E46CF">
                  <w:pPr>
                    <w:pStyle w:val="rowtabella0"/>
                    <w:rPr>
                      <w:color w:val="002060"/>
                    </w:rPr>
                  </w:pPr>
                  <w:r w:rsidRPr="00C83CDF">
                    <w:rPr>
                      <w:color w:val="002060"/>
                    </w:rPr>
                    <w:t>(2) - disputata il 09/10/2025</w:t>
                  </w:r>
                </w:p>
              </w:tc>
            </w:tr>
          </w:tbl>
          <w:p w14:paraId="6BBA8D5B" w14:textId="77777777" w:rsidR="003018EA" w:rsidRPr="00C83CDF" w:rsidRDefault="003018EA" w:rsidP="003E46CF">
            <w:pPr>
              <w:rPr>
                <w:color w:val="002060"/>
              </w:rPr>
            </w:pPr>
          </w:p>
        </w:tc>
      </w:tr>
    </w:tbl>
    <w:p w14:paraId="6B0082A7" w14:textId="77777777" w:rsidR="003018EA" w:rsidRPr="00C83CDF" w:rsidRDefault="003018EA" w:rsidP="003018EA">
      <w:pPr>
        <w:pStyle w:val="breakline"/>
        <w:rPr>
          <w:rFonts w:eastAsiaTheme="minorEastAsia"/>
          <w:color w:val="002060"/>
        </w:rPr>
      </w:pPr>
    </w:p>
    <w:p w14:paraId="0DA133D6" w14:textId="77777777" w:rsidR="003018EA" w:rsidRPr="00C83CDF" w:rsidRDefault="003018EA" w:rsidP="003018EA">
      <w:pPr>
        <w:pStyle w:val="breakline"/>
        <w:rPr>
          <w:color w:val="002060"/>
        </w:rPr>
      </w:pPr>
    </w:p>
    <w:p w14:paraId="7C4E5342" w14:textId="77777777" w:rsidR="003018EA" w:rsidRPr="00C83CDF" w:rsidRDefault="003018EA" w:rsidP="003018EA">
      <w:pPr>
        <w:pStyle w:val="titoloprinc0"/>
        <w:rPr>
          <w:color w:val="002060"/>
        </w:rPr>
      </w:pPr>
      <w:r w:rsidRPr="00C83CDF">
        <w:rPr>
          <w:color w:val="002060"/>
        </w:rPr>
        <w:t>GIUDICE SPORTIVO</w:t>
      </w:r>
    </w:p>
    <w:p w14:paraId="63DD05DB" w14:textId="77777777" w:rsidR="003018EA" w:rsidRPr="00C83CDF" w:rsidRDefault="003018EA" w:rsidP="003018EA">
      <w:pPr>
        <w:pStyle w:val="diffida"/>
        <w:rPr>
          <w:color w:val="002060"/>
        </w:rPr>
      </w:pPr>
      <w:r w:rsidRPr="00C83CDF">
        <w:rPr>
          <w:color w:val="002060"/>
        </w:rPr>
        <w:t>Il Giudice Sportivo Avv. Agnese Lazzaretti, con l'assistenza del Segretario Angelo Castellana, nella seduta del 15/10/2025, ha adottato le decisioni che di seguito integralmente si riportano:</w:t>
      </w:r>
    </w:p>
    <w:p w14:paraId="31369E91" w14:textId="77777777" w:rsidR="003018EA" w:rsidRPr="00C83CDF" w:rsidRDefault="003018EA" w:rsidP="003018EA">
      <w:pPr>
        <w:pStyle w:val="titolo10"/>
        <w:rPr>
          <w:color w:val="002060"/>
        </w:rPr>
      </w:pPr>
      <w:r w:rsidRPr="00C83CDF">
        <w:rPr>
          <w:color w:val="002060"/>
        </w:rPr>
        <w:t xml:space="preserve">GARE DEL 11/10/2025 </w:t>
      </w:r>
    </w:p>
    <w:p w14:paraId="176DEBC2" w14:textId="77777777" w:rsidR="003018EA" w:rsidRPr="00C83CDF" w:rsidRDefault="003018EA" w:rsidP="003018EA">
      <w:pPr>
        <w:pStyle w:val="titolo7a"/>
        <w:rPr>
          <w:color w:val="002060"/>
        </w:rPr>
      </w:pPr>
      <w:r w:rsidRPr="00C83CDF">
        <w:rPr>
          <w:color w:val="002060"/>
        </w:rPr>
        <w:t xml:space="preserve">PROVVEDIMENTI DISCIPLINARI </w:t>
      </w:r>
    </w:p>
    <w:p w14:paraId="6EFA251A"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0D6E360F" w14:textId="77777777" w:rsidR="003018EA" w:rsidRPr="00C83CDF" w:rsidRDefault="003018EA" w:rsidP="003018EA">
      <w:pPr>
        <w:pStyle w:val="titolo30"/>
        <w:rPr>
          <w:color w:val="002060"/>
        </w:rPr>
      </w:pPr>
      <w:r w:rsidRPr="00C83CDF">
        <w:rPr>
          <w:color w:val="002060"/>
        </w:rPr>
        <w:t xml:space="preserve">CALCIATORI NON ESPULSI </w:t>
      </w:r>
    </w:p>
    <w:p w14:paraId="581C883B"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5E1A8D58" w14:textId="77777777" w:rsidTr="003E46CF">
        <w:tc>
          <w:tcPr>
            <w:tcW w:w="2200" w:type="dxa"/>
            <w:tcMar>
              <w:top w:w="20" w:type="dxa"/>
              <w:left w:w="20" w:type="dxa"/>
              <w:bottom w:w="20" w:type="dxa"/>
              <w:right w:w="20" w:type="dxa"/>
            </w:tcMar>
            <w:vAlign w:val="center"/>
            <w:hideMark/>
          </w:tcPr>
          <w:p w14:paraId="59A334C5" w14:textId="77777777" w:rsidR="003018EA" w:rsidRPr="00C83CDF" w:rsidRDefault="003018EA" w:rsidP="003E46CF">
            <w:pPr>
              <w:pStyle w:val="movimento"/>
              <w:rPr>
                <w:color w:val="002060"/>
              </w:rPr>
            </w:pPr>
            <w:r w:rsidRPr="00C83CDF">
              <w:rPr>
                <w:color w:val="002060"/>
              </w:rPr>
              <w:t>BAJRAMI ADEM</w:t>
            </w:r>
          </w:p>
        </w:tc>
        <w:tc>
          <w:tcPr>
            <w:tcW w:w="2200" w:type="dxa"/>
            <w:tcMar>
              <w:top w:w="20" w:type="dxa"/>
              <w:left w:w="20" w:type="dxa"/>
              <w:bottom w:w="20" w:type="dxa"/>
              <w:right w:w="20" w:type="dxa"/>
            </w:tcMar>
            <w:vAlign w:val="center"/>
            <w:hideMark/>
          </w:tcPr>
          <w:p w14:paraId="652C54A3" w14:textId="77777777" w:rsidR="003018EA" w:rsidRPr="00C83CDF" w:rsidRDefault="003018EA" w:rsidP="003E46CF">
            <w:pPr>
              <w:pStyle w:val="movimento2"/>
              <w:rPr>
                <w:color w:val="002060"/>
              </w:rPr>
            </w:pPr>
            <w:r w:rsidRPr="00C83CDF">
              <w:rPr>
                <w:color w:val="002060"/>
              </w:rPr>
              <w:t xml:space="preserve">(C.U.S. MACERATA CALCIO A5) </w:t>
            </w:r>
          </w:p>
        </w:tc>
        <w:tc>
          <w:tcPr>
            <w:tcW w:w="800" w:type="dxa"/>
            <w:tcMar>
              <w:top w:w="20" w:type="dxa"/>
              <w:left w:w="20" w:type="dxa"/>
              <w:bottom w:w="20" w:type="dxa"/>
              <w:right w:w="20" w:type="dxa"/>
            </w:tcMar>
            <w:vAlign w:val="center"/>
            <w:hideMark/>
          </w:tcPr>
          <w:p w14:paraId="70B7E0B5"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59346462" w14:textId="77777777" w:rsidR="003018EA" w:rsidRPr="00C83CDF" w:rsidRDefault="003018EA" w:rsidP="003E46CF">
            <w:pPr>
              <w:pStyle w:val="movimento"/>
              <w:rPr>
                <w:color w:val="002060"/>
              </w:rPr>
            </w:pPr>
            <w:r w:rsidRPr="00C83CDF">
              <w:rPr>
                <w:color w:val="002060"/>
              </w:rPr>
              <w:t>STRADA PIETRO</w:t>
            </w:r>
          </w:p>
        </w:tc>
        <w:tc>
          <w:tcPr>
            <w:tcW w:w="2200" w:type="dxa"/>
            <w:tcMar>
              <w:top w:w="20" w:type="dxa"/>
              <w:left w:w="20" w:type="dxa"/>
              <w:bottom w:w="20" w:type="dxa"/>
              <w:right w:w="20" w:type="dxa"/>
            </w:tcMar>
            <w:vAlign w:val="center"/>
            <w:hideMark/>
          </w:tcPr>
          <w:p w14:paraId="49FBDB58" w14:textId="77777777" w:rsidR="003018EA" w:rsidRPr="00C83CDF" w:rsidRDefault="003018EA" w:rsidP="003E46CF">
            <w:pPr>
              <w:pStyle w:val="movimento2"/>
              <w:rPr>
                <w:color w:val="002060"/>
              </w:rPr>
            </w:pPr>
            <w:r w:rsidRPr="00C83CDF">
              <w:rPr>
                <w:color w:val="002060"/>
              </w:rPr>
              <w:t xml:space="preserve">(C.U.S. MACERATA CALCIO A5) </w:t>
            </w:r>
          </w:p>
        </w:tc>
      </w:tr>
      <w:tr w:rsidR="003018EA" w:rsidRPr="00C83CDF" w14:paraId="427188FA" w14:textId="77777777" w:rsidTr="003E46CF">
        <w:tc>
          <w:tcPr>
            <w:tcW w:w="2200" w:type="dxa"/>
            <w:tcMar>
              <w:top w:w="20" w:type="dxa"/>
              <w:left w:w="20" w:type="dxa"/>
              <w:bottom w:w="20" w:type="dxa"/>
              <w:right w:w="20" w:type="dxa"/>
            </w:tcMar>
            <w:vAlign w:val="center"/>
            <w:hideMark/>
          </w:tcPr>
          <w:p w14:paraId="3BAD42A9" w14:textId="77777777" w:rsidR="003018EA" w:rsidRPr="00C83CDF" w:rsidRDefault="003018EA" w:rsidP="003E46CF">
            <w:pPr>
              <w:pStyle w:val="movimento"/>
              <w:rPr>
                <w:color w:val="002060"/>
              </w:rPr>
            </w:pPr>
            <w:r w:rsidRPr="00C83CDF">
              <w:rPr>
                <w:color w:val="002060"/>
              </w:rPr>
              <w:t>PASCUCCI ANDREA</w:t>
            </w:r>
          </w:p>
        </w:tc>
        <w:tc>
          <w:tcPr>
            <w:tcW w:w="2200" w:type="dxa"/>
            <w:tcMar>
              <w:top w:w="20" w:type="dxa"/>
              <w:left w:w="20" w:type="dxa"/>
              <w:bottom w:w="20" w:type="dxa"/>
              <w:right w:w="20" w:type="dxa"/>
            </w:tcMar>
            <w:vAlign w:val="center"/>
            <w:hideMark/>
          </w:tcPr>
          <w:p w14:paraId="00E31122" w14:textId="77777777" w:rsidR="003018EA" w:rsidRPr="00C83CDF" w:rsidRDefault="003018EA" w:rsidP="003E46CF">
            <w:pPr>
              <w:pStyle w:val="movimento2"/>
              <w:rPr>
                <w:color w:val="002060"/>
              </w:rPr>
            </w:pPr>
            <w:r w:rsidRPr="00C83CDF">
              <w:rPr>
                <w:color w:val="002060"/>
              </w:rPr>
              <w:t xml:space="preserve">(CANTINE RIUNITE CSI) </w:t>
            </w:r>
          </w:p>
        </w:tc>
        <w:tc>
          <w:tcPr>
            <w:tcW w:w="800" w:type="dxa"/>
            <w:tcMar>
              <w:top w:w="20" w:type="dxa"/>
              <w:left w:w="20" w:type="dxa"/>
              <w:bottom w:w="20" w:type="dxa"/>
              <w:right w:w="20" w:type="dxa"/>
            </w:tcMar>
            <w:vAlign w:val="center"/>
            <w:hideMark/>
          </w:tcPr>
          <w:p w14:paraId="2215009F"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AC5A13E" w14:textId="77777777" w:rsidR="003018EA" w:rsidRPr="00C83CDF" w:rsidRDefault="003018EA" w:rsidP="003E46CF">
            <w:pPr>
              <w:pStyle w:val="movimento"/>
              <w:rPr>
                <w:color w:val="002060"/>
              </w:rPr>
            </w:pPr>
            <w:r w:rsidRPr="00C83CDF">
              <w:rPr>
                <w:color w:val="002060"/>
              </w:rPr>
              <w:t>ZAMPONI GIORGIO</w:t>
            </w:r>
          </w:p>
        </w:tc>
        <w:tc>
          <w:tcPr>
            <w:tcW w:w="2200" w:type="dxa"/>
            <w:tcMar>
              <w:top w:w="20" w:type="dxa"/>
              <w:left w:w="20" w:type="dxa"/>
              <w:bottom w:w="20" w:type="dxa"/>
              <w:right w:w="20" w:type="dxa"/>
            </w:tcMar>
            <w:vAlign w:val="center"/>
            <w:hideMark/>
          </w:tcPr>
          <w:p w14:paraId="2AC77F76" w14:textId="77777777" w:rsidR="003018EA" w:rsidRPr="00C83CDF" w:rsidRDefault="003018EA" w:rsidP="003E46CF">
            <w:pPr>
              <w:pStyle w:val="movimento2"/>
              <w:rPr>
                <w:color w:val="002060"/>
              </w:rPr>
            </w:pPr>
            <w:r w:rsidRPr="00C83CDF">
              <w:rPr>
                <w:color w:val="002060"/>
              </w:rPr>
              <w:t xml:space="preserve">(CANTINE RIUNITE CSI) </w:t>
            </w:r>
          </w:p>
        </w:tc>
      </w:tr>
      <w:tr w:rsidR="003018EA" w:rsidRPr="00C83CDF" w14:paraId="20B76104" w14:textId="77777777" w:rsidTr="003E46CF">
        <w:tc>
          <w:tcPr>
            <w:tcW w:w="2200" w:type="dxa"/>
            <w:tcMar>
              <w:top w:w="20" w:type="dxa"/>
              <w:left w:w="20" w:type="dxa"/>
              <w:bottom w:w="20" w:type="dxa"/>
              <w:right w:w="20" w:type="dxa"/>
            </w:tcMar>
            <w:vAlign w:val="center"/>
            <w:hideMark/>
          </w:tcPr>
          <w:p w14:paraId="18A0BC5F" w14:textId="77777777" w:rsidR="003018EA" w:rsidRPr="00C83CDF" w:rsidRDefault="003018EA" w:rsidP="003E46CF">
            <w:pPr>
              <w:pStyle w:val="movimento"/>
              <w:rPr>
                <w:color w:val="002060"/>
              </w:rPr>
            </w:pPr>
            <w:r w:rsidRPr="00C83CDF">
              <w:rPr>
                <w:color w:val="002060"/>
              </w:rPr>
              <w:t>KHAYAT ODAY</w:t>
            </w:r>
          </w:p>
        </w:tc>
        <w:tc>
          <w:tcPr>
            <w:tcW w:w="2200" w:type="dxa"/>
            <w:tcMar>
              <w:top w:w="20" w:type="dxa"/>
              <w:left w:w="20" w:type="dxa"/>
              <w:bottom w:w="20" w:type="dxa"/>
              <w:right w:w="20" w:type="dxa"/>
            </w:tcMar>
            <w:vAlign w:val="center"/>
            <w:hideMark/>
          </w:tcPr>
          <w:p w14:paraId="696746B3" w14:textId="77777777" w:rsidR="003018EA" w:rsidRPr="00C83CDF" w:rsidRDefault="003018EA" w:rsidP="003E46CF">
            <w:pPr>
              <w:pStyle w:val="movimento2"/>
              <w:rPr>
                <w:color w:val="002060"/>
              </w:rPr>
            </w:pPr>
            <w:r w:rsidRPr="00C83CDF">
              <w:rPr>
                <w:color w:val="002060"/>
              </w:rPr>
              <w:t xml:space="preserve">(OSIMO FIVE) </w:t>
            </w:r>
          </w:p>
        </w:tc>
        <w:tc>
          <w:tcPr>
            <w:tcW w:w="800" w:type="dxa"/>
            <w:tcMar>
              <w:top w:w="20" w:type="dxa"/>
              <w:left w:w="20" w:type="dxa"/>
              <w:bottom w:w="20" w:type="dxa"/>
              <w:right w:w="20" w:type="dxa"/>
            </w:tcMar>
            <w:vAlign w:val="center"/>
            <w:hideMark/>
          </w:tcPr>
          <w:p w14:paraId="3A103817"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1B4495E3"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3136DC8A" w14:textId="77777777" w:rsidR="003018EA" w:rsidRPr="00C83CDF" w:rsidRDefault="003018EA" w:rsidP="003E46CF">
            <w:pPr>
              <w:pStyle w:val="movimento2"/>
              <w:rPr>
                <w:color w:val="002060"/>
              </w:rPr>
            </w:pPr>
            <w:r w:rsidRPr="00C83CDF">
              <w:rPr>
                <w:color w:val="002060"/>
              </w:rPr>
              <w:t> </w:t>
            </w:r>
          </w:p>
        </w:tc>
      </w:tr>
    </w:tbl>
    <w:p w14:paraId="3611A9D9" w14:textId="77777777" w:rsidR="003018EA" w:rsidRPr="00C83CDF" w:rsidRDefault="003018EA" w:rsidP="003018EA">
      <w:pPr>
        <w:pStyle w:val="titolo10"/>
        <w:rPr>
          <w:rFonts w:eastAsiaTheme="minorEastAsia"/>
          <w:color w:val="002060"/>
        </w:rPr>
      </w:pPr>
      <w:r w:rsidRPr="00C83CDF">
        <w:rPr>
          <w:color w:val="002060"/>
        </w:rPr>
        <w:t xml:space="preserve">GARE DEL 12/10/2025 </w:t>
      </w:r>
    </w:p>
    <w:p w14:paraId="5EADCA0A" w14:textId="77777777" w:rsidR="003018EA" w:rsidRPr="00C83CDF" w:rsidRDefault="003018EA" w:rsidP="003018EA">
      <w:pPr>
        <w:pStyle w:val="titolo7a"/>
        <w:rPr>
          <w:color w:val="002060"/>
        </w:rPr>
      </w:pPr>
      <w:r w:rsidRPr="00C83CDF">
        <w:rPr>
          <w:color w:val="002060"/>
        </w:rPr>
        <w:t xml:space="preserve">PROVVEDIMENTI DISCIPLINARI </w:t>
      </w:r>
    </w:p>
    <w:p w14:paraId="4C2CC42A" w14:textId="77777777" w:rsidR="003018EA" w:rsidRPr="00C83CDF" w:rsidRDefault="003018EA" w:rsidP="003018EA">
      <w:pPr>
        <w:pStyle w:val="titolo7b0"/>
        <w:rPr>
          <w:color w:val="002060"/>
        </w:rPr>
      </w:pPr>
      <w:r w:rsidRPr="00C83CDF">
        <w:rPr>
          <w:color w:val="002060"/>
        </w:rPr>
        <w:t xml:space="preserve">In base alle risultanze degli atti ufficiali sono state deliberate le seguenti sanzioni disciplinari. </w:t>
      </w:r>
    </w:p>
    <w:p w14:paraId="6C6E53A0" w14:textId="77777777" w:rsidR="003018EA" w:rsidRPr="00C83CDF" w:rsidRDefault="003018EA" w:rsidP="003018EA">
      <w:pPr>
        <w:pStyle w:val="titolo30"/>
        <w:rPr>
          <w:color w:val="002060"/>
        </w:rPr>
      </w:pPr>
      <w:r w:rsidRPr="00C83CDF">
        <w:rPr>
          <w:color w:val="002060"/>
        </w:rPr>
        <w:t xml:space="preserve">CALCIATORI NON ESPULSI </w:t>
      </w:r>
    </w:p>
    <w:p w14:paraId="5F8B0F31" w14:textId="77777777" w:rsidR="003018EA" w:rsidRPr="00C83CDF" w:rsidRDefault="003018EA" w:rsidP="003018EA">
      <w:pPr>
        <w:pStyle w:val="titolo20"/>
        <w:rPr>
          <w:color w:val="002060"/>
        </w:rPr>
      </w:pPr>
      <w:r w:rsidRPr="00C83CD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18EA" w:rsidRPr="00C83CDF" w14:paraId="3AEA26FA" w14:textId="77777777" w:rsidTr="003E46CF">
        <w:tc>
          <w:tcPr>
            <w:tcW w:w="2200" w:type="dxa"/>
            <w:tcMar>
              <w:top w:w="20" w:type="dxa"/>
              <w:left w:w="20" w:type="dxa"/>
              <w:bottom w:w="20" w:type="dxa"/>
              <w:right w:w="20" w:type="dxa"/>
            </w:tcMar>
            <w:vAlign w:val="center"/>
            <w:hideMark/>
          </w:tcPr>
          <w:p w14:paraId="74D2C48E" w14:textId="77777777" w:rsidR="003018EA" w:rsidRPr="00C83CDF" w:rsidRDefault="003018EA" w:rsidP="003E46CF">
            <w:pPr>
              <w:pStyle w:val="movimento"/>
              <w:rPr>
                <w:color w:val="002060"/>
              </w:rPr>
            </w:pPr>
            <w:r w:rsidRPr="00C83CDF">
              <w:rPr>
                <w:color w:val="002060"/>
              </w:rPr>
              <w:t>PIERMARIA SIMONE</w:t>
            </w:r>
          </w:p>
        </w:tc>
        <w:tc>
          <w:tcPr>
            <w:tcW w:w="2200" w:type="dxa"/>
            <w:tcMar>
              <w:top w:w="20" w:type="dxa"/>
              <w:left w:w="20" w:type="dxa"/>
              <w:bottom w:w="20" w:type="dxa"/>
              <w:right w:w="20" w:type="dxa"/>
            </w:tcMar>
            <w:vAlign w:val="center"/>
            <w:hideMark/>
          </w:tcPr>
          <w:p w14:paraId="54CB8228" w14:textId="77777777" w:rsidR="003018EA" w:rsidRPr="00C83CDF" w:rsidRDefault="003018EA" w:rsidP="003E46CF">
            <w:pPr>
              <w:pStyle w:val="movimento2"/>
              <w:rPr>
                <w:color w:val="002060"/>
              </w:rPr>
            </w:pPr>
            <w:r w:rsidRPr="00C83CDF">
              <w:rPr>
                <w:color w:val="002060"/>
              </w:rPr>
              <w:t xml:space="preserve">(ITALSERVICE C5 </w:t>
            </w:r>
            <w:proofErr w:type="gramStart"/>
            <w:r w:rsidRPr="00C83CDF">
              <w:rPr>
                <w:color w:val="002060"/>
              </w:rPr>
              <w:t>SQ.B</w:t>
            </w:r>
            <w:proofErr w:type="gramEnd"/>
            <w:r w:rsidRPr="00C83CDF">
              <w:rPr>
                <w:color w:val="002060"/>
              </w:rPr>
              <w:t xml:space="preserve">) </w:t>
            </w:r>
          </w:p>
        </w:tc>
        <w:tc>
          <w:tcPr>
            <w:tcW w:w="800" w:type="dxa"/>
            <w:tcMar>
              <w:top w:w="20" w:type="dxa"/>
              <w:left w:w="20" w:type="dxa"/>
              <w:bottom w:w="20" w:type="dxa"/>
              <w:right w:w="20" w:type="dxa"/>
            </w:tcMar>
            <w:vAlign w:val="center"/>
            <w:hideMark/>
          </w:tcPr>
          <w:p w14:paraId="1E4D1B10"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F14092F" w14:textId="77777777" w:rsidR="003018EA" w:rsidRPr="00C83CDF" w:rsidRDefault="003018EA" w:rsidP="003E46CF">
            <w:pPr>
              <w:pStyle w:val="movimento"/>
              <w:rPr>
                <w:color w:val="002060"/>
              </w:rPr>
            </w:pPr>
            <w:r w:rsidRPr="00C83CDF">
              <w:rPr>
                <w:color w:val="002060"/>
              </w:rPr>
              <w:t>CRUCIANELLI LUDOVICO</w:t>
            </w:r>
          </w:p>
        </w:tc>
        <w:tc>
          <w:tcPr>
            <w:tcW w:w="2200" w:type="dxa"/>
            <w:tcMar>
              <w:top w:w="20" w:type="dxa"/>
              <w:left w:w="20" w:type="dxa"/>
              <w:bottom w:w="20" w:type="dxa"/>
              <w:right w:w="20" w:type="dxa"/>
            </w:tcMar>
            <w:vAlign w:val="center"/>
            <w:hideMark/>
          </w:tcPr>
          <w:p w14:paraId="0EB117C9" w14:textId="77777777" w:rsidR="003018EA" w:rsidRPr="00C83CDF" w:rsidRDefault="003018EA" w:rsidP="003E46CF">
            <w:pPr>
              <w:pStyle w:val="movimento2"/>
              <w:rPr>
                <w:color w:val="002060"/>
              </w:rPr>
            </w:pPr>
            <w:r w:rsidRPr="00C83CDF">
              <w:rPr>
                <w:color w:val="002060"/>
              </w:rPr>
              <w:t xml:space="preserve">(PASTADICAMERINO GAGLIOLE) </w:t>
            </w:r>
          </w:p>
        </w:tc>
      </w:tr>
      <w:tr w:rsidR="003018EA" w:rsidRPr="00C83CDF" w14:paraId="22DCC61A" w14:textId="77777777" w:rsidTr="003E46CF">
        <w:tc>
          <w:tcPr>
            <w:tcW w:w="2200" w:type="dxa"/>
            <w:tcMar>
              <w:top w:w="20" w:type="dxa"/>
              <w:left w:w="20" w:type="dxa"/>
              <w:bottom w:w="20" w:type="dxa"/>
              <w:right w:w="20" w:type="dxa"/>
            </w:tcMar>
            <w:vAlign w:val="center"/>
            <w:hideMark/>
          </w:tcPr>
          <w:p w14:paraId="43E61E0F" w14:textId="77777777" w:rsidR="003018EA" w:rsidRPr="00C83CDF" w:rsidRDefault="003018EA" w:rsidP="003E46CF">
            <w:pPr>
              <w:pStyle w:val="movimento"/>
              <w:rPr>
                <w:color w:val="002060"/>
              </w:rPr>
            </w:pPr>
            <w:r w:rsidRPr="00C83CDF">
              <w:rPr>
                <w:color w:val="002060"/>
              </w:rPr>
              <w:lastRenderedPageBreak/>
              <w:t>PAOLI LASLO</w:t>
            </w:r>
          </w:p>
        </w:tc>
        <w:tc>
          <w:tcPr>
            <w:tcW w:w="2200" w:type="dxa"/>
            <w:tcMar>
              <w:top w:w="20" w:type="dxa"/>
              <w:left w:w="20" w:type="dxa"/>
              <w:bottom w:w="20" w:type="dxa"/>
              <w:right w:w="20" w:type="dxa"/>
            </w:tcMar>
            <w:vAlign w:val="center"/>
            <w:hideMark/>
          </w:tcPr>
          <w:p w14:paraId="6E1C0C19" w14:textId="77777777" w:rsidR="003018EA" w:rsidRPr="00C83CDF" w:rsidRDefault="003018EA" w:rsidP="003E46CF">
            <w:pPr>
              <w:pStyle w:val="movimento2"/>
              <w:rPr>
                <w:color w:val="002060"/>
              </w:rPr>
            </w:pPr>
            <w:r w:rsidRPr="00C83CDF">
              <w:rPr>
                <w:color w:val="002060"/>
              </w:rPr>
              <w:t xml:space="preserve">(PASTADICAMERINO GAGLIOLE) </w:t>
            </w:r>
          </w:p>
        </w:tc>
        <w:tc>
          <w:tcPr>
            <w:tcW w:w="800" w:type="dxa"/>
            <w:tcMar>
              <w:top w:w="20" w:type="dxa"/>
              <w:left w:w="20" w:type="dxa"/>
              <w:bottom w:w="20" w:type="dxa"/>
              <w:right w:w="20" w:type="dxa"/>
            </w:tcMar>
            <w:vAlign w:val="center"/>
            <w:hideMark/>
          </w:tcPr>
          <w:p w14:paraId="45091571"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08885B5C" w14:textId="77777777" w:rsidR="003018EA" w:rsidRPr="00C83CDF" w:rsidRDefault="003018EA" w:rsidP="003E46CF">
            <w:pPr>
              <w:pStyle w:val="movimento"/>
              <w:rPr>
                <w:color w:val="002060"/>
              </w:rPr>
            </w:pPr>
            <w:r w:rsidRPr="00C83CDF">
              <w:rPr>
                <w:color w:val="002060"/>
              </w:rPr>
              <w:t> </w:t>
            </w:r>
          </w:p>
        </w:tc>
        <w:tc>
          <w:tcPr>
            <w:tcW w:w="2200" w:type="dxa"/>
            <w:tcMar>
              <w:top w:w="20" w:type="dxa"/>
              <w:left w:w="20" w:type="dxa"/>
              <w:bottom w:w="20" w:type="dxa"/>
              <w:right w:w="20" w:type="dxa"/>
            </w:tcMar>
            <w:vAlign w:val="center"/>
            <w:hideMark/>
          </w:tcPr>
          <w:p w14:paraId="72257A96" w14:textId="77777777" w:rsidR="003018EA" w:rsidRPr="00C83CDF" w:rsidRDefault="003018EA" w:rsidP="003E46CF">
            <w:pPr>
              <w:pStyle w:val="movimento2"/>
              <w:rPr>
                <w:color w:val="002060"/>
              </w:rPr>
            </w:pPr>
            <w:r w:rsidRPr="00C83CDF">
              <w:rPr>
                <w:color w:val="002060"/>
              </w:rPr>
              <w:t> </w:t>
            </w:r>
          </w:p>
        </w:tc>
      </w:tr>
    </w:tbl>
    <w:p w14:paraId="0AA8A5CC" w14:textId="77777777" w:rsidR="003018EA" w:rsidRDefault="003018EA" w:rsidP="003018EA">
      <w:pPr>
        <w:pStyle w:val="breakline"/>
        <w:rPr>
          <w:color w:val="002060"/>
        </w:rPr>
      </w:pPr>
    </w:p>
    <w:p w14:paraId="02ED2821" w14:textId="77777777" w:rsidR="003018EA" w:rsidRPr="00BD581B" w:rsidRDefault="003018EA" w:rsidP="003018E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F29231F" w14:textId="77777777" w:rsidR="003018EA" w:rsidRPr="00BD581B" w:rsidRDefault="003018EA" w:rsidP="003018E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83551C0" w14:textId="77777777" w:rsidR="003018EA" w:rsidRPr="00C83CDF" w:rsidRDefault="003018EA" w:rsidP="003018EA">
      <w:pPr>
        <w:pStyle w:val="breakline"/>
        <w:rPr>
          <w:rFonts w:eastAsiaTheme="minorEastAsia"/>
          <w:color w:val="002060"/>
        </w:rPr>
      </w:pPr>
    </w:p>
    <w:p w14:paraId="408E1C66" w14:textId="77777777" w:rsidR="003018EA" w:rsidRPr="00C83CDF" w:rsidRDefault="003018EA" w:rsidP="003018EA">
      <w:pPr>
        <w:pStyle w:val="titoloprinc0"/>
        <w:rPr>
          <w:color w:val="002060"/>
        </w:rPr>
      </w:pPr>
      <w:r w:rsidRPr="00C83CDF">
        <w:rPr>
          <w:color w:val="002060"/>
        </w:rPr>
        <w:t>CLASSIFICA</w:t>
      </w:r>
    </w:p>
    <w:p w14:paraId="26E4533E" w14:textId="77777777" w:rsidR="003018EA" w:rsidRPr="00C83CDF" w:rsidRDefault="003018EA" w:rsidP="003018EA">
      <w:pPr>
        <w:pStyle w:val="breakline"/>
        <w:rPr>
          <w:color w:val="002060"/>
        </w:rPr>
      </w:pPr>
    </w:p>
    <w:p w14:paraId="205A315D" w14:textId="77777777" w:rsidR="003018EA" w:rsidRPr="00C83CDF" w:rsidRDefault="003018EA" w:rsidP="003018EA">
      <w:pPr>
        <w:pStyle w:val="breakline"/>
        <w:rPr>
          <w:color w:val="002060"/>
        </w:rPr>
      </w:pPr>
    </w:p>
    <w:p w14:paraId="3F248D55" w14:textId="77777777" w:rsidR="003018EA" w:rsidRPr="00C83CDF" w:rsidRDefault="003018EA" w:rsidP="003018EA">
      <w:pPr>
        <w:pStyle w:val="sottotitolocampionato10"/>
        <w:rPr>
          <w:color w:val="002060"/>
        </w:rPr>
      </w:pPr>
      <w:r w:rsidRPr="00C83CD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25D2FAEF"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ED9D5"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7A610"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A53A8"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83570"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6E8A0"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6FAEC"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4FD6F"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B7307"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89601"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F82A0" w14:textId="77777777" w:rsidR="003018EA" w:rsidRPr="00C83CDF" w:rsidRDefault="003018EA" w:rsidP="003E46CF">
            <w:pPr>
              <w:pStyle w:val="headertabella0"/>
              <w:rPr>
                <w:color w:val="002060"/>
              </w:rPr>
            </w:pPr>
            <w:r w:rsidRPr="00C83CDF">
              <w:rPr>
                <w:color w:val="002060"/>
              </w:rPr>
              <w:t>PE</w:t>
            </w:r>
          </w:p>
        </w:tc>
      </w:tr>
      <w:tr w:rsidR="003018EA" w:rsidRPr="00C83CDF" w14:paraId="6C0D8E89"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F16F41" w14:textId="77777777" w:rsidR="003018EA" w:rsidRPr="00C83CDF" w:rsidRDefault="003018EA" w:rsidP="003E46CF">
            <w:pPr>
              <w:pStyle w:val="rowtabella0"/>
              <w:rPr>
                <w:color w:val="002060"/>
              </w:rPr>
            </w:pPr>
            <w:r w:rsidRPr="00C83CD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5CE95"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2E5EC"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66A0"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CE47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6E2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F934"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F41D"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ED86"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2A96" w14:textId="77777777" w:rsidR="003018EA" w:rsidRPr="00C83CDF" w:rsidRDefault="003018EA" w:rsidP="003E46CF">
            <w:pPr>
              <w:pStyle w:val="rowtabella0"/>
              <w:jc w:val="center"/>
              <w:rPr>
                <w:color w:val="002060"/>
              </w:rPr>
            </w:pPr>
            <w:r w:rsidRPr="00C83CDF">
              <w:rPr>
                <w:color w:val="002060"/>
              </w:rPr>
              <w:t>0</w:t>
            </w:r>
          </w:p>
        </w:tc>
      </w:tr>
      <w:tr w:rsidR="003018EA" w:rsidRPr="00C83CDF" w14:paraId="39031C97"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21A00" w14:textId="77777777" w:rsidR="003018EA" w:rsidRPr="00C83CDF" w:rsidRDefault="003018EA" w:rsidP="003E46CF">
            <w:pPr>
              <w:pStyle w:val="rowtabella0"/>
              <w:rPr>
                <w:color w:val="002060"/>
              </w:rPr>
            </w:pPr>
            <w:r w:rsidRPr="00C83CDF">
              <w:rPr>
                <w:color w:val="002060"/>
              </w:rPr>
              <w:t xml:space="preserve">A.S.D. </w:t>
            </w:r>
            <w:proofErr w:type="gramStart"/>
            <w:r w:rsidRPr="00C83CDF">
              <w:rPr>
                <w:color w:val="002060"/>
              </w:rPr>
              <w:t>CITTA</w:t>
            </w:r>
            <w:proofErr w:type="gramEnd"/>
            <w:r w:rsidRPr="00C83CDF">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C5222"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BDE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927F"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FFD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653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0330"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2D37" w14:textId="77777777" w:rsidR="003018EA" w:rsidRPr="00C83CDF" w:rsidRDefault="003018EA" w:rsidP="003E46CF">
            <w:pPr>
              <w:pStyle w:val="rowtabella0"/>
              <w:jc w:val="center"/>
              <w:rPr>
                <w:color w:val="002060"/>
              </w:rPr>
            </w:pPr>
            <w:r w:rsidRPr="00C83C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E7C9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E45A8" w14:textId="77777777" w:rsidR="003018EA" w:rsidRPr="00C83CDF" w:rsidRDefault="003018EA" w:rsidP="003E46CF">
            <w:pPr>
              <w:pStyle w:val="rowtabella0"/>
              <w:jc w:val="center"/>
              <w:rPr>
                <w:color w:val="002060"/>
              </w:rPr>
            </w:pPr>
            <w:r w:rsidRPr="00C83CDF">
              <w:rPr>
                <w:color w:val="002060"/>
              </w:rPr>
              <w:t>0</w:t>
            </w:r>
          </w:p>
        </w:tc>
      </w:tr>
      <w:tr w:rsidR="003018EA" w:rsidRPr="00C83CDF" w14:paraId="13C9A692"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CAF89" w14:textId="77777777" w:rsidR="003018EA" w:rsidRPr="00C83CDF" w:rsidRDefault="003018EA" w:rsidP="003E46CF">
            <w:pPr>
              <w:pStyle w:val="rowtabella0"/>
              <w:rPr>
                <w:color w:val="002060"/>
              </w:rPr>
            </w:pPr>
            <w:r w:rsidRPr="00C83CD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6FD1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7A7B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A850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499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BD6C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81DB"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7CEF"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9B683"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A9B0" w14:textId="77777777" w:rsidR="003018EA" w:rsidRPr="00C83CDF" w:rsidRDefault="003018EA" w:rsidP="003E46CF">
            <w:pPr>
              <w:pStyle w:val="rowtabella0"/>
              <w:jc w:val="center"/>
              <w:rPr>
                <w:color w:val="002060"/>
              </w:rPr>
            </w:pPr>
            <w:r w:rsidRPr="00C83CDF">
              <w:rPr>
                <w:color w:val="002060"/>
              </w:rPr>
              <w:t>0</w:t>
            </w:r>
          </w:p>
        </w:tc>
      </w:tr>
      <w:tr w:rsidR="003018EA" w:rsidRPr="00C83CDF" w14:paraId="2887B438"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7FC84" w14:textId="77777777" w:rsidR="003018EA" w:rsidRPr="00C83CDF" w:rsidRDefault="003018EA" w:rsidP="003E46CF">
            <w:pPr>
              <w:pStyle w:val="rowtabella0"/>
              <w:rPr>
                <w:color w:val="002060"/>
              </w:rPr>
            </w:pPr>
            <w:r w:rsidRPr="00C83CD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F26B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629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87E89"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B4582"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49E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9C79"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B67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758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1DA7D" w14:textId="77777777" w:rsidR="003018EA" w:rsidRPr="00C83CDF" w:rsidRDefault="003018EA" w:rsidP="003E46CF">
            <w:pPr>
              <w:pStyle w:val="rowtabella0"/>
              <w:jc w:val="center"/>
              <w:rPr>
                <w:color w:val="002060"/>
              </w:rPr>
            </w:pPr>
            <w:r w:rsidRPr="00C83CDF">
              <w:rPr>
                <w:color w:val="002060"/>
              </w:rPr>
              <w:t>0</w:t>
            </w:r>
          </w:p>
        </w:tc>
      </w:tr>
      <w:tr w:rsidR="003018EA" w:rsidRPr="00C83CDF" w14:paraId="733052E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994C4" w14:textId="77777777" w:rsidR="003018EA" w:rsidRPr="00C83CDF" w:rsidRDefault="003018EA" w:rsidP="003E46CF">
            <w:pPr>
              <w:pStyle w:val="rowtabella0"/>
              <w:rPr>
                <w:color w:val="002060"/>
              </w:rPr>
            </w:pPr>
            <w:r w:rsidRPr="00C83CDF">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D2DE5"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8C6D"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EA1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72E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267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38A90"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755E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7E5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2CF3" w14:textId="77777777" w:rsidR="003018EA" w:rsidRPr="00C83CDF" w:rsidRDefault="003018EA" w:rsidP="003E46CF">
            <w:pPr>
              <w:pStyle w:val="rowtabella0"/>
              <w:jc w:val="center"/>
              <w:rPr>
                <w:color w:val="002060"/>
              </w:rPr>
            </w:pPr>
            <w:r w:rsidRPr="00C83CDF">
              <w:rPr>
                <w:color w:val="002060"/>
              </w:rPr>
              <w:t>0</w:t>
            </w:r>
          </w:p>
        </w:tc>
      </w:tr>
      <w:tr w:rsidR="003018EA" w:rsidRPr="00C83CDF" w14:paraId="5E7022A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A101D" w14:textId="77777777" w:rsidR="003018EA" w:rsidRPr="00C83CDF" w:rsidRDefault="003018EA" w:rsidP="003E46CF">
            <w:pPr>
              <w:pStyle w:val="rowtabella0"/>
              <w:rPr>
                <w:color w:val="002060"/>
              </w:rPr>
            </w:pPr>
            <w:r w:rsidRPr="00C83CDF">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DD0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6EF3"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4CB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1428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0E951"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38078"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76B3"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9BA7"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21B59" w14:textId="77777777" w:rsidR="003018EA" w:rsidRPr="00C83CDF" w:rsidRDefault="003018EA" w:rsidP="003E46CF">
            <w:pPr>
              <w:pStyle w:val="rowtabella0"/>
              <w:jc w:val="center"/>
              <w:rPr>
                <w:color w:val="002060"/>
              </w:rPr>
            </w:pPr>
            <w:r w:rsidRPr="00C83CDF">
              <w:rPr>
                <w:color w:val="002060"/>
              </w:rPr>
              <w:t>0</w:t>
            </w:r>
          </w:p>
        </w:tc>
      </w:tr>
      <w:tr w:rsidR="003018EA" w:rsidRPr="00C83CDF" w14:paraId="03B2A21B"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F8F6F" w14:textId="77777777" w:rsidR="003018EA" w:rsidRPr="00937240" w:rsidRDefault="003018EA" w:rsidP="003E46CF">
            <w:pPr>
              <w:pStyle w:val="rowtabella0"/>
              <w:rPr>
                <w:color w:val="002060"/>
                <w:lang w:val="es-ES"/>
              </w:rPr>
            </w:pPr>
            <w:r w:rsidRPr="00937240">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527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817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6ABA"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039C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4BFAA"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99DB9"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48831"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8C4D"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5146" w14:textId="77777777" w:rsidR="003018EA" w:rsidRPr="00C83CDF" w:rsidRDefault="003018EA" w:rsidP="003E46CF">
            <w:pPr>
              <w:pStyle w:val="rowtabella0"/>
              <w:jc w:val="center"/>
              <w:rPr>
                <w:color w:val="002060"/>
              </w:rPr>
            </w:pPr>
            <w:r w:rsidRPr="00C83CDF">
              <w:rPr>
                <w:color w:val="002060"/>
              </w:rPr>
              <w:t>0</w:t>
            </w:r>
          </w:p>
        </w:tc>
      </w:tr>
      <w:tr w:rsidR="003018EA" w:rsidRPr="00C83CDF" w14:paraId="0FFCB89F"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197B5" w14:textId="77777777" w:rsidR="003018EA" w:rsidRPr="00C83CDF" w:rsidRDefault="003018EA" w:rsidP="003E46CF">
            <w:pPr>
              <w:pStyle w:val="rowtabella0"/>
              <w:rPr>
                <w:color w:val="002060"/>
              </w:rPr>
            </w:pPr>
            <w:r w:rsidRPr="00C83CD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5F9E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1C9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18DA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916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4CC2"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064A6"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1AAA"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9486"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84F6" w14:textId="77777777" w:rsidR="003018EA" w:rsidRPr="00C83CDF" w:rsidRDefault="003018EA" w:rsidP="003E46CF">
            <w:pPr>
              <w:pStyle w:val="rowtabella0"/>
              <w:jc w:val="center"/>
              <w:rPr>
                <w:color w:val="002060"/>
              </w:rPr>
            </w:pPr>
            <w:r w:rsidRPr="00C83CDF">
              <w:rPr>
                <w:color w:val="002060"/>
              </w:rPr>
              <w:t>0</w:t>
            </w:r>
          </w:p>
        </w:tc>
      </w:tr>
      <w:tr w:rsidR="003018EA" w:rsidRPr="00C83CDF" w14:paraId="244E8D51"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36AED" w14:textId="77777777" w:rsidR="003018EA" w:rsidRPr="00C83CDF" w:rsidRDefault="003018EA" w:rsidP="003E46CF">
            <w:pPr>
              <w:pStyle w:val="rowtabella0"/>
              <w:rPr>
                <w:color w:val="002060"/>
              </w:rPr>
            </w:pPr>
            <w:r w:rsidRPr="00C83CDF">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E4A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5E3DC"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5F2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ABD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525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8BE8"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201E"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FAC3"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D8D8" w14:textId="77777777" w:rsidR="003018EA" w:rsidRPr="00C83CDF" w:rsidRDefault="003018EA" w:rsidP="003E46CF">
            <w:pPr>
              <w:pStyle w:val="rowtabella0"/>
              <w:jc w:val="center"/>
              <w:rPr>
                <w:color w:val="002060"/>
              </w:rPr>
            </w:pPr>
            <w:r w:rsidRPr="00C83CDF">
              <w:rPr>
                <w:color w:val="002060"/>
              </w:rPr>
              <w:t>0</w:t>
            </w:r>
          </w:p>
        </w:tc>
      </w:tr>
      <w:tr w:rsidR="003018EA" w:rsidRPr="00C83CDF" w14:paraId="536A0A7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034C3" w14:textId="77777777" w:rsidR="003018EA" w:rsidRPr="00C83CDF" w:rsidRDefault="003018EA" w:rsidP="003E46CF">
            <w:pPr>
              <w:pStyle w:val="rowtabella0"/>
              <w:rPr>
                <w:color w:val="002060"/>
              </w:rPr>
            </w:pPr>
            <w:proofErr w:type="spellStart"/>
            <w:proofErr w:type="gramStart"/>
            <w:r w:rsidRPr="00C83CDF">
              <w:rPr>
                <w:color w:val="002060"/>
              </w:rPr>
              <w:t>sq.B</w:t>
            </w:r>
            <w:proofErr w:type="spellEnd"/>
            <w:proofErr w:type="gramEnd"/>
            <w:r w:rsidRPr="00C83CDF">
              <w:rPr>
                <w:color w:val="002060"/>
              </w:rPr>
              <w:t xml:space="preserve"> ACSS MONDOLFO C5 </w:t>
            </w:r>
            <w:proofErr w:type="gramStart"/>
            <w:r w:rsidRPr="00C83CDF">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522F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B169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E69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F89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B884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9207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FEA1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8BA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BBCA" w14:textId="77777777" w:rsidR="003018EA" w:rsidRPr="00C83CDF" w:rsidRDefault="003018EA" w:rsidP="003E46CF">
            <w:pPr>
              <w:pStyle w:val="rowtabella0"/>
              <w:jc w:val="center"/>
              <w:rPr>
                <w:color w:val="002060"/>
              </w:rPr>
            </w:pPr>
            <w:r w:rsidRPr="00C83CDF">
              <w:rPr>
                <w:color w:val="002060"/>
              </w:rPr>
              <w:t>0</w:t>
            </w:r>
          </w:p>
        </w:tc>
      </w:tr>
      <w:tr w:rsidR="003018EA" w:rsidRPr="00C83CDF" w14:paraId="4AB38E0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0B8D9" w14:textId="77777777" w:rsidR="003018EA" w:rsidRPr="00C83CDF" w:rsidRDefault="003018EA" w:rsidP="003E46CF">
            <w:pPr>
              <w:pStyle w:val="rowtabella0"/>
              <w:rPr>
                <w:color w:val="002060"/>
              </w:rPr>
            </w:pPr>
            <w:proofErr w:type="spellStart"/>
            <w:r w:rsidRPr="00C83CDF">
              <w:rPr>
                <w:color w:val="002060"/>
              </w:rPr>
              <w:t>sq.C</w:t>
            </w:r>
            <w:proofErr w:type="spellEnd"/>
            <w:r w:rsidRPr="00C83CDF">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01E1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6094"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C9C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1EA7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C341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7290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CC4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498A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34BA" w14:textId="77777777" w:rsidR="003018EA" w:rsidRPr="00C83CDF" w:rsidRDefault="003018EA" w:rsidP="003E46CF">
            <w:pPr>
              <w:pStyle w:val="rowtabella0"/>
              <w:jc w:val="center"/>
              <w:rPr>
                <w:color w:val="002060"/>
              </w:rPr>
            </w:pPr>
            <w:r w:rsidRPr="00C83CDF">
              <w:rPr>
                <w:color w:val="002060"/>
              </w:rPr>
              <w:t>0</w:t>
            </w:r>
          </w:p>
        </w:tc>
      </w:tr>
      <w:tr w:rsidR="003018EA" w:rsidRPr="00C83CDF" w14:paraId="51DD707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D5154" w14:textId="77777777" w:rsidR="003018EA" w:rsidRPr="00C83CDF" w:rsidRDefault="003018EA" w:rsidP="003E46CF">
            <w:pPr>
              <w:pStyle w:val="rowtabella0"/>
              <w:rPr>
                <w:color w:val="002060"/>
              </w:rPr>
            </w:pPr>
            <w:proofErr w:type="spellStart"/>
            <w:proofErr w:type="gramStart"/>
            <w:r w:rsidRPr="00C83CDF">
              <w:rPr>
                <w:color w:val="002060"/>
              </w:rPr>
              <w:t>sq.B</w:t>
            </w:r>
            <w:proofErr w:type="spellEnd"/>
            <w:proofErr w:type="gramEnd"/>
            <w:r w:rsidRPr="00C83CDF">
              <w:rPr>
                <w:color w:val="002060"/>
              </w:rPr>
              <w:t xml:space="preserve"> ITALSERVICE C5 </w:t>
            </w:r>
            <w:proofErr w:type="gramStart"/>
            <w:r w:rsidRPr="00C83CDF">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DDB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81D1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99C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8376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D7D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04C8"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E56E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CB7C"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3FA5" w14:textId="77777777" w:rsidR="003018EA" w:rsidRPr="00C83CDF" w:rsidRDefault="003018EA" w:rsidP="003E46CF">
            <w:pPr>
              <w:pStyle w:val="rowtabella0"/>
              <w:jc w:val="center"/>
              <w:rPr>
                <w:color w:val="002060"/>
              </w:rPr>
            </w:pPr>
            <w:r w:rsidRPr="00C83CDF">
              <w:rPr>
                <w:color w:val="002060"/>
              </w:rPr>
              <w:t>0</w:t>
            </w:r>
          </w:p>
        </w:tc>
      </w:tr>
      <w:tr w:rsidR="003018EA" w:rsidRPr="00C83CDF" w14:paraId="3B3DA79B"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313331" w14:textId="77777777" w:rsidR="003018EA" w:rsidRPr="00C83CDF" w:rsidRDefault="003018EA" w:rsidP="003E46CF">
            <w:pPr>
              <w:pStyle w:val="rowtabella0"/>
              <w:rPr>
                <w:color w:val="002060"/>
              </w:rPr>
            </w:pPr>
            <w:proofErr w:type="spellStart"/>
            <w:proofErr w:type="gramStart"/>
            <w:r w:rsidRPr="00C83CDF">
              <w:rPr>
                <w:color w:val="002060"/>
              </w:rPr>
              <w:t>sq.B</w:t>
            </w:r>
            <w:proofErr w:type="spellEnd"/>
            <w:proofErr w:type="gramEnd"/>
            <w:r w:rsidRPr="00C83CDF">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5B91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A7C7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614FB"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FD80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14C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E64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D130"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0FC66"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FA65A" w14:textId="77777777" w:rsidR="003018EA" w:rsidRPr="00C83CDF" w:rsidRDefault="003018EA" w:rsidP="003E46CF">
            <w:pPr>
              <w:pStyle w:val="rowtabella0"/>
              <w:jc w:val="center"/>
              <w:rPr>
                <w:color w:val="002060"/>
              </w:rPr>
            </w:pPr>
            <w:r w:rsidRPr="00C83CDF">
              <w:rPr>
                <w:color w:val="002060"/>
              </w:rPr>
              <w:t>0</w:t>
            </w:r>
          </w:p>
        </w:tc>
      </w:tr>
    </w:tbl>
    <w:p w14:paraId="4753C824" w14:textId="77777777" w:rsidR="003018EA" w:rsidRPr="00C83CDF" w:rsidRDefault="003018EA" w:rsidP="003018EA">
      <w:pPr>
        <w:pStyle w:val="breakline"/>
        <w:rPr>
          <w:rFonts w:eastAsiaTheme="minorEastAsia"/>
          <w:color w:val="002060"/>
        </w:rPr>
      </w:pPr>
    </w:p>
    <w:p w14:paraId="7431D6F4" w14:textId="77777777" w:rsidR="003018EA" w:rsidRPr="00C83CDF" w:rsidRDefault="003018EA" w:rsidP="003018EA">
      <w:pPr>
        <w:pStyle w:val="breakline"/>
        <w:rPr>
          <w:color w:val="002060"/>
        </w:rPr>
      </w:pPr>
    </w:p>
    <w:p w14:paraId="37105297" w14:textId="77777777" w:rsidR="003018EA" w:rsidRPr="00C83CDF" w:rsidRDefault="003018EA" w:rsidP="003018EA">
      <w:pPr>
        <w:pStyle w:val="sottotitolocampionato10"/>
        <w:rPr>
          <w:color w:val="002060"/>
        </w:rPr>
      </w:pPr>
      <w:r w:rsidRPr="00C83CD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18EA" w:rsidRPr="00C83CDF" w14:paraId="217395B7" w14:textId="77777777" w:rsidTr="003E4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D3FC1" w14:textId="77777777" w:rsidR="003018EA" w:rsidRPr="00C83CDF" w:rsidRDefault="003018EA" w:rsidP="003E46CF">
            <w:pPr>
              <w:pStyle w:val="headertabella0"/>
              <w:rPr>
                <w:color w:val="002060"/>
              </w:rPr>
            </w:pPr>
            <w:r w:rsidRPr="00C83CD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37ADF" w14:textId="77777777" w:rsidR="003018EA" w:rsidRPr="00C83CDF" w:rsidRDefault="003018EA" w:rsidP="003E46CF">
            <w:pPr>
              <w:pStyle w:val="headertabella0"/>
              <w:rPr>
                <w:color w:val="002060"/>
              </w:rPr>
            </w:pPr>
            <w:r w:rsidRPr="00C83CD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D99D9" w14:textId="77777777" w:rsidR="003018EA" w:rsidRPr="00C83CDF" w:rsidRDefault="003018EA" w:rsidP="003E46CF">
            <w:pPr>
              <w:pStyle w:val="headertabella0"/>
              <w:rPr>
                <w:color w:val="002060"/>
              </w:rPr>
            </w:pPr>
            <w:r w:rsidRPr="00C83CD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3F5B1" w14:textId="77777777" w:rsidR="003018EA" w:rsidRPr="00C83CDF" w:rsidRDefault="003018EA" w:rsidP="003E46CF">
            <w:pPr>
              <w:pStyle w:val="headertabella0"/>
              <w:rPr>
                <w:color w:val="002060"/>
              </w:rPr>
            </w:pPr>
            <w:r w:rsidRPr="00C83CD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57BAA" w14:textId="77777777" w:rsidR="003018EA" w:rsidRPr="00C83CDF" w:rsidRDefault="003018EA" w:rsidP="003E46CF">
            <w:pPr>
              <w:pStyle w:val="headertabella0"/>
              <w:rPr>
                <w:color w:val="002060"/>
              </w:rPr>
            </w:pPr>
            <w:r w:rsidRPr="00C83CD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6060B" w14:textId="77777777" w:rsidR="003018EA" w:rsidRPr="00C83CDF" w:rsidRDefault="003018EA" w:rsidP="003E46CF">
            <w:pPr>
              <w:pStyle w:val="headertabella0"/>
              <w:rPr>
                <w:color w:val="002060"/>
              </w:rPr>
            </w:pPr>
            <w:r w:rsidRPr="00C83CD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2B362" w14:textId="77777777" w:rsidR="003018EA" w:rsidRPr="00C83CDF" w:rsidRDefault="003018EA" w:rsidP="003E46CF">
            <w:pPr>
              <w:pStyle w:val="headertabella0"/>
              <w:rPr>
                <w:color w:val="002060"/>
              </w:rPr>
            </w:pPr>
            <w:r w:rsidRPr="00C83CD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872D8" w14:textId="77777777" w:rsidR="003018EA" w:rsidRPr="00C83CDF" w:rsidRDefault="003018EA" w:rsidP="003E46CF">
            <w:pPr>
              <w:pStyle w:val="headertabella0"/>
              <w:rPr>
                <w:color w:val="002060"/>
              </w:rPr>
            </w:pPr>
            <w:r w:rsidRPr="00C83CD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AA3CE" w14:textId="77777777" w:rsidR="003018EA" w:rsidRPr="00C83CDF" w:rsidRDefault="003018EA" w:rsidP="003E46CF">
            <w:pPr>
              <w:pStyle w:val="headertabella0"/>
              <w:rPr>
                <w:color w:val="002060"/>
              </w:rPr>
            </w:pPr>
            <w:r w:rsidRPr="00C83CD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AFFC8" w14:textId="77777777" w:rsidR="003018EA" w:rsidRPr="00C83CDF" w:rsidRDefault="003018EA" w:rsidP="003E46CF">
            <w:pPr>
              <w:pStyle w:val="headertabella0"/>
              <w:rPr>
                <w:color w:val="002060"/>
              </w:rPr>
            </w:pPr>
            <w:r w:rsidRPr="00C83CDF">
              <w:rPr>
                <w:color w:val="002060"/>
              </w:rPr>
              <w:t>PE</w:t>
            </w:r>
          </w:p>
        </w:tc>
      </w:tr>
      <w:tr w:rsidR="003018EA" w:rsidRPr="00C83CDF" w14:paraId="15603B73" w14:textId="77777777" w:rsidTr="003E4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436345" w14:textId="77777777" w:rsidR="003018EA" w:rsidRPr="00C83CDF" w:rsidRDefault="003018EA" w:rsidP="003E46CF">
            <w:pPr>
              <w:pStyle w:val="rowtabella0"/>
              <w:rPr>
                <w:color w:val="002060"/>
              </w:rPr>
            </w:pPr>
            <w:r w:rsidRPr="00C83CDF">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4D72"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E028"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654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38D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76B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0AB2" w14:textId="77777777" w:rsidR="003018EA" w:rsidRPr="00C83CDF" w:rsidRDefault="003018EA" w:rsidP="003E46CF">
            <w:pPr>
              <w:pStyle w:val="rowtabella0"/>
              <w:jc w:val="center"/>
              <w:rPr>
                <w:color w:val="002060"/>
              </w:rPr>
            </w:pPr>
            <w:r w:rsidRPr="00C83CD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41BB0"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24A6"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DBDB" w14:textId="77777777" w:rsidR="003018EA" w:rsidRPr="00C83CDF" w:rsidRDefault="003018EA" w:rsidP="003E46CF">
            <w:pPr>
              <w:pStyle w:val="rowtabella0"/>
              <w:jc w:val="center"/>
              <w:rPr>
                <w:color w:val="002060"/>
              </w:rPr>
            </w:pPr>
            <w:r w:rsidRPr="00C83CDF">
              <w:rPr>
                <w:color w:val="002060"/>
              </w:rPr>
              <w:t>0</w:t>
            </w:r>
          </w:p>
        </w:tc>
      </w:tr>
      <w:tr w:rsidR="003018EA" w:rsidRPr="00C83CDF" w14:paraId="7862D26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56AEB" w14:textId="77777777" w:rsidR="003018EA" w:rsidRPr="00C83CDF" w:rsidRDefault="003018EA" w:rsidP="003E46CF">
            <w:pPr>
              <w:pStyle w:val="rowtabella0"/>
              <w:rPr>
                <w:color w:val="002060"/>
              </w:rPr>
            </w:pPr>
            <w:r w:rsidRPr="00C83CD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7F6E"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C726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ECD2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961F"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1E5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E6B2" w14:textId="77777777" w:rsidR="003018EA" w:rsidRPr="00C83CDF" w:rsidRDefault="003018EA" w:rsidP="003E46CF">
            <w:pPr>
              <w:pStyle w:val="rowtabella0"/>
              <w:jc w:val="center"/>
              <w:rPr>
                <w:color w:val="002060"/>
              </w:rPr>
            </w:pPr>
            <w:r w:rsidRPr="00C83CD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01FBF"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9736" w14:textId="77777777" w:rsidR="003018EA" w:rsidRPr="00C83CDF" w:rsidRDefault="003018EA" w:rsidP="003E46CF">
            <w:pPr>
              <w:pStyle w:val="rowtabella0"/>
              <w:jc w:val="center"/>
              <w:rPr>
                <w:color w:val="002060"/>
              </w:rPr>
            </w:pPr>
            <w:r w:rsidRPr="00C83CD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CEA1" w14:textId="77777777" w:rsidR="003018EA" w:rsidRPr="00C83CDF" w:rsidRDefault="003018EA" w:rsidP="003E46CF">
            <w:pPr>
              <w:pStyle w:val="rowtabella0"/>
              <w:jc w:val="center"/>
              <w:rPr>
                <w:color w:val="002060"/>
              </w:rPr>
            </w:pPr>
            <w:r w:rsidRPr="00C83CDF">
              <w:rPr>
                <w:color w:val="002060"/>
              </w:rPr>
              <w:t>0</w:t>
            </w:r>
          </w:p>
        </w:tc>
      </w:tr>
      <w:tr w:rsidR="003018EA" w:rsidRPr="00C83CDF" w14:paraId="1F6B75A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F7492" w14:textId="77777777" w:rsidR="003018EA" w:rsidRPr="00C83CDF" w:rsidRDefault="003018EA" w:rsidP="003E46CF">
            <w:pPr>
              <w:pStyle w:val="rowtabella0"/>
              <w:rPr>
                <w:color w:val="002060"/>
              </w:rPr>
            </w:pPr>
            <w:r w:rsidRPr="00C83CDF">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7B7EA"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772A9"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6A877"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CCB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B9D7"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1E69" w14:textId="77777777" w:rsidR="003018EA" w:rsidRPr="00C83CDF" w:rsidRDefault="003018EA" w:rsidP="003E46CF">
            <w:pPr>
              <w:pStyle w:val="rowtabella0"/>
              <w:jc w:val="center"/>
              <w:rPr>
                <w:color w:val="002060"/>
              </w:rPr>
            </w:pPr>
            <w:r w:rsidRPr="00C83CD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698D"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2409"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930A1" w14:textId="77777777" w:rsidR="003018EA" w:rsidRPr="00C83CDF" w:rsidRDefault="003018EA" w:rsidP="003E46CF">
            <w:pPr>
              <w:pStyle w:val="rowtabella0"/>
              <w:jc w:val="center"/>
              <w:rPr>
                <w:color w:val="002060"/>
              </w:rPr>
            </w:pPr>
            <w:r w:rsidRPr="00C83CDF">
              <w:rPr>
                <w:color w:val="002060"/>
              </w:rPr>
              <w:t>0</w:t>
            </w:r>
          </w:p>
        </w:tc>
      </w:tr>
      <w:tr w:rsidR="003018EA" w:rsidRPr="00C83CDF" w14:paraId="55E5B854"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CF6A8" w14:textId="77777777" w:rsidR="003018EA" w:rsidRPr="00C83CDF" w:rsidRDefault="003018EA" w:rsidP="003E46CF">
            <w:pPr>
              <w:pStyle w:val="rowtabella0"/>
              <w:rPr>
                <w:color w:val="002060"/>
              </w:rPr>
            </w:pPr>
            <w:r w:rsidRPr="00C83CDF">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8251"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3DDB"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CF1FF"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8BA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01C5"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D1AF" w14:textId="77777777" w:rsidR="003018EA" w:rsidRPr="00C83CDF" w:rsidRDefault="003018EA" w:rsidP="003E46CF">
            <w:pPr>
              <w:pStyle w:val="rowtabella0"/>
              <w:jc w:val="center"/>
              <w:rPr>
                <w:color w:val="002060"/>
              </w:rPr>
            </w:pPr>
            <w:r w:rsidRPr="00C83CD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0EB9"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BBA0"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EE2F6" w14:textId="77777777" w:rsidR="003018EA" w:rsidRPr="00C83CDF" w:rsidRDefault="003018EA" w:rsidP="003E46CF">
            <w:pPr>
              <w:pStyle w:val="rowtabella0"/>
              <w:jc w:val="center"/>
              <w:rPr>
                <w:color w:val="002060"/>
              </w:rPr>
            </w:pPr>
            <w:r w:rsidRPr="00C83CDF">
              <w:rPr>
                <w:color w:val="002060"/>
              </w:rPr>
              <w:t>0</w:t>
            </w:r>
          </w:p>
        </w:tc>
      </w:tr>
      <w:tr w:rsidR="003018EA" w:rsidRPr="00C83CDF" w14:paraId="413D6FA1"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D5ADD" w14:textId="77777777" w:rsidR="003018EA" w:rsidRPr="00C83CDF" w:rsidRDefault="003018EA" w:rsidP="003E46CF">
            <w:pPr>
              <w:pStyle w:val="rowtabella0"/>
              <w:rPr>
                <w:color w:val="002060"/>
              </w:rPr>
            </w:pPr>
            <w:r w:rsidRPr="00C83CD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B3CB"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52E9D"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1BE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F86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996D"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AB8F"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794D"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3251C"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8E78" w14:textId="77777777" w:rsidR="003018EA" w:rsidRPr="00C83CDF" w:rsidRDefault="003018EA" w:rsidP="003E46CF">
            <w:pPr>
              <w:pStyle w:val="rowtabella0"/>
              <w:jc w:val="center"/>
              <w:rPr>
                <w:color w:val="002060"/>
              </w:rPr>
            </w:pPr>
            <w:r w:rsidRPr="00C83CDF">
              <w:rPr>
                <w:color w:val="002060"/>
              </w:rPr>
              <w:t>0</w:t>
            </w:r>
          </w:p>
        </w:tc>
      </w:tr>
      <w:tr w:rsidR="003018EA" w:rsidRPr="00C83CDF" w14:paraId="7BA056F5"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04BC0" w14:textId="77777777" w:rsidR="003018EA" w:rsidRPr="00C83CDF" w:rsidRDefault="003018EA" w:rsidP="003E46CF">
            <w:pPr>
              <w:pStyle w:val="rowtabella0"/>
              <w:rPr>
                <w:color w:val="002060"/>
              </w:rPr>
            </w:pPr>
            <w:r w:rsidRPr="00C83CD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703E7"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D9833"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A9D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4FB6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E0EF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E994" w14:textId="77777777" w:rsidR="003018EA" w:rsidRPr="00C83CDF" w:rsidRDefault="003018EA" w:rsidP="003E46CF">
            <w:pPr>
              <w:pStyle w:val="rowtabella0"/>
              <w:jc w:val="center"/>
              <w:rPr>
                <w:color w:val="002060"/>
              </w:rPr>
            </w:pPr>
            <w:r w:rsidRPr="00C83CD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84D2"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2CA7"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1DDA1" w14:textId="77777777" w:rsidR="003018EA" w:rsidRPr="00C83CDF" w:rsidRDefault="003018EA" w:rsidP="003E46CF">
            <w:pPr>
              <w:pStyle w:val="rowtabella0"/>
              <w:jc w:val="center"/>
              <w:rPr>
                <w:color w:val="002060"/>
              </w:rPr>
            </w:pPr>
            <w:r w:rsidRPr="00C83CDF">
              <w:rPr>
                <w:color w:val="002060"/>
              </w:rPr>
              <w:t>0</w:t>
            </w:r>
          </w:p>
        </w:tc>
      </w:tr>
      <w:tr w:rsidR="003018EA" w:rsidRPr="00C83CDF" w14:paraId="5CA86919"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4DD61" w14:textId="77777777" w:rsidR="003018EA" w:rsidRPr="00C83CDF" w:rsidRDefault="003018EA" w:rsidP="003E46CF">
            <w:pPr>
              <w:pStyle w:val="rowtabella0"/>
              <w:rPr>
                <w:color w:val="002060"/>
              </w:rPr>
            </w:pPr>
            <w:r w:rsidRPr="00C83CD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AD2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78B21"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370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9AD4"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9E32"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9C36" w14:textId="77777777" w:rsidR="003018EA" w:rsidRPr="00C83CDF" w:rsidRDefault="003018EA" w:rsidP="003E46CF">
            <w:pPr>
              <w:pStyle w:val="rowtabella0"/>
              <w:jc w:val="center"/>
              <w:rPr>
                <w:color w:val="002060"/>
              </w:rPr>
            </w:pPr>
            <w:r w:rsidRPr="00C83CD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985D"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4EBF8"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6E2D" w14:textId="77777777" w:rsidR="003018EA" w:rsidRPr="00C83CDF" w:rsidRDefault="003018EA" w:rsidP="003E46CF">
            <w:pPr>
              <w:pStyle w:val="rowtabella0"/>
              <w:jc w:val="center"/>
              <w:rPr>
                <w:color w:val="002060"/>
              </w:rPr>
            </w:pPr>
            <w:r w:rsidRPr="00C83CDF">
              <w:rPr>
                <w:color w:val="002060"/>
              </w:rPr>
              <w:t>0</w:t>
            </w:r>
          </w:p>
        </w:tc>
      </w:tr>
      <w:tr w:rsidR="003018EA" w:rsidRPr="00C83CDF" w14:paraId="4A75F43D"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4B920" w14:textId="77777777" w:rsidR="003018EA" w:rsidRPr="00C83CDF" w:rsidRDefault="003018EA" w:rsidP="003E46CF">
            <w:pPr>
              <w:pStyle w:val="rowtabella0"/>
              <w:rPr>
                <w:color w:val="002060"/>
              </w:rPr>
            </w:pPr>
            <w:r w:rsidRPr="00C83CD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E0A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E6E2B"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443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78C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05E7A"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54A69" w14:textId="77777777" w:rsidR="003018EA" w:rsidRPr="00C83CDF" w:rsidRDefault="003018EA" w:rsidP="003E46CF">
            <w:pPr>
              <w:pStyle w:val="rowtabella0"/>
              <w:jc w:val="center"/>
              <w:rPr>
                <w:color w:val="002060"/>
              </w:rPr>
            </w:pPr>
            <w:r w:rsidRPr="00C83CD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45AB1"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E2CA"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4127C" w14:textId="77777777" w:rsidR="003018EA" w:rsidRPr="00C83CDF" w:rsidRDefault="003018EA" w:rsidP="003E46CF">
            <w:pPr>
              <w:pStyle w:val="rowtabella0"/>
              <w:jc w:val="center"/>
              <w:rPr>
                <w:color w:val="002060"/>
              </w:rPr>
            </w:pPr>
            <w:r w:rsidRPr="00C83CDF">
              <w:rPr>
                <w:color w:val="002060"/>
              </w:rPr>
              <w:t>0</w:t>
            </w:r>
          </w:p>
        </w:tc>
      </w:tr>
      <w:tr w:rsidR="003018EA" w:rsidRPr="00C83CDF" w14:paraId="21B6E384"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7B628" w14:textId="77777777" w:rsidR="003018EA" w:rsidRPr="00C83CDF" w:rsidRDefault="003018EA" w:rsidP="003E46CF">
            <w:pPr>
              <w:pStyle w:val="rowtabella0"/>
              <w:rPr>
                <w:color w:val="002060"/>
              </w:rPr>
            </w:pPr>
            <w:r w:rsidRPr="00C83CD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3E8E2"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A0376"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AC26"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DF09"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1CB6"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2DAF"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7BEC" w14:textId="77777777" w:rsidR="003018EA" w:rsidRPr="00C83CDF" w:rsidRDefault="003018EA" w:rsidP="003E46CF">
            <w:pPr>
              <w:pStyle w:val="rowtabella0"/>
              <w:jc w:val="center"/>
              <w:rPr>
                <w:color w:val="002060"/>
              </w:rPr>
            </w:pPr>
            <w:r w:rsidRPr="00C83CD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5F569"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8D8B" w14:textId="77777777" w:rsidR="003018EA" w:rsidRPr="00C83CDF" w:rsidRDefault="003018EA" w:rsidP="003E46CF">
            <w:pPr>
              <w:pStyle w:val="rowtabella0"/>
              <w:jc w:val="center"/>
              <w:rPr>
                <w:color w:val="002060"/>
              </w:rPr>
            </w:pPr>
            <w:r w:rsidRPr="00C83CDF">
              <w:rPr>
                <w:color w:val="002060"/>
              </w:rPr>
              <w:t>0</w:t>
            </w:r>
          </w:p>
        </w:tc>
      </w:tr>
      <w:tr w:rsidR="003018EA" w:rsidRPr="00C83CDF" w14:paraId="7056531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30684" w14:textId="77777777" w:rsidR="003018EA" w:rsidRPr="00C83CDF" w:rsidRDefault="003018EA" w:rsidP="003E46CF">
            <w:pPr>
              <w:pStyle w:val="rowtabella0"/>
              <w:rPr>
                <w:color w:val="002060"/>
              </w:rPr>
            </w:pPr>
            <w:r w:rsidRPr="00C83CDF">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D94FA"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F5F0"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FEC7B"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DA91"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A2C5"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6551" w14:textId="77777777" w:rsidR="003018EA" w:rsidRPr="00C83CDF" w:rsidRDefault="003018EA" w:rsidP="003E46CF">
            <w:pPr>
              <w:pStyle w:val="rowtabella0"/>
              <w:jc w:val="center"/>
              <w:rPr>
                <w:color w:val="002060"/>
              </w:rPr>
            </w:pPr>
            <w:r w:rsidRPr="00C83CD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90BE" w14:textId="77777777" w:rsidR="003018EA" w:rsidRPr="00C83CDF" w:rsidRDefault="003018EA" w:rsidP="003E46CF">
            <w:pPr>
              <w:pStyle w:val="rowtabella0"/>
              <w:jc w:val="center"/>
              <w:rPr>
                <w:color w:val="002060"/>
              </w:rPr>
            </w:pPr>
            <w:r w:rsidRPr="00C83CD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AB53" w14:textId="77777777" w:rsidR="003018EA" w:rsidRPr="00C83CDF" w:rsidRDefault="003018EA" w:rsidP="003E46CF">
            <w:pPr>
              <w:pStyle w:val="rowtabella0"/>
              <w:jc w:val="center"/>
              <w:rPr>
                <w:color w:val="002060"/>
              </w:rPr>
            </w:pPr>
            <w:r w:rsidRPr="00C83CD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A9B59" w14:textId="77777777" w:rsidR="003018EA" w:rsidRPr="00C83CDF" w:rsidRDefault="003018EA" w:rsidP="003E46CF">
            <w:pPr>
              <w:pStyle w:val="rowtabella0"/>
              <w:jc w:val="center"/>
              <w:rPr>
                <w:color w:val="002060"/>
              </w:rPr>
            </w:pPr>
            <w:r w:rsidRPr="00C83CDF">
              <w:rPr>
                <w:color w:val="002060"/>
              </w:rPr>
              <w:t>0</w:t>
            </w:r>
          </w:p>
        </w:tc>
      </w:tr>
      <w:tr w:rsidR="003018EA" w:rsidRPr="00C83CDF" w14:paraId="2EDE8B1C"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BF58B3" w14:textId="77777777" w:rsidR="003018EA" w:rsidRPr="00C83CDF" w:rsidRDefault="003018EA" w:rsidP="003E46CF">
            <w:pPr>
              <w:pStyle w:val="rowtabella0"/>
              <w:rPr>
                <w:color w:val="002060"/>
              </w:rPr>
            </w:pPr>
            <w:r w:rsidRPr="00C83CD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AAD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9FF9"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FC6E"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F428"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8775"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2870C" w14:textId="77777777" w:rsidR="003018EA" w:rsidRPr="00C83CDF" w:rsidRDefault="003018EA" w:rsidP="003E46CF">
            <w:pPr>
              <w:pStyle w:val="rowtabella0"/>
              <w:jc w:val="center"/>
              <w:rPr>
                <w:color w:val="002060"/>
              </w:rPr>
            </w:pPr>
            <w:r w:rsidRPr="00C83CD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8E49"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3F77"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D93DF" w14:textId="77777777" w:rsidR="003018EA" w:rsidRPr="00C83CDF" w:rsidRDefault="003018EA" w:rsidP="003E46CF">
            <w:pPr>
              <w:pStyle w:val="rowtabella0"/>
              <w:jc w:val="center"/>
              <w:rPr>
                <w:color w:val="002060"/>
              </w:rPr>
            </w:pPr>
            <w:r w:rsidRPr="00C83CDF">
              <w:rPr>
                <w:color w:val="002060"/>
              </w:rPr>
              <w:t>0</w:t>
            </w:r>
          </w:p>
        </w:tc>
      </w:tr>
      <w:tr w:rsidR="003018EA" w:rsidRPr="00C83CDF" w14:paraId="0C5A58B2" w14:textId="77777777" w:rsidTr="003E4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B7462" w14:textId="77777777" w:rsidR="003018EA" w:rsidRPr="00C83CDF" w:rsidRDefault="003018EA" w:rsidP="003E46CF">
            <w:pPr>
              <w:pStyle w:val="rowtabella0"/>
              <w:rPr>
                <w:color w:val="002060"/>
              </w:rPr>
            </w:pPr>
            <w:r w:rsidRPr="00C83CD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CAAD1"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1FE3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AD6D"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EFDC" w14:textId="77777777" w:rsidR="003018EA" w:rsidRPr="00C83CDF" w:rsidRDefault="003018EA" w:rsidP="003E46CF">
            <w:pPr>
              <w:pStyle w:val="rowtabella0"/>
              <w:jc w:val="center"/>
              <w:rPr>
                <w:color w:val="002060"/>
              </w:rPr>
            </w:pPr>
            <w:r w:rsidRPr="00C83CD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ACC9" w14:textId="77777777" w:rsidR="003018EA" w:rsidRPr="00C83CDF" w:rsidRDefault="003018EA" w:rsidP="003E46CF">
            <w:pPr>
              <w:pStyle w:val="rowtabella0"/>
              <w:jc w:val="center"/>
              <w:rPr>
                <w:color w:val="002060"/>
              </w:rPr>
            </w:pPr>
            <w:r w:rsidRPr="00C83CD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47AC" w14:textId="77777777" w:rsidR="003018EA" w:rsidRPr="00C83CDF" w:rsidRDefault="003018EA" w:rsidP="003E46CF">
            <w:pPr>
              <w:pStyle w:val="rowtabella0"/>
              <w:jc w:val="center"/>
              <w:rPr>
                <w:color w:val="002060"/>
              </w:rPr>
            </w:pPr>
            <w:r w:rsidRPr="00C83CD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9B93" w14:textId="77777777" w:rsidR="003018EA" w:rsidRPr="00C83CDF" w:rsidRDefault="003018EA" w:rsidP="003E46CF">
            <w:pPr>
              <w:pStyle w:val="rowtabella0"/>
              <w:jc w:val="center"/>
              <w:rPr>
                <w:color w:val="002060"/>
              </w:rPr>
            </w:pPr>
            <w:r w:rsidRPr="00C83CD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4D9D" w14:textId="77777777" w:rsidR="003018EA" w:rsidRPr="00C83CDF" w:rsidRDefault="003018EA" w:rsidP="003E46CF">
            <w:pPr>
              <w:pStyle w:val="rowtabella0"/>
              <w:jc w:val="center"/>
              <w:rPr>
                <w:color w:val="002060"/>
              </w:rPr>
            </w:pPr>
            <w:r w:rsidRPr="00C83CD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597F" w14:textId="77777777" w:rsidR="003018EA" w:rsidRPr="00C83CDF" w:rsidRDefault="003018EA" w:rsidP="003E46CF">
            <w:pPr>
              <w:pStyle w:val="rowtabella0"/>
              <w:jc w:val="center"/>
              <w:rPr>
                <w:color w:val="002060"/>
              </w:rPr>
            </w:pPr>
            <w:r w:rsidRPr="00C83CDF">
              <w:rPr>
                <w:color w:val="002060"/>
              </w:rPr>
              <w:t>0</w:t>
            </w:r>
          </w:p>
        </w:tc>
      </w:tr>
      <w:tr w:rsidR="003018EA" w:rsidRPr="00C83CDF" w14:paraId="33A4C764" w14:textId="77777777" w:rsidTr="003E4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096C60" w14:textId="77777777" w:rsidR="003018EA" w:rsidRPr="00937240" w:rsidRDefault="003018EA" w:rsidP="003E46CF">
            <w:pPr>
              <w:pStyle w:val="rowtabella0"/>
              <w:rPr>
                <w:color w:val="002060"/>
                <w:lang w:val="es-ES"/>
              </w:rPr>
            </w:pPr>
            <w:r w:rsidRPr="00937240">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4BD5"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039E"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0B683"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B1EF" w14:textId="77777777" w:rsidR="003018EA" w:rsidRPr="00C83CDF" w:rsidRDefault="003018EA" w:rsidP="003E46CF">
            <w:pPr>
              <w:pStyle w:val="rowtabella0"/>
              <w:jc w:val="center"/>
              <w:rPr>
                <w:color w:val="002060"/>
              </w:rPr>
            </w:pPr>
            <w:r w:rsidRPr="00C83CD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D87F" w14:textId="77777777" w:rsidR="003018EA" w:rsidRPr="00C83CDF" w:rsidRDefault="003018EA" w:rsidP="003E46CF">
            <w:pPr>
              <w:pStyle w:val="rowtabella0"/>
              <w:jc w:val="center"/>
              <w:rPr>
                <w:color w:val="002060"/>
              </w:rPr>
            </w:pPr>
            <w:r w:rsidRPr="00C83CD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3C3B" w14:textId="77777777" w:rsidR="003018EA" w:rsidRPr="00C83CDF" w:rsidRDefault="003018EA" w:rsidP="003E46CF">
            <w:pPr>
              <w:pStyle w:val="rowtabella0"/>
              <w:jc w:val="center"/>
              <w:rPr>
                <w:color w:val="002060"/>
              </w:rPr>
            </w:pPr>
            <w:r w:rsidRPr="00C83CD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D70D7" w14:textId="77777777" w:rsidR="003018EA" w:rsidRPr="00C83CDF" w:rsidRDefault="003018EA" w:rsidP="003E46CF">
            <w:pPr>
              <w:pStyle w:val="rowtabella0"/>
              <w:jc w:val="center"/>
              <w:rPr>
                <w:color w:val="002060"/>
              </w:rPr>
            </w:pPr>
            <w:r w:rsidRPr="00C83CD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9BF4" w14:textId="77777777" w:rsidR="003018EA" w:rsidRPr="00C83CDF" w:rsidRDefault="003018EA" w:rsidP="003E46CF">
            <w:pPr>
              <w:pStyle w:val="rowtabella0"/>
              <w:jc w:val="center"/>
              <w:rPr>
                <w:color w:val="002060"/>
              </w:rPr>
            </w:pPr>
            <w:r w:rsidRPr="00C83CD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1D428" w14:textId="77777777" w:rsidR="003018EA" w:rsidRPr="00C83CDF" w:rsidRDefault="003018EA" w:rsidP="003E46CF">
            <w:pPr>
              <w:pStyle w:val="rowtabella0"/>
              <w:jc w:val="center"/>
              <w:rPr>
                <w:color w:val="002060"/>
              </w:rPr>
            </w:pPr>
            <w:r w:rsidRPr="00C83CDF">
              <w:rPr>
                <w:color w:val="002060"/>
              </w:rPr>
              <w:t>0</w:t>
            </w:r>
          </w:p>
        </w:tc>
      </w:tr>
    </w:tbl>
    <w:p w14:paraId="53821E65" w14:textId="77777777" w:rsidR="003018EA" w:rsidRPr="00C83CDF" w:rsidRDefault="003018EA" w:rsidP="003018EA">
      <w:pPr>
        <w:pStyle w:val="breakline"/>
        <w:rPr>
          <w:rFonts w:eastAsiaTheme="minorEastAsia"/>
          <w:color w:val="002060"/>
        </w:rPr>
      </w:pPr>
    </w:p>
    <w:p w14:paraId="41D4E514" w14:textId="77777777" w:rsidR="003018EA" w:rsidRPr="00C83CDF" w:rsidRDefault="003018EA" w:rsidP="003018EA">
      <w:pPr>
        <w:pStyle w:val="titoloprinc0"/>
        <w:rPr>
          <w:color w:val="002060"/>
        </w:rPr>
      </w:pPr>
      <w:r>
        <w:rPr>
          <w:color w:val="002060"/>
        </w:rPr>
        <w:t>PROGRAMM</w:t>
      </w:r>
      <w:r w:rsidRPr="00C83CDF">
        <w:rPr>
          <w:color w:val="002060"/>
        </w:rPr>
        <w:t>A</w:t>
      </w:r>
      <w:r>
        <w:rPr>
          <w:color w:val="002060"/>
        </w:rPr>
        <w:t xml:space="preserve"> GARE</w:t>
      </w:r>
    </w:p>
    <w:p w14:paraId="1F6508AF" w14:textId="77777777" w:rsidR="003018EA" w:rsidRDefault="003018EA" w:rsidP="003018EA">
      <w:pPr>
        <w:pStyle w:val="breakline"/>
        <w:rPr>
          <w:color w:val="002060"/>
        </w:rPr>
      </w:pPr>
    </w:p>
    <w:p w14:paraId="020AE1F1" w14:textId="77777777" w:rsidR="003018EA" w:rsidRPr="00253B30" w:rsidRDefault="003018EA" w:rsidP="003018EA">
      <w:pPr>
        <w:pStyle w:val="sottotitolocampionato10"/>
        <w:rPr>
          <w:color w:val="002060"/>
        </w:rPr>
      </w:pPr>
      <w:r w:rsidRPr="00253B30">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18EA" w:rsidRPr="00253B30" w14:paraId="1E75C4FF"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A8F26"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29247"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286BC"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7A512"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4AE62"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2AF68"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FFF66"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5857ABDE"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13356B" w14:textId="77777777" w:rsidR="003018EA" w:rsidRPr="00253B30" w:rsidRDefault="003018EA" w:rsidP="003E46CF">
            <w:pPr>
              <w:pStyle w:val="rowtabella0"/>
              <w:rPr>
                <w:color w:val="002060"/>
              </w:rPr>
            </w:pPr>
            <w:r w:rsidRPr="00253B30">
              <w:rPr>
                <w:color w:val="002060"/>
              </w:rPr>
              <w:t xml:space="preserve">ACSS MONDOLFO C5 </w:t>
            </w:r>
            <w:proofErr w:type="gramStart"/>
            <w:r w:rsidRPr="00253B30">
              <w:rPr>
                <w:color w:val="002060"/>
              </w:rP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507FD" w14:textId="77777777" w:rsidR="003018EA" w:rsidRPr="00253B30" w:rsidRDefault="003018EA" w:rsidP="003E46CF">
            <w:pPr>
              <w:pStyle w:val="rowtabella0"/>
              <w:rPr>
                <w:color w:val="002060"/>
              </w:rPr>
            </w:pPr>
            <w:r w:rsidRPr="00253B30">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03EA4"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FE93A" w14:textId="77777777" w:rsidR="003018EA" w:rsidRPr="00253B30" w:rsidRDefault="003018EA" w:rsidP="003E46CF">
            <w:pPr>
              <w:pStyle w:val="rowtabella0"/>
              <w:rPr>
                <w:color w:val="002060"/>
              </w:rPr>
            </w:pPr>
            <w:r w:rsidRPr="00253B30">
              <w:rPr>
                <w:color w:val="002060"/>
              </w:rPr>
              <w:t>18/10/2025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33321" w14:textId="77777777" w:rsidR="003018EA" w:rsidRPr="00253B30" w:rsidRDefault="003018EA" w:rsidP="003E46CF">
            <w:pPr>
              <w:pStyle w:val="rowtabella0"/>
              <w:rPr>
                <w:color w:val="002060"/>
              </w:rPr>
            </w:pPr>
            <w:r w:rsidRPr="00253B30">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D69C1" w14:textId="77777777" w:rsidR="003018EA" w:rsidRPr="00253B30" w:rsidRDefault="003018EA" w:rsidP="003E46CF">
            <w:pPr>
              <w:pStyle w:val="rowtabella0"/>
              <w:rPr>
                <w:color w:val="002060"/>
              </w:rPr>
            </w:pPr>
            <w:r w:rsidRPr="00253B30">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EF91D" w14:textId="77777777" w:rsidR="003018EA" w:rsidRPr="00253B30" w:rsidRDefault="003018EA" w:rsidP="003E46CF">
            <w:pPr>
              <w:pStyle w:val="rowtabella0"/>
              <w:rPr>
                <w:color w:val="002060"/>
              </w:rPr>
            </w:pPr>
            <w:r w:rsidRPr="00253B30">
              <w:rPr>
                <w:color w:val="002060"/>
              </w:rPr>
              <w:t>VIA AMATO</w:t>
            </w:r>
          </w:p>
        </w:tc>
      </w:tr>
      <w:tr w:rsidR="003018EA" w:rsidRPr="00253B30" w14:paraId="6D0E11EA"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6957CA" w14:textId="77777777" w:rsidR="003018EA" w:rsidRPr="00253B30" w:rsidRDefault="003018EA" w:rsidP="003E46CF">
            <w:pPr>
              <w:pStyle w:val="rowtabella0"/>
              <w:rPr>
                <w:color w:val="002060"/>
              </w:rPr>
            </w:pPr>
            <w:r w:rsidRPr="00253B30">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59A8B1" w14:textId="77777777" w:rsidR="003018EA" w:rsidRPr="00253B30" w:rsidRDefault="003018EA" w:rsidP="003E46CF">
            <w:pPr>
              <w:pStyle w:val="rowtabella0"/>
              <w:rPr>
                <w:color w:val="002060"/>
              </w:rPr>
            </w:pPr>
            <w:proofErr w:type="gramStart"/>
            <w:r w:rsidRPr="00253B30">
              <w:rPr>
                <w:color w:val="002060"/>
              </w:rPr>
              <w:t>CITTA</w:t>
            </w:r>
            <w:proofErr w:type="gramEnd"/>
            <w:r w:rsidRPr="00253B30">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A94CA4"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EE0E37" w14:textId="77777777" w:rsidR="003018EA" w:rsidRPr="00253B30" w:rsidRDefault="003018EA" w:rsidP="003E46CF">
            <w:pPr>
              <w:pStyle w:val="rowtabella0"/>
              <w:rPr>
                <w:color w:val="002060"/>
              </w:rPr>
            </w:pPr>
            <w:r w:rsidRPr="00253B30">
              <w:rPr>
                <w:color w:val="002060"/>
              </w:rPr>
              <w:t>18/10/2025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A42E45" w14:textId="77777777" w:rsidR="003018EA" w:rsidRPr="00253B30" w:rsidRDefault="003018EA" w:rsidP="003E46CF">
            <w:pPr>
              <w:pStyle w:val="rowtabella0"/>
              <w:rPr>
                <w:color w:val="002060"/>
              </w:rPr>
            </w:pPr>
            <w:r w:rsidRPr="00253B30">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FE22F" w14:textId="77777777" w:rsidR="003018EA" w:rsidRPr="00253B30" w:rsidRDefault="003018EA" w:rsidP="003E46CF">
            <w:pPr>
              <w:pStyle w:val="rowtabella0"/>
              <w:rPr>
                <w:color w:val="002060"/>
              </w:rPr>
            </w:pPr>
            <w:r w:rsidRPr="00253B30">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50C1B" w14:textId="77777777" w:rsidR="003018EA" w:rsidRPr="00253B30" w:rsidRDefault="003018EA" w:rsidP="003E46CF">
            <w:pPr>
              <w:pStyle w:val="rowtabella0"/>
              <w:rPr>
                <w:color w:val="002060"/>
              </w:rPr>
            </w:pPr>
            <w:r w:rsidRPr="00253B30">
              <w:rPr>
                <w:color w:val="002060"/>
              </w:rPr>
              <w:t>STR.DEL BURELLO LOC.VAL NEVOLA</w:t>
            </w:r>
          </w:p>
        </w:tc>
      </w:tr>
      <w:tr w:rsidR="003018EA" w:rsidRPr="00253B30" w14:paraId="3098C46A"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D2415B" w14:textId="77777777" w:rsidR="003018EA" w:rsidRPr="00253B30" w:rsidRDefault="003018EA" w:rsidP="003E46CF">
            <w:pPr>
              <w:pStyle w:val="rowtabella0"/>
              <w:rPr>
                <w:color w:val="002060"/>
              </w:rPr>
            </w:pPr>
            <w:r w:rsidRPr="00253B30">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2229EE" w14:textId="77777777" w:rsidR="003018EA" w:rsidRPr="00253B30" w:rsidRDefault="003018EA" w:rsidP="003E46CF">
            <w:pPr>
              <w:pStyle w:val="rowtabella0"/>
              <w:rPr>
                <w:color w:val="002060"/>
              </w:rPr>
            </w:pPr>
            <w:r w:rsidRPr="00253B30">
              <w:rPr>
                <w:color w:val="002060"/>
              </w:rPr>
              <w:t>BULDOG T.N.T. LUCREZISQ.B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AF828D"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30350F" w14:textId="77777777" w:rsidR="003018EA" w:rsidRPr="00253B30" w:rsidRDefault="003018EA" w:rsidP="003E46CF">
            <w:pPr>
              <w:pStyle w:val="rowtabella0"/>
              <w:rPr>
                <w:color w:val="002060"/>
              </w:rPr>
            </w:pPr>
            <w:r w:rsidRPr="00253B30">
              <w:rPr>
                <w:color w:val="002060"/>
              </w:rPr>
              <w:t>19/10/2025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70787B" w14:textId="77777777" w:rsidR="003018EA" w:rsidRPr="00253B30" w:rsidRDefault="003018EA" w:rsidP="003E46CF">
            <w:pPr>
              <w:pStyle w:val="rowtabella0"/>
              <w:rPr>
                <w:color w:val="002060"/>
              </w:rPr>
            </w:pPr>
            <w:r w:rsidRPr="00253B30">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CB0697" w14:textId="77777777" w:rsidR="003018EA" w:rsidRPr="00253B30" w:rsidRDefault="003018EA" w:rsidP="003E46CF">
            <w:pPr>
              <w:pStyle w:val="rowtabella0"/>
              <w:rPr>
                <w:color w:val="002060"/>
              </w:rPr>
            </w:pPr>
            <w:r w:rsidRPr="00253B30">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C884BB" w14:textId="77777777" w:rsidR="003018EA" w:rsidRPr="00253B30" w:rsidRDefault="003018EA" w:rsidP="003E46CF">
            <w:pPr>
              <w:pStyle w:val="rowtabella0"/>
              <w:rPr>
                <w:color w:val="002060"/>
              </w:rPr>
            </w:pPr>
            <w:r w:rsidRPr="00253B30">
              <w:rPr>
                <w:color w:val="002060"/>
              </w:rPr>
              <w:t>VIA AMATO</w:t>
            </w:r>
          </w:p>
        </w:tc>
      </w:tr>
      <w:tr w:rsidR="003018EA" w:rsidRPr="00253B30" w14:paraId="0848FF66"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3DF1C" w14:textId="77777777" w:rsidR="003018EA" w:rsidRPr="00253B30" w:rsidRDefault="003018EA" w:rsidP="003E46CF">
            <w:pPr>
              <w:pStyle w:val="rowtabella0"/>
              <w:rPr>
                <w:color w:val="002060"/>
              </w:rPr>
            </w:pPr>
            <w:r w:rsidRPr="00253B30">
              <w:rPr>
                <w:color w:val="002060"/>
              </w:rPr>
              <w:t xml:space="preserve">AUDAX 1970 </w:t>
            </w:r>
            <w:proofErr w:type="gramStart"/>
            <w:r w:rsidRPr="00253B30">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8335BF" w14:textId="77777777" w:rsidR="003018EA" w:rsidRPr="00253B30" w:rsidRDefault="003018EA" w:rsidP="003E46CF">
            <w:pPr>
              <w:pStyle w:val="rowtabella0"/>
              <w:rPr>
                <w:color w:val="002060"/>
              </w:rPr>
            </w:pPr>
            <w:r w:rsidRPr="00253B30">
              <w:rPr>
                <w:color w:val="002060"/>
              </w:rPr>
              <w:t>ACSS MONDOLFO C5 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B1D4E6"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4166B3" w14:textId="77777777" w:rsidR="003018EA" w:rsidRPr="00253B30" w:rsidRDefault="003018EA" w:rsidP="003E46CF">
            <w:pPr>
              <w:pStyle w:val="rowtabella0"/>
              <w:rPr>
                <w:color w:val="002060"/>
              </w:rPr>
            </w:pPr>
            <w:r w:rsidRPr="00253B30">
              <w:rPr>
                <w:color w:val="002060"/>
              </w:rPr>
              <w:t>19/10/2025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0DD77D" w14:textId="77777777" w:rsidR="003018EA" w:rsidRPr="00253B30" w:rsidRDefault="003018EA" w:rsidP="003E46CF">
            <w:pPr>
              <w:pStyle w:val="rowtabella0"/>
              <w:rPr>
                <w:color w:val="002060"/>
              </w:rPr>
            </w:pPr>
            <w:r w:rsidRPr="00253B30">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0B6EB" w14:textId="77777777" w:rsidR="003018EA" w:rsidRPr="00253B30" w:rsidRDefault="003018EA" w:rsidP="003E46CF">
            <w:pPr>
              <w:pStyle w:val="rowtabella0"/>
              <w:rPr>
                <w:color w:val="002060"/>
              </w:rPr>
            </w:pPr>
            <w:r w:rsidRPr="00253B3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62D69" w14:textId="77777777" w:rsidR="003018EA" w:rsidRPr="00253B30" w:rsidRDefault="003018EA" w:rsidP="003E46CF">
            <w:pPr>
              <w:pStyle w:val="rowtabella0"/>
              <w:rPr>
                <w:color w:val="002060"/>
              </w:rPr>
            </w:pPr>
            <w:r w:rsidRPr="00253B30">
              <w:rPr>
                <w:color w:val="002060"/>
              </w:rPr>
              <w:t>VIA CELLINI</w:t>
            </w:r>
          </w:p>
        </w:tc>
      </w:tr>
      <w:tr w:rsidR="003018EA" w:rsidRPr="00253B30" w14:paraId="3A6D3097"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7A8F0B" w14:textId="77777777" w:rsidR="003018EA" w:rsidRPr="00253B30" w:rsidRDefault="003018EA" w:rsidP="003E46CF">
            <w:pPr>
              <w:pStyle w:val="rowtabella0"/>
              <w:rPr>
                <w:color w:val="002060"/>
              </w:rPr>
            </w:pPr>
            <w:r w:rsidRPr="00253B30">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CE9288" w14:textId="77777777" w:rsidR="003018EA" w:rsidRPr="00253B30" w:rsidRDefault="003018EA" w:rsidP="003E46CF">
            <w:pPr>
              <w:pStyle w:val="rowtabella0"/>
              <w:rPr>
                <w:color w:val="002060"/>
              </w:rPr>
            </w:pPr>
            <w:r w:rsidRPr="00253B30">
              <w:rPr>
                <w:color w:val="002060"/>
              </w:rPr>
              <w:t xml:space="preserve">ITALSERVICE C5 </w:t>
            </w:r>
            <w:proofErr w:type="gramStart"/>
            <w:r w:rsidRPr="00253B30">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D836DB"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BD6C63" w14:textId="77777777" w:rsidR="003018EA" w:rsidRPr="00253B30" w:rsidRDefault="003018EA" w:rsidP="003E46CF">
            <w:pPr>
              <w:pStyle w:val="rowtabella0"/>
              <w:rPr>
                <w:color w:val="002060"/>
              </w:rPr>
            </w:pPr>
            <w:r w:rsidRPr="00253B30">
              <w:rPr>
                <w:color w:val="002060"/>
              </w:rPr>
              <w:t>19/10/2025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4037B" w14:textId="77777777" w:rsidR="003018EA" w:rsidRPr="00253B30" w:rsidRDefault="003018EA" w:rsidP="003E46CF">
            <w:pPr>
              <w:pStyle w:val="rowtabella0"/>
              <w:rPr>
                <w:color w:val="002060"/>
              </w:rPr>
            </w:pPr>
            <w:r w:rsidRPr="00253B30">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666B8" w14:textId="77777777" w:rsidR="003018EA" w:rsidRPr="00253B30" w:rsidRDefault="003018EA" w:rsidP="003E46CF">
            <w:pPr>
              <w:pStyle w:val="rowtabella0"/>
              <w:rPr>
                <w:color w:val="002060"/>
              </w:rPr>
            </w:pPr>
            <w:r w:rsidRPr="00253B30">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0F5CEF" w14:textId="77777777" w:rsidR="003018EA" w:rsidRPr="00253B30" w:rsidRDefault="003018EA" w:rsidP="003E46CF">
            <w:pPr>
              <w:pStyle w:val="rowtabella0"/>
              <w:rPr>
                <w:color w:val="002060"/>
              </w:rPr>
            </w:pPr>
            <w:r w:rsidRPr="00253B30">
              <w:rPr>
                <w:color w:val="002060"/>
              </w:rPr>
              <w:t>VIA NAZARIO SAURO</w:t>
            </w:r>
          </w:p>
        </w:tc>
      </w:tr>
      <w:tr w:rsidR="003018EA" w:rsidRPr="00253B30" w14:paraId="677DB84F"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DDCC3" w14:textId="77777777" w:rsidR="003018EA" w:rsidRPr="00253B30" w:rsidRDefault="003018EA" w:rsidP="003E46CF">
            <w:pPr>
              <w:pStyle w:val="rowtabella0"/>
              <w:rPr>
                <w:color w:val="002060"/>
              </w:rPr>
            </w:pPr>
            <w:r w:rsidRPr="00253B30">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3AD865" w14:textId="77777777" w:rsidR="003018EA" w:rsidRPr="00253B30" w:rsidRDefault="003018EA" w:rsidP="003E46CF">
            <w:pPr>
              <w:pStyle w:val="rowtabella0"/>
              <w:rPr>
                <w:color w:val="002060"/>
              </w:rPr>
            </w:pPr>
            <w:r w:rsidRPr="00253B30">
              <w:rPr>
                <w:color w:val="002060"/>
              </w:rPr>
              <w:t>SPORTFLY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C4CF8"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19B5D" w14:textId="77777777" w:rsidR="003018EA" w:rsidRPr="00253B30" w:rsidRDefault="003018EA" w:rsidP="003E46CF">
            <w:pPr>
              <w:pStyle w:val="rowtabella0"/>
              <w:rPr>
                <w:color w:val="002060"/>
              </w:rPr>
            </w:pPr>
            <w:r w:rsidRPr="00253B30">
              <w:rPr>
                <w:color w:val="002060"/>
              </w:rPr>
              <w:t>19/10/2025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20D64" w14:textId="77777777" w:rsidR="003018EA" w:rsidRPr="00253B30" w:rsidRDefault="003018EA" w:rsidP="003E46CF">
            <w:pPr>
              <w:pStyle w:val="rowtabella0"/>
              <w:rPr>
                <w:color w:val="002060"/>
              </w:rPr>
            </w:pPr>
            <w:r w:rsidRPr="00253B30">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85732" w14:textId="77777777" w:rsidR="003018EA" w:rsidRPr="00253B30" w:rsidRDefault="003018EA" w:rsidP="003E46CF">
            <w:pPr>
              <w:pStyle w:val="rowtabella0"/>
              <w:rPr>
                <w:color w:val="002060"/>
              </w:rPr>
            </w:pPr>
            <w:r w:rsidRPr="00253B30">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5F6E6" w14:textId="77777777" w:rsidR="003018EA" w:rsidRPr="00253B30" w:rsidRDefault="003018EA" w:rsidP="003E46CF">
            <w:pPr>
              <w:pStyle w:val="rowtabella0"/>
              <w:rPr>
                <w:color w:val="002060"/>
              </w:rPr>
            </w:pPr>
            <w:r w:rsidRPr="00253B30">
              <w:rPr>
                <w:color w:val="002060"/>
              </w:rPr>
              <w:t>VIA DEI TESSITORI</w:t>
            </w:r>
          </w:p>
        </w:tc>
      </w:tr>
    </w:tbl>
    <w:p w14:paraId="5D1497F9" w14:textId="77777777" w:rsidR="003018EA" w:rsidRPr="00253B30" w:rsidRDefault="003018EA" w:rsidP="003018EA">
      <w:pPr>
        <w:pStyle w:val="breakline"/>
        <w:rPr>
          <w:rFonts w:eastAsiaTheme="minorEastAsia"/>
          <w:color w:val="002060"/>
        </w:rPr>
      </w:pPr>
    </w:p>
    <w:p w14:paraId="7A170D29" w14:textId="77777777" w:rsidR="003018EA" w:rsidRPr="00253B30" w:rsidRDefault="003018EA" w:rsidP="003018EA">
      <w:pPr>
        <w:pStyle w:val="breakline"/>
        <w:rPr>
          <w:color w:val="002060"/>
        </w:rPr>
      </w:pPr>
    </w:p>
    <w:p w14:paraId="6160D8B3" w14:textId="77777777" w:rsidR="003018EA" w:rsidRPr="00253B30" w:rsidRDefault="003018EA" w:rsidP="003018EA">
      <w:pPr>
        <w:pStyle w:val="breakline"/>
        <w:rPr>
          <w:color w:val="002060"/>
        </w:rPr>
      </w:pPr>
    </w:p>
    <w:p w14:paraId="5B664024" w14:textId="77777777" w:rsidR="003018EA" w:rsidRPr="00253B30" w:rsidRDefault="003018EA" w:rsidP="003018EA">
      <w:pPr>
        <w:pStyle w:val="sottotitolocampionato10"/>
        <w:rPr>
          <w:color w:val="002060"/>
        </w:rPr>
      </w:pPr>
      <w:r w:rsidRPr="00253B30">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82"/>
        <w:gridCol w:w="1551"/>
        <w:gridCol w:w="1542"/>
      </w:tblGrid>
      <w:tr w:rsidR="003018EA" w:rsidRPr="00253B30" w14:paraId="380E455C"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77B3E"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FF562"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56DD1"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2D421"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0AA5D"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48A5A"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C6CFF"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18215DE1"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87A248" w14:textId="77777777" w:rsidR="003018EA" w:rsidRPr="00253B30" w:rsidRDefault="003018EA" w:rsidP="003E46CF">
            <w:pPr>
              <w:pStyle w:val="rowtabella0"/>
              <w:rPr>
                <w:color w:val="002060"/>
              </w:rPr>
            </w:pPr>
            <w:r w:rsidRPr="00253B30">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95F0C" w14:textId="77777777" w:rsidR="003018EA" w:rsidRPr="00253B30" w:rsidRDefault="003018EA" w:rsidP="003E46CF">
            <w:pPr>
              <w:pStyle w:val="rowtabella0"/>
              <w:rPr>
                <w:color w:val="002060"/>
              </w:rPr>
            </w:pPr>
            <w:r w:rsidRPr="00253B30">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046B9"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5E851" w14:textId="77777777" w:rsidR="003018EA" w:rsidRPr="00253B30" w:rsidRDefault="003018EA" w:rsidP="003E46CF">
            <w:pPr>
              <w:pStyle w:val="rowtabella0"/>
              <w:rPr>
                <w:color w:val="002060"/>
              </w:rPr>
            </w:pPr>
            <w:r w:rsidRPr="00253B30">
              <w:rPr>
                <w:color w:val="002060"/>
              </w:rPr>
              <w:t>18/10/2025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E65B5" w14:textId="77777777" w:rsidR="003018EA" w:rsidRPr="00253B30" w:rsidRDefault="003018EA" w:rsidP="003E46CF">
            <w:pPr>
              <w:pStyle w:val="rowtabella0"/>
              <w:rPr>
                <w:color w:val="002060"/>
              </w:rPr>
            </w:pPr>
            <w:r w:rsidRPr="00253B30">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0BB60" w14:textId="77777777" w:rsidR="003018EA" w:rsidRPr="00253B30" w:rsidRDefault="003018EA" w:rsidP="003E46CF">
            <w:pPr>
              <w:pStyle w:val="rowtabella0"/>
              <w:rPr>
                <w:color w:val="002060"/>
              </w:rPr>
            </w:pPr>
            <w:r w:rsidRPr="00253B30">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13DEC" w14:textId="77777777" w:rsidR="003018EA" w:rsidRPr="00253B30" w:rsidRDefault="003018EA" w:rsidP="003E46CF">
            <w:pPr>
              <w:pStyle w:val="rowtabella0"/>
              <w:rPr>
                <w:color w:val="002060"/>
              </w:rPr>
            </w:pPr>
            <w:r w:rsidRPr="00253B30">
              <w:rPr>
                <w:color w:val="002060"/>
              </w:rPr>
              <w:t>VIA VERDI</w:t>
            </w:r>
          </w:p>
        </w:tc>
      </w:tr>
      <w:tr w:rsidR="003018EA" w:rsidRPr="00253B30" w14:paraId="141EEBCF"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1B3DBB" w14:textId="77777777" w:rsidR="003018EA" w:rsidRPr="00253B30" w:rsidRDefault="003018EA" w:rsidP="003E46CF">
            <w:pPr>
              <w:pStyle w:val="rowtabella0"/>
              <w:rPr>
                <w:color w:val="002060"/>
              </w:rPr>
            </w:pPr>
            <w:r w:rsidRPr="00253B30">
              <w:rPr>
                <w:color w:val="002060"/>
              </w:rPr>
              <w:t>PASTADICAMERINO GAGLIOLE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1C033A" w14:textId="77777777" w:rsidR="003018EA" w:rsidRPr="00253B30" w:rsidRDefault="003018EA" w:rsidP="003E46CF">
            <w:pPr>
              <w:pStyle w:val="rowtabella0"/>
              <w:rPr>
                <w:color w:val="002060"/>
              </w:rPr>
            </w:pPr>
            <w:r w:rsidRPr="00253B30">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B4AF2B"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B1026C" w14:textId="77777777" w:rsidR="003018EA" w:rsidRPr="00253B30" w:rsidRDefault="003018EA" w:rsidP="003E46CF">
            <w:pPr>
              <w:pStyle w:val="rowtabella0"/>
              <w:rPr>
                <w:color w:val="002060"/>
              </w:rPr>
            </w:pPr>
            <w:r w:rsidRPr="00253B30">
              <w:rPr>
                <w:color w:val="002060"/>
              </w:rPr>
              <w:t>18/10/2025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B6E876" w14:textId="77777777" w:rsidR="003018EA" w:rsidRPr="00253B30" w:rsidRDefault="003018EA" w:rsidP="003E46CF">
            <w:pPr>
              <w:pStyle w:val="rowtabella0"/>
              <w:rPr>
                <w:color w:val="002060"/>
              </w:rPr>
            </w:pPr>
            <w:r w:rsidRPr="00253B30">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00E131" w14:textId="77777777" w:rsidR="003018EA" w:rsidRPr="00253B30" w:rsidRDefault="003018EA" w:rsidP="003E46CF">
            <w:pPr>
              <w:pStyle w:val="rowtabella0"/>
              <w:rPr>
                <w:color w:val="002060"/>
              </w:rPr>
            </w:pPr>
            <w:r w:rsidRPr="00253B30">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BE50C" w14:textId="77777777" w:rsidR="003018EA" w:rsidRPr="00253B30" w:rsidRDefault="003018EA" w:rsidP="003E46CF">
            <w:pPr>
              <w:pStyle w:val="rowtabella0"/>
              <w:rPr>
                <w:color w:val="002060"/>
              </w:rPr>
            </w:pPr>
            <w:r w:rsidRPr="00253B30">
              <w:rPr>
                <w:color w:val="002060"/>
              </w:rPr>
              <w:t>LOCALITA' LE CALVIE</w:t>
            </w:r>
          </w:p>
        </w:tc>
      </w:tr>
      <w:tr w:rsidR="003018EA" w:rsidRPr="00253B30" w14:paraId="3AA9B55C"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490DA4" w14:textId="77777777" w:rsidR="003018EA" w:rsidRPr="00253B30" w:rsidRDefault="003018EA" w:rsidP="003E46CF">
            <w:pPr>
              <w:pStyle w:val="rowtabella0"/>
              <w:rPr>
                <w:color w:val="002060"/>
              </w:rPr>
            </w:pPr>
            <w:r w:rsidRPr="00253B30">
              <w:rPr>
                <w:color w:val="002060"/>
              </w:rPr>
              <w:lastRenderedPageBreak/>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9CEAD9" w14:textId="77777777" w:rsidR="003018EA" w:rsidRPr="00253B30" w:rsidRDefault="003018EA" w:rsidP="003E46CF">
            <w:pPr>
              <w:pStyle w:val="rowtabella0"/>
              <w:rPr>
                <w:color w:val="002060"/>
              </w:rPr>
            </w:pPr>
            <w:r w:rsidRPr="00253B30">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EA6F5C"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BEEA45" w14:textId="77777777" w:rsidR="003018EA" w:rsidRPr="00253B30" w:rsidRDefault="003018EA" w:rsidP="003E46CF">
            <w:pPr>
              <w:pStyle w:val="rowtabella0"/>
              <w:rPr>
                <w:color w:val="002060"/>
              </w:rPr>
            </w:pPr>
            <w:r w:rsidRPr="00253B30">
              <w:rPr>
                <w:color w:val="002060"/>
              </w:rPr>
              <w:t>19/10/2025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2E4EB5" w14:textId="77777777" w:rsidR="003018EA" w:rsidRPr="00253B30" w:rsidRDefault="003018EA" w:rsidP="003E46CF">
            <w:pPr>
              <w:pStyle w:val="rowtabella0"/>
              <w:rPr>
                <w:color w:val="002060"/>
              </w:rPr>
            </w:pPr>
            <w:r w:rsidRPr="00253B30">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8E2FF9" w14:textId="77777777" w:rsidR="003018EA" w:rsidRPr="00253B30" w:rsidRDefault="003018EA" w:rsidP="003E46CF">
            <w:pPr>
              <w:pStyle w:val="rowtabella0"/>
              <w:rPr>
                <w:color w:val="002060"/>
              </w:rPr>
            </w:pPr>
            <w:r w:rsidRPr="00253B3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D34277" w14:textId="77777777" w:rsidR="003018EA" w:rsidRPr="00253B30" w:rsidRDefault="003018EA" w:rsidP="003E46CF">
            <w:pPr>
              <w:pStyle w:val="rowtabella0"/>
              <w:rPr>
                <w:color w:val="002060"/>
              </w:rPr>
            </w:pPr>
            <w:r w:rsidRPr="00253B30">
              <w:rPr>
                <w:color w:val="002060"/>
              </w:rPr>
              <w:t>VIA FRATELLI CERVI</w:t>
            </w:r>
          </w:p>
        </w:tc>
      </w:tr>
      <w:tr w:rsidR="003018EA" w:rsidRPr="00253B30" w14:paraId="0A2A7F98"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9F5401" w14:textId="77777777" w:rsidR="003018EA" w:rsidRPr="00253B30" w:rsidRDefault="003018EA" w:rsidP="003E46CF">
            <w:pPr>
              <w:pStyle w:val="rowtabella0"/>
              <w:rPr>
                <w:color w:val="002060"/>
              </w:rPr>
            </w:pPr>
            <w:r w:rsidRPr="00253B30">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666C13" w14:textId="77777777" w:rsidR="003018EA" w:rsidRPr="00253B30" w:rsidRDefault="003018EA" w:rsidP="003E46CF">
            <w:pPr>
              <w:pStyle w:val="rowtabella0"/>
              <w:rPr>
                <w:color w:val="002060"/>
              </w:rPr>
            </w:pPr>
            <w:r w:rsidRPr="00253B30">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4CFA34"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278CE8" w14:textId="77777777" w:rsidR="003018EA" w:rsidRPr="00253B30" w:rsidRDefault="003018EA" w:rsidP="003E46CF">
            <w:pPr>
              <w:pStyle w:val="rowtabella0"/>
              <w:rPr>
                <w:color w:val="002060"/>
              </w:rPr>
            </w:pPr>
            <w:r w:rsidRPr="00253B30">
              <w:rPr>
                <w:color w:val="002060"/>
              </w:rPr>
              <w:t>19/10/2025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558F54" w14:textId="77777777" w:rsidR="003018EA" w:rsidRPr="00253B30" w:rsidRDefault="003018EA" w:rsidP="003E46CF">
            <w:pPr>
              <w:pStyle w:val="rowtabella0"/>
              <w:rPr>
                <w:color w:val="002060"/>
              </w:rPr>
            </w:pPr>
            <w:r w:rsidRPr="00253B30">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684456" w14:textId="77777777" w:rsidR="003018EA" w:rsidRPr="00253B30" w:rsidRDefault="003018EA" w:rsidP="003E46CF">
            <w:pPr>
              <w:pStyle w:val="rowtabella0"/>
              <w:rPr>
                <w:color w:val="002060"/>
              </w:rPr>
            </w:pPr>
            <w:r w:rsidRPr="00253B3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126146" w14:textId="77777777" w:rsidR="003018EA" w:rsidRPr="00253B30" w:rsidRDefault="003018EA" w:rsidP="003E46CF">
            <w:pPr>
              <w:pStyle w:val="rowtabella0"/>
              <w:rPr>
                <w:color w:val="002060"/>
              </w:rPr>
            </w:pPr>
            <w:r w:rsidRPr="00253B30">
              <w:rPr>
                <w:color w:val="002060"/>
              </w:rPr>
              <w:t>VIA SAN SERGIO FZ. GROTTACCIA</w:t>
            </w:r>
          </w:p>
        </w:tc>
      </w:tr>
      <w:tr w:rsidR="003018EA" w:rsidRPr="00253B30" w14:paraId="62C17B9E"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6D906F" w14:textId="77777777" w:rsidR="003018EA" w:rsidRPr="00253B30" w:rsidRDefault="003018EA" w:rsidP="003E46CF">
            <w:pPr>
              <w:pStyle w:val="rowtabella0"/>
              <w:rPr>
                <w:color w:val="002060"/>
              </w:rPr>
            </w:pPr>
            <w:r w:rsidRPr="00253B30">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4ABE3A" w14:textId="77777777" w:rsidR="003018EA" w:rsidRPr="00253B30" w:rsidRDefault="003018EA" w:rsidP="003E46CF">
            <w:pPr>
              <w:pStyle w:val="rowtabella0"/>
              <w:rPr>
                <w:color w:val="002060"/>
              </w:rPr>
            </w:pPr>
            <w:r w:rsidRPr="00253B30">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7090FC"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76EC31" w14:textId="77777777" w:rsidR="003018EA" w:rsidRPr="00253B30" w:rsidRDefault="003018EA" w:rsidP="003E46CF">
            <w:pPr>
              <w:pStyle w:val="rowtabella0"/>
              <w:rPr>
                <w:color w:val="002060"/>
              </w:rPr>
            </w:pPr>
            <w:r w:rsidRPr="00253B30">
              <w:rPr>
                <w:color w:val="002060"/>
              </w:rPr>
              <w:t>21/10/2025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4FC2B5" w14:textId="77777777" w:rsidR="003018EA" w:rsidRPr="00253B30" w:rsidRDefault="003018EA" w:rsidP="003E46CF">
            <w:pPr>
              <w:pStyle w:val="rowtabella0"/>
              <w:rPr>
                <w:color w:val="002060"/>
              </w:rPr>
            </w:pPr>
            <w:r w:rsidRPr="00253B30">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D685B" w14:textId="77777777" w:rsidR="003018EA" w:rsidRPr="00253B30" w:rsidRDefault="003018EA" w:rsidP="003E46CF">
            <w:pPr>
              <w:pStyle w:val="rowtabella0"/>
              <w:rPr>
                <w:color w:val="002060"/>
              </w:rPr>
            </w:pPr>
            <w:r w:rsidRPr="00253B30">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C9334B" w14:textId="77777777" w:rsidR="003018EA" w:rsidRPr="00253B30" w:rsidRDefault="003018EA" w:rsidP="003E46CF">
            <w:pPr>
              <w:pStyle w:val="rowtabella0"/>
              <w:rPr>
                <w:color w:val="002060"/>
              </w:rPr>
            </w:pPr>
            <w:r w:rsidRPr="00253B30">
              <w:rPr>
                <w:color w:val="002060"/>
              </w:rPr>
              <w:t>VIA PERTINI</w:t>
            </w:r>
          </w:p>
        </w:tc>
      </w:tr>
      <w:tr w:rsidR="003018EA" w:rsidRPr="00253B30" w14:paraId="433CE534"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B03F28" w14:textId="77777777" w:rsidR="003018EA" w:rsidRPr="00253B30" w:rsidRDefault="003018EA" w:rsidP="003E46CF">
            <w:pPr>
              <w:pStyle w:val="rowtabella0"/>
              <w:rPr>
                <w:color w:val="002060"/>
              </w:rPr>
            </w:pPr>
            <w:r w:rsidRPr="00253B30">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3A472" w14:textId="77777777" w:rsidR="003018EA" w:rsidRPr="00253B30" w:rsidRDefault="003018EA" w:rsidP="003E46CF">
            <w:pPr>
              <w:pStyle w:val="rowtabella0"/>
              <w:rPr>
                <w:color w:val="002060"/>
              </w:rPr>
            </w:pPr>
            <w:r w:rsidRPr="00253B30">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864C1"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E3AEC" w14:textId="77777777" w:rsidR="003018EA" w:rsidRPr="00253B30" w:rsidRDefault="003018EA" w:rsidP="003E46CF">
            <w:pPr>
              <w:pStyle w:val="rowtabella0"/>
              <w:rPr>
                <w:color w:val="002060"/>
              </w:rPr>
            </w:pPr>
            <w:r w:rsidRPr="00253B30">
              <w:rPr>
                <w:color w:val="002060"/>
              </w:rPr>
              <w:t>22/10/2025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73E7B" w14:textId="77777777" w:rsidR="003018EA" w:rsidRPr="00253B30" w:rsidRDefault="003018EA" w:rsidP="003E46CF">
            <w:pPr>
              <w:pStyle w:val="rowtabella0"/>
              <w:rPr>
                <w:color w:val="002060"/>
              </w:rPr>
            </w:pPr>
            <w:r w:rsidRPr="00253B30">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4F137" w14:textId="77777777" w:rsidR="003018EA" w:rsidRPr="00253B30" w:rsidRDefault="003018EA" w:rsidP="003E46CF">
            <w:pPr>
              <w:pStyle w:val="rowtabella0"/>
              <w:rPr>
                <w:color w:val="002060"/>
              </w:rPr>
            </w:pPr>
            <w:r w:rsidRPr="00253B3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6A09F" w14:textId="77777777" w:rsidR="003018EA" w:rsidRPr="00253B30" w:rsidRDefault="003018EA" w:rsidP="003E46CF">
            <w:pPr>
              <w:pStyle w:val="rowtabella0"/>
              <w:rPr>
                <w:color w:val="002060"/>
              </w:rPr>
            </w:pPr>
            <w:r w:rsidRPr="00253B30">
              <w:rPr>
                <w:color w:val="002060"/>
              </w:rPr>
              <w:t>VIA VESCOVARA, 7</w:t>
            </w:r>
          </w:p>
        </w:tc>
      </w:tr>
    </w:tbl>
    <w:p w14:paraId="1231D5E2" w14:textId="77777777" w:rsidR="003018EA" w:rsidRDefault="003018EA" w:rsidP="003018EA">
      <w:pPr>
        <w:pStyle w:val="breakline"/>
        <w:rPr>
          <w:color w:val="002060"/>
        </w:rPr>
      </w:pPr>
    </w:p>
    <w:p w14:paraId="1CE6F859" w14:textId="77777777" w:rsidR="003018EA" w:rsidRDefault="003018EA" w:rsidP="003018EA">
      <w:pPr>
        <w:pStyle w:val="breakline"/>
        <w:rPr>
          <w:color w:val="002060"/>
        </w:rPr>
      </w:pPr>
    </w:p>
    <w:p w14:paraId="63D23F7A" w14:textId="77777777" w:rsidR="003018EA" w:rsidRPr="00253B30" w:rsidRDefault="003018EA" w:rsidP="003018EA">
      <w:pPr>
        <w:pStyle w:val="titolocampionato0"/>
        <w:shd w:val="clear" w:color="auto" w:fill="CCCCCC"/>
        <w:spacing w:before="80" w:after="40"/>
        <w:rPr>
          <w:color w:val="002060"/>
        </w:rPr>
      </w:pPr>
      <w:r w:rsidRPr="00253B30">
        <w:rPr>
          <w:color w:val="002060"/>
        </w:rPr>
        <w:t>COPPA MARCHE CALCIO 5 serie D</w:t>
      </w:r>
    </w:p>
    <w:p w14:paraId="13DA20A9" w14:textId="77777777" w:rsidR="003018EA" w:rsidRPr="00C83CDF" w:rsidRDefault="003018EA" w:rsidP="003018EA">
      <w:pPr>
        <w:pStyle w:val="titoloprinc0"/>
        <w:rPr>
          <w:color w:val="002060"/>
        </w:rPr>
      </w:pPr>
      <w:r>
        <w:rPr>
          <w:color w:val="002060"/>
        </w:rPr>
        <w:t>PROGRAMM</w:t>
      </w:r>
      <w:r w:rsidRPr="00C83CDF">
        <w:rPr>
          <w:color w:val="002060"/>
        </w:rPr>
        <w:t>A</w:t>
      </w:r>
      <w:r>
        <w:rPr>
          <w:color w:val="002060"/>
        </w:rPr>
        <w:t xml:space="preserve"> GARE</w:t>
      </w:r>
    </w:p>
    <w:p w14:paraId="3223B81B" w14:textId="77777777" w:rsidR="003018EA" w:rsidRPr="00253B30" w:rsidRDefault="003018EA" w:rsidP="003018EA">
      <w:pPr>
        <w:pStyle w:val="breakline"/>
        <w:rPr>
          <w:color w:val="002060"/>
        </w:rPr>
      </w:pPr>
    </w:p>
    <w:p w14:paraId="1F5AACF1" w14:textId="77777777" w:rsidR="003018EA" w:rsidRPr="00253B30" w:rsidRDefault="003018EA" w:rsidP="003018EA">
      <w:pPr>
        <w:pStyle w:val="sottotitolocampionato10"/>
        <w:rPr>
          <w:color w:val="002060"/>
        </w:rPr>
      </w:pPr>
      <w:r w:rsidRPr="00253B30">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9"/>
        <w:gridCol w:w="385"/>
        <w:gridCol w:w="898"/>
        <w:gridCol w:w="1173"/>
        <w:gridCol w:w="1557"/>
        <w:gridCol w:w="1571"/>
      </w:tblGrid>
      <w:tr w:rsidR="003018EA" w:rsidRPr="00253B30" w14:paraId="16B672B9"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957D0"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AC498"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4C2C7"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111AE"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FFB54"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9AB6C"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202EA"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2ED05B63" w14:textId="77777777" w:rsidTr="003E4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5BE105" w14:textId="77777777" w:rsidR="003018EA" w:rsidRPr="00253B30" w:rsidRDefault="003018EA" w:rsidP="003E46CF">
            <w:pPr>
              <w:pStyle w:val="rowtabella0"/>
              <w:rPr>
                <w:color w:val="002060"/>
              </w:rPr>
            </w:pPr>
            <w:r w:rsidRPr="00253B30">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482E7" w14:textId="77777777" w:rsidR="003018EA" w:rsidRPr="00253B30" w:rsidRDefault="003018EA" w:rsidP="003E46CF">
            <w:pPr>
              <w:pStyle w:val="rowtabella0"/>
              <w:rPr>
                <w:color w:val="002060"/>
              </w:rPr>
            </w:pPr>
            <w:r w:rsidRPr="00253B30">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EA05F"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B4F27" w14:textId="77777777" w:rsidR="003018EA" w:rsidRPr="00253B30" w:rsidRDefault="003018EA" w:rsidP="003E46CF">
            <w:pPr>
              <w:pStyle w:val="rowtabella0"/>
              <w:rPr>
                <w:color w:val="002060"/>
              </w:rPr>
            </w:pPr>
            <w:r w:rsidRPr="00253B30">
              <w:rPr>
                <w:color w:val="002060"/>
              </w:rPr>
              <w:t>20/10/2025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8618F" w14:textId="77777777" w:rsidR="003018EA" w:rsidRPr="00253B30" w:rsidRDefault="003018EA" w:rsidP="003E46CF">
            <w:pPr>
              <w:pStyle w:val="rowtabella0"/>
              <w:rPr>
                <w:color w:val="002060"/>
              </w:rPr>
            </w:pPr>
            <w:r w:rsidRPr="00253B30">
              <w:rPr>
                <w:color w:val="002060"/>
              </w:rPr>
              <w:t>5140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39558" w14:textId="77777777" w:rsidR="003018EA" w:rsidRPr="00253B30" w:rsidRDefault="003018EA" w:rsidP="003E46CF">
            <w:pPr>
              <w:pStyle w:val="rowtabella0"/>
              <w:rPr>
                <w:color w:val="002060"/>
              </w:rPr>
            </w:pPr>
            <w:r w:rsidRPr="00253B30">
              <w:rPr>
                <w:color w:val="002060"/>
              </w:rPr>
              <w:t>POLVERIGI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54E7A" w14:textId="77777777" w:rsidR="003018EA" w:rsidRPr="00253B30" w:rsidRDefault="003018EA" w:rsidP="003E46CF">
            <w:pPr>
              <w:pStyle w:val="rowtabella0"/>
              <w:rPr>
                <w:color w:val="002060"/>
              </w:rPr>
            </w:pPr>
            <w:r w:rsidRPr="00253B30">
              <w:rPr>
                <w:color w:val="002060"/>
              </w:rPr>
              <w:t>VIA CIRCONVALLAZIONE</w:t>
            </w:r>
          </w:p>
        </w:tc>
      </w:tr>
      <w:tr w:rsidR="003018EA" w:rsidRPr="00253B30" w14:paraId="76713BD7"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4EC03B" w14:textId="77777777" w:rsidR="003018EA" w:rsidRPr="00253B30" w:rsidRDefault="003018EA" w:rsidP="003E46CF">
            <w:pPr>
              <w:pStyle w:val="rowtabella0"/>
              <w:rPr>
                <w:color w:val="002060"/>
              </w:rPr>
            </w:pPr>
            <w:r w:rsidRPr="00253B30">
              <w:rPr>
                <w:color w:val="002060"/>
              </w:rPr>
              <w:t>VADO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31540E" w14:textId="77777777" w:rsidR="003018EA" w:rsidRPr="00253B30" w:rsidRDefault="003018EA" w:rsidP="003E46CF">
            <w:pPr>
              <w:pStyle w:val="rowtabella0"/>
              <w:rPr>
                <w:color w:val="002060"/>
              </w:rPr>
            </w:pPr>
            <w:r w:rsidRPr="00253B30">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724E8A"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3BD97A" w14:textId="77777777" w:rsidR="003018EA" w:rsidRPr="00253B30" w:rsidRDefault="003018EA" w:rsidP="003E46CF">
            <w:pPr>
              <w:pStyle w:val="rowtabella0"/>
              <w:rPr>
                <w:color w:val="002060"/>
              </w:rPr>
            </w:pPr>
            <w:r w:rsidRPr="00253B30">
              <w:rPr>
                <w:color w:val="002060"/>
              </w:rPr>
              <w:t>21/10/2025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12F2E3" w14:textId="77777777" w:rsidR="003018EA" w:rsidRPr="00253B30" w:rsidRDefault="003018EA" w:rsidP="003E46CF">
            <w:pPr>
              <w:pStyle w:val="rowtabella0"/>
              <w:rPr>
                <w:color w:val="002060"/>
              </w:rPr>
            </w:pPr>
            <w:r w:rsidRPr="00253B30">
              <w:rPr>
                <w:color w:val="002060"/>
              </w:rPr>
              <w:t>5441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CD8F1" w14:textId="77777777" w:rsidR="003018EA" w:rsidRPr="00253B30" w:rsidRDefault="003018EA" w:rsidP="003E46CF">
            <w:pPr>
              <w:pStyle w:val="rowtabella0"/>
              <w:rPr>
                <w:color w:val="002060"/>
              </w:rPr>
            </w:pPr>
            <w:r w:rsidRPr="00253B30">
              <w:rPr>
                <w:color w:val="002060"/>
              </w:rPr>
              <w:t>SANT'ANGELO IN VADO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B4D4D" w14:textId="77777777" w:rsidR="003018EA" w:rsidRPr="00253B30" w:rsidRDefault="003018EA" w:rsidP="003E46CF">
            <w:pPr>
              <w:pStyle w:val="rowtabella0"/>
              <w:rPr>
                <w:color w:val="002060"/>
              </w:rPr>
            </w:pPr>
            <w:r w:rsidRPr="00253B30">
              <w:rPr>
                <w:color w:val="002060"/>
              </w:rPr>
              <w:t>VIA MOLINELLO</w:t>
            </w:r>
          </w:p>
        </w:tc>
      </w:tr>
      <w:tr w:rsidR="003018EA" w:rsidRPr="00253B30" w14:paraId="64DA6F68"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11A223" w14:textId="77777777" w:rsidR="003018EA" w:rsidRPr="00253B30" w:rsidRDefault="003018EA" w:rsidP="003E46CF">
            <w:pPr>
              <w:pStyle w:val="rowtabella0"/>
              <w:rPr>
                <w:color w:val="002060"/>
              </w:rPr>
            </w:pPr>
            <w:r w:rsidRPr="00253B30">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85FC72" w14:textId="77777777" w:rsidR="003018EA" w:rsidRPr="00253B30" w:rsidRDefault="003018EA" w:rsidP="003E46CF">
            <w:pPr>
              <w:pStyle w:val="rowtabella0"/>
              <w:rPr>
                <w:color w:val="002060"/>
              </w:rPr>
            </w:pPr>
            <w:r w:rsidRPr="00253B30">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327243"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564DCD" w14:textId="77777777" w:rsidR="003018EA" w:rsidRPr="00253B30" w:rsidRDefault="003018EA" w:rsidP="003E46CF">
            <w:pPr>
              <w:pStyle w:val="rowtabella0"/>
              <w:rPr>
                <w:color w:val="002060"/>
              </w:rPr>
            </w:pPr>
            <w:r w:rsidRPr="00253B30">
              <w:rPr>
                <w:color w:val="002060"/>
              </w:rPr>
              <w:t>22/10/2025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F3AD08" w14:textId="77777777" w:rsidR="003018EA" w:rsidRPr="00253B30" w:rsidRDefault="003018EA" w:rsidP="003E46CF">
            <w:pPr>
              <w:pStyle w:val="rowtabella0"/>
              <w:rPr>
                <w:color w:val="002060"/>
              </w:rPr>
            </w:pPr>
            <w:r w:rsidRPr="00253B30">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41D389" w14:textId="77777777" w:rsidR="003018EA" w:rsidRPr="00253B30" w:rsidRDefault="003018EA" w:rsidP="003E46CF">
            <w:pPr>
              <w:pStyle w:val="rowtabella0"/>
              <w:rPr>
                <w:color w:val="002060"/>
              </w:rPr>
            </w:pPr>
            <w:r w:rsidRPr="00253B30">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D217C" w14:textId="77777777" w:rsidR="003018EA" w:rsidRPr="00253B30" w:rsidRDefault="003018EA" w:rsidP="003E46CF">
            <w:pPr>
              <w:pStyle w:val="rowtabella0"/>
              <w:rPr>
                <w:color w:val="002060"/>
              </w:rPr>
            </w:pPr>
            <w:r w:rsidRPr="00253B30">
              <w:rPr>
                <w:color w:val="002060"/>
              </w:rPr>
              <w:t xml:space="preserve">VIA </w:t>
            </w:r>
            <w:proofErr w:type="gramStart"/>
            <w:r w:rsidRPr="00253B30">
              <w:rPr>
                <w:color w:val="002060"/>
              </w:rPr>
              <w:t>B.ROSSI</w:t>
            </w:r>
            <w:proofErr w:type="gramEnd"/>
            <w:r w:rsidRPr="00253B30">
              <w:rPr>
                <w:color w:val="002060"/>
              </w:rPr>
              <w:t xml:space="preserve"> SNC</w:t>
            </w:r>
          </w:p>
        </w:tc>
      </w:tr>
      <w:tr w:rsidR="003018EA" w:rsidRPr="00253B30" w14:paraId="250A2E0E"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F0CF0F" w14:textId="77777777" w:rsidR="003018EA" w:rsidRPr="00253B30" w:rsidRDefault="003018EA" w:rsidP="003E46CF">
            <w:pPr>
              <w:pStyle w:val="rowtabella0"/>
              <w:rPr>
                <w:color w:val="002060"/>
              </w:rPr>
            </w:pPr>
            <w:proofErr w:type="gramStart"/>
            <w:r w:rsidRPr="00253B30">
              <w:rPr>
                <w:color w:val="002060"/>
              </w:rPr>
              <w:t>CITTA</w:t>
            </w:r>
            <w:proofErr w:type="gramEnd"/>
            <w:r w:rsidRPr="00253B30">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4449F6" w14:textId="77777777" w:rsidR="003018EA" w:rsidRPr="00253B30" w:rsidRDefault="003018EA" w:rsidP="003E46CF">
            <w:pPr>
              <w:pStyle w:val="rowtabella0"/>
              <w:rPr>
                <w:color w:val="002060"/>
              </w:rPr>
            </w:pPr>
            <w:r w:rsidRPr="00253B30">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D66891"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764271" w14:textId="77777777" w:rsidR="003018EA" w:rsidRPr="00253B30" w:rsidRDefault="003018EA" w:rsidP="003E46CF">
            <w:pPr>
              <w:pStyle w:val="rowtabella0"/>
              <w:rPr>
                <w:color w:val="002060"/>
              </w:rPr>
            </w:pPr>
            <w:r w:rsidRPr="00253B30">
              <w:rPr>
                <w:color w:val="002060"/>
              </w:rPr>
              <w:t>22/10/2025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DFB2A1" w14:textId="77777777" w:rsidR="003018EA" w:rsidRPr="00253B30" w:rsidRDefault="003018EA" w:rsidP="003E46CF">
            <w:pPr>
              <w:pStyle w:val="rowtabella0"/>
              <w:rPr>
                <w:color w:val="002060"/>
              </w:rPr>
            </w:pPr>
            <w:r w:rsidRPr="00253B30">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4B290" w14:textId="77777777" w:rsidR="003018EA" w:rsidRPr="00253B30" w:rsidRDefault="003018EA" w:rsidP="003E46CF">
            <w:pPr>
              <w:pStyle w:val="rowtabella0"/>
              <w:rPr>
                <w:color w:val="002060"/>
              </w:rPr>
            </w:pPr>
            <w:r w:rsidRPr="00253B30">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D3239E" w14:textId="77777777" w:rsidR="003018EA" w:rsidRPr="00253B30" w:rsidRDefault="003018EA" w:rsidP="003E46CF">
            <w:pPr>
              <w:pStyle w:val="rowtabella0"/>
              <w:rPr>
                <w:color w:val="002060"/>
              </w:rPr>
            </w:pPr>
            <w:r w:rsidRPr="00253B30">
              <w:rPr>
                <w:color w:val="002060"/>
              </w:rPr>
              <w:t>VIA DELLO SPORT</w:t>
            </w:r>
          </w:p>
        </w:tc>
      </w:tr>
      <w:tr w:rsidR="003018EA" w:rsidRPr="00253B30" w14:paraId="5C9144F4"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9597C5" w14:textId="77777777" w:rsidR="003018EA" w:rsidRPr="00253B30" w:rsidRDefault="003018EA" w:rsidP="003E46CF">
            <w:pPr>
              <w:pStyle w:val="rowtabella0"/>
              <w:rPr>
                <w:color w:val="002060"/>
              </w:rPr>
            </w:pPr>
            <w:r w:rsidRPr="00253B30">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EC1B63" w14:textId="77777777" w:rsidR="003018EA" w:rsidRPr="00253B30" w:rsidRDefault="003018EA" w:rsidP="003E46CF">
            <w:pPr>
              <w:pStyle w:val="rowtabella0"/>
              <w:rPr>
                <w:color w:val="002060"/>
              </w:rPr>
            </w:pPr>
            <w:r w:rsidRPr="00253B30">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E36EFE"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25F1CD" w14:textId="77777777" w:rsidR="003018EA" w:rsidRPr="00253B30" w:rsidRDefault="003018EA" w:rsidP="003E46CF">
            <w:pPr>
              <w:pStyle w:val="rowtabella0"/>
              <w:rPr>
                <w:color w:val="002060"/>
              </w:rPr>
            </w:pPr>
            <w:r w:rsidRPr="00253B30">
              <w:rPr>
                <w:color w:val="002060"/>
              </w:rPr>
              <w:t>22/10/2025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B9EBC2" w14:textId="77777777" w:rsidR="003018EA" w:rsidRPr="00253B30" w:rsidRDefault="003018EA" w:rsidP="003E46CF">
            <w:pPr>
              <w:pStyle w:val="rowtabella0"/>
              <w:rPr>
                <w:color w:val="002060"/>
              </w:rPr>
            </w:pPr>
            <w:r w:rsidRPr="00253B30">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66AB7" w14:textId="77777777" w:rsidR="003018EA" w:rsidRPr="00253B30" w:rsidRDefault="003018EA" w:rsidP="003E46CF">
            <w:pPr>
              <w:pStyle w:val="rowtabella0"/>
              <w:rPr>
                <w:color w:val="002060"/>
              </w:rPr>
            </w:pPr>
            <w:r w:rsidRPr="00253B30">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88B4EB" w14:textId="77777777" w:rsidR="003018EA" w:rsidRPr="00253B30" w:rsidRDefault="003018EA" w:rsidP="003E46CF">
            <w:pPr>
              <w:pStyle w:val="rowtabella0"/>
              <w:rPr>
                <w:color w:val="002060"/>
              </w:rPr>
            </w:pPr>
            <w:r w:rsidRPr="00253B30">
              <w:rPr>
                <w:color w:val="002060"/>
              </w:rPr>
              <w:t>VIA FABIO RULLIANO</w:t>
            </w:r>
          </w:p>
        </w:tc>
      </w:tr>
      <w:tr w:rsidR="003018EA" w:rsidRPr="00253B30" w14:paraId="607EF595"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0F3D93" w14:textId="77777777" w:rsidR="003018EA" w:rsidRPr="00253B30" w:rsidRDefault="003018EA" w:rsidP="003E46CF">
            <w:pPr>
              <w:pStyle w:val="rowtabella0"/>
              <w:rPr>
                <w:color w:val="002060"/>
              </w:rPr>
            </w:pPr>
            <w:r w:rsidRPr="00253B30">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BA10AE" w14:textId="77777777" w:rsidR="003018EA" w:rsidRPr="00253B30" w:rsidRDefault="003018EA" w:rsidP="003E46CF">
            <w:pPr>
              <w:pStyle w:val="rowtabella0"/>
              <w:rPr>
                <w:color w:val="002060"/>
              </w:rPr>
            </w:pPr>
            <w:r w:rsidRPr="00253B30">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1EF313"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5FF026" w14:textId="77777777" w:rsidR="003018EA" w:rsidRPr="00253B30" w:rsidRDefault="003018EA" w:rsidP="003E46CF">
            <w:pPr>
              <w:pStyle w:val="rowtabella0"/>
              <w:rPr>
                <w:color w:val="002060"/>
              </w:rPr>
            </w:pPr>
            <w:r w:rsidRPr="00253B30">
              <w:rPr>
                <w:color w:val="002060"/>
              </w:rPr>
              <w:t>22/10/2025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8CD040" w14:textId="77777777" w:rsidR="003018EA" w:rsidRPr="00253B30" w:rsidRDefault="003018EA" w:rsidP="003E46CF">
            <w:pPr>
              <w:pStyle w:val="rowtabella0"/>
              <w:rPr>
                <w:color w:val="002060"/>
              </w:rPr>
            </w:pPr>
            <w:r w:rsidRPr="00253B30">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DF70D" w14:textId="77777777" w:rsidR="003018EA" w:rsidRPr="00253B30" w:rsidRDefault="003018EA" w:rsidP="003E46CF">
            <w:pPr>
              <w:pStyle w:val="rowtabella0"/>
              <w:rPr>
                <w:color w:val="002060"/>
              </w:rPr>
            </w:pPr>
            <w:r w:rsidRPr="00253B3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B725B" w14:textId="77777777" w:rsidR="003018EA" w:rsidRPr="00253B30" w:rsidRDefault="003018EA" w:rsidP="003E46CF">
            <w:pPr>
              <w:pStyle w:val="rowtabella0"/>
              <w:rPr>
                <w:color w:val="002060"/>
              </w:rPr>
            </w:pPr>
            <w:r w:rsidRPr="00253B30">
              <w:rPr>
                <w:color w:val="002060"/>
              </w:rPr>
              <w:t>VIA DELLO SPORT</w:t>
            </w:r>
          </w:p>
        </w:tc>
      </w:tr>
      <w:tr w:rsidR="003018EA" w:rsidRPr="00253B30" w14:paraId="77CFDA79" w14:textId="77777777" w:rsidTr="003E4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A03DE2" w14:textId="77777777" w:rsidR="003018EA" w:rsidRPr="00253B30" w:rsidRDefault="003018EA" w:rsidP="003E46CF">
            <w:pPr>
              <w:pStyle w:val="rowtabella0"/>
              <w:rPr>
                <w:color w:val="002060"/>
              </w:rPr>
            </w:pPr>
            <w:r w:rsidRPr="00253B30">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72B807" w14:textId="77777777" w:rsidR="003018EA" w:rsidRPr="00253B30" w:rsidRDefault="003018EA" w:rsidP="003E46CF">
            <w:pPr>
              <w:pStyle w:val="rowtabella0"/>
              <w:rPr>
                <w:color w:val="002060"/>
              </w:rPr>
            </w:pPr>
            <w:r w:rsidRPr="00253B30">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0AD5D5"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BA4A55" w14:textId="77777777" w:rsidR="003018EA" w:rsidRPr="00253B30" w:rsidRDefault="003018EA" w:rsidP="003E46CF">
            <w:pPr>
              <w:pStyle w:val="rowtabella0"/>
              <w:rPr>
                <w:color w:val="002060"/>
              </w:rPr>
            </w:pPr>
            <w:r w:rsidRPr="00253B30">
              <w:rPr>
                <w:color w:val="002060"/>
              </w:rPr>
              <w:t>22/10/2025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C285C2" w14:textId="77777777" w:rsidR="003018EA" w:rsidRPr="00253B30" w:rsidRDefault="003018EA" w:rsidP="003E46CF">
            <w:pPr>
              <w:pStyle w:val="rowtabella0"/>
              <w:rPr>
                <w:color w:val="002060"/>
              </w:rPr>
            </w:pPr>
            <w:r w:rsidRPr="00253B30">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22604" w14:textId="77777777" w:rsidR="003018EA" w:rsidRPr="00253B30" w:rsidRDefault="003018EA" w:rsidP="003E46CF">
            <w:pPr>
              <w:pStyle w:val="rowtabella0"/>
              <w:rPr>
                <w:color w:val="002060"/>
              </w:rPr>
            </w:pPr>
            <w:r w:rsidRPr="00253B3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C92652" w14:textId="77777777" w:rsidR="003018EA" w:rsidRPr="00253B30" w:rsidRDefault="003018EA" w:rsidP="003E46CF">
            <w:pPr>
              <w:pStyle w:val="rowtabella0"/>
              <w:rPr>
                <w:color w:val="002060"/>
              </w:rPr>
            </w:pPr>
            <w:r w:rsidRPr="00253B30">
              <w:rPr>
                <w:color w:val="002060"/>
              </w:rPr>
              <w:t>VIA SIBILLA 2C</w:t>
            </w:r>
          </w:p>
        </w:tc>
      </w:tr>
      <w:tr w:rsidR="003018EA" w:rsidRPr="00253B30" w14:paraId="17043636" w14:textId="77777777" w:rsidTr="003E4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FD471E" w14:textId="77777777" w:rsidR="003018EA" w:rsidRPr="00253B30" w:rsidRDefault="003018EA" w:rsidP="003E46CF">
            <w:pPr>
              <w:pStyle w:val="rowtabella0"/>
              <w:rPr>
                <w:color w:val="002060"/>
                <w:lang w:val="es-ES"/>
              </w:rPr>
            </w:pPr>
            <w:r w:rsidRPr="00253B30">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E5125" w14:textId="77777777" w:rsidR="003018EA" w:rsidRPr="00253B30" w:rsidRDefault="003018EA" w:rsidP="003E46CF">
            <w:pPr>
              <w:pStyle w:val="rowtabella0"/>
              <w:rPr>
                <w:color w:val="002060"/>
              </w:rPr>
            </w:pPr>
            <w:r w:rsidRPr="00253B30">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BCD09" w14:textId="77777777" w:rsidR="003018EA" w:rsidRPr="00253B30" w:rsidRDefault="003018EA" w:rsidP="003E46CF">
            <w:pPr>
              <w:pStyle w:val="rowtabella0"/>
              <w:jc w:val="center"/>
              <w:rPr>
                <w:color w:val="002060"/>
              </w:rPr>
            </w:pPr>
            <w:r w:rsidRPr="00253B3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5AEE2" w14:textId="77777777" w:rsidR="003018EA" w:rsidRPr="00253B30" w:rsidRDefault="003018EA" w:rsidP="003E46CF">
            <w:pPr>
              <w:pStyle w:val="rowtabella0"/>
              <w:rPr>
                <w:color w:val="002060"/>
              </w:rPr>
            </w:pPr>
            <w:r w:rsidRPr="00253B30">
              <w:rPr>
                <w:color w:val="002060"/>
              </w:rPr>
              <w:t>22/10/2025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2DB0F" w14:textId="77777777" w:rsidR="003018EA" w:rsidRPr="00253B30" w:rsidRDefault="003018EA" w:rsidP="003E46CF">
            <w:pPr>
              <w:pStyle w:val="rowtabella0"/>
              <w:rPr>
                <w:color w:val="002060"/>
              </w:rPr>
            </w:pPr>
            <w:r w:rsidRPr="00253B30">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AA8D1" w14:textId="77777777" w:rsidR="003018EA" w:rsidRPr="00253B30" w:rsidRDefault="003018EA" w:rsidP="003E46CF">
            <w:pPr>
              <w:pStyle w:val="rowtabella0"/>
              <w:rPr>
                <w:color w:val="002060"/>
              </w:rPr>
            </w:pPr>
            <w:r w:rsidRPr="00253B30">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B0FA7" w14:textId="77777777" w:rsidR="003018EA" w:rsidRPr="00253B30" w:rsidRDefault="003018EA" w:rsidP="003E46CF">
            <w:pPr>
              <w:pStyle w:val="rowtabella0"/>
              <w:rPr>
                <w:color w:val="002060"/>
              </w:rPr>
            </w:pPr>
            <w:r w:rsidRPr="00253B30">
              <w:rPr>
                <w:color w:val="002060"/>
              </w:rPr>
              <w:t>VIA CELLINI</w:t>
            </w:r>
          </w:p>
        </w:tc>
      </w:tr>
    </w:tbl>
    <w:p w14:paraId="17A08678" w14:textId="77777777" w:rsidR="003018EA" w:rsidRDefault="003018EA" w:rsidP="003018EA">
      <w:pPr>
        <w:pStyle w:val="breakline"/>
        <w:rPr>
          <w:color w:val="002060"/>
        </w:rPr>
      </w:pPr>
    </w:p>
    <w:p w14:paraId="04535CB3" w14:textId="77777777" w:rsidR="003018EA" w:rsidRPr="00253B30" w:rsidRDefault="003018EA" w:rsidP="003018EA">
      <w:pPr>
        <w:pStyle w:val="titolocampionato0"/>
        <w:shd w:val="clear" w:color="auto" w:fill="CCCCCC"/>
        <w:spacing w:before="80" w:after="40"/>
        <w:rPr>
          <w:color w:val="002060"/>
        </w:rPr>
      </w:pPr>
      <w:r w:rsidRPr="00253B30">
        <w:rPr>
          <w:color w:val="002060"/>
        </w:rPr>
        <w:t>COPPA ITALIA FEMM.LE CALCIO A5</w:t>
      </w:r>
    </w:p>
    <w:p w14:paraId="0D17EDDC" w14:textId="77777777" w:rsidR="003018EA" w:rsidRPr="00C83CDF" w:rsidRDefault="003018EA" w:rsidP="003018EA">
      <w:pPr>
        <w:pStyle w:val="titoloprinc0"/>
        <w:rPr>
          <w:color w:val="002060"/>
        </w:rPr>
      </w:pPr>
      <w:r>
        <w:rPr>
          <w:color w:val="002060"/>
        </w:rPr>
        <w:t>PROGRAMM</w:t>
      </w:r>
      <w:r w:rsidRPr="00C83CDF">
        <w:rPr>
          <w:color w:val="002060"/>
        </w:rPr>
        <w:t>A</w:t>
      </w:r>
      <w:r>
        <w:rPr>
          <w:color w:val="002060"/>
        </w:rPr>
        <w:t xml:space="preserve"> GARE</w:t>
      </w:r>
    </w:p>
    <w:p w14:paraId="6A0CD88D" w14:textId="77777777" w:rsidR="003018EA" w:rsidRPr="00253B30" w:rsidRDefault="003018EA" w:rsidP="003018EA">
      <w:pPr>
        <w:pStyle w:val="breakline"/>
        <w:rPr>
          <w:color w:val="002060"/>
        </w:rPr>
      </w:pPr>
    </w:p>
    <w:p w14:paraId="09DC8BF1" w14:textId="77777777" w:rsidR="003018EA" w:rsidRPr="00253B30" w:rsidRDefault="003018EA" w:rsidP="003018EA">
      <w:pPr>
        <w:pStyle w:val="sottotitolocampionato10"/>
        <w:rPr>
          <w:color w:val="002060"/>
        </w:rPr>
      </w:pPr>
      <w:r w:rsidRPr="00253B30">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3018EA" w:rsidRPr="00253B30" w14:paraId="659FF528"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1538C"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F0824"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7FE4F"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3DD23"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77525"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60479"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695DC"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5E30C29C" w14:textId="77777777" w:rsidTr="003E46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8CF060" w14:textId="77777777" w:rsidR="003018EA" w:rsidRPr="00253B30" w:rsidRDefault="003018EA" w:rsidP="003E46CF">
            <w:pPr>
              <w:pStyle w:val="rowtabella0"/>
              <w:rPr>
                <w:color w:val="002060"/>
              </w:rPr>
            </w:pPr>
            <w:r w:rsidRPr="00253B30">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EE5B7A" w14:textId="77777777" w:rsidR="003018EA" w:rsidRPr="00253B30" w:rsidRDefault="003018EA" w:rsidP="003E46CF">
            <w:pPr>
              <w:pStyle w:val="rowtabella0"/>
              <w:rPr>
                <w:color w:val="002060"/>
              </w:rPr>
            </w:pPr>
            <w:r w:rsidRPr="00253B30">
              <w:rPr>
                <w:color w:val="002060"/>
              </w:rPr>
              <w:t>STAFFOLO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857E5"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0E0B4" w14:textId="77777777" w:rsidR="003018EA" w:rsidRPr="00253B30" w:rsidRDefault="003018EA" w:rsidP="003E46CF">
            <w:pPr>
              <w:pStyle w:val="rowtabella0"/>
              <w:rPr>
                <w:color w:val="002060"/>
              </w:rPr>
            </w:pPr>
            <w:r w:rsidRPr="00253B30">
              <w:rPr>
                <w:color w:val="002060"/>
              </w:rPr>
              <w:t>21/10/2025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09449C" w14:textId="77777777" w:rsidR="003018EA" w:rsidRPr="00253B30" w:rsidRDefault="003018EA" w:rsidP="003E46CF">
            <w:pPr>
              <w:pStyle w:val="rowtabella0"/>
              <w:rPr>
                <w:color w:val="002060"/>
              </w:rPr>
            </w:pPr>
            <w:r w:rsidRPr="00253B30">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9A1219" w14:textId="77777777" w:rsidR="003018EA" w:rsidRPr="00253B30" w:rsidRDefault="003018EA" w:rsidP="003E46CF">
            <w:pPr>
              <w:pStyle w:val="rowtabella0"/>
              <w:rPr>
                <w:color w:val="002060"/>
              </w:rPr>
            </w:pPr>
            <w:r w:rsidRPr="00253B30">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54BFB" w14:textId="77777777" w:rsidR="003018EA" w:rsidRPr="00253B30" w:rsidRDefault="003018EA" w:rsidP="003E46CF">
            <w:pPr>
              <w:pStyle w:val="rowtabella0"/>
              <w:rPr>
                <w:color w:val="002060"/>
              </w:rPr>
            </w:pPr>
            <w:r w:rsidRPr="00253B30">
              <w:rPr>
                <w:color w:val="002060"/>
              </w:rPr>
              <w:t>VIA ROMA, SNC</w:t>
            </w:r>
          </w:p>
        </w:tc>
      </w:tr>
    </w:tbl>
    <w:p w14:paraId="0FA6C034" w14:textId="77777777" w:rsidR="003018EA" w:rsidRPr="00253B30" w:rsidRDefault="003018EA" w:rsidP="003018EA">
      <w:pPr>
        <w:pStyle w:val="breakline"/>
        <w:rPr>
          <w:rFonts w:eastAsiaTheme="minorEastAsia"/>
          <w:color w:val="002060"/>
        </w:rPr>
      </w:pPr>
    </w:p>
    <w:p w14:paraId="0B284317" w14:textId="77777777" w:rsidR="003018EA" w:rsidRPr="00253B30" w:rsidRDefault="003018EA" w:rsidP="003018EA">
      <w:pPr>
        <w:pStyle w:val="breakline"/>
        <w:rPr>
          <w:color w:val="002060"/>
        </w:rPr>
      </w:pPr>
    </w:p>
    <w:p w14:paraId="22A285AD" w14:textId="77777777" w:rsidR="003018EA" w:rsidRPr="00253B30" w:rsidRDefault="003018EA" w:rsidP="003018EA">
      <w:pPr>
        <w:pStyle w:val="breakline"/>
        <w:rPr>
          <w:color w:val="002060"/>
        </w:rPr>
      </w:pPr>
    </w:p>
    <w:p w14:paraId="4FEEF9CA" w14:textId="77777777" w:rsidR="003018EA" w:rsidRPr="00253B30" w:rsidRDefault="003018EA" w:rsidP="003018EA">
      <w:pPr>
        <w:pStyle w:val="sottotitolocampionato10"/>
        <w:rPr>
          <w:color w:val="002060"/>
        </w:rPr>
      </w:pPr>
      <w:r w:rsidRPr="00253B30">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18EA" w:rsidRPr="00253B30" w14:paraId="02CB00DB"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1A036"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C0BAF"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93122"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EC929"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7DB45"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3DACD"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DEA87"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3909A492" w14:textId="77777777" w:rsidTr="003E46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EC93CC" w14:textId="77777777" w:rsidR="003018EA" w:rsidRPr="00253B30" w:rsidRDefault="003018EA" w:rsidP="003E46CF">
            <w:pPr>
              <w:pStyle w:val="rowtabella0"/>
              <w:rPr>
                <w:color w:val="002060"/>
              </w:rPr>
            </w:pPr>
            <w:r w:rsidRPr="00253B30">
              <w:rPr>
                <w:color w:val="002060"/>
              </w:rPr>
              <w:t>CALCIO POTENZA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EC277" w14:textId="77777777" w:rsidR="003018EA" w:rsidRPr="00253B30" w:rsidRDefault="003018EA" w:rsidP="003E46CF">
            <w:pPr>
              <w:pStyle w:val="rowtabella0"/>
              <w:rPr>
                <w:color w:val="002060"/>
              </w:rPr>
            </w:pPr>
            <w:r w:rsidRPr="00253B30">
              <w:rPr>
                <w:color w:val="002060"/>
              </w:rPr>
              <w:t>TRODICA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A73968"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20D06" w14:textId="77777777" w:rsidR="003018EA" w:rsidRPr="00253B30" w:rsidRDefault="003018EA" w:rsidP="003E46CF">
            <w:pPr>
              <w:pStyle w:val="rowtabella0"/>
              <w:rPr>
                <w:color w:val="002060"/>
              </w:rPr>
            </w:pPr>
            <w:r w:rsidRPr="00253B30">
              <w:rPr>
                <w:color w:val="002060"/>
              </w:rPr>
              <w:t>22/10/2025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A422C" w14:textId="77777777" w:rsidR="003018EA" w:rsidRPr="00253B30" w:rsidRDefault="003018EA" w:rsidP="003E46CF">
            <w:pPr>
              <w:pStyle w:val="rowtabella0"/>
              <w:rPr>
                <w:color w:val="002060"/>
              </w:rPr>
            </w:pPr>
            <w:r w:rsidRPr="00253B30">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596529" w14:textId="77777777" w:rsidR="003018EA" w:rsidRPr="00253B30" w:rsidRDefault="003018EA" w:rsidP="003E46CF">
            <w:pPr>
              <w:pStyle w:val="rowtabella0"/>
              <w:rPr>
                <w:color w:val="002060"/>
              </w:rPr>
            </w:pPr>
            <w:r w:rsidRPr="00253B30">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8A91D7" w14:textId="77777777" w:rsidR="003018EA" w:rsidRPr="00253B30" w:rsidRDefault="003018EA" w:rsidP="003E46CF">
            <w:pPr>
              <w:pStyle w:val="rowtabella0"/>
              <w:rPr>
                <w:color w:val="002060"/>
              </w:rPr>
            </w:pPr>
            <w:r w:rsidRPr="00253B30">
              <w:rPr>
                <w:color w:val="002060"/>
              </w:rPr>
              <w:t>VIA DELLO SPORT</w:t>
            </w:r>
          </w:p>
        </w:tc>
      </w:tr>
    </w:tbl>
    <w:p w14:paraId="41FB491C" w14:textId="77777777" w:rsidR="003018EA" w:rsidRPr="00253B30" w:rsidRDefault="003018EA" w:rsidP="003018EA">
      <w:pPr>
        <w:pStyle w:val="breakline"/>
        <w:rPr>
          <w:rFonts w:eastAsiaTheme="minorEastAsia"/>
          <w:color w:val="002060"/>
        </w:rPr>
      </w:pPr>
    </w:p>
    <w:p w14:paraId="6030895E" w14:textId="77777777" w:rsidR="003018EA" w:rsidRPr="00253B30" w:rsidRDefault="003018EA" w:rsidP="003018EA">
      <w:pPr>
        <w:pStyle w:val="breakline"/>
        <w:rPr>
          <w:color w:val="002060"/>
        </w:rPr>
      </w:pPr>
    </w:p>
    <w:p w14:paraId="4112BEF4" w14:textId="77777777" w:rsidR="003018EA" w:rsidRPr="00253B30" w:rsidRDefault="003018EA" w:rsidP="003018EA">
      <w:pPr>
        <w:pStyle w:val="breakline"/>
        <w:rPr>
          <w:color w:val="002060"/>
        </w:rPr>
      </w:pPr>
    </w:p>
    <w:p w14:paraId="07346E63" w14:textId="77777777" w:rsidR="003018EA" w:rsidRPr="00253B30" w:rsidRDefault="003018EA" w:rsidP="003018EA">
      <w:pPr>
        <w:pStyle w:val="sottotitolocampionato10"/>
        <w:rPr>
          <w:color w:val="002060"/>
        </w:rPr>
      </w:pPr>
      <w:r w:rsidRPr="00253B30">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3018EA" w:rsidRPr="00253B30" w14:paraId="0748B645"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B73FB"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D1782"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BC054"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E1D53"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7C594"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3A318"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4B1E0"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18E4B046" w14:textId="77777777" w:rsidTr="003E46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852B05" w14:textId="77777777" w:rsidR="003018EA" w:rsidRPr="00253B30" w:rsidRDefault="003018EA" w:rsidP="003E46CF">
            <w:pPr>
              <w:pStyle w:val="rowtabella0"/>
              <w:rPr>
                <w:color w:val="002060"/>
              </w:rPr>
            </w:pPr>
            <w:proofErr w:type="gramStart"/>
            <w:r w:rsidRPr="00253B30">
              <w:rPr>
                <w:color w:val="002060"/>
              </w:rPr>
              <w:t>U.MANDOLESI</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D009E7" w14:textId="77777777" w:rsidR="003018EA" w:rsidRPr="00253B30" w:rsidRDefault="003018EA" w:rsidP="003E46CF">
            <w:pPr>
              <w:pStyle w:val="rowtabella0"/>
              <w:rPr>
                <w:color w:val="002060"/>
              </w:rPr>
            </w:pPr>
            <w:r w:rsidRPr="00253B30">
              <w:rPr>
                <w:color w:val="002060"/>
              </w:rPr>
              <w:t>VENERE POTENTIA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18A767"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DAF501" w14:textId="77777777" w:rsidR="003018EA" w:rsidRPr="00253B30" w:rsidRDefault="003018EA" w:rsidP="003E46CF">
            <w:pPr>
              <w:pStyle w:val="rowtabella0"/>
              <w:rPr>
                <w:color w:val="002060"/>
              </w:rPr>
            </w:pPr>
            <w:r w:rsidRPr="00253B30">
              <w:rPr>
                <w:color w:val="002060"/>
              </w:rPr>
              <w:t>20/10/2025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F6185B" w14:textId="77777777" w:rsidR="003018EA" w:rsidRPr="00253B30" w:rsidRDefault="003018EA" w:rsidP="003E46CF">
            <w:pPr>
              <w:pStyle w:val="rowtabella0"/>
              <w:rPr>
                <w:color w:val="002060"/>
              </w:rPr>
            </w:pPr>
            <w:r w:rsidRPr="00253B30">
              <w:rPr>
                <w:color w:val="002060"/>
              </w:rPr>
              <w:t>5700 CAMPO C/5 "MANDOLESI"-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11319B" w14:textId="77777777" w:rsidR="003018EA" w:rsidRPr="00253B30" w:rsidRDefault="003018EA" w:rsidP="003E46CF">
            <w:pPr>
              <w:pStyle w:val="rowtabella0"/>
              <w:rPr>
                <w:color w:val="002060"/>
              </w:rPr>
            </w:pPr>
            <w:r w:rsidRPr="00253B30">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8B2EB" w14:textId="77777777" w:rsidR="003018EA" w:rsidRPr="00253B30" w:rsidRDefault="003018EA" w:rsidP="003E46CF">
            <w:pPr>
              <w:pStyle w:val="rowtabella0"/>
              <w:rPr>
                <w:color w:val="002060"/>
              </w:rPr>
            </w:pPr>
            <w:r w:rsidRPr="00253B30">
              <w:rPr>
                <w:color w:val="002060"/>
              </w:rPr>
              <w:t>VIA DELLE REGIONI, 8</w:t>
            </w:r>
          </w:p>
        </w:tc>
      </w:tr>
    </w:tbl>
    <w:p w14:paraId="184B38CF" w14:textId="77777777" w:rsidR="003018EA" w:rsidRDefault="003018EA" w:rsidP="003018EA">
      <w:pPr>
        <w:pStyle w:val="breakline"/>
        <w:rPr>
          <w:color w:val="002060"/>
        </w:rPr>
      </w:pPr>
    </w:p>
    <w:p w14:paraId="18CF2CB3" w14:textId="77777777" w:rsidR="003018EA" w:rsidRDefault="003018EA" w:rsidP="003018EA">
      <w:pPr>
        <w:pStyle w:val="breakline"/>
        <w:rPr>
          <w:color w:val="002060"/>
        </w:rPr>
      </w:pPr>
    </w:p>
    <w:p w14:paraId="5EF29E26" w14:textId="77777777" w:rsidR="003018EA" w:rsidRPr="00253B30" w:rsidRDefault="003018EA" w:rsidP="003018EA">
      <w:pPr>
        <w:pStyle w:val="titolocampionato0"/>
        <w:shd w:val="clear" w:color="auto" w:fill="CCCCCC"/>
        <w:spacing w:before="80" w:after="40"/>
        <w:rPr>
          <w:color w:val="002060"/>
        </w:rPr>
      </w:pPr>
      <w:r w:rsidRPr="00253B30">
        <w:rPr>
          <w:color w:val="002060"/>
        </w:rPr>
        <w:t>COPPA MARCHE UNDER 19 CALCIO 5</w:t>
      </w:r>
    </w:p>
    <w:p w14:paraId="1CAA10D1" w14:textId="77777777" w:rsidR="003018EA" w:rsidRPr="00C83CDF" w:rsidRDefault="003018EA" w:rsidP="003018EA">
      <w:pPr>
        <w:pStyle w:val="titoloprinc0"/>
        <w:rPr>
          <w:color w:val="002060"/>
        </w:rPr>
      </w:pPr>
      <w:r>
        <w:rPr>
          <w:color w:val="002060"/>
        </w:rPr>
        <w:t>PROGRAMM</w:t>
      </w:r>
      <w:r w:rsidRPr="00C83CDF">
        <w:rPr>
          <w:color w:val="002060"/>
        </w:rPr>
        <w:t>A</w:t>
      </w:r>
      <w:r>
        <w:rPr>
          <w:color w:val="002060"/>
        </w:rPr>
        <w:t xml:space="preserve"> GARE</w:t>
      </w:r>
    </w:p>
    <w:p w14:paraId="4353E2D0" w14:textId="77777777" w:rsidR="003018EA" w:rsidRPr="00253B30" w:rsidRDefault="003018EA" w:rsidP="003018EA">
      <w:pPr>
        <w:pStyle w:val="breakline"/>
        <w:rPr>
          <w:color w:val="002060"/>
        </w:rPr>
      </w:pPr>
    </w:p>
    <w:p w14:paraId="04312AF2" w14:textId="77777777" w:rsidR="003018EA" w:rsidRPr="00253B30" w:rsidRDefault="003018EA" w:rsidP="003018EA">
      <w:pPr>
        <w:pStyle w:val="sottotitolocampionato10"/>
        <w:rPr>
          <w:color w:val="002060"/>
        </w:rPr>
      </w:pPr>
      <w:r w:rsidRPr="00253B30">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18EA" w:rsidRPr="00253B30" w14:paraId="5E1E8C74"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9302C"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9F2E9"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88FE9"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5D17D"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254FE"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37108"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43B2B"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3E34C0F9" w14:textId="77777777" w:rsidTr="003E46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FF21F2" w14:textId="77777777" w:rsidR="003018EA" w:rsidRPr="00253B30" w:rsidRDefault="003018EA" w:rsidP="003E46CF">
            <w:pPr>
              <w:pStyle w:val="rowtabella0"/>
              <w:rPr>
                <w:color w:val="002060"/>
              </w:rPr>
            </w:pPr>
            <w:r w:rsidRPr="00253B30">
              <w:rPr>
                <w:color w:val="002060"/>
              </w:rPr>
              <w:t>ALMA JUVENTUS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C618A7" w14:textId="77777777" w:rsidR="003018EA" w:rsidRPr="00253B30" w:rsidRDefault="003018EA" w:rsidP="003E46CF">
            <w:pPr>
              <w:pStyle w:val="rowtabella0"/>
              <w:rPr>
                <w:color w:val="002060"/>
              </w:rPr>
            </w:pPr>
            <w:r w:rsidRPr="00253B30">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ACB367"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B7679" w14:textId="77777777" w:rsidR="003018EA" w:rsidRPr="00253B30" w:rsidRDefault="003018EA" w:rsidP="003E46CF">
            <w:pPr>
              <w:pStyle w:val="rowtabella0"/>
              <w:rPr>
                <w:color w:val="002060"/>
              </w:rPr>
            </w:pPr>
            <w:r w:rsidRPr="00253B30">
              <w:rPr>
                <w:color w:val="002060"/>
              </w:rPr>
              <w:t>22/10/2025 18:15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ACC3C5" w14:textId="77777777" w:rsidR="003018EA" w:rsidRPr="00253B30" w:rsidRDefault="003018EA" w:rsidP="003E46CF">
            <w:pPr>
              <w:pStyle w:val="rowtabella0"/>
              <w:rPr>
                <w:color w:val="002060"/>
              </w:rPr>
            </w:pPr>
            <w:r w:rsidRPr="00253B30">
              <w:rPr>
                <w:color w:val="002060"/>
              </w:rPr>
              <w:t>5446 ALMA ARENA CALCIO A CINQUE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DF1ECF" w14:textId="77777777" w:rsidR="003018EA" w:rsidRPr="00253B30" w:rsidRDefault="003018EA" w:rsidP="003E46CF">
            <w:pPr>
              <w:pStyle w:val="rowtabella0"/>
              <w:rPr>
                <w:color w:val="002060"/>
              </w:rPr>
            </w:pPr>
            <w:r w:rsidRPr="00253B30">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AD8E32" w14:textId="77777777" w:rsidR="003018EA" w:rsidRPr="00253B30" w:rsidRDefault="003018EA" w:rsidP="003E46CF">
            <w:pPr>
              <w:pStyle w:val="rowtabella0"/>
              <w:rPr>
                <w:color w:val="002060"/>
              </w:rPr>
            </w:pPr>
            <w:r w:rsidRPr="00253B30">
              <w:rPr>
                <w:color w:val="002060"/>
              </w:rPr>
              <w:t>VIA ROMA 201</w:t>
            </w:r>
          </w:p>
        </w:tc>
      </w:tr>
    </w:tbl>
    <w:p w14:paraId="08DBDBC3" w14:textId="77777777" w:rsidR="003018EA" w:rsidRDefault="003018EA" w:rsidP="003018EA">
      <w:pPr>
        <w:pStyle w:val="breakline"/>
        <w:rPr>
          <w:color w:val="002060"/>
        </w:rPr>
      </w:pPr>
    </w:p>
    <w:p w14:paraId="758A905E" w14:textId="77777777" w:rsidR="003018EA" w:rsidRDefault="003018EA" w:rsidP="003018EA">
      <w:pPr>
        <w:pStyle w:val="breakline"/>
        <w:rPr>
          <w:color w:val="002060"/>
        </w:rPr>
      </w:pPr>
    </w:p>
    <w:p w14:paraId="5FD15FC1" w14:textId="77777777" w:rsidR="003018EA" w:rsidRPr="00253B30" w:rsidRDefault="003018EA" w:rsidP="003018EA">
      <w:pPr>
        <w:pStyle w:val="titolocampionato0"/>
        <w:shd w:val="clear" w:color="auto" w:fill="CCCCCC"/>
        <w:spacing w:before="80" w:after="40"/>
        <w:rPr>
          <w:color w:val="002060"/>
        </w:rPr>
      </w:pPr>
      <w:r w:rsidRPr="00253B30">
        <w:rPr>
          <w:color w:val="002060"/>
        </w:rPr>
        <w:t>COPPA MARCHE UNDER15 CALCIO A5</w:t>
      </w:r>
    </w:p>
    <w:p w14:paraId="7E5367D2" w14:textId="77777777" w:rsidR="003018EA" w:rsidRPr="00C83CDF" w:rsidRDefault="003018EA" w:rsidP="003018EA">
      <w:pPr>
        <w:pStyle w:val="titoloprinc0"/>
        <w:rPr>
          <w:color w:val="002060"/>
        </w:rPr>
      </w:pPr>
      <w:r>
        <w:rPr>
          <w:color w:val="002060"/>
        </w:rPr>
        <w:t>PROGRAMM</w:t>
      </w:r>
      <w:r w:rsidRPr="00C83CDF">
        <w:rPr>
          <w:color w:val="002060"/>
        </w:rPr>
        <w:t>A</w:t>
      </w:r>
      <w:r>
        <w:rPr>
          <w:color w:val="002060"/>
        </w:rPr>
        <w:t xml:space="preserve"> GARE</w:t>
      </w:r>
    </w:p>
    <w:p w14:paraId="60C2D507" w14:textId="77777777" w:rsidR="003018EA" w:rsidRPr="00253B30" w:rsidRDefault="003018EA" w:rsidP="003018EA">
      <w:pPr>
        <w:pStyle w:val="breakline"/>
        <w:rPr>
          <w:color w:val="002060"/>
        </w:rPr>
      </w:pPr>
    </w:p>
    <w:p w14:paraId="2D73638E" w14:textId="77777777" w:rsidR="003018EA" w:rsidRPr="00253B30" w:rsidRDefault="003018EA" w:rsidP="003018EA">
      <w:pPr>
        <w:pStyle w:val="sottotitolocampionato10"/>
        <w:rPr>
          <w:color w:val="002060"/>
        </w:rPr>
      </w:pPr>
      <w:r w:rsidRPr="00253B30">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018EA" w:rsidRPr="00253B30" w14:paraId="3F48DD0B"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F1BA6"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479B5"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DFCC2"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65673"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F478D"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8DAE4"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24188"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1ABCAF50" w14:textId="77777777" w:rsidTr="003E46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54B248" w14:textId="77777777" w:rsidR="003018EA" w:rsidRPr="00253B30" w:rsidRDefault="003018EA" w:rsidP="003E46CF">
            <w:pPr>
              <w:pStyle w:val="rowtabella0"/>
              <w:rPr>
                <w:color w:val="002060"/>
              </w:rPr>
            </w:pPr>
            <w:r w:rsidRPr="00253B30">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85257" w14:textId="77777777" w:rsidR="003018EA" w:rsidRPr="00253B30" w:rsidRDefault="003018EA" w:rsidP="003E46CF">
            <w:pPr>
              <w:pStyle w:val="rowtabella0"/>
              <w:rPr>
                <w:color w:val="002060"/>
              </w:rPr>
            </w:pPr>
            <w:r w:rsidRPr="00253B30">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8BB9CE"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640ABF" w14:textId="77777777" w:rsidR="003018EA" w:rsidRPr="00253B30" w:rsidRDefault="003018EA" w:rsidP="003E46CF">
            <w:pPr>
              <w:pStyle w:val="rowtabella0"/>
              <w:rPr>
                <w:color w:val="002060"/>
              </w:rPr>
            </w:pPr>
            <w:r w:rsidRPr="00253B30">
              <w:rPr>
                <w:color w:val="002060"/>
              </w:rPr>
              <w:t>20/10/2025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FD256B" w14:textId="77777777" w:rsidR="003018EA" w:rsidRPr="00253B30" w:rsidRDefault="003018EA" w:rsidP="003E46CF">
            <w:pPr>
              <w:pStyle w:val="rowtabella0"/>
              <w:rPr>
                <w:color w:val="002060"/>
              </w:rPr>
            </w:pPr>
            <w:r w:rsidRPr="00253B30">
              <w:rPr>
                <w:color w:val="002060"/>
              </w:rPr>
              <w:t>5464 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14027" w14:textId="77777777" w:rsidR="003018EA" w:rsidRPr="00253B30" w:rsidRDefault="003018EA" w:rsidP="003E46CF">
            <w:pPr>
              <w:pStyle w:val="rowtabella0"/>
              <w:rPr>
                <w:color w:val="002060"/>
              </w:rPr>
            </w:pPr>
            <w:r w:rsidRPr="00253B30">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7008A" w14:textId="77777777" w:rsidR="003018EA" w:rsidRPr="00253B30" w:rsidRDefault="003018EA" w:rsidP="003E46CF">
            <w:pPr>
              <w:pStyle w:val="rowtabella0"/>
              <w:rPr>
                <w:color w:val="002060"/>
              </w:rPr>
            </w:pPr>
            <w:r w:rsidRPr="00253B30">
              <w:rPr>
                <w:color w:val="002060"/>
              </w:rPr>
              <w:t>VIA DELLE ESPOSIZIONI, 33</w:t>
            </w:r>
          </w:p>
        </w:tc>
      </w:tr>
    </w:tbl>
    <w:p w14:paraId="539E493B" w14:textId="77777777" w:rsidR="003018EA" w:rsidRPr="00253B30" w:rsidRDefault="003018EA" w:rsidP="003018EA">
      <w:pPr>
        <w:pStyle w:val="breakline"/>
        <w:rPr>
          <w:rFonts w:eastAsiaTheme="minorEastAsia"/>
          <w:color w:val="002060"/>
        </w:rPr>
      </w:pPr>
    </w:p>
    <w:p w14:paraId="7A6C4CF9" w14:textId="77777777" w:rsidR="003018EA" w:rsidRPr="00253B30" w:rsidRDefault="003018EA" w:rsidP="003018EA">
      <w:pPr>
        <w:pStyle w:val="breakline"/>
        <w:rPr>
          <w:color w:val="002060"/>
        </w:rPr>
      </w:pPr>
    </w:p>
    <w:p w14:paraId="27D1E5EB" w14:textId="77777777" w:rsidR="003018EA" w:rsidRPr="00253B30" w:rsidRDefault="003018EA" w:rsidP="003018EA">
      <w:pPr>
        <w:pStyle w:val="breakline"/>
        <w:rPr>
          <w:color w:val="002060"/>
        </w:rPr>
      </w:pPr>
    </w:p>
    <w:p w14:paraId="3A6E2CC8" w14:textId="77777777" w:rsidR="003018EA" w:rsidRPr="00253B30" w:rsidRDefault="003018EA" w:rsidP="003018EA">
      <w:pPr>
        <w:pStyle w:val="sottotitolocampionato10"/>
        <w:rPr>
          <w:color w:val="002060"/>
        </w:rPr>
      </w:pPr>
      <w:r w:rsidRPr="00253B30">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3018EA" w:rsidRPr="00253B30" w14:paraId="0C3D3E36" w14:textId="77777777" w:rsidTr="003E4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8C847" w14:textId="77777777" w:rsidR="003018EA" w:rsidRPr="00253B30" w:rsidRDefault="003018EA" w:rsidP="003E46CF">
            <w:pPr>
              <w:pStyle w:val="headertabella0"/>
              <w:rPr>
                <w:color w:val="002060"/>
              </w:rPr>
            </w:pPr>
            <w:r w:rsidRPr="00253B3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81A8B" w14:textId="77777777" w:rsidR="003018EA" w:rsidRPr="00253B30" w:rsidRDefault="003018EA" w:rsidP="003E46CF">
            <w:pPr>
              <w:pStyle w:val="headertabella0"/>
              <w:rPr>
                <w:color w:val="002060"/>
              </w:rPr>
            </w:pPr>
            <w:r w:rsidRPr="00253B3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F1CAB" w14:textId="77777777" w:rsidR="003018EA" w:rsidRPr="00253B30" w:rsidRDefault="003018EA" w:rsidP="003E46CF">
            <w:pPr>
              <w:pStyle w:val="headertabella0"/>
              <w:rPr>
                <w:color w:val="002060"/>
              </w:rPr>
            </w:pPr>
            <w:r w:rsidRPr="00253B3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B7B40" w14:textId="77777777" w:rsidR="003018EA" w:rsidRPr="00253B30" w:rsidRDefault="003018EA" w:rsidP="003E46CF">
            <w:pPr>
              <w:pStyle w:val="headertabella0"/>
              <w:rPr>
                <w:color w:val="002060"/>
              </w:rPr>
            </w:pPr>
            <w:r w:rsidRPr="00253B3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429C1" w14:textId="77777777" w:rsidR="003018EA" w:rsidRPr="00253B30" w:rsidRDefault="003018EA" w:rsidP="003E46CF">
            <w:pPr>
              <w:pStyle w:val="headertabella0"/>
              <w:rPr>
                <w:color w:val="002060"/>
              </w:rPr>
            </w:pPr>
            <w:r w:rsidRPr="00253B3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2B358" w14:textId="77777777" w:rsidR="003018EA" w:rsidRPr="00253B30" w:rsidRDefault="003018EA" w:rsidP="003E46CF">
            <w:pPr>
              <w:pStyle w:val="headertabella0"/>
              <w:rPr>
                <w:color w:val="002060"/>
              </w:rPr>
            </w:pPr>
            <w:proofErr w:type="spellStart"/>
            <w:r w:rsidRPr="00253B30">
              <w:rPr>
                <w:color w:val="002060"/>
              </w:rPr>
              <w:t>Localita'</w:t>
            </w:r>
            <w:proofErr w:type="spellEnd"/>
            <w:r w:rsidRPr="00253B3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715D5" w14:textId="77777777" w:rsidR="003018EA" w:rsidRPr="00253B30" w:rsidRDefault="003018EA" w:rsidP="003E46CF">
            <w:pPr>
              <w:pStyle w:val="headertabella0"/>
              <w:rPr>
                <w:color w:val="002060"/>
              </w:rPr>
            </w:pPr>
            <w:r w:rsidRPr="00253B30">
              <w:rPr>
                <w:color w:val="002060"/>
              </w:rPr>
              <w:t>Indirizzo Impianto</w:t>
            </w:r>
          </w:p>
        </w:tc>
      </w:tr>
      <w:tr w:rsidR="003018EA" w:rsidRPr="00253B30" w14:paraId="6E9AD578" w14:textId="77777777" w:rsidTr="003E46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884914" w14:textId="77777777" w:rsidR="003018EA" w:rsidRPr="00253B30" w:rsidRDefault="003018EA" w:rsidP="003E46CF">
            <w:pPr>
              <w:pStyle w:val="rowtabella0"/>
              <w:rPr>
                <w:color w:val="002060"/>
              </w:rPr>
            </w:pPr>
            <w:r w:rsidRPr="00253B30">
              <w:rPr>
                <w:color w:val="002060"/>
              </w:rPr>
              <w:t>POLISPORTIVA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8453B" w14:textId="77777777" w:rsidR="003018EA" w:rsidRPr="00253B30" w:rsidRDefault="003018EA" w:rsidP="003E46CF">
            <w:pPr>
              <w:pStyle w:val="rowtabella0"/>
              <w:rPr>
                <w:color w:val="002060"/>
              </w:rPr>
            </w:pPr>
            <w:r w:rsidRPr="00253B30">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4AE6C" w14:textId="77777777" w:rsidR="003018EA" w:rsidRPr="00253B30" w:rsidRDefault="003018EA" w:rsidP="003E46CF">
            <w:pPr>
              <w:pStyle w:val="rowtabella0"/>
              <w:jc w:val="center"/>
              <w:rPr>
                <w:color w:val="002060"/>
              </w:rPr>
            </w:pPr>
            <w:r w:rsidRPr="00253B3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40B60" w14:textId="77777777" w:rsidR="003018EA" w:rsidRPr="00253B30" w:rsidRDefault="003018EA" w:rsidP="003E46CF">
            <w:pPr>
              <w:pStyle w:val="rowtabella0"/>
              <w:rPr>
                <w:color w:val="002060"/>
              </w:rPr>
            </w:pPr>
            <w:r w:rsidRPr="00253B30">
              <w:rPr>
                <w:color w:val="002060"/>
              </w:rPr>
              <w:t>16/10/2025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526CE" w14:textId="77777777" w:rsidR="003018EA" w:rsidRPr="00253B30" w:rsidRDefault="003018EA" w:rsidP="003E46CF">
            <w:pPr>
              <w:pStyle w:val="rowtabella0"/>
              <w:rPr>
                <w:color w:val="002060"/>
              </w:rPr>
            </w:pPr>
            <w:r w:rsidRPr="00253B30">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AEB13C" w14:textId="77777777" w:rsidR="003018EA" w:rsidRPr="00253B30" w:rsidRDefault="003018EA" w:rsidP="003E46CF">
            <w:pPr>
              <w:pStyle w:val="rowtabella0"/>
              <w:rPr>
                <w:color w:val="002060"/>
              </w:rPr>
            </w:pPr>
            <w:r w:rsidRPr="00253B30">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D22323" w14:textId="77777777" w:rsidR="003018EA" w:rsidRPr="00253B30" w:rsidRDefault="003018EA" w:rsidP="003E46CF">
            <w:pPr>
              <w:pStyle w:val="rowtabella0"/>
              <w:rPr>
                <w:color w:val="002060"/>
              </w:rPr>
            </w:pPr>
            <w:r w:rsidRPr="00253B30">
              <w:rPr>
                <w:color w:val="002060"/>
              </w:rPr>
              <w:t>VIA FONTE ABECETO, 4</w:t>
            </w:r>
          </w:p>
        </w:tc>
      </w:tr>
    </w:tbl>
    <w:p w14:paraId="44FC620B" w14:textId="77777777" w:rsidR="003018EA" w:rsidRPr="00C83CDF" w:rsidRDefault="003018EA" w:rsidP="003018EA">
      <w:pPr>
        <w:pStyle w:val="breakline"/>
        <w:rPr>
          <w:color w:val="002060"/>
        </w:rPr>
      </w:pPr>
    </w:p>
    <w:p w14:paraId="74FA3F8B" w14:textId="77777777" w:rsidR="00413E65" w:rsidRPr="005B2785" w:rsidRDefault="00413E65" w:rsidP="00413E65">
      <w:pPr>
        <w:pStyle w:val="breakline"/>
        <w:rPr>
          <w:color w:val="002060"/>
        </w:rPr>
      </w:pPr>
    </w:p>
    <w:p w14:paraId="26120832" w14:textId="77777777" w:rsidR="001274BD" w:rsidRDefault="001274BD" w:rsidP="00EA5978">
      <w:pPr>
        <w:pStyle w:val="titoloprinc0"/>
        <w:jc w:val="both"/>
        <w:rPr>
          <w:b w:val="0"/>
          <w:bCs w:val="0"/>
          <w:color w:val="002060"/>
          <w:sz w:val="22"/>
          <w:szCs w:val="22"/>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4F69C397"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EA5978">
        <w:rPr>
          <w:rFonts w:ascii="Arial" w:hAnsi="Arial" w:cs="Arial"/>
          <w:b/>
          <w:bCs/>
          <w:color w:val="002060"/>
        </w:rPr>
        <w:t>2</w:t>
      </w:r>
      <w:r w:rsidR="00CE5AC3">
        <w:rPr>
          <w:rFonts w:ascii="Arial" w:hAnsi="Arial" w:cs="Arial"/>
          <w:b/>
          <w:bCs/>
          <w:color w:val="002060"/>
        </w:rPr>
        <w:t>7</w:t>
      </w:r>
      <w:r>
        <w:rPr>
          <w:rFonts w:ascii="Arial" w:hAnsi="Arial" w:cs="Arial"/>
          <w:b/>
          <w:bCs/>
          <w:color w:val="002060"/>
        </w:rPr>
        <w:t xml:space="preserve"> ottobre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5" w:name="_Hlk129856054"/>
      <w:r>
        <w:rPr>
          <w:color w:val="FFFFFF" w:themeColor="background1"/>
        </w:rPr>
        <w:t>ERRATA CORRIGE</w:t>
      </w:r>
      <w:bookmarkEnd w:id="15"/>
    </w:p>
    <w:p w14:paraId="73A6E4B7" w14:textId="37512951" w:rsidR="004620C3" w:rsidRPr="009E3111" w:rsidRDefault="004620C3" w:rsidP="00F770E5">
      <w:pPr>
        <w:pStyle w:val="Nessunaspaziatura"/>
        <w:jc w:val="both"/>
        <w:rPr>
          <w:rFonts w:ascii="Arial" w:hAnsi="Arial" w:cs="Arial"/>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lastRenderedPageBreak/>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EB928A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93225">
        <w:rPr>
          <w:b/>
          <w:color w:val="002060"/>
          <w:u w:val="single"/>
        </w:rPr>
        <w:t>1</w:t>
      </w:r>
      <w:r w:rsidR="00CE5043">
        <w:rPr>
          <w:b/>
          <w:color w:val="002060"/>
          <w:u w:val="single"/>
        </w:rPr>
        <w:t>5</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3B3C6" w14:textId="77777777" w:rsidR="00ED19A4" w:rsidRDefault="00ED19A4">
      <w:r>
        <w:separator/>
      </w:r>
    </w:p>
  </w:endnote>
  <w:endnote w:type="continuationSeparator" w:id="0">
    <w:p w14:paraId="5757EDDD" w14:textId="77777777" w:rsidR="00ED19A4" w:rsidRDefault="00ED1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69F4538"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24C10">
      <w:rPr>
        <w:rStyle w:val="Numeropagina"/>
        <w:rFonts w:ascii="Arial" w:hAnsi="Arial" w:cs="Arial"/>
        <w:color w:val="002060"/>
      </w:rPr>
      <w:t>3</w:t>
    </w:r>
    <w:r w:rsidR="00D70B4E">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66DCD" w14:textId="77777777" w:rsidR="00ED19A4" w:rsidRDefault="00ED19A4">
      <w:r>
        <w:separator/>
      </w:r>
    </w:p>
  </w:footnote>
  <w:footnote w:type="continuationSeparator" w:id="0">
    <w:p w14:paraId="52DAC3C7" w14:textId="77777777" w:rsidR="00ED19A4" w:rsidRDefault="00ED1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93</TotalTime>
  <Pages>1</Pages>
  <Words>11193</Words>
  <Characters>63806</Characters>
  <Application>Microsoft Office Word</Application>
  <DocSecurity>0</DocSecurity>
  <Lines>531</Lines>
  <Paragraphs>149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74850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2025-10-15T12:41:00Z</cp:lastPrinted>
  <dcterms:created xsi:type="dcterms:W3CDTF">2025-10-13T08:14:00Z</dcterms:created>
  <dcterms:modified xsi:type="dcterms:W3CDTF">2025-10-15T12:45:00Z</dcterms:modified>
</cp:coreProperties>
</file>