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C267984"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743B7">
              <w:rPr>
                <w:rFonts w:ascii="Arial" w:hAnsi="Arial" w:cs="Arial"/>
                <w:color w:val="002060"/>
                <w:sz w:val="40"/>
                <w:szCs w:val="40"/>
              </w:rPr>
              <w:t>3</w:t>
            </w:r>
            <w:r w:rsidR="00316A66">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C3C55">
              <w:rPr>
                <w:rFonts w:ascii="Arial" w:hAnsi="Arial" w:cs="Arial"/>
                <w:color w:val="002060"/>
                <w:sz w:val="40"/>
                <w:szCs w:val="40"/>
              </w:rPr>
              <w:t>1</w:t>
            </w:r>
            <w:r w:rsidR="00316A66">
              <w:rPr>
                <w:rFonts w:ascii="Arial" w:hAnsi="Arial" w:cs="Arial"/>
                <w:color w:val="002060"/>
                <w:sz w:val="40"/>
                <w:szCs w:val="40"/>
              </w:rPr>
              <w:t>6</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5FBB4A3"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DF0EBE">
          <w:rPr>
            <w:noProof/>
            <w:webHidden/>
          </w:rPr>
          <w:t>1</w:t>
        </w:r>
        <w:r w:rsidR="00AC19D9" w:rsidRPr="00DE1EF7">
          <w:rPr>
            <w:noProof/>
            <w:webHidden/>
          </w:rPr>
          <w:fldChar w:fldCharType="end"/>
        </w:r>
      </w:hyperlink>
    </w:p>
    <w:p w14:paraId="112EDB38" w14:textId="58518BDB"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DF0EBE">
          <w:rPr>
            <w:noProof/>
            <w:webHidden/>
          </w:rPr>
          <w:t>1</w:t>
        </w:r>
        <w:r w:rsidRPr="00DE1EF7">
          <w:rPr>
            <w:noProof/>
            <w:webHidden/>
          </w:rPr>
          <w:fldChar w:fldCharType="end"/>
        </w:r>
      </w:hyperlink>
    </w:p>
    <w:p w14:paraId="4D9CAD43" w14:textId="0389536B"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DF0EBE">
          <w:rPr>
            <w:noProof/>
            <w:webHidden/>
          </w:rPr>
          <w:t>1</w:t>
        </w:r>
        <w:r w:rsidRPr="00DE1EF7">
          <w:rPr>
            <w:noProof/>
            <w:webHidden/>
          </w:rPr>
          <w:fldChar w:fldCharType="end"/>
        </w:r>
      </w:hyperlink>
    </w:p>
    <w:p w14:paraId="0EAFCCD8" w14:textId="50014E31"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DF0EBE">
          <w:rPr>
            <w:noProof/>
            <w:webHidden/>
          </w:rPr>
          <w:t>1</w:t>
        </w:r>
        <w:r w:rsidRPr="00DE1EF7">
          <w:rPr>
            <w:noProof/>
            <w:webHidden/>
          </w:rPr>
          <w:fldChar w:fldCharType="end"/>
        </w:r>
      </w:hyperlink>
    </w:p>
    <w:p w14:paraId="0952245B" w14:textId="6A7FEEB2"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DF0EBE">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9E4BC73" w14:textId="77777777" w:rsidR="008A5E36" w:rsidRDefault="008A5E3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777777"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Le richieste di variazione potranno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Non appena la richiesta di variazione è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push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37B8DB14" w14:textId="77777777" w:rsidR="00CA68AE" w:rsidRDefault="00CA68AE" w:rsidP="00CA68AE">
      <w:pPr>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28 ottobre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tramite mail (</w:t>
      </w:r>
      <w:hyperlink r:id="rId10" w:history="1">
        <w:r w:rsidRPr="0062255F">
          <w:rPr>
            <w:rStyle w:val="Collegamentoipertestuale"/>
            <w:rFonts w:ascii="Arial" w:hAnsi="Arial" w:cs="Arial"/>
            <w:b/>
            <w:bCs/>
            <w:i/>
            <w:iCs/>
            <w:color w:val="002060"/>
            <w:sz w:val="22"/>
            <w:szCs w:val="22"/>
          </w:rPr>
          <w:t>c5marche@lnd.it</w:t>
        </w:r>
      </w:hyperlink>
      <w:r w:rsidRPr="0062255F">
        <w:rPr>
          <w:rFonts w:ascii="Arial" w:hAnsi="Arial" w:cs="Arial"/>
          <w:b/>
          <w:bCs/>
          <w:i/>
          <w:iCs/>
          <w:color w:val="002060"/>
          <w:sz w:val="22"/>
          <w:szCs w:val="22"/>
        </w:rPr>
        <w:t xml:space="preserve">) </w:t>
      </w:r>
      <w:r w:rsidRPr="0062255F">
        <w:rPr>
          <w:rFonts w:ascii="Arial" w:hAnsi="Arial" w:cs="Arial"/>
          <w:i/>
          <w:iCs/>
          <w:color w:val="002060"/>
          <w:sz w:val="22"/>
          <w:szCs w:val="22"/>
        </w:rPr>
        <w:t>con tutta la documentazione necessaria, compreso l’assenso della squadra ferma restando l’inderogabile scadenza delle ore 23:59 del martedì antecedente la gara o entro le 72 ore in caso di turno infrasettimanale.</w:t>
      </w:r>
    </w:p>
    <w:p w14:paraId="49B960C3" w14:textId="77777777" w:rsidR="00CA68AE" w:rsidRPr="0062255F" w:rsidRDefault="00CA68AE" w:rsidP="00CA68AE">
      <w:pPr>
        <w:rPr>
          <w:rFonts w:ascii="Arial" w:hAnsi="Arial" w:cs="Arial"/>
          <w:b/>
          <w:bCs/>
          <w:i/>
          <w:iCs/>
          <w:sz w:val="22"/>
          <w:szCs w:val="22"/>
        </w:rPr>
      </w:pPr>
      <w:r w:rsidRPr="0062255F">
        <w:rPr>
          <w:rFonts w:ascii="Arial" w:hAnsi="Arial" w:cs="Arial"/>
          <w:b/>
          <w:bCs/>
          <w:i/>
          <w:iCs/>
          <w:color w:val="002060"/>
          <w:sz w:val="22"/>
          <w:szCs w:val="22"/>
        </w:rPr>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2DE43DF4" w14:textId="77777777" w:rsidR="00422442" w:rsidRDefault="00422442" w:rsidP="00E15385">
      <w:pPr>
        <w:rPr>
          <w:rFonts w:ascii="Arial" w:hAnsi="Arial" w:cs="Arial"/>
          <w:color w:val="002060"/>
          <w:sz w:val="22"/>
          <w:szCs w:val="22"/>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lastRenderedPageBreak/>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Pr="0092074C" w:rsidRDefault="00CE2B79" w:rsidP="0022231A">
      <w:pPr>
        <w:pStyle w:val="LndNormale1"/>
        <w:rPr>
          <w:color w:val="002060"/>
        </w:rPr>
      </w:pPr>
    </w:p>
    <w:p w14:paraId="0B6BDE3C" w14:textId="77777777" w:rsidR="0092074C" w:rsidRPr="0092074C" w:rsidRDefault="0092074C"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0536700F" w14:textId="77777777" w:rsidR="003018EA" w:rsidRPr="00C83CDF" w:rsidRDefault="003018EA" w:rsidP="003018EA">
      <w:pPr>
        <w:pStyle w:val="breakline"/>
        <w:rPr>
          <w:color w:val="002060"/>
        </w:rPr>
      </w:pPr>
    </w:p>
    <w:p w14:paraId="0CDA055D" w14:textId="77777777" w:rsidR="000C6235" w:rsidRPr="00D96B1A" w:rsidRDefault="000C6235" w:rsidP="000C6235">
      <w:pPr>
        <w:pStyle w:val="titolocampionato0"/>
        <w:shd w:val="clear" w:color="auto" w:fill="CCCCCC"/>
        <w:spacing w:before="80" w:after="40"/>
        <w:rPr>
          <w:color w:val="002060"/>
        </w:rPr>
      </w:pPr>
      <w:r w:rsidRPr="00D96B1A">
        <w:rPr>
          <w:color w:val="002060"/>
        </w:rPr>
        <w:t>CALCIO A CINQUE SERIE C2</w:t>
      </w:r>
    </w:p>
    <w:p w14:paraId="230C74B6" w14:textId="77777777" w:rsidR="000C6235" w:rsidRPr="00D96B1A" w:rsidRDefault="000C6235" w:rsidP="000C6235">
      <w:pPr>
        <w:pStyle w:val="titoloprinc0"/>
        <w:rPr>
          <w:color w:val="002060"/>
        </w:rPr>
      </w:pPr>
      <w:r w:rsidRPr="00D96B1A">
        <w:rPr>
          <w:color w:val="002060"/>
        </w:rPr>
        <w:t>VARIAZIONI AL PROGRAMMA GARE</w:t>
      </w:r>
    </w:p>
    <w:p w14:paraId="2FE63F3D" w14:textId="77777777" w:rsidR="000C6235" w:rsidRPr="00D96B1A" w:rsidRDefault="000C6235" w:rsidP="000C6235">
      <w:pPr>
        <w:pStyle w:val="breakline"/>
        <w:rPr>
          <w:color w:val="002060"/>
        </w:rPr>
      </w:pPr>
    </w:p>
    <w:p w14:paraId="2F14C7D3" w14:textId="77777777" w:rsidR="000C6235" w:rsidRPr="00D96B1A" w:rsidRDefault="000C6235" w:rsidP="000C6235">
      <w:pPr>
        <w:pStyle w:val="breakline"/>
        <w:rPr>
          <w:color w:val="002060"/>
        </w:rPr>
      </w:pPr>
    </w:p>
    <w:p w14:paraId="4B42BA20" w14:textId="77777777" w:rsidR="000C6235" w:rsidRPr="00D96B1A" w:rsidRDefault="000C6235" w:rsidP="000C6235">
      <w:pPr>
        <w:pStyle w:val="titolomedio0"/>
        <w:rPr>
          <w:color w:val="002060"/>
        </w:rPr>
      </w:pPr>
      <w:r w:rsidRPr="00D96B1A">
        <w:rPr>
          <w:color w:val="002060"/>
        </w:rPr>
        <w:t>Altre Variazioni</w:t>
      </w:r>
    </w:p>
    <w:p w14:paraId="59EB3A9C" w14:textId="77777777" w:rsidR="000C6235" w:rsidRPr="00D96B1A" w:rsidRDefault="000C6235" w:rsidP="000C6235">
      <w:pPr>
        <w:pStyle w:val="breakline"/>
        <w:rPr>
          <w:color w:val="002060"/>
        </w:rPr>
      </w:pPr>
    </w:p>
    <w:p w14:paraId="30345C79" w14:textId="77777777" w:rsidR="000C6235" w:rsidRPr="00D96B1A" w:rsidRDefault="000C6235" w:rsidP="000C6235">
      <w:pPr>
        <w:pStyle w:val="breakline"/>
        <w:rPr>
          <w:color w:val="002060"/>
        </w:rPr>
      </w:pPr>
    </w:p>
    <w:p w14:paraId="63CC53B7" w14:textId="77777777" w:rsidR="000C6235" w:rsidRPr="00D96B1A" w:rsidRDefault="000C6235" w:rsidP="000C6235">
      <w:pPr>
        <w:pStyle w:val="sottotitolocampionato10"/>
        <w:rPr>
          <w:color w:val="002060"/>
        </w:rPr>
      </w:pPr>
      <w:r w:rsidRPr="00D96B1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0C6235" w:rsidRPr="00D96B1A" w14:paraId="657E7DC4" w14:textId="77777777" w:rsidTr="00836E8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47171" w14:textId="77777777" w:rsidR="000C6235" w:rsidRPr="00D96B1A" w:rsidRDefault="000C6235" w:rsidP="00836E8E">
            <w:pPr>
              <w:pStyle w:val="headertabella0"/>
              <w:rPr>
                <w:color w:val="002060"/>
              </w:rPr>
            </w:pPr>
            <w:r w:rsidRPr="00D96B1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0CD5A" w14:textId="77777777" w:rsidR="000C6235" w:rsidRPr="00D96B1A" w:rsidRDefault="000C6235" w:rsidP="00836E8E">
            <w:pPr>
              <w:pStyle w:val="headertabella0"/>
              <w:rPr>
                <w:color w:val="002060"/>
              </w:rPr>
            </w:pPr>
            <w:r w:rsidRPr="00D96B1A">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2AC3F" w14:textId="77777777" w:rsidR="000C6235" w:rsidRPr="00D96B1A" w:rsidRDefault="000C6235" w:rsidP="00836E8E">
            <w:pPr>
              <w:pStyle w:val="headertabella0"/>
              <w:rPr>
                <w:color w:val="002060"/>
              </w:rPr>
            </w:pPr>
            <w:r w:rsidRPr="00D96B1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6A95A" w14:textId="77777777" w:rsidR="000C6235" w:rsidRPr="00D96B1A" w:rsidRDefault="000C6235" w:rsidP="00836E8E">
            <w:pPr>
              <w:pStyle w:val="headertabella0"/>
              <w:rPr>
                <w:color w:val="002060"/>
              </w:rPr>
            </w:pPr>
            <w:r w:rsidRPr="00D96B1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BD1F0" w14:textId="77777777" w:rsidR="000C6235" w:rsidRPr="00D96B1A" w:rsidRDefault="000C6235" w:rsidP="00836E8E">
            <w:pPr>
              <w:pStyle w:val="headertabella0"/>
              <w:rPr>
                <w:color w:val="002060"/>
              </w:rPr>
            </w:pPr>
            <w:r w:rsidRPr="00D96B1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1C1C6" w14:textId="77777777" w:rsidR="000C6235" w:rsidRPr="00D96B1A" w:rsidRDefault="000C6235" w:rsidP="00836E8E">
            <w:pPr>
              <w:pStyle w:val="headertabella0"/>
              <w:rPr>
                <w:color w:val="002060"/>
              </w:rPr>
            </w:pPr>
            <w:r w:rsidRPr="00D96B1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39DD3" w14:textId="77777777" w:rsidR="000C6235" w:rsidRPr="00D96B1A" w:rsidRDefault="000C6235" w:rsidP="00836E8E">
            <w:pPr>
              <w:pStyle w:val="headertabella0"/>
              <w:rPr>
                <w:color w:val="002060"/>
              </w:rPr>
            </w:pPr>
            <w:r w:rsidRPr="00D96B1A">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A79C5" w14:textId="77777777" w:rsidR="000C6235" w:rsidRPr="00D96B1A" w:rsidRDefault="000C6235" w:rsidP="00836E8E">
            <w:pPr>
              <w:pStyle w:val="headertabella0"/>
              <w:rPr>
                <w:color w:val="002060"/>
              </w:rPr>
            </w:pPr>
            <w:r w:rsidRPr="00D96B1A">
              <w:rPr>
                <w:color w:val="002060"/>
              </w:rPr>
              <w:t>Impianto</w:t>
            </w:r>
          </w:p>
        </w:tc>
      </w:tr>
      <w:tr w:rsidR="000C6235" w:rsidRPr="00D96B1A" w14:paraId="3C5FB6E9" w14:textId="77777777" w:rsidTr="00836E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BA424" w14:textId="77777777" w:rsidR="000C6235" w:rsidRPr="00D96B1A" w:rsidRDefault="000C6235" w:rsidP="00836E8E">
            <w:pPr>
              <w:pStyle w:val="rowtabella0"/>
              <w:rPr>
                <w:color w:val="002060"/>
              </w:rPr>
            </w:pPr>
            <w:r w:rsidRPr="00D96B1A">
              <w:rPr>
                <w:color w:val="002060"/>
              </w:rPr>
              <w:t>18/10/2025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4CE0D" w14:textId="77777777" w:rsidR="000C6235" w:rsidRPr="00D96B1A" w:rsidRDefault="000C6235" w:rsidP="00836E8E">
            <w:pPr>
              <w:pStyle w:val="rowtabella0"/>
              <w:jc w:val="center"/>
              <w:rPr>
                <w:color w:val="002060"/>
              </w:rPr>
            </w:pPr>
            <w:r w:rsidRPr="00D96B1A">
              <w:rPr>
                <w:color w:val="002060"/>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17B74" w14:textId="77777777" w:rsidR="000C6235" w:rsidRPr="00D96B1A" w:rsidRDefault="000C6235" w:rsidP="00836E8E">
            <w:pPr>
              <w:pStyle w:val="rowtabella0"/>
              <w:rPr>
                <w:color w:val="002060"/>
              </w:rPr>
            </w:pPr>
            <w:r w:rsidRPr="00D96B1A">
              <w:rPr>
                <w:color w:val="002060"/>
              </w:rPr>
              <w:t>FUTSAL CASTELRAIMONDO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9C37F" w14:textId="77777777" w:rsidR="000C6235" w:rsidRPr="00D96B1A" w:rsidRDefault="000C6235" w:rsidP="00836E8E">
            <w:pPr>
              <w:pStyle w:val="rowtabella0"/>
              <w:rPr>
                <w:color w:val="002060"/>
              </w:rPr>
            </w:pPr>
            <w:r w:rsidRPr="00D96B1A">
              <w:rPr>
                <w:color w:val="002060"/>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D9504" w14:textId="77777777" w:rsidR="000C6235" w:rsidRPr="00D96B1A" w:rsidRDefault="000C6235" w:rsidP="00836E8E">
            <w:pPr>
              <w:pStyle w:val="rowtabella0"/>
              <w:rPr>
                <w:color w:val="002060"/>
              </w:rPr>
            </w:pPr>
            <w:r w:rsidRPr="00D96B1A">
              <w:rPr>
                <w:color w:val="002060"/>
              </w:rPr>
              <w:t>17/10/2025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A6CF5" w14:textId="77777777" w:rsidR="000C6235" w:rsidRPr="00D96B1A" w:rsidRDefault="000C6235" w:rsidP="00836E8E">
            <w:pPr>
              <w:pStyle w:val="rowtabella0"/>
              <w:jc w:val="center"/>
              <w:rPr>
                <w:color w:val="002060"/>
              </w:rPr>
            </w:pPr>
            <w:r w:rsidRPr="00D96B1A">
              <w:rPr>
                <w:color w:val="002060"/>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B6D1" w14:textId="77777777" w:rsidR="000C6235" w:rsidRPr="00D96B1A" w:rsidRDefault="000C6235" w:rsidP="00836E8E">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C492A" w14:textId="77777777" w:rsidR="000C6235" w:rsidRPr="00D96B1A" w:rsidRDefault="000C6235" w:rsidP="00836E8E">
            <w:pPr>
              <w:rPr>
                <w:color w:val="002060"/>
              </w:rPr>
            </w:pPr>
          </w:p>
        </w:tc>
      </w:tr>
    </w:tbl>
    <w:p w14:paraId="3EF8DCA4" w14:textId="77777777" w:rsidR="000C6235" w:rsidRPr="00D96B1A" w:rsidRDefault="000C6235" w:rsidP="000C6235">
      <w:pPr>
        <w:pStyle w:val="breakline"/>
        <w:rPr>
          <w:rFonts w:eastAsiaTheme="minorEastAsia"/>
          <w:color w:val="002060"/>
        </w:rPr>
      </w:pPr>
    </w:p>
    <w:p w14:paraId="6C354ACE" w14:textId="77777777" w:rsidR="000C6235" w:rsidRPr="00D96B1A" w:rsidRDefault="000C6235" w:rsidP="000C6235">
      <w:pPr>
        <w:pStyle w:val="breakline"/>
        <w:rPr>
          <w:color w:val="002060"/>
        </w:rPr>
      </w:pPr>
    </w:p>
    <w:p w14:paraId="5383A8C3" w14:textId="77777777" w:rsidR="000C6235" w:rsidRPr="00D96B1A" w:rsidRDefault="000C6235" w:rsidP="000C6235">
      <w:pPr>
        <w:pStyle w:val="sottotitolocampionato10"/>
        <w:rPr>
          <w:color w:val="002060"/>
        </w:rPr>
      </w:pPr>
      <w:r w:rsidRPr="00D96B1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0C6235" w:rsidRPr="00D96B1A" w14:paraId="295722A2" w14:textId="77777777" w:rsidTr="00836E8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E1847" w14:textId="77777777" w:rsidR="000C6235" w:rsidRPr="00D96B1A" w:rsidRDefault="000C6235" w:rsidP="00836E8E">
            <w:pPr>
              <w:pStyle w:val="headertabella0"/>
              <w:rPr>
                <w:color w:val="002060"/>
              </w:rPr>
            </w:pPr>
            <w:r w:rsidRPr="00D96B1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65B05" w14:textId="77777777" w:rsidR="000C6235" w:rsidRPr="00D96B1A" w:rsidRDefault="000C6235" w:rsidP="00836E8E">
            <w:pPr>
              <w:pStyle w:val="headertabella0"/>
              <w:rPr>
                <w:color w:val="002060"/>
              </w:rPr>
            </w:pPr>
            <w:r w:rsidRPr="00D96B1A">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EB924" w14:textId="77777777" w:rsidR="000C6235" w:rsidRPr="00D96B1A" w:rsidRDefault="000C6235" w:rsidP="00836E8E">
            <w:pPr>
              <w:pStyle w:val="headertabella0"/>
              <w:rPr>
                <w:color w:val="002060"/>
              </w:rPr>
            </w:pPr>
            <w:r w:rsidRPr="00D96B1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16A41" w14:textId="77777777" w:rsidR="000C6235" w:rsidRPr="00D96B1A" w:rsidRDefault="000C6235" w:rsidP="00836E8E">
            <w:pPr>
              <w:pStyle w:val="headertabella0"/>
              <w:rPr>
                <w:color w:val="002060"/>
              </w:rPr>
            </w:pPr>
            <w:r w:rsidRPr="00D96B1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600B9" w14:textId="77777777" w:rsidR="000C6235" w:rsidRPr="00D96B1A" w:rsidRDefault="000C6235" w:rsidP="00836E8E">
            <w:pPr>
              <w:pStyle w:val="headertabella0"/>
              <w:rPr>
                <w:color w:val="002060"/>
              </w:rPr>
            </w:pPr>
            <w:r w:rsidRPr="00D96B1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6B37E" w14:textId="77777777" w:rsidR="000C6235" w:rsidRPr="00D96B1A" w:rsidRDefault="000C6235" w:rsidP="00836E8E">
            <w:pPr>
              <w:pStyle w:val="headertabella0"/>
              <w:rPr>
                <w:color w:val="002060"/>
              </w:rPr>
            </w:pPr>
            <w:r w:rsidRPr="00D96B1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0AD0A" w14:textId="77777777" w:rsidR="000C6235" w:rsidRPr="00D96B1A" w:rsidRDefault="000C6235" w:rsidP="00836E8E">
            <w:pPr>
              <w:pStyle w:val="headertabella0"/>
              <w:rPr>
                <w:color w:val="002060"/>
              </w:rPr>
            </w:pPr>
            <w:r w:rsidRPr="00D96B1A">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AF7F3" w14:textId="77777777" w:rsidR="000C6235" w:rsidRPr="00D96B1A" w:rsidRDefault="000C6235" w:rsidP="00836E8E">
            <w:pPr>
              <w:pStyle w:val="headertabella0"/>
              <w:rPr>
                <w:color w:val="002060"/>
              </w:rPr>
            </w:pPr>
            <w:r w:rsidRPr="00D96B1A">
              <w:rPr>
                <w:color w:val="002060"/>
              </w:rPr>
              <w:t>Impianto</w:t>
            </w:r>
          </w:p>
        </w:tc>
      </w:tr>
      <w:tr w:rsidR="000C6235" w:rsidRPr="00D96B1A" w14:paraId="007E85AC" w14:textId="77777777" w:rsidTr="00836E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7659" w14:textId="77777777" w:rsidR="000C6235" w:rsidRPr="00D96B1A" w:rsidRDefault="000C6235" w:rsidP="00836E8E">
            <w:pPr>
              <w:pStyle w:val="rowtabella0"/>
              <w:rPr>
                <w:color w:val="002060"/>
              </w:rPr>
            </w:pPr>
            <w:r w:rsidRPr="00D96B1A">
              <w:rPr>
                <w:color w:val="002060"/>
              </w:rPr>
              <w:t>17/10/2025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F17A" w14:textId="77777777" w:rsidR="000C6235" w:rsidRPr="00D96B1A" w:rsidRDefault="000C6235" w:rsidP="00836E8E">
            <w:pPr>
              <w:pStyle w:val="rowtabella0"/>
              <w:jc w:val="center"/>
              <w:rPr>
                <w:color w:val="002060"/>
              </w:rPr>
            </w:pPr>
            <w:r w:rsidRPr="00D96B1A">
              <w:rPr>
                <w:color w:val="002060"/>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C9130" w14:textId="77777777" w:rsidR="000C6235" w:rsidRPr="00D96B1A" w:rsidRDefault="000C6235" w:rsidP="00836E8E">
            <w:pPr>
              <w:pStyle w:val="rowtabella0"/>
              <w:rPr>
                <w:color w:val="002060"/>
              </w:rPr>
            </w:pPr>
            <w:r w:rsidRPr="00D96B1A">
              <w:rPr>
                <w:color w:val="002060"/>
              </w:rPr>
              <w:t>RIVIERA DELLE PALME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ABD4B" w14:textId="77777777" w:rsidR="000C6235" w:rsidRPr="00D96B1A" w:rsidRDefault="000C6235" w:rsidP="00836E8E">
            <w:pPr>
              <w:pStyle w:val="rowtabella0"/>
              <w:rPr>
                <w:color w:val="002060"/>
              </w:rPr>
            </w:pPr>
            <w:r w:rsidRPr="00D96B1A">
              <w:rPr>
                <w:color w:val="002060"/>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CE4CD" w14:textId="77777777" w:rsidR="000C6235" w:rsidRPr="00D96B1A" w:rsidRDefault="000C6235" w:rsidP="00836E8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25E60" w14:textId="77777777" w:rsidR="000C6235" w:rsidRPr="00D96B1A" w:rsidRDefault="000C6235" w:rsidP="00836E8E">
            <w:pPr>
              <w:pStyle w:val="rowtabella0"/>
              <w:jc w:val="center"/>
              <w:rPr>
                <w:color w:val="002060"/>
              </w:rPr>
            </w:pPr>
            <w:r w:rsidRPr="00D96B1A">
              <w:rPr>
                <w:color w:val="002060"/>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B2A71" w14:textId="77777777" w:rsidR="000C6235" w:rsidRPr="00D96B1A" w:rsidRDefault="000C6235" w:rsidP="00836E8E">
            <w:pPr>
              <w:pStyle w:val="rowtabella0"/>
              <w:jc w:val="center"/>
              <w:rPr>
                <w:color w:val="002060"/>
              </w:rPr>
            </w:pPr>
            <w:r w:rsidRPr="00D96B1A">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81946" w14:textId="77777777" w:rsidR="000C6235" w:rsidRPr="00D96B1A" w:rsidRDefault="000C6235" w:rsidP="00836E8E">
            <w:pPr>
              <w:pStyle w:val="rowtabella0"/>
              <w:rPr>
                <w:color w:val="002060"/>
              </w:rPr>
            </w:pPr>
            <w:r w:rsidRPr="00D96B1A">
              <w:rPr>
                <w:color w:val="002060"/>
              </w:rPr>
              <w:t>CAMPO COPERTO PORTO D'ASCOLI SAN BENEDETTO DEL TRONTO VIA VAL CUVIA LOCALITA'AGRARIA</w:t>
            </w:r>
          </w:p>
        </w:tc>
      </w:tr>
    </w:tbl>
    <w:p w14:paraId="10DAD90D" w14:textId="77777777" w:rsidR="000C6235" w:rsidRPr="00D96B1A" w:rsidRDefault="000C6235" w:rsidP="000C6235">
      <w:pPr>
        <w:pStyle w:val="breakline"/>
        <w:rPr>
          <w:rFonts w:eastAsiaTheme="minorEastAsia"/>
          <w:color w:val="002060"/>
        </w:rPr>
      </w:pPr>
    </w:p>
    <w:p w14:paraId="36C578BA" w14:textId="77777777" w:rsidR="000C6235" w:rsidRPr="00D96B1A" w:rsidRDefault="000C6235" w:rsidP="000C6235">
      <w:pPr>
        <w:pStyle w:val="breakline"/>
        <w:rPr>
          <w:color w:val="002060"/>
        </w:rPr>
      </w:pPr>
    </w:p>
    <w:p w14:paraId="50B554F8" w14:textId="77777777" w:rsidR="000C6235" w:rsidRPr="00D96B1A" w:rsidRDefault="000C6235" w:rsidP="000C6235">
      <w:pPr>
        <w:pStyle w:val="titoloprinc0"/>
        <w:rPr>
          <w:color w:val="002060"/>
        </w:rPr>
      </w:pPr>
      <w:r w:rsidRPr="00D96B1A">
        <w:rPr>
          <w:color w:val="002060"/>
        </w:rPr>
        <w:t>GIUDICE SPORTIVO</w:t>
      </w:r>
    </w:p>
    <w:p w14:paraId="578984B6" w14:textId="77777777" w:rsidR="000C6235" w:rsidRPr="00D96B1A" w:rsidRDefault="000C6235" w:rsidP="000C6235">
      <w:pPr>
        <w:pStyle w:val="diffida"/>
        <w:rPr>
          <w:color w:val="002060"/>
        </w:rPr>
      </w:pPr>
      <w:r w:rsidRPr="00D96B1A">
        <w:rPr>
          <w:color w:val="002060"/>
        </w:rPr>
        <w:t>Il Giudice Sportivo Avv. Agnese Lazzaretti, con l'assistenza del Segretario Angelo Castellana, nella seduta del 16/10/2025, ha adottato le decisioni che di seguito integralmente si riportano:</w:t>
      </w:r>
    </w:p>
    <w:p w14:paraId="51B5130E" w14:textId="77777777" w:rsidR="000C6235" w:rsidRPr="00D96B1A" w:rsidRDefault="000C6235" w:rsidP="000C6235">
      <w:pPr>
        <w:pStyle w:val="titolo10"/>
        <w:rPr>
          <w:color w:val="002060"/>
        </w:rPr>
      </w:pPr>
      <w:r w:rsidRPr="00D96B1A">
        <w:rPr>
          <w:color w:val="002060"/>
        </w:rPr>
        <w:lastRenderedPageBreak/>
        <w:t xml:space="preserve">GARE DEL 10/10/2025 </w:t>
      </w:r>
    </w:p>
    <w:p w14:paraId="2AA8F13B" w14:textId="77777777" w:rsidR="000C6235" w:rsidRPr="00D96B1A" w:rsidRDefault="000C6235" w:rsidP="000C6235">
      <w:pPr>
        <w:pStyle w:val="titolo7a"/>
        <w:rPr>
          <w:color w:val="002060"/>
        </w:rPr>
      </w:pPr>
      <w:r w:rsidRPr="00D96B1A">
        <w:rPr>
          <w:color w:val="002060"/>
        </w:rPr>
        <w:t xml:space="preserve">PROVVEDIMENTI DISCIPLINARI </w:t>
      </w:r>
    </w:p>
    <w:p w14:paraId="2E3B228D" w14:textId="77777777" w:rsidR="000C6235" w:rsidRPr="00D96B1A" w:rsidRDefault="000C6235" w:rsidP="000C6235">
      <w:pPr>
        <w:pStyle w:val="titolo7b0"/>
        <w:rPr>
          <w:color w:val="002060"/>
        </w:rPr>
      </w:pPr>
      <w:r w:rsidRPr="00D96B1A">
        <w:rPr>
          <w:color w:val="002060"/>
        </w:rPr>
        <w:t xml:space="preserve">In base alle risultanze degli atti ufficiali sono state deliberate le seguenti sanzioni disciplinari. </w:t>
      </w:r>
    </w:p>
    <w:p w14:paraId="2DA944F4" w14:textId="77777777" w:rsidR="000C6235" w:rsidRPr="00D96B1A" w:rsidRDefault="000C6235" w:rsidP="000C6235">
      <w:pPr>
        <w:pStyle w:val="titolo30"/>
        <w:rPr>
          <w:color w:val="002060"/>
        </w:rPr>
      </w:pPr>
      <w:r w:rsidRPr="00D96B1A">
        <w:rPr>
          <w:color w:val="002060"/>
        </w:rPr>
        <w:t xml:space="preserve">CALCIATORI ESPULSI </w:t>
      </w:r>
    </w:p>
    <w:p w14:paraId="51C7144A" w14:textId="77777777" w:rsidR="000C6235" w:rsidRPr="00D96B1A" w:rsidRDefault="000C6235" w:rsidP="000C6235">
      <w:pPr>
        <w:pStyle w:val="titolo20"/>
        <w:rPr>
          <w:color w:val="002060"/>
        </w:rPr>
      </w:pPr>
      <w:r w:rsidRPr="00D96B1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6235" w:rsidRPr="00D96B1A" w14:paraId="67E9DD40" w14:textId="77777777" w:rsidTr="00836E8E">
        <w:tc>
          <w:tcPr>
            <w:tcW w:w="2200" w:type="dxa"/>
            <w:tcMar>
              <w:top w:w="20" w:type="dxa"/>
              <w:left w:w="20" w:type="dxa"/>
              <w:bottom w:w="20" w:type="dxa"/>
              <w:right w:w="20" w:type="dxa"/>
            </w:tcMar>
            <w:vAlign w:val="center"/>
            <w:hideMark/>
          </w:tcPr>
          <w:p w14:paraId="5D6237F1" w14:textId="77777777" w:rsidR="000C6235" w:rsidRPr="00D96B1A" w:rsidRDefault="000C6235" w:rsidP="00836E8E">
            <w:pPr>
              <w:pStyle w:val="movimento"/>
              <w:rPr>
                <w:color w:val="002060"/>
              </w:rPr>
            </w:pPr>
            <w:r w:rsidRPr="00D96B1A">
              <w:rPr>
                <w:color w:val="002060"/>
              </w:rPr>
              <w:t>CAPRIOTTI FABIO</w:t>
            </w:r>
          </w:p>
        </w:tc>
        <w:tc>
          <w:tcPr>
            <w:tcW w:w="2200" w:type="dxa"/>
            <w:tcMar>
              <w:top w:w="20" w:type="dxa"/>
              <w:left w:w="20" w:type="dxa"/>
              <w:bottom w:w="20" w:type="dxa"/>
              <w:right w:w="20" w:type="dxa"/>
            </w:tcMar>
            <w:vAlign w:val="center"/>
            <w:hideMark/>
          </w:tcPr>
          <w:p w14:paraId="1C090952" w14:textId="77777777" w:rsidR="000C6235" w:rsidRPr="00D96B1A" w:rsidRDefault="000C6235" w:rsidP="00836E8E">
            <w:pPr>
              <w:pStyle w:val="movimento2"/>
              <w:rPr>
                <w:color w:val="002060"/>
              </w:rPr>
            </w:pPr>
            <w:r w:rsidRPr="00D96B1A">
              <w:rPr>
                <w:color w:val="002060"/>
              </w:rPr>
              <w:t xml:space="preserve">(CSI STELLA A.S.D.) </w:t>
            </w:r>
          </w:p>
        </w:tc>
        <w:tc>
          <w:tcPr>
            <w:tcW w:w="800" w:type="dxa"/>
            <w:tcMar>
              <w:top w:w="20" w:type="dxa"/>
              <w:left w:w="20" w:type="dxa"/>
              <w:bottom w:w="20" w:type="dxa"/>
              <w:right w:w="20" w:type="dxa"/>
            </w:tcMar>
            <w:vAlign w:val="center"/>
            <w:hideMark/>
          </w:tcPr>
          <w:p w14:paraId="21B7506E" w14:textId="77777777" w:rsidR="000C6235" w:rsidRPr="00D96B1A" w:rsidRDefault="000C6235" w:rsidP="00836E8E">
            <w:pPr>
              <w:pStyle w:val="movimento"/>
              <w:rPr>
                <w:color w:val="002060"/>
              </w:rPr>
            </w:pPr>
            <w:r w:rsidRPr="00D96B1A">
              <w:rPr>
                <w:color w:val="002060"/>
              </w:rPr>
              <w:t> </w:t>
            </w:r>
          </w:p>
        </w:tc>
        <w:tc>
          <w:tcPr>
            <w:tcW w:w="2200" w:type="dxa"/>
            <w:tcMar>
              <w:top w:w="20" w:type="dxa"/>
              <w:left w:w="20" w:type="dxa"/>
              <w:bottom w:w="20" w:type="dxa"/>
              <w:right w:w="20" w:type="dxa"/>
            </w:tcMar>
            <w:vAlign w:val="center"/>
            <w:hideMark/>
          </w:tcPr>
          <w:p w14:paraId="109543F0" w14:textId="77777777" w:rsidR="000C6235" w:rsidRPr="00D96B1A" w:rsidRDefault="000C6235" w:rsidP="00836E8E">
            <w:pPr>
              <w:pStyle w:val="movimento"/>
              <w:rPr>
                <w:color w:val="002060"/>
              </w:rPr>
            </w:pPr>
            <w:r w:rsidRPr="00D96B1A">
              <w:rPr>
                <w:color w:val="002060"/>
              </w:rPr>
              <w:t> </w:t>
            </w:r>
          </w:p>
        </w:tc>
        <w:tc>
          <w:tcPr>
            <w:tcW w:w="2200" w:type="dxa"/>
            <w:tcMar>
              <w:top w:w="20" w:type="dxa"/>
              <w:left w:w="20" w:type="dxa"/>
              <w:bottom w:w="20" w:type="dxa"/>
              <w:right w:w="20" w:type="dxa"/>
            </w:tcMar>
            <w:vAlign w:val="center"/>
            <w:hideMark/>
          </w:tcPr>
          <w:p w14:paraId="495BF599" w14:textId="77777777" w:rsidR="000C6235" w:rsidRPr="00D96B1A" w:rsidRDefault="000C6235" w:rsidP="00836E8E">
            <w:pPr>
              <w:pStyle w:val="movimento2"/>
              <w:rPr>
                <w:color w:val="002060"/>
              </w:rPr>
            </w:pPr>
            <w:r w:rsidRPr="00D96B1A">
              <w:rPr>
                <w:color w:val="002060"/>
              </w:rPr>
              <w:t> </w:t>
            </w:r>
          </w:p>
        </w:tc>
      </w:tr>
    </w:tbl>
    <w:p w14:paraId="11D9C4F5" w14:textId="77777777" w:rsidR="000C6235" w:rsidRPr="00D96B1A" w:rsidRDefault="000C6235" w:rsidP="000C6235">
      <w:pPr>
        <w:pStyle w:val="titolo20"/>
        <w:rPr>
          <w:rFonts w:eastAsiaTheme="minorEastAsia"/>
          <w:color w:val="002060"/>
        </w:rPr>
      </w:pPr>
      <w:r w:rsidRPr="00D96B1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6235" w:rsidRPr="00D96B1A" w14:paraId="09FCBAE4" w14:textId="77777777" w:rsidTr="00836E8E">
        <w:tc>
          <w:tcPr>
            <w:tcW w:w="2200" w:type="dxa"/>
            <w:tcMar>
              <w:top w:w="20" w:type="dxa"/>
              <w:left w:w="20" w:type="dxa"/>
              <w:bottom w:w="20" w:type="dxa"/>
              <w:right w:w="20" w:type="dxa"/>
            </w:tcMar>
            <w:vAlign w:val="center"/>
            <w:hideMark/>
          </w:tcPr>
          <w:p w14:paraId="6A65A346" w14:textId="77777777" w:rsidR="000C6235" w:rsidRPr="00D96B1A" w:rsidRDefault="000C6235" w:rsidP="00836E8E">
            <w:pPr>
              <w:pStyle w:val="movimento"/>
              <w:rPr>
                <w:color w:val="002060"/>
              </w:rPr>
            </w:pPr>
            <w:r w:rsidRPr="00D96B1A">
              <w:rPr>
                <w:color w:val="002060"/>
              </w:rPr>
              <w:t>BONCI LEONARDO</w:t>
            </w:r>
          </w:p>
        </w:tc>
        <w:tc>
          <w:tcPr>
            <w:tcW w:w="2200" w:type="dxa"/>
            <w:tcMar>
              <w:top w:w="20" w:type="dxa"/>
              <w:left w:w="20" w:type="dxa"/>
              <w:bottom w:w="20" w:type="dxa"/>
              <w:right w:w="20" w:type="dxa"/>
            </w:tcMar>
            <w:vAlign w:val="center"/>
            <w:hideMark/>
          </w:tcPr>
          <w:p w14:paraId="58359E14" w14:textId="77777777" w:rsidR="000C6235" w:rsidRPr="00D96B1A" w:rsidRDefault="000C6235" w:rsidP="00836E8E">
            <w:pPr>
              <w:pStyle w:val="movimento2"/>
              <w:rPr>
                <w:color w:val="002060"/>
              </w:rPr>
            </w:pPr>
            <w:r w:rsidRPr="00D96B1A">
              <w:rPr>
                <w:color w:val="002060"/>
              </w:rPr>
              <w:t xml:space="preserve">(SAN SEVERINO MARCHE) </w:t>
            </w:r>
          </w:p>
        </w:tc>
        <w:tc>
          <w:tcPr>
            <w:tcW w:w="800" w:type="dxa"/>
            <w:tcMar>
              <w:top w:w="20" w:type="dxa"/>
              <w:left w:w="20" w:type="dxa"/>
              <w:bottom w:w="20" w:type="dxa"/>
              <w:right w:w="20" w:type="dxa"/>
            </w:tcMar>
            <w:vAlign w:val="center"/>
            <w:hideMark/>
          </w:tcPr>
          <w:p w14:paraId="1BFE4374" w14:textId="77777777" w:rsidR="000C6235" w:rsidRPr="00D96B1A" w:rsidRDefault="000C6235" w:rsidP="00836E8E">
            <w:pPr>
              <w:pStyle w:val="movimento"/>
              <w:rPr>
                <w:color w:val="002060"/>
              </w:rPr>
            </w:pPr>
            <w:r w:rsidRPr="00D96B1A">
              <w:rPr>
                <w:color w:val="002060"/>
              </w:rPr>
              <w:t> </w:t>
            </w:r>
          </w:p>
        </w:tc>
        <w:tc>
          <w:tcPr>
            <w:tcW w:w="2200" w:type="dxa"/>
            <w:tcMar>
              <w:top w:w="20" w:type="dxa"/>
              <w:left w:w="20" w:type="dxa"/>
              <w:bottom w:w="20" w:type="dxa"/>
              <w:right w:w="20" w:type="dxa"/>
            </w:tcMar>
            <w:vAlign w:val="center"/>
            <w:hideMark/>
          </w:tcPr>
          <w:p w14:paraId="046E78FC" w14:textId="77777777" w:rsidR="000C6235" w:rsidRPr="00D96B1A" w:rsidRDefault="000C6235" w:rsidP="00836E8E">
            <w:pPr>
              <w:pStyle w:val="movimento"/>
              <w:rPr>
                <w:color w:val="002060"/>
              </w:rPr>
            </w:pPr>
            <w:r w:rsidRPr="00D96B1A">
              <w:rPr>
                <w:color w:val="002060"/>
              </w:rPr>
              <w:t> </w:t>
            </w:r>
          </w:p>
        </w:tc>
        <w:tc>
          <w:tcPr>
            <w:tcW w:w="2200" w:type="dxa"/>
            <w:tcMar>
              <w:top w:w="20" w:type="dxa"/>
              <w:left w:w="20" w:type="dxa"/>
              <w:bottom w:w="20" w:type="dxa"/>
              <w:right w:w="20" w:type="dxa"/>
            </w:tcMar>
            <w:vAlign w:val="center"/>
            <w:hideMark/>
          </w:tcPr>
          <w:p w14:paraId="1D2405BC" w14:textId="77777777" w:rsidR="000C6235" w:rsidRPr="00D96B1A" w:rsidRDefault="000C6235" w:rsidP="00836E8E">
            <w:pPr>
              <w:pStyle w:val="movimento2"/>
              <w:rPr>
                <w:color w:val="002060"/>
              </w:rPr>
            </w:pPr>
            <w:r w:rsidRPr="00D96B1A">
              <w:rPr>
                <w:color w:val="002060"/>
              </w:rPr>
              <w:t> </w:t>
            </w:r>
          </w:p>
        </w:tc>
      </w:tr>
    </w:tbl>
    <w:p w14:paraId="3F9A7C25" w14:textId="77777777" w:rsidR="000C6235" w:rsidRPr="00D96B1A" w:rsidRDefault="000C6235" w:rsidP="000C6235">
      <w:pPr>
        <w:pStyle w:val="titolo30"/>
        <w:rPr>
          <w:rFonts w:eastAsiaTheme="minorEastAsia"/>
          <w:color w:val="002060"/>
        </w:rPr>
      </w:pPr>
      <w:r w:rsidRPr="00D96B1A">
        <w:rPr>
          <w:color w:val="002060"/>
        </w:rPr>
        <w:t xml:space="preserve">CALCIATORI NON ESPULSI </w:t>
      </w:r>
    </w:p>
    <w:p w14:paraId="24995D94" w14:textId="77777777" w:rsidR="000C6235" w:rsidRPr="00D96B1A" w:rsidRDefault="000C6235" w:rsidP="000C6235">
      <w:pPr>
        <w:pStyle w:val="titolo20"/>
        <w:rPr>
          <w:color w:val="002060"/>
        </w:rPr>
      </w:pPr>
      <w:r w:rsidRPr="00D96B1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6235" w:rsidRPr="00D96B1A" w14:paraId="2136998C" w14:textId="77777777" w:rsidTr="00836E8E">
        <w:tc>
          <w:tcPr>
            <w:tcW w:w="2200" w:type="dxa"/>
            <w:tcMar>
              <w:top w:w="20" w:type="dxa"/>
              <w:left w:w="20" w:type="dxa"/>
              <w:bottom w:w="20" w:type="dxa"/>
              <w:right w:w="20" w:type="dxa"/>
            </w:tcMar>
            <w:vAlign w:val="center"/>
            <w:hideMark/>
          </w:tcPr>
          <w:p w14:paraId="2AA7AAD8" w14:textId="77777777" w:rsidR="000C6235" w:rsidRPr="00D96B1A" w:rsidRDefault="000C6235" w:rsidP="00836E8E">
            <w:pPr>
              <w:pStyle w:val="movimento"/>
              <w:rPr>
                <w:color w:val="002060"/>
              </w:rPr>
            </w:pPr>
            <w:r w:rsidRPr="00D96B1A">
              <w:rPr>
                <w:color w:val="002060"/>
              </w:rPr>
              <w:t>DI RUSSO MATTEO</w:t>
            </w:r>
          </w:p>
        </w:tc>
        <w:tc>
          <w:tcPr>
            <w:tcW w:w="2200" w:type="dxa"/>
            <w:tcMar>
              <w:top w:w="20" w:type="dxa"/>
              <w:left w:w="20" w:type="dxa"/>
              <w:bottom w:w="20" w:type="dxa"/>
              <w:right w:w="20" w:type="dxa"/>
            </w:tcMar>
            <w:vAlign w:val="center"/>
            <w:hideMark/>
          </w:tcPr>
          <w:p w14:paraId="7D51DD28" w14:textId="77777777" w:rsidR="000C6235" w:rsidRPr="00D96B1A" w:rsidRDefault="000C6235" w:rsidP="00836E8E">
            <w:pPr>
              <w:pStyle w:val="movimento2"/>
              <w:rPr>
                <w:color w:val="002060"/>
              </w:rPr>
            </w:pPr>
            <w:r w:rsidRPr="00D96B1A">
              <w:rPr>
                <w:color w:val="002060"/>
              </w:rPr>
              <w:t xml:space="preserve">(PAGLIARE) </w:t>
            </w:r>
          </w:p>
        </w:tc>
        <w:tc>
          <w:tcPr>
            <w:tcW w:w="800" w:type="dxa"/>
            <w:tcMar>
              <w:top w:w="20" w:type="dxa"/>
              <w:left w:w="20" w:type="dxa"/>
              <w:bottom w:w="20" w:type="dxa"/>
              <w:right w:w="20" w:type="dxa"/>
            </w:tcMar>
            <w:vAlign w:val="center"/>
            <w:hideMark/>
          </w:tcPr>
          <w:p w14:paraId="489E4CAE" w14:textId="77777777" w:rsidR="000C6235" w:rsidRPr="00D96B1A" w:rsidRDefault="000C6235" w:rsidP="00836E8E">
            <w:pPr>
              <w:pStyle w:val="movimento"/>
              <w:rPr>
                <w:color w:val="002060"/>
              </w:rPr>
            </w:pPr>
            <w:r w:rsidRPr="00D96B1A">
              <w:rPr>
                <w:color w:val="002060"/>
              </w:rPr>
              <w:t> </w:t>
            </w:r>
          </w:p>
        </w:tc>
        <w:tc>
          <w:tcPr>
            <w:tcW w:w="2200" w:type="dxa"/>
            <w:tcMar>
              <w:top w:w="20" w:type="dxa"/>
              <w:left w:w="20" w:type="dxa"/>
              <w:bottom w:w="20" w:type="dxa"/>
              <w:right w:w="20" w:type="dxa"/>
            </w:tcMar>
            <w:vAlign w:val="center"/>
            <w:hideMark/>
          </w:tcPr>
          <w:p w14:paraId="7BF08081" w14:textId="77777777" w:rsidR="000C6235" w:rsidRPr="00D96B1A" w:rsidRDefault="000C6235" w:rsidP="00836E8E">
            <w:pPr>
              <w:pStyle w:val="movimento"/>
              <w:rPr>
                <w:color w:val="002060"/>
              </w:rPr>
            </w:pPr>
            <w:r w:rsidRPr="00D96B1A">
              <w:rPr>
                <w:color w:val="002060"/>
              </w:rPr>
              <w:t> </w:t>
            </w:r>
          </w:p>
        </w:tc>
        <w:tc>
          <w:tcPr>
            <w:tcW w:w="2200" w:type="dxa"/>
            <w:tcMar>
              <w:top w:w="20" w:type="dxa"/>
              <w:left w:w="20" w:type="dxa"/>
              <w:bottom w:w="20" w:type="dxa"/>
              <w:right w:w="20" w:type="dxa"/>
            </w:tcMar>
            <w:vAlign w:val="center"/>
            <w:hideMark/>
          </w:tcPr>
          <w:p w14:paraId="547ED823" w14:textId="77777777" w:rsidR="000C6235" w:rsidRPr="00D96B1A" w:rsidRDefault="000C6235" w:rsidP="00836E8E">
            <w:pPr>
              <w:pStyle w:val="movimento2"/>
              <w:rPr>
                <w:color w:val="002060"/>
              </w:rPr>
            </w:pPr>
            <w:r w:rsidRPr="00D96B1A">
              <w:rPr>
                <w:color w:val="002060"/>
              </w:rPr>
              <w:t> </w:t>
            </w:r>
          </w:p>
        </w:tc>
      </w:tr>
    </w:tbl>
    <w:p w14:paraId="46AD59BD" w14:textId="77777777" w:rsidR="000C6235" w:rsidRPr="00D96B1A" w:rsidRDefault="000C6235" w:rsidP="000C6235">
      <w:pPr>
        <w:pStyle w:val="titolo20"/>
        <w:rPr>
          <w:rFonts w:eastAsiaTheme="minorEastAsia"/>
          <w:color w:val="002060"/>
        </w:rPr>
      </w:pPr>
      <w:r w:rsidRPr="00D96B1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6235" w:rsidRPr="00D96B1A" w14:paraId="0CA833AB" w14:textId="77777777" w:rsidTr="00836E8E">
        <w:tc>
          <w:tcPr>
            <w:tcW w:w="2200" w:type="dxa"/>
            <w:tcMar>
              <w:top w:w="20" w:type="dxa"/>
              <w:left w:w="20" w:type="dxa"/>
              <w:bottom w:w="20" w:type="dxa"/>
              <w:right w:w="20" w:type="dxa"/>
            </w:tcMar>
            <w:vAlign w:val="center"/>
            <w:hideMark/>
          </w:tcPr>
          <w:p w14:paraId="03588540" w14:textId="77777777" w:rsidR="000C6235" w:rsidRPr="00D96B1A" w:rsidRDefault="000C6235" w:rsidP="00836E8E">
            <w:pPr>
              <w:pStyle w:val="movimento"/>
              <w:rPr>
                <w:color w:val="002060"/>
              </w:rPr>
            </w:pPr>
            <w:r w:rsidRPr="00D96B1A">
              <w:rPr>
                <w:color w:val="002060"/>
              </w:rPr>
              <w:t>DI GIROLAMO LORENZO</w:t>
            </w:r>
          </w:p>
        </w:tc>
        <w:tc>
          <w:tcPr>
            <w:tcW w:w="2200" w:type="dxa"/>
            <w:tcMar>
              <w:top w:w="20" w:type="dxa"/>
              <w:left w:w="20" w:type="dxa"/>
              <w:bottom w:w="20" w:type="dxa"/>
              <w:right w:w="20" w:type="dxa"/>
            </w:tcMar>
            <w:vAlign w:val="center"/>
            <w:hideMark/>
          </w:tcPr>
          <w:p w14:paraId="75FC96B4" w14:textId="77777777" w:rsidR="000C6235" w:rsidRPr="00D96B1A" w:rsidRDefault="000C6235" w:rsidP="00836E8E">
            <w:pPr>
              <w:pStyle w:val="movimento2"/>
              <w:rPr>
                <w:color w:val="002060"/>
              </w:rPr>
            </w:pPr>
            <w:r w:rsidRPr="00D96B1A">
              <w:rPr>
                <w:color w:val="002060"/>
              </w:rPr>
              <w:t xml:space="preserve">(CSI STELLA A.S.D.) </w:t>
            </w:r>
          </w:p>
        </w:tc>
        <w:tc>
          <w:tcPr>
            <w:tcW w:w="800" w:type="dxa"/>
            <w:tcMar>
              <w:top w:w="20" w:type="dxa"/>
              <w:left w:w="20" w:type="dxa"/>
              <w:bottom w:w="20" w:type="dxa"/>
              <w:right w:w="20" w:type="dxa"/>
            </w:tcMar>
            <w:vAlign w:val="center"/>
            <w:hideMark/>
          </w:tcPr>
          <w:p w14:paraId="762E68E7" w14:textId="77777777" w:rsidR="000C6235" w:rsidRPr="00D96B1A" w:rsidRDefault="000C6235" w:rsidP="00836E8E">
            <w:pPr>
              <w:pStyle w:val="movimento"/>
              <w:rPr>
                <w:color w:val="002060"/>
              </w:rPr>
            </w:pPr>
            <w:r w:rsidRPr="00D96B1A">
              <w:rPr>
                <w:color w:val="002060"/>
              </w:rPr>
              <w:t> </w:t>
            </w:r>
          </w:p>
        </w:tc>
        <w:tc>
          <w:tcPr>
            <w:tcW w:w="2200" w:type="dxa"/>
            <w:tcMar>
              <w:top w:w="20" w:type="dxa"/>
              <w:left w:w="20" w:type="dxa"/>
              <w:bottom w:w="20" w:type="dxa"/>
              <w:right w:w="20" w:type="dxa"/>
            </w:tcMar>
            <w:vAlign w:val="center"/>
            <w:hideMark/>
          </w:tcPr>
          <w:p w14:paraId="6D7B6D50" w14:textId="77777777" w:rsidR="000C6235" w:rsidRPr="00D96B1A" w:rsidRDefault="000C6235" w:rsidP="00836E8E">
            <w:pPr>
              <w:pStyle w:val="movimento"/>
              <w:rPr>
                <w:color w:val="002060"/>
              </w:rPr>
            </w:pPr>
            <w:r w:rsidRPr="00D96B1A">
              <w:rPr>
                <w:color w:val="002060"/>
              </w:rPr>
              <w:t>LOSANI ALFREDO</w:t>
            </w:r>
          </w:p>
        </w:tc>
        <w:tc>
          <w:tcPr>
            <w:tcW w:w="2200" w:type="dxa"/>
            <w:tcMar>
              <w:top w:w="20" w:type="dxa"/>
              <w:left w:w="20" w:type="dxa"/>
              <w:bottom w:w="20" w:type="dxa"/>
              <w:right w:w="20" w:type="dxa"/>
            </w:tcMar>
            <w:vAlign w:val="center"/>
            <w:hideMark/>
          </w:tcPr>
          <w:p w14:paraId="331D7898" w14:textId="77777777" w:rsidR="000C6235" w:rsidRPr="00D96B1A" w:rsidRDefault="000C6235" w:rsidP="00836E8E">
            <w:pPr>
              <w:pStyle w:val="movimento2"/>
              <w:rPr>
                <w:color w:val="002060"/>
              </w:rPr>
            </w:pPr>
            <w:r w:rsidRPr="00D96B1A">
              <w:rPr>
                <w:color w:val="002060"/>
              </w:rPr>
              <w:t xml:space="preserve">(CSI STELLA A.S.D.) </w:t>
            </w:r>
          </w:p>
        </w:tc>
      </w:tr>
      <w:tr w:rsidR="000C6235" w:rsidRPr="00D96B1A" w14:paraId="1191BF98" w14:textId="77777777" w:rsidTr="00836E8E">
        <w:tc>
          <w:tcPr>
            <w:tcW w:w="2200" w:type="dxa"/>
            <w:tcMar>
              <w:top w:w="20" w:type="dxa"/>
              <w:left w:w="20" w:type="dxa"/>
              <w:bottom w:w="20" w:type="dxa"/>
              <w:right w:w="20" w:type="dxa"/>
            </w:tcMar>
            <w:vAlign w:val="center"/>
            <w:hideMark/>
          </w:tcPr>
          <w:p w14:paraId="2BD2CF6F" w14:textId="77777777" w:rsidR="000C6235" w:rsidRPr="00D96B1A" w:rsidRDefault="000C6235" w:rsidP="00836E8E">
            <w:pPr>
              <w:pStyle w:val="movimento"/>
              <w:rPr>
                <w:color w:val="002060"/>
              </w:rPr>
            </w:pPr>
            <w:r w:rsidRPr="00D96B1A">
              <w:rPr>
                <w:color w:val="002060"/>
              </w:rPr>
              <w:t>ALFONSI DINO</w:t>
            </w:r>
          </w:p>
        </w:tc>
        <w:tc>
          <w:tcPr>
            <w:tcW w:w="2200" w:type="dxa"/>
            <w:tcMar>
              <w:top w:w="20" w:type="dxa"/>
              <w:left w:w="20" w:type="dxa"/>
              <w:bottom w:w="20" w:type="dxa"/>
              <w:right w:w="20" w:type="dxa"/>
            </w:tcMar>
            <w:vAlign w:val="center"/>
            <w:hideMark/>
          </w:tcPr>
          <w:p w14:paraId="516CA486" w14:textId="77777777" w:rsidR="000C6235" w:rsidRPr="00D96B1A" w:rsidRDefault="000C6235" w:rsidP="00836E8E">
            <w:pPr>
              <w:pStyle w:val="movimento2"/>
              <w:rPr>
                <w:color w:val="002060"/>
              </w:rPr>
            </w:pPr>
            <w:r w:rsidRPr="00D96B1A">
              <w:rPr>
                <w:color w:val="002060"/>
              </w:rPr>
              <w:t xml:space="preserve">(PAGLIARE) </w:t>
            </w:r>
          </w:p>
        </w:tc>
        <w:tc>
          <w:tcPr>
            <w:tcW w:w="800" w:type="dxa"/>
            <w:tcMar>
              <w:top w:w="20" w:type="dxa"/>
              <w:left w:w="20" w:type="dxa"/>
              <w:bottom w:w="20" w:type="dxa"/>
              <w:right w:w="20" w:type="dxa"/>
            </w:tcMar>
            <w:vAlign w:val="center"/>
            <w:hideMark/>
          </w:tcPr>
          <w:p w14:paraId="4FF0824B" w14:textId="77777777" w:rsidR="000C6235" w:rsidRPr="00D96B1A" w:rsidRDefault="000C6235" w:rsidP="00836E8E">
            <w:pPr>
              <w:pStyle w:val="movimento"/>
              <w:rPr>
                <w:color w:val="002060"/>
              </w:rPr>
            </w:pPr>
            <w:r w:rsidRPr="00D96B1A">
              <w:rPr>
                <w:color w:val="002060"/>
              </w:rPr>
              <w:t> </w:t>
            </w:r>
          </w:p>
        </w:tc>
        <w:tc>
          <w:tcPr>
            <w:tcW w:w="2200" w:type="dxa"/>
            <w:tcMar>
              <w:top w:w="20" w:type="dxa"/>
              <w:left w:w="20" w:type="dxa"/>
              <w:bottom w:w="20" w:type="dxa"/>
              <w:right w:w="20" w:type="dxa"/>
            </w:tcMar>
            <w:vAlign w:val="center"/>
            <w:hideMark/>
          </w:tcPr>
          <w:p w14:paraId="58C35A60" w14:textId="77777777" w:rsidR="000C6235" w:rsidRPr="00D96B1A" w:rsidRDefault="000C6235" w:rsidP="00836E8E">
            <w:pPr>
              <w:pStyle w:val="movimento"/>
              <w:rPr>
                <w:color w:val="002060"/>
              </w:rPr>
            </w:pPr>
            <w:r w:rsidRPr="00D96B1A">
              <w:rPr>
                <w:color w:val="002060"/>
              </w:rPr>
              <w:t> </w:t>
            </w:r>
          </w:p>
        </w:tc>
        <w:tc>
          <w:tcPr>
            <w:tcW w:w="2200" w:type="dxa"/>
            <w:tcMar>
              <w:top w:w="20" w:type="dxa"/>
              <w:left w:w="20" w:type="dxa"/>
              <w:bottom w:w="20" w:type="dxa"/>
              <w:right w:w="20" w:type="dxa"/>
            </w:tcMar>
            <w:vAlign w:val="center"/>
            <w:hideMark/>
          </w:tcPr>
          <w:p w14:paraId="596EFAA0" w14:textId="77777777" w:rsidR="000C6235" w:rsidRPr="00D96B1A" w:rsidRDefault="000C6235" w:rsidP="00836E8E">
            <w:pPr>
              <w:pStyle w:val="movimento2"/>
              <w:rPr>
                <w:color w:val="002060"/>
              </w:rPr>
            </w:pPr>
            <w:r w:rsidRPr="00D96B1A">
              <w:rPr>
                <w:color w:val="002060"/>
              </w:rPr>
              <w:t> </w:t>
            </w:r>
          </w:p>
        </w:tc>
      </w:tr>
    </w:tbl>
    <w:p w14:paraId="1F6FDA2D" w14:textId="77777777" w:rsidR="000C6235" w:rsidRDefault="000C6235" w:rsidP="000C6235">
      <w:pPr>
        <w:pStyle w:val="breakline"/>
        <w:rPr>
          <w:color w:val="002060"/>
        </w:rPr>
      </w:pPr>
    </w:p>
    <w:p w14:paraId="2111AD6B" w14:textId="77777777" w:rsidR="000C6235" w:rsidRPr="00BD581B" w:rsidRDefault="000C6235" w:rsidP="000C6235">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3E3696C5" w14:textId="77777777" w:rsidR="000C6235" w:rsidRPr="00BD581B" w:rsidRDefault="000C6235" w:rsidP="000C6235">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F42E68C" w14:textId="77777777" w:rsidR="000C6235" w:rsidRPr="00D96B1A" w:rsidRDefault="000C6235" w:rsidP="000C6235">
      <w:pPr>
        <w:pStyle w:val="breakline"/>
        <w:rPr>
          <w:rFonts w:eastAsiaTheme="minorEastAsia"/>
          <w:color w:val="002060"/>
        </w:rPr>
      </w:pPr>
    </w:p>
    <w:p w14:paraId="549360AD" w14:textId="77777777" w:rsidR="000C6235" w:rsidRPr="00D96B1A" w:rsidRDefault="000C6235" w:rsidP="000C6235">
      <w:pPr>
        <w:pStyle w:val="breakline"/>
        <w:rPr>
          <w:color w:val="002060"/>
        </w:rPr>
      </w:pPr>
    </w:p>
    <w:p w14:paraId="34F0A231" w14:textId="77777777" w:rsidR="000C6235" w:rsidRPr="00D96B1A" w:rsidRDefault="000C6235" w:rsidP="000C6235">
      <w:pPr>
        <w:pStyle w:val="titolocampionato0"/>
        <w:shd w:val="clear" w:color="auto" w:fill="CCCCCC"/>
        <w:spacing w:before="80" w:after="40"/>
        <w:rPr>
          <w:color w:val="002060"/>
        </w:rPr>
      </w:pPr>
      <w:r w:rsidRPr="00D96B1A">
        <w:rPr>
          <w:color w:val="002060"/>
        </w:rPr>
        <w:t>CALCIO A CINQUE SERIE D</w:t>
      </w:r>
    </w:p>
    <w:p w14:paraId="0E8B075F" w14:textId="77777777" w:rsidR="000C6235" w:rsidRPr="00D96B1A" w:rsidRDefault="000C6235" w:rsidP="000C6235">
      <w:pPr>
        <w:pStyle w:val="titoloprinc0"/>
        <w:rPr>
          <w:color w:val="002060"/>
        </w:rPr>
      </w:pPr>
      <w:r w:rsidRPr="00D96B1A">
        <w:rPr>
          <w:color w:val="002060"/>
        </w:rPr>
        <w:t>VARIAZIONI AL PROGRAMMA GARE</w:t>
      </w:r>
    </w:p>
    <w:p w14:paraId="06A68BA0" w14:textId="77777777" w:rsidR="000C6235" w:rsidRPr="00D96B1A" w:rsidRDefault="000C6235" w:rsidP="000C6235">
      <w:pPr>
        <w:pStyle w:val="breakline"/>
        <w:rPr>
          <w:color w:val="002060"/>
        </w:rPr>
      </w:pPr>
    </w:p>
    <w:p w14:paraId="3E4730DF" w14:textId="77777777" w:rsidR="000C6235" w:rsidRPr="00D96B1A" w:rsidRDefault="000C6235" w:rsidP="000C6235">
      <w:pPr>
        <w:pStyle w:val="breakline"/>
        <w:rPr>
          <w:color w:val="002060"/>
        </w:rPr>
      </w:pPr>
    </w:p>
    <w:p w14:paraId="4C2ABA3F" w14:textId="77777777" w:rsidR="000C6235" w:rsidRPr="00D96B1A" w:rsidRDefault="000C6235" w:rsidP="000C6235">
      <w:pPr>
        <w:pStyle w:val="sottotitolocampionato10"/>
        <w:rPr>
          <w:color w:val="002060"/>
        </w:rPr>
      </w:pPr>
      <w:r w:rsidRPr="00D96B1A">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C6235" w:rsidRPr="00D96B1A" w14:paraId="4309955A" w14:textId="77777777" w:rsidTr="00836E8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7D78F" w14:textId="77777777" w:rsidR="000C6235" w:rsidRPr="00D96B1A" w:rsidRDefault="000C6235" w:rsidP="00836E8E">
            <w:pPr>
              <w:pStyle w:val="headertabella0"/>
              <w:rPr>
                <w:color w:val="002060"/>
              </w:rPr>
            </w:pPr>
            <w:r w:rsidRPr="00D96B1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5462A" w14:textId="77777777" w:rsidR="000C6235" w:rsidRPr="00D96B1A" w:rsidRDefault="000C6235" w:rsidP="00836E8E">
            <w:pPr>
              <w:pStyle w:val="headertabella0"/>
              <w:rPr>
                <w:color w:val="002060"/>
              </w:rPr>
            </w:pPr>
            <w:r w:rsidRPr="00D96B1A">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1A275" w14:textId="77777777" w:rsidR="000C6235" w:rsidRPr="00D96B1A" w:rsidRDefault="000C6235" w:rsidP="00836E8E">
            <w:pPr>
              <w:pStyle w:val="headertabella0"/>
              <w:rPr>
                <w:color w:val="002060"/>
              </w:rPr>
            </w:pPr>
            <w:r w:rsidRPr="00D96B1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23D3E" w14:textId="77777777" w:rsidR="000C6235" w:rsidRPr="00D96B1A" w:rsidRDefault="000C6235" w:rsidP="00836E8E">
            <w:pPr>
              <w:pStyle w:val="headertabella0"/>
              <w:rPr>
                <w:color w:val="002060"/>
              </w:rPr>
            </w:pPr>
            <w:r w:rsidRPr="00D96B1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44C16" w14:textId="77777777" w:rsidR="000C6235" w:rsidRPr="00D96B1A" w:rsidRDefault="000C6235" w:rsidP="00836E8E">
            <w:pPr>
              <w:pStyle w:val="headertabella0"/>
              <w:rPr>
                <w:color w:val="002060"/>
              </w:rPr>
            </w:pPr>
            <w:r w:rsidRPr="00D96B1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7DCA8" w14:textId="77777777" w:rsidR="000C6235" w:rsidRPr="00D96B1A" w:rsidRDefault="000C6235" w:rsidP="00836E8E">
            <w:pPr>
              <w:pStyle w:val="headertabella0"/>
              <w:rPr>
                <w:color w:val="002060"/>
              </w:rPr>
            </w:pPr>
            <w:r w:rsidRPr="00D96B1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8EBC1" w14:textId="77777777" w:rsidR="000C6235" w:rsidRPr="00D96B1A" w:rsidRDefault="000C6235" w:rsidP="00836E8E">
            <w:pPr>
              <w:pStyle w:val="headertabella0"/>
              <w:rPr>
                <w:color w:val="002060"/>
              </w:rPr>
            </w:pPr>
            <w:r w:rsidRPr="00D96B1A">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912F7" w14:textId="77777777" w:rsidR="000C6235" w:rsidRPr="00D96B1A" w:rsidRDefault="000C6235" w:rsidP="00836E8E">
            <w:pPr>
              <w:pStyle w:val="headertabella0"/>
              <w:rPr>
                <w:color w:val="002060"/>
              </w:rPr>
            </w:pPr>
            <w:r w:rsidRPr="00D96B1A">
              <w:rPr>
                <w:color w:val="002060"/>
              </w:rPr>
              <w:t>Impianto</w:t>
            </w:r>
          </w:p>
        </w:tc>
      </w:tr>
      <w:tr w:rsidR="000C6235" w:rsidRPr="00D96B1A" w14:paraId="684D6909" w14:textId="77777777" w:rsidTr="00836E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36ED7" w14:textId="77777777" w:rsidR="000C6235" w:rsidRPr="00D96B1A" w:rsidRDefault="000C6235" w:rsidP="00836E8E">
            <w:pPr>
              <w:pStyle w:val="rowtabella0"/>
              <w:rPr>
                <w:color w:val="002060"/>
                <w:highlight w:val="yellow"/>
              </w:rPr>
            </w:pPr>
            <w:r w:rsidRPr="00D96B1A">
              <w:rPr>
                <w:color w:val="002060"/>
                <w:highlight w:val="yellow"/>
              </w:rPr>
              <w:t>17/10/2025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02372" w14:textId="77777777" w:rsidR="000C6235" w:rsidRPr="00D96B1A" w:rsidRDefault="000C6235" w:rsidP="00836E8E">
            <w:pPr>
              <w:pStyle w:val="rowtabella0"/>
              <w:jc w:val="center"/>
              <w:rPr>
                <w:color w:val="002060"/>
                <w:highlight w:val="yellow"/>
              </w:rPr>
            </w:pPr>
            <w:r w:rsidRPr="00D96B1A">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C911F" w14:textId="77777777" w:rsidR="000C6235" w:rsidRPr="00D96B1A" w:rsidRDefault="000C6235" w:rsidP="00836E8E">
            <w:pPr>
              <w:pStyle w:val="rowtabella0"/>
              <w:rPr>
                <w:color w:val="002060"/>
                <w:highlight w:val="yellow"/>
              </w:rPr>
            </w:pPr>
            <w:r w:rsidRPr="00D96B1A">
              <w:rPr>
                <w:color w:val="002060"/>
                <w:highlight w:val="yellow"/>
              </w:rPr>
              <w:t>RIPABERARDA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841C1" w14:textId="77777777" w:rsidR="000C6235" w:rsidRPr="00D96B1A" w:rsidRDefault="000C6235" w:rsidP="00836E8E">
            <w:pPr>
              <w:pStyle w:val="rowtabella0"/>
              <w:rPr>
                <w:color w:val="002060"/>
                <w:highlight w:val="yellow"/>
              </w:rPr>
            </w:pPr>
            <w:r w:rsidRPr="00D96B1A">
              <w:rPr>
                <w:color w:val="002060"/>
                <w:highlight w:val="yellow"/>
              </w:rPr>
              <w:t>PICENO UNITED MMX A 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F6DBE" w14:textId="77777777" w:rsidR="000C6235" w:rsidRPr="00D96B1A" w:rsidRDefault="000C6235" w:rsidP="00836E8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1E9B0" w14:textId="77777777" w:rsidR="000C6235" w:rsidRPr="00D96B1A" w:rsidRDefault="000C6235" w:rsidP="00836E8E">
            <w:pPr>
              <w:pStyle w:val="rowtabella0"/>
              <w:jc w:val="center"/>
              <w:rPr>
                <w:color w:val="002060"/>
              </w:rPr>
            </w:pPr>
            <w:r w:rsidRPr="00D96B1A">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EF2B6" w14:textId="77777777" w:rsidR="000C6235" w:rsidRPr="00D96B1A" w:rsidRDefault="000C6235" w:rsidP="00836E8E">
            <w:pPr>
              <w:jc w:val="center"/>
              <w:rPr>
                <w:rFonts w:ascii="Arial" w:hAnsi="Arial" w:cs="Arial"/>
                <w:color w:val="002060"/>
                <w:sz w:val="12"/>
                <w:szCs w:val="12"/>
              </w:rPr>
            </w:pPr>
            <w:r w:rsidRPr="00D96B1A">
              <w:rPr>
                <w:rFonts w:ascii="Arial" w:hAnsi="Arial" w:cs="Arial"/>
                <w:color w:val="002060"/>
                <w:sz w:val="12"/>
                <w:szCs w:val="12"/>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1E790" w14:textId="77777777" w:rsidR="000C6235" w:rsidRPr="00D96B1A" w:rsidRDefault="000C6235" w:rsidP="00836E8E">
            <w:pPr>
              <w:rPr>
                <w:color w:val="002060"/>
              </w:rPr>
            </w:pPr>
          </w:p>
        </w:tc>
      </w:tr>
    </w:tbl>
    <w:p w14:paraId="7CC3637F" w14:textId="77777777" w:rsidR="000C6235" w:rsidRPr="00D96B1A" w:rsidRDefault="000C6235" w:rsidP="000C6235">
      <w:pPr>
        <w:pStyle w:val="breakline"/>
        <w:rPr>
          <w:rFonts w:eastAsiaTheme="minorEastAsia"/>
          <w:color w:val="002060"/>
        </w:rPr>
      </w:pPr>
    </w:p>
    <w:p w14:paraId="6ECCE82F" w14:textId="77777777" w:rsidR="000C6235" w:rsidRPr="00D96B1A" w:rsidRDefault="000C6235" w:rsidP="000C6235">
      <w:pPr>
        <w:pStyle w:val="breakline"/>
        <w:rPr>
          <w:color w:val="002060"/>
        </w:rPr>
      </w:pPr>
    </w:p>
    <w:p w14:paraId="45F44664" w14:textId="77777777" w:rsidR="000C6235" w:rsidRPr="00D96B1A" w:rsidRDefault="000C6235" w:rsidP="000C6235">
      <w:pPr>
        <w:pStyle w:val="titoloprinc0"/>
        <w:rPr>
          <w:color w:val="002060"/>
        </w:rPr>
      </w:pPr>
      <w:r w:rsidRPr="00D96B1A">
        <w:rPr>
          <w:color w:val="002060"/>
        </w:rPr>
        <w:t>GIUDICE SPORTIVO</w:t>
      </w:r>
    </w:p>
    <w:p w14:paraId="473D32C9" w14:textId="77777777" w:rsidR="000C6235" w:rsidRPr="00D96B1A" w:rsidRDefault="000C6235" w:rsidP="000C6235">
      <w:pPr>
        <w:pStyle w:val="diffida"/>
        <w:rPr>
          <w:color w:val="002060"/>
        </w:rPr>
      </w:pPr>
      <w:r w:rsidRPr="00D96B1A">
        <w:rPr>
          <w:color w:val="002060"/>
        </w:rPr>
        <w:t>Il Giudice Sportivo Avv. Agnese Lazzaretti, con l'assistenza del Segretario Angelo Castellana, nella seduta del 16/10/2025, ha adottato le decisioni che di seguito integralmente si riportano:</w:t>
      </w:r>
    </w:p>
    <w:p w14:paraId="11D2154D" w14:textId="77777777" w:rsidR="000C6235" w:rsidRPr="00D96B1A" w:rsidRDefault="000C6235" w:rsidP="000C6235">
      <w:pPr>
        <w:pStyle w:val="titolo10"/>
        <w:rPr>
          <w:color w:val="002060"/>
        </w:rPr>
      </w:pPr>
      <w:r w:rsidRPr="00D96B1A">
        <w:rPr>
          <w:color w:val="002060"/>
        </w:rPr>
        <w:t xml:space="preserve">GARE DEL 15/10/2025 </w:t>
      </w:r>
    </w:p>
    <w:p w14:paraId="4387DB00" w14:textId="77777777" w:rsidR="000C6235" w:rsidRPr="00D96B1A" w:rsidRDefault="000C6235" w:rsidP="000C6235">
      <w:pPr>
        <w:pStyle w:val="titolo7a"/>
        <w:rPr>
          <w:color w:val="002060"/>
        </w:rPr>
      </w:pPr>
      <w:r w:rsidRPr="00D96B1A">
        <w:rPr>
          <w:color w:val="002060"/>
        </w:rPr>
        <w:t xml:space="preserve">PROVVEDIMENTI DISCIPLINARI </w:t>
      </w:r>
    </w:p>
    <w:p w14:paraId="4DE97966" w14:textId="77777777" w:rsidR="000C6235" w:rsidRPr="00D96B1A" w:rsidRDefault="000C6235" w:rsidP="000C6235">
      <w:pPr>
        <w:pStyle w:val="titolo7b0"/>
        <w:rPr>
          <w:color w:val="002060"/>
        </w:rPr>
      </w:pPr>
      <w:r w:rsidRPr="00D96B1A">
        <w:rPr>
          <w:color w:val="002060"/>
        </w:rPr>
        <w:t xml:space="preserve">In base alle risultanze degli atti ufficiali sono state deliberate le seguenti sanzioni disciplinari. </w:t>
      </w:r>
    </w:p>
    <w:p w14:paraId="10E31533" w14:textId="77777777" w:rsidR="000C6235" w:rsidRPr="00D96B1A" w:rsidRDefault="000C6235" w:rsidP="000C6235">
      <w:pPr>
        <w:pStyle w:val="titolo30"/>
        <w:rPr>
          <w:color w:val="002060"/>
        </w:rPr>
      </w:pPr>
      <w:r w:rsidRPr="00D96B1A">
        <w:rPr>
          <w:color w:val="002060"/>
        </w:rPr>
        <w:t xml:space="preserve">SOCIETA' </w:t>
      </w:r>
    </w:p>
    <w:p w14:paraId="72B10284" w14:textId="77777777" w:rsidR="000C6235" w:rsidRPr="00D96B1A" w:rsidRDefault="000C6235" w:rsidP="000C6235">
      <w:pPr>
        <w:pStyle w:val="titolo20"/>
        <w:rPr>
          <w:color w:val="002060"/>
        </w:rPr>
      </w:pPr>
      <w:r w:rsidRPr="00D96B1A">
        <w:rPr>
          <w:color w:val="002060"/>
        </w:rPr>
        <w:t xml:space="preserve">AMMENDA </w:t>
      </w:r>
    </w:p>
    <w:p w14:paraId="0BBA7C9D" w14:textId="77777777" w:rsidR="000C6235" w:rsidRPr="00D96B1A" w:rsidRDefault="000C6235" w:rsidP="000C6235">
      <w:pPr>
        <w:pStyle w:val="diffida"/>
        <w:spacing w:before="80" w:beforeAutospacing="0" w:after="40" w:afterAutospacing="0"/>
        <w:jc w:val="left"/>
        <w:rPr>
          <w:color w:val="002060"/>
        </w:rPr>
      </w:pPr>
      <w:r w:rsidRPr="00D96B1A">
        <w:rPr>
          <w:color w:val="002060"/>
        </w:rPr>
        <w:t xml:space="preserve">Euro 50,00 PICENO UNITED MMX A R.L. </w:t>
      </w:r>
      <w:r w:rsidRPr="00D96B1A">
        <w:rPr>
          <w:color w:val="002060"/>
        </w:rPr>
        <w:br/>
        <w:t xml:space="preserve">Per aver, alcuni propri tesserati, al termine della gara, protestato fuori lo spogliatoio dell'arbitro, dando alcuni colpi alla porta dello stesso. </w:t>
      </w:r>
    </w:p>
    <w:p w14:paraId="0C4B53DA" w14:textId="77777777" w:rsidR="000C6235" w:rsidRPr="00D96B1A" w:rsidRDefault="000C6235" w:rsidP="000C6235">
      <w:pPr>
        <w:pStyle w:val="titolo30"/>
        <w:rPr>
          <w:color w:val="002060"/>
        </w:rPr>
      </w:pPr>
      <w:r w:rsidRPr="00D96B1A">
        <w:rPr>
          <w:color w:val="002060"/>
        </w:rPr>
        <w:t xml:space="preserve">CALCIATORI ESPULSI </w:t>
      </w:r>
    </w:p>
    <w:p w14:paraId="40DC8A3E" w14:textId="77777777" w:rsidR="000C6235" w:rsidRPr="00D96B1A" w:rsidRDefault="000C6235" w:rsidP="000C6235">
      <w:pPr>
        <w:pStyle w:val="titolo20"/>
        <w:rPr>
          <w:color w:val="002060"/>
        </w:rPr>
      </w:pPr>
      <w:r w:rsidRPr="00D96B1A">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6235" w:rsidRPr="00D96B1A" w14:paraId="728C095A" w14:textId="77777777" w:rsidTr="00836E8E">
        <w:tc>
          <w:tcPr>
            <w:tcW w:w="2200" w:type="dxa"/>
            <w:tcMar>
              <w:top w:w="20" w:type="dxa"/>
              <w:left w:w="20" w:type="dxa"/>
              <w:bottom w:w="20" w:type="dxa"/>
              <w:right w:w="20" w:type="dxa"/>
            </w:tcMar>
            <w:vAlign w:val="center"/>
            <w:hideMark/>
          </w:tcPr>
          <w:p w14:paraId="67B04144" w14:textId="77777777" w:rsidR="000C6235" w:rsidRPr="00D96B1A" w:rsidRDefault="000C6235" w:rsidP="00836E8E">
            <w:pPr>
              <w:pStyle w:val="movimento"/>
              <w:rPr>
                <w:color w:val="002060"/>
              </w:rPr>
            </w:pPr>
            <w:r w:rsidRPr="00D96B1A">
              <w:rPr>
                <w:color w:val="002060"/>
              </w:rPr>
              <w:t>KACILI ABAS</w:t>
            </w:r>
          </w:p>
        </w:tc>
        <w:tc>
          <w:tcPr>
            <w:tcW w:w="2200" w:type="dxa"/>
            <w:tcMar>
              <w:top w:w="20" w:type="dxa"/>
              <w:left w:w="20" w:type="dxa"/>
              <w:bottom w:w="20" w:type="dxa"/>
              <w:right w:w="20" w:type="dxa"/>
            </w:tcMar>
            <w:vAlign w:val="center"/>
            <w:hideMark/>
          </w:tcPr>
          <w:p w14:paraId="6FC4B840" w14:textId="77777777" w:rsidR="000C6235" w:rsidRPr="00D96B1A" w:rsidRDefault="000C6235" w:rsidP="00836E8E">
            <w:pPr>
              <w:pStyle w:val="movimento2"/>
              <w:rPr>
                <w:color w:val="002060"/>
              </w:rPr>
            </w:pPr>
            <w:r w:rsidRPr="00D96B1A">
              <w:rPr>
                <w:color w:val="002060"/>
              </w:rPr>
              <w:t xml:space="preserve">(CASTORANESE) </w:t>
            </w:r>
          </w:p>
        </w:tc>
        <w:tc>
          <w:tcPr>
            <w:tcW w:w="800" w:type="dxa"/>
            <w:tcMar>
              <w:top w:w="20" w:type="dxa"/>
              <w:left w:w="20" w:type="dxa"/>
              <w:bottom w:w="20" w:type="dxa"/>
              <w:right w:w="20" w:type="dxa"/>
            </w:tcMar>
            <w:vAlign w:val="center"/>
            <w:hideMark/>
          </w:tcPr>
          <w:p w14:paraId="68DD5453" w14:textId="77777777" w:rsidR="000C6235" w:rsidRPr="00D96B1A" w:rsidRDefault="000C6235" w:rsidP="00836E8E">
            <w:pPr>
              <w:pStyle w:val="movimento"/>
              <w:rPr>
                <w:color w:val="002060"/>
              </w:rPr>
            </w:pPr>
            <w:r w:rsidRPr="00D96B1A">
              <w:rPr>
                <w:color w:val="002060"/>
              </w:rPr>
              <w:t> </w:t>
            </w:r>
          </w:p>
        </w:tc>
        <w:tc>
          <w:tcPr>
            <w:tcW w:w="2200" w:type="dxa"/>
            <w:tcMar>
              <w:top w:w="20" w:type="dxa"/>
              <w:left w:w="20" w:type="dxa"/>
              <w:bottom w:w="20" w:type="dxa"/>
              <w:right w:w="20" w:type="dxa"/>
            </w:tcMar>
            <w:vAlign w:val="center"/>
            <w:hideMark/>
          </w:tcPr>
          <w:p w14:paraId="0DF8F5B5" w14:textId="77777777" w:rsidR="000C6235" w:rsidRPr="00D96B1A" w:rsidRDefault="000C6235" w:rsidP="00836E8E">
            <w:pPr>
              <w:pStyle w:val="movimento"/>
              <w:rPr>
                <w:color w:val="002060"/>
              </w:rPr>
            </w:pPr>
            <w:r w:rsidRPr="00D96B1A">
              <w:rPr>
                <w:color w:val="002060"/>
              </w:rPr>
              <w:t>TESTA GINO</w:t>
            </w:r>
          </w:p>
        </w:tc>
        <w:tc>
          <w:tcPr>
            <w:tcW w:w="2200" w:type="dxa"/>
            <w:tcMar>
              <w:top w:w="20" w:type="dxa"/>
              <w:left w:w="20" w:type="dxa"/>
              <w:bottom w:w="20" w:type="dxa"/>
              <w:right w:w="20" w:type="dxa"/>
            </w:tcMar>
            <w:vAlign w:val="center"/>
            <w:hideMark/>
          </w:tcPr>
          <w:p w14:paraId="22F6D668" w14:textId="77777777" w:rsidR="000C6235" w:rsidRPr="00D96B1A" w:rsidRDefault="000C6235" w:rsidP="00836E8E">
            <w:pPr>
              <w:pStyle w:val="movimento2"/>
              <w:rPr>
                <w:color w:val="002060"/>
              </w:rPr>
            </w:pPr>
            <w:r w:rsidRPr="00D96B1A">
              <w:rPr>
                <w:color w:val="002060"/>
              </w:rPr>
              <w:t xml:space="preserve">(PICENO UNITED MMX A R.L.) </w:t>
            </w:r>
          </w:p>
        </w:tc>
      </w:tr>
    </w:tbl>
    <w:p w14:paraId="014FBD08" w14:textId="77777777" w:rsidR="000C6235" w:rsidRPr="00D96B1A" w:rsidRDefault="000C6235" w:rsidP="000C6235">
      <w:pPr>
        <w:pStyle w:val="titolo30"/>
        <w:rPr>
          <w:rFonts w:eastAsiaTheme="minorEastAsia"/>
          <w:color w:val="002060"/>
        </w:rPr>
      </w:pPr>
      <w:r w:rsidRPr="00D96B1A">
        <w:rPr>
          <w:color w:val="002060"/>
        </w:rPr>
        <w:t xml:space="preserve">CALCIATORI NON ESPULSI </w:t>
      </w:r>
    </w:p>
    <w:p w14:paraId="6B138EC8" w14:textId="77777777" w:rsidR="000C6235" w:rsidRPr="00D96B1A" w:rsidRDefault="000C6235" w:rsidP="000C6235">
      <w:pPr>
        <w:pStyle w:val="titolo20"/>
        <w:rPr>
          <w:color w:val="002060"/>
        </w:rPr>
      </w:pPr>
      <w:r w:rsidRPr="00D96B1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6235" w:rsidRPr="00D96B1A" w14:paraId="3F413668" w14:textId="77777777" w:rsidTr="00836E8E">
        <w:tc>
          <w:tcPr>
            <w:tcW w:w="2200" w:type="dxa"/>
            <w:tcMar>
              <w:top w:w="20" w:type="dxa"/>
              <w:left w:w="20" w:type="dxa"/>
              <w:bottom w:w="20" w:type="dxa"/>
              <w:right w:w="20" w:type="dxa"/>
            </w:tcMar>
            <w:vAlign w:val="center"/>
            <w:hideMark/>
          </w:tcPr>
          <w:p w14:paraId="6859754F" w14:textId="77777777" w:rsidR="000C6235" w:rsidRPr="00D96B1A" w:rsidRDefault="000C6235" w:rsidP="00836E8E">
            <w:pPr>
              <w:pStyle w:val="movimento"/>
              <w:rPr>
                <w:color w:val="002060"/>
              </w:rPr>
            </w:pPr>
            <w:r w:rsidRPr="00D96B1A">
              <w:rPr>
                <w:color w:val="002060"/>
              </w:rPr>
              <w:t>ERBUTO ELIA</w:t>
            </w:r>
          </w:p>
        </w:tc>
        <w:tc>
          <w:tcPr>
            <w:tcW w:w="2200" w:type="dxa"/>
            <w:tcMar>
              <w:top w:w="20" w:type="dxa"/>
              <w:left w:w="20" w:type="dxa"/>
              <w:bottom w:w="20" w:type="dxa"/>
              <w:right w:w="20" w:type="dxa"/>
            </w:tcMar>
            <w:vAlign w:val="center"/>
            <w:hideMark/>
          </w:tcPr>
          <w:p w14:paraId="4AF6373C" w14:textId="77777777" w:rsidR="000C6235" w:rsidRPr="00D96B1A" w:rsidRDefault="000C6235" w:rsidP="00836E8E">
            <w:pPr>
              <w:pStyle w:val="movimento2"/>
              <w:rPr>
                <w:color w:val="002060"/>
              </w:rPr>
            </w:pPr>
            <w:r w:rsidRPr="00D96B1A">
              <w:rPr>
                <w:color w:val="002060"/>
              </w:rPr>
              <w:t xml:space="preserve">(CASTORANESE) </w:t>
            </w:r>
          </w:p>
        </w:tc>
        <w:tc>
          <w:tcPr>
            <w:tcW w:w="800" w:type="dxa"/>
            <w:tcMar>
              <w:top w:w="20" w:type="dxa"/>
              <w:left w:w="20" w:type="dxa"/>
              <w:bottom w:w="20" w:type="dxa"/>
              <w:right w:w="20" w:type="dxa"/>
            </w:tcMar>
            <w:vAlign w:val="center"/>
            <w:hideMark/>
          </w:tcPr>
          <w:p w14:paraId="62B1C2F9" w14:textId="77777777" w:rsidR="000C6235" w:rsidRPr="00D96B1A" w:rsidRDefault="000C6235" w:rsidP="00836E8E">
            <w:pPr>
              <w:pStyle w:val="movimento"/>
              <w:rPr>
                <w:color w:val="002060"/>
              </w:rPr>
            </w:pPr>
            <w:r w:rsidRPr="00D96B1A">
              <w:rPr>
                <w:color w:val="002060"/>
              </w:rPr>
              <w:t> </w:t>
            </w:r>
          </w:p>
        </w:tc>
        <w:tc>
          <w:tcPr>
            <w:tcW w:w="2200" w:type="dxa"/>
            <w:tcMar>
              <w:top w:w="20" w:type="dxa"/>
              <w:left w:w="20" w:type="dxa"/>
              <w:bottom w:w="20" w:type="dxa"/>
              <w:right w:w="20" w:type="dxa"/>
            </w:tcMar>
            <w:vAlign w:val="center"/>
            <w:hideMark/>
          </w:tcPr>
          <w:p w14:paraId="5891C3EA" w14:textId="77777777" w:rsidR="000C6235" w:rsidRPr="00D96B1A" w:rsidRDefault="000C6235" w:rsidP="00836E8E">
            <w:pPr>
              <w:pStyle w:val="movimento"/>
              <w:rPr>
                <w:color w:val="002060"/>
              </w:rPr>
            </w:pPr>
            <w:r w:rsidRPr="00D96B1A">
              <w:rPr>
                <w:color w:val="002060"/>
              </w:rPr>
              <w:t>SATULLI FABIO</w:t>
            </w:r>
          </w:p>
        </w:tc>
        <w:tc>
          <w:tcPr>
            <w:tcW w:w="2200" w:type="dxa"/>
            <w:tcMar>
              <w:top w:w="20" w:type="dxa"/>
              <w:left w:w="20" w:type="dxa"/>
              <w:bottom w:w="20" w:type="dxa"/>
              <w:right w:w="20" w:type="dxa"/>
            </w:tcMar>
            <w:vAlign w:val="center"/>
            <w:hideMark/>
          </w:tcPr>
          <w:p w14:paraId="6B15D2B4" w14:textId="77777777" w:rsidR="000C6235" w:rsidRPr="00D96B1A" w:rsidRDefault="000C6235" w:rsidP="00836E8E">
            <w:pPr>
              <w:pStyle w:val="movimento2"/>
              <w:rPr>
                <w:color w:val="002060"/>
              </w:rPr>
            </w:pPr>
            <w:r w:rsidRPr="00D96B1A">
              <w:rPr>
                <w:color w:val="002060"/>
              </w:rPr>
              <w:t xml:space="preserve">(CASTORANESE) </w:t>
            </w:r>
          </w:p>
        </w:tc>
      </w:tr>
      <w:tr w:rsidR="000C6235" w:rsidRPr="00D96B1A" w14:paraId="483849E3" w14:textId="77777777" w:rsidTr="00836E8E">
        <w:tc>
          <w:tcPr>
            <w:tcW w:w="2200" w:type="dxa"/>
            <w:tcMar>
              <w:top w:w="20" w:type="dxa"/>
              <w:left w:w="20" w:type="dxa"/>
              <w:bottom w:w="20" w:type="dxa"/>
              <w:right w:w="20" w:type="dxa"/>
            </w:tcMar>
            <w:vAlign w:val="center"/>
            <w:hideMark/>
          </w:tcPr>
          <w:p w14:paraId="43D106BA" w14:textId="77777777" w:rsidR="000C6235" w:rsidRPr="00D96B1A" w:rsidRDefault="000C6235" w:rsidP="00836E8E">
            <w:pPr>
              <w:pStyle w:val="movimento"/>
              <w:rPr>
                <w:color w:val="002060"/>
              </w:rPr>
            </w:pPr>
            <w:r w:rsidRPr="00D96B1A">
              <w:rPr>
                <w:color w:val="002060"/>
              </w:rPr>
              <w:t>DE ANGELIS MANUEL</w:t>
            </w:r>
          </w:p>
        </w:tc>
        <w:tc>
          <w:tcPr>
            <w:tcW w:w="2200" w:type="dxa"/>
            <w:tcMar>
              <w:top w:w="20" w:type="dxa"/>
              <w:left w:w="20" w:type="dxa"/>
              <w:bottom w:w="20" w:type="dxa"/>
              <w:right w:w="20" w:type="dxa"/>
            </w:tcMar>
            <w:vAlign w:val="center"/>
            <w:hideMark/>
          </w:tcPr>
          <w:p w14:paraId="44FBEA55" w14:textId="77777777" w:rsidR="000C6235" w:rsidRPr="00D96B1A" w:rsidRDefault="000C6235" w:rsidP="00836E8E">
            <w:pPr>
              <w:pStyle w:val="movimento2"/>
              <w:rPr>
                <w:color w:val="002060"/>
              </w:rPr>
            </w:pPr>
            <w:r w:rsidRPr="00D96B1A">
              <w:rPr>
                <w:color w:val="002060"/>
              </w:rPr>
              <w:t xml:space="preserve">(PICENO UNITED MMX A R.L.) </w:t>
            </w:r>
          </w:p>
        </w:tc>
        <w:tc>
          <w:tcPr>
            <w:tcW w:w="800" w:type="dxa"/>
            <w:tcMar>
              <w:top w:w="20" w:type="dxa"/>
              <w:left w:w="20" w:type="dxa"/>
              <w:bottom w:w="20" w:type="dxa"/>
              <w:right w:w="20" w:type="dxa"/>
            </w:tcMar>
            <w:vAlign w:val="center"/>
            <w:hideMark/>
          </w:tcPr>
          <w:p w14:paraId="0F5993C7" w14:textId="77777777" w:rsidR="000C6235" w:rsidRPr="00D96B1A" w:rsidRDefault="000C6235" w:rsidP="00836E8E">
            <w:pPr>
              <w:pStyle w:val="movimento"/>
              <w:rPr>
                <w:color w:val="002060"/>
              </w:rPr>
            </w:pPr>
            <w:r w:rsidRPr="00D96B1A">
              <w:rPr>
                <w:color w:val="002060"/>
              </w:rPr>
              <w:t> </w:t>
            </w:r>
          </w:p>
        </w:tc>
        <w:tc>
          <w:tcPr>
            <w:tcW w:w="2200" w:type="dxa"/>
            <w:tcMar>
              <w:top w:w="20" w:type="dxa"/>
              <w:left w:w="20" w:type="dxa"/>
              <w:bottom w:w="20" w:type="dxa"/>
              <w:right w:w="20" w:type="dxa"/>
            </w:tcMar>
            <w:vAlign w:val="center"/>
            <w:hideMark/>
          </w:tcPr>
          <w:p w14:paraId="7A86E50C" w14:textId="77777777" w:rsidR="000C6235" w:rsidRPr="00D96B1A" w:rsidRDefault="000C6235" w:rsidP="00836E8E">
            <w:pPr>
              <w:pStyle w:val="movimento"/>
              <w:rPr>
                <w:color w:val="002060"/>
              </w:rPr>
            </w:pPr>
            <w:r w:rsidRPr="00D96B1A">
              <w:rPr>
                <w:color w:val="002060"/>
              </w:rPr>
              <w:t>TEMPESTILLI ALESSIO</w:t>
            </w:r>
          </w:p>
        </w:tc>
        <w:tc>
          <w:tcPr>
            <w:tcW w:w="2200" w:type="dxa"/>
            <w:tcMar>
              <w:top w:w="20" w:type="dxa"/>
              <w:left w:w="20" w:type="dxa"/>
              <w:bottom w:w="20" w:type="dxa"/>
              <w:right w:w="20" w:type="dxa"/>
            </w:tcMar>
            <w:vAlign w:val="center"/>
            <w:hideMark/>
          </w:tcPr>
          <w:p w14:paraId="240E0090" w14:textId="77777777" w:rsidR="000C6235" w:rsidRPr="00D96B1A" w:rsidRDefault="000C6235" w:rsidP="00836E8E">
            <w:pPr>
              <w:pStyle w:val="movimento2"/>
              <w:rPr>
                <w:color w:val="002060"/>
              </w:rPr>
            </w:pPr>
            <w:r w:rsidRPr="00D96B1A">
              <w:rPr>
                <w:color w:val="002060"/>
              </w:rPr>
              <w:t xml:space="preserve">(PICENO UNITED MMX A R.L.) </w:t>
            </w:r>
          </w:p>
        </w:tc>
      </w:tr>
    </w:tbl>
    <w:p w14:paraId="32775E6F" w14:textId="77777777" w:rsidR="000C6235" w:rsidRDefault="000C6235" w:rsidP="000C6235">
      <w:pPr>
        <w:pStyle w:val="breakline"/>
        <w:rPr>
          <w:color w:val="002060"/>
        </w:rPr>
      </w:pPr>
    </w:p>
    <w:p w14:paraId="286EA16A" w14:textId="77777777" w:rsidR="000C6235" w:rsidRPr="00BD581B" w:rsidRDefault="000C6235" w:rsidP="000C6235">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37333839" w14:textId="77777777" w:rsidR="000C6235" w:rsidRPr="00BD581B" w:rsidRDefault="000C6235" w:rsidP="000C6235">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300BEF2" w14:textId="77777777" w:rsidR="000C6235" w:rsidRPr="00D96B1A" w:rsidRDefault="000C6235" w:rsidP="000C6235">
      <w:pPr>
        <w:pStyle w:val="breakline"/>
        <w:rPr>
          <w:rFonts w:eastAsiaTheme="minorEastAsia"/>
          <w:color w:val="002060"/>
        </w:rPr>
      </w:pPr>
    </w:p>
    <w:p w14:paraId="0EAA1465" w14:textId="77777777" w:rsidR="000C6235" w:rsidRPr="00D96B1A" w:rsidRDefault="000C6235" w:rsidP="000C6235">
      <w:pPr>
        <w:pStyle w:val="titoloprinc0"/>
        <w:rPr>
          <w:color w:val="002060"/>
        </w:rPr>
      </w:pPr>
      <w:r w:rsidRPr="00D96B1A">
        <w:rPr>
          <w:color w:val="002060"/>
        </w:rPr>
        <w:t>CLASSIFICA</w:t>
      </w:r>
    </w:p>
    <w:p w14:paraId="2DDD2F4C" w14:textId="77777777" w:rsidR="000C6235" w:rsidRPr="00D96B1A" w:rsidRDefault="000C6235" w:rsidP="000C6235">
      <w:pPr>
        <w:pStyle w:val="breakline"/>
        <w:rPr>
          <w:color w:val="002060"/>
        </w:rPr>
      </w:pPr>
    </w:p>
    <w:p w14:paraId="196C50D3" w14:textId="77777777" w:rsidR="000C6235" w:rsidRPr="00D96B1A" w:rsidRDefault="000C6235" w:rsidP="000C6235">
      <w:pPr>
        <w:pStyle w:val="breakline"/>
        <w:rPr>
          <w:color w:val="002060"/>
        </w:rPr>
      </w:pPr>
    </w:p>
    <w:p w14:paraId="6B657CCD" w14:textId="77777777" w:rsidR="000C6235" w:rsidRPr="00D96B1A" w:rsidRDefault="000C6235" w:rsidP="000C6235">
      <w:pPr>
        <w:pStyle w:val="sottotitolocampionato10"/>
        <w:rPr>
          <w:color w:val="002060"/>
        </w:rPr>
      </w:pPr>
      <w:r w:rsidRPr="00D96B1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6235" w:rsidRPr="00D96B1A" w14:paraId="02101319" w14:textId="77777777" w:rsidTr="00836E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1AF9F" w14:textId="77777777" w:rsidR="000C6235" w:rsidRPr="00D96B1A" w:rsidRDefault="000C6235" w:rsidP="00836E8E">
            <w:pPr>
              <w:pStyle w:val="headertabella0"/>
              <w:rPr>
                <w:color w:val="002060"/>
              </w:rPr>
            </w:pPr>
            <w:r w:rsidRPr="00D96B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B3703" w14:textId="77777777" w:rsidR="000C6235" w:rsidRPr="00D96B1A" w:rsidRDefault="000C6235" w:rsidP="00836E8E">
            <w:pPr>
              <w:pStyle w:val="headertabella0"/>
              <w:rPr>
                <w:color w:val="002060"/>
              </w:rPr>
            </w:pPr>
            <w:r w:rsidRPr="00D96B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A362C" w14:textId="77777777" w:rsidR="000C6235" w:rsidRPr="00D96B1A" w:rsidRDefault="000C6235" w:rsidP="00836E8E">
            <w:pPr>
              <w:pStyle w:val="headertabella0"/>
              <w:rPr>
                <w:color w:val="002060"/>
              </w:rPr>
            </w:pPr>
            <w:r w:rsidRPr="00D96B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D05C9" w14:textId="77777777" w:rsidR="000C6235" w:rsidRPr="00D96B1A" w:rsidRDefault="000C6235" w:rsidP="00836E8E">
            <w:pPr>
              <w:pStyle w:val="headertabella0"/>
              <w:rPr>
                <w:color w:val="002060"/>
              </w:rPr>
            </w:pPr>
            <w:r w:rsidRPr="00D96B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3B4A8" w14:textId="77777777" w:rsidR="000C6235" w:rsidRPr="00D96B1A" w:rsidRDefault="000C6235" w:rsidP="00836E8E">
            <w:pPr>
              <w:pStyle w:val="headertabella0"/>
              <w:rPr>
                <w:color w:val="002060"/>
              </w:rPr>
            </w:pPr>
            <w:r w:rsidRPr="00D96B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65332" w14:textId="77777777" w:rsidR="000C6235" w:rsidRPr="00D96B1A" w:rsidRDefault="000C6235" w:rsidP="00836E8E">
            <w:pPr>
              <w:pStyle w:val="headertabella0"/>
              <w:rPr>
                <w:color w:val="002060"/>
              </w:rPr>
            </w:pPr>
            <w:r w:rsidRPr="00D96B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2678D" w14:textId="77777777" w:rsidR="000C6235" w:rsidRPr="00D96B1A" w:rsidRDefault="000C6235" w:rsidP="00836E8E">
            <w:pPr>
              <w:pStyle w:val="headertabella0"/>
              <w:rPr>
                <w:color w:val="002060"/>
              </w:rPr>
            </w:pPr>
            <w:r w:rsidRPr="00D96B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B6383" w14:textId="77777777" w:rsidR="000C6235" w:rsidRPr="00D96B1A" w:rsidRDefault="000C6235" w:rsidP="00836E8E">
            <w:pPr>
              <w:pStyle w:val="headertabella0"/>
              <w:rPr>
                <w:color w:val="002060"/>
              </w:rPr>
            </w:pPr>
            <w:r w:rsidRPr="00D96B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589E1" w14:textId="77777777" w:rsidR="000C6235" w:rsidRPr="00D96B1A" w:rsidRDefault="000C6235" w:rsidP="00836E8E">
            <w:pPr>
              <w:pStyle w:val="headertabella0"/>
              <w:rPr>
                <w:color w:val="002060"/>
              </w:rPr>
            </w:pPr>
            <w:r w:rsidRPr="00D96B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76F28" w14:textId="77777777" w:rsidR="000C6235" w:rsidRPr="00D96B1A" w:rsidRDefault="000C6235" w:rsidP="00836E8E">
            <w:pPr>
              <w:pStyle w:val="headertabella0"/>
              <w:rPr>
                <w:color w:val="002060"/>
              </w:rPr>
            </w:pPr>
            <w:r w:rsidRPr="00D96B1A">
              <w:rPr>
                <w:color w:val="002060"/>
              </w:rPr>
              <w:t>PE</w:t>
            </w:r>
          </w:p>
        </w:tc>
      </w:tr>
      <w:tr w:rsidR="000C6235" w:rsidRPr="00D96B1A" w14:paraId="75C32120" w14:textId="77777777" w:rsidTr="00836E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B95716" w14:textId="77777777" w:rsidR="000C6235" w:rsidRPr="00D96B1A" w:rsidRDefault="000C6235" w:rsidP="00836E8E">
            <w:pPr>
              <w:pStyle w:val="rowtabella0"/>
              <w:rPr>
                <w:color w:val="002060"/>
              </w:rPr>
            </w:pPr>
            <w:r w:rsidRPr="00D96B1A">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EB8E5"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7E1C4"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CD4FF"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2EB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070CD"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45844"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B02D7"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DFA7"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8D293" w14:textId="77777777" w:rsidR="000C6235" w:rsidRPr="00D96B1A" w:rsidRDefault="000C6235" w:rsidP="00836E8E">
            <w:pPr>
              <w:pStyle w:val="rowtabella0"/>
              <w:jc w:val="center"/>
              <w:rPr>
                <w:color w:val="002060"/>
              </w:rPr>
            </w:pPr>
            <w:r w:rsidRPr="00D96B1A">
              <w:rPr>
                <w:color w:val="002060"/>
              </w:rPr>
              <w:t>0</w:t>
            </w:r>
          </w:p>
        </w:tc>
      </w:tr>
      <w:tr w:rsidR="000C6235" w:rsidRPr="00D96B1A" w14:paraId="15F38BE5"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AACA7" w14:textId="77777777" w:rsidR="000C6235" w:rsidRPr="00D96B1A" w:rsidRDefault="000C6235" w:rsidP="00836E8E">
            <w:pPr>
              <w:pStyle w:val="rowtabella0"/>
              <w:rPr>
                <w:color w:val="002060"/>
              </w:rPr>
            </w:pPr>
            <w:r w:rsidRPr="00D96B1A">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E6F64"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4184E"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6565"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8D50"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03B0"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57AB"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72811"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F237"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0D9E3" w14:textId="77777777" w:rsidR="000C6235" w:rsidRPr="00D96B1A" w:rsidRDefault="000C6235" w:rsidP="00836E8E">
            <w:pPr>
              <w:pStyle w:val="rowtabella0"/>
              <w:jc w:val="center"/>
              <w:rPr>
                <w:color w:val="002060"/>
              </w:rPr>
            </w:pPr>
            <w:r w:rsidRPr="00D96B1A">
              <w:rPr>
                <w:color w:val="002060"/>
              </w:rPr>
              <w:t>0</w:t>
            </w:r>
          </w:p>
        </w:tc>
      </w:tr>
      <w:tr w:rsidR="000C6235" w:rsidRPr="00D96B1A" w14:paraId="77C912D0"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A8D09" w14:textId="77777777" w:rsidR="000C6235" w:rsidRPr="00D96B1A" w:rsidRDefault="000C6235" w:rsidP="00836E8E">
            <w:pPr>
              <w:pStyle w:val="rowtabella0"/>
              <w:rPr>
                <w:color w:val="002060"/>
              </w:rPr>
            </w:pPr>
            <w:r w:rsidRPr="00D96B1A">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158A1"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E178"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38F49"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CC36E"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2199E"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DA740"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62ED3"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F0FB1"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9FE99" w14:textId="77777777" w:rsidR="000C6235" w:rsidRPr="00D96B1A" w:rsidRDefault="000C6235" w:rsidP="00836E8E">
            <w:pPr>
              <w:pStyle w:val="rowtabella0"/>
              <w:jc w:val="center"/>
              <w:rPr>
                <w:color w:val="002060"/>
              </w:rPr>
            </w:pPr>
            <w:r w:rsidRPr="00D96B1A">
              <w:rPr>
                <w:color w:val="002060"/>
              </w:rPr>
              <w:t>0</w:t>
            </w:r>
          </w:p>
        </w:tc>
      </w:tr>
      <w:tr w:rsidR="000C6235" w:rsidRPr="00D96B1A" w14:paraId="3F857C5E"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3B097" w14:textId="77777777" w:rsidR="000C6235" w:rsidRPr="00D96B1A" w:rsidRDefault="000C6235" w:rsidP="00836E8E">
            <w:pPr>
              <w:pStyle w:val="breakline"/>
              <w:rPr>
                <w:rFonts w:ascii="Arial" w:hAnsi="Arial" w:cs="Arial"/>
                <w:color w:val="002060"/>
              </w:rPr>
            </w:pPr>
            <w:r w:rsidRPr="00D96B1A">
              <w:rPr>
                <w:rFonts w:ascii="Arial" w:hAnsi="Arial" w:cs="Arial"/>
                <w:color w:val="002060"/>
              </w:rPr>
              <w:t>A.S.D. CALCIO A 5 CORINALDO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A9AF2"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72D20"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AFE2B"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56D6B"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8BBE"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4EB1C"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C9160"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E1A0"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9711E" w14:textId="77777777" w:rsidR="000C6235" w:rsidRPr="00D96B1A" w:rsidRDefault="000C6235" w:rsidP="00836E8E">
            <w:pPr>
              <w:pStyle w:val="rowtabella0"/>
              <w:jc w:val="center"/>
              <w:rPr>
                <w:color w:val="002060"/>
              </w:rPr>
            </w:pPr>
            <w:r w:rsidRPr="00D96B1A">
              <w:rPr>
                <w:color w:val="002060"/>
              </w:rPr>
              <w:t>0</w:t>
            </w:r>
          </w:p>
        </w:tc>
      </w:tr>
      <w:tr w:rsidR="000C6235" w:rsidRPr="00D96B1A" w14:paraId="7DF2857C"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0EE59" w14:textId="77777777" w:rsidR="000C6235" w:rsidRPr="00D96B1A" w:rsidRDefault="000C6235" w:rsidP="00836E8E">
            <w:pPr>
              <w:pStyle w:val="rowtabella0"/>
              <w:rPr>
                <w:color w:val="002060"/>
              </w:rPr>
            </w:pPr>
            <w:r w:rsidRPr="00D96B1A">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C21E"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7E76B"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CAA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BB618"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5794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997D7"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2FC28"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05756"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338AF" w14:textId="77777777" w:rsidR="000C6235" w:rsidRPr="00D96B1A" w:rsidRDefault="000C6235" w:rsidP="00836E8E">
            <w:pPr>
              <w:pStyle w:val="rowtabella0"/>
              <w:jc w:val="center"/>
              <w:rPr>
                <w:color w:val="002060"/>
              </w:rPr>
            </w:pPr>
            <w:r w:rsidRPr="00D96B1A">
              <w:rPr>
                <w:color w:val="002060"/>
              </w:rPr>
              <w:t>0</w:t>
            </w:r>
          </w:p>
        </w:tc>
      </w:tr>
      <w:tr w:rsidR="000C6235" w:rsidRPr="00D96B1A" w14:paraId="719D8DD7"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7E63F" w14:textId="77777777" w:rsidR="000C6235" w:rsidRPr="00D96B1A" w:rsidRDefault="000C6235" w:rsidP="00836E8E">
            <w:pPr>
              <w:pStyle w:val="rowtabella0"/>
              <w:rPr>
                <w:color w:val="002060"/>
              </w:rPr>
            </w:pPr>
            <w:r w:rsidRPr="00D96B1A">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8F6FF"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874FF"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D24BF"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75926"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3F5A0"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DE67"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B091B"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93C08"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0D5FA" w14:textId="77777777" w:rsidR="000C6235" w:rsidRPr="00D96B1A" w:rsidRDefault="000C6235" w:rsidP="00836E8E">
            <w:pPr>
              <w:pStyle w:val="rowtabella0"/>
              <w:jc w:val="center"/>
              <w:rPr>
                <w:color w:val="002060"/>
              </w:rPr>
            </w:pPr>
            <w:r w:rsidRPr="00D96B1A">
              <w:rPr>
                <w:color w:val="002060"/>
              </w:rPr>
              <w:t>0</w:t>
            </w:r>
          </w:p>
        </w:tc>
      </w:tr>
      <w:tr w:rsidR="000C6235" w:rsidRPr="00D96B1A" w14:paraId="3AAE5E93"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576FE2" w14:textId="77777777" w:rsidR="000C6235" w:rsidRPr="00D96B1A" w:rsidRDefault="000C6235" w:rsidP="00836E8E">
            <w:pPr>
              <w:pStyle w:val="rowtabella0"/>
              <w:rPr>
                <w:color w:val="002060"/>
              </w:rPr>
            </w:pPr>
            <w:r w:rsidRPr="00D96B1A">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C17D3"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AFAFA"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B364A"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E9D42"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3C7CB"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46FEC"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6548D"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785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2BD21" w14:textId="77777777" w:rsidR="000C6235" w:rsidRPr="00D96B1A" w:rsidRDefault="000C6235" w:rsidP="00836E8E">
            <w:pPr>
              <w:pStyle w:val="rowtabella0"/>
              <w:jc w:val="center"/>
              <w:rPr>
                <w:color w:val="002060"/>
              </w:rPr>
            </w:pPr>
            <w:r w:rsidRPr="00D96B1A">
              <w:rPr>
                <w:color w:val="002060"/>
              </w:rPr>
              <w:t>0</w:t>
            </w:r>
          </w:p>
        </w:tc>
      </w:tr>
      <w:tr w:rsidR="000C6235" w:rsidRPr="00D96B1A" w14:paraId="44D69D69"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F0119" w14:textId="77777777" w:rsidR="000C6235" w:rsidRPr="00D96B1A" w:rsidRDefault="000C6235" w:rsidP="00836E8E">
            <w:pPr>
              <w:pStyle w:val="rowtabella0"/>
              <w:rPr>
                <w:color w:val="002060"/>
              </w:rPr>
            </w:pPr>
            <w:r w:rsidRPr="00D96B1A">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9F1CE"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E1785"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91F2F"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E2E10"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9C325"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07081"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8EDAF"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3573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5067B" w14:textId="77777777" w:rsidR="000C6235" w:rsidRPr="00D96B1A" w:rsidRDefault="000C6235" w:rsidP="00836E8E">
            <w:pPr>
              <w:pStyle w:val="rowtabella0"/>
              <w:jc w:val="center"/>
              <w:rPr>
                <w:color w:val="002060"/>
              </w:rPr>
            </w:pPr>
            <w:r w:rsidRPr="00D96B1A">
              <w:rPr>
                <w:color w:val="002060"/>
              </w:rPr>
              <w:t>0</w:t>
            </w:r>
          </w:p>
        </w:tc>
      </w:tr>
      <w:tr w:rsidR="000C6235" w:rsidRPr="00D96B1A" w14:paraId="075B9FFE"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1A161" w14:textId="77777777" w:rsidR="000C6235" w:rsidRPr="00D96B1A" w:rsidRDefault="000C6235" w:rsidP="00836E8E">
            <w:pPr>
              <w:pStyle w:val="rowtabella0"/>
              <w:rPr>
                <w:color w:val="002060"/>
              </w:rPr>
            </w:pPr>
            <w:r w:rsidRPr="00D96B1A">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8F714"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BA962"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FCC1"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63E05"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631B7"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E028A"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41F6F"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69ABF"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B7EC9" w14:textId="77777777" w:rsidR="000C6235" w:rsidRPr="00D96B1A" w:rsidRDefault="000C6235" w:rsidP="00836E8E">
            <w:pPr>
              <w:pStyle w:val="rowtabella0"/>
              <w:jc w:val="center"/>
              <w:rPr>
                <w:color w:val="002060"/>
              </w:rPr>
            </w:pPr>
            <w:r w:rsidRPr="00D96B1A">
              <w:rPr>
                <w:color w:val="002060"/>
              </w:rPr>
              <w:t>0</w:t>
            </w:r>
          </w:p>
        </w:tc>
      </w:tr>
      <w:tr w:rsidR="000C6235" w:rsidRPr="00D96B1A" w14:paraId="0670DE97"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1584E0" w14:textId="77777777" w:rsidR="000C6235" w:rsidRPr="00D96B1A" w:rsidRDefault="000C6235" w:rsidP="00836E8E">
            <w:pPr>
              <w:pStyle w:val="rowtabella0"/>
              <w:rPr>
                <w:color w:val="002060"/>
                <w:lang w:val="es-ES"/>
              </w:rPr>
            </w:pPr>
            <w:r w:rsidRPr="00D96B1A">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768A8"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6C25B"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B0848"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894D"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50BF7"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8D707"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E848"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4E998"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26B73" w14:textId="77777777" w:rsidR="000C6235" w:rsidRPr="00D96B1A" w:rsidRDefault="000C6235" w:rsidP="00836E8E">
            <w:pPr>
              <w:pStyle w:val="rowtabella0"/>
              <w:jc w:val="center"/>
              <w:rPr>
                <w:color w:val="002060"/>
              </w:rPr>
            </w:pPr>
            <w:r w:rsidRPr="00D96B1A">
              <w:rPr>
                <w:color w:val="002060"/>
              </w:rPr>
              <w:t>0</w:t>
            </w:r>
          </w:p>
        </w:tc>
      </w:tr>
      <w:tr w:rsidR="000C6235" w:rsidRPr="00D96B1A" w14:paraId="6793E7B6"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180918" w14:textId="77777777" w:rsidR="000C6235" w:rsidRPr="00D96B1A" w:rsidRDefault="000C6235" w:rsidP="00836E8E">
            <w:pPr>
              <w:pStyle w:val="rowtabella0"/>
              <w:rPr>
                <w:color w:val="002060"/>
              </w:rPr>
            </w:pPr>
            <w:r w:rsidRPr="00D96B1A">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A71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35712"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3F34"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59CDD"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F7E36"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9B2BD"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ABD52"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DE9A0"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87C43" w14:textId="77777777" w:rsidR="000C6235" w:rsidRPr="00D96B1A" w:rsidRDefault="000C6235" w:rsidP="00836E8E">
            <w:pPr>
              <w:pStyle w:val="rowtabella0"/>
              <w:jc w:val="center"/>
              <w:rPr>
                <w:color w:val="002060"/>
              </w:rPr>
            </w:pPr>
            <w:r w:rsidRPr="00D96B1A">
              <w:rPr>
                <w:color w:val="002060"/>
              </w:rPr>
              <w:t>0</w:t>
            </w:r>
          </w:p>
        </w:tc>
      </w:tr>
      <w:tr w:rsidR="000C6235" w:rsidRPr="00D96B1A" w14:paraId="09DBEF27" w14:textId="77777777" w:rsidTr="00836E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2D14FF" w14:textId="77777777" w:rsidR="000C6235" w:rsidRPr="00D96B1A" w:rsidRDefault="000C6235" w:rsidP="00836E8E">
            <w:pPr>
              <w:pStyle w:val="rowtabella0"/>
              <w:rPr>
                <w:color w:val="002060"/>
              </w:rPr>
            </w:pPr>
            <w:r w:rsidRPr="00D96B1A">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B5958"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7597"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ED58F"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38F29"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80B49"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5BEDE"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83233"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AA96A"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22E02" w14:textId="77777777" w:rsidR="000C6235" w:rsidRPr="00D96B1A" w:rsidRDefault="000C6235" w:rsidP="00836E8E">
            <w:pPr>
              <w:pStyle w:val="rowtabella0"/>
              <w:jc w:val="center"/>
              <w:rPr>
                <w:color w:val="002060"/>
              </w:rPr>
            </w:pPr>
            <w:r w:rsidRPr="00D96B1A">
              <w:rPr>
                <w:color w:val="002060"/>
              </w:rPr>
              <w:t>0</w:t>
            </w:r>
          </w:p>
        </w:tc>
      </w:tr>
    </w:tbl>
    <w:p w14:paraId="55725859" w14:textId="77777777" w:rsidR="000C6235" w:rsidRPr="00D96B1A" w:rsidRDefault="000C6235" w:rsidP="000C6235">
      <w:pPr>
        <w:pStyle w:val="breakline"/>
        <w:rPr>
          <w:rFonts w:eastAsiaTheme="minorEastAsia"/>
          <w:color w:val="002060"/>
        </w:rPr>
      </w:pPr>
    </w:p>
    <w:p w14:paraId="1EB43C7B" w14:textId="77777777" w:rsidR="000C6235" w:rsidRPr="00D96B1A" w:rsidRDefault="000C6235" w:rsidP="000C6235">
      <w:pPr>
        <w:pStyle w:val="breakline"/>
        <w:rPr>
          <w:color w:val="002060"/>
        </w:rPr>
      </w:pPr>
    </w:p>
    <w:p w14:paraId="0380EE9D" w14:textId="77777777" w:rsidR="000C6235" w:rsidRPr="00D96B1A" w:rsidRDefault="000C6235" w:rsidP="000C6235">
      <w:pPr>
        <w:pStyle w:val="sottotitolocampionato10"/>
        <w:rPr>
          <w:color w:val="002060"/>
        </w:rPr>
      </w:pPr>
      <w:r w:rsidRPr="00D96B1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6235" w:rsidRPr="00D96B1A" w14:paraId="1AAFE256" w14:textId="77777777" w:rsidTr="00836E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EABCB" w14:textId="77777777" w:rsidR="000C6235" w:rsidRPr="00D96B1A" w:rsidRDefault="000C6235" w:rsidP="00836E8E">
            <w:pPr>
              <w:pStyle w:val="headertabella0"/>
              <w:rPr>
                <w:color w:val="002060"/>
              </w:rPr>
            </w:pPr>
            <w:r w:rsidRPr="00D96B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14B68" w14:textId="77777777" w:rsidR="000C6235" w:rsidRPr="00D96B1A" w:rsidRDefault="000C6235" w:rsidP="00836E8E">
            <w:pPr>
              <w:pStyle w:val="headertabella0"/>
              <w:rPr>
                <w:color w:val="002060"/>
              </w:rPr>
            </w:pPr>
            <w:r w:rsidRPr="00D96B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6CB9D" w14:textId="77777777" w:rsidR="000C6235" w:rsidRPr="00D96B1A" w:rsidRDefault="000C6235" w:rsidP="00836E8E">
            <w:pPr>
              <w:pStyle w:val="headertabella0"/>
              <w:rPr>
                <w:color w:val="002060"/>
              </w:rPr>
            </w:pPr>
            <w:r w:rsidRPr="00D96B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E4963" w14:textId="77777777" w:rsidR="000C6235" w:rsidRPr="00D96B1A" w:rsidRDefault="000C6235" w:rsidP="00836E8E">
            <w:pPr>
              <w:pStyle w:val="headertabella0"/>
              <w:rPr>
                <w:color w:val="002060"/>
              </w:rPr>
            </w:pPr>
            <w:r w:rsidRPr="00D96B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21E7A" w14:textId="77777777" w:rsidR="000C6235" w:rsidRPr="00D96B1A" w:rsidRDefault="000C6235" w:rsidP="00836E8E">
            <w:pPr>
              <w:pStyle w:val="headertabella0"/>
              <w:rPr>
                <w:color w:val="002060"/>
              </w:rPr>
            </w:pPr>
            <w:r w:rsidRPr="00D96B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7FB0D" w14:textId="77777777" w:rsidR="000C6235" w:rsidRPr="00D96B1A" w:rsidRDefault="000C6235" w:rsidP="00836E8E">
            <w:pPr>
              <w:pStyle w:val="headertabella0"/>
              <w:rPr>
                <w:color w:val="002060"/>
              </w:rPr>
            </w:pPr>
            <w:r w:rsidRPr="00D96B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6D533" w14:textId="77777777" w:rsidR="000C6235" w:rsidRPr="00D96B1A" w:rsidRDefault="000C6235" w:rsidP="00836E8E">
            <w:pPr>
              <w:pStyle w:val="headertabella0"/>
              <w:rPr>
                <w:color w:val="002060"/>
              </w:rPr>
            </w:pPr>
            <w:r w:rsidRPr="00D96B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DD733" w14:textId="77777777" w:rsidR="000C6235" w:rsidRPr="00D96B1A" w:rsidRDefault="000C6235" w:rsidP="00836E8E">
            <w:pPr>
              <w:pStyle w:val="headertabella0"/>
              <w:rPr>
                <w:color w:val="002060"/>
              </w:rPr>
            </w:pPr>
            <w:r w:rsidRPr="00D96B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598EB" w14:textId="77777777" w:rsidR="000C6235" w:rsidRPr="00D96B1A" w:rsidRDefault="000C6235" w:rsidP="00836E8E">
            <w:pPr>
              <w:pStyle w:val="headertabella0"/>
              <w:rPr>
                <w:color w:val="002060"/>
              </w:rPr>
            </w:pPr>
            <w:r w:rsidRPr="00D96B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83D99" w14:textId="77777777" w:rsidR="000C6235" w:rsidRPr="00D96B1A" w:rsidRDefault="000C6235" w:rsidP="00836E8E">
            <w:pPr>
              <w:pStyle w:val="headertabella0"/>
              <w:rPr>
                <w:color w:val="002060"/>
              </w:rPr>
            </w:pPr>
            <w:r w:rsidRPr="00D96B1A">
              <w:rPr>
                <w:color w:val="002060"/>
              </w:rPr>
              <w:t>PE</w:t>
            </w:r>
          </w:p>
        </w:tc>
      </w:tr>
      <w:tr w:rsidR="000C6235" w:rsidRPr="00D96B1A" w14:paraId="71BED6A0" w14:textId="77777777" w:rsidTr="00836E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8AC938" w14:textId="77777777" w:rsidR="000C6235" w:rsidRPr="00D96B1A" w:rsidRDefault="000C6235" w:rsidP="00836E8E">
            <w:pPr>
              <w:pStyle w:val="rowtabella0"/>
              <w:rPr>
                <w:color w:val="002060"/>
              </w:rPr>
            </w:pPr>
            <w:r w:rsidRPr="00D96B1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64A3A"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A6798"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4E180"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BB69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825C1"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D3CCC"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3639"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19EC"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A5E41" w14:textId="77777777" w:rsidR="000C6235" w:rsidRPr="00D96B1A" w:rsidRDefault="000C6235" w:rsidP="00836E8E">
            <w:pPr>
              <w:pStyle w:val="rowtabella0"/>
              <w:jc w:val="center"/>
              <w:rPr>
                <w:color w:val="002060"/>
              </w:rPr>
            </w:pPr>
            <w:r w:rsidRPr="00D96B1A">
              <w:rPr>
                <w:color w:val="002060"/>
              </w:rPr>
              <w:t>0</w:t>
            </w:r>
          </w:p>
        </w:tc>
      </w:tr>
      <w:tr w:rsidR="000C6235" w:rsidRPr="00D96B1A" w14:paraId="4B2B818F"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CB16F" w14:textId="77777777" w:rsidR="000C6235" w:rsidRPr="00D96B1A" w:rsidRDefault="000C6235" w:rsidP="00836E8E">
            <w:pPr>
              <w:pStyle w:val="rowtabella0"/>
              <w:rPr>
                <w:color w:val="002060"/>
              </w:rPr>
            </w:pPr>
            <w:r w:rsidRPr="00D96B1A">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FCC29"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81CC1"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40C7B"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819C"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BF69D"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0E70A" w14:textId="77777777" w:rsidR="000C6235" w:rsidRPr="00D96B1A" w:rsidRDefault="000C6235" w:rsidP="00836E8E">
            <w:pPr>
              <w:pStyle w:val="rowtabella0"/>
              <w:jc w:val="center"/>
              <w:rPr>
                <w:color w:val="002060"/>
              </w:rPr>
            </w:pPr>
            <w:r w:rsidRPr="00D96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C23CE"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66005"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E4C8C" w14:textId="77777777" w:rsidR="000C6235" w:rsidRPr="00D96B1A" w:rsidRDefault="000C6235" w:rsidP="00836E8E">
            <w:pPr>
              <w:pStyle w:val="rowtabella0"/>
              <w:jc w:val="center"/>
              <w:rPr>
                <w:color w:val="002060"/>
              </w:rPr>
            </w:pPr>
            <w:r w:rsidRPr="00D96B1A">
              <w:rPr>
                <w:color w:val="002060"/>
              </w:rPr>
              <w:t>0</w:t>
            </w:r>
          </w:p>
        </w:tc>
      </w:tr>
      <w:tr w:rsidR="000C6235" w:rsidRPr="00D96B1A" w14:paraId="49946461"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62E9A" w14:textId="77777777" w:rsidR="000C6235" w:rsidRPr="00D96B1A" w:rsidRDefault="000C6235" w:rsidP="00836E8E">
            <w:pPr>
              <w:pStyle w:val="breakline"/>
              <w:rPr>
                <w:rFonts w:ascii="Arial" w:hAnsi="Arial" w:cs="Arial"/>
                <w:color w:val="002060"/>
              </w:rPr>
            </w:pPr>
            <w:r w:rsidRPr="00D96B1A">
              <w:rPr>
                <w:rFonts w:ascii="Arial" w:hAnsi="Arial" w:cs="Arial"/>
                <w:color w:val="002060"/>
              </w:rPr>
              <w:t>A.S.D. CHIARAVALLE FUTSAL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BA1C"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EC127"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4CE1B"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3D2F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098E7"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6D407"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0B8A2"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7D926"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2466C" w14:textId="77777777" w:rsidR="000C6235" w:rsidRPr="00D96B1A" w:rsidRDefault="000C6235" w:rsidP="00836E8E">
            <w:pPr>
              <w:pStyle w:val="rowtabella0"/>
              <w:jc w:val="center"/>
              <w:rPr>
                <w:color w:val="002060"/>
              </w:rPr>
            </w:pPr>
            <w:r w:rsidRPr="00D96B1A">
              <w:rPr>
                <w:color w:val="002060"/>
              </w:rPr>
              <w:t>0</w:t>
            </w:r>
          </w:p>
        </w:tc>
      </w:tr>
      <w:tr w:rsidR="000C6235" w:rsidRPr="00D96B1A" w14:paraId="77CCFABF"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DBB5CD" w14:textId="77777777" w:rsidR="000C6235" w:rsidRPr="00D96B1A" w:rsidRDefault="000C6235" w:rsidP="00836E8E">
            <w:pPr>
              <w:pStyle w:val="rowtabella0"/>
              <w:rPr>
                <w:color w:val="002060"/>
              </w:rPr>
            </w:pPr>
            <w:r w:rsidRPr="00D96B1A">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6E22"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0770"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A1B8B"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F84C1"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4B14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12651"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7B622"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325D9"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FB419" w14:textId="77777777" w:rsidR="000C6235" w:rsidRPr="00D96B1A" w:rsidRDefault="000C6235" w:rsidP="00836E8E">
            <w:pPr>
              <w:pStyle w:val="rowtabella0"/>
              <w:jc w:val="center"/>
              <w:rPr>
                <w:color w:val="002060"/>
              </w:rPr>
            </w:pPr>
            <w:r w:rsidRPr="00D96B1A">
              <w:rPr>
                <w:color w:val="002060"/>
              </w:rPr>
              <w:t>0</w:t>
            </w:r>
          </w:p>
        </w:tc>
      </w:tr>
      <w:tr w:rsidR="000C6235" w:rsidRPr="00D96B1A" w14:paraId="4594FA92"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C5F29" w14:textId="77777777" w:rsidR="000C6235" w:rsidRPr="00D96B1A" w:rsidRDefault="000C6235" w:rsidP="00836E8E">
            <w:pPr>
              <w:pStyle w:val="rowtabella0"/>
              <w:rPr>
                <w:color w:val="002060"/>
              </w:rPr>
            </w:pPr>
            <w:r w:rsidRPr="00D96B1A">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B5F6B"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5632"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FC38F"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277A"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6E0D"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D6F1"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9BCE1"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0212"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C299B" w14:textId="77777777" w:rsidR="000C6235" w:rsidRPr="00D96B1A" w:rsidRDefault="000C6235" w:rsidP="00836E8E">
            <w:pPr>
              <w:pStyle w:val="rowtabella0"/>
              <w:jc w:val="center"/>
              <w:rPr>
                <w:color w:val="002060"/>
              </w:rPr>
            </w:pPr>
            <w:r w:rsidRPr="00D96B1A">
              <w:rPr>
                <w:color w:val="002060"/>
              </w:rPr>
              <w:t>0</w:t>
            </w:r>
          </w:p>
        </w:tc>
      </w:tr>
      <w:tr w:rsidR="000C6235" w:rsidRPr="00D96B1A" w14:paraId="07F8710E"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D9604" w14:textId="77777777" w:rsidR="000C6235" w:rsidRPr="00D96B1A" w:rsidRDefault="000C6235" w:rsidP="00836E8E">
            <w:pPr>
              <w:pStyle w:val="rowtabella0"/>
              <w:rPr>
                <w:color w:val="002060"/>
              </w:rPr>
            </w:pPr>
            <w:r w:rsidRPr="00D96B1A">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115A2"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7BD31"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FCBC"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97C8F"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C3FA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200D8"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733E2"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6800"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8AE6D" w14:textId="77777777" w:rsidR="000C6235" w:rsidRPr="00D96B1A" w:rsidRDefault="000C6235" w:rsidP="00836E8E">
            <w:pPr>
              <w:pStyle w:val="rowtabella0"/>
              <w:jc w:val="center"/>
              <w:rPr>
                <w:color w:val="002060"/>
              </w:rPr>
            </w:pPr>
            <w:r w:rsidRPr="00D96B1A">
              <w:rPr>
                <w:color w:val="002060"/>
              </w:rPr>
              <w:t>0</w:t>
            </w:r>
          </w:p>
        </w:tc>
      </w:tr>
      <w:tr w:rsidR="000C6235" w:rsidRPr="00D96B1A" w14:paraId="39FF0B9F"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15D750" w14:textId="77777777" w:rsidR="000C6235" w:rsidRPr="00D96B1A" w:rsidRDefault="000C6235" w:rsidP="00836E8E">
            <w:pPr>
              <w:pStyle w:val="rowtabella0"/>
              <w:rPr>
                <w:color w:val="002060"/>
              </w:rPr>
            </w:pPr>
            <w:r w:rsidRPr="00D96B1A">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1FEDE"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B4637"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19554"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AA030"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0483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EA28C"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E9C6B"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37A4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5F118" w14:textId="77777777" w:rsidR="000C6235" w:rsidRPr="00D96B1A" w:rsidRDefault="000C6235" w:rsidP="00836E8E">
            <w:pPr>
              <w:pStyle w:val="rowtabella0"/>
              <w:jc w:val="center"/>
              <w:rPr>
                <w:color w:val="002060"/>
              </w:rPr>
            </w:pPr>
            <w:r w:rsidRPr="00D96B1A">
              <w:rPr>
                <w:color w:val="002060"/>
              </w:rPr>
              <w:t>0</w:t>
            </w:r>
          </w:p>
        </w:tc>
      </w:tr>
      <w:tr w:rsidR="000C6235" w:rsidRPr="00D96B1A" w14:paraId="3C2A8106"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DADCE" w14:textId="77777777" w:rsidR="000C6235" w:rsidRPr="00D96B1A" w:rsidRDefault="000C6235" w:rsidP="00836E8E">
            <w:pPr>
              <w:pStyle w:val="rowtabella0"/>
              <w:rPr>
                <w:color w:val="002060"/>
              </w:rPr>
            </w:pPr>
            <w:r w:rsidRPr="00D96B1A">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5F8C"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B620B"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CEDED"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0843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6FF9"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055F6"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822E"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4E0F3"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693A2" w14:textId="77777777" w:rsidR="000C6235" w:rsidRPr="00D96B1A" w:rsidRDefault="000C6235" w:rsidP="00836E8E">
            <w:pPr>
              <w:pStyle w:val="rowtabella0"/>
              <w:jc w:val="center"/>
              <w:rPr>
                <w:color w:val="002060"/>
              </w:rPr>
            </w:pPr>
            <w:r w:rsidRPr="00D96B1A">
              <w:rPr>
                <w:color w:val="002060"/>
              </w:rPr>
              <w:t>0</w:t>
            </w:r>
          </w:p>
        </w:tc>
      </w:tr>
      <w:tr w:rsidR="000C6235" w:rsidRPr="00D96B1A" w14:paraId="131AB8E7"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A48E7C" w14:textId="77777777" w:rsidR="000C6235" w:rsidRPr="00D96B1A" w:rsidRDefault="000C6235" w:rsidP="00836E8E">
            <w:pPr>
              <w:pStyle w:val="rowtabella0"/>
              <w:rPr>
                <w:color w:val="002060"/>
                <w:lang w:val="es-ES"/>
              </w:rPr>
            </w:pPr>
            <w:r w:rsidRPr="00D96B1A">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F394"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F4803"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6D5C"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24D3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4ADC"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CAFA5"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AF8A0"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0E7FE"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0F242" w14:textId="77777777" w:rsidR="000C6235" w:rsidRPr="00D96B1A" w:rsidRDefault="000C6235" w:rsidP="00836E8E">
            <w:pPr>
              <w:pStyle w:val="rowtabella0"/>
              <w:jc w:val="center"/>
              <w:rPr>
                <w:color w:val="002060"/>
              </w:rPr>
            </w:pPr>
            <w:r w:rsidRPr="00D96B1A">
              <w:rPr>
                <w:color w:val="002060"/>
              </w:rPr>
              <w:t>0</w:t>
            </w:r>
          </w:p>
        </w:tc>
      </w:tr>
      <w:tr w:rsidR="000C6235" w:rsidRPr="00D96B1A" w14:paraId="7290B41B"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4311E" w14:textId="77777777" w:rsidR="000C6235" w:rsidRPr="00D96B1A" w:rsidRDefault="000C6235" w:rsidP="00836E8E">
            <w:pPr>
              <w:pStyle w:val="rowtabella0"/>
              <w:rPr>
                <w:color w:val="002060"/>
              </w:rPr>
            </w:pPr>
            <w:r w:rsidRPr="00D96B1A">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EC0C"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838EB"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C4E7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A807C"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FEA04"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748C"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0D135"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6E0DB"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CFC1C" w14:textId="77777777" w:rsidR="000C6235" w:rsidRPr="00D96B1A" w:rsidRDefault="000C6235" w:rsidP="00836E8E">
            <w:pPr>
              <w:pStyle w:val="rowtabella0"/>
              <w:jc w:val="center"/>
              <w:rPr>
                <w:color w:val="002060"/>
              </w:rPr>
            </w:pPr>
            <w:r w:rsidRPr="00D96B1A">
              <w:rPr>
                <w:color w:val="002060"/>
              </w:rPr>
              <w:t>0</w:t>
            </w:r>
          </w:p>
        </w:tc>
      </w:tr>
      <w:tr w:rsidR="000C6235" w:rsidRPr="00D96B1A" w14:paraId="50AA7F3C"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A6C44" w14:textId="77777777" w:rsidR="000C6235" w:rsidRPr="00D96B1A" w:rsidRDefault="000C6235" w:rsidP="00836E8E">
            <w:pPr>
              <w:pStyle w:val="rowtabella0"/>
              <w:rPr>
                <w:color w:val="002060"/>
              </w:rPr>
            </w:pPr>
            <w:r w:rsidRPr="00D96B1A">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83B4E"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7E791"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B8369"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35E6"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9A1D5"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23BA"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144A6"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8959"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8C42C" w14:textId="77777777" w:rsidR="000C6235" w:rsidRPr="00D96B1A" w:rsidRDefault="000C6235" w:rsidP="00836E8E">
            <w:pPr>
              <w:pStyle w:val="rowtabella0"/>
              <w:jc w:val="center"/>
              <w:rPr>
                <w:color w:val="002060"/>
              </w:rPr>
            </w:pPr>
            <w:r w:rsidRPr="00D96B1A">
              <w:rPr>
                <w:color w:val="002060"/>
              </w:rPr>
              <w:t>0</w:t>
            </w:r>
          </w:p>
        </w:tc>
      </w:tr>
      <w:tr w:rsidR="000C6235" w:rsidRPr="00D96B1A" w14:paraId="2A30ACCC" w14:textId="77777777" w:rsidTr="00836E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E0124D" w14:textId="77777777" w:rsidR="000C6235" w:rsidRPr="00D96B1A" w:rsidRDefault="000C6235" w:rsidP="00836E8E">
            <w:pPr>
              <w:pStyle w:val="rowtabella0"/>
              <w:rPr>
                <w:color w:val="002060"/>
              </w:rPr>
            </w:pPr>
            <w:r w:rsidRPr="00D96B1A">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ADE14"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67164"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8F826"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49615"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E7A06"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BFC36"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7A120" w14:textId="77777777" w:rsidR="000C6235" w:rsidRPr="00D96B1A" w:rsidRDefault="000C6235" w:rsidP="00836E8E">
            <w:pPr>
              <w:pStyle w:val="rowtabella0"/>
              <w:jc w:val="center"/>
              <w:rPr>
                <w:color w:val="002060"/>
              </w:rPr>
            </w:pPr>
            <w:r w:rsidRPr="00D96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D05B1"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3291" w14:textId="77777777" w:rsidR="000C6235" w:rsidRPr="00D96B1A" w:rsidRDefault="000C6235" w:rsidP="00836E8E">
            <w:pPr>
              <w:pStyle w:val="rowtabella0"/>
              <w:jc w:val="center"/>
              <w:rPr>
                <w:color w:val="002060"/>
              </w:rPr>
            </w:pPr>
            <w:r w:rsidRPr="00D96B1A">
              <w:rPr>
                <w:color w:val="002060"/>
              </w:rPr>
              <w:t>1</w:t>
            </w:r>
          </w:p>
        </w:tc>
      </w:tr>
    </w:tbl>
    <w:p w14:paraId="2861CE36" w14:textId="77777777" w:rsidR="000C6235" w:rsidRPr="00D96B1A" w:rsidRDefault="000C6235" w:rsidP="000C6235">
      <w:pPr>
        <w:pStyle w:val="breakline"/>
        <w:rPr>
          <w:rFonts w:eastAsiaTheme="minorEastAsia"/>
          <w:color w:val="002060"/>
        </w:rPr>
      </w:pPr>
    </w:p>
    <w:p w14:paraId="4B30C35F" w14:textId="77777777" w:rsidR="000C6235" w:rsidRPr="00D96B1A" w:rsidRDefault="000C6235" w:rsidP="000C6235">
      <w:pPr>
        <w:pStyle w:val="breakline"/>
        <w:rPr>
          <w:color w:val="002060"/>
        </w:rPr>
      </w:pPr>
    </w:p>
    <w:p w14:paraId="28C3FC3A" w14:textId="77777777" w:rsidR="000C6235" w:rsidRPr="00D96B1A" w:rsidRDefault="000C6235" w:rsidP="000C6235">
      <w:pPr>
        <w:pStyle w:val="sottotitolocampionato10"/>
        <w:rPr>
          <w:color w:val="002060"/>
        </w:rPr>
      </w:pPr>
      <w:r w:rsidRPr="00D96B1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6235" w:rsidRPr="00D96B1A" w14:paraId="46280FBA" w14:textId="77777777" w:rsidTr="00836E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FFDAA" w14:textId="77777777" w:rsidR="000C6235" w:rsidRPr="00D96B1A" w:rsidRDefault="000C6235" w:rsidP="00836E8E">
            <w:pPr>
              <w:pStyle w:val="headertabella0"/>
              <w:rPr>
                <w:color w:val="002060"/>
              </w:rPr>
            </w:pPr>
            <w:r w:rsidRPr="00D96B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305E6" w14:textId="77777777" w:rsidR="000C6235" w:rsidRPr="00D96B1A" w:rsidRDefault="000C6235" w:rsidP="00836E8E">
            <w:pPr>
              <w:pStyle w:val="headertabella0"/>
              <w:rPr>
                <w:color w:val="002060"/>
              </w:rPr>
            </w:pPr>
            <w:r w:rsidRPr="00D96B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629AB" w14:textId="77777777" w:rsidR="000C6235" w:rsidRPr="00D96B1A" w:rsidRDefault="000C6235" w:rsidP="00836E8E">
            <w:pPr>
              <w:pStyle w:val="headertabella0"/>
              <w:rPr>
                <w:color w:val="002060"/>
              </w:rPr>
            </w:pPr>
            <w:r w:rsidRPr="00D96B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938D2" w14:textId="77777777" w:rsidR="000C6235" w:rsidRPr="00D96B1A" w:rsidRDefault="000C6235" w:rsidP="00836E8E">
            <w:pPr>
              <w:pStyle w:val="headertabella0"/>
              <w:rPr>
                <w:color w:val="002060"/>
              </w:rPr>
            </w:pPr>
            <w:r w:rsidRPr="00D96B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5B6DE" w14:textId="77777777" w:rsidR="000C6235" w:rsidRPr="00D96B1A" w:rsidRDefault="000C6235" w:rsidP="00836E8E">
            <w:pPr>
              <w:pStyle w:val="headertabella0"/>
              <w:rPr>
                <w:color w:val="002060"/>
              </w:rPr>
            </w:pPr>
            <w:r w:rsidRPr="00D96B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52FAC" w14:textId="77777777" w:rsidR="000C6235" w:rsidRPr="00D96B1A" w:rsidRDefault="000C6235" w:rsidP="00836E8E">
            <w:pPr>
              <w:pStyle w:val="headertabella0"/>
              <w:rPr>
                <w:color w:val="002060"/>
              </w:rPr>
            </w:pPr>
            <w:r w:rsidRPr="00D96B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2CF32" w14:textId="77777777" w:rsidR="000C6235" w:rsidRPr="00D96B1A" w:rsidRDefault="000C6235" w:rsidP="00836E8E">
            <w:pPr>
              <w:pStyle w:val="headertabella0"/>
              <w:rPr>
                <w:color w:val="002060"/>
              </w:rPr>
            </w:pPr>
            <w:r w:rsidRPr="00D96B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398B7" w14:textId="77777777" w:rsidR="000C6235" w:rsidRPr="00D96B1A" w:rsidRDefault="000C6235" w:rsidP="00836E8E">
            <w:pPr>
              <w:pStyle w:val="headertabella0"/>
              <w:rPr>
                <w:color w:val="002060"/>
              </w:rPr>
            </w:pPr>
            <w:r w:rsidRPr="00D96B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67F5D" w14:textId="77777777" w:rsidR="000C6235" w:rsidRPr="00D96B1A" w:rsidRDefault="000C6235" w:rsidP="00836E8E">
            <w:pPr>
              <w:pStyle w:val="headertabella0"/>
              <w:rPr>
                <w:color w:val="002060"/>
              </w:rPr>
            </w:pPr>
            <w:r w:rsidRPr="00D96B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11FA8" w14:textId="77777777" w:rsidR="000C6235" w:rsidRPr="00D96B1A" w:rsidRDefault="000C6235" w:rsidP="00836E8E">
            <w:pPr>
              <w:pStyle w:val="headertabella0"/>
              <w:rPr>
                <w:color w:val="002060"/>
              </w:rPr>
            </w:pPr>
            <w:r w:rsidRPr="00D96B1A">
              <w:rPr>
                <w:color w:val="002060"/>
              </w:rPr>
              <w:t>PE</w:t>
            </w:r>
          </w:p>
        </w:tc>
      </w:tr>
      <w:tr w:rsidR="000C6235" w:rsidRPr="00D96B1A" w14:paraId="3D6F6355" w14:textId="77777777" w:rsidTr="00836E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F0260C" w14:textId="77777777" w:rsidR="000C6235" w:rsidRPr="00D96B1A" w:rsidRDefault="000C6235" w:rsidP="00836E8E">
            <w:pPr>
              <w:pStyle w:val="rowtabella0"/>
              <w:rPr>
                <w:color w:val="002060"/>
              </w:rPr>
            </w:pPr>
            <w:r w:rsidRPr="00D96B1A">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42AB"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A8FB0"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70630"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5429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79A6F"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C3B0F" w14:textId="77777777" w:rsidR="000C6235" w:rsidRPr="00D96B1A" w:rsidRDefault="000C6235" w:rsidP="00836E8E">
            <w:pPr>
              <w:pStyle w:val="rowtabella0"/>
              <w:jc w:val="center"/>
              <w:rPr>
                <w:color w:val="002060"/>
              </w:rPr>
            </w:pPr>
            <w:r w:rsidRPr="00D96B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2AB21"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BF46C" w14:textId="77777777" w:rsidR="000C6235" w:rsidRPr="00D96B1A" w:rsidRDefault="000C6235" w:rsidP="00836E8E">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8822" w14:textId="77777777" w:rsidR="000C6235" w:rsidRPr="00D96B1A" w:rsidRDefault="000C6235" w:rsidP="00836E8E">
            <w:pPr>
              <w:pStyle w:val="rowtabella0"/>
              <w:jc w:val="center"/>
              <w:rPr>
                <w:color w:val="002060"/>
              </w:rPr>
            </w:pPr>
            <w:r w:rsidRPr="00D96B1A">
              <w:rPr>
                <w:color w:val="002060"/>
              </w:rPr>
              <w:t>0</w:t>
            </w:r>
          </w:p>
        </w:tc>
      </w:tr>
      <w:tr w:rsidR="000C6235" w:rsidRPr="00D96B1A" w14:paraId="4510C33D"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428BC4" w14:textId="77777777" w:rsidR="000C6235" w:rsidRPr="00D96B1A" w:rsidRDefault="000C6235" w:rsidP="00836E8E">
            <w:pPr>
              <w:pStyle w:val="rowtabella0"/>
              <w:rPr>
                <w:color w:val="002060"/>
              </w:rPr>
            </w:pPr>
            <w:r w:rsidRPr="00D96B1A">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E0E2"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7E930"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99AEC"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92A5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97CC7"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DB32"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A0593"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4AE58"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4CEC" w14:textId="77777777" w:rsidR="000C6235" w:rsidRPr="00D96B1A" w:rsidRDefault="000C6235" w:rsidP="00836E8E">
            <w:pPr>
              <w:pStyle w:val="rowtabella0"/>
              <w:jc w:val="center"/>
              <w:rPr>
                <w:color w:val="002060"/>
              </w:rPr>
            </w:pPr>
            <w:r w:rsidRPr="00D96B1A">
              <w:rPr>
                <w:color w:val="002060"/>
              </w:rPr>
              <w:t>0</w:t>
            </w:r>
          </w:p>
        </w:tc>
      </w:tr>
      <w:tr w:rsidR="000C6235" w:rsidRPr="00D96B1A" w14:paraId="46EC616F"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EDC45" w14:textId="77777777" w:rsidR="000C6235" w:rsidRPr="00D96B1A" w:rsidRDefault="000C6235" w:rsidP="00836E8E">
            <w:pPr>
              <w:pStyle w:val="rowtabella0"/>
              <w:rPr>
                <w:color w:val="002060"/>
              </w:rPr>
            </w:pPr>
            <w:r w:rsidRPr="00D96B1A">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0620"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8E945"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9C845"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4CE7E"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27FEE"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2A43B"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32BF3"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9CBD0"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CCFCA" w14:textId="77777777" w:rsidR="000C6235" w:rsidRPr="00D96B1A" w:rsidRDefault="000C6235" w:rsidP="00836E8E">
            <w:pPr>
              <w:pStyle w:val="rowtabella0"/>
              <w:jc w:val="center"/>
              <w:rPr>
                <w:color w:val="002060"/>
              </w:rPr>
            </w:pPr>
            <w:r w:rsidRPr="00D96B1A">
              <w:rPr>
                <w:color w:val="002060"/>
              </w:rPr>
              <w:t>0</w:t>
            </w:r>
          </w:p>
        </w:tc>
      </w:tr>
      <w:tr w:rsidR="000C6235" w:rsidRPr="00D96B1A" w14:paraId="0C5A69CF"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62AC46" w14:textId="77777777" w:rsidR="000C6235" w:rsidRPr="00D96B1A" w:rsidRDefault="000C6235" w:rsidP="00836E8E">
            <w:pPr>
              <w:pStyle w:val="rowtabella0"/>
              <w:rPr>
                <w:color w:val="002060"/>
              </w:rPr>
            </w:pPr>
            <w:r w:rsidRPr="00D96B1A">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7E82C"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2CBCE"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1864A"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9804D"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BE56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D184" w14:textId="77777777" w:rsidR="000C6235" w:rsidRPr="00D96B1A" w:rsidRDefault="000C6235" w:rsidP="00836E8E">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1AAF7"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8A2CB"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A1027" w14:textId="77777777" w:rsidR="000C6235" w:rsidRPr="00D96B1A" w:rsidRDefault="000C6235" w:rsidP="00836E8E">
            <w:pPr>
              <w:pStyle w:val="rowtabella0"/>
              <w:jc w:val="center"/>
              <w:rPr>
                <w:color w:val="002060"/>
              </w:rPr>
            </w:pPr>
            <w:r w:rsidRPr="00D96B1A">
              <w:rPr>
                <w:color w:val="002060"/>
              </w:rPr>
              <w:t>0</w:t>
            </w:r>
          </w:p>
        </w:tc>
      </w:tr>
      <w:tr w:rsidR="000C6235" w:rsidRPr="00D96B1A" w14:paraId="5DEB4A29"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9E22D" w14:textId="77777777" w:rsidR="000C6235" w:rsidRPr="00D96B1A" w:rsidRDefault="000C6235" w:rsidP="00836E8E">
            <w:pPr>
              <w:pStyle w:val="rowtabella0"/>
              <w:rPr>
                <w:color w:val="002060"/>
              </w:rPr>
            </w:pPr>
            <w:r w:rsidRPr="00D96B1A">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67FC3"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02425"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8425"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5E1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6E88D"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4768"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446FC"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40218"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136AD" w14:textId="77777777" w:rsidR="000C6235" w:rsidRPr="00D96B1A" w:rsidRDefault="000C6235" w:rsidP="00836E8E">
            <w:pPr>
              <w:pStyle w:val="rowtabella0"/>
              <w:jc w:val="center"/>
              <w:rPr>
                <w:color w:val="002060"/>
              </w:rPr>
            </w:pPr>
            <w:r w:rsidRPr="00D96B1A">
              <w:rPr>
                <w:color w:val="002060"/>
              </w:rPr>
              <w:t>0</w:t>
            </w:r>
          </w:p>
        </w:tc>
      </w:tr>
      <w:tr w:rsidR="000C6235" w:rsidRPr="00D96B1A" w14:paraId="46186023"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8F365" w14:textId="77777777" w:rsidR="000C6235" w:rsidRPr="00D96B1A" w:rsidRDefault="000C6235" w:rsidP="00836E8E">
            <w:pPr>
              <w:pStyle w:val="rowtabella0"/>
              <w:rPr>
                <w:color w:val="002060"/>
              </w:rPr>
            </w:pPr>
            <w:r w:rsidRPr="00D96B1A">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E293A"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09779"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FCB1C"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FB5F5"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4481A"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EEDF4"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B81AE"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ADA75"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BAA13" w14:textId="77777777" w:rsidR="000C6235" w:rsidRPr="00D96B1A" w:rsidRDefault="000C6235" w:rsidP="00836E8E">
            <w:pPr>
              <w:pStyle w:val="rowtabella0"/>
              <w:jc w:val="center"/>
              <w:rPr>
                <w:color w:val="002060"/>
              </w:rPr>
            </w:pPr>
            <w:r w:rsidRPr="00D96B1A">
              <w:rPr>
                <w:color w:val="002060"/>
              </w:rPr>
              <w:t>0</w:t>
            </w:r>
          </w:p>
        </w:tc>
      </w:tr>
      <w:tr w:rsidR="000C6235" w:rsidRPr="00D96B1A" w14:paraId="087AD291"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2CF243" w14:textId="77777777" w:rsidR="000C6235" w:rsidRPr="00D96B1A" w:rsidRDefault="000C6235" w:rsidP="00836E8E">
            <w:pPr>
              <w:pStyle w:val="rowtabella0"/>
              <w:rPr>
                <w:color w:val="002060"/>
              </w:rPr>
            </w:pPr>
            <w:r w:rsidRPr="00D96B1A">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6BC1F"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CB8C"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CB557"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5B1A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6453"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1A123"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FA584" w14:textId="77777777" w:rsidR="000C6235" w:rsidRPr="00D96B1A" w:rsidRDefault="000C6235" w:rsidP="00836E8E">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7EB6"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2EA13" w14:textId="77777777" w:rsidR="000C6235" w:rsidRPr="00D96B1A" w:rsidRDefault="000C6235" w:rsidP="00836E8E">
            <w:pPr>
              <w:pStyle w:val="rowtabella0"/>
              <w:jc w:val="center"/>
              <w:rPr>
                <w:color w:val="002060"/>
              </w:rPr>
            </w:pPr>
            <w:r w:rsidRPr="00D96B1A">
              <w:rPr>
                <w:color w:val="002060"/>
              </w:rPr>
              <w:t>0</w:t>
            </w:r>
          </w:p>
        </w:tc>
      </w:tr>
      <w:tr w:rsidR="000C6235" w:rsidRPr="00D96B1A" w14:paraId="389F1C31"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CBB39" w14:textId="77777777" w:rsidR="000C6235" w:rsidRPr="00D96B1A" w:rsidRDefault="000C6235" w:rsidP="00836E8E">
            <w:pPr>
              <w:pStyle w:val="rowtabella0"/>
              <w:rPr>
                <w:color w:val="002060"/>
              </w:rPr>
            </w:pPr>
            <w:r w:rsidRPr="00D96B1A">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75C8A"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E416"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048D"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73F8E"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1C7A"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5F64"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36ED2"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52EA"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D90A" w14:textId="77777777" w:rsidR="000C6235" w:rsidRPr="00D96B1A" w:rsidRDefault="000C6235" w:rsidP="00836E8E">
            <w:pPr>
              <w:pStyle w:val="rowtabella0"/>
              <w:jc w:val="center"/>
              <w:rPr>
                <w:color w:val="002060"/>
              </w:rPr>
            </w:pPr>
            <w:r w:rsidRPr="00D96B1A">
              <w:rPr>
                <w:color w:val="002060"/>
              </w:rPr>
              <w:t>0</w:t>
            </w:r>
          </w:p>
        </w:tc>
      </w:tr>
      <w:tr w:rsidR="000C6235" w:rsidRPr="00D96B1A" w14:paraId="2668D19C"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09492F" w14:textId="77777777" w:rsidR="000C6235" w:rsidRPr="00D96B1A" w:rsidRDefault="000C6235" w:rsidP="00836E8E">
            <w:pPr>
              <w:pStyle w:val="rowtabella0"/>
              <w:rPr>
                <w:color w:val="002060"/>
              </w:rPr>
            </w:pPr>
            <w:r w:rsidRPr="00D96B1A">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9718E"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63A7E"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EA87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111D9"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6BC86"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B42E9"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2C381"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3040D"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F5EE8" w14:textId="77777777" w:rsidR="000C6235" w:rsidRPr="00D96B1A" w:rsidRDefault="000C6235" w:rsidP="00836E8E">
            <w:pPr>
              <w:pStyle w:val="rowtabella0"/>
              <w:jc w:val="center"/>
              <w:rPr>
                <w:color w:val="002060"/>
              </w:rPr>
            </w:pPr>
            <w:r w:rsidRPr="00D96B1A">
              <w:rPr>
                <w:color w:val="002060"/>
              </w:rPr>
              <w:t>0</w:t>
            </w:r>
          </w:p>
        </w:tc>
      </w:tr>
      <w:tr w:rsidR="000C6235" w:rsidRPr="00D96B1A" w14:paraId="02050DE4"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E13BB" w14:textId="77777777" w:rsidR="000C6235" w:rsidRPr="00D96B1A" w:rsidRDefault="000C6235" w:rsidP="00836E8E">
            <w:pPr>
              <w:pStyle w:val="rowtabella0"/>
              <w:rPr>
                <w:color w:val="002060"/>
              </w:rPr>
            </w:pPr>
            <w:r w:rsidRPr="00D96B1A">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C067"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1698"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A3A1"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A2C3B"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FBDFB"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2B6A"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64445"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DED6"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2946D" w14:textId="77777777" w:rsidR="000C6235" w:rsidRPr="00D96B1A" w:rsidRDefault="000C6235" w:rsidP="00836E8E">
            <w:pPr>
              <w:pStyle w:val="rowtabella0"/>
              <w:jc w:val="center"/>
              <w:rPr>
                <w:color w:val="002060"/>
              </w:rPr>
            </w:pPr>
            <w:r w:rsidRPr="00D96B1A">
              <w:rPr>
                <w:color w:val="002060"/>
              </w:rPr>
              <w:t>0</w:t>
            </w:r>
          </w:p>
        </w:tc>
      </w:tr>
      <w:tr w:rsidR="000C6235" w:rsidRPr="00D96B1A" w14:paraId="01DF0736"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F293B6" w14:textId="77777777" w:rsidR="000C6235" w:rsidRPr="00D96B1A" w:rsidRDefault="000C6235" w:rsidP="00836E8E">
            <w:pPr>
              <w:pStyle w:val="breakline"/>
              <w:rPr>
                <w:rFonts w:ascii="Arial" w:hAnsi="Arial" w:cs="Arial"/>
                <w:color w:val="002060"/>
              </w:rPr>
            </w:pPr>
            <w:r w:rsidRPr="00D96B1A">
              <w:rPr>
                <w:rFonts w:ascii="Arial" w:hAnsi="Arial" w:cs="Arial"/>
                <w:color w:val="002060"/>
              </w:rPr>
              <w:t>A.S.D. REAL FABRIANO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96337"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2B5E"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C8EB1"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AD219"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AF2F5"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6DBB"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978C5"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B159B"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8E7D" w14:textId="77777777" w:rsidR="000C6235" w:rsidRPr="00D96B1A" w:rsidRDefault="000C6235" w:rsidP="00836E8E">
            <w:pPr>
              <w:pStyle w:val="rowtabella0"/>
              <w:jc w:val="center"/>
              <w:rPr>
                <w:color w:val="002060"/>
              </w:rPr>
            </w:pPr>
            <w:r w:rsidRPr="00D96B1A">
              <w:rPr>
                <w:color w:val="002060"/>
              </w:rPr>
              <w:t>0</w:t>
            </w:r>
          </w:p>
        </w:tc>
      </w:tr>
      <w:tr w:rsidR="000C6235" w:rsidRPr="00D96B1A" w14:paraId="2FD75DEE" w14:textId="77777777" w:rsidTr="00836E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246620" w14:textId="77777777" w:rsidR="000C6235" w:rsidRPr="00D96B1A" w:rsidRDefault="000C6235" w:rsidP="00836E8E">
            <w:pPr>
              <w:pStyle w:val="rowtabella0"/>
              <w:rPr>
                <w:color w:val="002060"/>
              </w:rPr>
            </w:pPr>
            <w:r w:rsidRPr="00D96B1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CCB7"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7953"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B2DC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745B0"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6573"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5D7ED"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6F32" w14:textId="77777777" w:rsidR="000C6235" w:rsidRPr="00D96B1A" w:rsidRDefault="000C6235" w:rsidP="00836E8E">
            <w:pPr>
              <w:pStyle w:val="rowtabella0"/>
              <w:jc w:val="center"/>
              <w:rPr>
                <w:color w:val="002060"/>
              </w:rPr>
            </w:pPr>
            <w:r w:rsidRPr="00D96B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B1AC" w14:textId="77777777" w:rsidR="000C6235" w:rsidRPr="00D96B1A" w:rsidRDefault="000C6235" w:rsidP="00836E8E">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EB86" w14:textId="77777777" w:rsidR="000C6235" w:rsidRPr="00D96B1A" w:rsidRDefault="000C6235" w:rsidP="00836E8E">
            <w:pPr>
              <w:pStyle w:val="rowtabella0"/>
              <w:jc w:val="center"/>
              <w:rPr>
                <w:color w:val="002060"/>
              </w:rPr>
            </w:pPr>
            <w:r w:rsidRPr="00D96B1A">
              <w:rPr>
                <w:color w:val="002060"/>
              </w:rPr>
              <w:t>0</w:t>
            </w:r>
          </w:p>
        </w:tc>
      </w:tr>
    </w:tbl>
    <w:p w14:paraId="743B3CAA" w14:textId="77777777" w:rsidR="000C6235" w:rsidRPr="00D96B1A" w:rsidRDefault="000C6235" w:rsidP="000C6235">
      <w:pPr>
        <w:pStyle w:val="breakline"/>
        <w:rPr>
          <w:rFonts w:eastAsiaTheme="minorEastAsia"/>
          <w:color w:val="002060"/>
        </w:rPr>
      </w:pPr>
    </w:p>
    <w:p w14:paraId="1F93315B" w14:textId="77777777" w:rsidR="000C6235" w:rsidRPr="00D96B1A" w:rsidRDefault="000C6235" w:rsidP="000C6235">
      <w:pPr>
        <w:pStyle w:val="breakline"/>
        <w:rPr>
          <w:color w:val="002060"/>
        </w:rPr>
      </w:pPr>
    </w:p>
    <w:p w14:paraId="6CD9439A" w14:textId="77777777" w:rsidR="000C6235" w:rsidRPr="00D96B1A" w:rsidRDefault="000C6235" w:rsidP="000C6235">
      <w:pPr>
        <w:pStyle w:val="sottotitolocampionato10"/>
        <w:rPr>
          <w:color w:val="002060"/>
        </w:rPr>
      </w:pPr>
      <w:r w:rsidRPr="00D96B1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6235" w:rsidRPr="00D96B1A" w14:paraId="1BB01DF8" w14:textId="77777777" w:rsidTr="00836E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35917" w14:textId="77777777" w:rsidR="000C6235" w:rsidRPr="00D96B1A" w:rsidRDefault="000C6235" w:rsidP="00836E8E">
            <w:pPr>
              <w:pStyle w:val="headertabella0"/>
              <w:rPr>
                <w:color w:val="002060"/>
              </w:rPr>
            </w:pPr>
            <w:r w:rsidRPr="00D96B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DA1CC" w14:textId="77777777" w:rsidR="000C6235" w:rsidRPr="00D96B1A" w:rsidRDefault="000C6235" w:rsidP="00836E8E">
            <w:pPr>
              <w:pStyle w:val="headertabella0"/>
              <w:rPr>
                <w:color w:val="002060"/>
              </w:rPr>
            </w:pPr>
            <w:r w:rsidRPr="00D96B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4CBCD" w14:textId="77777777" w:rsidR="000C6235" w:rsidRPr="00D96B1A" w:rsidRDefault="000C6235" w:rsidP="00836E8E">
            <w:pPr>
              <w:pStyle w:val="headertabella0"/>
              <w:rPr>
                <w:color w:val="002060"/>
              </w:rPr>
            </w:pPr>
            <w:r w:rsidRPr="00D96B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B5641" w14:textId="77777777" w:rsidR="000C6235" w:rsidRPr="00D96B1A" w:rsidRDefault="000C6235" w:rsidP="00836E8E">
            <w:pPr>
              <w:pStyle w:val="headertabella0"/>
              <w:rPr>
                <w:color w:val="002060"/>
              </w:rPr>
            </w:pPr>
            <w:r w:rsidRPr="00D96B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8F334" w14:textId="77777777" w:rsidR="000C6235" w:rsidRPr="00D96B1A" w:rsidRDefault="000C6235" w:rsidP="00836E8E">
            <w:pPr>
              <w:pStyle w:val="headertabella0"/>
              <w:rPr>
                <w:color w:val="002060"/>
              </w:rPr>
            </w:pPr>
            <w:r w:rsidRPr="00D96B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6C179" w14:textId="77777777" w:rsidR="000C6235" w:rsidRPr="00D96B1A" w:rsidRDefault="000C6235" w:rsidP="00836E8E">
            <w:pPr>
              <w:pStyle w:val="headertabella0"/>
              <w:rPr>
                <w:color w:val="002060"/>
              </w:rPr>
            </w:pPr>
            <w:r w:rsidRPr="00D96B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8FF8C" w14:textId="77777777" w:rsidR="000C6235" w:rsidRPr="00D96B1A" w:rsidRDefault="000C6235" w:rsidP="00836E8E">
            <w:pPr>
              <w:pStyle w:val="headertabella0"/>
              <w:rPr>
                <w:color w:val="002060"/>
              </w:rPr>
            </w:pPr>
            <w:r w:rsidRPr="00D96B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0675D" w14:textId="77777777" w:rsidR="000C6235" w:rsidRPr="00D96B1A" w:rsidRDefault="000C6235" w:rsidP="00836E8E">
            <w:pPr>
              <w:pStyle w:val="headertabella0"/>
              <w:rPr>
                <w:color w:val="002060"/>
              </w:rPr>
            </w:pPr>
            <w:r w:rsidRPr="00D96B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A3BE4" w14:textId="77777777" w:rsidR="000C6235" w:rsidRPr="00D96B1A" w:rsidRDefault="000C6235" w:rsidP="00836E8E">
            <w:pPr>
              <w:pStyle w:val="headertabella0"/>
              <w:rPr>
                <w:color w:val="002060"/>
              </w:rPr>
            </w:pPr>
            <w:r w:rsidRPr="00D96B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88340" w14:textId="77777777" w:rsidR="000C6235" w:rsidRPr="00D96B1A" w:rsidRDefault="000C6235" w:rsidP="00836E8E">
            <w:pPr>
              <w:pStyle w:val="headertabella0"/>
              <w:rPr>
                <w:color w:val="002060"/>
              </w:rPr>
            </w:pPr>
            <w:r w:rsidRPr="00D96B1A">
              <w:rPr>
                <w:color w:val="002060"/>
              </w:rPr>
              <w:t>PE</w:t>
            </w:r>
          </w:p>
        </w:tc>
      </w:tr>
      <w:tr w:rsidR="000C6235" w:rsidRPr="00D96B1A" w14:paraId="46BC0451" w14:textId="77777777" w:rsidTr="00836E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7A8643" w14:textId="77777777" w:rsidR="000C6235" w:rsidRPr="00D96B1A" w:rsidRDefault="000C6235" w:rsidP="00836E8E">
            <w:pPr>
              <w:pStyle w:val="rowtabella0"/>
              <w:rPr>
                <w:color w:val="002060"/>
                <w:lang w:val="es-ES"/>
              </w:rPr>
            </w:pPr>
            <w:r w:rsidRPr="00D96B1A">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DAA01"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FD741"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1D239"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AA6FB"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4AF98"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12DD7" w14:textId="77777777" w:rsidR="000C6235" w:rsidRPr="00D96B1A" w:rsidRDefault="000C6235" w:rsidP="00836E8E">
            <w:pPr>
              <w:pStyle w:val="rowtabella0"/>
              <w:jc w:val="center"/>
              <w:rPr>
                <w:color w:val="002060"/>
              </w:rPr>
            </w:pPr>
            <w:r w:rsidRPr="00D96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85FDB"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22ABA" w14:textId="77777777" w:rsidR="000C6235" w:rsidRPr="00D96B1A" w:rsidRDefault="000C6235" w:rsidP="00836E8E">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DF710" w14:textId="77777777" w:rsidR="000C6235" w:rsidRPr="00D96B1A" w:rsidRDefault="000C6235" w:rsidP="00836E8E">
            <w:pPr>
              <w:pStyle w:val="rowtabella0"/>
              <w:jc w:val="center"/>
              <w:rPr>
                <w:color w:val="002060"/>
              </w:rPr>
            </w:pPr>
            <w:r w:rsidRPr="00D96B1A">
              <w:rPr>
                <w:color w:val="002060"/>
              </w:rPr>
              <w:t>0</w:t>
            </w:r>
          </w:p>
        </w:tc>
      </w:tr>
      <w:tr w:rsidR="000C6235" w:rsidRPr="00D96B1A" w14:paraId="5569E956"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E79A8" w14:textId="77777777" w:rsidR="000C6235" w:rsidRPr="00D96B1A" w:rsidRDefault="000C6235" w:rsidP="00836E8E">
            <w:pPr>
              <w:pStyle w:val="rowtabella0"/>
              <w:rPr>
                <w:color w:val="002060"/>
              </w:rPr>
            </w:pPr>
            <w:r w:rsidRPr="00D96B1A">
              <w:rPr>
                <w:color w:val="002060"/>
              </w:rPr>
              <w:lastRenderedPageBreak/>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E00E3"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50305"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1A8B7"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23C6A"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705F"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7B964" w14:textId="77777777" w:rsidR="000C6235" w:rsidRPr="00D96B1A" w:rsidRDefault="000C6235" w:rsidP="00836E8E">
            <w:pPr>
              <w:pStyle w:val="rowtabella0"/>
              <w:jc w:val="center"/>
              <w:rPr>
                <w:color w:val="002060"/>
              </w:rPr>
            </w:pPr>
            <w:r w:rsidRPr="00D96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FF2BE"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2C75"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63848" w14:textId="77777777" w:rsidR="000C6235" w:rsidRPr="00D96B1A" w:rsidRDefault="000C6235" w:rsidP="00836E8E">
            <w:pPr>
              <w:pStyle w:val="rowtabella0"/>
              <w:jc w:val="center"/>
              <w:rPr>
                <w:color w:val="002060"/>
              </w:rPr>
            </w:pPr>
            <w:r w:rsidRPr="00D96B1A">
              <w:rPr>
                <w:color w:val="002060"/>
              </w:rPr>
              <w:t>0</w:t>
            </w:r>
          </w:p>
        </w:tc>
      </w:tr>
      <w:tr w:rsidR="000C6235" w:rsidRPr="00D96B1A" w14:paraId="5BF2271D"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297782" w14:textId="77777777" w:rsidR="000C6235" w:rsidRPr="00D96B1A" w:rsidRDefault="000C6235" w:rsidP="00836E8E">
            <w:pPr>
              <w:pStyle w:val="rowtabella0"/>
              <w:rPr>
                <w:color w:val="002060"/>
              </w:rPr>
            </w:pPr>
            <w:r w:rsidRPr="00D96B1A">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AAC50"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5D18"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D2800"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7060"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EDC4"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93857" w14:textId="77777777" w:rsidR="000C6235" w:rsidRPr="00D96B1A" w:rsidRDefault="000C6235" w:rsidP="00836E8E">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34E07"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53604"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5F844" w14:textId="77777777" w:rsidR="000C6235" w:rsidRPr="00D96B1A" w:rsidRDefault="000C6235" w:rsidP="00836E8E">
            <w:pPr>
              <w:pStyle w:val="rowtabella0"/>
              <w:jc w:val="center"/>
              <w:rPr>
                <w:color w:val="002060"/>
              </w:rPr>
            </w:pPr>
            <w:r w:rsidRPr="00D96B1A">
              <w:rPr>
                <w:color w:val="002060"/>
              </w:rPr>
              <w:t>0</w:t>
            </w:r>
          </w:p>
        </w:tc>
      </w:tr>
      <w:tr w:rsidR="000C6235" w:rsidRPr="00D96B1A" w14:paraId="5B592E97"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35847" w14:textId="77777777" w:rsidR="000C6235" w:rsidRPr="00D96B1A" w:rsidRDefault="000C6235" w:rsidP="00836E8E">
            <w:pPr>
              <w:pStyle w:val="rowtabella0"/>
              <w:rPr>
                <w:color w:val="002060"/>
              </w:rPr>
            </w:pPr>
            <w:r w:rsidRPr="00D96B1A">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8658"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49CD6"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1806D"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8C8C4"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AC1A5"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3CADC"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0D66"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D3BA"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75FF6" w14:textId="77777777" w:rsidR="000C6235" w:rsidRPr="00D96B1A" w:rsidRDefault="000C6235" w:rsidP="00836E8E">
            <w:pPr>
              <w:pStyle w:val="rowtabella0"/>
              <w:jc w:val="center"/>
              <w:rPr>
                <w:color w:val="002060"/>
              </w:rPr>
            </w:pPr>
            <w:r w:rsidRPr="00D96B1A">
              <w:rPr>
                <w:color w:val="002060"/>
              </w:rPr>
              <w:t>0</w:t>
            </w:r>
          </w:p>
        </w:tc>
      </w:tr>
      <w:tr w:rsidR="000C6235" w:rsidRPr="00D96B1A" w14:paraId="642822BD"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D48FA" w14:textId="77777777" w:rsidR="000C6235" w:rsidRPr="00D96B1A" w:rsidRDefault="000C6235" w:rsidP="00836E8E">
            <w:pPr>
              <w:pStyle w:val="rowtabella0"/>
              <w:rPr>
                <w:color w:val="002060"/>
              </w:rPr>
            </w:pPr>
            <w:r w:rsidRPr="00D96B1A">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54470"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F3735"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5C0C5"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1419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D6F8F"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D7B8C"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95EFB"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DBB13"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6CFE" w14:textId="77777777" w:rsidR="000C6235" w:rsidRPr="00D96B1A" w:rsidRDefault="000C6235" w:rsidP="00836E8E">
            <w:pPr>
              <w:pStyle w:val="rowtabella0"/>
              <w:jc w:val="center"/>
              <w:rPr>
                <w:color w:val="002060"/>
              </w:rPr>
            </w:pPr>
            <w:r w:rsidRPr="00D96B1A">
              <w:rPr>
                <w:color w:val="002060"/>
              </w:rPr>
              <w:t>0</w:t>
            </w:r>
          </w:p>
        </w:tc>
      </w:tr>
      <w:tr w:rsidR="000C6235" w:rsidRPr="00D96B1A" w14:paraId="639ECE0F"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99E06" w14:textId="77777777" w:rsidR="000C6235" w:rsidRPr="00D96B1A" w:rsidRDefault="000C6235" w:rsidP="00836E8E">
            <w:pPr>
              <w:pStyle w:val="rowtabella0"/>
              <w:rPr>
                <w:color w:val="002060"/>
              </w:rPr>
            </w:pPr>
            <w:r w:rsidRPr="00D96B1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04590"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9890A"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B3BC4"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0C711"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18A3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BB1D"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A39A7"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87B8"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D85B3" w14:textId="77777777" w:rsidR="000C6235" w:rsidRPr="00D96B1A" w:rsidRDefault="000C6235" w:rsidP="00836E8E">
            <w:pPr>
              <w:pStyle w:val="rowtabella0"/>
              <w:jc w:val="center"/>
              <w:rPr>
                <w:color w:val="002060"/>
              </w:rPr>
            </w:pPr>
            <w:r w:rsidRPr="00D96B1A">
              <w:rPr>
                <w:color w:val="002060"/>
              </w:rPr>
              <w:t>0</w:t>
            </w:r>
          </w:p>
        </w:tc>
      </w:tr>
      <w:tr w:rsidR="000C6235" w:rsidRPr="00D96B1A" w14:paraId="223C89F5"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5411D4" w14:textId="77777777" w:rsidR="000C6235" w:rsidRPr="00D96B1A" w:rsidRDefault="000C6235" w:rsidP="00836E8E">
            <w:pPr>
              <w:pStyle w:val="rowtabella0"/>
              <w:rPr>
                <w:color w:val="002060"/>
              </w:rPr>
            </w:pPr>
            <w:r w:rsidRPr="00D96B1A">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DFEF"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7BF92"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2585"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454B"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03041"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7F791"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15A3B"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F5A49"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559F" w14:textId="77777777" w:rsidR="000C6235" w:rsidRPr="00D96B1A" w:rsidRDefault="000C6235" w:rsidP="00836E8E">
            <w:pPr>
              <w:pStyle w:val="rowtabella0"/>
              <w:jc w:val="center"/>
              <w:rPr>
                <w:color w:val="002060"/>
              </w:rPr>
            </w:pPr>
            <w:r w:rsidRPr="00D96B1A">
              <w:rPr>
                <w:color w:val="002060"/>
              </w:rPr>
              <w:t>0</w:t>
            </w:r>
          </w:p>
        </w:tc>
      </w:tr>
      <w:tr w:rsidR="000C6235" w:rsidRPr="00D96B1A" w14:paraId="2D520BF0"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8543A4" w14:textId="77777777" w:rsidR="000C6235" w:rsidRPr="00D96B1A" w:rsidRDefault="000C6235" w:rsidP="00836E8E">
            <w:pPr>
              <w:pStyle w:val="rowtabella0"/>
              <w:rPr>
                <w:color w:val="002060"/>
              </w:rPr>
            </w:pPr>
            <w:r w:rsidRPr="00D96B1A">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0909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6E809"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0878B"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CDD61"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8BB6"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D84CF"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CBBCF" w14:textId="77777777" w:rsidR="000C6235" w:rsidRPr="00D96B1A" w:rsidRDefault="000C6235" w:rsidP="00836E8E">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DE066"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6679F" w14:textId="77777777" w:rsidR="000C6235" w:rsidRPr="00D96B1A" w:rsidRDefault="000C6235" w:rsidP="00836E8E">
            <w:pPr>
              <w:pStyle w:val="rowtabella0"/>
              <w:jc w:val="center"/>
              <w:rPr>
                <w:color w:val="002060"/>
              </w:rPr>
            </w:pPr>
            <w:r w:rsidRPr="00D96B1A">
              <w:rPr>
                <w:color w:val="002060"/>
              </w:rPr>
              <w:t>0</w:t>
            </w:r>
          </w:p>
        </w:tc>
      </w:tr>
      <w:tr w:rsidR="000C6235" w:rsidRPr="00D96B1A" w14:paraId="2B7140FE"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A0D379" w14:textId="77777777" w:rsidR="000C6235" w:rsidRPr="00D96B1A" w:rsidRDefault="000C6235" w:rsidP="00836E8E">
            <w:pPr>
              <w:pStyle w:val="rowtabella0"/>
              <w:rPr>
                <w:color w:val="002060"/>
              </w:rPr>
            </w:pPr>
            <w:r w:rsidRPr="00D96B1A">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DA845"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D1458"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22D11"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A86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3B52F"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9009"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7971"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3CB87"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3CDF7" w14:textId="77777777" w:rsidR="000C6235" w:rsidRPr="00D96B1A" w:rsidRDefault="000C6235" w:rsidP="00836E8E">
            <w:pPr>
              <w:pStyle w:val="rowtabella0"/>
              <w:jc w:val="center"/>
              <w:rPr>
                <w:color w:val="002060"/>
              </w:rPr>
            </w:pPr>
            <w:r w:rsidRPr="00D96B1A">
              <w:rPr>
                <w:color w:val="002060"/>
              </w:rPr>
              <w:t>0</w:t>
            </w:r>
          </w:p>
        </w:tc>
      </w:tr>
      <w:tr w:rsidR="000C6235" w:rsidRPr="00D96B1A" w14:paraId="0E8768DD"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715F5" w14:textId="77777777" w:rsidR="000C6235" w:rsidRPr="00D96B1A" w:rsidRDefault="000C6235" w:rsidP="00836E8E">
            <w:pPr>
              <w:pStyle w:val="rowtabella0"/>
              <w:rPr>
                <w:color w:val="002060"/>
              </w:rPr>
            </w:pPr>
            <w:r w:rsidRPr="00D96B1A">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2F00"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C20E"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E6FA1"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1894"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4BC3B"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614CE"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8CF7E"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CF880"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63DA3" w14:textId="77777777" w:rsidR="000C6235" w:rsidRPr="00D96B1A" w:rsidRDefault="000C6235" w:rsidP="00836E8E">
            <w:pPr>
              <w:pStyle w:val="rowtabella0"/>
              <w:jc w:val="center"/>
              <w:rPr>
                <w:color w:val="002060"/>
              </w:rPr>
            </w:pPr>
            <w:r w:rsidRPr="00D96B1A">
              <w:rPr>
                <w:color w:val="002060"/>
              </w:rPr>
              <w:t>0</w:t>
            </w:r>
          </w:p>
        </w:tc>
      </w:tr>
      <w:tr w:rsidR="000C6235" w:rsidRPr="00D96B1A" w14:paraId="726096B6"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EA72B" w14:textId="77777777" w:rsidR="000C6235" w:rsidRPr="00D96B1A" w:rsidRDefault="000C6235" w:rsidP="00836E8E">
            <w:pPr>
              <w:pStyle w:val="rowtabella0"/>
              <w:rPr>
                <w:color w:val="002060"/>
              </w:rPr>
            </w:pPr>
            <w:r w:rsidRPr="00D96B1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0285D"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9487C"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E889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A4CD6"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29AFC"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0AF4D"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238C" w14:textId="77777777" w:rsidR="000C6235" w:rsidRPr="00D96B1A" w:rsidRDefault="000C6235" w:rsidP="00836E8E">
            <w:pPr>
              <w:pStyle w:val="rowtabella0"/>
              <w:jc w:val="center"/>
              <w:rPr>
                <w:color w:val="002060"/>
              </w:rPr>
            </w:pPr>
            <w:r w:rsidRPr="00D96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6E07"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D6EB" w14:textId="77777777" w:rsidR="000C6235" w:rsidRPr="00D96B1A" w:rsidRDefault="000C6235" w:rsidP="00836E8E">
            <w:pPr>
              <w:pStyle w:val="rowtabella0"/>
              <w:jc w:val="center"/>
              <w:rPr>
                <w:color w:val="002060"/>
              </w:rPr>
            </w:pPr>
            <w:r w:rsidRPr="00D96B1A">
              <w:rPr>
                <w:color w:val="002060"/>
              </w:rPr>
              <w:t>0</w:t>
            </w:r>
          </w:p>
        </w:tc>
      </w:tr>
      <w:tr w:rsidR="000C6235" w:rsidRPr="00D96B1A" w14:paraId="50DD51BE" w14:textId="77777777" w:rsidTr="00836E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82BDCC" w14:textId="77777777" w:rsidR="000C6235" w:rsidRPr="00D96B1A" w:rsidRDefault="000C6235" w:rsidP="00836E8E">
            <w:pPr>
              <w:pStyle w:val="breakline"/>
              <w:rPr>
                <w:rFonts w:ascii="Arial" w:hAnsi="Arial" w:cs="Arial"/>
                <w:color w:val="002060"/>
              </w:rPr>
            </w:pPr>
            <w:r w:rsidRPr="00D96B1A">
              <w:rPr>
                <w:rFonts w:ascii="Arial" w:hAnsi="Arial" w:cs="Arial"/>
                <w:color w:val="002060"/>
              </w:rPr>
              <w:t>A.S.D. MONTELUPONE CALCIO A 5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83AB6"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13ED8"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4BF8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AC4E"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5EA28"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B9E3"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283F" w14:textId="77777777" w:rsidR="000C6235" w:rsidRPr="00D96B1A" w:rsidRDefault="000C6235" w:rsidP="00836E8E">
            <w:pPr>
              <w:pStyle w:val="rowtabella0"/>
              <w:jc w:val="center"/>
              <w:rPr>
                <w:color w:val="002060"/>
              </w:rPr>
            </w:pPr>
            <w:r w:rsidRPr="00D96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D4E7" w14:textId="77777777" w:rsidR="000C6235" w:rsidRPr="00D96B1A" w:rsidRDefault="000C6235" w:rsidP="00836E8E">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4577E" w14:textId="77777777" w:rsidR="000C6235" w:rsidRPr="00D96B1A" w:rsidRDefault="000C6235" w:rsidP="00836E8E">
            <w:pPr>
              <w:pStyle w:val="rowtabella0"/>
              <w:jc w:val="center"/>
              <w:rPr>
                <w:color w:val="002060"/>
              </w:rPr>
            </w:pPr>
            <w:r w:rsidRPr="00D96B1A">
              <w:rPr>
                <w:color w:val="002060"/>
              </w:rPr>
              <w:t>0</w:t>
            </w:r>
          </w:p>
        </w:tc>
      </w:tr>
    </w:tbl>
    <w:p w14:paraId="5595BF1D" w14:textId="77777777" w:rsidR="000C6235" w:rsidRPr="00D96B1A" w:rsidRDefault="000C6235" w:rsidP="000C6235">
      <w:pPr>
        <w:pStyle w:val="breakline"/>
        <w:rPr>
          <w:rFonts w:eastAsiaTheme="minorEastAsia"/>
          <w:color w:val="002060"/>
        </w:rPr>
      </w:pPr>
    </w:p>
    <w:p w14:paraId="6CD1943F" w14:textId="77777777" w:rsidR="000C6235" w:rsidRPr="00D96B1A" w:rsidRDefault="000C6235" w:rsidP="000C6235">
      <w:pPr>
        <w:pStyle w:val="breakline"/>
        <w:rPr>
          <w:color w:val="002060"/>
        </w:rPr>
      </w:pPr>
    </w:p>
    <w:p w14:paraId="3F31377D" w14:textId="77777777" w:rsidR="000C6235" w:rsidRPr="00D96B1A" w:rsidRDefault="000C6235" w:rsidP="000C6235">
      <w:pPr>
        <w:pStyle w:val="sottotitolocampionato10"/>
        <w:rPr>
          <w:color w:val="002060"/>
        </w:rPr>
      </w:pPr>
      <w:r w:rsidRPr="00D96B1A">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6235" w:rsidRPr="00D96B1A" w14:paraId="04B636DC" w14:textId="77777777" w:rsidTr="00836E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A80F6" w14:textId="77777777" w:rsidR="000C6235" w:rsidRPr="00D96B1A" w:rsidRDefault="000C6235" w:rsidP="00836E8E">
            <w:pPr>
              <w:pStyle w:val="headertabella0"/>
              <w:rPr>
                <w:color w:val="002060"/>
              </w:rPr>
            </w:pPr>
            <w:r w:rsidRPr="00D96B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2534E" w14:textId="77777777" w:rsidR="000C6235" w:rsidRPr="00D96B1A" w:rsidRDefault="000C6235" w:rsidP="00836E8E">
            <w:pPr>
              <w:pStyle w:val="headertabella0"/>
              <w:rPr>
                <w:color w:val="002060"/>
              </w:rPr>
            </w:pPr>
            <w:r w:rsidRPr="00D96B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2AD6E" w14:textId="77777777" w:rsidR="000C6235" w:rsidRPr="00D96B1A" w:rsidRDefault="000C6235" w:rsidP="00836E8E">
            <w:pPr>
              <w:pStyle w:val="headertabella0"/>
              <w:rPr>
                <w:color w:val="002060"/>
              </w:rPr>
            </w:pPr>
            <w:r w:rsidRPr="00D96B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4237D" w14:textId="77777777" w:rsidR="000C6235" w:rsidRPr="00D96B1A" w:rsidRDefault="000C6235" w:rsidP="00836E8E">
            <w:pPr>
              <w:pStyle w:val="headertabella0"/>
              <w:rPr>
                <w:color w:val="002060"/>
              </w:rPr>
            </w:pPr>
            <w:r w:rsidRPr="00D96B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233AD" w14:textId="77777777" w:rsidR="000C6235" w:rsidRPr="00D96B1A" w:rsidRDefault="000C6235" w:rsidP="00836E8E">
            <w:pPr>
              <w:pStyle w:val="headertabella0"/>
              <w:rPr>
                <w:color w:val="002060"/>
              </w:rPr>
            </w:pPr>
            <w:r w:rsidRPr="00D96B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52F57" w14:textId="77777777" w:rsidR="000C6235" w:rsidRPr="00D96B1A" w:rsidRDefault="000C6235" w:rsidP="00836E8E">
            <w:pPr>
              <w:pStyle w:val="headertabella0"/>
              <w:rPr>
                <w:color w:val="002060"/>
              </w:rPr>
            </w:pPr>
            <w:r w:rsidRPr="00D96B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5FEFD" w14:textId="77777777" w:rsidR="000C6235" w:rsidRPr="00D96B1A" w:rsidRDefault="000C6235" w:rsidP="00836E8E">
            <w:pPr>
              <w:pStyle w:val="headertabella0"/>
              <w:rPr>
                <w:color w:val="002060"/>
              </w:rPr>
            </w:pPr>
            <w:r w:rsidRPr="00D96B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401CF" w14:textId="77777777" w:rsidR="000C6235" w:rsidRPr="00D96B1A" w:rsidRDefault="000C6235" w:rsidP="00836E8E">
            <w:pPr>
              <w:pStyle w:val="headertabella0"/>
              <w:rPr>
                <w:color w:val="002060"/>
              </w:rPr>
            </w:pPr>
            <w:r w:rsidRPr="00D96B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62A22" w14:textId="77777777" w:rsidR="000C6235" w:rsidRPr="00D96B1A" w:rsidRDefault="000C6235" w:rsidP="00836E8E">
            <w:pPr>
              <w:pStyle w:val="headertabella0"/>
              <w:rPr>
                <w:color w:val="002060"/>
              </w:rPr>
            </w:pPr>
            <w:r w:rsidRPr="00D96B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B1C36" w14:textId="77777777" w:rsidR="000C6235" w:rsidRPr="00D96B1A" w:rsidRDefault="000C6235" w:rsidP="00836E8E">
            <w:pPr>
              <w:pStyle w:val="headertabella0"/>
              <w:rPr>
                <w:color w:val="002060"/>
              </w:rPr>
            </w:pPr>
            <w:r w:rsidRPr="00D96B1A">
              <w:rPr>
                <w:color w:val="002060"/>
              </w:rPr>
              <w:t>PE</w:t>
            </w:r>
          </w:p>
        </w:tc>
      </w:tr>
      <w:tr w:rsidR="000C6235" w:rsidRPr="00D96B1A" w14:paraId="62E6E2D0" w14:textId="77777777" w:rsidTr="00836E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635755" w14:textId="77777777" w:rsidR="000C6235" w:rsidRPr="00D96B1A" w:rsidRDefault="000C6235" w:rsidP="00836E8E">
            <w:pPr>
              <w:pStyle w:val="rowtabella0"/>
              <w:rPr>
                <w:color w:val="002060"/>
              </w:rPr>
            </w:pPr>
            <w:r w:rsidRPr="00D96B1A">
              <w:rPr>
                <w:color w:val="002060"/>
              </w:rPr>
              <w:t>A.S.D. CITTA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A47AC"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C6B9F"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9A04E"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BF9C"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6D09"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9AFEF" w14:textId="77777777" w:rsidR="000C6235" w:rsidRPr="00D96B1A" w:rsidRDefault="000C6235" w:rsidP="00836E8E">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F5079"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EF3F9" w14:textId="77777777" w:rsidR="000C6235" w:rsidRPr="00D96B1A" w:rsidRDefault="000C6235" w:rsidP="00836E8E">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24BE8" w14:textId="77777777" w:rsidR="000C6235" w:rsidRPr="00D96B1A" w:rsidRDefault="000C6235" w:rsidP="00836E8E">
            <w:pPr>
              <w:pStyle w:val="rowtabella0"/>
              <w:jc w:val="center"/>
              <w:rPr>
                <w:color w:val="002060"/>
              </w:rPr>
            </w:pPr>
            <w:r w:rsidRPr="00D96B1A">
              <w:rPr>
                <w:color w:val="002060"/>
              </w:rPr>
              <w:t>0</w:t>
            </w:r>
          </w:p>
        </w:tc>
      </w:tr>
      <w:tr w:rsidR="000C6235" w:rsidRPr="00D96B1A" w14:paraId="539712A9"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8419B" w14:textId="77777777" w:rsidR="000C6235" w:rsidRPr="00D96B1A" w:rsidRDefault="000C6235" w:rsidP="00836E8E">
            <w:pPr>
              <w:pStyle w:val="rowtabella0"/>
              <w:rPr>
                <w:color w:val="002060"/>
              </w:rPr>
            </w:pPr>
            <w:r w:rsidRPr="00D96B1A">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9B904"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BA2E5"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203A"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46C8"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24E34"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2225" w14:textId="77777777" w:rsidR="000C6235" w:rsidRPr="00D96B1A" w:rsidRDefault="000C6235" w:rsidP="00836E8E">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DA5A7"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8EB0F"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6DCC" w14:textId="77777777" w:rsidR="000C6235" w:rsidRPr="00D96B1A" w:rsidRDefault="000C6235" w:rsidP="00836E8E">
            <w:pPr>
              <w:pStyle w:val="rowtabella0"/>
              <w:jc w:val="center"/>
              <w:rPr>
                <w:color w:val="002060"/>
              </w:rPr>
            </w:pPr>
            <w:r w:rsidRPr="00D96B1A">
              <w:rPr>
                <w:color w:val="002060"/>
              </w:rPr>
              <w:t>0</w:t>
            </w:r>
          </w:p>
        </w:tc>
      </w:tr>
      <w:tr w:rsidR="000C6235" w:rsidRPr="00D96B1A" w14:paraId="7EB92466"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3B848" w14:textId="77777777" w:rsidR="000C6235" w:rsidRPr="00D96B1A" w:rsidRDefault="000C6235" w:rsidP="00836E8E">
            <w:pPr>
              <w:pStyle w:val="rowtabella0"/>
              <w:rPr>
                <w:color w:val="002060"/>
              </w:rPr>
            </w:pPr>
            <w:r w:rsidRPr="00D96B1A">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188A9"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48174"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7129C"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1D1D8"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503E"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2F44"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2E3F"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C3254"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9BB4" w14:textId="77777777" w:rsidR="000C6235" w:rsidRPr="00D96B1A" w:rsidRDefault="000C6235" w:rsidP="00836E8E">
            <w:pPr>
              <w:pStyle w:val="rowtabella0"/>
              <w:jc w:val="center"/>
              <w:rPr>
                <w:color w:val="002060"/>
              </w:rPr>
            </w:pPr>
            <w:r w:rsidRPr="00D96B1A">
              <w:rPr>
                <w:color w:val="002060"/>
              </w:rPr>
              <w:t>0</w:t>
            </w:r>
          </w:p>
        </w:tc>
      </w:tr>
      <w:tr w:rsidR="000C6235" w:rsidRPr="00D96B1A" w14:paraId="739EB98D"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B65F5B" w14:textId="77777777" w:rsidR="000C6235" w:rsidRPr="00D96B1A" w:rsidRDefault="000C6235" w:rsidP="00836E8E">
            <w:pPr>
              <w:pStyle w:val="rowtabella0"/>
              <w:rPr>
                <w:color w:val="002060"/>
                <w:lang w:val="es-ES"/>
              </w:rPr>
            </w:pPr>
            <w:r w:rsidRPr="00D96B1A">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4FB1A"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1F481"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DCD75"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FDE1E"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8EBDB"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D0AEC" w14:textId="77777777" w:rsidR="000C6235" w:rsidRPr="00D96B1A" w:rsidRDefault="000C6235" w:rsidP="00836E8E">
            <w:pPr>
              <w:pStyle w:val="rowtabella0"/>
              <w:jc w:val="center"/>
              <w:rPr>
                <w:color w:val="002060"/>
              </w:rPr>
            </w:pPr>
            <w:r w:rsidRPr="00D96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DBD3"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EA32"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65104" w14:textId="77777777" w:rsidR="000C6235" w:rsidRPr="00D96B1A" w:rsidRDefault="000C6235" w:rsidP="00836E8E">
            <w:pPr>
              <w:pStyle w:val="rowtabella0"/>
              <w:jc w:val="center"/>
              <w:rPr>
                <w:color w:val="002060"/>
              </w:rPr>
            </w:pPr>
            <w:r w:rsidRPr="00D96B1A">
              <w:rPr>
                <w:color w:val="002060"/>
              </w:rPr>
              <w:t>0</w:t>
            </w:r>
          </w:p>
        </w:tc>
      </w:tr>
      <w:tr w:rsidR="000C6235" w:rsidRPr="00D96B1A" w14:paraId="7BB232F0"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4151C8" w14:textId="77777777" w:rsidR="000C6235" w:rsidRPr="00D96B1A" w:rsidRDefault="000C6235" w:rsidP="00836E8E">
            <w:pPr>
              <w:pStyle w:val="rowtabella0"/>
              <w:rPr>
                <w:color w:val="002060"/>
              </w:rPr>
            </w:pPr>
            <w:r w:rsidRPr="00D96B1A">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B2D5E"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1C1A"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B110D"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E016"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686F4"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42C1D"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167A"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3F3CD"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CE321" w14:textId="77777777" w:rsidR="000C6235" w:rsidRPr="00D96B1A" w:rsidRDefault="000C6235" w:rsidP="00836E8E">
            <w:pPr>
              <w:pStyle w:val="rowtabella0"/>
              <w:jc w:val="center"/>
              <w:rPr>
                <w:color w:val="002060"/>
              </w:rPr>
            </w:pPr>
            <w:r w:rsidRPr="00D96B1A">
              <w:rPr>
                <w:color w:val="002060"/>
              </w:rPr>
              <w:t>0</w:t>
            </w:r>
          </w:p>
        </w:tc>
      </w:tr>
      <w:tr w:rsidR="000C6235" w:rsidRPr="00D96B1A" w14:paraId="5F071F7A"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592C1A" w14:textId="77777777" w:rsidR="000C6235" w:rsidRPr="00D96B1A" w:rsidRDefault="000C6235" w:rsidP="00836E8E">
            <w:pPr>
              <w:pStyle w:val="rowtabella0"/>
              <w:rPr>
                <w:color w:val="002060"/>
              </w:rPr>
            </w:pPr>
            <w:r w:rsidRPr="00D96B1A">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DD8A8"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D7E92"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D8333"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2568"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AAD25"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3E48"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F21D5"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19B67"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3B303" w14:textId="77777777" w:rsidR="000C6235" w:rsidRPr="00D96B1A" w:rsidRDefault="000C6235" w:rsidP="00836E8E">
            <w:pPr>
              <w:pStyle w:val="rowtabella0"/>
              <w:jc w:val="center"/>
              <w:rPr>
                <w:color w:val="002060"/>
              </w:rPr>
            </w:pPr>
            <w:r w:rsidRPr="00D96B1A">
              <w:rPr>
                <w:color w:val="002060"/>
              </w:rPr>
              <w:t>0</w:t>
            </w:r>
          </w:p>
        </w:tc>
      </w:tr>
      <w:tr w:rsidR="000C6235" w:rsidRPr="00D96B1A" w14:paraId="132864BD"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F7DAA" w14:textId="77777777" w:rsidR="000C6235" w:rsidRPr="00D96B1A" w:rsidRDefault="000C6235" w:rsidP="00836E8E">
            <w:pPr>
              <w:pStyle w:val="rowtabella0"/>
              <w:rPr>
                <w:color w:val="002060"/>
              </w:rPr>
            </w:pPr>
            <w:r w:rsidRPr="00D96B1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49D48"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28150"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7AFB4"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7DD5"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2E5F"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3ABC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102A0"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E8319"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84128" w14:textId="77777777" w:rsidR="000C6235" w:rsidRPr="00D96B1A" w:rsidRDefault="000C6235" w:rsidP="00836E8E">
            <w:pPr>
              <w:pStyle w:val="rowtabella0"/>
              <w:jc w:val="center"/>
              <w:rPr>
                <w:color w:val="002060"/>
              </w:rPr>
            </w:pPr>
            <w:r w:rsidRPr="00D96B1A">
              <w:rPr>
                <w:color w:val="002060"/>
              </w:rPr>
              <w:t>0</w:t>
            </w:r>
          </w:p>
        </w:tc>
      </w:tr>
      <w:tr w:rsidR="000C6235" w:rsidRPr="00D96B1A" w14:paraId="323EBA05"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AD6BE6" w14:textId="77777777" w:rsidR="000C6235" w:rsidRPr="00D96B1A" w:rsidRDefault="000C6235" w:rsidP="00836E8E">
            <w:pPr>
              <w:pStyle w:val="rowtabella0"/>
              <w:rPr>
                <w:color w:val="002060"/>
              </w:rPr>
            </w:pPr>
            <w:r w:rsidRPr="00D96B1A">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103BD"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93171"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9658"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65CB9"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0C3B"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22A58"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55EC" w14:textId="77777777" w:rsidR="000C6235" w:rsidRPr="00D96B1A" w:rsidRDefault="000C6235" w:rsidP="00836E8E">
            <w:pPr>
              <w:pStyle w:val="rowtabella0"/>
              <w:jc w:val="center"/>
              <w:rPr>
                <w:color w:val="002060"/>
              </w:rPr>
            </w:pPr>
            <w:r w:rsidRPr="00D96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246A"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1BCA4" w14:textId="77777777" w:rsidR="000C6235" w:rsidRPr="00D96B1A" w:rsidRDefault="000C6235" w:rsidP="00836E8E">
            <w:pPr>
              <w:pStyle w:val="rowtabella0"/>
              <w:jc w:val="center"/>
              <w:rPr>
                <w:color w:val="002060"/>
              </w:rPr>
            </w:pPr>
            <w:r w:rsidRPr="00D96B1A">
              <w:rPr>
                <w:color w:val="002060"/>
              </w:rPr>
              <w:t>0</w:t>
            </w:r>
          </w:p>
        </w:tc>
      </w:tr>
      <w:tr w:rsidR="000C6235" w:rsidRPr="00D96B1A" w14:paraId="6A3901D6"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730E83" w14:textId="77777777" w:rsidR="000C6235" w:rsidRPr="00D96B1A" w:rsidRDefault="000C6235" w:rsidP="00836E8E">
            <w:pPr>
              <w:pStyle w:val="rowtabella0"/>
              <w:rPr>
                <w:color w:val="002060"/>
              </w:rPr>
            </w:pPr>
            <w:r w:rsidRPr="00D96B1A">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700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F450"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A770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4850"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714EE"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AE693"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C4F79"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A608"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B48EA" w14:textId="77777777" w:rsidR="000C6235" w:rsidRPr="00D96B1A" w:rsidRDefault="000C6235" w:rsidP="00836E8E">
            <w:pPr>
              <w:pStyle w:val="rowtabella0"/>
              <w:jc w:val="center"/>
              <w:rPr>
                <w:color w:val="002060"/>
              </w:rPr>
            </w:pPr>
            <w:r w:rsidRPr="00D96B1A">
              <w:rPr>
                <w:color w:val="002060"/>
              </w:rPr>
              <w:t>0</w:t>
            </w:r>
          </w:p>
        </w:tc>
      </w:tr>
      <w:tr w:rsidR="000C6235" w:rsidRPr="00D96B1A" w14:paraId="40A98CE6"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85DDD" w14:textId="77777777" w:rsidR="000C6235" w:rsidRPr="00D96B1A" w:rsidRDefault="000C6235" w:rsidP="00836E8E">
            <w:pPr>
              <w:pStyle w:val="rowtabella0"/>
              <w:rPr>
                <w:color w:val="002060"/>
              </w:rPr>
            </w:pPr>
            <w:r w:rsidRPr="00D96B1A">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5A91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403CF"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30819"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A7023"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CCC5F"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95AA9" w14:textId="77777777" w:rsidR="000C6235" w:rsidRPr="00D96B1A" w:rsidRDefault="000C6235" w:rsidP="00836E8E">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7F2DE" w14:textId="77777777" w:rsidR="000C6235" w:rsidRPr="00D96B1A" w:rsidRDefault="000C6235" w:rsidP="00836E8E">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CF095"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67E57" w14:textId="77777777" w:rsidR="000C6235" w:rsidRPr="00D96B1A" w:rsidRDefault="000C6235" w:rsidP="00836E8E">
            <w:pPr>
              <w:pStyle w:val="rowtabella0"/>
              <w:jc w:val="center"/>
              <w:rPr>
                <w:color w:val="002060"/>
              </w:rPr>
            </w:pPr>
            <w:r w:rsidRPr="00D96B1A">
              <w:rPr>
                <w:color w:val="002060"/>
              </w:rPr>
              <w:t>0</w:t>
            </w:r>
          </w:p>
        </w:tc>
      </w:tr>
      <w:tr w:rsidR="000C6235" w:rsidRPr="00D96B1A" w14:paraId="5C7F60F2"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F1D5C" w14:textId="77777777" w:rsidR="000C6235" w:rsidRPr="00D96B1A" w:rsidRDefault="000C6235" w:rsidP="00836E8E">
            <w:pPr>
              <w:pStyle w:val="rowtabella0"/>
              <w:rPr>
                <w:color w:val="002060"/>
              </w:rPr>
            </w:pPr>
            <w:r w:rsidRPr="00D96B1A">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62909"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13D93"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FB2E"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7F831"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3989"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0E60E"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68426"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87035"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58941" w14:textId="77777777" w:rsidR="000C6235" w:rsidRPr="00D96B1A" w:rsidRDefault="000C6235" w:rsidP="00836E8E">
            <w:pPr>
              <w:pStyle w:val="rowtabella0"/>
              <w:jc w:val="center"/>
              <w:rPr>
                <w:color w:val="002060"/>
              </w:rPr>
            </w:pPr>
            <w:r w:rsidRPr="00D96B1A">
              <w:rPr>
                <w:color w:val="002060"/>
              </w:rPr>
              <w:t>0</w:t>
            </w:r>
          </w:p>
        </w:tc>
      </w:tr>
      <w:tr w:rsidR="000C6235" w:rsidRPr="00D96B1A" w14:paraId="3FC8894F" w14:textId="77777777" w:rsidTr="00836E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B7180E" w14:textId="77777777" w:rsidR="000C6235" w:rsidRPr="00D96B1A" w:rsidRDefault="000C6235" w:rsidP="00836E8E">
            <w:pPr>
              <w:pStyle w:val="rowtabella0"/>
              <w:rPr>
                <w:color w:val="002060"/>
              </w:rPr>
            </w:pPr>
            <w:r w:rsidRPr="00D96B1A">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9965"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37609"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3EF8B"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96AC8"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258D8"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164F"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A53F" w14:textId="77777777" w:rsidR="000C6235" w:rsidRPr="00D96B1A" w:rsidRDefault="000C6235" w:rsidP="00836E8E">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5159" w14:textId="77777777" w:rsidR="000C6235" w:rsidRPr="00D96B1A" w:rsidRDefault="000C6235" w:rsidP="00836E8E">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46AF8" w14:textId="77777777" w:rsidR="000C6235" w:rsidRPr="00D96B1A" w:rsidRDefault="000C6235" w:rsidP="00836E8E">
            <w:pPr>
              <w:pStyle w:val="rowtabella0"/>
              <w:jc w:val="center"/>
              <w:rPr>
                <w:color w:val="002060"/>
              </w:rPr>
            </w:pPr>
            <w:r w:rsidRPr="00D96B1A">
              <w:rPr>
                <w:color w:val="002060"/>
              </w:rPr>
              <w:t>0</w:t>
            </w:r>
          </w:p>
        </w:tc>
      </w:tr>
    </w:tbl>
    <w:p w14:paraId="0B4864AF" w14:textId="77777777" w:rsidR="000C6235" w:rsidRPr="00D96B1A" w:rsidRDefault="000C6235" w:rsidP="000C6235">
      <w:pPr>
        <w:pStyle w:val="breakline"/>
        <w:rPr>
          <w:rFonts w:eastAsiaTheme="minorEastAsia"/>
          <w:color w:val="002060"/>
        </w:rPr>
      </w:pPr>
    </w:p>
    <w:p w14:paraId="734B3DE6" w14:textId="77777777" w:rsidR="000C6235" w:rsidRPr="00D96B1A" w:rsidRDefault="000C6235" w:rsidP="000C6235">
      <w:pPr>
        <w:pStyle w:val="breakline"/>
        <w:rPr>
          <w:color w:val="002060"/>
        </w:rPr>
      </w:pPr>
    </w:p>
    <w:p w14:paraId="2892A6D4" w14:textId="77777777" w:rsidR="000C6235" w:rsidRPr="00D96B1A" w:rsidRDefault="000C6235" w:rsidP="000C6235">
      <w:pPr>
        <w:pStyle w:val="sottotitolocampionato10"/>
        <w:rPr>
          <w:color w:val="002060"/>
        </w:rPr>
      </w:pPr>
      <w:r w:rsidRPr="00D96B1A">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6235" w:rsidRPr="00D96B1A" w14:paraId="44A49B55" w14:textId="77777777" w:rsidTr="00836E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6D9AD" w14:textId="77777777" w:rsidR="000C6235" w:rsidRPr="00D96B1A" w:rsidRDefault="000C6235" w:rsidP="00836E8E">
            <w:pPr>
              <w:pStyle w:val="headertabella0"/>
              <w:rPr>
                <w:color w:val="002060"/>
              </w:rPr>
            </w:pPr>
            <w:r w:rsidRPr="00D96B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98057" w14:textId="77777777" w:rsidR="000C6235" w:rsidRPr="00D96B1A" w:rsidRDefault="000C6235" w:rsidP="00836E8E">
            <w:pPr>
              <w:pStyle w:val="headertabella0"/>
              <w:rPr>
                <w:color w:val="002060"/>
              </w:rPr>
            </w:pPr>
            <w:r w:rsidRPr="00D96B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D4FD0" w14:textId="77777777" w:rsidR="000C6235" w:rsidRPr="00D96B1A" w:rsidRDefault="000C6235" w:rsidP="00836E8E">
            <w:pPr>
              <w:pStyle w:val="headertabella0"/>
              <w:rPr>
                <w:color w:val="002060"/>
              </w:rPr>
            </w:pPr>
            <w:r w:rsidRPr="00D96B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BBFF9" w14:textId="77777777" w:rsidR="000C6235" w:rsidRPr="00D96B1A" w:rsidRDefault="000C6235" w:rsidP="00836E8E">
            <w:pPr>
              <w:pStyle w:val="headertabella0"/>
              <w:rPr>
                <w:color w:val="002060"/>
              </w:rPr>
            </w:pPr>
            <w:r w:rsidRPr="00D96B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06C08" w14:textId="77777777" w:rsidR="000C6235" w:rsidRPr="00D96B1A" w:rsidRDefault="000C6235" w:rsidP="00836E8E">
            <w:pPr>
              <w:pStyle w:val="headertabella0"/>
              <w:rPr>
                <w:color w:val="002060"/>
              </w:rPr>
            </w:pPr>
            <w:r w:rsidRPr="00D96B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D27B4" w14:textId="77777777" w:rsidR="000C6235" w:rsidRPr="00D96B1A" w:rsidRDefault="000C6235" w:rsidP="00836E8E">
            <w:pPr>
              <w:pStyle w:val="headertabella0"/>
              <w:rPr>
                <w:color w:val="002060"/>
              </w:rPr>
            </w:pPr>
            <w:r w:rsidRPr="00D96B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8FD98" w14:textId="77777777" w:rsidR="000C6235" w:rsidRPr="00D96B1A" w:rsidRDefault="000C6235" w:rsidP="00836E8E">
            <w:pPr>
              <w:pStyle w:val="headertabella0"/>
              <w:rPr>
                <w:color w:val="002060"/>
              </w:rPr>
            </w:pPr>
            <w:r w:rsidRPr="00D96B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5803E" w14:textId="77777777" w:rsidR="000C6235" w:rsidRPr="00D96B1A" w:rsidRDefault="000C6235" w:rsidP="00836E8E">
            <w:pPr>
              <w:pStyle w:val="headertabella0"/>
              <w:rPr>
                <w:color w:val="002060"/>
              </w:rPr>
            </w:pPr>
            <w:r w:rsidRPr="00D96B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5A410" w14:textId="77777777" w:rsidR="000C6235" w:rsidRPr="00D96B1A" w:rsidRDefault="000C6235" w:rsidP="00836E8E">
            <w:pPr>
              <w:pStyle w:val="headertabella0"/>
              <w:rPr>
                <w:color w:val="002060"/>
              </w:rPr>
            </w:pPr>
            <w:r w:rsidRPr="00D96B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3D5FA" w14:textId="77777777" w:rsidR="000C6235" w:rsidRPr="00D96B1A" w:rsidRDefault="000C6235" w:rsidP="00836E8E">
            <w:pPr>
              <w:pStyle w:val="headertabella0"/>
              <w:rPr>
                <w:color w:val="002060"/>
              </w:rPr>
            </w:pPr>
            <w:r w:rsidRPr="00D96B1A">
              <w:rPr>
                <w:color w:val="002060"/>
              </w:rPr>
              <w:t>PE</w:t>
            </w:r>
          </w:p>
        </w:tc>
      </w:tr>
      <w:tr w:rsidR="000C6235" w:rsidRPr="00D96B1A" w14:paraId="35513908" w14:textId="77777777" w:rsidTr="00836E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E7D89A" w14:textId="77777777" w:rsidR="000C6235" w:rsidRPr="00D96B1A" w:rsidRDefault="000C6235" w:rsidP="00836E8E">
            <w:pPr>
              <w:pStyle w:val="rowtabella0"/>
              <w:rPr>
                <w:color w:val="002060"/>
              </w:rPr>
            </w:pPr>
            <w:r w:rsidRPr="00D96B1A">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D8C26"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65F8D"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C8495"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7123C"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353EC"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7738D" w14:textId="77777777" w:rsidR="000C6235" w:rsidRPr="00D96B1A" w:rsidRDefault="000C6235" w:rsidP="00836E8E">
            <w:pPr>
              <w:pStyle w:val="rowtabella0"/>
              <w:jc w:val="center"/>
              <w:rPr>
                <w:color w:val="002060"/>
              </w:rPr>
            </w:pPr>
            <w:r w:rsidRPr="00D96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8DADD" w14:textId="77777777" w:rsidR="000C6235" w:rsidRPr="00D96B1A" w:rsidRDefault="000C6235" w:rsidP="00836E8E">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126AE" w14:textId="77777777" w:rsidR="000C6235" w:rsidRPr="00D96B1A" w:rsidRDefault="000C6235" w:rsidP="00836E8E">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5A53F" w14:textId="77777777" w:rsidR="000C6235" w:rsidRPr="00D96B1A" w:rsidRDefault="000C6235" w:rsidP="00836E8E">
            <w:pPr>
              <w:pStyle w:val="rowtabella0"/>
              <w:jc w:val="center"/>
              <w:rPr>
                <w:color w:val="002060"/>
              </w:rPr>
            </w:pPr>
            <w:r w:rsidRPr="00D96B1A">
              <w:rPr>
                <w:color w:val="002060"/>
              </w:rPr>
              <w:t>0</w:t>
            </w:r>
          </w:p>
        </w:tc>
      </w:tr>
      <w:tr w:rsidR="000C6235" w:rsidRPr="00D96B1A" w14:paraId="3C1733D0"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5A4E7" w14:textId="77777777" w:rsidR="000C6235" w:rsidRPr="00D96B1A" w:rsidRDefault="000C6235" w:rsidP="00836E8E">
            <w:pPr>
              <w:pStyle w:val="rowtabella0"/>
              <w:rPr>
                <w:color w:val="002060"/>
              </w:rPr>
            </w:pPr>
            <w:r w:rsidRPr="00D96B1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3DFD9"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6EEF"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F9E44" w14:textId="77777777" w:rsidR="000C6235" w:rsidRPr="00D96B1A" w:rsidRDefault="000C6235" w:rsidP="00836E8E">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76F92"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FF7D9" w14:textId="77777777" w:rsidR="000C6235" w:rsidRPr="00D96B1A" w:rsidRDefault="000C6235" w:rsidP="00836E8E">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4286E" w14:textId="77777777" w:rsidR="000C6235" w:rsidRPr="00D96B1A" w:rsidRDefault="000C6235" w:rsidP="00836E8E">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FF3AD"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42D62" w14:textId="77777777" w:rsidR="000C6235" w:rsidRPr="00D96B1A" w:rsidRDefault="000C6235" w:rsidP="00836E8E">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DD3E8" w14:textId="77777777" w:rsidR="000C6235" w:rsidRPr="00D96B1A" w:rsidRDefault="000C6235" w:rsidP="00836E8E">
            <w:pPr>
              <w:pStyle w:val="rowtabella0"/>
              <w:jc w:val="center"/>
              <w:rPr>
                <w:color w:val="002060"/>
              </w:rPr>
            </w:pPr>
            <w:r w:rsidRPr="00D96B1A">
              <w:rPr>
                <w:color w:val="002060"/>
              </w:rPr>
              <w:t>0</w:t>
            </w:r>
          </w:p>
        </w:tc>
      </w:tr>
      <w:tr w:rsidR="00084FCC" w:rsidRPr="00D96B1A" w14:paraId="1ADFD3CF"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tcPr>
          <w:p w14:paraId="259FCBE7" w14:textId="3B17EB6B" w:rsidR="00084FCC" w:rsidRPr="00D96B1A" w:rsidRDefault="00084FCC" w:rsidP="00084FCC">
            <w:pPr>
              <w:pStyle w:val="rowtabella0"/>
              <w:rPr>
                <w:color w:val="002060"/>
              </w:rPr>
            </w:pPr>
            <w:r w:rsidRPr="00D96B1A">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E2E23" w14:textId="1679A19E" w:rsidR="00084FCC" w:rsidRPr="00D96B1A" w:rsidRDefault="00084FCC" w:rsidP="00084FCC">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CF104" w14:textId="6D60B349" w:rsidR="00084FCC" w:rsidRPr="00D96B1A" w:rsidRDefault="00084FCC" w:rsidP="00084FCC">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733D8" w14:textId="2F06A483" w:rsidR="00084FCC" w:rsidRPr="00D96B1A" w:rsidRDefault="00084FCC" w:rsidP="00084FCC">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6CB605" w14:textId="3C9D375D"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8F9B69" w14:textId="7661B7E2"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9CA75" w14:textId="745A8474" w:rsidR="00084FCC" w:rsidRPr="00D96B1A" w:rsidRDefault="00084FCC" w:rsidP="00084FCC">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8D700" w14:textId="20BCB096" w:rsidR="00084FCC" w:rsidRPr="00D96B1A" w:rsidRDefault="00084FCC" w:rsidP="00084FCC">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CF570" w14:textId="0216A0C3" w:rsidR="00084FCC" w:rsidRPr="00D96B1A" w:rsidRDefault="00084FCC" w:rsidP="00084FCC">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0ACBE" w14:textId="19733099" w:rsidR="00084FCC" w:rsidRPr="00D96B1A" w:rsidRDefault="00084FCC" w:rsidP="00084FCC">
            <w:pPr>
              <w:pStyle w:val="rowtabella0"/>
              <w:jc w:val="center"/>
              <w:rPr>
                <w:color w:val="002060"/>
              </w:rPr>
            </w:pPr>
            <w:r w:rsidRPr="00D96B1A">
              <w:rPr>
                <w:color w:val="002060"/>
              </w:rPr>
              <w:t>0</w:t>
            </w:r>
          </w:p>
        </w:tc>
      </w:tr>
      <w:tr w:rsidR="00084FCC" w:rsidRPr="00D96B1A" w14:paraId="15935DBF"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B85CE" w14:textId="77777777" w:rsidR="00084FCC" w:rsidRPr="00D96B1A" w:rsidRDefault="00084FCC" w:rsidP="00084FCC">
            <w:pPr>
              <w:pStyle w:val="rowtabella0"/>
              <w:rPr>
                <w:color w:val="002060"/>
              </w:rPr>
            </w:pPr>
            <w:r w:rsidRPr="00D96B1A">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92878" w14:textId="77777777" w:rsidR="00084FCC" w:rsidRPr="00D96B1A" w:rsidRDefault="00084FCC" w:rsidP="00084FCC">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26E5E"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0DFC5"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55752"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39497"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860B6" w14:textId="77777777" w:rsidR="00084FCC" w:rsidRPr="00D96B1A" w:rsidRDefault="00084FCC" w:rsidP="00084FCC">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309B3" w14:textId="77777777" w:rsidR="00084FCC" w:rsidRPr="00D96B1A" w:rsidRDefault="00084FCC" w:rsidP="00084FCC">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7DADD" w14:textId="77777777" w:rsidR="00084FCC" w:rsidRPr="00D96B1A" w:rsidRDefault="00084FCC" w:rsidP="00084FCC">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42B06" w14:textId="77777777" w:rsidR="00084FCC" w:rsidRPr="00D96B1A" w:rsidRDefault="00084FCC" w:rsidP="00084FCC">
            <w:pPr>
              <w:pStyle w:val="rowtabella0"/>
              <w:jc w:val="center"/>
              <w:rPr>
                <w:color w:val="002060"/>
              </w:rPr>
            </w:pPr>
            <w:r w:rsidRPr="00D96B1A">
              <w:rPr>
                <w:color w:val="002060"/>
              </w:rPr>
              <w:t>0</w:t>
            </w:r>
          </w:p>
        </w:tc>
      </w:tr>
      <w:tr w:rsidR="00084FCC" w:rsidRPr="00D96B1A" w14:paraId="7354A479"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8036B0" w14:textId="77777777" w:rsidR="00084FCC" w:rsidRPr="00D96B1A" w:rsidRDefault="00084FCC" w:rsidP="00084FCC">
            <w:pPr>
              <w:pStyle w:val="rowtabella0"/>
              <w:rPr>
                <w:color w:val="002060"/>
              </w:rPr>
            </w:pPr>
            <w:r w:rsidRPr="00D96B1A">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ED0A9" w14:textId="77777777" w:rsidR="00084FCC" w:rsidRPr="00D96B1A" w:rsidRDefault="00084FCC" w:rsidP="00084FCC">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7AB40"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19781"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E273A"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39D2F"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1E7FE" w14:textId="77777777" w:rsidR="00084FCC" w:rsidRPr="00D96B1A" w:rsidRDefault="00084FCC" w:rsidP="00084FCC">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DE5E5" w14:textId="77777777" w:rsidR="00084FCC" w:rsidRPr="00D96B1A" w:rsidRDefault="00084FCC" w:rsidP="00084FCC">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96E50"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9D107" w14:textId="77777777" w:rsidR="00084FCC" w:rsidRPr="00D96B1A" w:rsidRDefault="00084FCC" w:rsidP="00084FCC">
            <w:pPr>
              <w:pStyle w:val="rowtabella0"/>
              <w:jc w:val="center"/>
              <w:rPr>
                <w:color w:val="002060"/>
              </w:rPr>
            </w:pPr>
            <w:r w:rsidRPr="00D96B1A">
              <w:rPr>
                <w:color w:val="002060"/>
              </w:rPr>
              <w:t>0</w:t>
            </w:r>
          </w:p>
        </w:tc>
      </w:tr>
      <w:tr w:rsidR="00084FCC" w:rsidRPr="00D96B1A" w14:paraId="330FEDF2"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36B93C" w14:textId="77777777" w:rsidR="00084FCC" w:rsidRPr="00D96B1A" w:rsidRDefault="00084FCC" w:rsidP="00084FCC">
            <w:pPr>
              <w:pStyle w:val="rowtabella0"/>
              <w:rPr>
                <w:color w:val="002060"/>
              </w:rPr>
            </w:pPr>
            <w:r w:rsidRPr="00D96B1A">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CEF43" w14:textId="77777777" w:rsidR="00084FCC" w:rsidRPr="00D96B1A" w:rsidRDefault="00084FCC" w:rsidP="00084FCC">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CD96"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2AADE"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C30A"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43FE9"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4949A" w14:textId="77777777" w:rsidR="00084FCC" w:rsidRPr="00D96B1A" w:rsidRDefault="00084FCC" w:rsidP="00084FCC">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B24F" w14:textId="77777777" w:rsidR="00084FCC" w:rsidRPr="00D96B1A" w:rsidRDefault="00084FCC" w:rsidP="00084FCC">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5CC9"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26DEC" w14:textId="77777777" w:rsidR="00084FCC" w:rsidRPr="00D96B1A" w:rsidRDefault="00084FCC" w:rsidP="00084FCC">
            <w:pPr>
              <w:pStyle w:val="rowtabella0"/>
              <w:jc w:val="center"/>
              <w:rPr>
                <w:color w:val="002060"/>
              </w:rPr>
            </w:pPr>
            <w:r w:rsidRPr="00D96B1A">
              <w:rPr>
                <w:color w:val="002060"/>
              </w:rPr>
              <w:t>0</w:t>
            </w:r>
          </w:p>
        </w:tc>
      </w:tr>
      <w:tr w:rsidR="00084FCC" w:rsidRPr="00D96B1A" w14:paraId="3F39F918"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7CC1C" w14:textId="77777777" w:rsidR="00084FCC" w:rsidRPr="00D96B1A" w:rsidRDefault="00084FCC" w:rsidP="00084FCC">
            <w:pPr>
              <w:pStyle w:val="rowtabella0"/>
              <w:rPr>
                <w:color w:val="002060"/>
              </w:rPr>
            </w:pPr>
            <w:r w:rsidRPr="00D96B1A">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E0C24"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7CDE"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74EE7"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AD04F"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618C0"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06479" w14:textId="77777777" w:rsidR="00084FCC" w:rsidRPr="00D96B1A" w:rsidRDefault="00084FCC" w:rsidP="00084FCC">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B7748" w14:textId="77777777" w:rsidR="00084FCC" w:rsidRPr="00D96B1A" w:rsidRDefault="00084FCC" w:rsidP="00084FCC">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BF2C7"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D8C3D" w14:textId="77777777" w:rsidR="00084FCC" w:rsidRPr="00D96B1A" w:rsidRDefault="00084FCC" w:rsidP="00084FCC">
            <w:pPr>
              <w:pStyle w:val="rowtabella0"/>
              <w:jc w:val="center"/>
              <w:rPr>
                <w:color w:val="002060"/>
              </w:rPr>
            </w:pPr>
            <w:r w:rsidRPr="00D96B1A">
              <w:rPr>
                <w:color w:val="002060"/>
              </w:rPr>
              <w:t>0</w:t>
            </w:r>
          </w:p>
        </w:tc>
      </w:tr>
      <w:tr w:rsidR="00084FCC" w:rsidRPr="00D96B1A" w14:paraId="6F93E804"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15EE01" w14:textId="77777777" w:rsidR="00084FCC" w:rsidRPr="00D96B1A" w:rsidRDefault="00084FCC" w:rsidP="00084FCC">
            <w:pPr>
              <w:pStyle w:val="rowtabella0"/>
              <w:rPr>
                <w:color w:val="002060"/>
              </w:rPr>
            </w:pPr>
            <w:r w:rsidRPr="00D96B1A">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85F80"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481BF"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26AD6"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93D2D"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CD259"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627F" w14:textId="77777777" w:rsidR="00084FCC" w:rsidRPr="00D96B1A" w:rsidRDefault="00084FCC" w:rsidP="00084FCC">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6486" w14:textId="77777777" w:rsidR="00084FCC" w:rsidRPr="00D96B1A" w:rsidRDefault="00084FCC" w:rsidP="00084FCC">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E3FF8"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8FE63" w14:textId="77777777" w:rsidR="00084FCC" w:rsidRPr="00D96B1A" w:rsidRDefault="00084FCC" w:rsidP="00084FCC">
            <w:pPr>
              <w:pStyle w:val="rowtabella0"/>
              <w:jc w:val="center"/>
              <w:rPr>
                <w:color w:val="002060"/>
              </w:rPr>
            </w:pPr>
            <w:r w:rsidRPr="00D96B1A">
              <w:rPr>
                <w:color w:val="002060"/>
              </w:rPr>
              <w:t>0</w:t>
            </w:r>
          </w:p>
        </w:tc>
      </w:tr>
      <w:tr w:rsidR="00084FCC" w:rsidRPr="00D96B1A" w14:paraId="4C3B2E3C"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tcPr>
          <w:p w14:paraId="5C80E583" w14:textId="59434BA7" w:rsidR="00084FCC" w:rsidRPr="00084FCC" w:rsidRDefault="00084FCC" w:rsidP="00084FCC">
            <w:pPr>
              <w:pStyle w:val="rowtabella0"/>
              <w:rPr>
                <w:color w:val="002060"/>
              </w:rPr>
            </w:pPr>
            <w:r w:rsidRPr="00D96B1A">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1BC50" w14:textId="05BA30D2"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D22E37" w14:textId="52EF9206" w:rsidR="00084FCC" w:rsidRPr="00D96B1A" w:rsidRDefault="00084FCC" w:rsidP="00084FCC">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3D60F" w14:textId="4BC1D0B0"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7F4CF" w14:textId="656FC7FA"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790AD" w14:textId="0C57AC12" w:rsidR="00084FCC" w:rsidRPr="00D96B1A" w:rsidRDefault="00084FCC" w:rsidP="00084FCC">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610C4" w14:textId="1A70F7BF" w:rsidR="00084FCC" w:rsidRPr="00D96B1A" w:rsidRDefault="00084FCC" w:rsidP="00084FCC">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E19D4" w14:textId="7ADD1F9E" w:rsidR="00084FCC" w:rsidRPr="00D96B1A" w:rsidRDefault="00084FCC" w:rsidP="00084FCC">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19FB3" w14:textId="1012EA4F" w:rsidR="00084FCC" w:rsidRPr="00D96B1A" w:rsidRDefault="00084FCC" w:rsidP="00084FCC">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86D04" w14:textId="40B3A08E" w:rsidR="00084FCC" w:rsidRPr="00D96B1A" w:rsidRDefault="00084FCC" w:rsidP="00084FCC">
            <w:pPr>
              <w:pStyle w:val="rowtabella0"/>
              <w:jc w:val="center"/>
              <w:rPr>
                <w:color w:val="002060"/>
              </w:rPr>
            </w:pPr>
            <w:r w:rsidRPr="00D96B1A">
              <w:rPr>
                <w:color w:val="002060"/>
              </w:rPr>
              <w:t>0</w:t>
            </w:r>
          </w:p>
        </w:tc>
      </w:tr>
      <w:tr w:rsidR="00084FCC" w:rsidRPr="00D96B1A" w14:paraId="5C86AADA"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8C94E" w14:textId="77777777" w:rsidR="00084FCC" w:rsidRPr="00D96B1A" w:rsidRDefault="00084FCC" w:rsidP="00084FCC">
            <w:pPr>
              <w:pStyle w:val="rowtabella0"/>
              <w:rPr>
                <w:color w:val="002060"/>
                <w:lang w:val="es-ES"/>
              </w:rPr>
            </w:pPr>
            <w:r w:rsidRPr="00D96B1A">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85E2"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130D"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7E5C3"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6566A"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DDB8D"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C8F29" w14:textId="77777777" w:rsidR="00084FCC" w:rsidRPr="00D96B1A" w:rsidRDefault="00084FCC" w:rsidP="00084FCC">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CD0B1" w14:textId="77777777" w:rsidR="00084FCC" w:rsidRPr="00D96B1A" w:rsidRDefault="00084FCC" w:rsidP="00084FCC">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EE401" w14:textId="77777777" w:rsidR="00084FCC" w:rsidRPr="00D96B1A" w:rsidRDefault="00084FCC" w:rsidP="00084FCC">
            <w:pPr>
              <w:pStyle w:val="rowtabella0"/>
              <w:jc w:val="center"/>
              <w:rPr>
                <w:color w:val="002060"/>
              </w:rPr>
            </w:pPr>
            <w:r w:rsidRPr="00D96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DBBB4" w14:textId="77777777" w:rsidR="00084FCC" w:rsidRPr="00D96B1A" w:rsidRDefault="00084FCC" w:rsidP="00084FCC">
            <w:pPr>
              <w:pStyle w:val="rowtabella0"/>
              <w:jc w:val="center"/>
              <w:rPr>
                <w:color w:val="002060"/>
              </w:rPr>
            </w:pPr>
            <w:r w:rsidRPr="00D96B1A">
              <w:rPr>
                <w:color w:val="002060"/>
              </w:rPr>
              <w:t>0</w:t>
            </w:r>
          </w:p>
        </w:tc>
      </w:tr>
      <w:tr w:rsidR="00084FCC" w:rsidRPr="00D96B1A" w14:paraId="54387BE4" w14:textId="77777777" w:rsidTr="00836E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554B75" w14:textId="77777777" w:rsidR="00084FCC" w:rsidRPr="00D96B1A" w:rsidRDefault="00084FCC" w:rsidP="00084FCC">
            <w:pPr>
              <w:pStyle w:val="rowtabella0"/>
              <w:rPr>
                <w:color w:val="002060"/>
              </w:rPr>
            </w:pPr>
            <w:r w:rsidRPr="00D96B1A">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C8E50"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C5F7D"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822BD"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98ED1"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BFD2"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3913D" w14:textId="77777777" w:rsidR="00084FCC" w:rsidRPr="00D96B1A" w:rsidRDefault="00084FCC" w:rsidP="00084FCC">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7A29B" w14:textId="77777777" w:rsidR="00084FCC" w:rsidRPr="00D96B1A" w:rsidRDefault="00084FCC" w:rsidP="00084FCC">
            <w:pPr>
              <w:pStyle w:val="rowtabella0"/>
              <w:jc w:val="center"/>
              <w:rPr>
                <w:color w:val="002060"/>
              </w:rPr>
            </w:pPr>
            <w:r w:rsidRPr="00D96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5FF28" w14:textId="77777777" w:rsidR="00084FCC" w:rsidRPr="00D96B1A" w:rsidRDefault="00084FCC" w:rsidP="00084FCC">
            <w:pPr>
              <w:pStyle w:val="rowtabella0"/>
              <w:jc w:val="center"/>
              <w:rPr>
                <w:color w:val="002060"/>
              </w:rPr>
            </w:pPr>
            <w:r w:rsidRPr="00D96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7C1E" w14:textId="77777777" w:rsidR="00084FCC" w:rsidRPr="00D96B1A" w:rsidRDefault="00084FCC" w:rsidP="00084FCC">
            <w:pPr>
              <w:pStyle w:val="rowtabella0"/>
              <w:jc w:val="center"/>
              <w:rPr>
                <w:color w:val="002060"/>
              </w:rPr>
            </w:pPr>
            <w:r w:rsidRPr="00D96B1A">
              <w:rPr>
                <w:color w:val="002060"/>
              </w:rPr>
              <w:t>0</w:t>
            </w:r>
          </w:p>
        </w:tc>
      </w:tr>
      <w:tr w:rsidR="00084FCC" w:rsidRPr="00D96B1A" w14:paraId="45AA00B4" w14:textId="77777777" w:rsidTr="00836E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F5B060" w14:textId="77777777" w:rsidR="00084FCC" w:rsidRPr="00D96B1A" w:rsidRDefault="00084FCC" w:rsidP="00084FCC">
            <w:pPr>
              <w:pStyle w:val="breakline"/>
              <w:rPr>
                <w:rFonts w:ascii="Arial" w:hAnsi="Arial" w:cs="Arial"/>
                <w:color w:val="002060"/>
              </w:rPr>
            </w:pPr>
            <w:r w:rsidRPr="00D96B1A">
              <w:rPr>
                <w:rFonts w:ascii="Arial" w:hAnsi="Arial" w:cs="Arial"/>
                <w:color w:val="002060"/>
              </w:rPr>
              <w:t>POL. CSI STELLA A.S.D.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BFE7D"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EA9F2"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A8D05"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0C612" w14:textId="77777777" w:rsidR="00084FCC" w:rsidRPr="00D96B1A" w:rsidRDefault="00084FCC" w:rsidP="00084FCC">
            <w:pPr>
              <w:pStyle w:val="rowtabella0"/>
              <w:jc w:val="center"/>
              <w:rPr>
                <w:color w:val="002060"/>
              </w:rPr>
            </w:pPr>
            <w:r w:rsidRPr="00D96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5E6E" w14:textId="77777777" w:rsidR="00084FCC" w:rsidRPr="00D96B1A" w:rsidRDefault="00084FCC" w:rsidP="00084FCC">
            <w:pPr>
              <w:pStyle w:val="rowtabella0"/>
              <w:jc w:val="center"/>
              <w:rPr>
                <w:color w:val="002060"/>
              </w:rPr>
            </w:pPr>
            <w:r w:rsidRPr="00D96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7D26" w14:textId="77777777" w:rsidR="00084FCC" w:rsidRPr="00D96B1A" w:rsidRDefault="00084FCC" w:rsidP="00084FCC">
            <w:pPr>
              <w:pStyle w:val="rowtabella0"/>
              <w:jc w:val="center"/>
              <w:rPr>
                <w:color w:val="002060"/>
              </w:rPr>
            </w:pPr>
            <w:r w:rsidRPr="00D96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7F6D1" w14:textId="77777777" w:rsidR="00084FCC" w:rsidRPr="00D96B1A" w:rsidRDefault="00084FCC" w:rsidP="00084FCC">
            <w:pPr>
              <w:pStyle w:val="rowtabella0"/>
              <w:jc w:val="center"/>
              <w:rPr>
                <w:color w:val="002060"/>
              </w:rPr>
            </w:pPr>
            <w:r w:rsidRPr="00D96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8BDE" w14:textId="77777777" w:rsidR="00084FCC" w:rsidRPr="00D96B1A" w:rsidRDefault="00084FCC" w:rsidP="00084FCC">
            <w:pPr>
              <w:pStyle w:val="rowtabella0"/>
              <w:jc w:val="center"/>
              <w:rPr>
                <w:color w:val="002060"/>
              </w:rPr>
            </w:pPr>
            <w:r w:rsidRPr="00D96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67241" w14:textId="77777777" w:rsidR="00084FCC" w:rsidRPr="00D96B1A" w:rsidRDefault="00084FCC" w:rsidP="00084FCC">
            <w:pPr>
              <w:pStyle w:val="rowtabella0"/>
              <w:jc w:val="center"/>
              <w:rPr>
                <w:color w:val="002060"/>
              </w:rPr>
            </w:pPr>
            <w:r w:rsidRPr="00D96B1A">
              <w:rPr>
                <w:color w:val="002060"/>
              </w:rPr>
              <w:t>0</w:t>
            </w:r>
          </w:p>
        </w:tc>
      </w:tr>
    </w:tbl>
    <w:p w14:paraId="25E9D21C" w14:textId="77777777" w:rsidR="000C6235" w:rsidRPr="00D96B1A" w:rsidRDefault="000C6235" w:rsidP="000C6235">
      <w:pPr>
        <w:pStyle w:val="breakline"/>
        <w:rPr>
          <w:rFonts w:eastAsiaTheme="minorEastAsia"/>
          <w:color w:val="002060"/>
        </w:rPr>
      </w:pPr>
    </w:p>
    <w:p w14:paraId="162E320C" w14:textId="77777777" w:rsidR="000C6235" w:rsidRPr="00D96B1A" w:rsidRDefault="000C6235" w:rsidP="000C6235">
      <w:pPr>
        <w:pStyle w:val="breakline"/>
        <w:rPr>
          <w:color w:val="002060"/>
        </w:rPr>
      </w:pPr>
    </w:p>
    <w:p w14:paraId="0542C0D8" w14:textId="77777777" w:rsidR="000C6235" w:rsidRPr="00D96B1A" w:rsidRDefault="000C6235" w:rsidP="000C6235">
      <w:pPr>
        <w:pStyle w:val="breakline"/>
        <w:rPr>
          <w:color w:val="002060"/>
        </w:rPr>
      </w:pPr>
    </w:p>
    <w:p w14:paraId="6CECC0B5" w14:textId="77777777" w:rsidR="000C6235" w:rsidRPr="00D96B1A" w:rsidRDefault="000C6235" w:rsidP="000C6235">
      <w:pPr>
        <w:pStyle w:val="titolocampionato0"/>
        <w:shd w:val="clear" w:color="auto" w:fill="CCCCCC"/>
        <w:spacing w:before="80" w:after="40"/>
        <w:rPr>
          <w:color w:val="002060"/>
        </w:rPr>
      </w:pPr>
      <w:r w:rsidRPr="00D96B1A">
        <w:rPr>
          <w:color w:val="002060"/>
        </w:rPr>
        <w:t>COPPA MARCHE CALCIO 5 serie D</w:t>
      </w:r>
    </w:p>
    <w:p w14:paraId="51A9E055" w14:textId="77777777" w:rsidR="000C6235" w:rsidRPr="00D96B1A" w:rsidRDefault="000C6235" w:rsidP="000C6235">
      <w:pPr>
        <w:pStyle w:val="titoloprinc0"/>
        <w:rPr>
          <w:color w:val="002060"/>
        </w:rPr>
      </w:pPr>
      <w:r w:rsidRPr="00D96B1A">
        <w:rPr>
          <w:color w:val="002060"/>
        </w:rPr>
        <w:t>VARIAZIONI AL PROGRAMMA GARE</w:t>
      </w:r>
    </w:p>
    <w:p w14:paraId="7D0FEB07" w14:textId="77777777" w:rsidR="000C6235" w:rsidRPr="00D96B1A" w:rsidRDefault="000C6235" w:rsidP="000C6235">
      <w:pPr>
        <w:pStyle w:val="breakline"/>
        <w:rPr>
          <w:color w:val="002060"/>
        </w:rPr>
      </w:pPr>
    </w:p>
    <w:p w14:paraId="66B856B0" w14:textId="77777777" w:rsidR="000C6235" w:rsidRPr="00D96B1A" w:rsidRDefault="000C6235" w:rsidP="000C6235">
      <w:pPr>
        <w:pStyle w:val="breakline"/>
        <w:rPr>
          <w:color w:val="002060"/>
        </w:rPr>
      </w:pPr>
    </w:p>
    <w:p w14:paraId="48E2948C" w14:textId="77777777" w:rsidR="000C6235" w:rsidRPr="00D96B1A" w:rsidRDefault="000C6235" w:rsidP="000C6235">
      <w:pPr>
        <w:pStyle w:val="sottotitolocampionato10"/>
        <w:rPr>
          <w:color w:val="002060"/>
        </w:rPr>
      </w:pPr>
      <w:r w:rsidRPr="00D96B1A">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0C6235" w:rsidRPr="00D96B1A" w14:paraId="4F50AF67" w14:textId="77777777" w:rsidTr="000C6235">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9AD4E" w14:textId="77777777" w:rsidR="000C6235" w:rsidRPr="00D96B1A" w:rsidRDefault="000C6235" w:rsidP="00836E8E">
            <w:pPr>
              <w:pStyle w:val="headertabella0"/>
              <w:rPr>
                <w:color w:val="002060"/>
              </w:rPr>
            </w:pPr>
            <w:r w:rsidRPr="00D96B1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A5922" w14:textId="77777777" w:rsidR="000C6235" w:rsidRPr="00D96B1A" w:rsidRDefault="000C6235" w:rsidP="00836E8E">
            <w:pPr>
              <w:pStyle w:val="headertabella0"/>
              <w:rPr>
                <w:color w:val="002060"/>
              </w:rPr>
            </w:pPr>
            <w:r w:rsidRPr="00D96B1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A585A" w14:textId="77777777" w:rsidR="000C6235" w:rsidRPr="00D96B1A" w:rsidRDefault="000C6235" w:rsidP="00836E8E">
            <w:pPr>
              <w:pStyle w:val="headertabella0"/>
              <w:rPr>
                <w:color w:val="002060"/>
              </w:rPr>
            </w:pPr>
            <w:r w:rsidRPr="00D96B1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C36DC" w14:textId="77777777" w:rsidR="000C6235" w:rsidRPr="00D96B1A" w:rsidRDefault="000C6235" w:rsidP="00836E8E">
            <w:pPr>
              <w:pStyle w:val="headertabella0"/>
              <w:rPr>
                <w:color w:val="002060"/>
              </w:rPr>
            </w:pPr>
            <w:r w:rsidRPr="00D96B1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1584F" w14:textId="77777777" w:rsidR="000C6235" w:rsidRPr="00D96B1A" w:rsidRDefault="000C6235" w:rsidP="00836E8E">
            <w:pPr>
              <w:pStyle w:val="headertabella0"/>
              <w:rPr>
                <w:color w:val="002060"/>
              </w:rPr>
            </w:pPr>
            <w:r w:rsidRPr="00D96B1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5A5FE" w14:textId="77777777" w:rsidR="000C6235" w:rsidRPr="00D96B1A" w:rsidRDefault="000C6235" w:rsidP="00836E8E">
            <w:pPr>
              <w:pStyle w:val="headertabella0"/>
              <w:rPr>
                <w:color w:val="002060"/>
              </w:rPr>
            </w:pPr>
            <w:r w:rsidRPr="00D96B1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DCC34" w14:textId="77777777" w:rsidR="000C6235" w:rsidRPr="00D96B1A" w:rsidRDefault="000C6235" w:rsidP="00836E8E">
            <w:pPr>
              <w:pStyle w:val="headertabella0"/>
              <w:rPr>
                <w:color w:val="002060"/>
              </w:rPr>
            </w:pPr>
            <w:r w:rsidRPr="00D96B1A">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FB2F2" w14:textId="77777777" w:rsidR="000C6235" w:rsidRPr="00D96B1A" w:rsidRDefault="000C6235" w:rsidP="00836E8E">
            <w:pPr>
              <w:pStyle w:val="headertabella0"/>
              <w:rPr>
                <w:color w:val="002060"/>
              </w:rPr>
            </w:pPr>
            <w:r w:rsidRPr="00D96B1A">
              <w:rPr>
                <w:color w:val="002060"/>
              </w:rPr>
              <w:t>Impianto</w:t>
            </w:r>
          </w:p>
        </w:tc>
      </w:tr>
      <w:tr w:rsidR="000C6235" w:rsidRPr="00D96B1A" w14:paraId="21F961ED" w14:textId="77777777" w:rsidTr="000C6235">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5D2D0" w14:textId="77777777" w:rsidR="000C6235" w:rsidRPr="000C6235" w:rsidRDefault="000C6235" w:rsidP="00836E8E">
            <w:pPr>
              <w:pStyle w:val="rowtabella0"/>
              <w:rPr>
                <w:color w:val="002060"/>
                <w:highlight w:val="yellow"/>
              </w:rPr>
            </w:pPr>
            <w:r w:rsidRPr="000C6235">
              <w:rPr>
                <w:color w:val="002060"/>
                <w:highlight w:val="yellow"/>
              </w:rPr>
              <w:t>20/10/2025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571F2" w14:textId="77777777" w:rsidR="000C6235" w:rsidRPr="000C6235" w:rsidRDefault="000C6235" w:rsidP="00836E8E">
            <w:pPr>
              <w:pStyle w:val="rowtabella0"/>
              <w:jc w:val="center"/>
              <w:rPr>
                <w:color w:val="002060"/>
                <w:highlight w:val="yellow"/>
              </w:rPr>
            </w:pPr>
            <w:r w:rsidRPr="000C6235">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11878" w14:textId="77777777" w:rsidR="000C6235" w:rsidRPr="000C6235" w:rsidRDefault="000C6235" w:rsidP="00836E8E">
            <w:pPr>
              <w:pStyle w:val="rowtabella0"/>
              <w:rPr>
                <w:color w:val="002060"/>
                <w:highlight w:val="yellow"/>
              </w:rPr>
            </w:pPr>
            <w:r w:rsidRPr="000C6235">
              <w:rPr>
                <w:color w:val="002060"/>
                <w:highlight w:val="yellow"/>
              </w:rPr>
              <w:t>CITTA DI MARTINSICURO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9F57" w14:textId="77777777" w:rsidR="000C6235" w:rsidRPr="000C6235" w:rsidRDefault="000C6235" w:rsidP="00836E8E">
            <w:pPr>
              <w:pStyle w:val="rowtabella0"/>
              <w:rPr>
                <w:color w:val="002060"/>
                <w:highlight w:val="yellow"/>
              </w:rPr>
            </w:pPr>
            <w:r w:rsidRPr="000C6235">
              <w:rPr>
                <w:color w:val="002060"/>
                <w:highlight w:val="yellow"/>
              </w:rPr>
              <w:t>FUTSAL L.C.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1AE3C" w14:textId="50ABFAD7" w:rsidR="000C6235" w:rsidRPr="000C6235" w:rsidRDefault="000C6235" w:rsidP="00836E8E">
            <w:pPr>
              <w:rPr>
                <w:rFonts w:ascii="Arial" w:hAnsi="Arial" w:cs="Arial"/>
                <w:color w:val="002060"/>
                <w:sz w:val="12"/>
                <w:szCs w:val="12"/>
              </w:rPr>
            </w:pPr>
            <w:r w:rsidRPr="000C6235">
              <w:rPr>
                <w:rFonts w:ascii="Arial" w:hAnsi="Arial" w:cs="Arial"/>
                <w:color w:val="002060"/>
                <w:sz w:val="12"/>
                <w:szCs w:val="12"/>
              </w:rPr>
              <w:t>22/10/2025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627A2" w14:textId="77777777" w:rsidR="000C6235" w:rsidRPr="000C6235" w:rsidRDefault="000C6235" w:rsidP="00836E8E">
            <w:pPr>
              <w:pStyle w:val="rowtabella0"/>
              <w:jc w:val="center"/>
              <w:rPr>
                <w:color w:val="002060"/>
                <w:highlight w:val="yellow"/>
              </w:rPr>
            </w:pPr>
            <w:r w:rsidRPr="000C6235">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B6B2A" w14:textId="77777777" w:rsidR="000C6235" w:rsidRPr="00D96B1A" w:rsidRDefault="000C6235" w:rsidP="00836E8E">
            <w:pPr>
              <w:pStyle w:val="rowtabella0"/>
              <w:jc w:val="center"/>
              <w:rPr>
                <w:color w:val="002060"/>
              </w:rPr>
            </w:pPr>
            <w:r w:rsidRPr="00D96B1A">
              <w:rPr>
                <w:color w:val="002060"/>
              </w:rPr>
              <w:t>21:15</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AE0A7" w14:textId="77777777" w:rsidR="000C6235" w:rsidRPr="00D96B1A" w:rsidRDefault="000C6235" w:rsidP="00836E8E">
            <w:pPr>
              <w:rPr>
                <w:color w:val="002060"/>
              </w:rPr>
            </w:pPr>
          </w:p>
        </w:tc>
      </w:tr>
      <w:tr w:rsidR="000C6235" w:rsidRPr="00D96B1A" w14:paraId="12E34B10" w14:textId="77777777" w:rsidTr="000C6235">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A3A3" w14:textId="77777777" w:rsidR="000C6235" w:rsidRPr="000C6235" w:rsidRDefault="000C6235" w:rsidP="00836E8E">
            <w:pPr>
              <w:pStyle w:val="rowtabella0"/>
              <w:rPr>
                <w:color w:val="002060"/>
                <w:highlight w:val="yellow"/>
              </w:rPr>
            </w:pPr>
            <w:r w:rsidRPr="000C6235">
              <w:rPr>
                <w:color w:val="002060"/>
                <w:highlight w:val="yellow"/>
              </w:rPr>
              <w:t>22/10/2025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67118" w14:textId="77777777" w:rsidR="000C6235" w:rsidRPr="000C6235" w:rsidRDefault="000C6235" w:rsidP="00836E8E">
            <w:pPr>
              <w:pStyle w:val="rowtabella0"/>
              <w:jc w:val="center"/>
              <w:rPr>
                <w:color w:val="002060"/>
                <w:highlight w:val="yellow"/>
              </w:rPr>
            </w:pPr>
            <w:r w:rsidRPr="000C6235">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6721" w14:textId="77777777" w:rsidR="000C6235" w:rsidRPr="000C6235" w:rsidRDefault="000C6235" w:rsidP="00836E8E">
            <w:pPr>
              <w:pStyle w:val="rowtabella0"/>
              <w:rPr>
                <w:color w:val="002060"/>
                <w:highlight w:val="yellow"/>
              </w:rPr>
            </w:pPr>
            <w:r w:rsidRPr="000C6235">
              <w:rPr>
                <w:color w:val="002060"/>
                <w:highlight w:val="yellow"/>
              </w:rPr>
              <w:t>UNION PICENA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A4CC7" w14:textId="77777777" w:rsidR="000C6235" w:rsidRPr="000C6235" w:rsidRDefault="000C6235" w:rsidP="00836E8E">
            <w:pPr>
              <w:pStyle w:val="rowtabella0"/>
              <w:rPr>
                <w:color w:val="002060"/>
                <w:highlight w:val="yellow"/>
              </w:rPr>
            </w:pPr>
            <w:r w:rsidRPr="000C6235">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06ECB" w14:textId="7EB857B4" w:rsidR="000C6235" w:rsidRPr="00D96B1A" w:rsidRDefault="000C6235" w:rsidP="00836E8E">
            <w:pPr>
              <w:rPr>
                <w:color w:val="002060"/>
              </w:rPr>
            </w:pPr>
            <w:r w:rsidRPr="000C6235">
              <w:rPr>
                <w:rFonts w:ascii="Arial" w:hAnsi="Arial" w:cs="Arial"/>
                <w:color w:val="002060"/>
                <w:sz w:val="12"/>
                <w:szCs w:val="12"/>
              </w:rPr>
              <w:t>22/10/2025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74F5E" w14:textId="77777777" w:rsidR="000C6235" w:rsidRPr="000C6235" w:rsidRDefault="000C6235" w:rsidP="00836E8E">
            <w:pPr>
              <w:pStyle w:val="rowtabella0"/>
              <w:jc w:val="center"/>
              <w:rPr>
                <w:color w:val="002060"/>
                <w:highlight w:val="yellow"/>
              </w:rPr>
            </w:pPr>
            <w:r w:rsidRPr="000C6235">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9907" w14:textId="77777777" w:rsidR="000C6235" w:rsidRPr="00D96B1A" w:rsidRDefault="000C6235" w:rsidP="00836E8E">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46C7" w14:textId="77777777" w:rsidR="000C6235" w:rsidRPr="00D96B1A" w:rsidRDefault="000C6235" w:rsidP="00836E8E">
            <w:pPr>
              <w:pStyle w:val="rowtabella0"/>
              <w:rPr>
                <w:color w:val="002060"/>
              </w:rPr>
            </w:pPr>
            <w:r w:rsidRPr="000C6235">
              <w:rPr>
                <w:color w:val="002060"/>
                <w:highlight w:val="yellow"/>
              </w:rPr>
              <w:t>TENSOSTRUTTURA CALCIO A 5 MONTELUPONE VIA ALESSANDRO MANZONI</w:t>
            </w:r>
          </w:p>
        </w:tc>
      </w:tr>
    </w:tbl>
    <w:p w14:paraId="5087C1AD" w14:textId="77777777" w:rsidR="003018EA" w:rsidRPr="00C83CDF" w:rsidRDefault="003018EA" w:rsidP="003018EA">
      <w:pPr>
        <w:pStyle w:val="breakline"/>
        <w:rPr>
          <w:rFonts w:eastAsiaTheme="minorEastAsia"/>
          <w:color w:val="002060"/>
        </w:rPr>
      </w:pPr>
    </w:p>
    <w:p w14:paraId="7F793498" w14:textId="77777777" w:rsidR="003018EA" w:rsidRPr="00C83CDF" w:rsidRDefault="003018EA" w:rsidP="003018EA">
      <w:pPr>
        <w:pStyle w:val="breakline"/>
        <w:rPr>
          <w:color w:val="002060"/>
        </w:rPr>
      </w:pPr>
    </w:p>
    <w:p w14:paraId="74FA3F8B" w14:textId="77777777" w:rsidR="00413E65" w:rsidRPr="005B2785" w:rsidRDefault="00413E65" w:rsidP="00413E65">
      <w:pPr>
        <w:pStyle w:val="breakline"/>
        <w:rPr>
          <w:color w:val="002060"/>
        </w:rPr>
      </w:pPr>
    </w:p>
    <w:p w14:paraId="26120832" w14:textId="77777777" w:rsidR="001274BD" w:rsidRDefault="001274BD" w:rsidP="00EA5978">
      <w:pPr>
        <w:pStyle w:val="titoloprinc0"/>
        <w:jc w:val="both"/>
        <w:rPr>
          <w:b w:val="0"/>
          <w:bCs w:val="0"/>
          <w:color w:val="002060"/>
          <w:sz w:val="22"/>
          <w:szCs w:val="22"/>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4F69C397"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EA5978">
        <w:rPr>
          <w:rFonts w:ascii="Arial" w:hAnsi="Arial" w:cs="Arial"/>
          <w:b/>
          <w:bCs/>
          <w:color w:val="002060"/>
        </w:rPr>
        <w:t>2</w:t>
      </w:r>
      <w:r w:rsidR="00CE5AC3">
        <w:rPr>
          <w:rFonts w:ascii="Arial" w:hAnsi="Arial" w:cs="Arial"/>
          <w:b/>
          <w:bCs/>
          <w:color w:val="002060"/>
        </w:rPr>
        <w:t>7</w:t>
      </w:r>
      <w:r>
        <w:rPr>
          <w:rFonts w:ascii="Arial" w:hAnsi="Arial" w:cs="Arial"/>
          <w:b/>
          <w:bCs/>
          <w:color w:val="002060"/>
        </w:rPr>
        <w:t xml:space="preserve"> ottobre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lastRenderedPageBreak/>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008DBD8" w14:textId="02B4EEE1" w:rsidR="007D33DA" w:rsidRPr="00F24C10" w:rsidRDefault="002933EB" w:rsidP="00F24C1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73A6E4B7" w14:textId="37512951" w:rsidR="004620C3" w:rsidRDefault="004620C3" w:rsidP="00F770E5">
      <w:pPr>
        <w:pStyle w:val="Nessunaspaziatura"/>
        <w:jc w:val="both"/>
        <w:rPr>
          <w:rFonts w:ascii="Arial" w:hAnsi="Arial" w:cs="Arial"/>
          <w:color w:val="002060"/>
          <w:sz w:val="12"/>
          <w:szCs w:val="12"/>
        </w:rPr>
      </w:pPr>
    </w:p>
    <w:p w14:paraId="6705FF45" w14:textId="77777777" w:rsidR="000A05C2" w:rsidRPr="009E3111" w:rsidRDefault="000A05C2" w:rsidP="00F770E5">
      <w:pPr>
        <w:pStyle w:val="Nessunaspaziatura"/>
        <w:jc w:val="both"/>
        <w:rPr>
          <w:rFonts w:ascii="Arial" w:hAnsi="Arial" w:cs="Arial"/>
          <w:color w:val="002060"/>
          <w:sz w:val="12"/>
          <w:szCs w:val="12"/>
        </w:rPr>
      </w:pPr>
    </w:p>
    <w:p w14:paraId="58241038" w14:textId="1CE24096" w:rsidR="00F00712" w:rsidRPr="000A05C2" w:rsidRDefault="000A05C2" w:rsidP="00F770E5">
      <w:pPr>
        <w:pStyle w:val="Nessunaspaziatura"/>
        <w:jc w:val="both"/>
        <w:rPr>
          <w:rFonts w:ascii="Arial" w:hAnsi="Arial" w:cs="Arial"/>
          <w:b/>
          <w:color w:val="002060"/>
          <w:sz w:val="28"/>
          <w:szCs w:val="28"/>
        </w:rPr>
      </w:pPr>
      <w:r w:rsidRPr="000A05C2">
        <w:rPr>
          <w:rFonts w:ascii="Arial" w:hAnsi="Arial" w:cs="Arial"/>
          <w:b/>
          <w:color w:val="002060"/>
          <w:sz w:val="28"/>
          <w:szCs w:val="28"/>
        </w:rPr>
        <w:t>CAMPIONATO REGIONALE CALCIO A CINQUE SERIE C2</w:t>
      </w:r>
      <w:r>
        <w:rPr>
          <w:rFonts w:ascii="Arial" w:hAnsi="Arial" w:cs="Arial"/>
          <w:b/>
          <w:color w:val="002060"/>
          <w:sz w:val="28"/>
          <w:szCs w:val="28"/>
        </w:rPr>
        <w:t>, GIRONE “B”</w:t>
      </w:r>
    </w:p>
    <w:p w14:paraId="7AB64345" w14:textId="77777777" w:rsidR="000A05C2" w:rsidRDefault="000A05C2" w:rsidP="00F770E5">
      <w:pPr>
        <w:pStyle w:val="Nessunaspaziatura"/>
        <w:jc w:val="both"/>
        <w:rPr>
          <w:rFonts w:ascii="Arial" w:hAnsi="Arial" w:cs="Arial"/>
          <w:bCs/>
          <w:color w:val="002060"/>
        </w:rPr>
      </w:pPr>
    </w:p>
    <w:p w14:paraId="31CE3B3D" w14:textId="13E4FCC2" w:rsidR="000A05C2" w:rsidRDefault="000A05C2" w:rsidP="00F770E5">
      <w:pPr>
        <w:pStyle w:val="Nessunaspaziatura"/>
        <w:jc w:val="both"/>
        <w:rPr>
          <w:rFonts w:ascii="Arial" w:hAnsi="Arial" w:cs="Arial"/>
          <w:bCs/>
          <w:color w:val="002060"/>
        </w:rPr>
      </w:pPr>
      <w:r w:rsidRPr="000A05C2">
        <w:rPr>
          <w:rFonts w:ascii="Arial" w:hAnsi="Arial" w:cs="Arial"/>
          <w:bCs/>
          <w:color w:val="002060"/>
        </w:rPr>
        <w:t>A seguito di supplemento pervenuto dall'arbitro in data odierna, ad integrazione di quanto pubblicato nel C</w:t>
      </w:r>
      <w:r>
        <w:rPr>
          <w:rFonts w:ascii="Arial" w:hAnsi="Arial" w:cs="Arial"/>
          <w:bCs/>
          <w:color w:val="002060"/>
        </w:rPr>
        <w:t>.</w:t>
      </w:r>
      <w:r w:rsidRPr="000A05C2">
        <w:rPr>
          <w:rFonts w:ascii="Arial" w:hAnsi="Arial" w:cs="Arial"/>
          <w:bCs/>
          <w:color w:val="002060"/>
        </w:rPr>
        <w:t>U</w:t>
      </w:r>
      <w:r>
        <w:rPr>
          <w:rFonts w:ascii="Arial" w:hAnsi="Arial" w:cs="Arial"/>
          <w:bCs/>
          <w:color w:val="002060"/>
        </w:rPr>
        <w:t>.</w:t>
      </w:r>
      <w:r w:rsidRPr="000A05C2">
        <w:rPr>
          <w:rFonts w:ascii="Arial" w:hAnsi="Arial" w:cs="Arial"/>
          <w:bCs/>
          <w:color w:val="002060"/>
        </w:rPr>
        <w:t xml:space="preserve"> n</w:t>
      </w:r>
      <w:r>
        <w:rPr>
          <w:rFonts w:ascii="Arial" w:hAnsi="Arial" w:cs="Arial"/>
          <w:bCs/>
          <w:color w:val="002060"/>
        </w:rPr>
        <w:t>°</w:t>
      </w:r>
      <w:r w:rsidRPr="000A05C2">
        <w:rPr>
          <w:rFonts w:ascii="Arial" w:hAnsi="Arial" w:cs="Arial"/>
          <w:bCs/>
          <w:color w:val="002060"/>
        </w:rPr>
        <w:t xml:space="preserve"> 32 </w:t>
      </w:r>
      <w:r>
        <w:rPr>
          <w:rFonts w:ascii="Arial" w:hAnsi="Arial" w:cs="Arial"/>
          <w:bCs/>
          <w:color w:val="002060"/>
        </w:rPr>
        <w:t>Calcio a Cinque</w:t>
      </w:r>
      <w:r w:rsidRPr="000A05C2">
        <w:rPr>
          <w:rFonts w:ascii="Arial" w:hAnsi="Arial" w:cs="Arial"/>
          <w:bCs/>
          <w:color w:val="002060"/>
        </w:rPr>
        <w:t xml:space="preserve"> del 15</w:t>
      </w:r>
      <w:r>
        <w:rPr>
          <w:rFonts w:ascii="Arial" w:hAnsi="Arial" w:cs="Arial"/>
          <w:bCs/>
          <w:color w:val="002060"/>
        </w:rPr>
        <w:t>/</w:t>
      </w:r>
      <w:r w:rsidRPr="000A05C2">
        <w:rPr>
          <w:rFonts w:ascii="Arial" w:hAnsi="Arial" w:cs="Arial"/>
          <w:bCs/>
          <w:color w:val="002060"/>
        </w:rPr>
        <w:t>10</w:t>
      </w:r>
      <w:r>
        <w:rPr>
          <w:rFonts w:ascii="Arial" w:hAnsi="Arial" w:cs="Arial"/>
          <w:bCs/>
          <w:color w:val="002060"/>
        </w:rPr>
        <w:t>/</w:t>
      </w:r>
      <w:r w:rsidRPr="000A05C2">
        <w:rPr>
          <w:rFonts w:ascii="Arial" w:hAnsi="Arial" w:cs="Arial"/>
          <w:bCs/>
          <w:color w:val="002060"/>
        </w:rPr>
        <w:t xml:space="preserve">2025, </w:t>
      </w:r>
      <w:r>
        <w:rPr>
          <w:rFonts w:ascii="Arial" w:hAnsi="Arial" w:cs="Arial"/>
          <w:bCs/>
          <w:color w:val="002060"/>
        </w:rPr>
        <w:t>il Giudice Sportivo Territoriale</w:t>
      </w:r>
      <w:r w:rsidRPr="000A05C2">
        <w:rPr>
          <w:rFonts w:ascii="Arial" w:hAnsi="Arial" w:cs="Arial"/>
          <w:bCs/>
          <w:color w:val="002060"/>
        </w:rPr>
        <w:t xml:space="preserve"> </w:t>
      </w:r>
      <w:r>
        <w:rPr>
          <w:rFonts w:ascii="Arial" w:hAnsi="Arial" w:cs="Arial"/>
          <w:bCs/>
          <w:color w:val="002060"/>
        </w:rPr>
        <w:t xml:space="preserve">relativamente alla gara </w:t>
      </w:r>
      <w:r w:rsidRPr="00EB6B79">
        <w:rPr>
          <w:rFonts w:ascii="Arial" w:hAnsi="Arial" w:cs="Arial"/>
          <w:b/>
          <w:color w:val="002060"/>
        </w:rPr>
        <w:t>SAN SEVERINO MARCHE – AURORA TREIA</w:t>
      </w:r>
      <w:r>
        <w:rPr>
          <w:rFonts w:ascii="Arial" w:hAnsi="Arial" w:cs="Arial"/>
          <w:bCs/>
          <w:color w:val="002060"/>
        </w:rPr>
        <w:t xml:space="preserve"> del 10/10/2025</w:t>
      </w:r>
      <w:r w:rsidRPr="000A05C2">
        <w:rPr>
          <w:rFonts w:ascii="Arial" w:hAnsi="Arial" w:cs="Arial"/>
          <w:bCs/>
          <w:color w:val="002060"/>
        </w:rPr>
        <w:t xml:space="preserve"> assume i provvedimenti</w:t>
      </w:r>
      <w:r>
        <w:rPr>
          <w:rFonts w:ascii="Arial" w:hAnsi="Arial" w:cs="Arial"/>
          <w:bCs/>
          <w:color w:val="002060"/>
        </w:rPr>
        <w:t xml:space="preserve"> di cui al relativo paragrafo del presente Comunicato Ufficiale.</w:t>
      </w:r>
    </w:p>
    <w:p w14:paraId="5C934F93" w14:textId="77777777" w:rsidR="000A05C2" w:rsidRDefault="000A05C2" w:rsidP="00F770E5">
      <w:pPr>
        <w:pStyle w:val="Nessunaspaziatura"/>
        <w:jc w:val="both"/>
        <w:rPr>
          <w:rFonts w:ascii="Arial" w:hAnsi="Arial" w:cs="Arial"/>
          <w:bCs/>
          <w:color w:val="002060"/>
        </w:rPr>
      </w:pPr>
    </w:p>
    <w:p w14:paraId="1A118CCE" w14:textId="5AF85E5E" w:rsidR="000A05C2" w:rsidRPr="000A05C2" w:rsidRDefault="000A05C2" w:rsidP="000A05C2">
      <w:pPr>
        <w:pStyle w:val="Nessunaspaziatura"/>
        <w:jc w:val="both"/>
        <w:rPr>
          <w:rFonts w:ascii="Arial" w:hAnsi="Arial" w:cs="Arial"/>
          <w:b/>
          <w:color w:val="002060"/>
          <w:sz w:val="28"/>
          <w:szCs w:val="28"/>
        </w:rPr>
      </w:pPr>
      <w:r w:rsidRPr="000A05C2">
        <w:rPr>
          <w:rFonts w:ascii="Arial" w:hAnsi="Arial" w:cs="Arial"/>
          <w:b/>
          <w:color w:val="002060"/>
          <w:sz w:val="28"/>
          <w:szCs w:val="28"/>
        </w:rPr>
        <w:t>CAMPIONATO REGIONALE CALCIO A CINQUE SERIE C2</w:t>
      </w:r>
      <w:r>
        <w:rPr>
          <w:rFonts w:ascii="Arial" w:hAnsi="Arial" w:cs="Arial"/>
          <w:b/>
          <w:color w:val="002060"/>
          <w:sz w:val="28"/>
          <w:szCs w:val="28"/>
        </w:rPr>
        <w:t>, GIRONE “</w:t>
      </w:r>
      <w:r>
        <w:rPr>
          <w:rFonts w:ascii="Arial" w:hAnsi="Arial" w:cs="Arial"/>
          <w:b/>
          <w:color w:val="002060"/>
          <w:sz w:val="28"/>
          <w:szCs w:val="28"/>
        </w:rPr>
        <w:t>C</w:t>
      </w:r>
      <w:r>
        <w:rPr>
          <w:rFonts w:ascii="Arial" w:hAnsi="Arial" w:cs="Arial"/>
          <w:b/>
          <w:color w:val="002060"/>
          <w:sz w:val="28"/>
          <w:szCs w:val="28"/>
        </w:rPr>
        <w:t>”</w:t>
      </w:r>
    </w:p>
    <w:p w14:paraId="2E538431" w14:textId="77777777" w:rsidR="000A05C2" w:rsidRDefault="000A05C2" w:rsidP="000A05C2">
      <w:pPr>
        <w:pStyle w:val="Nessunaspaziatura"/>
        <w:jc w:val="both"/>
        <w:rPr>
          <w:rFonts w:ascii="Arial" w:hAnsi="Arial" w:cs="Arial"/>
          <w:bCs/>
          <w:color w:val="002060"/>
        </w:rPr>
      </w:pPr>
    </w:p>
    <w:p w14:paraId="55031EF8" w14:textId="7B4983A3" w:rsidR="000A05C2" w:rsidRDefault="000A05C2" w:rsidP="000A05C2">
      <w:pPr>
        <w:pStyle w:val="Nessunaspaziatura"/>
        <w:jc w:val="both"/>
        <w:rPr>
          <w:rFonts w:ascii="Arial" w:hAnsi="Arial" w:cs="Arial"/>
          <w:bCs/>
          <w:color w:val="002060"/>
        </w:rPr>
      </w:pPr>
      <w:r w:rsidRPr="000A05C2">
        <w:rPr>
          <w:rFonts w:ascii="Arial" w:hAnsi="Arial" w:cs="Arial"/>
          <w:bCs/>
          <w:color w:val="002060"/>
        </w:rPr>
        <w:t>A seguito di supplemento pervenuto dall'arbitro in data odierna, ad integrazione di quanto pubblicato nel C</w:t>
      </w:r>
      <w:r>
        <w:rPr>
          <w:rFonts w:ascii="Arial" w:hAnsi="Arial" w:cs="Arial"/>
          <w:bCs/>
          <w:color w:val="002060"/>
        </w:rPr>
        <w:t>.</w:t>
      </w:r>
      <w:r w:rsidRPr="000A05C2">
        <w:rPr>
          <w:rFonts w:ascii="Arial" w:hAnsi="Arial" w:cs="Arial"/>
          <w:bCs/>
          <w:color w:val="002060"/>
        </w:rPr>
        <w:t>U</w:t>
      </w:r>
      <w:r>
        <w:rPr>
          <w:rFonts w:ascii="Arial" w:hAnsi="Arial" w:cs="Arial"/>
          <w:bCs/>
          <w:color w:val="002060"/>
        </w:rPr>
        <w:t>.</w:t>
      </w:r>
      <w:r w:rsidRPr="000A05C2">
        <w:rPr>
          <w:rFonts w:ascii="Arial" w:hAnsi="Arial" w:cs="Arial"/>
          <w:bCs/>
          <w:color w:val="002060"/>
        </w:rPr>
        <w:t xml:space="preserve"> n</w:t>
      </w:r>
      <w:r>
        <w:rPr>
          <w:rFonts w:ascii="Arial" w:hAnsi="Arial" w:cs="Arial"/>
          <w:bCs/>
          <w:color w:val="002060"/>
        </w:rPr>
        <w:t>°</w:t>
      </w:r>
      <w:r w:rsidRPr="000A05C2">
        <w:rPr>
          <w:rFonts w:ascii="Arial" w:hAnsi="Arial" w:cs="Arial"/>
          <w:bCs/>
          <w:color w:val="002060"/>
        </w:rPr>
        <w:t xml:space="preserve"> 32 </w:t>
      </w:r>
      <w:r>
        <w:rPr>
          <w:rFonts w:ascii="Arial" w:hAnsi="Arial" w:cs="Arial"/>
          <w:bCs/>
          <w:color w:val="002060"/>
        </w:rPr>
        <w:t>Calcio a Cinque</w:t>
      </w:r>
      <w:r w:rsidRPr="000A05C2">
        <w:rPr>
          <w:rFonts w:ascii="Arial" w:hAnsi="Arial" w:cs="Arial"/>
          <w:bCs/>
          <w:color w:val="002060"/>
        </w:rPr>
        <w:t xml:space="preserve"> del 15</w:t>
      </w:r>
      <w:r>
        <w:rPr>
          <w:rFonts w:ascii="Arial" w:hAnsi="Arial" w:cs="Arial"/>
          <w:bCs/>
          <w:color w:val="002060"/>
        </w:rPr>
        <w:t>/</w:t>
      </w:r>
      <w:r w:rsidRPr="000A05C2">
        <w:rPr>
          <w:rFonts w:ascii="Arial" w:hAnsi="Arial" w:cs="Arial"/>
          <w:bCs/>
          <w:color w:val="002060"/>
        </w:rPr>
        <w:t>10</w:t>
      </w:r>
      <w:r>
        <w:rPr>
          <w:rFonts w:ascii="Arial" w:hAnsi="Arial" w:cs="Arial"/>
          <w:bCs/>
          <w:color w:val="002060"/>
        </w:rPr>
        <w:t>/</w:t>
      </w:r>
      <w:r w:rsidRPr="000A05C2">
        <w:rPr>
          <w:rFonts w:ascii="Arial" w:hAnsi="Arial" w:cs="Arial"/>
          <w:bCs/>
          <w:color w:val="002060"/>
        </w:rPr>
        <w:t xml:space="preserve">2025, </w:t>
      </w:r>
      <w:r>
        <w:rPr>
          <w:rFonts w:ascii="Arial" w:hAnsi="Arial" w:cs="Arial"/>
          <w:bCs/>
          <w:color w:val="002060"/>
        </w:rPr>
        <w:t>il Giudice Sportivo Territoriale</w:t>
      </w:r>
      <w:r w:rsidRPr="000A05C2">
        <w:rPr>
          <w:rFonts w:ascii="Arial" w:hAnsi="Arial" w:cs="Arial"/>
          <w:bCs/>
          <w:color w:val="002060"/>
        </w:rPr>
        <w:t xml:space="preserve"> </w:t>
      </w:r>
      <w:r>
        <w:rPr>
          <w:rFonts w:ascii="Arial" w:hAnsi="Arial" w:cs="Arial"/>
          <w:bCs/>
          <w:color w:val="002060"/>
        </w:rPr>
        <w:t xml:space="preserve">relativamente alla gara </w:t>
      </w:r>
      <w:r w:rsidRPr="00EB6B79">
        <w:rPr>
          <w:rFonts w:ascii="Arial" w:hAnsi="Arial" w:cs="Arial"/>
          <w:b/>
          <w:color w:val="002060"/>
        </w:rPr>
        <w:t>PAGLIARE – CSI STELLA A.S.D.</w:t>
      </w:r>
      <w:r>
        <w:rPr>
          <w:rFonts w:ascii="Arial" w:hAnsi="Arial" w:cs="Arial"/>
          <w:bCs/>
          <w:color w:val="002060"/>
        </w:rPr>
        <w:t xml:space="preserve"> del 10/10/2025</w:t>
      </w:r>
      <w:r w:rsidRPr="000A05C2">
        <w:rPr>
          <w:rFonts w:ascii="Arial" w:hAnsi="Arial" w:cs="Arial"/>
          <w:bCs/>
          <w:color w:val="002060"/>
        </w:rPr>
        <w:t xml:space="preserve"> assume i provvedimenti</w:t>
      </w:r>
      <w:r>
        <w:rPr>
          <w:rFonts w:ascii="Arial" w:hAnsi="Arial" w:cs="Arial"/>
          <w:bCs/>
          <w:color w:val="002060"/>
        </w:rPr>
        <w:t xml:space="preserve"> di cui al relativo paragrafo</w:t>
      </w:r>
      <w:r>
        <w:rPr>
          <w:rFonts w:ascii="Arial" w:hAnsi="Arial" w:cs="Arial"/>
          <w:bCs/>
          <w:color w:val="002060"/>
        </w:rPr>
        <w:t xml:space="preserve"> del presente Comunicato Ufficiale</w:t>
      </w:r>
      <w:r>
        <w:rPr>
          <w:rFonts w:ascii="Arial" w:hAnsi="Arial" w:cs="Arial"/>
          <w:bCs/>
          <w:color w:val="002060"/>
        </w:rPr>
        <w:t>.</w:t>
      </w:r>
    </w:p>
    <w:p w14:paraId="3EE609C4" w14:textId="77777777" w:rsidR="000A05C2" w:rsidRDefault="000A05C2" w:rsidP="00F770E5">
      <w:pPr>
        <w:pStyle w:val="Nessunaspaziatura"/>
        <w:jc w:val="both"/>
        <w:rPr>
          <w:rFonts w:ascii="Arial" w:hAnsi="Arial" w:cs="Arial"/>
          <w:bCs/>
          <w:color w:val="002060"/>
        </w:rPr>
      </w:pPr>
    </w:p>
    <w:p w14:paraId="553BFA0F" w14:textId="77777777" w:rsidR="00EB6B79" w:rsidRPr="000A05C2" w:rsidRDefault="00EB6B79" w:rsidP="00F770E5">
      <w:pPr>
        <w:pStyle w:val="Nessunaspaziatura"/>
        <w:jc w:val="both"/>
        <w:rPr>
          <w:rFonts w:ascii="Arial" w:hAnsi="Arial" w:cs="Arial"/>
          <w:bCs/>
          <w:color w:val="002060"/>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lastRenderedPageBreak/>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1BC8069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93225">
        <w:rPr>
          <w:b/>
          <w:color w:val="002060"/>
          <w:u w:val="single"/>
        </w:rPr>
        <w:t>1</w:t>
      </w:r>
      <w:r w:rsidR="00E23B9D">
        <w:rPr>
          <w:b/>
          <w:color w:val="002060"/>
          <w:u w:val="single"/>
        </w:rPr>
        <w:t>6</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B13C3" w14:textId="77777777" w:rsidR="0094229B" w:rsidRDefault="0094229B">
      <w:r>
        <w:separator/>
      </w:r>
    </w:p>
  </w:endnote>
  <w:endnote w:type="continuationSeparator" w:id="0">
    <w:p w14:paraId="0EFCCDFD" w14:textId="77777777" w:rsidR="0094229B" w:rsidRDefault="00942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A74A90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24C10">
      <w:rPr>
        <w:rStyle w:val="Numeropagina"/>
        <w:rFonts w:ascii="Arial" w:hAnsi="Arial" w:cs="Arial"/>
        <w:color w:val="002060"/>
      </w:rPr>
      <w:t>3</w:t>
    </w:r>
    <w:r w:rsidR="00E23B9D">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2137C" w14:textId="77777777" w:rsidR="0094229B" w:rsidRDefault="0094229B">
      <w:r>
        <w:separator/>
      </w:r>
    </w:p>
  </w:footnote>
  <w:footnote w:type="continuationSeparator" w:id="0">
    <w:p w14:paraId="115A8260" w14:textId="77777777" w:rsidR="0094229B" w:rsidRDefault="00942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5C2"/>
    <w:rsid w:val="000A09C7"/>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657"/>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424"/>
    <w:rsid w:val="00210449"/>
    <w:rsid w:val="00210C5D"/>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A86"/>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C2E"/>
    <w:rsid w:val="003E3D69"/>
    <w:rsid w:val="003E4280"/>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1B"/>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C"/>
    <w:rsid w:val="00503E06"/>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074C"/>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972"/>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AAD"/>
    <w:rsid w:val="00EA6FCA"/>
    <w:rsid w:val="00EA7FA2"/>
    <w:rsid w:val="00EB0336"/>
    <w:rsid w:val="00EB08EE"/>
    <w:rsid w:val="00EB0E1C"/>
    <w:rsid w:val="00EB0EBF"/>
    <w:rsid w:val="00EB10A5"/>
    <w:rsid w:val="00EB2092"/>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6CC"/>
    <w:rsid w:val="00F33D01"/>
    <w:rsid w:val="00F33EAE"/>
    <w:rsid w:val="00F34183"/>
    <w:rsid w:val="00F3492A"/>
    <w:rsid w:val="00F34A80"/>
    <w:rsid w:val="00F34ABE"/>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49</TotalTime>
  <Pages>9</Pages>
  <Words>2922</Words>
  <Characters>16662</Characters>
  <Application>Microsoft Office Word</Application>
  <DocSecurity>0</DocSecurity>
  <Lines>138</Lines>
  <Paragraphs>39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19545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8</cp:revision>
  <cp:lastPrinted>2025-10-16T13:18:00Z</cp:lastPrinted>
  <dcterms:created xsi:type="dcterms:W3CDTF">2025-10-16T12:22:00Z</dcterms:created>
  <dcterms:modified xsi:type="dcterms:W3CDTF">2025-10-16T13:19:00Z</dcterms:modified>
</cp:coreProperties>
</file>