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7DD02BE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743B7">
              <w:rPr>
                <w:rFonts w:ascii="Arial" w:hAnsi="Arial" w:cs="Arial"/>
                <w:color w:val="002060"/>
                <w:sz w:val="40"/>
                <w:szCs w:val="40"/>
              </w:rPr>
              <w:t>3</w:t>
            </w:r>
            <w:r w:rsidR="00303F6E">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03F6E">
              <w:rPr>
                <w:rFonts w:ascii="Arial" w:hAnsi="Arial" w:cs="Arial"/>
                <w:color w:val="002060"/>
                <w:sz w:val="40"/>
                <w:szCs w:val="40"/>
              </w:rPr>
              <w:t>22</w:t>
            </w:r>
            <w:r w:rsidR="00580BE5">
              <w:rPr>
                <w:rFonts w:ascii="Arial" w:hAnsi="Arial" w:cs="Arial"/>
                <w:color w:val="002060"/>
                <w:sz w:val="40"/>
                <w:szCs w:val="40"/>
              </w:rPr>
              <w:t>/</w:t>
            </w:r>
            <w:r w:rsidR="001E2995">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CF34DA2"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7F3B27">
          <w:rPr>
            <w:noProof/>
            <w:webHidden/>
          </w:rPr>
          <w:t>1</w:t>
        </w:r>
        <w:r w:rsidR="00AC19D9" w:rsidRPr="00DE1EF7">
          <w:rPr>
            <w:noProof/>
            <w:webHidden/>
          </w:rPr>
          <w:fldChar w:fldCharType="end"/>
        </w:r>
      </w:hyperlink>
    </w:p>
    <w:p w14:paraId="112EDB38" w14:textId="7208751D"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7F3B27">
          <w:rPr>
            <w:noProof/>
            <w:webHidden/>
          </w:rPr>
          <w:t>1</w:t>
        </w:r>
        <w:r w:rsidRPr="00DE1EF7">
          <w:rPr>
            <w:noProof/>
            <w:webHidden/>
          </w:rPr>
          <w:fldChar w:fldCharType="end"/>
        </w:r>
      </w:hyperlink>
    </w:p>
    <w:p w14:paraId="4D9CAD43" w14:textId="1393EFF8"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7F3B27">
          <w:rPr>
            <w:noProof/>
            <w:webHidden/>
          </w:rPr>
          <w:t>1</w:t>
        </w:r>
        <w:r w:rsidRPr="00DE1EF7">
          <w:rPr>
            <w:noProof/>
            <w:webHidden/>
          </w:rPr>
          <w:fldChar w:fldCharType="end"/>
        </w:r>
      </w:hyperlink>
    </w:p>
    <w:p w14:paraId="0EAFCCD8" w14:textId="496E50CF"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7F3B27">
          <w:rPr>
            <w:noProof/>
            <w:webHidden/>
          </w:rPr>
          <w:t>2</w:t>
        </w:r>
        <w:r w:rsidRPr="00DE1EF7">
          <w:rPr>
            <w:noProof/>
            <w:webHidden/>
          </w:rPr>
          <w:fldChar w:fldCharType="end"/>
        </w:r>
      </w:hyperlink>
    </w:p>
    <w:p w14:paraId="0952245B" w14:textId="4407985A"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7F3B27">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908B4F0" w14:textId="77777777" w:rsidR="005E0D5C" w:rsidRDefault="005E0D5C" w:rsidP="00CE2EDF">
      <w:pPr>
        <w:tabs>
          <w:tab w:val="left" w:pos="3225"/>
        </w:tabs>
        <w:rPr>
          <w:rFonts w:ascii="Arial" w:hAnsi="Arial" w:cs="Arial"/>
          <w:color w:val="002060"/>
          <w:sz w:val="22"/>
          <w:szCs w:val="22"/>
        </w:rPr>
      </w:pPr>
    </w:p>
    <w:p w14:paraId="67CF47E6" w14:textId="77777777" w:rsidR="00345A66" w:rsidRPr="00345A66" w:rsidRDefault="00345A66" w:rsidP="00345A66">
      <w:pPr>
        <w:pStyle w:val="Nessunaspaziatura"/>
        <w:rPr>
          <w:rFonts w:ascii="Arial" w:hAnsi="Arial" w:cs="Arial"/>
          <w:b/>
          <w:i/>
          <w:color w:val="002060"/>
          <w:sz w:val="28"/>
          <w:szCs w:val="28"/>
        </w:rPr>
      </w:pPr>
      <w:r w:rsidRPr="00345A66">
        <w:rPr>
          <w:rFonts w:ascii="Arial" w:hAnsi="Arial" w:cs="Arial"/>
          <w:b/>
          <w:color w:val="002060"/>
          <w:sz w:val="28"/>
          <w:szCs w:val="28"/>
        </w:rPr>
        <w:t>CAMPAGNA KOMEN ITALIA “</w:t>
      </w:r>
      <w:r w:rsidRPr="00345A66">
        <w:rPr>
          <w:rFonts w:ascii="Arial" w:hAnsi="Arial" w:cs="Arial"/>
          <w:b/>
          <w:i/>
          <w:color w:val="002060"/>
          <w:sz w:val="28"/>
          <w:szCs w:val="28"/>
        </w:rPr>
        <w:t>OTTOBRE ROSA”</w:t>
      </w:r>
    </w:p>
    <w:p w14:paraId="16063BA4" w14:textId="77777777" w:rsidR="00345A66" w:rsidRPr="00345A66" w:rsidRDefault="00345A66" w:rsidP="00345A66">
      <w:pPr>
        <w:pStyle w:val="Nessunaspaziatura"/>
        <w:rPr>
          <w:rFonts w:ascii="Arial" w:hAnsi="Arial" w:cs="Arial"/>
          <w:color w:val="002060"/>
        </w:rPr>
      </w:pPr>
    </w:p>
    <w:p w14:paraId="082ACA70" w14:textId="77777777" w:rsidR="00345A66" w:rsidRPr="00345A66" w:rsidRDefault="00345A66" w:rsidP="00345A66">
      <w:pPr>
        <w:pStyle w:val="Nessunaspaziatura"/>
        <w:jc w:val="both"/>
        <w:rPr>
          <w:rFonts w:ascii="Arial" w:hAnsi="Arial" w:cs="Arial"/>
          <w:color w:val="002060"/>
        </w:rPr>
      </w:pPr>
      <w:r w:rsidRPr="00345A66">
        <w:rPr>
          <w:rFonts w:ascii="Arial" w:hAnsi="Arial" w:cs="Arial"/>
          <w:color w:val="002060"/>
        </w:rPr>
        <w:t>Si informa che la Lega Nazionale Dilettanti, attraverso il proprio Dipartimento di Responsabilità Sociale, ha aderito alla campagna di Komen Italia sulla prevenzione del tumore al seno.</w:t>
      </w:r>
    </w:p>
    <w:p w14:paraId="6CA4E594" w14:textId="77777777" w:rsidR="00345A66" w:rsidRPr="00345A66" w:rsidRDefault="00345A66" w:rsidP="00345A66">
      <w:pPr>
        <w:pStyle w:val="Nessunaspaziatura"/>
        <w:jc w:val="both"/>
        <w:rPr>
          <w:rFonts w:ascii="Arial" w:hAnsi="Arial" w:cs="Arial"/>
          <w:color w:val="002060"/>
        </w:rPr>
      </w:pPr>
      <w:r w:rsidRPr="00345A66">
        <w:rPr>
          <w:rFonts w:ascii="Arial" w:hAnsi="Arial" w:cs="Arial"/>
          <w:color w:val="002060"/>
        </w:rPr>
        <w:t>A tale riguardo si invitano le Società a svolgere idonea attività divulgativa e a voler trasmettere, con l’ausilio di uno speaker e/o di un impianto audio all’interno degli impianti sportivi – laddove possibile – i contenuti del seguente messaggio in occasione di tutte le gare in programma nelle giornate 24, 25 26 e 27 ottobre 2025:</w:t>
      </w:r>
    </w:p>
    <w:p w14:paraId="0D085621" w14:textId="77777777" w:rsidR="00345A66" w:rsidRPr="00345A66" w:rsidRDefault="00345A66" w:rsidP="00345A66">
      <w:pPr>
        <w:pStyle w:val="Nessunaspaziatura"/>
        <w:jc w:val="both"/>
        <w:rPr>
          <w:rFonts w:ascii="Arial" w:hAnsi="Arial" w:cs="Arial"/>
          <w:b/>
          <w:i/>
          <w:color w:val="002060"/>
          <w:sz w:val="24"/>
          <w:szCs w:val="24"/>
        </w:rPr>
      </w:pPr>
      <w:r w:rsidRPr="00345A66">
        <w:rPr>
          <w:rFonts w:ascii="Arial" w:hAnsi="Arial" w:cs="Arial"/>
          <w:b/>
          <w:i/>
          <w:color w:val="002060"/>
          <w:sz w:val="24"/>
          <w:szCs w:val="24"/>
        </w:rPr>
        <w:t>“Nel mese dedicato alla prevenzione del tumore al seno la Lega Nazionale Dilettanti sostiene Komen Italia.</w:t>
      </w:r>
    </w:p>
    <w:p w14:paraId="13DCF11B" w14:textId="77777777" w:rsidR="00345A66" w:rsidRPr="00345A66" w:rsidRDefault="00345A66" w:rsidP="00345A66">
      <w:pPr>
        <w:pStyle w:val="Nessunaspaziatura"/>
        <w:jc w:val="both"/>
        <w:rPr>
          <w:rFonts w:ascii="Arial" w:hAnsi="Arial" w:cs="Arial"/>
          <w:b/>
          <w:i/>
          <w:color w:val="002060"/>
          <w:sz w:val="24"/>
          <w:szCs w:val="24"/>
        </w:rPr>
      </w:pPr>
      <w:r w:rsidRPr="00345A66">
        <w:rPr>
          <w:rFonts w:ascii="Arial" w:hAnsi="Arial" w:cs="Arial"/>
          <w:b/>
          <w:i/>
          <w:color w:val="002060"/>
          <w:sz w:val="24"/>
          <w:szCs w:val="24"/>
        </w:rPr>
        <w:t>Insieme, su tutti i campi dei campionati dilettantistici, per ricordare che nel 90% dei casi una diagnosi precoce rende la malattia curabile, consentendo cure più efficaci e meno invasive.</w:t>
      </w:r>
    </w:p>
    <w:p w14:paraId="1E1A465E" w14:textId="77777777" w:rsidR="00345A66" w:rsidRPr="00345A66" w:rsidRDefault="00345A66" w:rsidP="00345A66">
      <w:pPr>
        <w:pStyle w:val="Nessunaspaziatura"/>
        <w:jc w:val="both"/>
        <w:rPr>
          <w:rFonts w:ascii="Arial" w:hAnsi="Arial" w:cs="Arial"/>
          <w:b/>
          <w:i/>
          <w:color w:val="002060"/>
          <w:sz w:val="24"/>
          <w:szCs w:val="24"/>
        </w:rPr>
      </w:pPr>
      <w:r w:rsidRPr="00345A66">
        <w:rPr>
          <w:rFonts w:ascii="Arial" w:hAnsi="Arial" w:cs="Arial"/>
          <w:b/>
          <w:i/>
          <w:color w:val="002060"/>
          <w:sz w:val="24"/>
          <w:szCs w:val="24"/>
        </w:rPr>
        <w:t>La prevenzione è la migliore difesa.”</w:t>
      </w:r>
    </w:p>
    <w:p w14:paraId="710A4868" w14:textId="77777777" w:rsidR="00345A66" w:rsidRPr="00345A66" w:rsidRDefault="00345A66" w:rsidP="00345A66">
      <w:pPr>
        <w:pStyle w:val="Nessunaspaziatura"/>
        <w:jc w:val="both"/>
        <w:rPr>
          <w:rFonts w:ascii="Arial" w:hAnsi="Arial" w:cs="Arial"/>
          <w:color w:val="002060"/>
        </w:rPr>
      </w:pPr>
    </w:p>
    <w:p w14:paraId="3288A9D4" w14:textId="77777777" w:rsidR="00345A66" w:rsidRPr="00345A66" w:rsidRDefault="00345A66" w:rsidP="00345A66">
      <w:pPr>
        <w:pStyle w:val="Nessunaspaziatura"/>
        <w:jc w:val="both"/>
        <w:rPr>
          <w:rFonts w:ascii="Arial" w:hAnsi="Arial" w:cs="Arial"/>
          <w:color w:val="002060"/>
        </w:rPr>
      </w:pPr>
    </w:p>
    <w:p w14:paraId="3FE80102" w14:textId="77777777" w:rsidR="00345A66" w:rsidRPr="00345A66" w:rsidRDefault="00345A66" w:rsidP="00345A66">
      <w:pPr>
        <w:pStyle w:val="LndNormale1"/>
        <w:rPr>
          <w:b/>
          <w:color w:val="002060"/>
          <w:sz w:val="28"/>
          <w:szCs w:val="28"/>
        </w:rPr>
      </w:pPr>
      <w:r w:rsidRPr="00345A66">
        <w:rPr>
          <w:b/>
          <w:color w:val="002060"/>
          <w:sz w:val="28"/>
          <w:szCs w:val="28"/>
        </w:rPr>
        <w:lastRenderedPageBreak/>
        <w:t>CIRCOLARE N. 19 DEL 20.10.2025</w:t>
      </w:r>
    </w:p>
    <w:p w14:paraId="062DFA0B" w14:textId="77777777" w:rsidR="00345A66" w:rsidRPr="00345A66" w:rsidRDefault="00345A66" w:rsidP="00345A66">
      <w:pPr>
        <w:pStyle w:val="LndNormale1"/>
        <w:rPr>
          <w:color w:val="002060"/>
        </w:rPr>
      </w:pPr>
    </w:p>
    <w:p w14:paraId="427B7F25" w14:textId="074F3EEF" w:rsidR="00345A66" w:rsidRPr="00345A66" w:rsidRDefault="00345A66" w:rsidP="00345A66">
      <w:pPr>
        <w:pStyle w:val="LndNormale1"/>
        <w:rPr>
          <w:color w:val="002060"/>
        </w:rPr>
      </w:pPr>
      <w:r w:rsidRPr="00345A66">
        <w:rPr>
          <w:color w:val="002060"/>
        </w:rPr>
        <w:t>Si pubblica, per opportuna conoscenza copa della Circolare n. 31-2025 elaborata dal Centro Studi Tributari della L.N.D., avente per oggetto:</w:t>
      </w:r>
    </w:p>
    <w:p w14:paraId="16C98AFB" w14:textId="77777777" w:rsidR="00345A66" w:rsidRPr="00345A66" w:rsidRDefault="00345A66" w:rsidP="00345A66">
      <w:pPr>
        <w:pStyle w:val="Nessunaspaziatura"/>
        <w:jc w:val="both"/>
        <w:rPr>
          <w:rFonts w:ascii="Arial" w:hAnsi="Arial" w:cs="Arial"/>
          <w:b/>
          <w:i/>
          <w:color w:val="002060"/>
        </w:rPr>
      </w:pPr>
      <w:r w:rsidRPr="00345A66">
        <w:rPr>
          <w:rFonts w:ascii="Arial" w:hAnsi="Arial" w:cs="Arial"/>
          <w:b/>
          <w:i/>
          <w:color w:val="002060"/>
        </w:rPr>
        <w:t xml:space="preserve">“Risposta n. 265/2025 dell’Agenzia delle Entrate ad un interpello ASD – Applicazione delle ritenute su premi corrisposti per risultati ottenuti nell’ambito di competizioni sportive – Art. 30, comma 2 del DPR 20 settembre 1973, n. 600” </w:t>
      </w:r>
    </w:p>
    <w:p w14:paraId="27725262" w14:textId="77777777" w:rsidR="00345A66" w:rsidRDefault="00345A66" w:rsidP="00CE2EDF">
      <w:pPr>
        <w:tabs>
          <w:tab w:val="left" w:pos="3225"/>
        </w:tabs>
        <w:rPr>
          <w:rFonts w:ascii="Arial" w:hAnsi="Arial" w:cs="Arial"/>
          <w:color w:val="002060"/>
          <w:sz w:val="22"/>
          <w:szCs w:val="22"/>
        </w:rPr>
      </w:pPr>
    </w:p>
    <w:p w14:paraId="6458BA0E" w14:textId="77777777" w:rsidR="00345A66" w:rsidRPr="005E0D5C" w:rsidRDefault="00345A66"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lastRenderedPageBreak/>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4E1932A6" w14:textId="77777777" w:rsidR="00CA68AE" w:rsidRPr="00BD7780" w:rsidRDefault="00CA68AE" w:rsidP="00CA68AE">
      <w:pPr>
        <w:rPr>
          <w:rFonts w:ascii="Arial" w:hAnsi="Arial" w:cs="Arial"/>
          <w:color w:val="002060"/>
          <w:sz w:val="22"/>
          <w:szCs w:val="22"/>
          <w:highlight w:val="yellow"/>
        </w:rPr>
      </w:pPr>
    </w:p>
    <w:p w14:paraId="37B8DB14" w14:textId="77777777" w:rsidR="00CA68AE" w:rsidRDefault="00CA68AE" w:rsidP="00CA68AE">
      <w:pPr>
        <w:rPr>
          <w:rFonts w:ascii="Arial" w:hAnsi="Arial" w:cs="Arial"/>
          <w:i/>
          <w:iCs/>
          <w:color w:val="002060"/>
          <w:sz w:val="22"/>
          <w:szCs w:val="22"/>
        </w:rPr>
      </w:pPr>
      <w:r w:rsidRPr="0062255F">
        <w:rPr>
          <w:rFonts w:ascii="Arial" w:hAnsi="Arial" w:cs="Arial"/>
          <w:i/>
          <w:iCs/>
          <w:color w:val="002060"/>
          <w:sz w:val="22"/>
          <w:szCs w:val="22"/>
        </w:rPr>
        <w:t xml:space="preserve">Per permettere alle Società di recepire al meglio l’utilizzo del nuovo portale, </w:t>
      </w:r>
      <w:r w:rsidRPr="0062255F">
        <w:rPr>
          <w:rFonts w:ascii="Arial" w:hAnsi="Arial" w:cs="Arial"/>
          <w:b/>
          <w:bCs/>
          <w:i/>
          <w:iCs/>
          <w:color w:val="002060"/>
          <w:sz w:val="22"/>
          <w:szCs w:val="22"/>
        </w:rPr>
        <w:t xml:space="preserve">fino al 28 ottobre 2025 è concesso trasmettere le richieste di variazione </w:t>
      </w:r>
      <w:r>
        <w:rPr>
          <w:rFonts w:ascii="Arial" w:hAnsi="Arial" w:cs="Arial"/>
          <w:b/>
          <w:bCs/>
          <w:i/>
          <w:iCs/>
          <w:color w:val="002060"/>
          <w:sz w:val="22"/>
          <w:szCs w:val="22"/>
        </w:rPr>
        <w:t xml:space="preserve">anche </w:t>
      </w:r>
      <w:r w:rsidRPr="0062255F">
        <w:rPr>
          <w:rFonts w:ascii="Arial" w:hAnsi="Arial" w:cs="Arial"/>
          <w:b/>
          <w:bCs/>
          <w:i/>
          <w:iCs/>
          <w:color w:val="002060"/>
          <w:sz w:val="22"/>
          <w:szCs w:val="22"/>
        </w:rPr>
        <w:t>tramite mail (</w:t>
      </w:r>
      <w:hyperlink r:id="rId10" w:history="1">
        <w:r w:rsidRPr="0062255F">
          <w:rPr>
            <w:rStyle w:val="Collegamentoipertestuale"/>
            <w:rFonts w:ascii="Arial" w:hAnsi="Arial" w:cs="Arial"/>
            <w:b/>
            <w:bCs/>
            <w:i/>
            <w:iCs/>
            <w:color w:val="002060"/>
            <w:sz w:val="22"/>
            <w:szCs w:val="22"/>
          </w:rPr>
          <w:t>c5marche@lnd.it</w:t>
        </w:r>
      </w:hyperlink>
      <w:r w:rsidRPr="0062255F">
        <w:rPr>
          <w:rFonts w:ascii="Arial" w:hAnsi="Arial" w:cs="Arial"/>
          <w:b/>
          <w:bCs/>
          <w:i/>
          <w:iCs/>
          <w:color w:val="002060"/>
          <w:sz w:val="22"/>
          <w:szCs w:val="22"/>
        </w:rPr>
        <w:t xml:space="preserve">) </w:t>
      </w:r>
      <w:r w:rsidRPr="0062255F">
        <w:rPr>
          <w:rFonts w:ascii="Arial" w:hAnsi="Arial" w:cs="Arial"/>
          <w:i/>
          <w:iCs/>
          <w:color w:val="002060"/>
          <w:sz w:val="22"/>
          <w:szCs w:val="22"/>
        </w:rPr>
        <w:t>con tutta la documentazione necessaria, compreso l’assenso della squadra ferma restando l’inderogabile scadenza delle ore 23:59 del martedì antecedente la gara o entro le 72 ore in caso di turno infrasettimanale.</w:t>
      </w:r>
    </w:p>
    <w:p w14:paraId="49B960C3" w14:textId="77777777" w:rsidR="00CA68AE" w:rsidRPr="0062255F" w:rsidRDefault="00CA68AE" w:rsidP="00CA68AE">
      <w:pPr>
        <w:rPr>
          <w:rFonts w:ascii="Arial" w:hAnsi="Arial" w:cs="Arial"/>
          <w:b/>
          <w:bCs/>
          <w:i/>
          <w:iCs/>
          <w:sz w:val="22"/>
          <w:szCs w:val="22"/>
        </w:rPr>
      </w:pPr>
      <w:r w:rsidRPr="0062255F">
        <w:rPr>
          <w:rFonts w:ascii="Arial" w:hAnsi="Arial" w:cs="Arial"/>
          <w:b/>
          <w:bCs/>
          <w:i/>
          <w:iCs/>
          <w:color w:val="002060"/>
          <w:sz w:val="22"/>
          <w:szCs w:val="22"/>
        </w:rPr>
        <w:t xml:space="preserve">Decorso tale termine, saranno accettate </w:t>
      </w:r>
      <w:r>
        <w:rPr>
          <w:rFonts w:ascii="Arial" w:hAnsi="Arial" w:cs="Arial"/>
          <w:b/>
          <w:bCs/>
          <w:i/>
          <w:iCs/>
          <w:color w:val="002060"/>
          <w:sz w:val="22"/>
          <w:szCs w:val="22"/>
        </w:rPr>
        <w:t xml:space="preserve">soltanto le </w:t>
      </w:r>
      <w:r w:rsidRPr="0062255F">
        <w:rPr>
          <w:rFonts w:ascii="Arial" w:hAnsi="Arial" w:cs="Arial"/>
          <w:b/>
          <w:bCs/>
          <w:i/>
          <w:iCs/>
          <w:color w:val="002060"/>
          <w:sz w:val="22"/>
          <w:szCs w:val="22"/>
        </w:rPr>
        <w:t xml:space="preserve">istanze di variazione trasmesse a mezzo </w:t>
      </w:r>
      <w:r>
        <w:rPr>
          <w:rFonts w:ascii="Arial" w:hAnsi="Arial" w:cs="Arial"/>
          <w:b/>
          <w:bCs/>
          <w:i/>
          <w:iCs/>
          <w:color w:val="002060"/>
          <w:sz w:val="22"/>
          <w:szCs w:val="22"/>
        </w:rPr>
        <w:t>Portale Servizi LND.</w:t>
      </w:r>
    </w:p>
    <w:p w14:paraId="2DE43DF4" w14:textId="77777777" w:rsidR="00422442" w:rsidRDefault="00422442" w:rsidP="00E15385">
      <w:pPr>
        <w:rPr>
          <w:rFonts w:ascii="Arial" w:hAnsi="Arial" w:cs="Arial"/>
          <w:color w:val="002060"/>
          <w:sz w:val="22"/>
          <w:szCs w:val="22"/>
        </w:rPr>
      </w:pPr>
    </w:p>
    <w:p w14:paraId="20CB9F54" w14:textId="36D39712" w:rsidR="009C0085" w:rsidRDefault="00900329" w:rsidP="00E15385">
      <w:pPr>
        <w:rPr>
          <w:rFonts w:ascii="Arial" w:hAnsi="Arial" w:cs="Arial"/>
          <w:color w:val="002060"/>
          <w:sz w:val="22"/>
          <w:szCs w:val="22"/>
        </w:rPr>
      </w:pPr>
      <w:r>
        <w:rPr>
          <w:rFonts w:ascii="Arial" w:hAnsi="Arial" w:cs="Arial"/>
          <w:color w:val="002060"/>
          <w:sz w:val="22"/>
          <w:szCs w:val="22"/>
        </w:rPr>
        <w:t xml:space="preserve">Si allega al presente C.U. la </w:t>
      </w:r>
      <w:r w:rsidRPr="00900329">
        <w:rPr>
          <w:rFonts w:ascii="Arial" w:hAnsi="Arial" w:cs="Arial"/>
          <w:b/>
          <w:bCs/>
          <w:color w:val="002060"/>
          <w:sz w:val="22"/>
          <w:szCs w:val="22"/>
        </w:rPr>
        <w:t>guida operativa</w:t>
      </w:r>
      <w:r>
        <w:rPr>
          <w:rFonts w:ascii="Arial" w:hAnsi="Arial" w:cs="Arial"/>
          <w:color w:val="002060"/>
          <w:sz w:val="22"/>
          <w:szCs w:val="22"/>
        </w:rPr>
        <w:t xml:space="preserve"> del Portale Servizi LND elaborata dai Sistemi Informativi della Lega Nazionale Dilettanti. </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lastRenderedPageBreak/>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1F2BCE" w:rsidRDefault="001F2BCE" w:rsidP="0022231A">
      <w:pPr>
        <w:pStyle w:val="LndNormale1"/>
        <w:rPr>
          <w:color w:val="002060"/>
        </w:rPr>
      </w:pPr>
    </w:p>
    <w:p w14:paraId="4FFA3AC2" w14:textId="77777777" w:rsidR="00CE2B79" w:rsidRPr="001F2BCE" w:rsidRDefault="00CE2B79"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D846726" w:rsidR="00CE2B79" w:rsidRDefault="00CE2B79" w:rsidP="00CE2B79">
      <w:pPr>
        <w:pStyle w:val="LndNormale1"/>
        <w:rPr>
          <w:color w:val="002060"/>
        </w:rPr>
      </w:pPr>
      <w:r w:rsidRPr="00A201D9">
        <w:rPr>
          <w:color w:val="002060"/>
        </w:rPr>
        <w:t>Si comunica altresì che a breve la presentazione della distinta di gara on-line estratta dall’area Società LND sarà obbligatoria.</w:t>
      </w:r>
    </w:p>
    <w:p w14:paraId="033D3D3A" w14:textId="77777777" w:rsidR="00CE2B79" w:rsidRDefault="00CE2B79" w:rsidP="0022231A">
      <w:pPr>
        <w:pStyle w:val="LndNormale1"/>
        <w:rPr>
          <w:color w:val="002060"/>
        </w:rPr>
      </w:pPr>
    </w:p>
    <w:p w14:paraId="7C6347BF" w14:textId="77777777" w:rsidR="000017AD" w:rsidRPr="000017AD" w:rsidRDefault="000017AD" w:rsidP="0022231A">
      <w:pPr>
        <w:pStyle w:val="LndNormale1"/>
        <w:rPr>
          <w:color w:val="002060"/>
        </w:rPr>
      </w:pPr>
    </w:p>
    <w:p w14:paraId="404AE116" w14:textId="77777777" w:rsidR="000017AD" w:rsidRPr="000017AD" w:rsidRDefault="000017AD" w:rsidP="000017AD">
      <w:pPr>
        <w:pStyle w:val="LndNormale1"/>
        <w:rPr>
          <w:b/>
          <w:color w:val="002060"/>
          <w:sz w:val="28"/>
          <w:szCs w:val="28"/>
        </w:rPr>
      </w:pPr>
      <w:r w:rsidRPr="000017AD">
        <w:rPr>
          <w:b/>
          <w:color w:val="002060"/>
          <w:sz w:val="28"/>
          <w:szCs w:val="28"/>
        </w:rPr>
        <w:t>SVINCOLI EX ART. 117 BIS NOIF</w:t>
      </w:r>
    </w:p>
    <w:p w14:paraId="13A9DA71" w14:textId="77777777" w:rsidR="000017AD" w:rsidRPr="000017AD" w:rsidRDefault="000017AD" w:rsidP="000017AD">
      <w:pPr>
        <w:pStyle w:val="LndNormale1"/>
        <w:rPr>
          <w:color w:val="002060"/>
        </w:rPr>
      </w:pPr>
    </w:p>
    <w:p w14:paraId="762DE588" w14:textId="77777777" w:rsidR="000017AD" w:rsidRPr="000017AD" w:rsidRDefault="000017AD" w:rsidP="000017AD">
      <w:pPr>
        <w:pStyle w:val="LndNormale1"/>
        <w:rPr>
          <w:b/>
          <w:color w:val="002060"/>
        </w:rPr>
      </w:pPr>
      <w:r w:rsidRPr="000017A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0017AD">
        <w:rPr>
          <w:b/>
          <w:color w:val="002060"/>
        </w:rPr>
        <w:t>17.10.2025:</w:t>
      </w:r>
    </w:p>
    <w:tbl>
      <w:tblPr>
        <w:tblW w:w="0" w:type="auto"/>
        <w:tblLook w:val="04A0" w:firstRow="1" w:lastRow="0" w:firstColumn="1" w:lastColumn="0" w:noHBand="0" w:noVBand="1"/>
      </w:tblPr>
      <w:tblGrid>
        <w:gridCol w:w="1265"/>
        <w:gridCol w:w="2756"/>
        <w:gridCol w:w="1273"/>
        <w:gridCol w:w="1182"/>
        <w:gridCol w:w="3436"/>
      </w:tblGrid>
      <w:tr w:rsidR="000017AD" w:rsidRPr="000017AD" w14:paraId="1B24B3DD" w14:textId="77777777" w:rsidTr="00C06D69">
        <w:tc>
          <w:tcPr>
            <w:tcW w:w="1265" w:type="dxa"/>
            <w:tcBorders>
              <w:top w:val="single" w:sz="4" w:space="0" w:color="auto"/>
              <w:left w:val="single" w:sz="4" w:space="0" w:color="auto"/>
              <w:bottom w:val="single" w:sz="4" w:space="0" w:color="auto"/>
              <w:right w:val="single" w:sz="4" w:space="0" w:color="auto"/>
            </w:tcBorders>
            <w:hideMark/>
          </w:tcPr>
          <w:p w14:paraId="59CB935B" w14:textId="77777777" w:rsidR="000017AD" w:rsidRPr="000017AD" w:rsidRDefault="000017AD" w:rsidP="00C06D69">
            <w:pPr>
              <w:pStyle w:val="LndNormale1"/>
              <w:jc w:val="center"/>
              <w:rPr>
                <w:color w:val="002060"/>
              </w:rPr>
            </w:pPr>
            <w:r w:rsidRPr="000017AD">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71E0FB1F" w14:textId="77777777" w:rsidR="000017AD" w:rsidRPr="000017AD" w:rsidRDefault="000017AD" w:rsidP="00C06D69">
            <w:pPr>
              <w:pStyle w:val="LndNormale1"/>
              <w:jc w:val="center"/>
              <w:rPr>
                <w:color w:val="002060"/>
              </w:rPr>
            </w:pPr>
            <w:r w:rsidRPr="000017AD">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F0ED822" w14:textId="77777777" w:rsidR="000017AD" w:rsidRPr="000017AD" w:rsidRDefault="000017AD" w:rsidP="00C06D69">
            <w:pPr>
              <w:pStyle w:val="LndNormale1"/>
              <w:jc w:val="center"/>
              <w:rPr>
                <w:color w:val="002060"/>
              </w:rPr>
            </w:pPr>
            <w:r w:rsidRPr="000017AD">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7868490" w14:textId="77777777" w:rsidR="000017AD" w:rsidRPr="000017AD" w:rsidRDefault="000017AD" w:rsidP="00C06D69">
            <w:pPr>
              <w:pStyle w:val="LndNormale1"/>
              <w:jc w:val="center"/>
              <w:rPr>
                <w:color w:val="002060"/>
              </w:rPr>
            </w:pPr>
            <w:r w:rsidRPr="000017A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E987DF3" w14:textId="77777777" w:rsidR="000017AD" w:rsidRPr="000017AD" w:rsidRDefault="000017AD" w:rsidP="00C06D69">
            <w:pPr>
              <w:pStyle w:val="LndNormale1"/>
              <w:jc w:val="center"/>
              <w:rPr>
                <w:color w:val="002060"/>
              </w:rPr>
            </w:pPr>
            <w:r w:rsidRPr="000017AD">
              <w:rPr>
                <w:color w:val="002060"/>
              </w:rPr>
              <w:t>Società</w:t>
            </w:r>
          </w:p>
        </w:tc>
      </w:tr>
      <w:tr w:rsidR="000017AD" w:rsidRPr="000017AD" w14:paraId="3CF1DE14" w14:textId="77777777" w:rsidTr="00C06D69">
        <w:tc>
          <w:tcPr>
            <w:tcW w:w="1265" w:type="dxa"/>
            <w:tcBorders>
              <w:top w:val="single" w:sz="4" w:space="0" w:color="auto"/>
              <w:left w:val="single" w:sz="4" w:space="0" w:color="auto"/>
              <w:bottom w:val="single" w:sz="4" w:space="0" w:color="auto"/>
              <w:right w:val="single" w:sz="4" w:space="0" w:color="auto"/>
            </w:tcBorders>
          </w:tcPr>
          <w:p w14:paraId="6A14DDEE" w14:textId="77777777" w:rsidR="000017AD" w:rsidRPr="000017AD" w:rsidRDefault="000017AD" w:rsidP="00C06D69">
            <w:pPr>
              <w:pStyle w:val="LndNormale1"/>
              <w:rPr>
                <w:color w:val="002060"/>
                <w:sz w:val="20"/>
              </w:rPr>
            </w:pPr>
            <w:r w:rsidRPr="000017AD">
              <w:rPr>
                <w:color w:val="002060"/>
                <w:sz w:val="20"/>
              </w:rPr>
              <w:t>3953989</w:t>
            </w:r>
          </w:p>
        </w:tc>
        <w:tc>
          <w:tcPr>
            <w:tcW w:w="2756" w:type="dxa"/>
            <w:tcBorders>
              <w:top w:val="single" w:sz="4" w:space="0" w:color="auto"/>
              <w:left w:val="single" w:sz="4" w:space="0" w:color="auto"/>
              <w:bottom w:val="single" w:sz="4" w:space="0" w:color="auto"/>
              <w:right w:val="single" w:sz="4" w:space="0" w:color="auto"/>
            </w:tcBorders>
          </w:tcPr>
          <w:p w14:paraId="3D92D997" w14:textId="77777777" w:rsidR="000017AD" w:rsidRPr="000017AD" w:rsidRDefault="000017AD" w:rsidP="00C06D69">
            <w:pPr>
              <w:pStyle w:val="LndNormale1"/>
              <w:rPr>
                <w:color w:val="002060"/>
                <w:sz w:val="20"/>
              </w:rPr>
            </w:pPr>
            <w:r w:rsidRPr="000017AD">
              <w:rPr>
                <w:color w:val="002060"/>
                <w:sz w:val="20"/>
              </w:rPr>
              <w:t>COLONNELLI GIANLUCA</w:t>
            </w:r>
          </w:p>
        </w:tc>
        <w:tc>
          <w:tcPr>
            <w:tcW w:w="1273" w:type="dxa"/>
            <w:tcBorders>
              <w:top w:val="single" w:sz="4" w:space="0" w:color="auto"/>
              <w:left w:val="single" w:sz="4" w:space="0" w:color="auto"/>
              <w:bottom w:val="single" w:sz="4" w:space="0" w:color="auto"/>
              <w:right w:val="single" w:sz="4" w:space="0" w:color="auto"/>
            </w:tcBorders>
          </w:tcPr>
          <w:p w14:paraId="45B23F6F" w14:textId="77777777" w:rsidR="000017AD" w:rsidRPr="000017AD" w:rsidRDefault="000017AD" w:rsidP="00C06D69">
            <w:pPr>
              <w:pStyle w:val="LndNormale1"/>
              <w:rPr>
                <w:color w:val="002060"/>
                <w:sz w:val="20"/>
              </w:rPr>
            </w:pPr>
            <w:r w:rsidRPr="000017AD">
              <w:rPr>
                <w:color w:val="002060"/>
                <w:sz w:val="20"/>
              </w:rPr>
              <w:t>02.10.1990</w:t>
            </w:r>
          </w:p>
        </w:tc>
        <w:tc>
          <w:tcPr>
            <w:tcW w:w="1182" w:type="dxa"/>
            <w:tcBorders>
              <w:top w:val="single" w:sz="4" w:space="0" w:color="auto"/>
              <w:left w:val="single" w:sz="4" w:space="0" w:color="auto"/>
              <w:bottom w:val="single" w:sz="4" w:space="0" w:color="auto"/>
              <w:right w:val="single" w:sz="4" w:space="0" w:color="auto"/>
            </w:tcBorders>
          </w:tcPr>
          <w:p w14:paraId="62386D66" w14:textId="77777777" w:rsidR="000017AD" w:rsidRPr="000017AD" w:rsidRDefault="000017AD" w:rsidP="00C06D69">
            <w:pPr>
              <w:pStyle w:val="LndNormale1"/>
              <w:rPr>
                <w:color w:val="002060"/>
                <w:sz w:val="20"/>
              </w:rPr>
            </w:pPr>
            <w:r w:rsidRPr="000017AD">
              <w:rPr>
                <w:color w:val="002060"/>
                <w:sz w:val="20"/>
              </w:rPr>
              <w:t>700210</w:t>
            </w:r>
          </w:p>
        </w:tc>
        <w:tc>
          <w:tcPr>
            <w:tcW w:w="3436" w:type="dxa"/>
            <w:tcBorders>
              <w:top w:val="single" w:sz="4" w:space="0" w:color="auto"/>
              <w:left w:val="single" w:sz="4" w:space="0" w:color="auto"/>
              <w:bottom w:val="single" w:sz="4" w:space="0" w:color="auto"/>
              <w:right w:val="single" w:sz="4" w:space="0" w:color="auto"/>
            </w:tcBorders>
          </w:tcPr>
          <w:p w14:paraId="29C9C75C" w14:textId="77777777" w:rsidR="000017AD" w:rsidRPr="000017AD" w:rsidRDefault="000017AD" w:rsidP="00C06D69">
            <w:pPr>
              <w:pStyle w:val="LndNormale1"/>
              <w:rPr>
                <w:color w:val="002060"/>
                <w:sz w:val="20"/>
              </w:rPr>
            </w:pPr>
            <w:r w:rsidRPr="000017AD">
              <w:rPr>
                <w:color w:val="002060"/>
                <w:sz w:val="20"/>
              </w:rPr>
              <w:t>POL. RIPE SAN GINESIO A.S.D.</w:t>
            </w:r>
          </w:p>
        </w:tc>
      </w:tr>
      <w:tr w:rsidR="000017AD" w:rsidRPr="000017AD" w14:paraId="04569B6E" w14:textId="77777777" w:rsidTr="00C06D69">
        <w:tc>
          <w:tcPr>
            <w:tcW w:w="1265" w:type="dxa"/>
            <w:tcBorders>
              <w:top w:val="single" w:sz="4" w:space="0" w:color="auto"/>
              <w:left w:val="single" w:sz="4" w:space="0" w:color="auto"/>
              <w:bottom w:val="single" w:sz="4" w:space="0" w:color="auto"/>
              <w:right w:val="single" w:sz="4" w:space="0" w:color="auto"/>
            </w:tcBorders>
          </w:tcPr>
          <w:p w14:paraId="25E16DF3" w14:textId="77777777" w:rsidR="000017AD" w:rsidRPr="000017AD" w:rsidRDefault="000017AD" w:rsidP="00C06D69">
            <w:pPr>
              <w:pStyle w:val="LndNormale1"/>
              <w:rPr>
                <w:color w:val="002060"/>
                <w:sz w:val="20"/>
              </w:rPr>
            </w:pPr>
            <w:r w:rsidRPr="000017AD">
              <w:rPr>
                <w:color w:val="002060"/>
                <w:sz w:val="20"/>
              </w:rPr>
              <w:t>3483512</w:t>
            </w:r>
          </w:p>
        </w:tc>
        <w:tc>
          <w:tcPr>
            <w:tcW w:w="2756" w:type="dxa"/>
            <w:tcBorders>
              <w:top w:val="single" w:sz="4" w:space="0" w:color="auto"/>
              <w:left w:val="single" w:sz="4" w:space="0" w:color="auto"/>
              <w:bottom w:val="single" w:sz="4" w:space="0" w:color="auto"/>
              <w:right w:val="single" w:sz="4" w:space="0" w:color="auto"/>
            </w:tcBorders>
          </w:tcPr>
          <w:p w14:paraId="5443BE18" w14:textId="77777777" w:rsidR="000017AD" w:rsidRPr="000017AD" w:rsidRDefault="000017AD" w:rsidP="00C06D69">
            <w:pPr>
              <w:pStyle w:val="LndNormale1"/>
              <w:rPr>
                <w:color w:val="002060"/>
                <w:sz w:val="20"/>
              </w:rPr>
            </w:pPr>
            <w:r w:rsidRPr="000017AD">
              <w:rPr>
                <w:color w:val="002060"/>
                <w:sz w:val="20"/>
              </w:rPr>
              <w:t>SARGONI ALEX</w:t>
            </w:r>
          </w:p>
        </w:tc>
        <w:tc>
          <w:tcPr>
            <w:tcW w:w="1273" w:type="dxa"/>
            <w:tcBorders>
              <w:top w:val="single" w:sz="4" w:space="0" w:color="auto"/>
              <w:left w:val="single" w:sz="4" w:space="0" w:color="auto"/>
              <w:bottom w:val="single" w:sz="4" w:space="0" w:color="auto"/>
              <w:right w:val="single" w:sz="4" w:space="0" w:color="auto"/>
            </w:tcBorders>
          </w:tcPr>
          <w:p w14:paraId="45E08F1C" w14:textId="77777777" w:rsidR="000017AD" w:rsidRPr="000017AD" w:rsidRDefault="000017AD" w:rsidP="00C06D69">
            <w:pPr>
              <w:pStyle w:val="LndNormale1"/>
              <w:rPr>
                <w:color w:val="002060"/>
                <w:sz w:val="20"/>
              </w:rPr>
            </w:pPr>
            <w:r w:rsidRPr="000017AD">
              <w:rPr>
                <w:color w:val="002060"/>
                <w:sz w:val="20"/>
              </w:rPr>
              <w:t>29.05.1984</w:t>
            </w:r>
          </w:p>
        </w:tc>
        <w:tc>
          <w:tcPr>
            <w:tcW w:w="1182" w:type="dxa"/>
            <w:tcBorders>
              <w:top w:val="single" w:sz="4" w:space="0" w:color="auto"/>
              <w:left w:val="single" w:sz="4" w:space="0" w:color="auto"/>
              <w:bottom w:val="single" w:sz="4" w:space="0" w:color="auto"/>
              <w:right w:val="single" w:sz="4" w:space="0" w:color="auto"/>
            </w:tcBorders>
          </w:tcPr>
          <w:p w14:paraId="52DF10B1" w14:textId="77777777" w:rsidR="000017AD" w:rsidRPr="000017AD" w:rsidRDefault="000017AD" w:rsidP="00C06D69">
            <w:pPr>
              <w:pStyle w:val="LndNormale1"/>
              <w:rPr>
                <w:color w:val="002060"/>
                <w:sz w:val="20"/>
              </w:rPr>
            </w:pPr>
            <w:r w:rsidRPr="000017AD">
              <w:rPr>
                <w:color w:val="002060"/>
                <w:sz w:val="20"/>
              </w:rPr>
              <w:t>914493</w:t>
            </w:r>
          </w:p>
        </w:tc>
        <w:tc>
          <w:tcPr>
            <w:tcW w:w="3436" w:type="dxa"/>
            <w:tcBorders>
              <w:top w:val="single" w:sz="4" w:space="0" w:color="auto"/>
              <w:left w:val="single" w:sz="4" w:space="0" w:color="auto"/>
              <w:bottom w:val="single" w:sz="4" w:space="0" w:color="auto"/>
              <w:right w:val="single" w:sz="4" w:space="0" w:color="auto"/>
            </w:tcBorders>
          </w:tcPr>
          <w:p w14:paraId="5290493D" w14:textId="77777777" w:rsidR="000017AD" w:rsidRPr="000017AD" w:rsidRDefault="000017AD" w:rsidP="00C06D69">
            <w:pPr>
              <w:pStyle w:val="LndNormale1"/>
              <w:rPr>
                <w:color w:val="002060"/>
                <w:sz w:val="20"/>
              </w:rPr>
            </w:pPr>
            <w:r w:rsidRPr="000017AD">
              <w:rPr>
                <w:color w:val="002060"/>
                <w:sz w:val="20"/>
              </w:rPr>
              <w:t>U.S. PALOMBESE</w:t>
            </w:r>
          </w:p>
        </w:tc>
      </w:tr>
    </w:tbl>
    <w:p w14:paraId="09957E84" w14:textId="77777777" w:rsidR="000017AD" w:rsidRPr="000017AD" w:rsidRDefault="000017AD" w:rsidP="000017AD">
      <w:pPr>
        <w:pStyle w:val="LndNormale1"/>
        <w:rPr>
          <w:color w:val="002060"/>
        </w:rPr>
      </w:pPr>
    </w:p>
    <w:p w14:paraId="4723403B" w14:textId="77777777" w:rsidR="000017AD" w:rsidRPr="000017AD" w:rsidRDefault="000017AD" w:rsidP="000017AD">
      <w:pPr>
        <w:pStyle w:val="LndNormale1"/>
        <w:rPr>
          <w:b/>
          <w:color w:val="002060"/>
        </w:rPr>
      </w:pPr>
      <w:r w:rsidRPr="000017A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0017AD">
        <w:rPr>
          <w:b/>
          <w:color w:val="002060"/>
        </w:rPr>
        <w:t>20.10.2025:</w:t>
      </w:r>
    </w:p>
    <w:tbl>
      <w:tblPr>
        <w:tblW w:w="0" w:type="auto"/>
        <w:tblLook w:val="04A0" w:firstRow="1" w:lastRow="0" w:firstColumn="1" w:lastColumn="0" w:noHBand="0" w:noVBand="1"/>
      </w:tblPr>
      <w:tblGrid>
        <w:gridCol w:w="1265"/>
        <w:gridCol w:w="2756"/>
        <w:gridCol w:w="1273"/>
        <w:gridCol w:w="1182"/>
        <w:gridCol w:w="3436"/>
      </w:tblGrid>
      <w:tr w:rsidR="000017AD" w:rsidRPr="000017AD" w14:paraId="3847C984" w14:textId="77777777" w:rsidTr="00C06D69">
        <w:tc>
          <w:tcPr>
            <w:tcW w:w="1265" w:type="dxa"/>
            <w:tcBorders>
              <w:top w:val="single" w:sz="4" w:space="0" w:color="auto"/>
              <w:left w:val="single" w:sz="4" w:space="0" w:color="auto"/>
              <w:bottom w:val="single" w:sz="4" w:space="0" w:color="auto"/>
              <w:right w:val="single" w:sz="4" w:space="0" w:color="auto"/>
            </w:tcBorders>
            <w:hideMark/>
          </w:tcPr>
          <w:p w14:paraId="2E63ECB4" w14:textId="77777777" w:rsidR="000017AD" w:rsidRPr="000017AD" w:rsidRDefault="000017AD" w:rsidP="00C06D69">
            <w:pPr>
              <w:pStyle w:val="LndNormale1"/>
              <w:jc w:val="center"/>
              <w:rPr>
                <w:color w:val="002060"/>
              </w:rPr>
            </w:pPr>
            <w:r w:rsidRPr="000017AD">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4A7C83FD" w14:textId="77777777" w:rsidR="000017AD" w:rsidRPr="000017AD" w:rsidRDefault="000017AD" w:rsidP="00C06D69">
            <w:pPr>
              <w:pStyle w:val="LndNormale1"/>
              <w:jc w:val="center"/>
              <w:rPr>
                <w:color w:val="002060"/>
              </w:rPr>
            </w:pPr>
            <w:r w:rsidRPr="000017AD">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5E06F82" w14:textId="77777777" w:rsidR="000017AD" w:rsidRPr="000017AD" w:rsidRDefault="000017AD" w:rsidP="00C06D69">
            <w:pPr>
              <w:pStyle w:val="LndNormale1"/>
              <w:jc w:val="center"/>
              <w:rPr>
                <w:color w:val="002060"/>
              </w:rPr>
            </w:pPr>
            <w:r w:rsidRPr="000017AD">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E22859A" w14:textId="77777777" w:rsidR="000017AD" w:rsidRPr="000017AD" w:rsidRDefault="000017AD" w:rsidP="00C06D69">
            <w:pPr>
              <w:pStyle w:val="LndNormale1"/>
              <w:jc w:val="center"/>
              <w:rPr>
                <w:color w:val="002060"/>
              </w:rPr>
            </w:pPr>
            <w:r w:rsidRPr="000017A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D6C2156" w14:textId="77777777" w:rsidR="000017AD" w:rsidRPr="000017AD" w:rsidRDefault="000017AD" w:rsidP="00C06D69">
            <w:pPr>
              <w:pStyle w:val="LndNormale1"/>
              <w:jc w:val="center"/>
              <w:rPr>
                <w:color w:val="002060"/>
              </w:rPr>
            </w:pPr>
            <w:r w:rsidRPr="000017AD">
              <w:rPr>
                <w:color w:val="002060"/>
              </w:rPr>
              <w:t>Società</w:t>
            </w:r>
          </w:p>
        </w:tc>
      </w:tr>
      <w:tr w:rsidR="000017AD" w:rsidRPr="000017AD" w14:paraId="1C4D90EA" w14:textId="77777777" w:rsidTr="00C06D69">
        <w:tc>
          <w:tcPr>
            <w:tcW w:w="1265" w:type="dxa"/>
            <w:tcBorders>
              <w:top w:val="single" w:sz="4" w:space="0" w:color="auto"/>
              <w:left w:val="single" w:sz="4" w:space="0" w:color="auto"/>
              <w:bottom w:val="single" w:sz="4" w:space="0" w:color="auto"/>
              <w:right w:val="single" w:sz="4" w:space="0" w:color="auto"/>
            </w:tcBorders>
          </w:tcPr>
          <w:p w14:paraId="350AAEBC" w14:textId="77777777" w:rsidR="000017AD" w:rsidRPr="000017AD" w:rsidRDefault="000017AD" w:rsidP="00C06D69">
            <w:pPr>
              <w:pStyle w:val="LndNormale1"/>
              <w:rPr>
                <w:color w:val="002060"/>
                <w:sz w:val="20"/>
              </w:rPr>
            </w:pPr>
            <w:r w:rsidRPr="000017AD">
              <w:rPr>
                <w:color w:val="002060"/>
                <w:sz w:val="20"/>
              </w:rPr>
              <w:t>5817228</w:t>
            </w:r>
          </w:p>
        </w:tc>
        <w:tc>
          <w:tcPr>
            <w:tcW w:w="2756" w:type="dxa"/>
            <w:tcBorders>
              <w:top w:val="single" w:sz="4" w:space="0" w:color="auto"/>
              <w:left w:val="single" w:sz="4" w:space="0" w:color="auto"/>
              <w:bottom w:val="single" w:sz="4" w:space="0" w:color="auto"/>
              <w:right w:val="single" w:sz="4" w:space="0" w:color="auto"/>
            </w:tcBorders>
          </w:tcPr>
          <w:p w14:paraId="75DE3DB5" w14:textId="77777777" w:rsidR="000017AD" w:rsidRPr="000017AD" w:rsidRDefault="000017AD" w:rsidP="00C06D69">
            <w:pPr>
              <w:pStyle w:val="LndNormale1"/>
              <w:rPr>
                <w:color w:val="002060"/>
                <w:sz w:val="20"/>
              </w:rPr>
            </w:pPr>
            <w:r w:rsidRPr="000017AD">
              <w:rPr>
                <w:color w:val="002060"/>
                <w:sz w:val="20"/>
              </w:rPr>
              <w:t>RUSSO SIMONE</w:t>
            </w:r>
          </w:p>
        </w:tc>
        <w:tc>
          <w:tcPr>
            <w:tcW w:w="1273" w:type="dxa"/>
            <w:tcBorders>
              <w:top w:val="single" w:sz="4" w:space="0" w:color="auto"/>
              <w:left w:val="single" w:sz="4" w:space="0" w:color="auto"/>
              <w:bottom w:val="single" w:sz="4" w:space="0" w:color="auto"/>
              <w:right w:val="single" w:sz="4" w:space="0" w:color="auto"/>
            </w:tcBorders>
          </w:tcPr>
          <w:p w14:paraId="69F239AB" w14:textId="77777777" w:rsidR="000017AD" w:rsidRPr="000017AD" w:rsidRDefault="000017AD" w:rsidP="00C06D69">
            <w:pPr>
              <w:pStyle w:val="LndNormale1"/>
              <w:rPr>
                <w:color w:val="002060"/>
                <w:sz w:val="20"/>
              </w:rPr>
            </w:pPr>
            <w:r w:rsidRPr="000017AD">
              <w:rPr>
                <w:color w:val="002060"/>
                <w:sz w:val="20"/>
              </w:rPr>
              <w:t>13.07.2001</w:t>
            </w:r>
          </w:p>
        </w:tc>
        <w:tc>
          <w:tcPr>
            <w:tcW w:w="1182" w:type="dxa"/>
            <w:tcBorders>
              <w:top w:val="single" w:sz="4" w:space="0" w:color="auto"/>
              <w:left w:val="single" w:sz="4" w:space="0" w:color="auto"/>
              <w:bottom w:val="single" w:sz="4" w:space="0" w:color="auto"/>
              <w:right w:val="single" w:sz="4" w:space="0" w:color="auto"/>
            </w:tcBorders>
          </w:tcPr>
          <w:p w14:paraId="0C9B4B23" w14:textId="77777777" w:rsidR="000017AD" w:rsidRPr="000017AD" w:rsidRDefault="000017AD" w:rsidP="00C06D69">
            <w:pPr>
              <w:pStyle w:val="LndNormale1"/>
              <w:rPr>
                <w:color w:val="002060"/>
                <w:sz w:val="20"/>
              </w:rPr>
            </w:pPr>
            <w:r w:rsidRPr="000017AD">
              <w:rPr>
                <w:color w:val="002060"/>
                <w:sz w:val="20"/>
              </w:rPr>
              <w:t>932898</w:t>
            </w:r>
          </w:p>
        </w:tc>
        <w:tc>
          <w:tcPr>
            <w:tcW w:w="3436" w:type="dxa"/>
            <w:tcBorders>
              <w:top w:val="single" w:sz="4" w:space="0" w:color="auto"/>
              <w:left w:val="single" w:sz="4" w:space="0" w:color="auto"/>
              <w:bottom w:val="single" w:sz="4" w:space="0" w:color="auto"/>
              <w:right w:val="single" w:sz="4" w:space="0" w:color="auto"/>
            </w:tcBorders>
          </w:tcPr>
          <w:p w14:paraId="3C9E346A" w14:textId="77777777" w:rsidR="000017AD" w:rsidRPr="000017AD" w:rsidRDefault="000017AD" w:rsidP="00C06D69">
            <w:pPr>
              <w:pStyle w:val="LndNormale1"/>
              <w:rPr>
                <w:color w:val="002060"/>
                <w:sz w:val="20"/>
              </w:rPr>
            </w:pPr>
            <w:r w:rsidRPr="000017AD">
              <w:rPr>
                <w:color w:val="002060"/>
                <w:sz w:val="20"/>
              </w:rPr>
              <w:t>A.S.D. K SPORT MONTECCHIO G</w:t>
            </w:r>
          </w:p>
        </w:tc>
      </w:tr>
    </w:tbl>
    <w:p w14:paraId="66BD22A5" w14:textId="77777777" w:rsidR="000017AD" w:rsidRPr="000017AD" w:rsidRDefault="000017AD" w:rsidP="000017AD">
      <w:pPr>
        <w:pStyle w:val="LndNormale1"/>
        <w:rPr>
          <w:color w:val="002060"/>
        </w:rPr>
      </w:pPr>
    </w:p>
    <w:p w14:paraId="00E6F248" w14:textId="77777777" w:rsidR="000017AD" w:rsidRPr="000017AD" w:rsidRDefault="000017AD" w:rsidP="000017AD">
      <w:pPr>
        <w:pStyle w:val="LndNormale1"/>
        <w:rPr>
          <w:b/>
          <w:color w:val="002060"/>
        </w:rPr>
      </w:pPr>
      <w:r w:rsidRPr="000017A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0017AD">
        <w:rPr>
          <w:b/>
          <w:color w:val="002060"/>
        </w:rPr>
        <w:t>21.10.2025:</w:t>
      </w:r>
    </w:p>
    <w:tbl>
      <w:tblPr>
        <w:tblW w:w="0" w:type="auto"/>
        <w:tblLook w:val="04A0" w:firstRow="1" w:lastRow="0" w:firstColumn="1" w:lastColumn="0" w:noHBand="0" w:noVBand="1"/>
      </w:tblPr>
      <w:tblGrid>
        <w:gridCol w:w="1263"/>
        <w:gridCol w:w="2701"/>
        <w:gridCol w:w="1324"/>
        <w:gridCol w:w="1220"/>
        <w:gridCol w:w="3404"/>
      </w:tblGrid>
      <w:tr w:rsidR="000017AD" w:rsidRPr="000017AD" w14:paraId="1DF3B912" w14:textId="77777777" w:rsidTr="000017AD">
        <w:tc>
          <w:tcPr>
            <w:tcW w:w="1263" w:type="dxa"/>
            <w:tcBorders>
              <w:top w:val="single" w:sz="4" w:space="0" w:color="auto"/>
              <w:left w:val="single" w:sz="4" w:space="0" w:color="auto"/>
              <w:bottom w:val="single" w:sz="4" w:space="0" w:color="auto"/>
              <w:right w:val="single" w:sz="4" w:space="0" w:color="auto"/>
            </w:tcBorders>
            <w:hideMark/>
          </w:tcPr>
          <w:p w14:paraId="36E95B92" w14:textId="77777777" w:rsidR="000017AD" w:rsidRPr="000017AD" w:rsidRDefault="000017AD" w:rsidP="00C06D69">
            <w:pPr>
              <w:pStyle w:val="LndNormale1"/>
              <w:jc w:val="center"/>
              <w:rPr>
                <w:color w:val="002060"/>
              </w:rPr>
            </w:pPr>
            <w:r w:rsidRPr="000017AD">
              <w:rPr>
                <w:color w:val="002060"/>
              </w:rPr>
              <w:t>Matr.calc.</w:t>
            </w:r>
          </w:p>
        </w:tc>
        <w:tc>
          <w:tcPr>
            <w:tcW w:w="2701" w:type="dxa"/>
            <w:tcBorders>
              <w:top w:val="single" w:sz="4" w:space="0" w:color="auto"/>
              <w:left w:val="single" w:sz="4" w:space="0" w:color="auto"/>
              <w:bottom w:val="single" w:sz="4" w:space="0" w:color="auto"/>
              <w:right w:val="single" w:sz="4" w:space="0" w:color="auto"/>
            </w:tcBorders>
            <w:hideMark/>
          </w:tcPr>
          <w:p w14:paraId="316AB859" w14:textId="77777777" w:rsidR="000017AD" w:rsidRPr="000017AD" w:rsidRDefault="000017AD" w:rsidP="00C06D69">
            <w:pPr>
              <w:pStyle w:val="LndNormale1"/>
              <w:jc w:val="center"/>
              <w:rPr>
                <w:color w:val="002060"/>
              </w:rPr>
            </w:pPr>
            <w:r w:rsidRPr="000017AD">
              <w:rPr>
                <w:color w:val="002060"/>
              </w:rPr>
              <w:t>Calciatore</w:t>
            </w:r>
          </w:p>
        </w:tc>
        <w:tc>
          <w:tcPr>
            <w:tcW w:w="1324" w:type="dxa"/>
            <w:tcBorders>
              <w:top w:val="single" w:sz="4" w:space="0" w:color="auto"/>
              <w:left w:val="single" w:sz="4" w:space="0" w:color="auto"/>
              <w:bottom w:val="single" w:sz="4" w:space="0" w:color="auto"/>
              <w:right w:val="single" w:sz="4" w:space="0" w:color="auto"/>
            </w:tcBorders>
            <w:hideMark/>
          </w:tcPr>
          <w:p w14:paraId="662EF822" w14:textId="77777777" w:rsidR="000017AD" w:rsidRPr="000017AD" w:rsidRDefault="000017AD" w:rsidP="00C06D69">
            <w:pPr>
              <w:pStyle w:val="LndNormale1"/>
              <w:jc w:val="center"/>
              <w:rPr>
                <w:color w:val="002060"/>
              </w:rPr>
            </w:pPr>
            <w:r w:rsidRPr="000017AD">
              <w:rPr>
                <w:color w:val="002060"/>
              </w:rPr>
              <w:t>Nascita</w:t>
            </w:r>
          </w:p>
        </w:tc>
        <w:tc>
          <w:tcPr>
            <w:tcW w:w="1220" w:type="dxa"/>
            <w:tcBorders>
              <w:top w:val="single" w:sz="4" w:space="0" w:color="auto"/>
              <w:left w:val="single" w:sz="4" w:space="0" w:color="auto"/>
              <w:bottom w:val="single" w:sz="4" w:space="0" w:color="auto"/>
              <w:right w:val="single" w:sz="4" w:space="0" w:color="auto"/>
            </w:tcBorders>
            <w:hideMark/>
          </w:tcPr>
          <w:p w14:paraId="32F22D55" w14:textId="77777777" w:rsidR="000017AD" w:rsidRPr="000017AD" w:rsidRDefault="000017AD" w:rsidP="00C06D69">
            <w:pPr>
              <w:pStyle w:val="LndNormale1"/>
              <w:jc w:val="center"/>
              <w:rPr>
                <w:color w:val="002060"/>
              </w:rPr>
            </w:pPr>
            <w:r w:rsidRPr="000017AD">
              <w:rPr>
                <w:color w:val="002060"/>
              </w:rPr>
              <w:t>Matr.soc.</w:t>
            </w:r>
          </w:p>
        </w:tc>
        <w:tc>
          <w:tcPr>
            <w:tcW w:w="3404" w:type="dxa"/>
            <w:tcBorders>
              <w:top w:val="single" w:sz="4" w:space="0" w:color="auto"/>
              <w:left w:val="single" w:sz="4" w:space="0" w:color="auto"/>
              <w:bottom w:val="single" w:sz="4" w:space="0" w:color="auto"/>
              <w:right w:val="single" w:sz="4" w:space="0" w:color="auto"/>
            </w:tcBorders>
            <w:hideMark/>
          </w:tcPr>
          <w:p w14:paraId="0FC1EED2" w14:textId="77777777" w:rsidR="000017AD" w:rsidRPr="000017AD" w:rsidRDefault="000017AD" w:rsidP="00C06D69">
            <w:pPr>
              <w:pStyle w:val="LndNormale1"/>
              <w:jc w:val="center"/>
              <w:rPr>
                <w:color w:val="002060"/>
              </w:rPr>
            </w:pPr>
            <w:r w:rsidRPr="000017AD">
              <w:rPr>
                <w:color w:val="002060"/>
              </w:rPr>
              <w:t>Società</w:t>
            </w:r>
          </w:p>
        </w:tc>
      </w:tr>
      <w:tr w:rsidR="000017AD" w:rsidRPr="000017AD" w14:paraId="4D16846C" w14:textId="77777777" w:rsidTr="000017AD">
        <w:tc>
          <w:tcPr>
            <w:tcW w:w="1263" w:type="dxa"/>
            <w:tcBorders>
              <w:top w:val="single" w:sz="4" w:space="0" w:color="auto"/>
              <w:left w:val="single" w:sz="4" w:space="0" w:color="auto"/>
              <w:bottom w:val="single" w:sz="4" w:space="0" w:color="auto"/>
              <w:right w:val="single" w:sz="4" w:space="0" w:color="auto"/>
            </w:tcBorders>
          </w:tcPr>
          <w:p w14:paraId="2A0FA5A8" w14:textId="77777777" w:rsidR="000017AD" w:rsidRPr="000017AD" w:rsidRDefault="000017AD" w:rsidP="00C06D69">
            <w:pPr>
              <w:pStyle w:val="LndNormale1"/>
              <w:rPr>
                <w:color w:val="002060"/>
                <w:sz w:val="20"/>
              </w:rPr>
            </w:pPr>
            <w:r w:rsidRPr="000017AD">
              <w:rPr>
                <w:color w:val="002060"/>
                <w:sz w:val="20"/>
              </w:rPr>
              <w:t>2039912</w:t>
            </w:r>
          </w:p>
        </w:tc>
        <w:tc>
          <w:tcPr>
            <w:tcW w:w="2701" w:type="dxa"/>
            <w:tcBorders>
              <w:top w:val="single" w:sz="4" w:space="0" w:color="auto"/>
              <w:left w:val="single" w:sz="4" w:space="0" w:color="auto"/>
              <w:bottom w:val="single" w:sz="4" w:space="0" w:color="auto"/>
              <w:right w:val="single" w:sz="4" w:space="0" w:color="auto"/>
            </w:tcBorders>
          </w:tcPr>
          <w:p w14:paraId="3552E7C3" w14:textId="77777777" w:rsidR="000017AD" w:rsidRPr="000017AD" w:rsidRDefault="000017AD" w:rsidP="00C06D69">
            <w:pPr>
              <w:pStyle w:val="LndNormale1"/>
              <w:rPr>
                <w:color w:val="002060"/>
                <w:sz w:val="19"/>
                <w:szCs w:val="19"/>
              </w:rPr>
            </w:pPr>
            <w:r w:rsidRPr="000017AD">
              <w:rPr>
                <w:color w:val="002060"/>
                <w:sz w:val="19"/>
                <w:szCs w:val="19"/>
              </w:rPr>
              <w:t>CAPRETTO MATTEO GIOV</w:t>
            </w:r>
          </w:p>
        </w:tc>
        <w:tc>
          <w:tcPr>
            <w:tcW w:w="1324" w:type="dxa"/>
            <w:tcBorders>
              <w:top w:val="single" w:sz="4" w:space="0" w:color="auto"/>
              <w:left w:val="single" w:sz="4" w:space="0" w:color="auto"/>
              <w:bottom w:val="single" w:sz="4" w:space="0" w:color="auto"/>
              <w:right w:val="single" w:sz="4" w:space="0" w:color="auto"/>
            </w:tcBorders>
          </w:tcPr>
          <w:p w14:paraId="4891F37D" w14:textId="77777777" w:rsidR="000017AD" w:rsidRPr="000017AD" w:rsidRDefault="000017AD" w:rsidP="00C06D69">
            <w:pPr>
              <w:pStyle w:val="LndNormale1"/>
              <w:rPr>
                <w:color w:val="002060"/>
                <w:sz w:val="20"/>
              </w:rPr>
            </w:pPr>
            <w:r w:rsidRPr="000017AD">
              <w:rPr>
                <w:color w:val="002060"/>
                <w:sz w:val="20"/>
              </w:rPr>
              <w:t>21.05.2006</w:t>
            </w:r>
          </w:p>
        </w:tc>
        <w:tc>
          <w:tcPr>
            <w:tcW w:w="1220" w:type="dxa"/>
            <w:tcBorders>
              <w:top w:val="single" w:sz="4" w:space="0" w:color="auto"/>
              <w:left w:val="single" w:sz="4" w:space="0" w:color="auto"/>
              <w:bottom w:val="single" w:sz="4" w:space="0" w:color="auto"/>
              <w:right w:val="single" w:sz="4" w:space="0" w:color="auto"/>
            </w:tcBorders>
          </w:tcPr>
          <w:p w14:paraId="2236DF79" w14:textId="77777777" w:rsidR="000017AD" w:rsidRPr="000017AD" w:rsidRDefault="000017AD" w:rsidP="00C06D69">
            <w:pPr>
              <w:pStyle w:val="LndNormale1"/>
              <w:rPr>
                <w:color w:val="002060"/>
                <w:sz w:val="20"/>
              </w:rPr>
            </w:pPr>
            <w:r w:rsidRPr="000017AD">
              <w:rPr>
                <w:color w:val="002060"/>
                <w:sz w:val="20"/>
              </w:rPr>
              <w:t>59058</w:t>
            </w:r>
          </w:p>
        </w:tc>
        <w:tc>
          <w:tcPr>
            <w:tcW w:w="3404" w:type="dxa"/>
            <w:tcBorders>
              <w:top w:val="single" w:sz="4" w:space="0" w:color="auto"/>
              <w:left w:val="single" w:sz="4" w:space="0" w:color="auto"/>
              <w:bottom w:val="single" w:sz="4" w:space="0" w:color="auto"/>
              <w:right w:val="single" w:sz="4" w:space="0" w:color="auto"/>
            </w:tcBorders>
          </w:tcPr>
          <w:p w14:paraId="2E27EF5D" w14:textId="77777777" w:rsidR="000017AD" w:rsidRPr="000017AD" w:rsidRDefault="000017AD" w:rsidP="00C06D69">
            <w:pPr>
              <w:pStyle w:val="LndNormale1"/>
              <w:rPr>
                <w:color w:val="002060"/>
                <w:sz w:val="20"/>
                <w:lang w:val="en-US"/>
              </w:rPr>
            </w:pPr>
            <w:r w:rsidRPr="000017AD">
              <w:rPr>
                <w:color w:val="002060"/>
                <w:sz w:val="20"/>
                <w:lang w:val="en-US"/>
              </w:rPr>
              <w:t>U.S. CASTELFRETTESE A.S.D.</w:t>
            </w:r>
          </w:p>
        </w:tc>
      </w:tr>
      <w:tr w:rsidR="000017AD" w:rsidRPr="000017AD" w14:paraId="263BE1FC" w14:textId="77777777" w:rsidTr="000017AD">
        <w:tc>
          <w:tcPr>
            <w:tcW w:w="1263" w:type="dxa"/>
            <w:tcBorders>
              <w:top w:val="single" w:sz="4" w:space="0" w:color="auto"/>
              <w:left w:val="single" w:sz="4" w:space="0" w:color="auto"/>
              <w:bottom w:val="single" w:sz="4" w:space="0" w:color="auto"/>
              <w:right w:val="single" w:sz="4" w:space="0" w:color="auto"/>
            </w:tcBorders>
          </w:tcPr>
          <w:p w14:paraId="73E30191" w14:textId="77777777" w:rsidR="000017AD" w:rsidRPr="000017AD" w:rsidRDefault="000017AD" w:rsidP="00C06D69">
            <w:pPr>
              <w:pStyle w:val="LndNormale1"/>
              <w:jc w:val="left"/>
              <w:textAlignment w:val="baseline"/>
              <w:rPr>
                <w:color w:val="002060"/>
                <w:sz w:val="20"/>
                <w:lang w:val="en-US"/>
              </w:rPr>
            </w:pPr>
            <w:r w:rsidRPr="000017AD">
              <w:rPr>
                <w:color w:val="002060"/>
                <w:sz w:val="20"/>
                <w:lang w:val="en-US"/>
              </w:rPr>
              <w:t>3465219</w:t>
            </w:r>
          </w:p>
        </w:tc>
        <w:tc>
          <w:tcPr>
            <w:tcW w:w="2701" w:type="dxa"/>
            <w:tcBorders>
              <w:top w:val="single" w:sz="4" w:space="0" w:color="auto"/>
              <w:left w:val="single" w:sz="4" w:space="0" w:color="auto"/>
              <w:bottom w:val="single" w:sz="4" w:space="0" w:color="auto"/>
              <w:right w:val="single" w:sz="4" w:space="0" w:color="auto"/>
            </w:tcBorders>
          </w:tcPr>
          <w:p w14:paraId="66C00BD0" w14:textId="77777777" w:rsidR="000017AD" w:rsidRPr="000017AD" w:rsidRDefault="000017AD" w:rsidP="00C06D69">
            <w:pPr>
              <w:pStyle w:val="LndNormale1"/>
              <w:jc w:val="left"/>
              <w:textAlignment w:val="baseline"/>
              <w:rPr>
                <w:color w:val="002060"/>
                <w:sz w:val="20"/>
                <w:lang w:val="en-US"/>
              </w:rPr>
            </w:pPr>
            <w:r w:rsidRPr="000017AD">
              <w:rPr>
                <w:color w:val="002060"/>
                <w:sz w:val="20"/>
                <w:lang w:val="en-US"/>
              </w:rPr>
              <w:t>GIACCAGLIA TOMMASO</w:t>
            </w:r>
          </w:p>
        </w:tc>
        <w:tc>
          <w:tcPr>
            <w:tcW w:w="1324" w:type="dxa"/>
            <w:tcBorders>
              <w:top w:val="single" w:sz="4" w:space="0" w:color="auto"/>
              <w:left w:val="single" w:sz="4" w:space="0" w:color="auto"/>
              <w:bottom w:val="single" w:sz="4" w:space="0" w:color="auto"/>
              <w:right w:val="single" w:sz="4" w:space="0" w:color="auto"/>
            </w:tcBorders>
          </w:tcPr>
          <w:p w14:paraId="7092193B" w14:textId="77777777" w:rsidR="000017AD" w:rsidRPr="000017AD" w:rsidRDefault="000017AD" w:rsidP="00C06D69">
            <w:pPr>
              <w:pStyle w:val="LndNormale1"/>
              <w:jc w:val="center"/>
              <w:textAlignment w:val="baseline"/>
              <w:rPr>
                <w:color w:val="002060"/>
                <w:sz w:val="20"/>
                <w:lang w:val="en-US"/>
              </w:rPr>
            </w:pPr>
            <w:r w:rsidRPr="000017AD">
              <w:rPr>
                <w:color w:val="002060"/>
                <w:sz w:val="20"/>
                <w:lang w:val="en-US"/>
              </w:rPr>
              <w:t>04.08.2007</w:t>
            </w:r>
          </w:p>
        </w:tc>
        <w:tc>
          <w:tcPr>
            <w:tcW w:w="1220" w:type="dxa"/>
            <w:tcBorders>
              <w:top w:val="single" w:sz="4" w:space="0" w:color="auto"/>
              <w:left w:val="single" w:sz="4" w:space="0" w:color="auto"/>
              <w:bottom w:val="single" w:sz="4" w:space="0" w:color="auto"/>
              <w:right w:val="single" w:sz="4" w:space="0" w:color="auto"/>
            </w:tcBorders>
          </w:tcPr>
          <w:p w14:paraId="2FDED123" w14:textId="77777777" w:rsidR="000017AD" w:rsidRPr="000017AD" w:rsidRDefault="000017AD" w:rsidP="00C06D69">
            <w:pPr>
              <w:pStyle w:val="LndNormale1"/>
              <w:textAlignment w:val="baseline"/>
              <w:rPr>
                <w:color w:val="002060"/>
                <w:sz w:val="20"/>
                <w:lang w:val="en-US"/>
              </w:rPr>
            </w:pPr>
            <w:r w:rsidRPr="000017AD">
              <w:rPr>
                <w:color w:val="002060"/>
                <w:sz w:val="20"/>
                <w:lang w:val="en-US"/>
              </w:rPr>
              <w:t>59058</w:t>
            </w:r>
          </w:p>
        </w:tc>
        <w:tc>
          <w:tcPr>
            <w:tcW w:w="3404" w:type="dxa"/>
            <w:tcBorders>
              <w:top w:val="single" w:sz="4" w:space="0" w:color="auto"/>
              <w:left w:val="single" w:sz="4" w:space="0" w:color="auto"/>
              <w:bottom w:val="single" w:sz="4" w:space="0" w:color="auto"/>
              <w:right w:val="single" w:sz="4" w:space="0" w:color="auto"/>
            </w:tcBorders>
          </w:tcPr>
          <w:p w14:paraId="120A0A5A" w14:textId="77777777" w:rsidR="000017AD" w:rsidRPr="000017AD" w:rsidRDefault="000017AD" w:rsidP="00C06D69">
            <w:pPr>
              <w:pStyle w:val="LndNormale1"/>
              <w:jc w:val="left"/>
              <w:textAlignment w:val="baseline"/>
              <w:rPr>
                <w:color w:val="002060"/>
                <w:sz w:val="20"/>
                <w:lang w:val="en-US"/>
              </w:rPr>
            </w:pPr>
            <w:r w:rsidRPr="000017AD">
              <w:rPr>
                <w:color w:val="002060"/>
                <w:sz w:val="20"/>
                <w:lang w:val="en-US"/>
              </w:rPr>
              <w:t>U.S. CASTELFRETTESE A.S.D.</w:t>
            </w:r>
          </w:p>
        </w:tc>
      </w:tr>
      <w:tr w:rsidR="000017AD" w:rsidRPr="000017AD" w14:paraId="3564AF22" w14:textId="77777777" w:rsidTr="000017AD">
        <w:tc>
          <w:tcPr>
            <w:tcW w:w="1263" w:type="dxa"/>
            <w:tcBorders>
              <w:top w:val="single" w:sz="4" w:space="0" w:color="auto"/>
              <w:left w:val="single" w:sz="4" w:space="0" w:color="auto"/>
              <w:bottom w:val="single" w:sz="4" w:space="0" w:color="auto"/>
              <w:right w:val="single" w:sz="4" w:space="0" w:color="auto"/>
            </w:tcBorders>
          </w:tcPr>
          <w:p w14:paraId="6259385E" w14:textId="77777777" w:rsidR="000017AD" w:rsidRPr="000017AD" w:rsidRDefault="000017AD" w:rsidP="00C06D69">
            <w:pPr>
              <w:pStyle w:val="LndNormale1"/>
              <w:jc w:val="left"/>
              <w:textAlignment w:val="baseline"/>
              <w:rPr>
                <w:color w:val="002060"/>
                <w:sz w:val="20"/>
                <w:lang w:val="en-US"/>
              </w:rPr>
            </w:pPr>
            <w:r w:rsidRPr="000017AD">
              <w:rPr>
                <w:color w:val="002060"/>
                <w:sz w:val="20"/>
                <w:lang w:val="en-US"/>
              </w:rPr>
              <w:t>5231598</w:t>
            </w:r>
          </w:p>
        </w:tc>
        <w:tc>
          <w:tcPr>
            <w:tcW w:w="2701" w:type="dxa"/>
            <w:tcBorders>
              <w:top w:val="single" w:sz="4" w:space="0" w:color="auto"/>
              <w:left w:val="single" w:sz="4" w:space="0" w:color="auto"/>
              <w:bottom w:val="single" w:sz="4" w:space="0" w:color="auto"/>
              <w:right w:val="single" w:sz="4" w:space="0" w:color="auto"/>
            </w:tcBorders>
          </w:tcPr>
          <w:p w14:paraId="13D4545B" w14:textId="77777777" w:rsidR="000017AD" w:rsidRPr="000017AD" w:rsidRDefault="000017AD" w:rsidP="00C06D69">
            <w:pPr>
              <w:pStyle w:val="LndNormale1"/>
              <w:jc w:val="left"/>
              <w:textAlignment w:val="baseline"/>
              <w:rPr>
                <w:color w:val="002060"/>
                <w:sz w:val="20"/>
                <w:lang w:val="en-US"/>
              </w:rPr>
            </w:pPr>
            <w:r w:rsidRPr="000017AD">
              <w:rPr>
                <w:color w:val="002060"/>
                <w:sz w:val="20"/>
                <w:lang w:val="en-US"/>
              </w:rPr>
              <w:t>PERRELLA ANTONIO</w:t>
            </w:r>
          </w:p>
        </w:tc>
        <w:tc>
          <w:tcPr>
            <w:tcW w:w="1324" w:type="dxa"/>
            <w:tcBorders>
              <w:top w:val="single" w:sz="4" w:space="0" w:color="auto"/>
              <w:left w:val="single" w:sz="4" w:space="0" w:color="auto"/>
              <w:bottom w:val="single" w:sz="4" w:space="0" w:color="auto"/>
              <w:right w:val="single" w:sz="4" w:space="0" w:color="auto"/>
            </w:tcBorders>
          </w:tcPr>
          <w:p w14:paraId="53B4D13E" w14:textId="77777777" w:rsidR="000017AD" w:rsidRPr="000017AD" w:rsidRDefault="000017AD" w:rsidP="00C06D69">
            <w:pPr>
              <w:pStyle w:val="LndNormale1"/>
              <w:jc w:val="left"/>
              <w:textAlignment w:val="baseline"/>
              <w:rPr>
                <w:color w:val="002060"/>
                <w:sz w:val="20"/>
                <w:lang w:val="en-US"/>
              </w:rPr>
            </w:pPr>
            <w:r w:rsidRPr="000017AD">
              <w:rPr>
                <w:color w:val="002060"/>
                <w:sz w:val="20"/>
                <w:lang w:val="en-US"/>
              </w:rPr>
              <w:t>12.02.1998</w:t>
            </w:r>
          </w:p>
        </w:tc>
        <w:tc>
          <w:tcPr>
            <w:tcW w:w="1220" w:type="dxa"/>
            <w:tcBorders>
              <w:top w:val="single" w:sz="4" w:space="0" w:color="auto"/>
              <w:left w:val="single" w:sz="4" w:space="0" w:color="auto"/>
              <w:bottom w:val="single" w:sz="4" w:space="0" w:color="auto"/>
              <w:right w:val="single" w:sz="4" w:space="0" w:color="auto"/>
            </w:tcBorders>
          </w:tcPr>
          <w:p w14:paraId="5ACC1B7A" w14:textId="77777777" w:rsidR="000017AD" w:rsidRPr="000017AD" w:rsidRDefault="000017AD" w:rsidP="00C06D69">
            <w:pPr>
              <w:pStyle w:val="LndNormale1"/>
              <w:textAlignment w:val="baseline"/>
              <w:rPr>
                <w:color w:val="002060"/>
                <w:sz w:val="20"/>
                <w:lang w:val="en-US"/>
              </w:rPr>
            </w:pPr>
            <w:r w:rsidRPr="000017AD">
              <w:rPr>
                <w:color w:val="002060"/>
                <w:sz w:val="20"/>
                <w:lang w:val="en-US"/>
              </w:rPr>
              <w:t>60247</w:t>
            </w:r>
          </w:p>
        </w:tc>
        <w:tc>
          <w:tcPr>
            <w:tcW w:w="3404" w:type="dxa"/>
            <w:tcBorders>
              <w:top w:val="single" w:sz="4" w:space="0" w:color="auto"/>
              <w:left w:val="single" w:sz="4" w:space="0" w:color="auto"/>
              <w:bottom w:val="single" w:sz="4" w:space="0" w:color="auto"/>
              <w:right w:val="single" w:sz="4" w:space="0" w:color="auto"/>
            </w:tcBorders>
          </w:tcPr>
          <w:p w14:paraId="6346FCFF" w14:textId="77777777" w:rsidR="000017AD" w:rsidRPr="000017AD" w:rsidRDefault="000017AD" w:rsidP="00C06D69">
            <w:pPr>
              <w:pStyle w:val="LndNormale1"/>
              <w:jc w:val="left"/>
              <w:textAlignment w:val="baseline"/>
              <w:rPr>
                <w:color w:val="002060"/>
                <w:sz w:val="20"/>
              </w:rPr>
            </w:pPr>
            <w:r w:rsidRPr="000017AD">
              <w:rPr>
                <w:color w:val="002060"/>
                <w:sz w:val="20"/>
              </w:rPr>
              <w:t>A.S.D. BELFORTESE R.SALVATO</w:t>
            </w:r>
          </w:p>
        </w:tc>
      </w:tr>
    </w:tbl>
    <w:p w14:paraId="729F85CA" w14:textId="77777777" w:rsidR="000017AD" w:rsidRPr="000017AD" w:rsidRDefault="000017AD" w:rsidP="000017AD">
      <w:pPr>
        <w:pStyle w:val="LndNormale1"/>
        <w:rPr>
          <w:color w:val="002060"/>
        </w:rPr>
      </w:pPr>
    </w:p>
    <w:p w14:paraId="6CDC7970" w14:textId="77777777" w:rsidR="000017AD" w:rsidRPr="000017AD" w:rsidRDefault="000017AD" w:rsidP="000017AD">
      <w:pPr>
        <w:pStyle w:val="LndNormale1"/>
        <w:rPr>
          <w:b/>
          <w:color w:val="002060"/>
        </w:rPr>
      </w:pPr>
      <w:r w:rsidRPr="000017A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0017AD">
        <w:rPr>
          <w:b/>
          <w:color w:val="002060"/>
        </w:rPr>
        <w:t>22.10.2025:</w:t>
      </w:r>
    </w:p>
    <w:tbl>
      <w:tblPr>
        <w:tblW w:w="0" w:type="auto"/>
        <w:tblLook w:val="04A0" w:firstRow="1" w:lastRow="0" w:firstColumn="1" w:lastColumn="0" w:noHBand="0" w:noVBand="1"/>
      </w:tblPr>
      <w:tblGrid>
        <w:gridCol w:w="1265"/>
        <w:gridCol w:w="2756"/>
        <w:gridCol w:w="1273"/>
        <w:gridCol w:w="1182"/>
        <w:gridCol w:w="3436"/>
      </w:tblGrid>
      <w:tr w:rsidR="000017AD" w:rsidRPr="000017AD" w14:paraId="4BC1580D" w14:textId="77777777" w:rsidTr="00C06D69">
        <w:tc>
          <w:tcPr>
            <w:tcW w:w="1265" w:type="dxa"/>
            <w:tcBorders>
              <w:top w:val="single" w:sz="4" w:space="0" w:color="auto"/>
              <w:left w:val="single" w:sz="4" w:space="0" w:color="auto"/>
              <w:bottom w:val="single" w:sz="4" w:space="0" w:color="auto"/>
              <w:right w:val="single" w:sz="4" w:space="0" w:color="auto"/>
            </w:tcBorders>
            <w:hideMark/>
          </w:tcPr>
          <w:p w14:paraId="612B9C78" w14:textId="77777777" w:rsidR="000017AD" w:rsidRPr="000017AD" w:rsidRDefault="000017AD" w:rsidP="00C06D69">
            <w:pPr>
              <w:pStyle w:val="LndNormale1"/>
              <w:jc w:val="center"/>
              <w:rPr>
                <w:color w:val="002060"/>
              </w:rPr>
            </w:pPr>
            <w:r w:rsidRPr="000017AD">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11E9F41" w14:textId="77777777" w:rsidR="000017AD" w:rsidRPr="000017AD" w:rsidRDefault="000017AD" w:rsidP="00C06D69">
            <w:pPr>
              <w:pStyle w:val="LndNormale1"/>
              <w:jc w:val="center"/>
              <w:rPr>
                <w:color w:val="002060"/>
              </w:rPr>
            </w:pPr>
            <w:r w:rsidRPr="000017AD">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6ED05D86" w14:textId="77777777" w:rsidR="000017AD" w:rsidRPr="000017AD" w:rsidRDefault="000017AD" w:rsidP="00C06D69">
            <w:pPr>
              <w:pStyle w:val="LndNormale1"/>
              <w:jc w:val="center"/>
              <w:rPr>
                <w:color w:val="002060"/>
              </w:rPr>
            </w:pPr>
            <w:r w:rsidRPr="000017AD">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AA0C083" w14:textId="77777777" w:rsidR="000017AD" w:rsidRPr="000017AD" w:rsidRDefault="000017AD" w:rsidP="00C06D69">
            <w:pPr>
              <w:pStyle w:val="LndNormale1"/>
              <w:jc w:val="center"/>
              <w:rPr>
                <w:color w:val="002060"/>
              </w:rPr>
            </w:pPr>
            <w:r w:rsidRPr="000017A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4062B8C" w14:textId="77777777" w:rsidR="000017AD" w:rsidRPr="000017AD" w:rsidRDefault="000017AD" w:rsidP="00C06D69">
            <w:pPr>
              <w:pStyle w:val="LndNormale1"/>
              <w:jc w:val="center"/>
              <w:rPr>
                <w:color w:val="002060"/>
              </w:rPr>
            </w:pPr>
            <w:r w:rsidRPr="000017AD">
              <w:rPr>
                <w:color w:val="002060"/>
              </w:rPr>
              <w:t>Società</w:t>
            </w:r>
          </w:p>
        </w:tc>
      </w:tr>
      <w:tr w:rsidR="000017AD" w:rsidRPr="000017AD" w14:paraId="188977D1" w14:textId="77777777" w:rsidTr="00C06D69">
        <w:tc>
          <w:tcPr>
            <w:tcW w:w="1265" w:type="dxa"/>
            <w:tcBorders>
              <w:top w:val="single" w:sz="4" w:space="0" w:color="auto"/>
              <w:left w:val="single" w:sz="4" w:space="0" w:color="auto"/>
              <w:bottom w:val="single" w:sz="4" w:space="0" w:color="auto"/>
              <w:right w:val="single" w:sz="4" w:space="0" w:color="auto"/>
            </w:tcBorders>
          </w:tcPr>
          <w:p w14:paraId="535BBB6B" w14:textId="77777777" w:rsidR="000017AD" w:rsidRPr="000017AD" w:rsidRDefault="000017AD" w:rsidP="00C06D69">
            <w:pPr>
              <w:pStyle w:val="LndNormale1"/>
              <w:rPr>
                <w:color w:val="002060"/>
                <w:sz w:val="20"/>
              </w:rPr>
            </w:pPr>
            <w:r w:rsidRPr="000017AD">
              <w:rPr>
                <w:color w:val="002060"/>
                <w:sz w:val="20"/>
              </w:rPr>
              <w:t>4024339</w:t>
            </w:r>
          </w:p>
        </w:tc>
        <w:tc>
          <w:tcPr>
            <w:tcW w:w="2756" w:type="dxa"/>
            <w:tcBorders>
              <w:top w:val="single" w:sz="4" w:space="0" w:color="auto"/>
              <w:left w:val="single" w:sz="4" w:space="0" w:color="auto"/>
              <w:bottom w:val="single" w:sz="4" w:space="0" w:color="auto"/>
              <w:right w:val="single" w:sz="4" w:space="0" w:color="auto"/>
            </w:tcBorders>
          </w:tcPr>
          <w:p w14:paraId="0131E9C4" w14:textId="77777777" w:rsidR="000017AD" w:rsidRPr="000017AD" w:rsidRDefault="000017AD" w:rsidP="00C06D69">
            <w:pPr>
              <w:pStyle w:val="LndNormale1"/>
              <w:rPr>
                <w:color w:val="002060"/>
                <w:sz w:val="20"/>
              </w:rPr>
            </w:pPr>
            <w:r w:rsidRPr="000017AD">
              <w:rPr>
                <w:color w:val="002060"/>
                <w:sz w:val="20"/>
              </w:rPr>
              <w:t>STRECCIONI FRANCESCO</w:t>
            </w:r>
          </w:p>
        </w:tc>
        <w:tc>
          <w:tcPr>
            <w:tcW w:w="1273" w:type="dxa"/>
            <w:tcBorders>
              <w:top w:val="single" w:sz="4" w:space="0" w:color="auto"/>
              <w:left w:val="single" w:sz="4" w:space="0" w:color="auto"/>
              <w:bottom w:val="single" w:sz="4" w:space="0" w:color="auto"/>
              <w:right w:val="single" w:sz="4" w:space="0" w:color="auto"/>
            </w:tcBorders>
          </w:tcPr>
          <w:p w14:paraId="72E1BB46" w14:textId="77777777" w:rsidR="000017AD" w:rsidRPr="000017AD" w:rsidRDefault="000017AD" w:rsidP="00C06D69">
            <w:pPr>
              <w:pStyle w:val="LndNormale1"/>
              <w:rPr>
                <w:color w:val="002060"/>
                <w:sz w:val="20"/>
              </w:rPr>
            </w:pPr>
            <w:r w:rsidRPr="000017AD">
              <w:rPr>
                <w:color w:val="002060"/>
                <w:sz w:val="20"/>
              </w:rPr>
              <w:t>09.06.1993</w:t>
            </w:r>
          </w:p>
        </w:tc>
        <w:tc>
          <w:tcPr>
            <w:tcW w:w="1182" w:type="dxa"/>
            <w:tcBorders>
              <w:top w:val="single" w:sz="4" w:space="0" w:color="auto"/>
              <w:left w:val="single" w:sz="4" w:space="0" w:color="auto"/>
              <w:bottom w:val="single" w:sz="4" w:space="0" w:color="auto"/>
              <w:right w:val="single" w:sz="4" w:space="0" w:color="auto"/>
            </w:tcBorders>
          </w:tcPr>
          <w:p w14:paraId="58DA59AD" w14:textId="77777777" w:rsidR="000017AD" w:rsidRPr="000017AD" w:rsidRDefault="000017AD" w:rsidP="00C06D69">
            <w:pPr>
              <w:pStyle w:val="LndNormale1"/>
              <w:rPr>
                <w:color w:val="002060"/>
                <w:sz w:val="20"/>
              </w:rPr>
            </w:pPr>
            <w:r w:rsidRPr="000017AD">
              <w:rPr>
                <w:color w:val="002060"/>
                <w:sz w:val="20"/>
              </w:rPr>
              <w:t>935632</w:t>
            </w:r>
          </w:p>
        </w:tc>
        <w:tc>
          <w:tcPr>
            <w:tcW w:w="3436" w:type="dxa"/>
            <w:tcBorders>
              <w:top w:val="single" w:sz="4" w:space="0" w:color="auto"/>
              <w:left w:val="single" w:sz="4" w:space="0" w:color="auto"/>
              <w:bottom w:val="single" w:sz="4" w:space="0" w:color="auto"/>
              <w:right w:val="single" w:sz="4" w:space="0" w:color="auto"/>
            </w:tcBorders>
          </w:tcPr>
          <w:p w14:paraId="4BAF20C8" w14:textId="77777777" w:rsidR="000017AD" w:rsidRPr="000017AD" w:rsidRDefault="000017AD" w:rsidP="00C06D69">
            <w:pPr>
              <w:pStyle w:val="LndNormale1"/>
              <w:rPr>
                <w:color w:val="002060"/>
                <w:sz w:val="20"/>
              </w:rPr>
            </w:pPr>
            <w:r w:rsidRPr="000017AD">
              <w:rPr>
                <w:color w:val="002060"/>
                <w:sz w:val="20"/>
              </w:rPr>
              <w:t>A.S.D. PORTO POTENZA CALCIO</w:t>
            </w:r>
          </w:p>
        </w:tc>
      </w:tr>
    </w:tbl>
    <w:p w14:paraId="6CC65AA0" w14:textId="77777777" w:rsidR="000017AD" w:rsidRPr="000017AD" w:rsidRDefault="000017AD" w:rsidP="000017AD">
      <w:pPr>
        <w:pStyle w:val="LndNormale1"/>
        <w:rPr>
          <w:color w:val="002060"/>
        </w:rPr>
      </w:pPr>
    </w:p>
    <w:p w14:paraId="108F93D4" w14:textId="77777777" w:rsidR="000017AD" w:rsidRPr="000017AD" w:rsidRDefault="000017AD" w:rsidP="000017AD">
      <w:pPr>
        <w:pStyle w:val="LndNormale1"/>
        <w:rPr>
          <w:color w:val="002060"/>
        </w:rPr>
      </w:pPr>
    </w:p>
    <w:p w14:paraId="6F26EE79" w14:textId="77777777" w:rsidR="000017AD" w:rsidRPr="000017AD" w:rsidRDefault="000017AD" w:rsidP="000017AD">
      <w:pPr>
        <w:pStyle w:val="LndNormale1"/>
        <w:rPr>
          <w:b/>
          <w:color w:val="002060"/>
          <w:sz w:val="28"/>
          <w:szCs w:val="28"/>
        </w:rPr>
      </w:pPr>
      <w:r w:rsidRPr="000017AD">
        <w:rPr>
          <w:b/>
          <w:color w:val="002060"/>
          <w:sz w:val="28"/>
          <w:szCs w:val="28"/>
        </w:rPr>
        <w:t>ANNULLAMENTO TESSERAMENTI ANNUALI</w:t>
      </w:r>
    </w:p>
    <w:p w14:paraId="43979C95" w14:textId="77777777" w:rsidR="000017AD" w:rsidRPr="000017AD" w:rsidRDefault="000017AD" w:rsidP="000017AD">
      <w:pPr>
        <w:pStyle w:val="LndNormale1"/>
        <w:rPr>
          <w:color w:val="002060"/>
        </w:rPr>
      </w:pPr>
    </w:p>
    <w:p w14:paraId="2A5EC6F0" w14:textId="77777777" w:rsidR="000017AD" w:rsidRPr="000017AD" w:rsidRDefault="000017AD" w:rsidP="000017AD">
      <w:pPr>
        <w:pStyle w:val="LndNormale1"/>
        <w:rPr>
          <w:color w:val="002060"/>
        </w:rPr>
      </w:pPr>
      <w:r w:rsidRPr="000017AD">
        <w:rPr>
          <w:color w:val="002060"/>
        </w:rPr>
        <w:t>Viste le richiesta di annullamento ed il consenso delle società di appartenenza, considerato che le società hanno ritirato la squadra partecipante al campionato di appartenenza dei ragazzi, si procede all’annullamento dei seguenti tesseramenti annuali ai sensi delle vigenti disposizioni federali:</w:t>
      </w:r>
    </w:p>
    <w:p w14:paraId="1102B19E" w14:textId="77777777" w:rsidR="000017AD" w:rsidRPr="000017AD" w:rsidRDefault="000017AD" w:rsidP="000017AD">
      <w:pPr>
        <w:pStyle w:val="LndNormale1"/>
        <w:rPr>
          <w:color w:val="002060"/>
        </w:rPr>
      </w:pPr>
      <w:r w:rsidRPr="000017AD">
        <w:rPr>
          <w:color w:val="002060"/>
        </w:rPr>
        <w:t>MARINO EMANUELE</w:t>
      </w:r>
      <w:r w:rsidRPr="000017AD">
        <w:rPr>
          <w:color w:val="002060"/>
        </w:rPr>
        <w:tab/>
        <w:t>nato 05.08.2010</w:t>
      </w:r>
      <w:r w:rsidRPr="000017AD">
        <w:rPr>
          <w:color w:val="002060"/>
        </w:rPr>
        <w:tab/>
        <w:t>943.458 ASD US PEDASO CAMPOFILONE</w:t>
      </w:r>
    </w:p>
    <w:p w14:paraId="2F64B85E" w14:textId="77777777" w:rsidR="000017AD" w:rsidRPr="000017AD" w:rsidRDefault="000017AD" w:rsidP="000017AD">
      <w:pPr>
        <w:pStyle w:val="LndNormale1"/>
        <w:rPr>
          <w:color w:val="002060"/>
        </w:rPr>
      </w:pPr>
      <w:r w:rsidRPr="000017AD">
        <w:rPr>
          <w:color w:val="002060"/>
        </w:rPr>
        <w:t>CRISTOFORI FRANCESCO</w:t>
      </w:r>
      <w:r w:rsidRPr="000017AD">
        <w:rPr>
          <w:color w:val="002060"/>
        </w:rPr>
        <w:tab/>
        <w:t>nato 20.09.2010</w:t>
      </w:r>
      <w:r w:rsidRPr="000017AD">
        <w:rPr>
          <w:color w:val="002060"/>
        </w:rPr>
        <w:tab/>
        <w:t>934.080 A.P.D. SANT ANTONIO</w:t>
      </w:r>
    </w:p>
    <w:p w14:paraId="4601A9F1" w14:textId="77777777" w:rsidR="000017AD" w:rsidRPr="000017AD" w:rsidRDefault="000017AD" w:rsidP="000017AD">
      <w:pPr>
        <w:pStyle w:val="LndNormale1"/>
        <w:rPr>
          <w:color w:val="002060"/>
        </w:rPr>
      </w:pPr>
      <w:r w:rsidRPr="000017AD">
        <w:rPr>
          <w:color w:val="002060"/>
        </w:rPr>
        <w:t>MONSIGNORE BRYAN</w:t>
      </w:r>
      <w:r w:rsidRPr="000017AD">
        <w:rPr>
          <w:color w:val="002060"/>
        </w:rPr>
        <w:tab/>
        <w:t>nato 17.12.2010</w:t>
      </w:r>
      <w:r w:rsidRPr="000017AD">
        <w:rPr>
          <w:color w:val="002060"/>
        </w:rPr>
        <w:tab/>
        <w:t>934.080 A.P.D. SANT ANTONIO</w:t>
      </w:r>
    </w:p>
    <w:p w14:paraId="48E15A71" w14:textId="77777777" w:rsidR="000017AD" w:rsidRPr="000017AD" w:rsidRDefault="000017AD" w:rsidP="000017AD">
      <w:pPr>
        <w:pStyle w:val="LndNormale1"/>
        <w:rPr>
          <w:color w:val="002060"/>
        </w:rPr>
      </w:pPr>
      <w:r w:rsidRPr="000017AD">
        <w:rPr>
          <w:color w:val="002060"/>
        </w:rPr>
        <w:t>MONTI CHRISTIAN</w:t>
      </w:r>
      <w:r w:rsidRPr="000017AD">
        <w:rPr>
          <w:color w:val="002060"/>
        </w:rPr>
        <w:tab/>
      </w:r>
      <w:r w:rsidRPr="000017AD">
        <w:rPr>
          <w:color w:val="002060"/>
        </w:rPr>
        <w:tab/>
        <w:t>nato 28.04.2010</w:t>
      </w:r>
      <w:r w:rsidRPr="000017AD">
        <w:rPr>
          <w:color w:val="002060"/>
        </w:rPr>
        <w:tab/>
        <w:t>934.080 A.P.D. SANT ANTONIO</w:t>
      </w:r>
    </w:p>
    <w:p w14:paraId="08577D5E" w14:textId="77777777" w:rsidR="000017AD" w:rsidRPr="000017AD" w:rsidRDefault="000017AD" w:rsidP="000017AD">
      <w:pPr>
        <w:pStyle w:val="LndNormale1"/>
        <w:rPr>
          <w:color w:val="002060"/>
        </w:rPr>
      </w:pPr>
      <w:r w:rsidRPr="000017AD">
        <w:rPr>
          <w:color w:val="002060"/>
        </w:rPr>
        <w:t>SEPENTINI LUCA</w:t>
      </w:r>
      <w:r w:rsidRPr="000017AD">
        <w:rPr>
          <w:color w:val="002060"/>
        </w:rPr>
        <w:tab/>
      </w:r>
      <w:r w:rsidRPr="000017AD">
        <w:rPr>
          <w:color w:val="002060"/>
        </w:rPr>
        <w:tab/>
        <w:t>nato 18.11.2010</w:t>
      </w:r>
      <w:r w:rsidRPr="000017AD">
        <w:rPr>
          <w:color w:val="002060"/>
        </w:rPr>
        <w:tab/>
        <w:t>934.080 A.P.D. SANT ANTONIO</w:t>
      </w:r>
    </w:p>
    <w:p w14:paraId="1F712A3C" w14:textId="77777777" w:rsidR="000017AD" w:rsidRPr="000017AD" w:rsidRDefault="000017AD" w:rsidP="000017AD">
      <w:pPr>
        <w:pStyle w:val="LndNormale1"/>
        <w:rPr>
          <w:color w:val="002060"/>
        </w:rPr>
      </w:pPr>
      <w:r w:rsidRPr="000017AD">
        <w:rPr>
          <w:color w:val="002060"/>
        </w:rPr>
        <w:t>STORTINI DAVIDE</w:t>
      </w:r>
      <w:r w:rsidRPr="000017AD">
        <w:rPr>
          <w:color w:val="002060"/>
        </w:rPr>
        <w:tab/>
      </w:r>
      <w:r w:rsidRPr="000017AD">
        <w:rPr>
          <w:color w:val="002060"/>
        </w:rPr>
        <w:tab/>
        <w:t>nato 27.10.2020</w:t>
      </w:r>
      <w:r w:rsidRPr="000017AD">
        <w:rPr>
          <w:color w:val="002060"/>
        </w:rPr>
        <w:tab/>
        <w:t>934.080 A.P.D. SANT ANTONIO</w:t>
      </w:r>
    </w:p>
    <w:p w14:paraId="536E0448" w14:textId="77777777" w:rsidR="000017AD" w:rsidRPr="000017AD" w:rsidRDefault="000017AD" w:rsidP="000017AD">
      <w:pPr>
        <w:pStyle w:val="LndNormale1"/>
        <w:rPr>
          <w:color w:val="002060"/>
        </w:rPr>
      </w:pPr>
      <w:r w:rsidRPr="000017AD">
        <w:rPr>
          <w:color w:val="002060"/>
        </w:rPr>
        <w:t>VITTORI SAMUELE</w:t>
      </w:r>
      <w:r w:rsidRPr="000017AD">
        <w:rPr>
          <w:color w:val="002060"/>
        </w:rPr>
        <w:tab/>
      </w:r>
      <w:r w:rsidRPr="000017AD">
        <w:rPr>
          <w:color w:val="002060"/>
        </w:rPr>
        <w:tab/>
        <w:t>nato 29.10.2010</w:t>
      </w:r>
      <w:r w:rsidRPr="000017AD">
        <w:rPr>
          <w:color w:val="002060"/>
        </w:rPr>
        <w:tab/>
        <w:t>934.080 A.P.D. SANT ANTONIO</w:t>
      </w:r>
    </w:p>
    <w:p w14:paraId="3EA718BF" w14:textId="77777777" w:rsidR="000017AD" w:rsidRPr="000017AD" w:rsidRDefault="000017AD" w:rsidP="000017AD">
      <w:pPr>
        <w:pStyle w:val="LndNormale1"/>
        <w:rPr>
          <w:color w:val="002060"/>
        </w:rPr>
      </w:pPr>
    </w:p>
    <w:p w14:paraId="2B6D2204" w14:textId="77777777" w:rsidR="000017AD" w:rsidRPr="000017AD" w:rsidRDefault="000017AD" w:rsidP="000017AD">
      <w:pPr>
        <w:pStyle w:val="LndNormale1"/>
        <w:rPr>
          <w:color w:val="002060"/>
        </w:rPr>
      </w:pPr>
    </w:p>
    <w:p w14:paraId="14BECA00" w14:textId="77777777" w:rsidR="000017AD" w:rsidRPr="000017AD" w:rsidRDefault="000017AD" w:rsidP="000017AD">
      <w:pPr>
        <w:pStyle w:val="LndNormale1"/>
        <w:rPr>
          <w:color w:val="002060"/>
          <w:sz w:val="28"/>
          <w:szCs w:val="28"/>
        </w:rPr>
      </w:pPr>
      <w:r w:rsidRPr="000017AD">
        <w:rPr>
          <w:b/>
          <w:color w:val="002060"/>
          <w:sz w:val="28"/>
          <w:szCs w:val="28"/>
        </w:rPr>
        <w:t>AUTORIZZAZIONE EX ART. 34/3 N.O.I.F.</w:t>
      </w:r>
    </w:p>
    <w:p w14:paraId="76580D9B" w14:textId="77777777" w:rsidR="000017AD" w:rsidRPr="000017AD" w:rsidRDefault="000017AD" w:rsidP="000017AD">
      <w:pPr>
        <w:pStyle w:val="LndNormale1"/>
        <w:rPr>
          <w:color w:val="002060"/>
        </w:rPr>
      </w:pPr>
    </w:p>
    <w:p w14:paraId="2B0EE893" w14:textId="77777777" w:rsidR="000017AD" w:rsidRPr="000017AD" w:rsidRDefault="000017AD" w:rsidP="000017AD">
      <w:pPr>
        <w:pStyle w:val="LndNormale1"/>
        <w:rPr>
          <w:color w:val="002060"/>
        </w:rPr>
      </w:pPr>
      <w:r w:rsidRPr="000017AD">
        <w:rPr>
          <w:color w:val="002060"/>
        </w:rPr>
        <w:t>Vista la certificazione presentata in conformità all’art. 34/3 delle N.O.I.F. si concede l’autorizzazione, prevista al compimento del 14° anno di età per le calciatrici e al 15° anno di età per i calciatori, ai/alle seguenti calciatori/calciatrici:</w:t>
      </w:r>
    </w:p>
    <w:p w14:paraId="75FD0D37" w14:textId="77777777" w:rsidR="000017AD" w:rsidRPr="000017AD" w:rsidRDefault="000017AD" w:rsidP="000017AD">
      <w:pPr>
        <w:pStyle w:val="LndNormale1"/>
        <w:rPr>
          <w:b/>
          <w:color w:val="002060"/>
        </w:rPr>
      </w:pPr>
      <w:r w:rsidRPr="000017AD">
        <w:rPr>
          <w:b/>
          <w:color w:val="002060"/>
        </w:rPr>
        <w:t>GIAMMARCHI GIOVANNI</w:t>
      </w:r>
      <w:r w:rsidRPr="000017AD">
        <w:rPr>
          <w:b/>
          <w:color w:val="002060"/>
        </w:rPr>
        <w:tab/>
        <w:t>nato 23.03.2010</w:t>
      </w:r>
      <w:r w:rsidRPr="000017AD">
        <w:rPr>
          <w:b/>
          <w:color w:val="002060"/>
        </w:rPr>
        <w:tab/>
        <w:t>700.092 C.U.S. ANCONA</w:t>
      </w:r>
    </w:p>
    <w:p w14:paraId="07F0F191" w14:textId="77777777" w:rsidR="000017AD" w:rsidRPr="000017AD" w:rsidRDefault="000017AD" w:rsidP="000017AD">
      <w:pPr>
        <w:pStyle w:val="LndNormale1"/>
        <w:rPr>
          <w:b/>
          <w:color w:val="002060"/>
        </w:rPr>
      </w:pPr>
      <w:r w:rsidRPr="000017AD">
        <w:rPr>
          <w:b/>
          <w:color w:val="002060"/>
        </w:rPr>
        <w:t>CIMINI GIULIO</w:t>
      </w:r>
      <w:r w:rsidRPr="000017AD">
        <w:rPr>
          <w:b/>
          <w:color w:val="002060"/>
        </w:rPr>
        <w:tab/>
      </w:r>
      <w:r w:rsidRPr="000017AD">
        <w:rPr>
          <w:b/>
          <w:color w:val="002060"/>
        </w:rPr>
        <w:tab/>
        <w:t>nato 16.10.2010</w:t>
      </w:r>
      <w:r w:rsidRPr="000017AD">
        <w:rPr>
          <w:b/>
          <w:color w:val="002060"/>
        </w:rPr>
        <w:tab/>
        <w:t>917.678 A.S.D. GROTTACCIA 2005</w:t>
      </w:r>
    </w:p>
    <w:p w14:paraId="127F7F7F" w14:textId="77777777" w:rsidR="000017AD" w:rsidRPr="000017AD" w:rsidRDefault="000017AD" w:rsidP="0022231A">
      <w:pPr>
        <w:pStyle w:val="LndNormale1"/>
        <w:rPr>
          <w:color w:val="002060"/>
        </w:rPr>
      </w:pPr>
    </w:p>
    <w:p w14:paraId="2042F36E" w14:textId="77777777" w:rsidR="000017AD" w:rsidRPr="000017AD" w:rsidRDefault="000017AD" w:rsidP="0022231A">
      <w:pPr>
        <w:pStyle w:val="LndNormale1"/>
        <w:rPr>
          <w:color w:val="002060"/>
        </w:rPr>
      </w:pPr>
    </w:p>
    <w:p w14:paraId="3B74AE04" w14:textId="77777777" w:rsidR="000017AD" w:rsidRPr="000017AD" w:rsidRDefault="000017AD" w:rsidP="000017AD">
      <w:pPr>
        <w:pStyle w:val="Nessunaspaziatura"/>
        <w:rPr>
          <w:rFonts w:ascii="Arial" w:hAnsi="Arial" w:cs="Arial"/>
          <w:b/>
          <w:color w:val="002060"/>
          <w:sz w:val="28"/>
          <w:szCs w:val="28"/>
        </w:rPr>
      </w:pPr>
      <w:r w:rsidRPr="000017AD">
        <w:rPr>
          <w:rFonts w:ascii="Arial" w:hAnsi="Arial" w:cs="Arial"/>
          <w:b/>
          <w:color w:val="002060"/>
          <w:sz w:val="28"/>
          <w:szCs w:val="28"/>
        </w:rPr>
        <w:t>COMUNICAZIONI DEL SETTORE GIOVANILE E SCOLASTICO</w:t>
      </w:r>
    </w:p>
    <w:p w14:paraId="06449990" w14:textId="77777777" w:rsidR="000017AD" w:rsidRPr="000017AD" w:rsidRDefault="000017AD" w:rsidP="000017AD">
      <w:pPr>
        <w:pStyle w:val="Nessunaspaziatura"/>
        <w:rPr>
          <w:rFonts w:ascii="Arial" w:hAnsi="Arial" w:cs="Arial"/>
          <w:b/>
          <w:color w:val="002060"/>
          <w:sz w:val="28"/>
          <w:szCs w:val="28"/>
          <w:u w:val="single"/>
        </w:rPr>
      </w:pPr>
    </w:p>
    <w:p w14:paraId="10C3CF14" w14:textId="77777777" w:rsidR="000017AD" w:rsidRPr="000017AD" w:rsidRDefault="000017AD" w:rsidP="000017AD">
      <w:pPr>
        <w:rPr>
          <w:rFonts w:ascii="Arial" w:hAnsi="Arial" w:cs="Arial"/>
          <w:b/>
          <w:bCs/>
          <w:color w:val="002060"/>
          <w:sz w:val="22"/>
          <w:szCs w:val="22"/>
          <w:u w:val="single"/>
        </w:rPr>
      </w:pPr>
      <w:r w:rsidRPr="000017AD">
        <w:rPr>
          <w:rFonts w:ascii="Arial" w:hAnsi="Arial" w:cs="Arial"/>
          <w:b/>
          <w:bCs/>
          <w:color w:val="002060"/>
          <w:sz w:val="22"/>
          <w:szCs w:val="22"/>
          <w:u w:val="single"/>
        </w:rPr>
        <w:t>A COVERCIANO CON IL MUSEO DEL CALCIO</w:t>
      </w:r>
    </w:p>
    <w:p w14:paraId="42EBFAB9" w14:textId="77777777" w:rsidR="000017AD" w:rsidRPr="000017AD" w:rsidRDefault="000017AD" w:rsidP="000017AD">
      <w:pPr>
        <w:rPr>
          <w:rFonts w:ascii="Arial" w:hAnsi="Arial" w:cs="Arial"/>
          <w:color w:val="002060"/>
          <w:sz w:val="22"/>
          <w:szCs w:val="22"/>
        </w:rPr>
      </w:pPr>
      <w:r w:rsidRPr="000017AD">
        <w:rPr>
          <w:rFonts w:ascii="Arial" w:hAnsi="Arial" w:cs="Arial"/>
          <w:color w:val="002060"/>
          <w:sz w:val="22"/>
          <w:szCs w:val="22"/>
        </w:rPr>
        <w:t xml:space="preserve">Con la nuova stagione ripartono al Museo del Calcio le iniziative dedicate alle società sportive, da poter effettuare nello stesso giorno della visita. Per rendere questa esperienza davvero indimenticabile, i gruppi avranno la possibilità di </w:t>
      </w:r>
      <w:r w:rsidRPr="000017AD">
        <w:rPr>
          <w:rFonts w:ascii="Arial" w:hAnsi="Arial" w:cs="Arial"/>
          <w:bCs/>
          <w:color w:val="002060"/>
          <w:sz w:val="22"/>
          <w:szCs w:val="22"/>
        </w:rPr>
        <w:t xml:space="preserve">allenarsi sui campi di Coverciano </w:t>
      </w:r>
      <w:r w:rsidRPr="000017AD">
        <w:rPr>
          <w:rFonts w:ascii="Arial" w:hAnsi="Arial" w:cs="Arial"/>
          <w:color w:val="002060"/>
          <w:sz w:val="22"/>
          <w:szCs w:val="22"/>
        </w:rPr>
        <w:t xml:space="preserve">insieme ai tecnici federali. </w:t>
      </w:r>
    </w:p>
    <w:p w14:paraId="71FE577B" w14:textId="77777777" w:rsidR="000017AD" w:rsidRPr="000017AD" w:rsidRDefault="000017AD" w:rsidP="000017AD">
      <w:pPr>
        <w:rPr>
          <w:rFonts w:ascii="Arial" w:hAnsi="Arial" w:cs="Arial"/>
          <w:b/>
          <w:bCs/>
          <w:color w:val="002060"/>
          <w:u w:val="single"/>
        </w:rPr>
      </w:pPr>
      <w:r w:rsidRPr="000017AD">
        <w:rPr>
          <w:rFonts w:ascii="Arial" w:hAnsi="Arial" w:cs="Arial"/>
          <w:color w:val="002060"/>
          <w:sz w:val="22"/>
          <w:szCs w:val="22"/>
        </w:rPr>
        <w:lastRenderedPageBreak/>
        <w:t>Sarà inoltre possibile visitare la struttura del CTF, dai campi di allenamento agli spogliatoi degli Azzurri e delle Azzurre, fino alla sala stampa.</w:t>
      </w:r>
    </w:p>
    <w:p w14:paraId="456F0670" w14:textId="77777777" w:rsidR="000017AD" w:rsidRPr="000017AD" w:rsidRDefault="000017AD" w:rsidP="000017AD">
      <w:pPr>
        <w:rPr>
          <w:rFonts w:ascii="Arial" w:hAnsi="Arial" w:cs="Arial"/>
          <w:color w:val="002060"/>
          <w:sz w:val="22"/>
          <w:szCs w:val="22"/>
        </w:rPr>
      </w:pPr>
      <w:r w:rsidRPr="000017AD">
        <w:rPr>
          <w:rFonts w:ascii="Arial" w:hAnsi="Arial" w:cs="Arial"/>
          <w:color w:val="002060"/>
          <w:sz w:val="22"/>
          <w:szCs w:val="22"/>
        </w:rPr>
        <w:t xml:space="preserve">Sono inoltre disponibili diversi </w:t>
      </w:r>
      <w:r w:rsidRPr="000017AD">
        <w:rPr>
          <w:rFonts w:ascii="Arial" w:hAnsi="Arial" w:cs="Arial"/>
          <w:bCs/>
          <w:color w:val="002060"/>
          <w:sz w:val="22"/>
          <w:szCs w:val="22"/>
        </w:rPr>
        <w:t xml:space="preserve">percorsi didattici </w:t>
      </w:r>
      <w:r w:rsidRPr="000017AD">
        <w:rPr>
          <w:rFonts w:ascii="Arial" w:hAnsi="Arial" w:cs="Arial"/>
          <w:color w:val="002060"/>
          <w:sz w:val="22"/>
          <w:szCs w:val="22"/>
        </w:rPr>
        <w:t>che rappresentano un’occasione unica, per ragazzi ed accompagnatori, per scoprire ed approfondire diverse tematiche legate al mondo del calcio.</w:t>
      </w:r>
    </w:p>
    <w:p w14:paraId="4F56E129" w14:textId="77777777" w:rsidR="000017AD" w:rsidRPr="000017AD" w:rsidRDefault="000017AD" w:rsidP="000017AD">
      <w:pPr>
        <w:rPr>
          <w:rFonts w:ascii="Arial" w:hAnsi="Arial" w:cs="Arial"/>
          <w:color w:val="002060"/>
          <w:sz w:val="22"/>
          <w:szCs w:val="22"/>
        </w:rPr>
      </w:pPr>
      <w:r w:rsidRPr="000017AD">
        <w:rPr>
          <w:rFonts w:ascii="Arial" w:hAnsi="Arial" w:cs="Arial"/>
          <w:color w:val="002060"/>
          <w:sz w:val="22"/>
          <w:szCs w:val="22"/>
        </w:rPr>
        <w:t xml:space="preserve">Per info e prenotazioni visita: </w:t>
      </w:r>
    </w:p>
    <w:p w14:paraId="5308C001" w14:textId="77777777" w:rsidR="000017AD" w:rsidRPr="000017AD" w:rsidRDefault="000017AD" w:rsidP="000017AD">
      <w:pPr>
        <w:rPr>
          <w:rFonts w:ascii="Arial" w:hAnsi="Arial" w:cs="Arial"/>
          <w:color w:val="002060"/>
          <w:sz w:val="22"/>
          <w:szCs w:val="22"/>
        </w:rPr>
      </w:pPr>
      <w:hyperlink r:id="rId11" w:history="1">
        <w:r w:rsidRPr="000017AD">
          <w:rPr>
            <w:rStyle w:val="Collegamentoipertestuale"/>
            <w:rFonts w:ascii="Arial" w:hAnsi="Arial" w:cs="Arial"/>
            <w:color w:val="002060"/>
            <w:sz w:val="22"/>
            <w:szCs w:val="22"/>
          </w:rPr>
          <w:t>https://www.figc.it/it/museo-del-calcio/percorsi-didattici/giocare-a-coverciano/scuole-calcio/</w:t>
        </w:r>
      </w:hyperlink>
      <w:r w:rsidRPr="000017AD">
        <w:rPr>
          <w:rFonts w:ascii="Arial" w:hAnsi="Arial" w:cs="Arial"/>
          <w:color w:val="002060"/>
          <w:sz w:val="22"/>
          <w:szCs w:val="22"/>
        </w:rPr>
        <w:t xml:space="preserve"> -  </w:t>
      </w:r>
    </w:p>
    <w:p w14:paraId="11BAC59A" w14:textId="77777777" w:rsidR="000017AD" w:rsidRPr="000017AD" w:rsidRDefault="000017AD" w:rsidP="000017AD">
      <w:pPr>
        <w:rPr>
          <w:rFonts w:ascii="Arial" w:hAnsi="Arial" w:cs="Arial"/>
          <w:color w:val="002060"/>
          <w:sz w:val="22"/>
          <w:szCs w:val="22"/>
        </w:rPr>
      </w:pPr>
      <w:r w:rsidRPr="000017AD">
        <w:rPr>
          <w:rFonts w:ascii="Arial" w:hAnsi="Arial" w:cs="Arial"/>
          <w:color w:val="002060"/>
          <w:sz w:val="22"/>
          <w:szCs w:val="22"/>
        </w:rPr>
        <w:t xml:space="preserve">e-mail: </w:t>
      </w:r>
      <w:hyperlink r:id="rId12" w:history="1">
        <w:r w:rsidRPr="000017AD">
          <w:rPr>
            <w:rStyle w:val="Collegamentoipertestuale"/>
            <w:rFonts w:ascii="Arial" w:hAnsi="Arial" w:cs="Arial"/>
            <w:color w:val="002060"/>
            <w:sz w:val="22"/>
            <w:szCs w:val="22"/>
          </w:rPr>
          <w:t>info@museodelcalcio.it</w:t>
        </w:r>
      </w:hyperlink>
      <w:r w:rsidRPr="000017AD">
        <w:rPr>
          <w:rFonts w:ascii="Arial" w:hAnsi="Arial" w:cs="Arial"/>
          <w:color w:val="002060"/>
          <w:sz w:val="22"/>
          <w:szCs w:val="22"/>
        </w:rPr>
        <w:t xml:space="preserve"> – tel. 055 600526.</w:t>
      </w:r>
    </w:p>
    <w:p w14:paraId="5889D9C8" w14:textId="77777777" w:rsidR="000017AD" w:rsidRPr="000017AD" w:rsidRDefault="000017AD" w:rsidP="0022231A">
      <w:pPr>
        <w:pStyle w:val="LndNormale1"/>
        <w:rPr>
          <w:color w:val="002060"/>
        </w:rPr>
      </w:pPr>
    </w:p>
    <w:p w14:paraId="65A725FA" w14:textId="77777777" w:rsidR="005E0D5C" w:rsidRDefault="005E0D5C" w:rsidP="0022231A">
      <w:pPr>
        <w:pStyle w:val="LndNormale1"/>
        <w:rPr>
          <w:color w:val="002060"/>
        </w:rPr>
      </w:pPr>
    </w:p>
    <w:p w14:paraId="26A2E316" w14:textId="77777777" w:rsidR="001754EE" w:rsidRPr="00E02EC0" w:rsidRDefault="001754EE" w:rsidP="001754EE">
      <w:pPr>
        <w:rPr>
          <w:rFonts w:ascii="Arial" w:hAnsi="Arial" w:cs="Arial"/>
          <w:b/>
          <w:color w:val="002060"/>
          <w:sz w:val="28"/>
          <w:szCs w:val="28"/>
        </w:rPr>
      </w:pPr>
      <w:bookmarkStart w:id="7" w:name="_Hlk113435821"/>
      <w:bookmarkStart w:id="8"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3"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05563330" w14:textId="77777777" w:rsidR="00E97CD1" w:rsidRPr="00A2100E" w:rsidRDefault="00E97CD1" w:rsidP="00E97CD1">
      <w:pPr>
        <w:pStyle w:val="breakline"/>
        <w:rPr>
          <w:color w:val="002060"/>
        </w:rPr>
      </w:pPr>
    </w:p>
    <w:p w14:paraId="56F67BCC" w14:textId="77777777" w:rsidR="00E97CD1" w:rsidRPr="00A2100E" w:rsidRDefault="00E97CD1" w:rsidP="00E97CD1">
      <w:pPr>
        <w:pStyle w:val="titolocampionato0"/>
        <w:shd w:val="clear" w:color="auto" w:fill="CCCCCC"/>
        <w:spacing w:before="80" w:after="40"/>
        <w:rPr>
          <w:color w:val="002060"/>
        </w:rPr>
      </w:pPr>
      <w:r w:rsidRPr="00A2100E">
        <w:rPr>
          <w:color w:val="002060"/>
        </w:rPr>
        <w:t>CALCIO A CINQUE SERIE C1</w:t>
      </w:r>
    </w:p>
    <w:p w14:paraId="0C698315" w14:textId="77777777" w:rsidR="00E97CD1" w:rsidRPr="00A2100E" w:rsidRDefault="00E97CD1" w:rsidP="00E97CD1">
      <w:pPr>
        <w:pStyle w:val="titoloprinc0"/>
        <w:rPr>
          <w:color w:val="002060"/>
        </w:rPr>
      </w:pPr>
      <w:r w:rsidRPr="00A2100E">
        <w:rPr>
          <w:color w:val="002060"/>
        </w:rPr>
        <w:t>RISULTATI</w:t>
      </w:r>
    </w:p>
    <w:p w14:paraId="46D66D55" w14:textId="77777777" w:rsidR="00E97CD1" w:rsidRPr="00A2100E" w:rsidRDefault="00E97CD1" w:rsidP="00E97CD1">
      <w:pPr>
        <w:pStyle w:val="breakline"/>
        <w:rPr>
          <w:color w:val="002060"/>
        </w:rPr>
      </w:pPr>
    </w:p>
    <w:p w14:paraId="2B2D3244" w14:textId="77777777" w:rsidR="00E97CD1" w:rsidRPr="00A2100E" w:rsidRDefault="00E97CD1" w:rsidP="00E97CD1">
      <w:pPr>
        <w:pStyle w:val="sottotitolocampionato10"/>
        <w:rPr>
          <w:color w:val="002060"/>
        </w:rPr>
      </w:pPr>
      <w:r w:rsidRPr="00A2100E">
        <w:rPr>
          <w:color w:val="002060"/>
        </w:rPr>
        <w:t>RISULTATI UFFICIALI GARE DEL 17/10/2025</w:t>
      </w:r>
    </w:p>
    <w:p w14:paraId="7FEE331D" w14:textId="77777777" w:rsidR="00E97CD1" w:rsidRPr="00E97CD1" w:rsidRDefault="00E97CD1" w:rsidP="00E97CD1">
      <w:pPr>
        <w:pStyle w:val="sottotitolocampionato20"/>
        <w:spacing w:before="0" w:beforeAutospacing="0" w:after="0" w:afterAutospacing="0"/>
        <w:rPr>
          <w:rFonts w:ascii="Arial" w:hAnsi="Arial" w:cs="Arial"/>
          <w:color w:val="002060"/>
          <w:sz w:val="20"/>
          <w:szCs w:val="20"/>
        </w:rPr>
      </w:pPr>
      <w:r w:rsidRPr="00E97CD1">
        <w:rPr>
          <w:rFonts w:ascii="Arial" w:hAnsi="Arial" w:cs="Arial"/>
          <w:color w:val="002060"/>
          <w:sz w:val="20"/>
          <w:szCs w:val="20"/>
        </w:rPr>
        <w:t>Si trascrivono qui di seguito i risultati ufficiali delle gare disputate</w:t>
      </w:r>
    </w:p>
    <w:p w14:paraId="702BEC9F" w14:textId="77777777" w:rsidR="00E97CD1" w:rsidRPr="00A2100E" w:rsidRDefault="00E97CD1" w:rsidP="00E97CD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97CD1" w:rsidRPr="00A2100E" w14:paraId="4FF67FFD" w14:textId="77777777" w:rsidTr="00C06D6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CD1" w:rsidRPr="00A2100E" w14:paraId="02CAC669" w14:textId="77777777" w:rsidTr="00C06D6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19129" w14:textId="77777777" w:rsidR="00E97CD1" w:rsidRPr="00A2100E" w:rsidRDefault="00E97CD1" w:rsidP="00C06D69">
                  <w:pPr>
                    <w:pStyle w:val="headertabella0"/>
                    <w:rPr>
                      <w:color w:val="002060"/>
                    </w:rPr>
                  </w:pPr>
                  <w:r w:rsidRPr="00A2100E">
                    <w:rPr>
                      <w:color w:val="002060"/>
                    </w:rPr>
                    <w:t>GIRONE A - 4 Giornata - A</w:t>
                  </w:r>
                </w:p>
              </w:tc>
            </w:tr>
            <w:tr w:rsidR="00E97CD1" w:rsidRPr="00A2100E" w14:paraId="2B89092E" w14:textId="77777777" w:rsidTr="00C06D6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2A6EEE" w14:textId="77777777" w:rsidR="00E97CD1" w:rsidRPr="00A2100E" w:rsidRDefault="00E97CD1" w:rsidP="00C06D69">
                  <w:pPr>
                    <w:pStyle w:val="rowtabella0"/>
                    <w:rPr>
                      <w:color w:val="002060"/>
                    </w:rPr>
                  </w:pPr>
                  <w:r w:rsidRPr="00A2100E">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EE7090" w14:textId="77777777" w:rsidR="00E97CD1" w:rsidRPr="00A2100E" w:rsidRDefault="00E97CD1" w:rsidP="00C06D69">
                  <w:pPr>
                    <w:pStyle w:val="rowtabella0"/>
                    <w:rPr>
                      <w:color w:val="002060"/>
                    </w:rPr>
                  </w:pPr>
                  <w:r w:rsidRPr="00A2100E">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611576" w14:textId="77777777" w:rsidR="00E97CD1" w:rsidRPr="00A2100E" w:rsidRDefault="00E97CD1" w:rsidP="00C06D69">
                  <w:pPr>
                    <w:pStyle w:val="rowtabella0"/>
                    <w:jc w:val="center"/>
                    <w:rPr>
                      <w:color w:val="002060"/>
                    </w:rPr>
                  </w:pPr>
                  <w:r w:rsidRPr="00A2100E">
                    <w:rPr>
                      <w:color w:val="002060"/>
                    </w:rPr>
                    <w:t>2 - 8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811ED8" w14:textId="77777777" w:rsidR="00E97CD1" w:rsidRPr="00A2100E" w:rsidRDefault="00E97CD1" w:rsidP="00C06D69">
                  <w:pPr>
                    <w:pStyle w:val="rowtabella0"/>
                    <w:jc w:val="center"/>
                    <w:rPr>
                      <w:color w:val="002060"/>
                    </w:rPr>
                  </w:pPr>
                  <w:r w:rsidRPr="00A2100E">
                    <w:rPr>
                      <w:color w:val="002060"/>
                    </w:rPr>
                    <w:t> </w:t>
                  </w:r>
                </w:p>
              </w:tc>
            </w:tr>
            <w:tr w:rsidR="00E97CD1" w:rsidRPr="00A2100E" w14:paraId="459B5486"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31F2D7" w14:textId="77777777" w:rsidR="00E97CD1" w:rsidRPr="00A2100E" w:rsidRDefault="00E97CD1" w:rsidP="00C06D69">
                  <w:pPr>
                    <w:pStyle w:val="rowtabella0"/>
                    <w:rPr>
                      <w:color w:val="002060"/>
                    </w:rPr>
                  </w:pPr>
                  <w:r w:rsidRPr="00A2100E">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3E06BB" w14:textId="77777777" w:rsidR="00E97CD1" w:rsidRPr="00A2100E" w:rsidRDefault="00E97CD1" w:rsidP="00C06D69">
                  <w:pPr>
                    <w:pStyle w:val="rowtabella0"/>
                    <w:rPr>
                      <w:color w:val="002060"/>
                    </w:rPr>
                  </w:pPr>
                  <w:r w:rsidRPr="00A2100E">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9531F6" w14:textId="77777777" w:rsidR="00E97CD1" w:rsidRPr="00A2100E" w:rsidRDefault="00E97CD1" w:rsidP="00C06D69">
                  <w:pPr>
                    <w:pStyle w:val="rowtabella0"/>
                    <w:jc w:val="center"/>
                    <w:rPr>
                      <w:color w:val="002060"/>
                    </w:rPr>
                  </w:pPr>
                  <w:r w:rsidRPr="00A2100E">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AA9823" w14:textId="77777777" w:rsidR="00E97CD1" w:rsidRPr="00A2100E" w:rsidRDefault="00E97CD1" w:rsidP="00C06D69">
                  <w:pPr>
                    <w:pStyle w:val="rowtabella0"/>
                    <w:jc w:val="center"/>
                    <w:rPr>
                      <w:color w:val="002060"/>
                    </w:rPr>
                  </w:pPr>
                  <w:r w:rsidRPr="00A2100E">
                    <w:rPr>
                      <w:color w:val="002060"/>
                    </w:rPr>
                    <w:t> </w:t>
                  </w:r>
                </w:p>
              </w:tc>
            </w:tr>
            <w:tr w:rsidR="00E97CD1" w:rsidRPr="00A2100E" w14:paraId="28FDAA82"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068267" w14:textId="77777777" w:rsidR="00E97CD1" w:rsidRPr="00A2100E" w:rsidRDefault="00E97CD1" w:rsidP="00C06D69">
                  <w:pPr>
                    <w:pStyle w:val="rowtabella0"/>
                    <w:rPr>
                      <w:color w:val="002060"/>
                    </w:rPr>
                  </w:pPr>
                  <w:r w:rsidRPr="00A2100E">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C58E92" w14:textId="77777777" w:rsidR="00E97CD1" w:rsidRPr="00A2100E" w:rsidRDefault="00E97CD1" w:rsidP="00C06D69">
                  <w:pPr>
                    <w:pStyle w:val="rowtabella0"/>
                    <w:rPr>
                      <w:color w:val="002060"/>
                    </w:rPr>
                  </w:pPr>
                  <w:r w:rsidRPr="00A2100E">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FB591F" w14:textId="77777777" w:rsidR="00E97CD1" w:rsidRPr="00A2100E" w:rsidRDefault="00E97CD1" w:rsidP="00C06D69">
                  <w:pPr>
                    <w:pStyle w:val="rowtabella0"/>
                    <w:jc w:val="center"/>
                    <w:rPr>
                      <w:color w:val="002060"/>
                    </w:rPr>
                  </w:pPr>
                  <w:r w:rsidRPr="00A2100E">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96CB2E" w14:textId="77777777" w:rsidR="00E97CD1" w:rsidRPr="00A2100E" w:rsidRDefault="00E97CD1" w:rsidP="00C06D69">
                  <w:pPr>
                    <w:pStyle w:val="rowtabella0"/>
                    <w:jc w:val="center"/>
                    <w:rPr>
                      <w:color w:val="002060"/>
                    </w:rPr>
                  </w:pPr>
                  <w:r w:rsidRPr="00A2100E">
                    <w:rPr>
                      <w:color w:val="002060"/>
                    </w:rPr>
                    <w:t> </w:t>
                  </w:r>
                </w:p>
              </w:tc>
            </w:tr>
            <w:tr w:rsidR="00E97CD1" w:rsidRPr="00A2100E" w14:paraId="516063C6"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830E60" w14:textId="77777777" w:rsidR="00E97CD1" w:rsidRPr="00A2100E" w:rsidRDefault="00E97CD1" w:rsidP="00C06D69">
                  <w:pPr>
                    <w:pStyle w:val="rowtabella0"/>
                    <w:rPr>
                      <w:color w:val="002060"/>
                    </w:rPr>
                  </w:pPr>
                  <w:r w:rsidRPr="00A2100E">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CB47DA" w14:textId="77777777" w:rsidR="00E97CD1" w:rsidRPr="00A2100E" w:rsidRDefault="00E97CD1" w:rsidP="00C06D69">
                  <w:pPr>
                    <w:pStyle w:val="rowtabella0"/>
                    <w:rPr>
                      <w:color w:val="002060"/>
                    </w:rPr>
                  </w:pPr>
                  <w:r w:rsidRPr="00A2100E">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903AE7" w14:textId="77777777" w:rsidR="00E97CD1" w:rsidRPr="00A2100E" w:rsidRDefault="00E97CD1" w:rsidP="00C06D69">
                  <w:pPr>
                    <w:pStyle w:val="rowtabella0"/>
                    <w:jc w:val="center"/>
                    <w:rPr>
                      <w:color w:val="002060"/>
                    </w:rPr>
                  </w:pPr>
                  <w:r w:rsidRPr="00A2100E">
                    <w:rPr>
                      <w:color w:val="002060"/>
                    </w:rPr>
                    <w:t>10 - 7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309F69" w14:textId="77777777" w:rsidR="00E97CD1" w:rsidRPr="00A2100E" w:rsidRDefault="00E97CD1" w:rsidP="00C06D69">
                  <w:pPr>
                    <w:pStyle w:val="rowtabella0"/>
                    <w:jc w:val="center"/>
                    <w:rPr>
                      <w:color w:val="002060"/>
                    </w:rPr>
                  </w:pPr>
                  <w:r w:rsidRPr="00A2100E">
                    <w:rPr>
                      <w:color w:val="002060"/>
                    </w:rPr>
                    <w:t> </w:t>
                  </w:r>
                </w:p>
              </w:tc>
            </w:tr>
            <w:tr w:rsidR="00E97CD1" w:rsidRPr="00A2100E" w14:paraId="13FB72B9"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E07A98" w14:textId="77777777" w:rsidR="00E97CD1" w:rsidRPr="00A2100E" w:rsidRDefault="00E97CD1" w:rsidP="00C06D69">
                  <w:pPr>
                    <w:pStyle w:val="rowtabella0"/>
                    <w:rPr>
                      <w:color w:val="002060"/>
                    </w:rPr>
                  </w:pPr>
                  <w:r w:rsidRPr="00A2100E">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CC06FD" w14:textId="77777777" w:rsidR="00E97CD1" w:rsidRPr="00A2100E" w:rsidRDefault="00E97CD1" w:rsidP="00C06D69">
                  <w:pPr>
                    <w:pStyle w:val="rowtabella0"/>
                    <w:rPr>
                      <w:color w:val="002060"/>
                    </w:rPr>
                  </w:pPr>
                  <w:r w:rsidRPr="00A2100E">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34F5CC" w14:textId="77777777" w:rsidR="00E97CD1" w:rsidRPr="00A2100E" w:rsidRDefault="00E97CD1" w:rsidP="00C06D69">
                  <w:pPr>
                    <w:pStyle w:val="rowtabella0"/>
                    <w:jc w:val="center"/>
                    <w:rPr>
                      <w:color w:val="002060"/>
                    </w:rPr>
                  </w:pPr>
                  <w:r w:rsidRPr="00A2100E">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C65D70" w14:textId="77777777" w:rsidR="00E97CD1" w:rsidRPr="00A2100E" w:rsidRDefault="00E97CD1" w:rsidP="00C06D69">
                  <w:pPr>
                    <w:pStyle w:val="rowtabella0"/>
                    <w:jc w:val="center"/>
                    <w:rPr>
                      <w:color w:val="002060"/>
                    </w:rPr>
                  </w:pPr>
                  <w:r w:rsidRPr="00A2100E">
                    <w:rPr>
                      <w:color w:val="002060"/>
                    </w:rPr>
                    <w:t> </w:t>
                  </w:r>
                </w:p>
              </w:tc>
            </w:tr>
            <w:tr w:rsidR="00E97CD1" w:rsidRPr="00A2100E" w14:paraId="0330BC02"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6CDF4D" w14:textId="77777777" w:rsidR="00E97CD1" w:rsidRPr="00A2100E" w:rsidRDefault="00E97CD1" w:rsidP="00C06D69">
                  <w:pPr>
                    <w:pStyle w:val="rowtabella0"/>
                    <w:rPr>
                      <w:color w:val="002060"/>
                    </w:rPr>
                  </w:pPr>
                  <w:r w:rsidRPr="00A2100E">
                    <w:rPr>
                      <w:color w:val="002060"/>
                    </w:rPr>
                    <w:t>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BF5A5F" w14:textId="77777777" w:rsidR="00E97CD1" w:rsidRPr="00A2100E" w:rsidRDefault="00E97CD1" w:rsidP="00C06D69">
                  <w:pPr>
                    <w:pStyle w:val="rowtabella0"/>
                    <w:rPr>
                      <w:color w:val="002060"/>
                    </w:rPr>
                  </w:pPr>
                  <w:r w:rsidRPr="00A2100E">
                    <w:rPr>
                      <w:color w:val="002060"/>
                    </w:rPr>
                    <w:t>- SAMBENEDETTESE C5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FAE0B4" w14:textId="77777777" w:rsidR="00E97CD1" w:rsidRPr="00A2100E" w:rsidRDefault="00E97CD1" w:rsidP="00C06D69">
                  <w:pPr>
                    <w:pStyle w:val="rowtabella0"/>
                    <w:jc w:val="center"/>
                    <w:rPr>
                      <w:color w:val="002060"/>
                    </w:rPr>
                  </w:pPr>
                  <w:r w:rsidRPr="00A2100E">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8B2C55" w14:textId="77777777" w:rsidR="00E97CD1" w:rsidRPr="00A2100E" w:rsidRDefault="00E97CD1" w:rsidP="00C06D69">
                  <w:pPr>
                    <w:pStyle w:val="rowtabella0"/>
                    <w:jc w:val="center"/>
                    <w:rPr>
                      <w:color w:val="002060"/>
                    </w:rPr>
                  </w:pPr>
                  <w:r w:rsidRPr="00A2100E">
                    <w:rPr>
                      <w:color w:val="002060"/>
                    </w:rPr>
                    <w:t> </w:t>
                  </w:r>
                </w:p>
              </w:tc>
            </w:tr>
            <w:tr w:rsidR="00E97CD1" w:rsidRPr="00A2100E" w14:paraId="12677D58" w14:textId="77777777" w:rsidTr="00C06D6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A94741" w14:textId="77777777" w:rsidR="00E97CD1" w:rsidRPr="00A2100E" w:rsidRDefault="00E97CD1" w:rsidP="00C06D69">
                  <w:pPr>
                    <w:pStyle w:val="rowtabella0"/>
                    <w:rPr>
                      <w:color w:val="002060"/>
                    </w:rPr>
                  </w:pPr>
                  <w:r w:rsidRPr="00A2100E">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1F811A" w14:textId="77777777" w:rsidR="00E97CD1" w:rsidRPr="00A2100E" w:rsidRDefault="00E97CD1" w:rsidP="00C06D69">
                  <w:pPr>
                    <w:pStyle w:val="rowtabella0"/>
                    <w:rPr>
                      <w:color w:val="002060"/>
                    </w:rPr>
                  </w:pPr>
                  <w:r w:rsidRPr="00A2100E">
                    <w:rPr>
                      <w:color w:val="002060"/>
                    </w:rPr>
                    <w:t>- ACSS MONDOLFO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A88FD8" w14:textId="77777777" w:rsidR="00E97CD1" w:rsidRPr="00A2100E" w:rsidRDefault="00E97CD1" w:rsidP="00C06D69">
                  <w:pPr>
                    <w:pStyle w:val="rowtabella0"/>
                    <w:jc w:val="center"/>
                    <w:rPr>
                      <w:color w:val="002060"/>
                    </w:rPr>
                  </w:pPr>
                  <w:r w:rsidRPr="00A2100E">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A343AA" w14:textId="77777777" w:rsidR="00E97CD1" w:rsidRPr="00A2100E" w:rsidRDefault="00E97CD1" w:rsidP="00C06D69">
                  <w:pPr>
                    <w:pStyle w:val="rowtabella0"/>
                    <w:jc w:val="center"/>
                    <w:rPr>
                      <w:color w:val="002060"/>
                    </w:rPr>
                  </w:pPr>
                  <w:r w:rsidRPr="00A2100E">
                    <w:rPr>
                      <w:color w:val="002060"/>
                    </w:rPr>
                    <w:t> </w:t>
                  </w:r>
                </w:p>
              </w:tc>
            </w:tr>
            <w:tr w:rsidR="00E97CD1" w:rsidRPr="00A2100E" w14:paraId="6931A98B" w14:textId="77777777" w:rsidTr="00C06D69">
              <w:tc>
                <w:tcPr>
                  <w:tcW w:w="4700" w:type="dxa"/>
                  <w:gridSpan w:val="4"/>
                  <w:tcBorders>
                    <w:top w:val="nil"/>
                    <w:left w:val="nil"/>
                    <w:bottom w:val="nil"/>
                    <w:right w:val="nil"/>
                  </w:tcBorders>
                  <w:tcMar>
                    <w:top w:w="20" w:type="dxa"/>
                    <w:left w:w="20" w:type="dxa"/>
                    <w:bottom w:w="20" w:type="dxa"/>
                    <w:right w:w="20" w:type="dxa"/>
                  </w:tcMar>
                  <w:vAlign w:val="center"/>
                  <w:hideMark/>
                </w:tcPr>
                <w:p w14:paraId="27404F5F" w14:textId="77777777" w:rsidR="00E97CD1" w:rsidRPr="00A2100E" w:rsidRDefault="00E97CD1" w:rsidP="00C06D69">
                  <w:pPr>
                    <w:pStyle w:val="rowtabella0"/>
                    <w:rPr>
                      <w:color w:val="002060"/>
                    </w:rPr>
                  </w:pPr>
                  <w:r w:rsidRPr="00A2100E">
                    <w:rPr>
                      <w:color w:val="002060"/>
                    </w:rPr>
                    <w:t>(1) - disputata il 18/10/2025</w:t>
                  </w:r>
                </w:p>
              </w:tc>
            </w:tr>
          </w:tbl>
          <w:p w14:paraId="31421A44" w14:textId="77777777" w:rsidR="00E97CD1" w:rsidRPr="00A2100E" w:rsidRDefault="00E97CD1" w:rsidP="00C06D69">
            <w:pPr>
              <w:rPr>
                <w:color w:val="002060"/>
              </w:rPr>
            </w:pPr>
          </w:p>
        </w:tc>
      </w:tr>
    </w:tbl>
    <w:p w14:paraId="3E98EC38" w14:textId="77777777" w:rsidR="00E97CD1" w:rsidRPr="00A2100E" w:rsidRDefault="00E97CD1" w:rsidP="00E97CD1">
      <w:pPr>
        <w:pStyle w:val="breakline"/>
        <w:rPr>
          <w:rFonts w:eastAsiaTheme="minorEastAsia"/>
          <w:color w:val="002060"/>
        </w:rPr>
      </w:pPr>
    </w:p>
    <w:p w14:paraId="0BAAFBFC" w14:textId="77777777" w:rsidR="00E97CD1" w:rsidRPr="00A2100E" w:rsidRDefault="00E97CD1" w:rsidP="00E97CD1">
      <w:pPr>
        <w:pStyle w:val="breakline"/>
        <w:rPr>
          <w:color w:val="002060"/>
        </w:rPr>
      </w:pPr>
    </w:p>
    <w:p w14:paraId="3991ABA5" w14:textId="77777777" w:rsidR="00E97CD1" w:rsidRPr="00A2100E" w:rsidRDefault="00E97CD1" w:rsidP="00E97CD1">
      <w:pPr>
        <w:pStyle w:val="titoloprinc0"/>
        <w:rPr>
          <w:color w:val="002060"/>
        </w:rPr>
      </w:pPr>
      <w:r w:rsidRPr="00A2100E">
        <w:rPr>
          <w:color w:val="002060"/>
        </w:rPr>
        <w:t>GIUDICE SPORTIVO</w:t>
      </w:r>
    </w:p>
    <w:p w14:paraId="24729C27" w14:textId="77777777" w:rsidR="00E97CD1" w:rsidRPr="00A2100E" w:rsidRDefault="00E97CD1" w:rsidP="00E97CD1">
      <w:pPr>
        <w:pStyle w:val="diffida"/>
        <w:rPr>
          <w:color w:val="002060"/>
        </w:rPr>
      </w:pPr>
      <w:r w:rsidRPr="00A2100E">
        <w:rPr>
          <w:color w:val="002060"/>
        </w:rPr>
        <w:t>Il Giudice Sportivo Avv. Agnese Lazzaretti, con l'assistenza del Segretario Angelo Castellana, nella seduta del 22/10/2025, ha adottato le decisioni che di seguito integralmente si riportano:</w:t>
      </w:r>
    </w:p>
    <w:p w14:paraId="5BDD5B62" w14:textId="77777777" w:rsidR="00E97CD1" w:rsidRPr="00A2100E" w:rsidRDefault="00E97CD1" w:rsidP="00E97CD1">
      <w:pPr>
        <w:pStyle w:val="titolo10"/>
        <w:rPr>
          <w:color w:val="002060"/>
        </w:rPr>
      </w:pPr>
      <w:r w:rsidRPr="00A2100E">
        <w:rPr>
          <w:color w:val="002060"/>
        </w:rPr>
        <w:t xml:space="preserve">GARE DEL 17/10/2025 </w:t>
      </w:r>
    </w:p>
    <w:p w14:paraId="5607A8EC" w14:textId="77777777" w:rsidR="00E97CD1" w:rsidRPr="00A2100E" w:rsidRDefault="00E97CD1" w:rsidP="00E97CD1">
      <w:pPr>
        <w:pStyle w:val="titolo7a"/>
        <w:rPr>
          <w:color w:val="002060"/>
        </w:rPr>
      </w:pPr>
      <w:r w:rsidRPr="00A2100E">
        <w:rPr>
          <w:color w:val="002060"/>
        </w:rPr>
        <w:t xml:space="preserve">PROVVEDIMENTI DISCIPLINARI </w:t>
      </w:r>
    </w:p>
    <w:p w14:paraId="7EE85C44" w14:textId="77777777" w:rsidR="00E97CD1" w:rsidRPr="00A2100E" w:rsidRDefault="00E97CD1" w:rsidP="00E97CD1">
      <w:pPr>
        <w:pStyle w:val="titolo7b0"/>
        <w:rPr>
          <w:color w:val="002060"/>
        </w:rPr>
      </w:pPr>
      <w:r w:rsidRPr="00A2100E">
        <w:rPr>
          <w:color w:val="002060"/>
        </w:rPr>
        <w:t xml:space="preserve">In base alle risultanze degli atti ufficiali sono state deliberate le seguenti sanzioni disciplinari. </w:t>
      </w:r>
    </w:p>
    <w:p w14:paraId="3328AA8B" w14:textId="77777777" w:rsidR="00E97CD1" w:rsidRPr="00A2100E" w:rsidRDefault="00E97CD1" w:rsidP="00E97CD1">
      <w:pPr>
        <w:pStyle w:val="titolo30"/>
        <w:rPr>
          <w:color w:val="002060"/>
        </w:rPr>
      </w:pPr>
      <w:r w:rsidRPr="00A2100E">
        <w:rPr>
          <w:color w:val="002060"/>
        </w:rPr>
        <w:t xml:space="preserve">DIRIGENTI </w:t>
      </w:r>
    </w:p>
    <w:p w14:paraId="3A236A7E" w14:textId="77777777" w:rsidR="00E97CD1" w:rsidRPr="00A2100E" w:rsidRDefault="00E97CD1" w:rsidP="00E97CD1">
      <w:pPr>
        <w:pStyle w:val="titolo20"/>
        <w:rPr>
          <w:color w:val="002060"/>
        </w:rPr>
      </w:pPr>
      <w:r w:rsidRPr="00A2100E">
        <w:rPr>
          <w:color w:val="002060"/>
        </w:rPr>
        <w:t xml:space="preserve">INIBIZIONE A TEMPO OPPURE SQUALIFICA A GARE: FINO AL 6/11/2025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0C36A4CD" w14:textId="77777777" w:rsidTr="00C06D69">
        <w:tc>
          <w:tcPr>
            <w:tcW w:w="2200" w:type="dxa"/>
            <w:tcMar>
              <w:top w:w="20" w:type="dxa"/>
              <w:left w:w="20" w:type="dxa"/>
              <w:bottom w:w="20" w:type="dxa"/>
              <w:right w:w="20" w:type="dxa"/>
            </w:tcMar>
            <w:vAlign w:val="center"/>
            <w:hideMark/>
          </w:tcPr>
          <w:p w14:paraId="7BB92F00" w14:textId="77777777" w:rsidR="00E97CD1" w:rsidRPr="00A2100E" w:rsidRDefault="00E97CD1" w:rsidP="00C06D69">
            <w:pPr>
              <w:pStyle w:val="movimento"/>
              <w:rPr>
                <w:color w:val="002060"/>
              </w:rPr>
            </w:pPr>
            <w:r w:rsidRPr="00A2100E">
              <w:rPr>
                <w:color w:val="002060"/>
              </w:rPr>
              <w:t>SMARGIASSI LORENZO</w:t>
            </w:r>
          </w:p>
        </w:tc>
        <w:tc>
          <w:tcPr>
            <w:tcW w:w="2200" w:type="dxa"/>
            <w:tcMar>
              <w:top w:w="20" w:type="dxa"/>
              <w:left w:w="20" w:type="dxa"/>
              <w:bottom w:w="20" w:type="dxa"/>
              <w:right w:w="20" w:type="dxa"/>
            </w:tcMar>
            <w:vAlign w:val="center"/>
            <w:hideMark/>
          </w:tcPr>
          <w:p w14:paraId="0A4CFAEE" w14:textId="77777777" w:rsidR="00E97CD1" w:rsidRPr="00A2100E" w:rsidRDefault="00E97CD1" w:rsidP="00C06D69">
            <w:pPr>
              <w:pStyle w:val="movimento2"/>
              <w:rPr>
                <w:color w:val="002060"/>
              </w:rPr>
            </w:pPr>
            <w:r w:rsidRPr="00A2100E">
              <w:rPr>
                <w:color w:val="002060"/>
              </w:rPr>
              <w:t xml:space="preserve">(REAL FABRIANO) </w:t>
            </w:r>
          </w:p>
        </w:tc>
        <w:tc>
          <w:tcPr>
            <w:tcW w:w="800" w:type="dxa"/>
            <w:tcMar>
              <w:top w:w="20" w:type="dxa"/>
              <w:left w:w="20" w:type="dxa"/>
              <w:bottom w:w="20" w:type="dxa"/>
              <w:right w:w="20" w:type="dxa"/>
            </w:tcMar>
            <w:vAlign w:val="center"/>
            <w:hideMark/>
          </w:tcPr>
          <w:p w14:paraId="46432D8A"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1A36E000"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463C23CF" w14:textId="77777777" w:rsidR="00E97CD1" w:rsidRPr="00A2100E" w:rsidRDefault="00E97CD1" w:rsidP="00C06D69">
            <w:pPr>
              <w:pStyle w:val="movimento2"/>
              <w:rPr>
                <w:color w:val="002060"/>
              </w:rPr>
            </w:pPr>
            <w:r w:rsidRPr="00A2100E">
              <w:rPr>
                <w:color w:val="002060"/>
              </w:rPr>
              <w:t> </w:t>
            </w:r>
          </w:p>
        </w:tc>
      </w:tr>
    </w:tbl>
    <w:p w14:paraId="275D15D4" w14:textId="77777777" w:rsidR="00E97CD1" w:rsidRPr="00A2100E" w:rsidRDefault="00E97CD1" w:rsidP="00E97CD1">
      <w:pPr>
        <w:pStyle w:val="diffida"/>
        <w:spacing w:before="80" w:beforeAutospacing="0" w:after="40" w:afterAutospacing="0"/>
        <w:rPr>
          <w:rFonts w:eastAsiaTheme="minorEastAsia"/>
          <w:color w:val="002060"/>
        </w:rPr>
      </w:pPr>
      <w:r w:rsidRPr="00A2100E">
        <w:rPr>
          <w:color w:val="002060"/>
        </w:rPr>
        <w:t xml:space="preserve">Per comportamento irriguardoso </w:t>
      </w:r>
    </w:p>
    <w:p w14:paraId="391B3930" w14:textId="77777777" w:rsidR="00E97CD1" w:rsidRPr="00A2100E" w:rsidRDefault="00E97CD1" w:rsidP="00E97CD1">
      <w:pPr>
        <w:pStyle w:val="titolo20"/>
        <w:rPr>
          <w:color w:val="002060"/>
        </w:rPr>
      </w:pPr>
      <w:r w:rsidRPr="00A2100E">
        <w:rPr>
          <w:color w:val="002060"/>
        </w:rPr>
        <w:t xml:space="preserve">INIBIZIONE A TEMPO OPPURE SQUALIFICA A GARE: FINO AL 5/11/2025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49EE66E3" w14:textId="77777777" w:rsidTr="00C06D69">
        <w:tc>
          <w:tcPr>
            <w:tcW w:w="2200" w:type="dxa"/>
            <w:tcMar>
              <w:top w:w="20" w:type="dxa"/>
              <w:left w:w="20" w:type="dxa"/>
              <w:bottom w:w="20" w:type="dxa"/>
              <w:right w:w="20" w:type="dxa"/>
            </w:tcMar>
            <w:vAlign w:val="center"/>
            <w:hideMark/>
          </w:tcPr>
          <w:p w14:paraId="646DB1BD" w14:textId="77777777" w:rsidR="00E97CD1" w:rsidRPr="00A2100E" w:rsidRDefault="00E97CD1" w:rsidP="00C06D69">
            <w:pPr>
              <w:pStyle w:val="movimento"/>
              <w:rPr>
                <w:color w:val="002060"/>
              </w:rPr>
            </w:pPr>
            <w:r w:rsidRPr="00A2100E">
              <w:rPr>
                <w:color w:val="002060"/>
              </w:rPr>
              <w:lastRenderedPageBreak/>
              <w:t>CALUSSI LORENZO</w:t>
            </w:r>
          </w:p>
        </w:tc>
        <w:tc>
          <w:tcPr>
            <w:tcW w:w="2200" w:type="dxa"/>
            <w:tcMar>
              <w:top w:w="20" w:type="dxa"/>
              <w:left w:w="20" w:type="dxa"/>
              <w:bottom w:w="20" w:type="dxa"/>
              <w:right w:w="20" w:type="dxa"/>
            </w:tcMar>
            <w:vAlign w:val="center"/>
            <w:hideMark/>
          </w:tcPr>
          <w:p w14:paraId="5F488E8D" w14:textId="77777777" w:rsidR="00E97CD1" w:rsidRPr="00A2100E" w:rsidRDefault="00E97CD1" w:rsidP="00C06D69">
            <w:pPr>
              <w:pStyle w:val="movimento2"/>
              <w:rPr>
                <w:color w:val="002060"/>
              </w:rPr>
            </w:pPr>
            <w:r w:rsidRPr="00A2100E">
              <w:rPr>
                <w:color w:val="002060"/>
              </w:rPr>
              <w:t xml:space="preserve">(REAL FABRIANO) </w:t>
            </w:r>
          </w:p>
        </w:tc>
        <w:tc>
          <w:tcPr>
            <w:tcW w:w="800" w:type="dxa"/>
            <w:tcMar>
              <w:top w:w="20" w:type="dxa"/>
              <w:left w:w="20" w:type="dxa"/>
              <w:bottom w:w="20" w:type="dxa"/>
              <w:right w:w="20" w:type="dxa"/>
            </w:tcMar>
            <w:vAlign w:val="center"/>
            <w:hideMark/>
          </w:tcPr>
          <w:p w14:paraId="7D91B0D4"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939ADA6"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14C7A415" w14:textId="77777777" w:rsidR="00E97CD1" w:rsidRPr="00A2100E" w:rsidRDefault="00E97CD1" w:rsidP="00C06D69">
            <w:pPr>
              <w:pStyle w:val="movimento2"/>
              <w:rPr>
                <w:color w:val="002060"/>
              </w:rPr>
            </w:pPr>
            <w:r w:rsidRPr="00A2100E">
              <w:rPr>
                <w:color w:val="002060"/>
              </w:rPr>
              <w:t> </w:t>
            </w:r>
          </w:p>
        </w:tc>
      </w:tr>
    </w:tbl>
    <w:p w14:paraId="59EDE137" w14:textId="77777777" w:rsidR="00E97CD1" w:rsidRPr="00A2100E" w:rsidRDefault="00E97CD1" w:rsidP="00E97CD1">
      <w:pPr>
        <w:pStyle w:val="diffida"/>
        <w:spacing w:before="80" w:beforeAutospacing="0" w:after="40" w:afterAutospacing="0"/>
        <w:rPr>
          <w:rFonts w:eastAsiaTheme="minorEastAsia"/>
          <w:color w:val="002060"/>
        </w:rPr>
      </w:pPr>
      <w:r w:rsidRPr="00A2100E">
        <w:rPr>
          <w:color w:val="002060"/>
        </w:rPr>
        <w:t xml:space="preserve">Per comportamento irriguardoso </w:t>
      </w:r>
    </w:p>
    <w:p w14:paraId="15E5D127" w14:textId="77777777" w:rsidR="00E97CD1" w:rsidRPr="00A2100E" w:rsidRDefault="00E97CD1" w:rsidP="00E97CD1">
      <w:pPr>
        <w:pStyle w:val="titolo20"/>
        <w:rPr>
          <w:color w:val="002060"/>
        </w:rPr>
      </w:pPr>
      <w:r w:rsidRPr="00A210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5499F2F2" w14:textId="77777777" w:rsidTr="00C06D69">
        <w:tc>
          <w:tcPr>
            <w:tcW w:w="2200" w:type="dxa"/>
            <w:tcMar>
              <w:top w:w="20" w:type="dxa"/>
              <w:left w:w="20" w:type="dxa"/>
              <w:bottom w:w="20" w:type="dxa"/>
              <w:right w:w="20" w:type="dxa"/>
            </w:tcMar>
            <w:vAlign w:val="center"/>
            <w:hideMark/>
          </w:tcPr>
          <w:p w14:paraId="2C95744D" w14:textId="77777777" w:rsidR="00E97CD1" w:rsidRPr="00A2100E" w:rsidRDefault="00E97CD1" w:rsidP="00C06D69">
            <w:pPr>
              <w:pStyle w:val="movimento"/>
              <w:rPr>
                <w:color w:val="002060"/>
              </w:rPr>
            </w:pPr>
            <w:r w:rsidRPr="00A2100E">
              <w:rPr>
                <w:color w:val="002060"/>
              </w:rPr>
              <w:t>MARTUCCI ZECCA GAETANO</w:t>
            </w:r>
          </w:p>
        </w:tc>
        <w:tc>
          <w:tcPr>
            <w:tcW w:w="2200" w:type="dxa"/>
            <w:tcMar>
              <w:top w:w="20" w:type="dxa"/>
              <w:left w:w="20" w:type="dxa"/>
              <w:bottom w:w="20" w:type="dxa"/>
              <w:right w:w="20" w:type="dxa"/>
            </w:tcMar>
            <w:vAlign w:val="center"/>
            <w:hideMark/>
          </w:tcPr>
          <w:p w14:paraId="7C9B6B1C" w14:textId="77777777" w:rsidR="00E97CD1" w:rsidRPr="00A2100E" w:rsidRDefault="00E97CD1" w:rsidP="00C06D69">
            <w:pPr>
              <w:pStyle w:val="movimento2"/>
              <w:rPr>
                <w:color w:val="002060"/>
              </w:rPr>
            </w:pPr>
            <w:r w:rsidRPr="00A2100E">
              <w:rPr>
                <w:color w:val="002060"/>
              </w:rPr>
              <w:t xml:space="preserve">(FUTSAL MONTURANO) </w:t>
            </w:r>
          </w:p>
        </w:tc>
        <w:tc>
          <w:tcPr>
            <w:tcW w:w="800" w:type="dxa"/>
            <w:tcMar>
              <w:top w:w="20" w:type="dxa"/>
              <w:left w:w="20" w:type="dxa"/>
              <w:bottom w:w="20" w:type="dxa"/>
              <w:right w:w="20" w:type="dxa"/>
            </w:tcMar>
            <w:vAlign w:val="center"/>
            <w:hideMark/>
          </w:tcPr>
          <w:p w14:paraId="716919C3"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680E5323"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089844F4" w14:textId="77777777" w:rsidR="00E97CD1" w:rsidRPr="00A2100E" w:rsidRDefault="00E97CD1" w:rsidP="00C06D69">
            <w:pPr>
              <w:pStyle w:val="movimento2"/>
              <w:rPr>
                <w:color w:val="002060"/>
              </w:rPr>
            </w:pPr>
            <w:r w:rsidRPr="00A2100E">
              <w:rPr>
                <w:color w:val="002060"/>
              </w:rPr>
              <w:t> </w:t>
            </w:r>
          </w:p>
        </w:tc>
      </w:tr>
    </w:tbl>
    <w:p w14:paraId="310A117F" w14:textId="77777777" w:rsidR="00E97CD1" w:rsidRPr="00A2100E" w:rsidRDefault="00E97CD1" w:rsidP="00E97CD1">
      <w:pPr>
        <w:pStyle w:val="titolo30"/>
        <w:rPr>
          <w:rFonts w:eastAsiaTheme="minorEastAsia"/>
          <w:color w:val="002060"/>
        </w:rPr>
      </w:pPr>
      <w:r w:rsidRPr="00A2100E">
        <w:rPr>
          <w:color w:val="002060"/>
        </w:rPr>
        <w:t xml:space="preserve">ALLENATORI </w:t>
      </w:r>
    </w:p>
    <w:p w14:paraId="6A4DF7F8" w14:textId="77777777" w:rsidR="00E97CD1" w:rsidRPr="00A2100E" w:rsidRDefault="00E97CD1" w:rsidP="00E97CD1">
      <w:pPr>
        <w:pStyle w:val="titolo20"/>
        <w:rPr>
          <w:color w:val="002060"/>
        </w:rPr>
      </w:pPr>
      <w:r w:rsidRPr="00A2100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5F9D3ABE" w14:textId="77777777" w:rsidTr="00C06D69">
        <w:tc>
          <w:tcPr>
            <w:tcW w:w="2200" w:type="dxa"/>
            <w:tcMar>
              <w:top w:w="20" w:type="dxa"/>
              <w:left w:w="20" w:type="dxa"/>
              <w:bottom w:w="20" w:type="dxa"/>
              <w:right w:w="20" w:type="dxa"/>
            </w:tcMar>
            <w:vAlign w:val="center"/>
            <w:hideMark/>
          </w:tcPr>
          <w:p w14:paraId="4C2EE632" w14:textId="77777777" w:rsidR="00E97CD1" w:rsidRPr="00A2100E" w:rsidRDefault="00E97CD1" w:rsidP="00C06D69">
            <w:pPr>
              <w:pStyle w:val="movimento"/>
              <w:rPr>
                <w:color w:val="002060"/>
              </w:rPr>
            </w:pPr>
            <w:r w:rsidRPr="00A2100E">
              <w:rPr>
                <w:color w:val="002060"/>
              </w:rPr>
              <w:t>MONALDI MAURO</w:t>
            </w:r>
          </w:p>
        </w:tc>
        <w:tc>
          <w:tcPr>
            <w:tcW w:w="2200" w:type="dxa"/>
            <w:tcMar>
              <w:top w:w="20" w:type="dxa"/>
              <w:left w:w="20" w:type="dxa"/>
              <w:bottom w:w="20" w:type="dxa"/>
              <w:right w:w="20" w:type="dxa"/>
            </w:tcMar>
            <w:vAlign w:val="center"/>
            <w:hideMark/>
          </w:tcPr>
          <w:p w14:paraId="3E41E4BB" w14:textId="77777777" w:rsidR="00E97CD1" w:rsidRPr="00A2100E" w:rsidRDefault="00E97CD1" w:rsidP="00C06D69">
            <w:pPr>
              <w:pStyle w:val="movimento2"/>
              <w:rPr>
                <w:color w:val="002060"/>
              </w:rPr>
            </w:pPr>
            <w:r w:rsidRPr="00A2100E">
              <w:rPr>
                <w:color w:val="002060"/>
              </w:rPr>
              <w:t xml:space="preserve">(TRE TORRI A.S.D.) </w:t>
            </w:r>
          </w:p>
        </w:tc>
        <w:tc>
          <w:tcPr>
            <w:tcW w:w="800" w:type="dxa"/>
            <w:tcMar>
              <w:top w:w="20" w:type="dxa"/>
              <w:left w:w="20" w:type="dxa"/>
              <w:bottom w:w="20" w:type="dxa"/>
              <w:right w:w="20" w:type="dxa"/>
            </w:tcMar>
            <w:vAlign w:val="center"/>
            <w:hideMark/>
          </w:tcPr>
          <w:p w14:paraId="00F0A83D"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2B72D885"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6FE92E2C" w14:textId="77777777" w:rsidR="00E97CD1" w:rsidRPr="00A2100E" w:rsidRDefault="00E97CD1" w:rsidP="00C06D69">
            <w:pPr>
              <w:pStyle w:val="movimento2"/>
              <w:rPr>
                <w:color w:val="002060"/>
              </w:rPr>
            </w:pPr>
            <w:r w:rsidRPr="00A2100E">
              <w:rPr>
                <w:color w:val="002060"/>
              </w:rPr>
              <w:t> </w:t>
            </w:r>
          </w:p>
        </w:tc>
      </w:tr>
    </w:tbl>
    <w:p w14:paraId="2DE36AB5" w14:textId="77777777" w:rsidR="00E97CD1" w:rsidRPr="00A2100E" w:rsidRDefault="00E97CD1" w:rsidP="00E97CD1">
      <w:pPr>
        <w:pStyle w:val="titolo30"/>
        <w:rPr>
          <w:rFonts w:eastAsiaTheme="minorEastAsia"/>
          <w:color w:val="002060"/>
        </w:rPr>
      </w:pPr>
      <w:r w:rsidRPr="00A2100E">
        <w:rPr>
          <w:color w:val="002060"/>
        </w:rPr>
        <w:t xml:space="preserve">CALCIATORI ESPULSI </w:t>
      </w:r>
    </w:p>
    <w:p w14:paraId="088179E0" w14:textId="77777777" w:rsidR="00E97CD1" w:rsidRPr="00A2100E" w:rsidRDefault="00E97CD1" w:rsidP="00E97CD1">
      <w:pPr>
        <w:pStyle w:val="titolo20"/>
        <w:rPr>
          <w:color w:val="002060"/>
        </w:rPr>
      </w:pPr>
      <w:r w:rsidRPr="00A2100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7BFE5689" w14:textId="77777777" w:rsidTr="00C06D69">
        <w:tc>
          <w:tcPr>
            <w:tcW w:w="2200" w:type="dxa"/>
            <w:tcMar>
              <w:top w:w="20" w:type="dxa"/>
              <w:left w:w="20" w:type="dxa"/>
              <w:bottom w:w="20" w:type="dxa"/>
              <w:right w:w="20" w:type="dxa"/>
            </w:tcMar>
            <w:vAlign w:val="center"/>
            <w:hideMark/>
          </w:tcPr>
          <w:p w14:paraId="6A2D2ADD" w14:textId="77777777" w:rsidR="00E97CD1" w:rsidRPr="00A2100E" w:rsidRDefault="00E97CD1" w:rsidP="00C06D69">
            <w:pPr>
              <w:pStyle w:val="movimento"/>
              <w:rPr>
                <w:color w:val="002060"/>
              </w:rPr>
            </w:pPr>
            <w:r w:rsidRPr="00A2100E">
              <w:rPr>
                <w:color w:val="002060"/>
              </w:rPr>
              <w:t>DI GIOACCHINO GIACOMO</w:t>
            </w:r>
          </w:p>
        </w:tc>
        <w:tc>
          <w:tcPr>
            <w:tcW w:w="2200" w:type="dxa"/>
            <w:tcMar>
              <w:top w:w="20" w:type="dxa"/>
              <w:left w:w="20" w:type="dxa"/>
              <w:bottom w:w="20" w:type="dxa"/>
              <w:right w:w="20" w:type="dxa"/>
            </w:tcMar>
            <w:vAlign w:val="center"/>
            <w:hideMark/>
          </w:tcPr>
          <w:p w14:paraId="61D24BBB" w14:textId="77777777" w:rsidR="00E97CD1" w:rsidRPr="00A2100E" w:rsidRDefault="00E97CD1" w:rsidP="00C06D69">
            <w:pPr>
              <w:pStyle w:val="movimento2"/>
              <w:rPr>
                <w:color w:val="002060"/>
              </w:rPr>
            </w:pPr>
            <w:r w:rsidRPr="00A2100E">
              <w:rPr>
                <w:color w:val="002060"/>
              </w:rPr>
              <w:t xml:space="preserve">(FUTSAL MONTURANO) </w:t>
            </w:r>
          </w:p>
        </w:tc>
        <w:tc>
          <w:tcPr>
            <w:tcW w:w="800" w:type="dxa"/>
            <w:tcMar>
              <w:top w:w="20" w:type="dxa"/>
              <w:left w:w="20" w:type="dxa"/>
              <w:bottom w:w="20" w:type="dxa"/>
              <w:right w:w="20" w:type="dxa"/>
            </w:tcMar>
            <w:vAlign w:val="center"/>
            <w:hideMark/>
          </w:tcPr>
          <w:p w14:paraId="5BB030E7"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1151044F"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6C1EFDDF" w14:textId="77777777" w:rsidR="00E97CD1" w:rsidRPr="00A2100E" w:rsidRDefault="00E97CD1" w:rsidP="00C06D69">
            <w:pPr>
              <w:pStyle w:val="movimento2"/>
              <w:rPr>
                <w:color w:val="002060"/>
              </w:rPr>
            </w:pPr>
            <w:r w:rsidRPr="00A2100E">
              <w:rPr>
                <w:color w:val="002060"/>
              </w:rPr>
              <w:t> </w:t>
            </w:r>
          </w:p>
        </w:tc>
      </w:tr>
    </w:tbl>
    <w:p w14:paraId="674AAFA4" w14:textId="77777777" w:rsidR="00E97CD1" w:rsidRPr="00A2100E" w:rsidRDefault="00E97CD1" w:rsidP="00E97CD1">
      <w:pPr>
        <w:pStyle w:val="titolo30"/>
        <w:rPr>
          <w:rFonts w:eastAsiaTheme="minorEastAsia"/>
          <w:color w:val="002060"/>
        </w:rPr>
      </w:pPr>
      <w:r w:rsidRPr="00A2100E">
        <w:rPr>
          <w:color w:val="002060"/>
        </w:rPr>
        <w:t xml:space="preserve">CALCIATORI NON ESPULSI </w:t>
      </w:r>
    </w:p>
    <w:p w14:paraId="374119BE" w14:textId="77777777" w:rsidR="00E97CD1" w:rsidRPr="00A2100E" w:rsidRDefault="00E97CD1" w:rsidP="00E97CD1">
      <w:pPr>
        <w:pStyle w:val="titolo20"/>
        <w:rPr>
          <w:color w:val="002060"/>
        </w:rPr>
      </w:pPr>
      <w:r w:rsidRPr="00A2100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5E7FB6E6" w14:textId="77777777" w:rsidTr="00C06D69">
        <w:tc>
          <w:tcPr>
            <w:tcW w:w="2200" w:type="dxa"/>
            <w:tcMar>
              <w:top w:w="20" w:type="dxa"/>
              <w:left w:w="20" w:type="dxa"/>
              <w:bottom w:w="20" w:type="dxa"/>
              <w:right w:w="20" w:type="dxa"/>
            </w:tcMar>
            <w:vAlign w:val="center"/>
            <w:hideMark/>
          </w:tcPr>
          <w:p w14:paraId="57856ED4" w14:textId="77777777" w:rsidR="00E97CD1" w:rsidRPr="00A2100E" w:rsidRDefault="00E97CD1" w:rsidP="00C06D69">
            <w:pPr>
              <w:pStyle w:val="movimento"/>
              <w:rPr>
                <w:color w:val="002060"/>
              </w:rPr>
            </w:pPr>
            <w:r w:rsidRPr="00A2100E">
              <w:rPr>
                <w:color w:val="002060"/>
              </w:rPr>
              <w:t>LIGNITE STEFANO</w:t>
            </w:r>
          </w:p>
        </w:tc>
        <w:tc>
          <w:tcPr>
            <w:tcW w:w="2200" w:type="dxa"/>
            <w:tcMar>
              <w:top w:w="20" w:type="dxa"/>
              <w:left w:w="20" w:type="dxa"/>
              <w:bottom w:w="20" w:type="dxa"/>
              <w:right w:w="20" w:type="dxa"/>
            </w:tcMar>
            <w:vAlign w:val="center"/>
            <w:hideMark/>
          </w:tcPr>
          <w:p w14:paraId="34F9AEEE" w14:textId="77777777" w:rsidR="00E97CD1" w:rsidRPr="00A2100E" w:rsidRDefault="00E97CD1" w:rsidP="00C06D69">
            <w:pPr>
              <w:pStyle w:val="movimento2"/>
              <w:rPr>
                <w:color w:val="002060"/>
              </w:rPr>
            </w:pPr>
            <w:r w:rsidRPr="00A2100E">
              <w:rPr>
                <w:color w:val="002060"/>
              </w:rPr>
              <w:t xml:space="preserve">(FUTSAL MONTURANO) </w:t>
            </w:r>
          </w:p>
        </w:tc>
        <w:tc>
          <w:tcPr>
            <w:tcW w:w="800" w:type="dxa"/>
            <w:tcMar>
              <w:top w:w="20" w:type="dxa"/>
              <w:left w:w="20" w:type="dxa"/>
              <w:bottom w:w="20" w:type="dxa"/>
              <w:right w:w="20" w:type="dxa"/>
            </w:tcMar>
            <w:vAlign w:val="center"/>
            <w:hideMark/>
          </w:tcPr>
          <w:p w14:paraId="69B8BA39"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6ECD0DC5" w14:textId="77777777" w:rsidR="00E97CD1" w:rsidRPr="00A2100E" w:rsidRDefault="00E97CD1" w:rsidP="00C06D69">
            <w:pPr>
              <w:pStyle w:val="movimento"/>
              <w:rPr>
                <w:color w:val="002060"/>
              </w:rPr>
            </w:pPr>
            <w:r w:rsidRPr="00A2100E">
              <w:rPr>
                <w:color w:val="002060"/>
              </w:rPr>
              <w:t>TORQUATI LUCA</w:t>
            </w:r>
          </w:p>
        </w:tc>
        <w:tc>
          <w:tcPr>
            <w:tcW w:w="2200" w:type="dxa"/>
            <w:tcMar>
              <w:top w:w="20" w:type="dxa"/>
              <w:left w:w="20" w:type="dxa"/>
              <w:bottom w:w="20" w:type="dxa"/>
              <w:right w:w="20" w:type="dxa"/>
            </w:tcMar>
            <w:vAlign w:val="center"/>
            <w:hideMark/>
          </w:tcPr>
          <w:p w14:paraId="4B964271" w14:textId="77777777" w:rsidR="00E97CD1" w:rsidRPr="00A2100E" w:rsidRDefault="00E97CD1" w:rsidP="00C06D69">
            <w:pPr>
              <w:pStyle w:val="movimento2"/>
              <w:rPr>
                <w:color w:val="002060"/>
              </w:rPr>
            </w:pPr>
            <w:r w:rsidRPr="00A2100E">
              <w:rPr>
                <w:color w:val="002060"/>
              </w:rPr>
              <w:t xml:space="preserve">(TRE TORRI A.S.D.) </w:t>
            </w:r>
          </w:p>
        </w:tc>
      </w:tr>
    </w:tbl>
    <w:p w14:paraId="64988B31" w14:textId="77777777" w:rsidR="00E97CD1" w:rsidRPr="00A2100E" w:rsidRDefault="00E97CD1" w:rsidP="00E97CD1">
      <w:pPr>
        <w:pStyle w:val="titolo20"/>
        <w:rPr>
          <w:rFonts w:eastAsiaTheme="minorEastAsia"/>
          <w:color w:val="002060"/>
        </w:rPr>
      </w:pPr>
      <w:r w:rsidRPr="00A2100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13C3726A" w14:textId="77777777" w:rsidTr="00C06D69">
        <w:tc>
          <w:tcPr>
            <w:tcW w:w="2200" w:type="dxa"/>
            <w:tcMar>
              <w:top w:w="20" w:type="dxa"/>
              <w:left w:w="20" w:type="dxa"/>
              <w:bottom w:w="20" w:type="dxa"/>
              <w:right w:w="20" w:type="dxa"/>
            </w:tcMar>
            <w:vAlign w:val="center"/>
            <w:hideMark/>
          </w:tcPr>
          <w:p w14:paraId="4B20B762" w14:textId="77777777" w:rsidR="00E97CD1" w:rsidRPr="00A2100E" w:rsidRDefault="00E97CD1" w:rsidP="00C06D69">
            <w:pPr>
              <w:pStyle w:val="movimento"/>
              <w:rPr>
                <w:color w:val="002060"/>
              </w:rPr>
            </w:pPr>
            <w:r w:rsidRPr="00A2100E">
              <w:rPr>
                <w:color w:val="002060"/>
              </w:rPr>
              <w:t>PERSICHINI DANIELE</w:t>
            </w:r>
          </w:p>
        </w:tc>
        <w:tc>
          <w:tcPr>
            <w:tcW w:w="2200" w:type="dxa"/>
            <w:tcMar>
              <w:top w:w="20" w:type="dxa"/>
              <w:left w:w="20" w:type="dxa"/>
              <w:bottom w:w="20" w:type="dxa"/>
              <w:right w:w="20" w:type="dxa"/>
            </w:tcMar>
            <w:vAlign w:val="center"/>
            <w:hideMark/>
          </w:tcPr>
          <w:p w14:paraId="4128099C" w14:textId="77777777" w:rsidR="00E97CD1" w:rsidRPr="00A2100E" w:rsidRDefault="00E97CD1" w:rsidP="00C06D69">
            <w:pPr>
              <w:pStyle w:val="movimento2"/>
              <w:rPr>
                <w:color w:val="002060"/>
              </w:rPr>
            </w:pPr>
            <w:r w:rsidRPr="00A2100E">
              <w:rPr>
                <w:color w:val="002060"/>
              </w:rPr>
              <w:t xml:space="preserve">(BAYER CAPPUCCINI) </w:t>
            </w:r>
          </w:p>
        </w:tc>
        <w:tc>
          <w:tcPr>
            <w:tcW w:w="800" w:type="dxa"/>
            <w:tcMar>
              <w:top w:w="20" w:type="dxa"/>
              <w:left w:w="20" w:type="dxa"/>
              <w:bottom w:w="20" w:type="dxa"/>
              <w:right w:w="20" w:type="dxa"/>
            </w:tcMar>
            <w:vAlign w:val="center"/>
            <w:hideMark/>
          </w:tcPr>
          <w:p w14:paraId="38058BCD"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47D1010D" w14:textId="77777777" w:rsidR="00E97CD1" w:rsidRPr="00A2100E" w:rsidRDefault="00E97CD1" w:rsidP="00C06D69">
            <w:pPr>
              <w:pStyle w:val="movimento"/>
              <w:rPr>
                <w:color w:val="002060"/>
              </w:rPr>
            </w:pPr>
            <w:r w:rsidRPr="00A2100E">
              <w:rPr>
                <w:color w:val="002060"/>
              </w:rPr>
              <w:t>BARTOLUCCI DIEGO</w:t>
            </w:r>
          </w:p>
        </w:tc>
        <w:tc>
          <w:tcPr>
            <w:tcW w:w="2200" w:type="dxa"/>
            <w:tcMar>
              <w:top w:w="20" w:type="dxa"/>
              <w:left w:w="20" w:type="dxa"/>
              <w:bottom w:w="20" w:type="dxa"/>
              <w:right w:w="20" w:type="dxa"/>
            </w:tcMar>
            <w:vAlign w:val="center"/>
            <w:hideMark/>
          </w:tcPr>
          <w:p w14:paraId="382237CD" w14:textId="77777777" w:rsidR="00E97CD1" w:rsidRPr="00A2100E" w:rsidRDefault="00E97CD1" w:rsidP="00C06D69">
            <w:pPr>
              <w:pStyle w:val="movimento2"/>
              <w:rPr>
                <w:color w:val="002060"/>
              </w:rPr>
            </w:pPr>
            <w:r w:rsidRPr="00A2100E">
              <w:rPr>
                <w:color w:val="002060"/>
              </w:rPr>
              <w:t xml:space="preserve">(CASTELBELLINO CALCIO A 5) </w:t>
            </w:r>
          </w:p>
        </w:tc>
      </w:tr>
      <w:tr w:rsidR="00E97CD1" w:rsidRPr="00A2100E" w14:paraId="0D335DB0" w14:textId="77777777" w:rsidTr="00C06D69">
        <w:tc>
          <w:tcPr>
            <w:tcW w:w="2200" w:type="dxa"/>
            <w:tcMar>
              <w:top w:w="20" w:type="dxa"/>
              <w:left w:w="20" w:type="dxa"/>
              <w:bottom w:w="20" w:type="dxa"/>
              <w:right w:w="20" w:type="dxa"/>
            </w:tcMar>
            <w:vAlign w:val="center"/>
            <w:hideMark/>
          </w:tcPr>
          <w:p w14:paraId="4C091629" w14:textId="77777777" w:rsidR="00E97CD1" w:rsidRPr="00A2100E" w:rsidRDefault="00E97CD1" w:rsidP="00C06D69">
            <w:pPr>
              <w:pStyle w:val="movimento"/>
              <w:rPr>
                <w:color w:val="002060"/>
              </w:rPr>
            </w:pPr>
            <w:r w:rsidRPr="00A2100E">
              <w:rPr>
                <w:color w:val="002060"/>
              </w:rPr>
              <w:t>BORSATO LUIZ HENRIQUE</w:t>
            </w:r>
          </w:p>
        </w:tc>
        <w:tc>
          <w:tcPr>
            <w:tcW w:w="2200" w:type="dxa"/>
            <w:tcMar>
              <w:top w:w="20" w:type="dxa"/>
              <w:left w:w="20" w:type="dxa"/>
              <w:bottom w:w="20" w:type="dxa"/>
              <w:right w:w="20" w:type="dxa"/>
            </w:tcMar>
            <w:vAlign w:val="center"/>
            <w:hideMark/>
          </w:tcPr>
          <w:p w14:paraId="13A411F1" w14:textId="77777777" w:rsidR="00E97CD1" w:rsidRPr="00A2100E" w:rsidRDefault="00E97CD1" w:rsidP="00C06D69">
            <w:pPr>
              <w:pStyle w:val="movimento2"/>
              <w:rPr>
                <w:color w:val="002060"/>
              </w:rPr>
            </w:pPr>
            <w:r w:rsidRPr="00A2100E">
              <w:rPr>
                <w:color w:val="002060"/>
              </w:rPr>
              <w:t xml:space="preserve">(FUTSAL MONTURANO) </w:t>
            </w:r>
          </w:p>
        </w:tc>
        <w:tc>
          <w:tcPr>
            <w:tcW w:w="800" w:type="dxa"/>
            <w:tcMar>
              <w:top w:w="20" w:type="dxa"/>
              <w:left w:w="20" w:type="dxa"/>
              <w:bottom w:w="20" w:type="dxa"/>
              <w:right w:w="20" w:type="dxa"/>
            </w:tcMar>
            <w:vAlign w:val="center"/>
            <w:hideMark/>
          </w:tcPr>
          <w:p w14:paraId="1851055F"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7747D78A" w14:textId="77777777" w:rsidR="00E97CD1" w:rsidRPr="00A2100E" w:rsidRDefault="00E97CD1" w:rsidP="00C06D69">
            <w:pPr>
              <w:pStyle w:val="movimento"/>
              <w:rPr>
                <w:color w:val="002060"/>
              </w:rPr>
            </w:pPr>
            <w:r w:rsidRPr="00A2100E">
              <w:rPr>
                <w:color w:val="002060"/>
              </w:rPr>
              <w:t>NESPOLA PAOLO</w:t>
            </w:r>
          </w:p>
        </w:tc>
        <w:tc>
          <w:tcPr>
            <w:tcW w:w="2200" w:type="dxa"/>
            <w:tcMar>
              <w:top w:w="20" w:type="dxa"/>
              <w:left w:w="20" w:type="dxa"/>
              <w:bottom w:w="20" w:type="dxa"/>
              <w:right w:w="20" w:type="dxa"/>
            </w:tcMar>
            <w:vAlign w:val="center"/>
            <w:hideMark/>
          </w:tcPr>
          <w:p w14:paraId="1A24B4A8" w14:textId="77777777" w:rsidR="00E97CD1" w:rsidRPr="00A2100E" w:rsidRDefault="00E97CD1" w:rsidP="00C06D69">
            <w:pPr>
              <w:pStyle w:val="movimento2"/>
              <w:rPr>
                <w:color w:val="002060"/>
              </w:rPr>
            </w:pPr>
            <w:r w:rsidRPr="00A2100E">
              <w:rPr>
                <w:color w:val="002060"/>
              </w:rPr>
              <w:t xml:space="preserve">(U.S. FORTUNA FANO) </w:t>
            </w:r>
          </w:p>
        </w:tc>
      </w:tr>
    </w:tbl>
    <w:p w14:paraId="069DD573" w14:textId="77777777" w:rsidR="00E97CD1" w:rsidRPr="00A2100E" w:rsidRDefault="00E97CD1" w:rsidP="00E97CD1">
      <w:pPr>
        <w:pStyle w:val="titolo20"/>
        <w:rPr>
          <w:rFonts w:eastAsiaTheme="minorEastAsia"/>
          <w:color w:val="002060"/>
        </w:rPr>
      </w:pPr>
      <w:r w:rsidRPr="00A210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58DBE03B" w14:textId="77777777" w:rsidTr="00C06D69">
        <w:tc>
          <w:tcPr>
            <w:tcW w:w="2200" w:type="dxa"/>
            <w:tcMar>
              <w:top w:w="20" w:type="dxa"/>
              <w:left w:w="20" w:type="dxa"/>
              <w:bottom w:w="20" w:type="dxa"/>
              <w:right w:w="20" w:type="dxa"/>
            </w:tcMar>
            <w:vAlign w:val="center"/>
            <w:hideMark/>
          </w:tcPr>
          <w:p w14:paraId="70124C34" w14:textId="77777777" w:rsidR="00E97CD1" w:rsidRPr="00A2100E" w:rsidRDefault="00E97CD1" w:rsidP="00C06D69">
            <w:pPr>
              <w:pStyle w:val="movimento"/>
              <w:rPr>
                <w:color w:val="002060"/>
              </w:rPr>
            </w:pPr>
            <w:r w:rsidRPr="00A2100E">
              <w:rPr>
                <w:color w:val="002060"/>
              </w:rPr>
              <w:t>FLORIO VINCENZO</w:t>
            </w:r>
          </w:p>
        </w:tc>
        <w:tc>
          <w:tcPr>
            <w:tcW w:w="2200" w:type="dxa"/>
            <w:tcMar>
              <w:top w:w="20" w:type="dxa"/>
              <w:left w:w="20" w:type="dxa"/>
              <w:bottom w:w="20" w:type="dxa"/>
              <w:right w:w="20" w:type="dxa"/>
            </w:tcMar>
            <w:vAlign w:val="center"/>
            <w:hideMark/>
          </w:tcPr>
          <w:p w14:paraId="09026646" w14:textId="77777777" w:rsidR="00E97CD1" w:rsidRPr="00A2100E" w:rsidRDefault="00E97CD1" w:rsidP="00C06D69">
            <w:pPr>
              <w:pStyle w:val="movimento2"/>
              <w:rPr>
                <w:color w:val="002060"/>
              </w:rPr>
            </w:pPr>
            <w:r w:rsidRPr="00A2100E">
              <w:rPr>
                <w:color w:val="002060"/>
              </w:rPr>
              <w:t xml:space="preserve">(CASTELBELLINO CALCIO A 5) </w:t>
            </w:r>
          </w:p>
        </w:tc>
        <w:tc>
          <w:tcPr>
            <w:tcW w:w="800" w:type="dxa"/>
            <w:tcMar>
              <w:top w:w="20" w:type="dxa"/>
              <w:left w:w="20" w:type="dxa"/>
              <w:bottom w:w="20" w:type="dxa"/>
              <w:right w:w="20" w:type="dxa"/>
            </w:tcMar>
            <w:vAlign w:val="center"/>
            <w:hideMark/>
          </w:tcPr>
          <w:p w14:paraId="3C1A36D0"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4B5A9EB" w14:textId="77777777" w:rsidR="00E97CD1" w:rsidRPr="00A2100E" w:rsidRDefault="00E97CD1" w:rsidP="00C06D69">
            <w:pPr>
              <w:pStyle w:val="movimento"/>
              <w:rPr>
                <w:color w:val="002060"/>
              </w:rPr>
            </w:pPr>
            <w:r w:rsidRPr="00A2100E">
              <w:rPr>
                <w:color w:val="002060"/>
              </w:rPr>
              <w:t>QUERCETTI MATTEO</w:t>
            </w:r>
          </w:p>
        </w:tc>
        <w:tc>
          <w:tcPr>
            <w:tcW w:w="2200" w:type="dxa"/>
            <w:tcMar>
              <w:top w:w="20" w:type="dxa"/>
              <w:left w:w="20" w:type="dxa"/>
              <w:bottom w:w="20" w:type="dxa"/>
              <w:right w:w="20" w:type="dxa"/>
            </w:tcMar>
            <w:vAlign w:val="center"/>
            <w:hideMark/>
          </w:tcPr>
          <w:p w14:paraId="58448CD6" w14:textId="77777777" w:rsidR="00E97CD1" w:rsidRPr="00A2100E" w:rsidRDefault="00E97CD1" w:rsidP="00C06D69">
            <w:pPr>
              <w:pStyle w:val="movimento2"/>
              <w:rPr>
                <w:color w:val="002060"/>
              </w:rPr>
            </w:pPr>
            <w:r w:rsidRPr="00A2100E">
              <w:rPr>
                <w:color w:val="002060"/>
              </w:rPr>
              <w:t xml:space="preserve">(CASTELBELLINO CALCIO A 5) </w:t>
            </w:r>
          </w:p>
        </w:tc>
      </w:tr>
      <w:tr w:rsidR="00E97CD1" w:rsidRPr="00A2100E" w14:paraId="0586889E" w14:textId="77777777" w:rsidTr="00C06D69">
        <w:tc>
          <w:tcPr>
            <w:tcW w:w="2200" w:type="dxa"/>
            <w:tcMar>
              <w:top w:w="20" w:type="dxa"/>
              <w:left w:w="20" w:type="dxa"/>
              <w:bottom w:w="20" w:type="dxa"/>
              <w:right w:w="20" w:type="dxa"/>
            </w:tcMar>
            <w:vAlign w:val="center"/>
            <w:hideMark/>
          </w:tcPr>
          <w:p w14:paraId="06362642" w14:textId="77777777" w:rsidR="00E97CD1" w:rsidRPr="00A2100E" w:rsidRDefault="00E97CD1" w:rsidP="00C06D69">
            <w:pPr>
              <w:pStyle w:val="movimento"/>
              <w:rPr>
                <w:color w:val="002060"/>
              </w:rPr>
            </w:pPr>
            <w:r w:rsidRPr="00A2100E">
              <w:rPr>
                <w:color w:val="002060"/>
              </w:rPr>
              <w:t>TRINEI JACOPO</w:t>
            </w:r>
          </w:p>
        </w:tc>
        <w:tc>
          <w:tcPr>
            <w:tcW w:w="2200" w:type="dxa"/>
            <w:tcMar>
              <w:top w:w="20" w:type="dxa"/>
              <w:left w:w="20" w:type="dxa"/>
              <w:bottom w:w="20" w:type="dxa"/>
              <w:right w:w="20" w:type="dxa"/>
            </w:tcMar>
            <w:vAlign w:val="center"/>
            <w:hideMark/>
          </w:tcPr>
          <w:p w14:paraId="666657E3" w14:textId="77777777" w:rsidR="00E97CD1" w:rsidRPr="00A2100E" w:rsidRDefault="00E97CD1" w:rsidP="00C06D69">
            <w:pPr>
              <w:pStyle w:val="movimento2"/>
              <w:rPr>
                <w:color w:val="002060"/>
              </w:rPr>
            </w:pPr>
            <w:r w:rsidRPr="00A2100E">
              <w:rPr>
                <w:color w:val="002060"/>
              </w:rPr>
              <w:t xml:space="preserve">(CERRETO D ESI C5 A.S.D.) </w:t>
            </w:r>
          </w:p>
        </w:tc>
        <w:tc>
          <w:tcPr>
            <w:tcW w:w="800" w:type="dxa"/>
            <w:tcMar>
              <w:top w:w="20" w:type="dxa"/>
              <w:left w:w="20" w:type="dxa"/>
              <w:bottom w:w="20" w:type="dxa"/>
              <w:right w:w="20" w:type="dxa"/>
            </w:tcMar>
            <w:vAlign w:val="center"/>
            <w:hideMark/>
          </w:tcPr>
          <w:p w14:paraId="7F469C38"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2E3FABE" w14:textId="77777777" w:rsidR="00E97CD1" w:rsidRPr="00A2100E" w:rsidRDefault="00E97CD1" w:rsidP="00C06D69">
            <w:pPr>
              <w:pStyle w:val="movimento"/>
              <w:rPr>
                <w:color w:val="002060"/>
              </w:rPr>
            </w:pPr>
            <w:r w:rsidRPr="00A2100E">
              <w:rPr>
                <w:color w:val="002060"/>
              </w:rPr>
              <w:t>DRAGUSIN MICHELANGELO</w:t>
            </w:r>
          </w:p>
        </w:tc>
        <w:tc>
          <w:tcPr>
            <w:tcW w:w="2200" w:type="dxa"/>
            <w:tcMar>
              <w:top w:w="20" w:type="dxa"/>
              <w:left w:w="20" w:type="dxa"/>
              <w:bottom w:w="20" w:type="dxa"/>
              <w:right w:w="20" w:type="dxa"/>
            </w:tcMar>
            <w:vAlign w:val="center"/>
            <w:hideMark/>
          </w:tcPr>
          <w:p w14:paraId="0F17222B" w14:textId="77777777" w:rsidR="00E97CD1" w:rsidRPr="00A2100E" w:rsidRDefault="00E97CD1" w:rsidP="00C06D69">
            <w:pPr>
              <w:pStyle w:val="movimento2"/>
              <w:rPr>
                <w:color w:val="002060"/>
              </w:rPr>
            </w:pPr>
            <w:r w:rsidRPr="00A2100E">
              <w:rPr>
                <w:color w:val="002060"/>
              </w:rPr>
              <w:t xml:space="preserve">(FUTSAL CAMPIGLIONE) </w:t>
            </w:r>
          </w:p>
        </w:tc>
      </w:tr>
      <w:tr w:rsidR="00E97CD1" w:rsidRPr="00A2100E" w14:paraId="6EC87F31" w14:textId="77777777" w:rsidTr="00C06D69">
        <w:tc>
          <w:tcPr>
            <w:tcW w:w="2200" w:type="dxa"/>
            <w:tcMar>
              <w:top w:w="20" w:type="dxa"/>
              <w:left w:w="20" w:type="dxa"/>
              <w:bottom w:w="20" w:type="dxa"/>
              <w:right w:w="20" w:type="dxa"/>
            </w:tcMar>
            <w:vAlign w:val="center"/>
            <w:hideMark/>
          </w:tcPr>
          <w:p w14:paraId="1533C355" w14:textId="77777777" w:rsidR="00E97CD1" w:rsidRPr="00A2100E" w:rsidRDefault="00E97CD1" w:rsidP="00C06D69">
            <w:pPr>
              <w:pStyle w:val="movimento"/>
              <w:rPr>
                <w:color w:val="002060"/>
              </w:rPr>
            </w:pPr>
            <w:r w:rsidRPr="00A2100E">
              <w:rPr>
                <w:color w:val="002060"/>
              </w:rPr>
              <w:t>CAMPOFREDANO GUIDO</w:t>
            </w:r>
          </w:p>
        </w:tc>
        <w:tc>
          <w:tcPr>
            <w:tcW w:w="2200" w:type="dxa"/>
            <w:tcMar>
              <w:top w:w="20" w:type="dxa"/>
              <w:left w:w="20" w:type="dxa"/>
              <w:bottom w:w="20" w:type="dxa"/>
              <w:right w:w="20" w:type="dxa"/>
            </w:tcMar>
            <w:vAlign w:val="center"/>
            <w:hideMark/>
          </w:tcPr>
          <w:p w14:paraId="7DD9549D" w14:textId="77777777" w:rsidR="00E97CD1" w:rsidRPr="00A2100E" w:rsidRDefault="00E97CD1" w:rsidP="00C06D69">
            <w:pPr>
              <w:pStyle w:val="movimento2"/>
              <w:rPr>
                <w:color w:val="002060"/>
              </w:rPr>
            </w:pPr>
            <w:r w:rsidRPr="00A2100E">
              <w:rPr>
                <w:color w:val="002060"/>
              </w:rPr>
              <w:t xml:space="preserve">(PIETRALACROCE 73) </w:t>
            </w:r>
          </w:p>
        </w:tc>
        <w:tc>
          <w:tcPr>
            <w:tcW w:w="800" w:type="dxa"/>
            <w:tcMar>
              <w:top w:w="20" w:type="dxa"/>
              <w:left w:w="20" w:type="dxa"/>
              <w:bottom w:w="20" w:type="dxa"/>
              <w:right w:w="20" w:type="dxa"/>
            </w:tcMar>
            <w:vAlign w:val="center"/>
            <w:hideMark/>
          </w:tcPr>
          <w:p w14:paraId="159008D8"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1AFF90B" w14:textId="77777777" w:rsidR="00E97CD1" w:rsidRPr="00A2100E" w:rsidRDefault="00E97CD1" w:rsidP="00C06D69">
            <w:pPr>
              <w:pStyle w:val="movimento"/>
              <w:rPr>
                <w:color w:val="002060"/>
              </w:rPr>
            </w:pPr>
            <w:r w:rsidRPr="00A2100E">
              <w:rPr>
                <w:color w:val="002060"/>
              </w:rPr>
              <w:t>FREZZOTTI MARCO</w:t>
            </w:r>
          </w:p>
        </w:tc>
        <w:tc>
          <w:tcPr>
            <w:tcW w:w="2200" w:type="dxa"/>
            <w:tcMar>
              <w:top w:w="20" w:type="dxa"/>
              <w:left w:w="20" w:type="dxa"/>
              <w:bottom w:w="20" w:type="dxa"/>
              <w:right w:w="20" w:type="dxa"/>
            </w:tcMar>
            <w:vAlign w:val="center"/>
            <w:hideMark/>
          </w:tcPr>
          <w:p w14:paraId="66F20C23" w14:textId="77777777" w:rsidR="00E97CD1" w:rsidRPr="00A2100E" w:rsidRDefault="00E97CD1" w:rsidP="00C06D69">
            <w:pPr>
              <w:pStyle w:val="movimento2"/>
              <w:rPr>
                <w:color w:val="002060"/>
              </w:rPr>
            </w:pPr>
            <w:r w:rsidRPr="00A2100E">
              <w:rPr>
                <w:color w:val="002060"/>
              </w:rPr>
              <w:t xml:space="preserve">(PIETRALACROCE 73) </w:t>
            </w:r>
          </w:p>
        </w:tc>
      </w:tr>
      <w:tr w:rsidR="00E97CD1" w:rsidRPr="00A2100E" w14:paraId="5762600B" w14:textId="77777777" w:rsidTr="00C06D69">
        <w:tc>
          <w:tcPr>
            <w:tcW w:w="2200" w:type="dxa"/>
            <w:tcMar>
              <w:top w:w="20" w:type="dxa"/>
              <w:left w:w="20" w:type="dxa"/>
              <w:bottom w:w="20" w:type="dxa"/>
              <w:right w:w="20" w:type="dxa"/>
            </w:tcMar>
            <w:vAlign w:val="center"/>
            <w:hideMark/>
          </w:tcPr>
          <w:p w14:paraId="1CC46AE5" w14:textId="77777777" w:rsidR="00E97CD1" w:rsidRPr="00A2100E" w:rsidRDefault="00E97CD1" w:rsidP="00C06D69">
            <w:pPr>
              <w:pStyle w:val="movimento"/>
              <w:rPr>
                <w:color w:val="002060"/>
              </w:rPr>
            </w:pPr>
            <w:r w:rsidRPr="00A2100E">
              <w:rPr>
                <w:color w:val="002060"/>
              </w:rPr>
              <w:t>GIORDANO RENATO</w:t>
            </w:r>
          </w:p>
        </w:tc>
        <w:tc>
          <w:tcPr>
            <w:tcW w:w="2200" w:type="dxa"/>
            <w:tcMar>
              <w:top w:w="20" w:type="dxa"/>
              <w:left w:w="20" w:type="dxa"/>
              <w:bottom w:w="20" w:type="dxa"/>
              <w:right w:w="20" w:type="dxa"/>
            </w:tcMar>
            <w:vAlign w:val="center"/>
            <w:hideMark/>
          </w:tcPr>
          <w:p w14:paraId="3645A2D7" w14:textId="77777777" w:rsidR="00E97CD1" w:rsidRPr="00A2100E" w:rsidRDefault="00E97CD1" w:rsidP="00C06D69">
            <w:pPr>
              <w:pStyle w:val="movimento2"/>
              <w:rPr>
                <w:color w:val="002060"/>
              </w:rPr>
            </w:pPr>
            <w:r w:rsidRPr="00A2100E">
              <w:rPr>
                <w:color w:val="002060"/>
              </w:rPr>
              <w:t xml:space="preserve">(PIETRALACROCE 73) </w:t>
            </w:r>
          </w:p>
        </w:tc>
        <w:tc>
          <w:tcPr>
            <w:tcW w:w="800" w:type="dxa"/>
            <w:tcMar>
              <w:top w:w="20" w:type="dxa"/>
              <w:left w:w="20" w:type="dxa"/>
              <w:bottom w:w="20" w:type="dxa"/>
              <w:right w:w="20" w:type="dxa"/>
            </w:tcMar>
            <w:vAlign w:val="center"/>
            <w:hideMark/>
          </w:tcPr>
          <w:p w14:paraId="2884EF2B"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0ED80F07" w14:textId="77777777" w:rsidR="00E97CD1" w:rsidRPr="00A2100E" w:rsidRDefault="00E97CD1" w:rsidP="00C06D69">
            <w:pPr>
              <w:pStyle w:val="movimento"/>
              <w:rPr>
                <w:color w:val="002060"/>
              </w:rPr>
            </w:pPr>
            <w:r w:rsidRPr="00A2100E">
              <w:rPr>
                <w:color w:val="002060"/>
              </w:rPr>
              <w:t>LAURENZI NICOLO</w:t>
            </w:r>
          </w:p>
        </w:tc>
        <w:tc>
          <w:tcPr>
            <w:tcW w:w="2200" w:type="dxa"/>
            <w:tcMar>
              <w:top w:w="20" w:type="dxa"/>
              <w:left w:w="20" w:type="dxa"/>
              <w:bottom w:w="20" w:type="dxa"/>
              <w:right w:w="20" w:type="dxa"/>
            </w:tcMar>
            <w:vAlign w:val="center"/>
            <w:hideMark/>
          </w:tcPr>
          <w:p w14:paraId="11C5412F" w14:textId="77777777" w:rsidR="00E97CD1" w:rsidRPr="00A2100E" w:rsidRDefault="00E97CD1" w:rsidP="00C06D69">
            <w:pPr>
              <w:pStyle w:val="movimento2"/>
              <w:rPr>
                <w:color w:val="002060"/>
              </w:rPr>
            </w:pPr>
            <w:r w:rsidRPr="00A2100E">
              <w:rPr>
                <w:color w:val="002060"/>
              </w:rPr>
              <w:t xml:space="preserve">(REAL FABRIANO) </w:t>
            </w:r>
          </w:p>
        </w:tc>
      </w:tr>
    </w:tbl>
    <w:p w14:paraId="740B7A22" w14:textId="77777777" w:rsidR="00E97CD1" w:rsidRPr="00A2100E" w:rsidRDefault="00E97CD1" w:rsidP="00E97CD1">
      <w:pPr>
        <w:pStyle w:val="titolo10"/>
        <w:rPr>
          <w:rFonts w:eastAsiaTheme="minorEastAsia"/>
          <w:color w:val="002060"/>
        </w:rPr>
      </w:pPr>
      <w:r w:rsidRPr="00A2100E">
        <w:rPr>
          <w:color w:val="002060"/>
        </w:rPr>
        <w:t xml:space="preserve">GARE DEL 18/10/2025 </w:t>
      </w:r>
    </w:p>
    <w:p w14:paraId="77595905" w14:textId="77777777" w:rsidR="00E97CD1" w:rsidRPr="00A2100E" w:rsidRDefault="00E97CD1" w:rsidP="00E97CD1">
      <w:pPr>
        <w:pStyle w:val="titolo7a"/>
        <w:rPr>
          <w:color w:val="002060"/>
        </w:rPr>
      </w:pPr>
      <w:r w:rsidRPr="00A2100E">
        <w:rPr>
          <w:color w:val="002060"/>
        </w:rPr>
        <w:t xml:space="preserve">PROVVEDIMENTI DISCIPLINARI </w:t>
      </w:r>
    </w:p>
    <w:p w14:paraId="39B8F998" w14:textId="77777777" w:rsidR="00E97CD1" w:rsidRPr="00A2100E" w:rsidRDefault="00E97CD1" w:rsidP="00E97CD1">
      <w:pPr>
        <w:pStyle w:val="titolo7b0"/>
        <w:rPr>
          <w:color w:val="002060"/>
        </w:rPr>
      </w:pPr>
      <w:r w:rsidRPr="00A2100E">
        <w:rPr>
          <w:color w:val="002060"/>
        </w:rPr>
        <w:t xml:space="preserve">In base alle risultanze degli atti ufficiali sono state deliberate le seguenti sanzioni disciplinari. </w:t>
      </w:r>
    </w:p>
    <w:p w14:paraId="084C21E6" w14:textId="77777777" w:rsidR="00E97CD1" w:rsidRPr="00A2100E" w:rsidRDefault="00E97CD1" w:rsidP="00E97CD1">
      <w:pPr>
        <w:pStyle w:val="titolo30"/>
        <w:rPr>
          <w:color w:val="002060"/>
        </w:rPr>
      </w:pPr>
      <w:r w:rsidRPr="00A2100E">
        <w:rPr>
          <w:color w:val="002060"/>
        </w:rPr>
        <w:t xml:space="preserve">ALLENATORI </w:t>
      </w:r>
    </w:p>
    <w:p w14:paraId="6BBD3AAF" w14:textId="77777777" w:rsidR="00E97CD1" w:rsidRPr="00A2100E" w:rsidRDefault="00E97CD1" w:rsidP="00E97CD1">
      <w:pPr>
        <w:pStyle w:val="titolo20"/>
        <w:rPr>
          <w:color w:val="002060"/>
        </w:rPr>
      </w:pPr>
      <w:r w:rsidRPr="00A210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4BCA2EDB" w14:textId="77777777" w:rsidTr="00C06D69">
        <w:tc>
          <w:tcPr>
            <w:tcW w:w="2200" w:type="dxa"/>
            <w:tcMar>
              <w:top w:w="20" w:type="dxa"/>
              <w:left w:w="20" w:type="dxa"/>
              <w:bottom w:w="20" w:type="dxa"/>
              <w:right w:w="20" w:type="dxa"/>
            </w:tcMar>
            <w:vAlign w:val="center"/>
            <w:hideMark/>
          </w:tcPr>
          <w:p w14:paraId="55814C60" w14:textId="77777777" w:rsidR="00E97CD1" w:rsidRPr="00A2100E" w:rsidRDefault="00E97CD1" w:rsidP="00C06D69">
            <w:pPr>
              <w:pStyle w:val="movimento"/>
              <w:rPr>
                <w:color w:val="002060"/>
              </w:rPr>
            </w:pPr>
            <w:r w:rsidRPr="00A2100E">
              <w:rPr>
                <w:color w:val="002060"/>
              </w:rPr>
              <w:t>TONELLI TOMMASO</w:t>
            </w:r>
          </w:p>
        </w:tc>
        <w:tc>
          <w:tcPr>
            <w:tcW w:w="2200" w:type="dxa"/>
            <w:tcMar>
              <w:top w:w="20" w:type="dxa"/>
              <w:left w:w="20" w:type="dxa"/>
              <w:bottom w:w="20" w:type="dxa"/>
              <w:right w:w="20" w:type="dxa"/>
            </w:tcMar>
            <w:vAlign w:val="center"/>
            <w:hideMark/>
          </w:tcPr>
          <w:p w14:paraId="5C5BE201" w14:textId="77777777" w:rsidR="00E97CD1" w:rsidRPr="00A2100E" w:rsidRDefault="00E97CD1" w:rsidP="00C06D69">
            <w:pPr>
              <w:pStyle w:val="movimento2"/>
              <w:rPr>
                <w:color w:val="002060"/>
              </w:rPr>
            </w:pPr>
            <w:r w:rsidRPr="00A2100E">
              <w:rPr>
                <w:color w:val="002060"/>
              </w:rPr>
              <w:t xml:space="preserve">(CHIARAVALLE FUTSAL) </w:t>
            </w:r>
          </w:p>
        </w:tc>
        <w:tc>
          <w:tcPr>
            <w:tcW w:w="800" w:type="dxa"/>
            <w:tcMar>
              <w:top w:w="20" w:type="dxa"/>
              <w:left w:w="20" w:type="dxa"/>
              <w:bottom w:w="20" w:type="dxa"/>
              <w:right w:w="20" w:type="dxa"/>
            </w:tcMar>
            <w:vAlign w:val="center"/>
            <w:hideMark/>
          </w:tcPr>
          <w:p w14:paraId="4BFA261E"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6951A00"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31134852" w14:textId="77777777" w:rsidR="00E97CD1" w:rsidRPr="00A2100E" w:rsidRDefault="00E97CD1" w:rsidP="00C06D69">
            <w:pPr>
              <w:pStyle w:val="movimento2"/>
              <w:rPr>
                <w:color w:val="002060"/>
              </w:rPr>
            </w:pPr>
            <w:r w:rsidRPr="00A2100E">
              <w:rPr>
                <w:color w:val="002060"/>
              </w:rPr>
              <w:t> </w:t>
            </w:r>
          </w:p>
        </w:tc>
      </w:tr>
    </w:tbl>
    <w:p w14:paraId="267462D3" w14:textId="77777777" w:rsidR="00E97CD1" w:rsidRPr="00A2100E" w:rsidRDefault="00E97CD1" w:rsidP="00E97CD1">
      <w:pPr>
        <w:pStyle w:val="titolo30"/>
        <w:rPr>
          <w:rFonts w:eastAsiaTheme="minorEastAsia"/>
          <w:color w:val="002060"/>
        </w:rPr>
      </w:pPr>
      <w:r w:rsidRPr="00A2100E">
        <w:rPr>
          <w:color w:val="002060"/>
        </w:rPr>
        <w:t xml:space="preserve">CALCIATORI ESPULSI </w:t>
      </w:r>
    </w:p>
    <w:p w14:paraId="59FFF545" w14:textId="77777777" w:rsidR="00E97CD1" w:rsidRPr="00A2100E" w:rsidRDefault="00E97CD1" w:rsidP="00E97CD1">
      <w:pPr>
        <w:pStyle w:val="titolo20"/>
        <w:rPr>
          <w:color w:val="002060"/>
        </w:rPr>
      </w:pPr>
      <w:r w:rsidRPr="00A2100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06B47A51" w14:textId="77777777" w:rsidTr="00C06D69">
        <w:tc>
          <w:tcPr>
            <w:tcW w:w="2200" w:type="dxa"/>
            <w:tcMar>
              <w:top w:w="20" w:type="dxa"/>
              <w:left w:w="20" w:type="dxa"/>
              <w:bottom w:w="20" w:type="dxa"/>
              <w:right w:w="20" w:type="dxa"/>
            </w:tcMar>
            <w:vAlign w:val="center"/>
            <w:hideMark/>
          </w:tcPr>
          <w:p w14:paraId="4B712FE2" w14:textId="77777777" w:rsidR="00E97CD1" w:rsidRPr="00A2100E" w:rsidRDefault="00E97CD1" w:rsidP="00C06D69">
            <w:pPr>
              <w:pStyle w:val="movimento"/>
              <w:rPr>
                <w:color w:val="002060"/>
              </w:rPr>
            </w:pPr>
            <w:r w:rsidRPr="00A2100E">
              <w:rPr>
                <w:color w:val="002060"/>
              </w:rPr>
              <w:t>VIOLA FRANCESCO</w:t>
            </w:r>
          </w:p>
        </w:tc>
        <w:tc>
          <w:tcPr>
            <w:tcW w:w="2200" w:type="dxa"/>
            <w:tcMar>
              <w:top w:w="20" w:type="dxa"/>
              <w:left w:w="20" w:type="dxa"/>
              <w:bottom w:w="20" w:type="dxa"/>
              <w:right w:w="20" w:type="dxa"/>
            </w:tcMar>
            <w:vAlign w:val="center"/>
            <w:hideMark/>
          </w:tcPr>
          <w:p w14:paraId="5046C672" w14:textId="77777777" w:rsidR="00E97CD1" w:rsidRPr="00A2100E" w:rsidRDefault="00E97CD1" w:rsidP="00C06D69">
            <w:pPr>
              <w:pStyle w:val="movimento2"/>
              <w:rPr>
                <w:color w:val="002060"/>
              </w:rPr>
            </w:pPr>
            <w:r w:rsidRPr="00A2100E">
              <w:rPr>
                <w:color w:val="002060"/>
              </w:rPr>
              <w:t xml:space="preserve">(CHIARAVALLE FUTSAL) </w:t>
            </w:r>
          </w:p>
        </w:tc>
        <w:tc>
          <w:tcPr>
            <w:tcW w:w="800" w:type="dxa"/>
            <w:tcMar>
              <w:top w:w="20" w:type="dxa"/>
              <w:left w:w="20" w:type="dxa"/>
              <w:bottom w:w="20" w:type="dxa"/>
              <w:right w:w="20" w:type="dxa"/>
            </w:tcMar>
            <w:vAlign w:val="center"/>
            <w:hideMark/>
          </w:tcPr>
          <w:p w14:paraId="4637D8FB"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678BFFA8"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00DBAE25" w14:textId="77777777" w:rsidR="00E97CD1" w:rsidRPr="00A2100E" w:rsidRDefault="00E97CD1" w:rsidP="00C06D69">
            <w:pPr>
              <w:pStyle w:val="movimento2"/>
              <w:rPr>
                <w:color w:val="002060"/>
              </w:rPr>
            </w:pPr>
            <w:r w:rsidRPr="00A2100E">
              <w:rPr>
                <w:color w:val="002060"/>
              </w:rPr>
              <w:t> </w:t>
            </w:r>
          </w:p>
        </w:tc>
      </w:tr>
    </w:tbl>
    <w:p w14:paraId="54C523BB" w14:textId="77777777" w:rsidR="00E97CD1" w:rsidRPr="00A2100E" w:rsidRDefault="00E97CD1" w:rsidP="00E97CD1">
      <w:pPr>
        <w:pStyle w:val="titolo30"/>
        <w:rPr>
          <w:rFonts w:eastAsiaTheme="minorEastAsia"/>
          <w:color w:val="002060"/>
        </w:rPr>
      </w:pPr>
      <w:r w:rsidRPr="00A2100E">
        <w:rPr>
          <w:color w:val="002060"/>
        </w:rPr>
        <w:t xml:space="preserve">CALCIATORI NON ESPULSI </w:t>
      </w:r>
    </w:p>
    <w:p w14:paraId="29F8AC04" w14:textId="77777777" w:rsidR="00E97CD1" w:rsidRPr="00A2100E" w:rsidRDefault="00E97CD1" w:rsidP="00E97CD1">
      <w:pPr>
        <w:pStyle w:val="titolo20"/>
        <w:rPr>
          <w:color w:val="002060"/>
        </w:rPr>
      </w:pPr>
      <w:r w:rsidRPr="00A210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4E268ED3" w14:textId="77777777" w:rsidTr="00C06D69">
        <w:tc>
          <w:tcPr>
            <w:tcW w:w="2200" w:type="dxa"/>
            <w:tcMar>
              <w:top w:w="20" w:type="dxa"/>
              <w:left w:w="20" w:type="dxa"/>
              <w:bottom w:w="20" w:type="dxa"/>
              <w:right w:w="20" w:type="dxa"/>
            </w:tcMar>
            <w:vAlign w:val="center"/>
            <w:hideMark/>
          </w:tcPr>
          <w:p w14:paraId="43EBE6FA" w14:textId="77777777" w:rsidR="00E97CD1" w:rsidRPr="00A2100E" w:rsidRDefault="00E97CD1" w:rsidP="00C06D69">
            <w:pPr>
              <w:pStyle w:val="movimento"/>
              <w:rPr>
                <w:color w:val="002060"/>
              </w:rPr>
            </w:pPr>
            <w:r w:rsidRPr="00A2100E">
              <w:rPr>
                <w:color w:val="002060"/>
              </w:rPr>
              <w:t>DI PLACIDO LORENZO</w:t>
            </w:r>
          </w:p>
        </w:tc>
        <w:tc>
          <w:tcPr>
            <w:tcW w:w="2200" w:type="dxa"/>
            <w:tcMar>
              <w:top w:w="20" w:type="dxa"/>
              <w:left w:w="20" w:type="dxa"/>
              <w:bottom w:w="20" w:type="dxa"/>
              <w:right w:w="20" w:type="dxa"/>
            </w:tcMar>
            <w:vAlign w:val="center"/>
            <w:hideMark/>
          </w:tcPr>
          <w:p w14:paraId="4C08D046" w14:textId="77777777" w:rsidR="00E97CD1" w:rsidRPr="00A2100E" w:rsidRDefault="00E97CD1" w:rsidP="00C06D69">
            <w:pPr>
              <w:pStyle w:val="movimento2"/>
              <w:rPr>
                <w:color w:val="002060"/>
              </w:rPr>
            </w:pPr>
            <w:r w:rsidRPr="00A2100E">
              <w:rPr>
                <w:color w:val="002060"/>
              </w:rPr>
              <w:t xml:space="preserve">(CHIARAVALLE FUTSAL) </w:t>
            </w:r>
          </w:p>
        </w:tc>
        <w:tc>
          <w:tcPr>
            <w:tcW w:w="800" w:type="dxa"/>
            <w:tcMar>
              <w:top w:w="20" w:type="dxa"/>
              <w:left w:w="20" w:type="dxa"/>
              <w:bottom w:w="20" w:type="dxa"/>
              <w:right w:w="20" w:type="dxa"/>
            </w:tcMar>
            <w:vAlign w:val="center"/>
            <w:hideMark/>
          </w:tcPr>
          <w:p w14:paraId="092AE3E7"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4D75B98F" w14:textId="77777777" w:rsidR="00E97CD1" w:rsidRPr="00A2100E" w:rsidRDefault="00E97CD1" w:rsidP="00C06D69">
            <w:pPr>
              <w:pStyle w:val="movimento"/>
              <w:rPr>
                <w:color w:val="002060"/>
              </w:rPr>
            </w:pPr>
            <w:r w:rsidRPr="00A2100E">
              <w:rPr>
                <w:color w:val="002060"/>
              </w:rPr>
              <w:t>PIERANGELI MATTEO</w:t>
            </w:r>
          </w:p>
        </w:tc>
        <w:tc>
          <w:tcPr>
            <w:tcW w:w="2200" w:type="dxa"/>
            <w:tcMar>
              <w:top w:w="20" w:type="dxa"/>
              <w:left w:w="20" w:type="dxa"/>
              <w:bottom w:w="20" w:type="dxa"/>
              <w:right w:w="20" w:type="dxa"/>
            </w:tcMar>
            <w:vAlign w:val="center"/>
            <w:hideMark/>
          </w:tcPr>
          <w:p w14:paraId="385C75F8" w14:textId="77777777" w:rsidR="00E97CD1" w:rsidRPr="00A2100E" w:rsidRDefault="00E97CD1" w:rsidP="00C06D69">
            <w:pPr>
              <w:pStyle w:val="movimento2"/>
              <w:rPr>
                <w:color w:val="002060"/>
              </w:rPr>
            </w:pPr>
            <w:r w:rsidRPr="00A2100E">
              <w:rPr>
                <w:color w:val="002060"/>
              </w:rPr>
              <w:t xml:space="preserve">(LUCREZIA CALCIO A 5) </w:t>
            </w:r>
          </w:p>
        </w:tc>
      </w:tr>
    </w:tbl>
    <w:p w14:paraId="3842056D" w14:textId="77777777" w:rsidR="00E97CD1" w:rsidRDefault="00E97CD1" w:rsidP="00E97CD1">
      <w:pPr>
        <w:pStyle w:val="breakline"/>
        <w:rPr>
          <w:color w:val="002060"/>
        </w:rPr>
      </w:pPr>
    </w:p>
    <w:p w14:paraId="57D6F918" w14:textId="77777777" w:rsidR="00E97CD1" w:rsidRPr="00BD581B" w:rsidRDefault="00E97CD1" w:rsidP="00E97CD1">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6D1EE708" w14:textId="77777777" w:rsidR="00E97CD1" w:rsidRPr="00BD581B" w:rsidRDefault="00E97CD1" w:rsidP="00E97CD1">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55920B86" w14:textId="77777777" w:rsidR="00E97CD1" w:rsidRPr="00A2100E" w:rsidRDefault="00E97CD1" w:rsidP="00E97CD1">
      <w:pPr>
        <w:pStyle w:val="breakline"/>
        <w:rPr>
          <w:rFonts w:eastAsiaTheme="minorEastAsia"/>
          <w:color w:val="002060"/>
        </w:rPr>
      </w:pPr>
    </w:p>
    <w:p w14:paraId="5ED109FD" w14:textId="77777777" w:rsidR="00E97CD1" w:rsidRPr="00A2100E" w:rsidRDefault="00E97CD1" w:rsidP="00E97CD1">
      <w:pPr>
        <w:pStyle w:val="titoloprinc0"/>
        <w:rPr>
          <w:color w:val="002060"/>
        </w:rPr>
      </w:pPr>
      <w:r w:rsidRPr="00A2100E">
        <w:rPr>
          <w:color w:val="002060"/>
        </w:rPr>
        <w:t>CLASSIFICA</w:t>
      </w:r>
    </w:p>
    <w:p w14:paraId="147927D9" w14:textId="77777777" w:rsidR="00E97CD1" w:rsidRPr="00A2100E" w:rsidRDefault="00E97CD1" w:rsidP="00E97CD1">
      <w:pPr>
        <w:pStyle w:val="breakline"/>
        <w:rPr>
          <w:color w:val="002060"/>
        </w:rPr>
      </w:pPr>
    </w:p>
    <w:p w14:paraId="06FA69C1" w14:textId="77777777" w:rsidR="00E97CD1" w:rsidRPr="00A2100E" w:rsidRDefault="00E97CD1" w:rsidP="00E97CD1">
      <w:pPr>
        <w:pStyle w:val="breakline"/>
        <w:rPr>
          <w:color w:val="002060"/>
        </w:rPr>
      </w:pPr>
    </w:p>
    <w:p w14:paraId="4FB7D440" w14:textId="77777777" w:rsidR="00E97CD1" w:rsidRPr="00A2100E" w:rsidRDefault="00E97CD1" w:rsidP="00E97CD1">
      <w:pPr>
        <w:pStyle w:val="sottotitolocampionato10"/>
        <w:rPr>
          <w:color w:val="002060"/>
        </w:rPr>
      </w:pPr>
      <w:r w:rsidRPr="00A2100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CD1" w:rsidRPr="00A2100E" w14:paraId="5839A57C" w14:textId="77777777" w:rsidTr="00C06D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66B7F" w14:textId="77777777" w:rsidR="00E97CD1" w:rsidRPr="00A2100E" w:rsidRDefault="00E97CD1" w:rsidP="00C06D69">
            <w:pPr>
              <w:pStyle w:val="headertabella0"/>
              <w:rPr>
                <w:color w:val="002060"/>
              </w:rPr>
            </w:pPr>
            <w:r w:rsidRPr="00A210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6D595" w14:textId="77777777" w:rsidR="00E97CD1" w:rsidRPr="00A2100E" w:rsidRDefault="00E97CD1" w:rsidP="00C06D69">
            <w:pPr>
              <w:pStyle w:val="headertabella0"/>
              <w:rPr>
                <w:color w:val="002060"/>
              </w:rPr>
            </w:pPr>
            <w:r w:rsidRPr="00A210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C84ED" w14:textId="77777777" w:rsidR="00E97CD1" w:rsidRPr="00A2100E" w:rsidRDefault="00E97CD1" w:rsidP="00C06D69">
            <w:pPr>
              <w:pStyle w:val="headertabella0"/>
              <w:rPr>
                <w:color w:val="002060"/>
              </w:rPr>
            </w:pPr>
            <w:r w:rsidRPr="00A210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46319" w14:textId="77777777" w:rsidR="00E97CD1" w:rsidRPr="00A2100E" w:rsidRDefault="00E97CD1" w:rsidP="00C06D69">
            <w:pPr>
              <w:pStyle w:val="headertabella0"/>
              <w:rPr>
                <w:color w:val="002060"/>
              </w:rPr>
            </w:pPr>
            <w:r w:rsidRPr="00A210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A783F" w14:textId="77777777" w:rsidR="00E97CD1" w:rsidRPr="00A2100E" w:rsidRDefault="00E97CD1" w:rsidP="00C06D69">
            <w:pPr>
              <w:pStyle w:val="headertabella0"/>
              <w:rPr>
                <w:color w:val="002060"/>
              </w:rPr>
            </w:pPr>
            <w:r w:rsidRPr="00A210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3CB46" w14:textId="77777777" w:rsidR="00E97CD1" w:rsidRPr="00A2100E" w:rsidRDefault="00E97CD1" w:rsidP="00C06D69">
            <w:pPr>
              <w:pStyle w:val="headertabella0"/>
              <w:rPr>
                <w:color w:val="002060"/>
              </w:rPr>
            </w:pPr>
            <w:r w:rsidRPr="00A210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A13B8" w14:textId="77777777" w:rsidR="00E97CD1" w:rsidRPr="00A2100E" w:rsidRDefault="00E97CD1" w:rsidP="00C06D69">
            <w:pPr>
              <w:pStyle w:val="headertabella0"/>
              <w:rPr>
                <w:color w:val="002060"/>
              </w:rPr>
            </w:pPr>
            <w:r w:rsidRPr="00A210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36B23" w14:textId="77777777" w:rsidR="00E97CD1" w:rsidRPr="00A2100E" w:rsidRDefault="00E97CD1" w:rsidP="00C06D69">
            <w:pPr>
              <w:pStyle w:val="headertabella0"/>
              <w:rPr>
                <w:color w:val="002060"/>
              </w:rPr>
            </w:pPr>
            <w:r w:rsidRPr="00A210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1E9C5" w14:textId="77777777" w:rsidR="00E97CD1" w:rsidRPr="00A2100E" w:rsidRDefault="00E97CD1" w:rsidP="00C06D69">
            <w:pPr>
              <w:pStyle w:val="headertabella0"/>
              <w:rPr>
                <w:color w:val="002060"/>
              </w:rPr>
            </w:pPr>
            <w:r w:rsidRPr="00A210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1EC0E" w14:textId="77777777" w:rsidR="00E97CD1" w:rsidRPr="00A2100E" w:rsidRDefault="00E97CD1" w:rsidP="00C06D69">
            <w:pPr>
              <w:pStyle w:val="headertabella0"/>
              <w:rPr>
                <w:color w:val="002060"/>
              </w:rPr>
            </w:pPr>
            <w:r w:rsidRPr="00A2100E">
              <w:rPr>
                <w:color w:val="002060"/>
              </w:rPr>
              <w:t>PE</w:t>
            </w:r>
          </w:p>
        </w:tc>
      </w:tr>
      <w:tr w:rsidR="00E97CD1" w:rsidRPr="00A2100E" w14:paraId="19D22150" w14:textId="77777777" w:rsidTr="00C06D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8E6791" w14:textId="77777777" w:rsidR="00E97CD1" w:rsidRPr="00A2100E" w:rsidRDefault="00E97CD1" w:rsidP="00C06D69">
            <w:pPr>
              <w:pStyle w:val="rowtabella0"/>
              <w:rPr>
                <w:color w:val="002060"/>
              </w:rPr>
            </w:pPr>
            <w:r w:rsidRPr="00A2100E">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7FBEC"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842D5"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8C4C4"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14F73"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1A3C1"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3E6B3"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634BA"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172ED"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2C026" w14:textId="77777777" w:rsidR="00E97CD1" w:rsidRPr="00A2100E" w:rsidRDefault="00E97CD1" w:rsidP="00C06D69">
            <w:pPr>
              <w:pStyle w:val="rowtabella0"/>
              <w:jc w:val="center"/>
              <w:rPr>
                <w:color w:val="002060"/>
              </w:rPr>
            </w:pPr>
            <w:r w:rsidRPr="00A2100E">
              <w:rPr>
                <w:color w:val="002060"/>
              </w:rPr>
              <w:t>0</w:t>
            </w:r>
          </w:p>
        </w:tc>
      </w:tr>
      <w:tr w:rsidR="00E97CD1" w:rsidRPr="00A2100E" w14:paraId="4A27A5BD"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54B3AF" w14:textId="77777777" w:rsidR="00E97CD1" w:rsidRPr="00A2100E" w:rsidRDefault="00E97CD1" w:rsidP="00C06D69">
            <w:pPr>
              <w:pStyle w:val="rowtabella0"/>
              <w:rPr>
                <w:color w:val="002060"/>
              </w:rPr>
            </w:pPr>
            <w:r w:rsidRPr="00A2100E">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E0E34"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39B42"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81FEB"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D7E9F"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F642B"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28741" w14:textId="77777777" w:rsidR="00E97CD1" w:rsidRPr="00A2100E" w:rsidRDefault="00E97CD1" w:rsidP="00C06D69">
            <w:pPr>
              <w:pStyle w:val="rowtabella0"/>
              <w:jc w:val="center"/>
              <w:rPr>
                <w:color w:val="002060"/>
              </w:rPr>
            </w:pPr>
            <w:r w:rsidRPr="00A2100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BCD51" w14:textId="77777777" w:rsidR="00E97CD1" w:rsidRPr="00A2100E" w:rsidRDefault="00E97CD1" w:rsidP="00C06D69">
            <w:pPr>
              <w:pStyle w:val="rowtabella0"/>
              <w:jc w:val="center"/>
              <w:rPr>
                <w:color w:val="002060"/>
              </w:rPr>
            </w:pPr>
            <w:r w:rsidRPr="00A2100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043EA"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A3747" w14:textId="77777777" w:rsidR="00E97CD1" w:rsidRPr="00A2100E" w:rsidRDefault="00E97CD1" w:rsidP="00C06D69">
            <w:pPr>
              <w:pStyle w:val="rowtabella0"/>
              <w:jc w:val="center"/>
              <w:rPr>
                <w:color w:val="002060"/>
              </w:rPr>
            </w:pPr>
            <w:r w:rsidRPr="00A2100E">
              <w:rPr>
                <w:color w:val="002060"/>
              </w:rPr>
              <w:t>0</w:t>
            </w:r>
          </w:p>
        </w:tc>
      </w:tr>
      <w:tr w:rsidR="00E97CD1" w:rsidRPr="00A2100E" w14:paraId="25C4A1F9"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0E22BE" w14:textId="77777777" w:rsidR="00E97CD1" w:rsidRPr="00A2100E" w:rsidRDefault="00E97CD1" w:rsidP="00C06D69">
            <w:pPr>
              <w:pStyle w:val="rowtabella0"/>
              <w:rPr>
                <w:color w:val="002060"/>
              </w:rPr>
            </w:pPr>
            <w:r w:rsidRPr="00A2100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7C01F"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22AB8"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DBD4B"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3C807"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D8FF4"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8748E"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C619A"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907A4"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70F58" w14:textId="77777777" w:rsidR="00E97CD1" w:rsidRPr="00A2100E" w:rsidRDefault="00E97CD1" w:rsidP="00C06D69">
            <w:pPr>
              <w:pStyle w:val="rowtabella0"/>
              <w:jc w:val="center"/>
              <w:rPr>
                <w:color w:val="002060"/>
              </w:rPr>
            </w:pPr>
            <w:r w:rsidRPr="00A2100E">
              <w:rPr>
                <w:color w:val="002060"/>
              </w:rPr>
              <w:t>0</w:t>
            </w:r>
          </w:p>
        </w:tc>
      </w:tr>
      <w:tr w:rsidR="00E97CD1" w:rsidRPr="00A2100E" w14:paraId="18C51083"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86A2CE" w14:textId="77777777" w:rsidR="00E97CD1" w:rsidRPr="00A2100E" w:rsidRDefault="00E97CD1" w:rsidP="00C06D69">
            <w:pPr>
              <w:pStyle w:val="rowtabella0"/>
              <w:rPr>
                <w:color w:val="002060"/>
              </w:rPr>
            </w:pPr>
            <w:r w:rsidRPr="00A2100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0680A"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4321A"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313EB"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FFD9B"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0F7FB"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61567" w14:textId="77777777" w:rsidR="00E97CD1" w:rsidRPr="00A2100E" w:rsidRDefault="00E97CD1" w:rsidP="00C06D69">
            <w:pPr>
              <w:pStyle w:val="rowtabella0"/>
              <w:jc w:val="center"/>
              <w:rPr>
                <w:color w:val="002060"/>
              </w:rPr>
            </w:pPr>
            <w:r w:rsidRPr="00A2100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FD340"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83F59"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33857" w14:textId="77777777" w:rsidR="00E97CD1" w:rsidRPr="00A2100E" w:rsidRDefault="00E97CD1" w:rsidP="00C06D69">
            <w:pPr>
              <w:pStyle w:val="rowtabella0"/>
              <w:jc w:val="center"/>
              <w:rPr>
                <w:color w:val="002060"/>
              </w:rPr>
            </w:pPr>
            <w:r w:rsidRPr="00A2100E">
              <w:rPr>
                <w:color w:val="002060"/>
              </w:rPr>
              <w:t>0</w:t>
            </w:r>
          </w:p>
        </w:tc>
      </w:tr>
      <w:tr w:rsidR="00E97CD1" w:rsidRPr="00A2100E" w14:paraId="49047E08"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174030" w14:textId="77777777" w:rsidR="00E97CD1" w:rsidRPr="00A2100E" w:rsidRDefault="00E97CD1" w:rsidP="00C06D69">
            <w:pPr>
              <w:pStyle w:val="rowtabella0"/>
              <w:rPr>
                <w:color w:val="002060"/>
              </w:rPr>
            </w:pPr>
            <w:r w:rsidRPr="00A2100E">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66009"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EF0A4"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2A656"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3F427"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A5DE1"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02ED2" w14:textId="77777777" w:rsidR="00E97CD1" w:rsidRPr="00A2100E" w:rsidRDefault="00E97CD1" w:rsidP="00C06D69">
            <w:pPr>
              <w:pStyle w:val="rowtabella0"/>
              <w:jc w:val="center"/>
              <w:rPr>
                <w:color w:val="002060"/>
              </w:rPr>
            </w:pPr>
            <w:r w:rsidRPr="00A2100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0FCF6"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55EEF"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7AA13" w14:textId="77777777" w:rsidR="00E97CD1" w:rsidRPr="00A2100E" w:rsidRDefault="00E97CD1" w:rsidP="00C06D69">
            <w:pPr>
              <w:pStyle w:val="rowtabella0"/>
              <w:jc w:val="center"/>
              <w:rPr>
                <w:color w:val="002060"/>
              </w:rPr>
            </w:pPr>
            <w:r w:rsidRPr="00A2100E">
              <w:rPr>
                <w:color w:val="002060"/>
              </w:rPr>
              <w:t>0</w:t>
            </w:r>
          </w:p>
        </w:tc>
      </w:tr>
      <w:tr w:rsidR="00E97CD1" w:rsidRPr="00A2100E" w14:paraId="7101104E"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63DEA9" w14:textId="77777777" w:rsidR="00E97CD1" w:rsidRPr="00A2100E" w:rsidRDefault="00E97CD1" w:rsidP="00C06D69">
            <w:pPr>
              <w:pStyle w:val="rowtabella0"/>
              <w:rPr>
                <w:color w:val="002060"/>
              </w:rPr>
            </w:pPr>
            <w:r w:rsidRPr="00A2100E">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1C67F"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8CC73"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86193"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3F960"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2C1D4"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28F59"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21F0E"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E07C5"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CE66E" w14:textId="77777777" w:rsidR="00E97CD1" w:rsidRPr="00A2100E" w:rsidRDefault="00E97CD1" w:rsidP="00C06D69">
            <w:pPr>
              <w:pStyle w:val="rowtabella0"/>
              <w:jc w:val="center"/>
              <w:rPr>
                <w:color w:val="002060"/>
              </w:rPr>
            </w:pPr>
            <w:r w:rsidRPr="00A2100E">
              <w:rPr>
                <w:color w:val="002060"/>
              </w:rPr>
              <w:t>0</w:t>
            </w:r>
          </w:p>
        </w:tc>
      </w:tr>
      <w:tr w:rsidR="00E97CD1" w:rsidRPr="00A2100E" w14:paraId="2EFB7AEC"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DB7466" w14:textId="77777777" w:rsidR="00E97CD1" w:rsidRPr="00A2100E" w:rsidRDefault="00E97CD1" w:rsidP="00C06D69">
            <w:pPr>
              <w:pStyle w:val="rowtabella0"/>
              <w:rPr>
                <w:color w:val="002060"/>
              </w:rPr>
            </w:pPr>
            <w:r w:rsidRPr="00A2100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D54D5"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C38CF"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C3757"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3CBCA"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DCD4B"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95F9C" w14:textId="77777777" w:rsidR="00E97CD1" w:rsidRPr="00A2100E" w:rsidRDefault="00E97CD1" w:rsidP="00C06D69">
            <w:pPr>
              <w:pStyle w:val="rowtabella0"/>
              <w:jc w:val="center"/>
              <w:rPr>
                <w:color w:val="002060"/>
              </w:rPr>
            </w:pPr>
            <w:r w:rsidRPr="00A2100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5A157" w14:textId="77777777" w:rsidR="00E97CD1" w:rsidRPr="00A2100E" w:rsidRDefault="00E97CD1" w:rsidP="00C06D69">
            <w:pPr>
              <w:pStyle w:val="rowtabella0"/>
              <w:jc w:val="center"/>
              <w:rPr>
                <w:color w:val="002060"/>
              </w:rPr>
            </w:pPr>
            <w:r w:rsidRPr="00A2100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B4CE3"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188D8" w14:textId="77777777" w:rsidR="00E97CD1" w:rsidRPr="00A2100E" w:rsidRDefault="00E97CD1" w:rsidP="00C06D69">
            <w:pPr>
              <w:pStyle w:val="rowtabella0"/>
              <w:jc w:val="center"/>
              <w:rPr>
                <w:color w:val="002060"/>
              </w:rPr>
            </w:pPr>
            <w:r w:rsidRPr="00A2100E">
              <w:rPr>
                <w:color w:val="002060"/>
              </w:rPr>
              <w:t>0</w:t>
            </w:r>
          </w:p>
        </w:tc>
      </w:tr>
      <w:tr w:rsidR="00E97CD1" w:rsidRPr="00A2100E" w14:paraId="29363A3A"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A768E9" w14:textId="77777777" w:rsidR="00E97CD1" w:rsidRPr="00A2100E" w:rsidRDefault="00E97CD1" w:rsidP="00C06D69">
            <w:pPr>
              <w:pStyle w:val="rowtabella0"/>
              <w:rPr>
                <w:color w:val="002060"/>
              </w:rPr>
            </w:pPr>
            <w:r w:rsidRPr="00A2100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05676"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1BFF7"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E3691"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03404"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8410A"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3F054" w14:textId="77777777" w:rsidR="00E97CD1" w:rsidRPr="00A2100E" w:rsidRDefault="00E97CD1" w:rsidP="00C06D69">
            <w:pPr>
              <w:pStyle w:val="rowtabella0"/>
              <w:jc w:val="center"/>
              <w:rPr>
                <w:color w:val="002060"/>
              </w:rPr>
            </w:pPr>
            <w:r w:rsidRPr="00A2100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79C3C" w14:textId="77777777" w:rsidR="00E97CD1" w:rsidRPr="00A2100E" w:rsidRDefault="00E97CD1" w:rsidP="00C06D69">
            <w:pPr>
              <w:pStyle w:val="rowtabella0"/>
              <w:jc w:val="center"/>
              <w:rPr>
                <w:color w:val="002060"/>
              </w:rPr>
            </w:pPr>
            <w:r w:rsidRPr="00A2100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17BD8"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8E357" w14:textId="77777777" w:rsidR="00E97CD1" w:rsidRPr="00A2100E" w:rsidRDefault="00E97CD1" w:rsidP="00C06D69">
            <w:pPr>
              <w:pStyle w:val="rowtabella0"/>
              <w:jc w:val="center"/>
              <w:rPr>
                <w:color w:val="002060"/>
              </w:rPr>
            </w:pPr>
            <w:r w:rsidRPr="00A2100E">
              <w:rPr>
                <w:color w:val="002060"/>
              </w:rPr>
              <w:t>0</w:t>
            </w:r>
          </w:p>
        </w:tc>
      </w:tr>
      <w:tr w:rsidR="00E97CD1" w:rsidRPr="00A2100E" w14:paraId="68E035D5"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6490B3" w14:textId="77777777" w:rsidR="00E97CD1" w:rsidRPr="00A2100E" w:rsidRDefault="00E97CD1" w:rsidP="00C06D69">
            <w:pPr>
              <w:pStyle w:val="rowtabella0"/>
              <w:rPr>
                <w:color w:val="002060"/>
              </w:rPr>
            </w:pPr>
            <w:r w:rsidRPr="00A2100E">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FDD65"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D58A2"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E431A"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106D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09AD4"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0BBB6" w14:textId="77777777" w:rsidR="00E97CD1" w:rsidRPr="00A2100E" w:rsidRDefault="00E97CD1" w:rsidP="00C06D69">
            <w:pPr>
              <w:pStyle w:val="rowtabella0"/>
              <w:jc w:val="center"/>
              <w:rPr>
                <w:color w:val="002060"/>
              </w:rPr>
            </w:pPr>
            <w:r w:rsidRPr="00A2100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E2956" w14:textId="77777777" w:rsidR="00E97CD1" w:rsidRPr="00A2100E" w:rsidRDefault="00E97CD1" w:rsidP="00C06D69">
            <w:pPr>
              <w:pStyle w:val="rowtabella0"/>
              <w:jc w:val="center"/>
              <w:rPr>
                <w:color w:val="002060"/>
              </w:rPr>
            </w:pPr>
            <w:r w:rsidRPr="00A2100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47126"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5C5C0" w14:textId="77777777" w:rsidR="00E97CD1" w:rsidRPr="00A2100E" w:rsidRDefault="00E97CD1" w:rsidP="00C06D69">
            <w:pPr>
              <w:pStyle w:val="rowtabella0"/>
              <w:jc w:val="center"/>
              <w:rPr>
                <w:color w:val="002060"/>
              </w:rPr>
            </w:pPr>
            <w:r w:rsidRPr="00A2100E">
              <w:rPr>
                <w:color w:val="002060"/>
              </w:rPr>
              <w:t>0</w:t>
            </w:r>
          </w:p>
        </w:tc>
      </w:tr>
      <w:tr w:rsidR="00E97CD1" w:rsidRPr="00A2100E" w14:paraId="473AB364"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7E198C" w14:textId="77777777" w:rsidR="00E97CD1" w:rsidRPr="00A2100E" w:rsidRDefault="00E97CD1" w:rsidP="00C06D69">
            <w:pPr>
              <w:pStyle w:val="rowtabella0"/>
              <w:rPr>
                <w:color w:val="002060"/>
              </w:rPr>
            </w:pPr>
            <w:r w:rsidRPr="00A2100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702A7"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D7EA1"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FEF02"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0F79E"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844B7"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0CB91"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E3E29" w14:textId="77777777" w:rsidR="00E97CD1" w:rsidRPr="00A2100E" w:rsidRDefault="00E97CD1" w:rsidP="00C06D69">
            <w:pPr>
              <w:pStyle w:val="rowtabella0"/>
              <w:jc w:val="center"/>
              <w:rPr>
                <w:color w:val="002060"/>
              </w:rPr>
            </w:pPr>
            <w:r w:rsidRPr="00A2100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3857C"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4B0AD" w14:textId="77777777" w:rsidR="00E97CD1" w:rsidRPr="00A2100E" w:rsidRDefault="00E97CD1" w:rsidP="00C06D69">
            <w:pPr>
              <w:pStyle w:val="rowtabella0"/>
              <w:jc w:val="center"/>
              <w:rPr>
                <w:color w:val="002060"/>
              </w:rPr>
            </w:pPr>
            <w:r w:rsidRPr="00A2100E">
              <w:rPr>
                <w:color w:val="002060"/>
              </w:rPr>
              <w:t>0</w:t>
            </w:r>
          </w:p>
        </w:tc>
      </w:tr>
      <w:tr w:rsidR="00E97CD1" w:rsidRPr="00A2100E" w14:paraId="19ACBAB9"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00D54D" w14:textId="77777777" w:rsidR="00E97CD1" w:rsidRPr="00A2100E" w:rsidRDefault="00E97CD1" w:rsidP="00C06D69">
            <w:pPr>
              <w:pStyle w:val="rowtabella0"/>
              <w:rPr>
                <w:color w:val="002060"/>
              </w:rPr>
            </w:pPr>
            <w:r w:rsidRPr="00A2100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3B9DF"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E841D"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F4026"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CD60F"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CD8A3"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FC139" w14:textId="77777777" w:rsidR="00E97CD1" w:rsidRPr="00A2100E" w:rsidRDefault="00E97CD1" w:rsidP="00C06D69">
            <w:pPr>
              <w:pStyle w:val="rowtabella0"/>
              <w:jc w:val="center"/>
              <w:rPr>
                <w:color w:val="002060"/>
              </w:rPr>
            </w:pPr>
            <w:r w:rsidRPr="00A2100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4AA01" w14:textId="77777777" w:rsidR="00E97CD1" w:rsidRPr="00A2100E" w:rsidRDefault="00E97CD1" w:rsidP="00C06D69">
            <w:pPr>
              <w:pStyle w:val="rowtabella0"/>
              <w:jc w:val="center"/>
              <w:rPr>
                <w:color w:val="002060"/>
              </w:rPr>
            </w:pPr>
            <w:r w:rsidRPr="00A2100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AE3C5"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0DCA0" w14:textId="77777777" w:rsidR="00E97CD1" w:rsidRPr="00A2100E" w:rsidRDefault="00E97CD1" w:rsidP="00C06D69">
            <w:pPr>
              <w:pStyle w:val="rowtabella0"/>
              <w:jc w:val="center"/>
              <w:rPr>
                <w:color w:val="002060"/>
              </w:rPr>
            </w:pPr>
            <w:r w:rsidRPr="00A2100E">
              <w:rPr>
                <w:color w:val="002060"/>
              </w:rPr>
              <w:t>0</w:t>
            </w:r>
          </w:p>
        </w:tc>
      </w:tr>
      <w:tr w:rsidR="00E97CD1" w:rsidRPr="00A2100E" w14:paraId="3ADABAD7"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840175" w14:textId="77777777" w:rsidR="00E97CD1" w:rsidRPr="00A2100E" w:rsidRDefault="00E97CD1" w:rsidP="00C06D69">
            <w:pPr>
              <w:pStyle w:val="rowtabella0"/>
              <w:rPr>
                <w:color w:val="002060"/>
              </w:rPr>
            </w:pPr>
            <w:r w:rsidRPr="00A2100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8AC75"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D053B"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E8485"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EC538"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0EC8D"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FDD0D"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010EA" w14:textId="77777777" w:rsidR="00E97CD1" w:rsidRPr="00A2100E" w:rsidRDefault="00E97CD1" w:rsidP="00C06D69">
            <w:pPr>
              <w:pStyle w:val="rowtabella0"/>
              <w:jc w:val="center"/>
              <w:rPr>
                <w:color w:val="002060"/>
              </w:rPr>
            </w:pPr>
            <w:r w:rsidRPr="00A2100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5CF01"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325B7" w14:textId="77777777" w:rsidR="00E97CD1" w:rsidRPr="00A2100E" w:rsidRDefault="00E97CD1" w:rsidP="00C06D69">
            <w:pPr>
              <w:pStyle w:val="rowtabella0"/>
              <w:jc w:val="center"/>
              <w:rPr>
                <w:color w:val="002060"/>
              </w:rPr>
            </w:pPr>
            <w:r w:rsidRPr="00A2100E">
              <w:rPr>
                <w:color w:val="002060"/>
              </w:rPr>
              <w:t>0</w:t>
            </w:r>
          </w:p>
        </w:tc>
      </w:tr>
      <w:tr w:rsidR="00E97CD1" w:rsidRPr="00A2100E" w14:paraId="40EEF61D"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3EB061" w14:textId="77777777" w:rsidR="00E97CD1" w:rsidRPr="00A2100E" w:rsidRDefault="00E97CD1" w:rsidP="00C06D69">
            <w:pPr>
              <w:pStyle w:val="rowtabella0"/>
              <w:rPr>
                <w:color w:val="002060"/>
              </w:rPr>
            </w:pPr>
            <w:r w:rsidRPr="00A2100E">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1771F"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399BB"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D80FD"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A2C86"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AD683"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44485"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56F7F" w14:textId="77777777" w:rsidR="00E97CD1" w:rsidRPr="00A2100E" w:rsidRDefault="00E97CD1" w:rsidP="00C06D69">
            <w:pPr>
              <w:pStyle w:val="rowtabella0"/>
              <w:jc w:val="center"/>
              <w:rPr>
                <w:color w:val="002060"/>
              </w:rPr>
            </w:pPr>
            <w:r w:rsidRPr="00A2100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3120E"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8A8C2" w14:textId="77777777" w:rsidR="00E97CD1" w:rsidRPr="00A2100E" w:rsidRDefault="00E97CD1" w:rsidP="00C06D69">
            <w:pPr>
              <w:pStyle w:val="rowtabella0"/>
              <w:jc w:val="center"/>
              <w:rPr>
                <w:color w:val="002060"/>
              </w:rPr>
            </w:pPr>
            <w:r w:rsidRPr="00A2100E">
              <w:rPr>
                <w:color w:val="002060"/>
              </w:rPr>
              <w:t>0</w:t>
            </w:r>
          </w:p>
        </w:tc>
      </w:tr>
      <w:tr w:rsidR="00E97CD1" w:rsidRPr="00A2100E" w14:paraId="09F8B5AD" w14:textId="77777777" w:rsidTr="00C06D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6495FF" w14:textId="77777777" w:rsidR="00E97CD1" w:rsidRPr="00A2100E" w:rsidRDefault="00E97CD1" w:rsidP="00C06D69">
            <w:pPr>
              <w:pStyle w:val="rowtabella0"/>
              <w:rPr>
                <w:color w:val="002060"/>
              </w:rPr>
            </w:pPr>
            <w:r w:rsidRPr="00A2100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B1AD8"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1CE0C"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A8CAF"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3E5BF"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1B7DD"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76D35"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54E83" w14:textId="77777777" w:rsidR="00E97CD1" w:rsidRPr="00A2100E" w:rsidRDefault="00E97CD1" w:rsidP="00C06D69">
            <w:pPr>
              <w:pStyle w:val="rowtabella0"/>
              <w:jc w:val="center"/>
              <w:rPr>
                <w:color w:val="002060"/>
              </w:rPr>
            </w:pPr>
            <w:r w:rsidRPr="00A2100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1E3A2"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6BB34" w14:textId="77777777" w:rsidR="00E97CD1" w:rsidRPr="00A2100E" w:rsidRDefault="00E97CD1" w:rsidP="00C06D69">
            <w:pPr>
              <w:pStyle w:val="rowtabella0"/>
              <w:jc w:val="center"/>
              <w:rPr>
                <w:color w:val="002060"/>
              </w:rPr>
            </w:pPr>
            <w:r w:rsidRPr="00A2100E">
              <w:rPr>
                <w:color w:val="002060"/>
              </w:rPr>
              <w:t>0</w:t>
            </w:r>
          </w:p>
        </w:tc>
      </w:tr>
    </w:tbl>
    <w:p w14:paraId="255E6406" w14:textId="77777777" w:rsidR="00E97CD1" w:rsidRDefault="00E97CD1" w:rsidP="00E97CD1">
      <w:pPr>
        <w:pStyle w:val="breakline"/>
        <w:rPr>
          <w:color w:val="002060"/>
        </w:rPr>
      </w:pPr>
    </w:p>
    <w:p w14:paraId="312FFA2B" w14:textId="77777777" w:rsidR="00E97CD1" w:rsidRPr="00A2100E" w:rsidRDefault="00E97CD1" w:rsidP="00E97CD1">
      <w:pPr>
        <w:pStyle w:val="titoloprinc0"/>
        <w:rPr>
          <w:color w:val="002060"/>
        </w:rPr>
      </w:pPr>
      <w:r w:rsidRPr="00A2100E">
        <w:rPr>
          <w:color w:val="002060"/>
        </w:rPr>
        <w:t>PROGRAMMA GARE</w:t>
      </w:r>
    </w:p>
    <w:p w14:paraId="189D221C" w14:textId="77777777" w:rsidR="00E97CD1" w:rsidRDefault="00E97CD1" w:rsidP="00E97CD1">
      <w:pPr>
        <w:pStyle w:val="breakline"/>
        <w:rPr>
          <w:color w:val="002060"/>
        </w:rPr>
      </w:pPr>
    </w:p>
    <w:p w14:paraId="5F324185" w14:textId="77777777" w:rsidR="00E97CD1" w:rsidRPr="00C048E4" w:rsidRDefault="00E97CD1" w:rsidP="00E97CD1">
      <w:pPr>
        <w:pStyle w:val="sottotitolocampionato10"/>
        <w:rPr>
          <w:color w:val="002060"/>
        </w:rPr>
      </w:pPr>
      <w:r w:rsidRPr="00C048E4">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6"/>
        <w:gridCol w:w="385"/>
        <w:gridCol w:w="898"/>
        <w:gridCol w:w="1198"/>
        <w:gridCol w:w="1547"/>
        <w:gridCol w:w="1545"/>
      </w:tblGrid>
      <w:tr w:rsidR="00E97CD1" w:rsidRPr="00C048E4" w14:paraId="4E214CC5" w14:textId="77777777" w:rsidTr="00C06D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871BF" w14:textId="77777777" w:rsidR="00E97CD1" w:rsidRPr="00C048E4" w:rsidRDefault="00E97CD1" w:rsidP="00C06D69">
            <w:pPr>
              <w:pStyle w:val="headertabella0"/>
              <w:rPr>
                <w:color w:val="002060"/>
              </w:rPr>
            </w:pPr>
            <w:r w:rsidRPr="00C048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06B7A" w14:textId="77777777" w:rsidR="00E97CD1" w:rsidRPr="00C048E4" w:rsidRDefault="00E97CD1" w:rsidP="00C06D69">
            <w:pPr>
              <w:pStyle w:val="headertabella0"/>
              <w:rPr>
                <w:color w:val="002060"/>
              </w:rPr>
            </w:pPr>
            <w:r w:rsidRPr="00C048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7FEEA" w14:textId="77777777" w:rsidR="00E97CD1" w:rsidRPr="00C048E4" w:rsidRDefault="00E97CD1" w:rsidP="00C06D69">
            <w:pPr>
              <w:pStyle w:val="headertabella0"/>
              <w:rPr>
                <w:color w:val="002060"/>
              </w:rPr>
            </w:pPr>
            <w:r w:rsidRPr="00C048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B1773" w14:textId="77777777" w:rsidR="00E97CD1" w:rsidRPr="00C048E4" w:rsidRDefault="00E97CD1" w:rsidP="00C06D69">
            <w:pPr>
              <w:pStyle w:val="headertabella0"/>
              <w:rPr>
                <w:color w:val="002060"/>
              </w:rPr>
            </w:pPr>
            <w:r w:rsidRPr="00C048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F5258" w14:textId="77777777" w:rsidR="00E97CD1" w:rsidRPr="00C048E4" w:rsidRDefault="00E97CD1" w:rsidP="00C06D69">
            <w:pPr>
              <w:pStyle w:val="headertabella0"/>
              <w:rPr>
                <w:color w:val="002060"/>
              </w:rPr>
            </w:pPr>
            <w:r w:rsidRPr="00C048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6E352" w14:textId="77777777" w:rsidR="00E97CD1" w:rsidRPr="00C048E4" w:rsidRDefault="00E97CD1" w:rsidP="00C06D69">
            <w:pPr>
              <w:pStyle w:val="headertabella0"/>
              <w:rPr>
                <w:color w:val="002060"/>
              </w:rPr>
            </w:pPr>
            <w:proofErr w:type="spellStart"/>
            <w:r w:rsidRPr="00C048E4">
              <w:rPr>
                <w:color w:val="002060"/>
              </w:rPr>
              <w:t>Localita'</w:t>
            </w:r>
            <w:proofErr w:type="spellEnd"/>
            <w:r w:rsidRPr="00C048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B8319" w14:textId="77777777" w:rsidR="00E97CD1" w:rsidRPr="00C048E4" w:rsidRDefault="00E97CD1" w:rsidP="00C06D69">
            <w:pPr>
              <w:pStyle w:val="headertabella0"/>
              <w:rPr>
                <w:color w:val="002060"/>
              </w:rPr>
            </w:pPr>
            <w:r w:rsidRPr="00C048E4">
              <w:rPr>
                <w:color w:val="002060"/>
              </w:rPr>
              <w:t>Indirizzo Impianto</w:t>
            </w:r>
          </w:p>
        </w:tc>
      </w:tr>
      <w:tr w:rsidR="00E97CD1" w:rsidRPr="00C048E4" w14:paraId="721AA002" w14:textId="77777777" w:rsidTr="00C06D6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8AF09D" w14:textId="77777777" w:rsidR="00E97CD1" w:rsidRPr="00C048E4" w:rsidRDefault="00E97CD1" w:rsidP="00C06D69">
            <w:pPr>
              <w:pStyle w:val="rowtabella0"/>
              <w:rPr>
                <w:color w:val="002060"/>
              </w:rPr>
            </w:pPr>
            <w:r w:rsidRPr="00C048E4">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3DA913" w14:textId="77777777" w:rsidR="00E97CD1" w:rsidRPr="00C048E4" w:rsidRDefault="00E97CD1" w:rsidP="00C06D69">
            <w:pPr>
              <w:pStyle w:val="rowtabella0"/>
              <w:rPr>
                <w:color w:val="002060"/>
              </w:rPr>
            </w:pPr>
            <w:r w:rsidRPr="00C048E4">
              <w:rPr>
                <w:color w:val="002060"/>
              </w:rPr>
              <w:t>BAYER CAPPUCCINI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8C2946" w14:textId="77777777" w:rsidR="00E97CD1" w:rsidRPr="00C048E4" w:rsidRDefault="00E97CD1" w:rsidP="00C06D69">
            <w:pPr>
              <w:pStyle w:val="rowtabella0"/>
              <w:jc w:val="center"/>
              <w:rPr>
                <w:color w:val="002060"/>
              </w:rPr>
            </w:pPr>
            <w:r w:rsidRPr="00C048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18476F" w14:textId="77777777" w:rsidR="00E97CD1" w:rsidRPr="00C048E4" w:rsidRDefault="00E97CD1" w:rsidP="00C06D69">
            <w:pPr>
              <w:pStyle w:val="rowtabella0"/>
              <w:rPr>
                <w:color w:val="002060"/>
              </w:rPr>
            </w:pPr>
            <w:r w:rsidRPr="00C048E4">
              <w:rPr>
                <w:color w:val="002060"/>
              </w:rPr>
              <w:t>24/10/2025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94177" w14:textId="77777777" w:rsidR="00E97CD1" w:rsidRPr="00C048E4" w:rsidRDefault="00E97CD1" w:rsidP="00C06D69">
            <w:pPr>
              <w:pStyle w:val="rowtabella0"/>
              <w:rPr>
                <w:color w:val="002060"/>
              </w:rPr>
            </w:pPr>
            <w:r w:rsidRPr="00C048E4">
              <w:rPr>
                <w:color w:val="002060"/>
              </w:rPr>
              <w:t xml:space="preserve">5429 PAL.COM. </w:t>
            </w:r>
            <w:proofErr w:type="gramStart"/>
            <w:r w:rsidRPr="00C048E4">
              <w:rPr>
                <w:color w:val="002060"/>
              </w:rPr>
              <w:t>S.MICHELE</w:t>
            </w:r>
            <w:proofErr w:type="gramEnd"/>
            <w:r w:rsidRPr="00C048E4">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D171C2" w14:textId="77777777" w:rsidR="00E97CD1" w:rsidRPr="00C048E4" w:rsidRDefault="00E97CD1" w:rsidP="00C06D69">
            <w:pPr>
              <w:pStyle w:val="rowtabella0"/>
              <w:rPr>
                <w:color w:val="002060"/>
              </w:rPr>
            </w:pPr>
            <w:r w:rsidRPr="00C048E4">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5FF29" w14:textId="77777777" w:rsidR="00E97CD1" w:rsidRPr="00C048E4" w:rsidRDefault="00E97CD1" w:rsidP="00C06D69">
            <w:pPr>
              <w:pStyle w:val="rowtabella0"/>
              <w:rPr>
                <w:color w:val="002060"/>
              </w:rPr>
            </w:pPr>
            <w:r w:rsidRPr="00C048E4">
              <w:rPr>
                <w:color w:val="002060"/>
              </w:rPr>
              <w:t>VIA LORETO</w:t>
            </w:r>
          </w:p>
        </w:tc>
      </w:tr>
      <w:tr w:rsidR="00E97CD1" w:rsidRPr="00C048E4" w14:paraId="7C332051"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795DF3" w14:textId="77777777" w:rsidR="00E97CD1" w:rsidRPr="00C048E4" w:rsidRDefault="00E97CD1" w:rsidP="00C06D69">
            <w:pPr>
              <w:pStyle w:val="rowtabella0"/>
              <w:rPr>
                <w:color w:val="002060"/>
              </w:rPr>
            </w:pPr>
            <w:r w:rsidRPr="00C048E4">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15D214" w14:textId="77777777" w:rsidR="00E97CD1" w:rsidRPr="00C048E4" w:rsidRDefault="00E97CD1" w:rsidP="00C06D69">
            <w:pPr>
              <w:pStyle w:val="rowtabella0"/>
              <w:rPr>
                <w:color w:val="002060"/>
              </w:rPr>
            </w:pPr>
            <w:r w:rsidRPr="00C048E4">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28EF7C"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782496" w14:textId="77777777" w:rsidR="00E97CD1" w:rsidRPr="00C048E4" w:rsidRDefault="00E97CD1" w:rsidP="00C06D69">
            <w:pPr>
              <w:pStyle w:val="rowtabella0"/>
              <w:rPr>
                <w:color w:val="002060"/>
              </w:rPr>
            </w:pPr>
            <w:r w:rsidRPr="00C048E4">
              <w:rPr>
                <w:color w:val="002060"/>
              </w:rPr>
              <w:t>24/10/2025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2057B3" w14:textId="77777777" w:rsidR="00E97CD1" w:rsidRPr="00C048E4" w:rsidRDefault="00E97CD1" w:rsidP="00C06D69">
            <w:pPr>
              <w:pStyle w:val="rowtabella0"/>
              <w:rPr>
                <w:color w:val="002060"/>
              </w:rPr>
            </w:pPr>
            <w:r w:rsidRPr="00C048E4">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D13342" w14:textId="77777777" w:rsidR="00E97CD1" w:rsidRPr="00C048E4" w:rsidRDefault="00E97CD1" w:rsidP="00C06D69">
            <w:pPr>
              <w:pStyle w:val="rowtabella0"/>
              <w:rPr>
                <w:color w:val="002060"/>
              </w:rPr>
            </w:pPr>
            <w:r w:rsidRPr="00C048E4">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A864E2" w14:textId="77777777" w:rsidR="00E97CD1" w:rsidRPr="00C048E4" w:rsidRDefault="00E97CD1" w:rsidP="00C06D69">
            <w:pPr>
              <w:pStyle w:val="rowtabella0"/>
              <w:rPr>
                <w:color w:val="002060"/>
              </w:rPr>
            </w:pPr>
            <w:r w:rsidRPr="00C048E4">
              <w:rPr>
                <w:color w:val="002060"/>
              </w:rPr>
              <w:t>VIA OLIMPIADI</w:t>
            </w:r>
          </w:p>
        </w:tc>
      </w:tr>
      <w:tr w:rsidR="00E97CD1" w:rsidRPr="00C048E4" w14:paraId="54B5C800"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6BCB0C" w14:textId="77777777" w:rsidR="00E97CD1" w:rsidRPr="00C048E4" w:rsidRDefault="00E97CD1" w:rsidP="00C06D69">
            <w:pPr>
              <w:pStyle w:val="rowtabella0"/>
              <w:rPr>
                <w:color w:val="002060"/>
              </w:rPr>
            </w:pPr>
            <w:r w:rsidRPr="00C048E4">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595C5B" w14:textId="77777777" w:rsidR="00E97CD1" w:rsidRPr="00C048E4" w:rsidRDefault="00E97CD1" w:rsidP="00C06D69">
            <w:pPr>
              <w:pStyle w:val="rowtabella0"/>
              <w:rPr>
                <w:color w:val="002060"/>
              </w:rPr>
            </w:pPr>
            <w:r w:rsidRPr="00C048E4">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38F676"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53D9D2" w14:textId="77777777" w:rsidR="00E97CD1" w:rsidRPr="00C048E4" w:rsidRDefault="00E97CD1" w:rsidP="00C06D69">
            <w:pPr>
              <w:pStyle w:val="rowtabella0"/>
              <w:rPr>
                <w:color w:val="002060"/>
              </w:rPr>
            </w:pPr>
            <w:r w:rsidRPr="00C048E4">
              <w:rPr>
                <w:color w:val="002060"/>
              </w:rPr>
              <w:t>24/10/2025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D815AC" w14:textId="77777777" w:rsidR="00E97CD1" w:rsidRPr="00C048E4" w:rsidRDefault="00E97CD1" w:rsidP="00C06D69">
            <w:pPr>
              <w:pStyle w:val="rowtabella0"/>
              <w:rPr>
                <w:color w:val="002060"/>
              </w:rPr>
            </w:pPr>
            <w:r w:rsidRPr="00C048E4">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C42CCB" w14:textId="77777777" w:rsidR="00E97CD1" w:rsidRPr="00C048E4" w:rsidRDefault="00E97CD1" w:rsidP="00C06D69">
            <w:pPr>
              <w:pStyle w:val="rowtabella0"/>
              <w:rPr>
                <w:color w:val="002060"/>
              </w:rPr>
            </w:pPr>
            <w:r w:rsidRPr="00C048E4">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F74243" w14:textId="77777777" w:rsidR="00E97CD1" w:rsidRPr="00C048E4" w:rsidRDefault="00E97CD1" w:rsidP="00C06D69">
            <w:pPr>
              <w:pStyle w:val="rowtabella0"/>
              <w:rPr>
                <w:color w:val="002060"/>
              </w:rPr>
            </w:pPr>
            <w:r w:rsidRPr="00C048E4">
              <w:rPr>
                <w:color w:val="002060"/>
              </w:rPr>
              <w:t>VIA ALESSANDRO MANZONI</w:t>
            </w:r>
          </w:p>
        </w:tc>
      </w:tr>
      <w:tr w:rsidR="00E97CD1" w:rsidRPr="00C048E4" w14:paraId="4C769B32"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C682A9" w14:textId="77777777" w:rsidR="00E97CD1" w:rsidRPr="00C048E4" w:rsidRDefault="00E97CD1" w:rsidP="00C06D69">
            <w:pPr>
              <w:pStyle w:val="rowtabella0"/>
              <w:rPr>
                <w:color w:val="002060"/>
              </w:rPr>
            </w:pPr>
            <w:r w:rsidRPr="00C048E4">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8F855B" w14:textId="77777777" w:rsidR="00E97CD1" w:rsidRPr="00C048E4" w:rsidRDefault="00E97CD1" w:rsidP="00C06D69">
            <w:pPr>
              <w:pStyle w:val="rowtabella0"/>
              <w:rPr>
                <w:color w:val="002060"/>
              </w:rPr>
            </w:pPr>
            <w:r w:rsidRPr="00C048E4">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FBC67C"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FA2F07" w14:textId="77777777" w:rsidR="00E97CD1" w:rsidRPr="00C048E4" w:rsidRDefault="00E97CD1" w:rsidP="00C06D69">
            <w:pPr>
              <w:pStyle w:val="rowtabella0"/>
              <w:rPr>
                <w:color w:val="002060"/>
              </w:rPr>
            </w:pPr>
            <w:r w:rsidRPr="00C048E4">
              <w:rPr>
                <w:color w:val="002060"/>
              </w:rPr>
              <w:t>24/10/2025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EB1149" w14:textId="77777777" w:rsidR="00E97CD1" w:rsidRPr="00C048E4" w:rsidRDefault="00E97CD1" w:rsidP="00C06D69">
            <w:pPr>
              <w:pStyle w:val="rowtabella0"/>
              <w:rPr>
                <w:color w:val="002060"/>
              </w:rPr>
            </w:pPr>
            <w:r w:rsidRPr="00C048E4">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02ED04" w14:textId="77777777" w:rsidR="00E97CD1" w:rsidRPr="00C048E4" w:rsidRDefault="00E97CD1" w:rsidP="00C06D69">
            <w:pPr>
              <w:pStyle w:val="rowtabella0"/>
              <w:rPr>
                <w:color w:val="002060"/>
              </w:rPr>
            </w:pPr>
            <w:r w:rsidRPr="00C048E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4BA7F2" w14:textId="77777777" w:rsidR="00E97CD1" w:rsidRPr="00C048E4" w:rsidRDefault="00E97CD1" w:rsidP="00C06D69">
            <w:pPr>
              <w:pStyle w:val="rowtabella0"/>
              <w:rPr>
                <w:color w:val="002060"/>
              </w:rPr>
            </w:pPr>
            <w:r w:rsidRPr="00C048E4">
              <w:rPr>
                <w:color w:val="002060"/>
              </w:rPr>
              <w:t>VIA MONTEPELAGO</w:t>
            </w:r>
          </w:p>
        </w:tc>
      </w:tr>
      <w:tr w:rsidR="00E97CD1" w:rsidRPr="00C048E4" w14:paraId="53FF5BB4"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2CB469" w14:textId="77777777" w:rsidR="00E97CD1" w:rsidRPr="00C048E4" w:rsidRDefault="00E97CD1" w:rsidP="00C06D69">
            <w:pPr>
              <w:pStyle w:val="rowtabella0"/>
              <w:rPr>
                <w:color w:val="002060"/>
              </w:rPr>
            </w:pPr>
            <w:r w:rsidRPr="00C048E4">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122BE3" w14:textId="77777777" w:rsidR="00E97CD1" w:rsidRPr="00C048E4" w:rsidRDefault="00E97CD1" w:rsidP="00C06D69">
            <w:pPr>
              <w:pStyle w:val="rowtabella0"/>
              <w:rPr>
                <w:color w:val="002060"/>
              </w:rPr>
            </w:pPr>
            <w:r w:rsidRPr="00C048E4">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2A7429"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B73ACA" w14:textId="77777777" w:rsidR="00E97CD1" w:rsidRPr="00C048E4" w:rsidRDefault="00E97CD1" w:rsidP="00C06D69">
            <w:pPr>
              <w:pStyle w:val="rowtabella0"/>
              <w:rPr>
                <w:color w:val="002060"/>
              </w:rPr>
            </w:pPr>
            <w:r w:rsidRPr="00C048E4">
              <w:rPr>
                <w:color w:val="002060"/>
              </w:rPr>
              <w:t>24/10/2025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570E74" w14:textId="77777777" w:rsidR="00E97CD1" w:rsidRPr="00C048E4" w:rsidRDefault="00E97CD1" w:rsidP="00C06D69">
            <w:pPr>
              <w:pStyle w:val="rowtabella0"/>
              <w:rPr>
                <w:color w:val="002060"/>
              </w:rPr>
            </w:pPr>
            <w:r w:rsidRPr="00C048E4">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D26562" w14:textId="77777777" w:rsidR="00E97CD1" w:rsidRPr="00C048E4" w:rsidRDefault="00E97CD1" w:rsidP="00C06D69">
            <w:pPr>
              <w:pStyle w:val="rowtabella0"/>
              <w:rPr>
                <w:color w:val="002060"/>
              </w:rPr>
            </w:pPr>
            <w:r w:rsidRPr="00C048E4">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885A5C" w14:textId="77777777" w:rsidR="00E97CD1" w:rsidRPr="00C048E4" w:rsidRDefault="00E97CD1" w:rsidP="00C06D69">
            <w:pPr>
              <w:pStyle w:val="rowtabella0"/>
              <w:rPr>
                <w:color w:val="002060"/>
              </w:rPr>
            </w:pPr>
            <w:r w:rsidRPr="00C048E4">
              <w:rPr>
                <w:color w:val="002060"/>
              </w:rPr>
              <w:t>VIA PERTINI</w:t>
            </w:r>
          </w:p>
        </w:tc>
      </w:tr>
      <w:tr w:rsidR="00E97CD1" w:rsidRPr="00C048E4" w14:paraId="255C6E61"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6DF1E5" w14:textId="77777777" w:rsidR="00E97CD1" w:rsidRPr="00C048E4" w:rsidRDefault="00E97CD1" w:rsidP="00C06D69">
            <w:pPr>
              <w:pStyle w:val="rowtabella0"/>
              <w:rPr>
                <w:color w:val="002060"/>
              </w:rPr>
            </w:pPr>
            <w:r w:rsidRPr="00C048E4">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E58814" w14:textId="77777777" w:rsidR="00E97CD1" w:rsidRPr="00C048E4" w:rsidRDefault="00E97CD1" w:rsidP="00C06D69">
            <w:pPr>
              <w:pStyle w:val="rowtabella0"/>
              <w:rPr>
                <w:color w:val="002060"/>
              </w:rPr>
            </w:pPr>
            <w:r w:rsidRPr="00C048E4">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A22F58"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FF3922" w14:textId="77777777" w:rsidR="00E97CD1" w:rsidRPr="00C048E4" w:rsidRDefault="00E97CD1" w:rsidP="00C06D69">
            <w:pPr>
              <w:pStyle w:val="rowtabella0"/>
              <w:rPr>
                <w:color w:val="002060"/>
              </w:rPr>
            </w:pPr>
            <w:r w:rsidRPr="00C048E4">
              <w:rPr>
                <w:color w:val="002060"/>
              </w:rPr>
              <w:t>24/10/2025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3F920F" w14:textId="77777777" w:rsidR="00E97CD1" w:rsidRPr="00C048E4" w:rsidRDefault="00E97CD1" w:rsidP="00C06D69">
            <w:pPr>
              <w:pStyle w:val="rowtabella0"/>
              <w:rPr>
                <w:color w:val="002060"/>
              </w:rPr>
            </w:pPr>
            <w:r w:rsidRPr="00C048E4">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D338F1" w14:textId="77777777" w:rsidR="00E97CD1" w:rsidRPr="00C048E4" w:rsidRDefault="00E97CD1" w:rsidP="00C06D69">
            <w:pPr>
              <w:pStyle w:val="rowtabella0"/>
              <w:rPr>
                <w:color w:val="002060"/>
              </w:rPr>
            </w:pPr>
            <w:r w:rsidRPr="00C048E4">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3C5A2F" w14:textId="77777777" w:rsidR="00E97CD1" w:rsidRPr="00C048E4" w:rsidRDefault="00E97CD1" w:rsidP="00C06D69">
            <w:pPr>
              <w:pStyle w:val="rowtabella0"/>
              <w:rPr>
                <w:color w:val="002060"/>
              </w:rPr>
            </w:pPr>
            <w:r w:rsidRPr="00C048E4">
              <w:rPr>
                <w:color w:val="002060"/>
              </w:rPr>
              <w:t>VIA LUDOVICO SCARFIOTTI</w:t>
            </w:r>
          </w:p>
        </w:tc>
      </w:tr>
      <w:tr w:rsidR="00E97CD1" w:rsidRPr="00C048E4" w14:paraId="5DA37CF6" w14:textId="77777777" w:rsidTr="00C06D6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0346A5" w14:textId="77777777" w:rsidR="00E97CD1" w:rsidRPr="00C048E4" w:rsidRDefault="00E97CD1" w:rsidP="00C06D69">
            <w:pPr>
              <w:pStyle w:val="rowtabella0"/>
              <w:rPr>
                <w:color w:val="002060"/>
              </w:rPr>
            </w:pPr>
            <w:r w:rsidRPr="00C048E4">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BA05C1" w14:textId="77777777" w:rsidR="00E97CD1" w:rsidRPr="00C048E4" w:rsidRDefault="00E97CD1" w:rsidP="00C06D69">
            <w:pPr>
              <w:pStyle w:val="rowtabella0"/>
              <w:rPr>
                <w:color w:val="002060"/>
              </w:rPr>
            </w:pPr>
            <w:r w:rsidRPr="00C048E4">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B8079"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FC871D" w14:textId="77777777" w:rsidR="00E97CD1" w:rsidRPr="00C048E4" w:rsidRDefault="00E97CD1" w:rsidP="00C06D69">
            <w:pPr>
              <w:pStyle w:val="rowtabella0"/>
              <w:rPr>
                <w:color w:val="002060"/>
              </w:rPr>
            </w:pPr>
            <w:r w:rsidRPr="00C048E4">
              <w:rPr>
                <w:color w:val="002060"/>
              </w:rPr>
              <w:t>25/10/2025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81F40" w14:textId="77777777" w:rsidR="00E97CD1" w:rsidRPr="00C048E4" w:rsidRDefault="00E97CD1" w:rsidP="00C06D69">
            <w:pPr>
              <w:pStyle w:val="rowtabella0"/>
              <w:rPr>
                <w:color w:val="002060"/>
              </w:rPr>
            </w:pPr>
            <w:r w:rsidRPr="00C048E4">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3D189" w14:textId="77777777" w:rsidR="00E97CD1" w:rsidRPr="00C048E4" w:rsidRDefault="00E97CD1" w:rsidP="00C06D69">
            <w:pPr>
              <w:pStyle w:val="rowtabella0"/>
              <w:rPr>
                <w:color w:val="002060"/>
              </w:rPr>
            </w:pPr>
            <w:r w:rsidRPr="00C048E4">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A5534" w14:textId="77777777" w:rsidR="00E97CD1" w:rsidRPr="00C048E4" w:rsidRDefault="00E97CD1" w:rsidP="00C06D69">
            <w:pPr>
              <w:pStyle w:val="rowtabella0"/>
              <w:rPr>
                <w:color w:val="002060"/>
              </w:rPr>
            </w:pPr>
            <w:r w:rsidRPr="00C048E4">
              <w:rPr>
                <w:color w:val="002060"/>
              </w:rPr>
              <w:t>VIA VERDI</w:t>
            </w:r>
          </w:p>
        </w:tc>
      </w:tr>
    </w:tbl>
    <w:p w14:paraId="63FDD7BC" w14:textId="77777777" w:rsidR="00E97CD1" w:rsidRPr="00A2100E" w:rsidRDefault="00E97CD1" w:rsidP="00E97CD1">
      <w:pPr>
        <w:pStyle w:val="breakline"/>
        <w:rPr>
          <w:color w:val="002060"/>
        </w:rPr>
      </w:pPr>
    </w:p>
    <w:p w14:paraId="1C4A367E" w14:textId="77777777" w:rsidR="00E97CD1" w:rsidRPr="00A2100E" w:rsidRDefault="00E97CD1" w:rsidP="00E97CD1">
      <w:pPr>
        <w:pStyle w:val="breakline"/>
        <w:rPr>
          <w:rFonts w:eastAsiaTheme="minorEastAsia"/>
          <w:color w:val="002060"/>
        </w:rPr>
      </w:pPr>
    </w:p>
    <w:p w14:paraId="66194887" w14:textId="77777777" w:rsidR="00E97CD1" w:rsidRPr="00A2100E" w:rsidRDefault="00E97CD1" w:rsidP="00E97CD1">
      <w:pPr>
        <w:pStyle w:val="breakline"/>
        <w:rPr>
          <w:color w:val="002060"/>
        </w:rPr>
      </w:pPr>
    </w:p>
    <w:p w14:paraId="73004B31" w14:textId="77777777" w:rsidR="00E97CD1" w:rsidRPr="00A2100E" w:rsidRDefault="00E97CD1" w:rsidP="00E97CD1">
      <w:pPr>
        <w:pStyle w:val="titolocampionato0"/>
        <w:shd w:val="clear" w:color="auto" w:fill="CCCCCC"/>
        <w:spacing w:before="80" w:after="40"/>
        <w:rPr>
          <w:color w:val="002060"/>
        </w:rPr>
      </w:pPr>
      <w:r w:rsidRPr="00A2100E">
        <w:rPr>
          <w:color w:val="002060"/>
        </w:rPr>
        <w:t>CALCIO A CINQUE SERIE C2</w:t>
      </w:r>
    </w:p>
    <w:p w14:paraId="73105B27" w14:textId="77777777" w:rsidR="00E97CD1" w:rsidRPr="00A2100E" w:rsidRDefault="00E97CD1" w:rsidP="00E97CD1">
      <w:pPr>
        <w:pStyle w:val="titoloprinc0"/>
        <w:rPr>
          <w:color w:val="002060"/>
        </w:rPr>
      </w:pPr>
      <w:r w:rsidRPr="00A2100E">
        <w:rPr>
          <w:color w:val="002060"/>
        </w:rPr>
        <w:t>RISULTATI</w:t>
      </w:r>
    </w:p>
    <w:p w14:paraId="5585CECB" w14:textId="77777777" w:rsidR="00E97CD1" w:rsidRPr="00A2100E" w:rsidRDefault="00E97CD1" w:rsidP="00E97CD1">
      <w:pPr>
        <w:pStyle w:val="breakline"/>
        <w:rPr>
          <w:color w:val="002060"/>
        </w:rPr>
      </w:pPr>
    </w:p>
    <w:p w14:paraId="095B23AE" w14:textId="77777777" w:rsidR="00E97CD1" w:rsidRPr="00A2100E" w:rsidRDefault="00E97CD1" w:rsidP="00E97CD1">
      <w:pPr>
        <w:pStyle w:val="sottotitolocampionato10"/>
        <w:rPr>
          <w:color w:val="002060"/>
        </w:rPr>
      </w:pPr>
      <w:r w:rsidRPr="00A2100E">
        <w:rPr>
          <w:color w:val="002060"/>
        </w:rPr>
        <w:t>RISULTATI UFFICIALI GARE DEL 17/10/2025</w:t>
      </w:r>
    </w:p>
    <w:p w14:paraId="175CAA6C" w14:textId="77777777" w:rsidR="00E97CD1" w:rsidRPr="00E97CD1" w:rsidRDefault="00E97CD1" w:rsidP="00E97CD1">
      <w:pPr>
        <w:pStyle w:val="sottotitolocampionato20"/>
        <w:spacing w:before="0" w:beforeAutospacing="0" w:after="0" w:afterAutospacing="0"/>
        <w:rPr>
          <w:rFonts w:ascii="Arial" w:hAnsi="Arial" w:cs="Arial"/>
          <w:color w:val="002060"/>
          <w:sz w:val="20"/>
          <w:szCs w:val="20"/>
        </w:rPr>
      </w:pPr>
      <w:r w:rsidRPr="00E97CD1">
        <w:rPr>
          <w:rFonts w:ascii="Arial" w:hAnsi="Arial" w:cs="Arial"/>
          <w:color w:val="002060"/>
          <w:sz w:val="20"/>
          <w:szCs w:val="20"/>
        </w:rPr>
        <w:t>Si trascrivono qui di seguito i risultati ufficiali delle gare disputate</w:t>
      </w:r>
    </w:p>
    <w:p w14:paraId="7A599FD6" w14:textId="77777777" w:rsidR="00E97CD1" w:rsidRPr="00A2100E" w:rsidRDefault="00E97CD1" w:rsidP="00E97CD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97CD1" w:rsidRPr="00A2100E" w14:paraId="7358DED4" w14:textId="77777777" w:rsidTr="00C06D6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CD1" w:rsidRPr="00A2100E" w14:paraId="056A0A04" w14:textId="77777777" w:rsidTr="00C06D6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5CB6D" w14:textId="77777777" w:rsidR="00E97CD1" w:rsidRPr="00A2100E" w:rsidRDefault="00E97CD1" w:rsidP="00C06D69">
                  <w:pPr>
                    <w:pStyle w:val="headertabella0"/>
                    <w:rPr>
                      <w:color w:val="002060"/>
                    </w:rPr>
                  </w:pPr>
                  <w:r w:rsidRPr="00A2100E">
                    <w:rPr>
                      <w:color w:val="002060"/>
                    </w:rPr>
                    <w:t>GIRONE A - 4 Giornata - A</w:t>
                  </w:r>
                </w:p>
              </w:tc>
            </w:tr>
            <w:tr w:rsidR="00E97CD1" w:rsidRPr="00A2100E" w14:paraId="3EA82043" w14:textId="77777777" w:rsidTr="00C06D6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0EE0C4" w14:textId="77777777" w:rsidR="00E97CD1" w:rsidRPr="00A2100E" w:rsidRDefault="00E97CD1" w:rsidP="00C06D69">
                  <w:pPr>
                    <w:pStyle w:val="rowtabella0"/>
                    <w:rPr>
                      <w:color w:val="002060"/>
                    </w:rPr>
                  </w:pPr>
                  <w:r w:rsidRPr="00A2100E">
                    <w:rPr>
                      <w:color w:val="002060"/>
                    </w:rPr>
                    <w:t>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D1AA93" w14:textId="77777777" w:rsidR="00E97CD1" w:rsidRPr="00A2100E" w:rsidRDefault="00E97CD1" w:rsidP="00C06D69">
                  <w:pPr>
                    <w:pStyle w:val="rowtabella0"/>
                    <w:rPr>
                      <w:color w:val="002060"/>
                    </w:rPr>
                  </w:pPr>
                  <w:r w:rsidRPr="00A2100E">
                    <w:rPr>
                      <w:color w:val="002060"/>
                    </w:rPr>
                    <w:t>- AVIS ARCEVIA 1964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89AE68" w14:textId="77777777" w:rsidR="00E97CD1" w:rsidRPr="00A2100E" w:rsidRDefault="00E97CD1" w:rsidP="00C06D69">
                  <w:pPr>
                    <w:pStyle w:val="rowtabella0"/>
                    <w:jc w:val="center"/>
                    <w:rPr>
                      <w:color w:val="002060"/>
                    </w:rPr>
                  </w:pPr>
                  <w:r w:rsidRPr="00A2100E">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F49FED" w14:textId="77777777" w:rsidR="00E97CD1" w:rsidRPr="00A2100E" w:rsidRDefault="00E97CD1" w:rsidP="00C06D69">
                  <w:pPr>
                    <w:pStyle w:val="rowtabella0"/>
                    <w:jc w:val="center"/>
                    <w:rPr>
                      <w:color w:val="002060"/>
                    </w:rPr>
                  </w:pPr>
                  <w:r w:rsidRPr="00A2100E">
                    <w:rPr>
                      <w:color w:val="002060"/>
                    </w:rPr>
                    <w:t> </w:t>
                  </w:r>
                </w:p>
              </w:tc>
            </w:tr>
            <w:tr w:rsidR="00E97CD1" w:rsidRPr="00A2100E" w14:paraId="1EBA5909"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EA8A06" w14:textId="77777777" w:rsidR="00E97CD1" w:rsidRPr="00A2100E" w:rsidRDefault="00E97CD1" w:rsidP="00C06D69">
                  <w:pPr>
                    <w:pStyle w:val="rowtabella0"/>
                    <w:rPr>
                      <w:color w:val="002060"/>
                    </w:rPr>
                  </w:pPr>
                  <w:proofErr w:type="gramStart"/>
                  <w:r w:rsidRPr="00A2100E">
                    <w:rPr>
                      <w:color w:val="002060"/>
                    </w:rPr>
                    <w:t>CITTA</w:t>
                  </w:r>
                  <w:proofErr w:type="gramEnd"/>
                  <w:r w:rsidRPr="00A2100E">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BDE04D" w14:textId="77777777" w:rsidR="00E97CD1" w:rsidRPr="00A2100E" w:rsidRDefault="00E97CD1" w:rsidP="00C06D69">
                  <w:pPr>
                    <w:pStyle w:val="rowtabella0"/>
                    <w:rPr>
                      <w:color w:val="002060"/>
                    </w:rPr>
                  </w:pPr>
                  <w:r w:rsidRPr="00A2100E">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528E77" w14:textId="77777777" w:rsidR="00E97CD1" w:rsidRPr="00A2100E" w:rsidRDefault="00E97CD1" w:rsidP="00C06D69">
                  <w:pPr>
                    <w:pStyle w:val="rowtabella0"/>
                    <w:jc w:val="center"/>
                    <w:rPr>
                      <w:color w:val="002060"/>
                    </w:rPr>
                  </w:pPr>
                  <w:r w:rsidRPr="00A2100E">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303050" w14:textId="77777777" w:rsidR="00E97CD1" w:rsidRPr="00A2100E" w:rsidRDefault="00E97CD1" w:rsidP="00C06D69">
                  <w:pPr>
                    <w:pStyle w:val="rowtabella0"/>
                    <w:jc w:val="center"/>
                    <w:rPr>
                      <w:color w:val="002060"/>
                    </w:rPr>
                  </w:pPr>
                  <w:r w:rsidRPr="00A2100E">
                    <w:rPr>
                      <w:color w:val="002060"/>
                    </w:rPr>
                    <w:t> </w:t>
                  </w:r>
                </w:p>
              </w:tc>
            </w:tr>
            <w:tr w:rsidR="00E97CD1" w:rsidRPr="00A2100E" w14:paraId="52D4E61C"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F67E4A" w14:textId="77777777" w:rsidR="00E97CD1" w:rsidRPr="00A2100E" w:rsidRDefault="00E97CD1" w:rsidP="00C06D69">
                  <w:pPr>
                    <w:pStyle w:val="rowtabella0"/>
                    <w:rPr>
                      <w:color w:val="002060"/>
                    </w:rPr>
                  </w:pPr>
                  <w:r w:rsidRPr="00A2100E">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57DCCA" w14:textId="77777777" w:rsidR="00E97CD1" w:rsidRPr="00A2100E" w:rsidRDefault="00E97CD1" w:rsidP="00C06D69">
                  <w:pPr>
                    <w:pStyle w:val="rowtabella0"/>
                    <w:rPr>
                      <w:color w:val="002060"/>
                    </w:rPr>
                  </w:pPr>
                  <w:r w:rsidRPr="00A2100E">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BDE741" w14:textId="77777777" w:rsidR="00E97CD1" w:rsidRPr="00A2100E" w:rsidRDefault="00E97CD1" w:rsidP="00C06D69">
                  <w:pPr>
                    <w:pStyle w:val="rowtabella0"/>
                    <w:jc w:val="center"/>
                    <w:rPr>
                      <w:color w:val="002060"/>
                    </w:rPr>
                  </w:pPr>
                  <w:r w:rsidRPr="00A2100E">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5D9974" w14:textId="77777777" w:rsidR="00E97CD1" w:rsidRPr="00A2100E" w:rsidRDefault="00E97CD1" w:rsidP="00C06D69">
                  <w:pPr>
                    <w:pStyle w:val="rowtabella0"/>
                    <w:jc w:val="center"/>
                    <w:rPr>
                      <w:color w:val="002060"/>
                    </w:rPr>
                  </w:pPr>
                  <w:r w:rsidRPr="00A2100E">
                    <w:rPr>
                      <w:color w:val="002060"/>
                    </w:rPr>
                    <w:t> </w:t>
                  </w:r>
                </w:p>
              </w:tc>
            </w:tr>
            <w:tr w:rsidR="00E97CD1" w:rsidRPr="00A2100E" w14:paraId="5C1974FE"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8C9A63" w14:textId="77777777" w:rsidR="00E97CD1" w:rsidRPr="00A2100E" w:rsidRDefault="00E97CD1" w:rsidP="00C06D69">
                  <w:pPr>
                    <w:pStyle w:val="rowtabella0"/>
                    <w:rPr>
                      <w:color w:val="002060"/>
                    </w:rPr>
                  </w:pPr>
                  <w:r w:rsidRPr="00A2100E">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0B961D" w14:textId="77777777" w:rsidR="00E97CD1" w:rsidRPr="00A2100E" w:rsidRDefault="00E97CD1" w:rsidP="00C06D69">
                  <w:pPr>
                    <w:pStyle w:val="rowtabella0"/>
                    <w:rPr>
                      <w:color w:val="002060"/>
                    </w:rPr>
                  </w:pPr>
                  <w:r w:rsidRPr="00A2100E">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8AC1AE" w14:textId="77777777" w:rsidR="00E97CD1" w:rsidRPr="00A2100E" w:rsidRDefault="00E97CD1" w:rsidP="00C06D69">
                  <w:pPr>
                    <w:pStyle w:val="rowtabella0"/>
                    <w:jc w:val="center"/>
                    <w:rPr>
                      <w:color w:val="002060"/>
                    </w:rPr>
                  </w:pPr>
                  <w:r w:rsidRPr="00A2100E">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3526AC" w14:textId="77777777" w:rsidR="00E97CD1" w:rsidRPr="00A2100E" w:rsidRDefault="00E97CD1" w:rsidP="00C06D69">
                  <w:pPr>
                    <w:pStyle w:val="rowtabella0"/>
                    <w:jc w:val="center"/>
                    <w:rPr>
                      <w:color w:val="002060"/>
                    </w:rPr>
                  </w:pPr>
                  <w:r w:rsidRPr="00A2100E">
                    <w:rPr>
                      <w:color w:val="002060"/>
                    </w:rPr>
                    <w:t> </w:t>
                  </w:r>
                </w:p>
              </w:tc>
            </w:tr>
            <w:tr w:rsidR="00E97CD1" w:rsidRPr="00A2100E" w14:paraId="08E34E85"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AA0C50" w14:textId="77777777" w:rsidR="00E97CD1" w:rsidRPr="00A2100E" w:rsidRDefault="00E97CD1" w:rsidP="00C06D69">
                  <w:pPr>
                    <w:pStyle w:val="rowtabella0"/>
                    <w:rPr>
                      <w:color w:val="002060"/>
                    </w:rPr>
                  </w:pPr>
                  <w:r w:rsidRPr="00A2100E">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A74350" w14:textId="77777777" w:rsidR="00E97CD1" w:rsidRPr="00A2100E" w:rsidRDefault="00E97CD1" w:rsidP="00C06D69">
                  <w:pPr>
                    <w:pStyle w:val="rowtabella0"/>
                    <w:rPr>
                      <w:color w:val="002060"/>
                    </w:rPr>
                  </w:pPr>
                  <w:r w:rsidRPr="00A2100E">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CE1D44" w14:textId="77777777" w:rsidR="00E97CD1" w:rsidRPr="00A2100E" w:rsidRDefault="00E97CD1" w:rsidP="00C06D69">
                  <w:pPr>
                    <w:pStyle w:val="rowtabella0"/>
                    <w:jc w:val="center"/>
                    <w:rPr>
                      <w:color w:val="002060"/>
                    </w:rPr>
                  </w:pPr>
                  <w:r w:rsidRPr="00A2100E">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45A54E" w14:textId="77777777" w:rsidR="00E97CD1" w:rsidRPr="00A2100E" w:rsidRDefault="00E97CD1" w:rsidP="00C06D69">
                  <w:pPr>
                    <w:pStyle w:val="rowtabella0"/>
                    <w:jc w:val="center"/>
                    <w:rPr>
                      <w:color w:val="002060"/>
                    </w:rPr>
                  </w:pPr>
                  <w:r w:rsidRPr="00A2100E">
                    <w:rPr>
                      <w:color w:val="002060"/>
                    </w:rPr>
                    <w:t> </w:t>
                  </w:r>
                </w:p>
              </w:tc>
            </w:tr>
            <w:tr w:rsidR="00E97CD1" w:rsidRPr="00A2100E" w14:paraId="3DEC456D"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480C1A" w14:textId="77777777" w:rsidR="00E97CD1" w:rsidRPr="00A2100E" w:rsidRDefault="00E97CD1" w:rsidP="00C06D69">
                  <w:pPr>
                    <w:pStyle w:val="rowtabella0"/>
                    <w:rPr>
                      <w:color w:val="002060"/>
                    </w:rPr>
                  </w:pPr>
                  <w:r w:rsidRPr="00A2100E">
                    <w:rPr>
                      <w:color w:val="002060"/>
                    </w:rPr>
                    <w:t>VERBENA C5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04F55F" w14:textId="77777777" w:rsidR="00E97CD1" w:rsidRPr="00A2100E" w:rsidRDefault="00E97CD1" w:rsidP="00C06D69">
                  <w:pPr>
                    <w:pStyle w:val="rowtabella0"/>
                    <w:rPr>
                      <w:color w:val="002060"/>
                    </w:rPr>
                  </w:pPr>
                  <w:r w:rsidRPr="00A2100E">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4612A2" w14:textId="77777777" w:rsidR="00E97CD1" w:rsidRPr="00A2100E" w:rsidRDefault="00E97CD1" w:rsidP="00C06D69">
                  <w:pPr>
                    <w:pStyle w:val="rowtabella0"/>
                    <w:jc w:val="center"/>
                    <w:rPr>
                      <w:color w:val="002060"/>
                    </w:rPr>
                  </w:pPr>
                  <w:r w:rsidRPr="00A2100E">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459184" w14:textId="77777777" w:rsidR="00E97CD1" w:rsidRPr="00A2100E" w:rsidRDefault="00E97CD1" w:rsidP="00C06D69">
                  <w:pPr>
                    <w:pStyle w:val="rowtabella0"/>
                    <w:jc w:val="center"/>
                    <w:rPr>
                      <w:color w:val="002060"/>
                    </w:rPr>
                  </w:pPr>
                  <w:r w:rsidRPr="00A2100E">
                    <w:rPr>
                      <w:color w:val="002060"/>
                    </w:rPr>
                    <w:t> </w:t>
                  </w:r>
                </w:p>
              </w:tc>
            </w:tr>
            <w:tr w:rsidR="00E97CD1" w:rsidRPr="00A2100E" w14:paraId="7A094FA2" w14:textId="77777777" w:rsidTr="00C06D6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304396" w14:textId="77777777" w:rsidR="00E97CD1" w:rsidRPr="00A2100E" w:rsidRDefault="00E97CD1" w:rsidP="00C06D69">
                  <w:pPr>
                    <w:pStyle w:val="rowtabella0"/>
                    <w:rPr>
                      <w:color w:val="002060"/>
                    </w:rPr>
                  </w:pPr>
                  <w:r w:rsidRPr="00A2100E">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9D94ED" w14:textId="77777777" w:rsidR="00E97CD1" w:rsidRPr="00A2100E" w:rsidRDefault="00E97CD1" w:rsidP="00C06D69">
                  <w:pPr>
                    <w:pStyle w:val="rowtabella0"/>
                    <w:rPr>
                      <w:color w:val="002060"/>
                    </w:rPr>
                  </w:pPr>
                  <w:r w:rsidRPr="00A2100E">
                    <w:rPr>
                      <w:color w:val="002060"/>
                    </w:rPr>
                    <w:t>- MANTOVANI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673439" w14:textId="77777777" w:rsidR="00E97CD1" w:rsidRPr="00A2100E" w:rsidRDefault="00E97CD1" w:rsidP="00C06D69">
                  <w:pPr>
                    <w:pStyle w:val="rowtabella0"/>
                    <w:jc w:val="center"/>
                    <w:rPr>
                      <w:color w:val="002060"/>
                    </w:rPr>
                  </w:pPr>
                  <w:r w:rsidRPr="00A2100E">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4B264E" w14:textId="77777777" w:rsidR="00E97CD1" w:rsidRPr="00A2100E" w:rsidRDefault="00E97CD1" w:rsidP="00C06D69">
                  <w:pPr>
                    <w:pStyle w:val="rowtabella0"/>
                    <w:jc w:val="center"/>
                    <w:rPr>
                      <w:color w:val="002060"/>
                    </w:rPr>
                  </w:pPr>
                  <w:r w:rsidRPr="00A2100E">
                    <w:rPr>
                      <w:color w:val="002060"/>
                    </w:rPr>
                    <w:t> </w:t>
                  </w:r>
                </w:p>
              </w:tc>
            </w:tr>
          </w:tbl>
          <w:p w14:paraId="5240EDC4" w14:textId="77777777" w:rsidR="00E97CD1" w:rsidRPr="00A2100E" w:rsidRDefault="00E97CD1" w:rsidP="00C06D6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CD1" w:rsidRPr="00A2100E" w14:paraId="14CE41AC" w14:textId="77777777" w:rsidTr="00C06D6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E520B" w14:textId="77777777" w:rsidR="00E97CD1" w:rsidRPr="00A2100E" w:rsidRDefault="00E97CD1" w:rsidP="00C06D69">
                  <w:pPr>
                    <w:pStyle w:val="headertabella0"/>
                    <w:rPr>
                      <w:color w:val="002060"/>
                    </w:rPr>
                  </w:pPr>
                  <w:r w:rsidRPr="00A2100E">
                    <w:rPr>
                      <w:color w:val="002060"/>
                    </w:rPr>
                    <w:t>GIRONE B - 4 Giornata - A</w:t>
                  </w:r>
                </w:p>
              </w:tc>
            </w:tr>
            <w:tr w:rsidR="00E97CD1" w:rsidRPr="00A2100E" w14:paraId="5078FB52" w14:textId="77777777" w:rsidTr="00C06D6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BA1683" w14:textId="77777777" w:rsidR="00E97CD1" w:rsidRPr="00A2100E" w:rsidRDefault="00E97CD1" w:rsidP="00C06D69">
                  <w:pPr>
                    <w:pStyle w:val="rowtabella0"/>
                    <w:rPr>
                      <w:color w:val="002060"/>
                    </w:rPr>
                  </w:pPr>
                  <w:r w:rsidRPr="00A2100E">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E6DD1" w14:textId="77777777" w:rsidR="00E97CD1" w:rsidRPr="00A2100E" w:rsidRDefault="00E97CD1" w:rsidP="00C06D69">
                  <w:pPr>
                    <w:pStyle w:val="rowtabella0"/>
                    <w:rPr>
                      <w:color w:val="002060"/>
                    </w:rPr>
                  </w:pPr>
                  <w:r w:rsidRPr="00A2100E">
                    <w:rPr>
                      <w:color w:val="002060"/>
                    </w:rPr>
                    <w:t>- POLISPORTIVA VICTORIA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C7B6AD" w14:textId="77777777" w:rsidR="00E97CD1" w:rsidRPr="00A2100E" w:rsidRDefault="00E97CD1" w:rsidP="00C06D69">
                  <w:pPr>
                    <w:pStyle w:val="rowtabella0"/>
                    <w:jc w:val="center"/>
                    <w:rPr>
                      <w:color w:val="002060"/>
                    </w:rPr>
                  </w:pPr>
                  <w:r w:rsidRPr="00A2100E">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B7FD2F" w14:textId="77777777" w:rsidR="00E97CD1" w:rsidRPr="00A2100E" w:rsidRDefault="00E97CD1" w:rsidP="00C06D69">
                  <w:pPr>
                    <w:pStyle w:val="rowtabella0"/>
                    <w:jc w:val="center"/>
                    <w:rPr>
                      <w:color w:val="002060"/>
                    </w:rPr>
                  </w:pPr>
                  <w:r w:rsidRPr="00A2100E">
                    <w:rPr>
                      <w:color w:val="002060"/>
                    </w:rPr>
                    <w:t> </w:t>
                  </w:r>
                </w:p>
              </w:tc>
            </w:tr>
            <w:tr w:rsidR="00E97CD1" w:rsidRPr="00A2100E" w14:paraId="5C2C872E"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4E4D62" w14:textId="77777777" w:rsidR="00E97CD1" w:rsidRPr="00A2100E" w:rsidRDefault="00E97CD1" w:rsidP="00C06D69">
                  <w:pPr>
                    <w:pStyle w:val="rowtabella0"/>
                    <w:rPr>
                      <w:color w:val="002060"/>
                    </w:rPr>
                  </w:pPr>
                  <w:r w:rsidRPr="00A2100E">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FB8536" w14:textId="77777777" w:rsidR="00E97CD1" w:rsidRPr="00A2100E" w:rsidRDefault="00E97CD1" w:rsidP="00C06D69">
                  <w:pPr>
                    <w:pStyle w:val="rowtabella0"/>
                    <w:rPr>
                      <w:color w:val="002060"/>
                    </w:rPr>
                  </w:pPr>
                  <w:r w:rsidRPr="00A2100E">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3255F0" w14:textId="77777777" w:rsidR="00E97CD1" w:rsidRPr="00A2100E" w:rsidRDefault="00E97CD1" w:rsidP="00C06D69">
                  <w:pPr>
                    <w:pStyle w:val="rowtabella0"/>
                    <w:jc w:val="center"/>
                    <w:rPr>
                      <w:color w:val="002060"/>
                    </w:rPr>
                  </w:pPr>
                  <w:r w:rsidRPr="00A2100E">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17B2A0" w14:textId="77777777" w:rsidR="00E97CD1" w:rsidRPr="00A2100E" w:rsidRDefault="00E97CD1" w:rsidP="00C06D69">
                  <w:pPr>
                    <w:pStyle w:val="rowtabella0"/>
                    <w:jc w:val="center"/>
                    <w:rPr>
                      <w:color w:val="002060"/>
                    </w:rPr>
                  </w:pPr>
                  <w:r w:rsidRPr="00A2100E">
                    <w:rPr>
                      <w:color w:val="002060"/>
                    </w:rPr>
                    <w:t> </w:t>
                  </w:r>
                </w:p>
              </w:tc>
            </w:tr>
            <w:tr w:rsidR="00E97CD1" w:rsidRPr="00A2100E" w14:paraId="7D121C29"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4ACE7F" w14:textId="77777777" w:rsidR="00E97CD1" w:rsidRPr="00A2100E" w:rsidRDefault="00E97CD1" w:rsidP="00C06D69">
                  <w:pPr>
                    <w:pStyle w:val="rowtabella0"/>
                    <w:rPr>
                      <w:color w:val="002060"/>
                    </w:rPr>
                  </w:pPr>
                  <w:r w:rsidRPr="00A2100E">
                    <w:rPr>
                      <w:color w:val="002060"/>
                    </w:rPr>
                    <w:t>C.U.S. CAMERINO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E0AF5C" w14:textId="77777777" w:rsidR="00E97CD1" w:rsidRPr="00A2100E" w:rsidRDefault="00E97CD1" w:rsidP="00C06D69">
                  <w:pPr>
                    <w:pStyle w:val="rowtabella0"/>
                    <w:rPr>
                      <w:color w:val="002060"/>
                    </w:rPr>
                  </w:pPr>
                  <w:r w:rsidRPr="00A2100E">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B4325D" w14:textId="77777777" w:rsidR="00E97CD1" w:rsidRPr="00A2100E" w:rsidRDefault="00E97CD1" w:rsidP="00C06D69">
                  <w:pPr>
                    <w:pStyle w:val="rowtabella0"/>
                    <w:jc w:val="center"/>
                    <w:rPr>
                      <w:color w:val="002060"/>
                    </w:rPr>
                  </w:pPr>
                  <w:r w:rsidRPr="00A2100E">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FD00BC" w14:textId="77777777" w:rsidR="00E97CD1" w:rsidRPr="00A2100E" w:rsidRDefault="00E97CD1" w:rsidP="00C06D69">
                  <w:pPr>
                    <w:pStyle w:val="rowtabella0"/>
                    <w:jc w:val="center"/>
                    <w:rPr>
                      <w:color w:val="002060"/>
                    </w:rPr>
                  </w:pPr>
                  <w:r w:rsidRPr="00A2100E">
                    <w:rPr>
                      <w:color w:val="002060"/>
                    </w:rPr>
                    <w:t> </w:t>
                  </w:r>
                </w:p>
              </w:tc>
            </w:tr>
            <w:tr w:rsidR="00E97CD1" w:rsidRPr="00A2100E" w14:paraId="17C82DE7"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CF585E" w14:textId="77777777" w:rsidR="00E97CD1" w:rsidRPr="00A2100E" w:rsidRDefault="00E97CD1" w:rsidP="00C06D69">
                  <w:pPr>
                    <w:pStyle w:val="rowtabella0"/>
                    <w:rPr>
                      <w:color w:val="002060"/>
                    </w:rPr>
                  </w:pPr>
                  <w:r w:rsidRPr="00A2100E">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7DD136" w14:textId="77777777" w:rsidR="00E97CD1" w:rsidRPr="00A2100E" w:rsidRDefault="00E97CD1" w:rsidP="00C06D69">
                  <w:pPr>
                    <w:pStyle w:val="rowtabella0"/>
                    <w:rPr>
                      <w:color w:val="002060"/>
                    </w:rPr>
                  </w:pPr>
                  <w:r w:rsidRPr="00A2100E">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CFCDE5" w14:textId="77777777" w:rsidR="00E97CD1" w:rsidRPr="00A2100E" w:rsidRDefault="00E97CD1" w:rsidP="00C06D69">
                  <w:pPr>
                    <w:pStyle w:val="rowtabella0"/>
                    <w:jc w:val="center"/>
                    <w:rPr>
                      <w:color w:val="002060"/>
                    </w:rPr>
                  </w:pPr>
                  <w:r w:rsidRPr="00A2100E">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1ABCC2" w14:textId="77777777" w:rsidR="00E97CD1" w:rsidRPr="00A2100E" w:rsidRDefault="00E97CD1" w:rsidP="00C06D69">
                  <w:pPr>
                    <w:pStyle w:val="rowtabella0"/>
                    <w:jc w:val="center"/>
                    <w:rPr>
                      <w:color w:val="002060"/>
                    </w:rPr>
                  </w:pPr>
                  <w:r w:rsidRPr="00A2100E">
                    <w:rPr>
                      <w:color w:val="002060"/>
                    </w:rPr>
                    <w:t> </w:t>
                  </w:r>
                </w:p>
              </w:tc>
            </w:tr>
            <w:tr w:rsidR="00E97CD1" w:rsidRPr="00A2100E" w14:paraId="739B3FFF"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95BF12" w14:textId="77777777" w:rsidR="00E97CD1" w:rsidRPr="00A2100E" w:rsidRDefault="00E97CD1" w:rsidP="00C06D69">
                  <w:pPr>
                    <w:pStyle w:val="rowtabella0"/>
                    <w:rPr>
                      <w:color w:val="002060"/>
                    </w:rPr>
                  </w:pPr>
                  <w:r w:rsidRPr="00A2100E">
                    <w:rPr>
                      <w:color w:val="002060"/>
                    </w:rPr>
                    <w:t>(1) FUTSAL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D012AC" w14:textId="77777777" w:rsidR="00E97CD1" w:rsidRPr="00A2100E" w:rsidRDefault="00E97CD1" w:rsidP="00C06D69">
                  <w:pPr>
                    <w:pStyle w:val="rowtabella0"/>
                    <w:rPr>
                      <w:color w:val="002060"/>
                    </w:rPr>
                  </w:pPr>
                  <w:r w:rsidRPr="00A2100E">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691100" w14:textId="77777777" w:rsidR="00E97CD1" w:rsidRPr="00A2100E" w:rsidRDefault="00E97CD1" w:rsidP="00C06D69">
                  <w:pPr>
                    <w:pStyle w:val="rowtabella0"/>
                    <w:jc w:val="center"/>
                    <w:rPr>
                      <w:color w:val="002060"/>
                    </w:rPr>
                  </w:pPr>
                  <w:r w:rsidRPr="00A2100E">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BDEF89" w14:textId="77777777" w:rsidR="00E97CD1" w:rsidRPr="00A2100E" w:rsidRDefault="00E97CD1" w:rsidP="00C06D69">
                  <w:pPr>
                    <w:pStyle w:val="rowtabella0"/>
                    <w:jc w:val="center"/>
                    <w:rPr>
                      <w:color w:val="002060"/>
                    </w:rPr>
                  </w:pPr>
                  <w:r w:rsidRPr="00A2100E">
                    <w:rPr>
                      <w:color w:val="002060"/>
                    </w:rPr>
                    <w:t> </w:t>
                  </w:r>
                </w:p>
              </w:tc>
            </w:tr>
            <w:tr w:rsidR="00E97CD1" w:rsidRPr="00A2100E" w14:paraId="396DF348"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F302B0" w14:textId="77777777" w:rsidR="00E97CD1" w:rsidRPr="00A2100E" w:rsidRDefault="00E97CD1" w:rsidP="00C06D69">
                  <w:pPr>
                    <w:pStyle w:val="rowtabella0"/>
                    <w:rPr>
                      <w:color w:val="002060"/>
                    </w:rPr>
                  </w:pPr>
                  <w:r w:rsidRPr="00A2100E">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BAE6BC" w14:textId="77777777" w:rsidR="00E97CD1" w:rsidRPr="00A2100E" w:rsidRDefault="00E97CD1" w:rsidP="00C06D69">
                  <w:pPr>
                    <w:pStyle w:val="rowtabella0"/>
                    <w:rPr>
                      <w:color w:val="002060"/>
                    </w:rPr>
                  </w:pPr>
                  <w:r w:rsidRPr="00A2100E">
                    <w:rPr>
                      <w:color w:val="002060"/>
                    </w:rPr>
                    <w:t>- SAN SEVERINO MARCHE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32C177" w14:textId="77777777" w:rsidR="00E97CD1" w:rsidRPr="00A2100E" w:rsidRDefault="00E97CD1" w:rsidP="00C06D69">
                  <w:pPr>
                    <w:pStyle w:val="rowtabella0"/>
                    <w:jc w:val="center"/>
                    <w:rPr>
                      <w:color w:val="002060"/>
                    </w:rPr>
                  </w:pPr>
                  <w:r w:rsidRPr="00A2100E">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34E625" w14:textId="77777777" w:rsidR="00E97CD1" w:rsidRPr="00A2100E" w:rsidRDefault="00E97CD1" w:rsidP="00C06D69">
                  <w:pPr>
                    <w:pStyle w:val="rowtabella0"/>
                    <w:jc w:val="center"/>
                    <w:rPr>
                      <w:color w:val="002060"/>
                    </w:rPr>
                  </w:pPr>
                  <w:r w:rsidRPr="00A2100E">
                    <w:rPr>
                      <w:color w:val="002060"/>
                    </w:rPr>
                    <w:t> </w:t>
                  </w:r>
                </w:p>
              </w:tc>
            </w:tr>
            <w:tr w:rsidR="00E97CD1" w:rsidRPr="00A2100E" w14:paraId="69BF0EA9" w14:textId="77777777" w:rsidTr="00C06D6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1AE2D4" w14:textId="77777777" w:rsidR="00E97CD1" w:rsidRPr="00A2100E" w:rsidRDefault="00E97CD1" w:rsidP="00C06D69">
                  <w:pPr>
                    <w:pStyle w:val="rowtabella0"/>
                    <w:rPr>
                      <w:color w:val="002060"/>
                    </w:rPr>
                  </w:pPr>
                  <w:r w:rsidRPr="00A2100E">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7CB869" w14:textId="77777777" w:rsidR="00E97CD1" w:rsidRPr="00A2100E" w:rsidRDefault="00E97CD1" w:rsidP="00C06D69">
                  <w:pPr>
                    <w:pStyle w:val="rowtabella0"/>
                    <w:rPr>
                      <w:color w:val="002060"/>
                    </w:rPr>
                  </w:pPr>
                  <w:r w:rsidRPr="00A2100E">
                    <w:rPr>
                      <w:color w:val="002060"/>
                    </w:rPr>
                    <w:t>- FUTSAL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B3C02" w14:textId="77777777" w:rsidR="00E97CD1" w:rsidRPr="00A2100E" w:rsidRDefault="00E97CD1" w:rsidP="00C06D69">
                  <w:pPr>
                    <w:pStyle w:val="rowtabella0"/>
                    <w:jc w:val="center"/>
                    <w:rPr>
                      <w:color w:val="002060"/>
                    </w:rPr>
                  </w:pPr>
                  <w:r w:rsidRPr="00A2100E">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F9E47C" w14:textId="77777777" w:rsidR="00E97CD1" w:rsidRPr="00A2100E" w:rsidRDefault="00E97CD1" w:rsidP="00C06D69">
                  <w:pPr>
                    <w:pStyle w:val="rowtabella0"/>
                    <w:jc w:val="center"/>
                    <w:rPr>
                      <w:color w:val="002060"/>
                    </w:rPr>
                  </w:pPr>
                  <w:r w:rsidRPr="00A2100E">
                    <w:rPr>
                      <w:color w:val="002060"/>
                    </w:rPr>
                    <w:t> </w:t>
                  </w:r>
                </w:p>
              </w:tc>
            </w:tr>
            <w:tr w:rsidR="00E97CD1" w:rsidRPr="00A2100E" w14:paraId="2A085A50" w14:textId="77777777" w:rsidTr="00C06D69">
              <w:tc>
                <w:tcPr>
                  <w:tcW w:w="4700" w:type="dxa"/>
                  <w:gridSpan w:val="4"/>
                  <w:tcBorders>
                    <w:top w:val="nil"/>
                    <w:left w:val="nil"/>
                    <w:bottom w:val="nil"/>
                    <w:right w:val="nil"/>
                  </w:tcBorders>
                  <w:tcMar>
                    <w:top w:w="20" w:type="dxa"/>
                    <w:left w:w="20" w:type="dxa"/>
                    <w:bottom w:w="20" w:type="dxa"/>
                    <w:right w:w="20" w:type="dxa"/>
                  </w:tcMar>
                  <w:vAlign w:val="center"/>
                  <w:hideMark/>
                </w:tcPr>
                <w:p w14:paraId="61A24A46" w14:textId="77777777" w:rsidR="00E97CD1" w:rsidRPr="00A2100E" w:rsidRDefault="00E97CD1" w:rsidP="00C06D69">
                  <w:pPr>
                    <w:pStyle w:val="rowtabella0"/>
                    <w:rPr>
                      <w:color w:val="002060"/>
                    </w:rPr>
                  </w:pPr>
                  <w:r w:rsidRPr="00A2100E">
                    <w:rPr>
                      <w:color w:val="002060"/>
                    </w:rPr>
                    <w:t>(1) - disputata il 18/10/2025</w:t>
                  </w:r>
                </w:p>
              </w:tc>
            </w:tr>
          </w:tbl>
          <w:p w14:paraId="1D7D84B5" w14:textId="77777777" w:rsidR="00E97CD1" w:rsidRPr="00A2100E" w:rsidRDefault="00E97CD1" w:rsidP="00C06D69">
            <w:pPr>
              <w:rPr>
                <w:color w:val="002060"/>
              </w:rPr>
            </w:pPr>
          </w:p>
        </w:tc>
      </w:tr>
    </w:tbl>
    <w:p w14:paraId="33696B5E" w14:textId="77777777" w:rsidR="00E97CD1" w:rsidRPr="00A2100E" w:rsidRDefault="00E97CD1" w:rsidP="00E97CD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97CD1" w:rsidRPr="00A2100E" w14:paraId="443E1194" w14:textId="77777777" w:rsidTr="00C06D6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CD1" w:rsidRPr="00A2100E" w14:paraId="7B19C77E" w14:textId="77777777" w:rsidTr="00C06D6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8D4D4" w14:textId="77777777" w:rsidR="00E97CD1" w:rsidRPr="00A2100E" w:rsidRDefault="00E97CD1" w:rsidP="00C06D69">
                  <w:pPr>
                    <w:pStyle w:val="headertabella0"/>
                    <w:rPr>
                      <w:color w:val="002060"/>
                    </w:rPr>
                  </w:pPr>
                  <w:r w:rsidRPr="00A2100E">
                    <w:rPr>
                      <w:color w:val="002060"/>
                    </w:rPr>
                    <w:t>GIRONE C - 4 Giornata - A</w:t>
                  </w:r>
                </w:p>
              </w:tc>
            </w:tr>
            <w:tr w:rsidR="00E97CD1" w:rsidRPr="00A2100E" w14:paraId="422CAB34" w14:textId="77777777" w:rsidTr="00C06D6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071DFE" w14:textId="77777777" w:rsidR="00E97CD1" w:rsidRPr="00A2100E" w:rsidRDefault="00E97CD1" w:rsidP="00C06D69">
                  <w:pPr>
                    <w:pStyle w:val="rowtabella0"/>
                    <w:rPr>
                      <w:color w:val="002060"/>
                    </w:rPr>
                  </w:pPr>
                  <w:r w:rsidRPr="00A2100E">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165E6E" w14:textId="77777777" w:rsidR="00E97CD1" w:rsidRPr="00A2100E" w:rsidRDefault="00E97CD1" w:rsidP="00C06D69">
                  <w:pPr>
                    <w:pStyle w:val="rowtabella0"/>
                    <w:rPr>
                      <w:color w:val="002060"/>
                    </w:rPr>
                  </w:pPr>
                  <w:r w:rsidRPr="00A2100E">
                    <w:rPr>
                      <w:color w:val="002060"/>
                    </w:rPr>
                    <w:t>- POLISPORTIVA ROSSO BLU</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194E7" w14:textId="77777777" w:rsidR="00E97CD1" w:rsidRPr="00A2100E" w:rsidRDefault="00E97CD1" w:rsidP="00C06D69">
                  <w:pPr>
                    <w:pStyle w:val="rowtabella0"/>
                    <w:jc w:val="center"/>
                    <w:rPr>
                      <w:color w:val="002060"/>
                    </w:rPr>
                  </w:pPr>
                  <w:r w:rsidRPr="00A2100E">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2A2DD2" w14:textId="77777777" w:rsidR="00E97CD1" w:rsidRPr="00A2100E" w:rsidRDefault="00E97CD1" w:rsidP="00C06D69">
                  <w:pPr>
                    <w:pStyle w:val="rowtabella0"/>
                    <w:jc w:val="center"/>
                    <w:rPr>
                      <w:color w:val="002060"/>
                    </w:rPr>
                  </w:pPr>
                  <w:r w:rsidRPr="00A2100E">
                    <w:rPr>
                      <w:color w:val="002060"/>
                    </w:rPr>
                    <w:t> </w:t>
                  </w:r>
                </w:p>
              </w:tc>
            </w:tr>
            <w:tr w:rsidR="00E97CD1" w:rsidRPr="00A2100E" w14:paraId="6836E176"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B0C288" w14:textId="77777777" w:rsidR="00E97CD1" w:rsidRPr="00A2100E" w:rsidRDefault="00E97CD1" w:rsidP="00C06D69">
                  <w:pPr>
                    <w:pStyle w:val="rowtabella0"/>
                    <w:rPr>
                      <w:color w:val="002060"/>
                    </w:rPr>
                  </w:pPr>
                  <w:r w:rsidRPr="00A2100E">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23B0AE" w14:textId="77777777" w:rsidR="00E97CD1" w:rsidRPr="00A2100E" w:rsidRDefault="00E97CD1" w:rsidP="00C06D69">
                  <w:pPr>
                    <w:pStyle w:val="rowtabella0"/>
                    <w:rPr>
                      <w:color w:val="002060"/>
                    </w:rPr>
                  </w:pPr>
                  <w:r w:rsidRPr="00A2100E">
                    <w:rPr>
                      <w:color w:val="002060"/>
                    </w:rPr>
                    <w:t xml:space="preserve">- </w:t>
                  </w:r>
                  <w:proofErr w:type="gramStart"/>
                  <w:r w:rsidRPr="00A2100E">
                    <w:rPr>
                      <w:color w:val="002060"/>
                    </w:rPr>
                    <w:t>U.MANDOLESI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3DAB73" w14:textId="77777777" w:rsidR="00E97CD1" w:rsidRPr="00A2100E" w:rsidRDefault="00E97CD1" w:rsidP="00C06D69">
                  <w:pPr>
                    <w:pStyle w:val="rowtabella0"/>
                    <w:jc w:val="center"/>
                    <w:rPr>
                      <w:color w:val="002060"/>
                    </w:rPr>
                  </w:pPr>
                  <w:r w:rsidRPr="00A2100E">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E72302" w14:textId="77777777" w:rsidR="00E97CD1" w:rsidRPr="00A2100E" w:rsidRDefault="00E97CD1" w:rsidP="00C06D69">
                  <w:pPr>
                    <w:pStyle w:val="rowtabella0"/>
                    <w:jc w:val="center"/>
                    <w:rPr>
                      <w:color w:val="002060"/>
                    </w:rPr>
                  </w:pPr>
                  <w:r w:rsidRPr="00A2100E">
                    <w:rPr>
                      <w:color w:val="002060"/>
                    </w:rPr>
                    <w:t> </w:t>
                  </w:r>
                </w:p>
              </w:tc>
            </w:tr>
            <w:tr w:rsidR="00E97CD1" w:rsidRPr="00A2100E" w14:paraId="41312761"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744EA0" w14:textId="77777777" w:rsidR="00E97CD1" w:rsidRPr="00A2100E" w:rsidRDefault="00E97CD1" w:rsidP="00C06D69">
                  <w:pPr>
                    <w:pStyle w:val="rowtabella0"/>
                    <w:rPr>
                      <w:color w:val="002060"/>
                    </w:rPr>
                  </w:pPr>
                  <w:r w:rsidRPr="00A2100E">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F91309" w14:textId="77777777" w:rsidR="00E97CD1" w:rsidRPr="00A2100E" w:rsidRDefault="00E97CD1" w:rsidP="00C06D69">
                  <w:pPr>
                    <w:pStyle w:val="rowtabella0"/>
                    <w:rPr>
                      <w:color w:val="002060"/>
                    </w:rPr>
                  </w:pPr>
                  <w:r w:rsidRPr="00A2100E">
                    <w:rPr>
                      <w:color w:val="002060"/>
                    </w:rPr>
                    <w:t>-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5C21FA" w14:textId="77777777" w:rsidR="00E97CD1" w:rsidRPr="00A2100E" w:rsidRDefault="00E97CD1" w:rsidP="00C06D69">
                  <w:pPr>
                    <w:pStyle w:val="rowtabella0"/>
                    <w:jc w:val="center"/>
                    <w:rPr>
                      <w:color w:val="002060"/>
                    </w:rPr>
                  </w:pPr>
                  <w:r w:rsidRPr="00A2100E">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904844" w14:textId="77777777" w:rsidR="00E97CD1" w:rsidRPr="00A2100E" w:rsidRDefault="00E97CD1" w:rsidP="00C06D69">
                  <w:pPr>
                    <w:pStyle w:val="rowtabella0"/>
                    <w:jc w:val="center"/>
                    <w:rPr>
                      <w:color w:val="002060"/>
                    </w:rPr>
                  </w:pPr>
                  <w:r w:rsidRPr="00A2100E">
                    <w:rPr>
                      <w:color w:val="002060"/>
                    </w:rPr>
                    <w:t> </w:t>
                  </w:r>
                </w:p>
              </w:tc>
            </w:tr>
            <w:tr w:rsidR="00E97CD1" w:rsidRPr="00A2100E" w14:paraId="5AFAE2A1"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C08371" w14:textId="77777777" w:rsidR="00E97CD1" w:rsidRPr="00A2100E" w:rsidRDefault="00E97CD1" w:rsidP="00C06D69">
                  <w:pPr>
                    <w:pStyle w:val="rowtabella0"/>
                    <w:rPr>
                      <w:color w:val="002060"/>
                    </w:rPr>
                  </w:pPr>
                  <w:r w:rsidRPr="00A2100E">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7F394E" w14:textId="77777777" w:rsidR="00E97CD1" w:rsidRPr="00A2100E" w:rsidRDefault="00E97CD1" w:rsidP="00C06D69">
                  <w:pPr>
                    <w:pStyle w:val="rowtabella0"/>
                    <w:rPr>
                      <w:color w:val="002060"/>
                    </w:rPr>
                  </w:pPr>
                  <w:r w:rsidRPr="00A2100E">
                    <w:rPr>
                      <w:color w:val="002060"/>
                    </w:rPr>
                    <w:t>- C.F. MACERATESE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C6221A" w14:textId="77777777" w:rsidR="00E97CD1" w:rsidRPr="00A2100E" w:rsidRDefault="00E97CD1" w:rsidP="00C06D69">
                  <w:pPr>
                    <w:pStyle w:val="rowtabella0"/>
                    <w:jc w:val="center"/>
                    <w:rPr>
                      <w:color w:val="002060"/>
                    </w:rPr>
                  </w:pPr>
                  <w:r w:rsidRPr="00A2100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172532" w14:textId="77777777" w:rsidR="00E97CD1" w:rsidRPr="00A2100E" w:rsidRDefault="00E97CD1" w:rsidP="00C06D69">
                  <w:pPr>
                    <w:pStyle w:val="rowtabella0"/>
                    <w:jc w:val="center"/>
                    <w:rPr>
                      <w:color w:val="002060"/>
                    </w:rPr>
                  </w:pPr>
                  <w:r w:rsidRPr="00A2100E">
                    <w:rPr>
                      <w:color w:val="002060"/>
                    </w:rPr>
                    <w:t> </w:t>
                  </w:r>
                </w:p>
              </w:tc>
            </w:tr>
            <w:tr w:rsidR="00E97CD1" w:rsidRPr="00A2100E" w14:paraId="5B7028EF"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D510CE" w14:textId="77777777" w:rsidR="00E97CD1" w:rsidRPr="00A2100E" w:rsidRDefault="00E97CD1" w:rsidP="00C06D69">
                  <w:pPr>
                    <w:pStyle w:val="rowtabella0"/>
                    <w:rPr>
                      <w:color w:val="002060"/>
                    </w:rPr>
                  </w:pPr>
                  <w:r w:rsidRPr="00A2100E">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F29244" w14:textId="77777777" w:rsidR="00E97CD1" w:rsidRPr="00A2100E" w:rsidRDefault="00E97CD1" w:rsidP="00C06D69">
                  <w:pPr>
                    <w:pStyle w:val="rowtabella0"/>
                    <w:rPr>
                      <w:color w:val="002060"/>
                    </w:rPr>
                  </w:pPr>
                  <w:r w:rsidRPr="00A2100E">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E215F8" w14:textId="77777777" w:rsidR="00E97CD1" w:rsidRPr="00A2100E" w:rsidRDefault="00E97CD1" w:rsidP="00C06D69">
                  <w:pPr>
                    <w:pStyle w:val="rowtabella0"/>
                    <w:jc w:val="center"/>
                    <w:rPr>
                      <w:color w:val="002060"/>
                    </w:rPr>
                  </w:pPr>
                  <w:r w:rsidRPr="00A2100E">
                    <w:rPr>
                      <w:color w:val="002060"/>
                    </w:rPr>
                    <w:t>3 - 9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7187B6" w14:textId="77777777" w:rsidR="00E97CD1" w:rsidRPr="00A2100E" w:rsidRDefault="00E97CD1" w:rsidP="00C06D69">
                  <w:pPr>
                    <w:pStyle w:val="rowtabella0"/>
                    <w:jc w:val="center"/>
                    <w:rPr>
                      <w:color w:val="002060"/>
                    </w:rPr>
                  </w:pPr>
                  <w:r w:rsidRPr="00A2100E">
                    <w:rPr>
                      <w:color w:val="002060"/>
                    </w:rPr>
                    <w:t> </w:t>
                  </w:r>
                </w:p>
              </w:tc>
            </w:tr>
            <w:tr w:rsidR="00E97CD1" w:rsidRPr="00A2100E" w14:paraId="287C9759" w14:textId="77777777" w:rsidTr="00C06D6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DF2E2A" w14:textId="77777777" w:rsidR="00E97CD1" w:rsidRPr="00A2100E" w:rsidRDefault="00E97CD1" w:rsidP="00C06D69">
                  <w:pPr>
                    <w:pStyle w:val="rowtabella0"/>
                    <w:rPr>
                      <w:color w:val="002060"/>
                    </w:rPr>
                  </w:pPr>
                  <w:r w:rsidRPr="00A2100E">
                    <w:rPr>
                      <w:color w:val="002060"/>
                    </w:rPr>
                    <w:t>RIVIERA DELLE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FAFD31" w14:textId="77777777" w:rsidR="00E97CD1" w:rsidRPr="00A2100E" w:rsidRDefault="00E97CD1" w:rsidP="00C06D69">
                  <w:pPr>
                    <w:pStyle w:val="rowtabella0"/>
                    <w:rPr>
                      <w:color w:val="002060"/>
                    </w:rPr>
                  </w:pPr>
                  <w:r w:rsidRPr="00A2100E">
                    <w:rPr>
                      <w:color w:val="002060"/>
                    </w:rPr>
                    <w:t>- REAL ANCARIA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D004E9" w14:textId="77777777" w:rsidR="00E97CD1" w:rsidRPr="00A2100E" w:rsidRDefault="00E97CD1" w:rsidP="00C06D69">
                  <w:pPr>
                    <w:pStyle w:val="rowtabella0"/>
                    <w:jc w:val="center"/>
                    <w:rPr>
                      <w:color w:val="002060"/>
                    </w:rPr>
                  </w:pPr>
                  <w:r w:rsidRPr="00A2100E">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593CC2" w14:textId="77777777" w:rsidR="00E97CD1" w:rsidRPr="00A2100E" w:rsidRDefault="00E97CD1" w:rsidP="00C06D69">
                  <w:pPr>
                    <w:pStyle w:val="rowtabella0"/>
                    <w:jc w:val="center"/>
                    <w:rPr>
                      <w:color w:val="002060"/>
                    </w:rPr>
                  </w:pPr>
                  <w:r w:rsidRPr="00A2100E">
                    <w:rPr>
                      <w:color w:val="002060"/>
                    </w:rPr>
                    <w:t> </w:t>
                  </w:r>
                </w:p>
              </w:tc>
            </w:tr>
          </w:tbl>
          <w:p w14:paraId="4EC70600" w14:textId="77777777" w:rsidR="00E97CD1" w:rsidRPr="00A2100E" w:rsidRDefault="00E97CD1" w:rsidP="00C06D69">
            <w:pPr>
              <w:rPr>
                <w:color w:val="002060"/>
              </w:rPr>
            </w:pPr>
          </w:p>
        </w:tc>
      </w:tr>
    </w:tbl>
    <w:p w14:paraId="1C3543F8" w14:textId="77777777" w:rsidR="00E97CD1" w:rsidRPr="00A2100E" w:rsidRDefault="00E97CD1" w:rsidP="00E97CD1">
      <w:pPr>
        <w:pStyle w:val="breakline"/>
        <w:rPr>
          <w:rFonts w:eastAsiaTheme="minorEastAsia"/>
          <w:color w:val="002060"/>
        </w:rPr>
      </w:pPr>
    </w:p>
    <w:p w14:paraId="427D3578" w14:textId="77777777" w:rsidR="00E97CD1" w:rsidRPr="00A2100E" w:rsidRDefault="00E97CD1" w:rsidP="00E97CD1">
      <w:pPr>
        <w:pStyle w:val="breakline"/>
        <w:rPr>
          <w:color w:val="002060"/>
        </w:rPr>
      </w:pPr>
    </w:p>
    <w:p w14:paraId="58791528" w14:textId="77777777" w:rsidR="00E97CD1" w:rsidRPr="00A2100E" w:rsidRDefault="00E97CD1" w:rsidP="00E97CD1">
      <w:pPr>
        <w:pStyle w:val="titoloprinc0"/>
        <w:rPr>
          <w:color w:val="002060"/>
        </w:rPr>
      </w:pPr>
      <w:r w:rsidRPr="00A2100E">
        <w:rPr>
          <w:color w:val="002060"/>
        </w:rPr>
        <w:t>GIUDICE SPORTIVO</w:t>
      </w:r>
    </w:p>
    <w:p w14:paraId="382D9432" w14:textId="77777777" w:rsidR="00E97CD1" w:rsidRPr="00A2100E" w:rsidRDefault="00E97CD1" w:rsidP="00E97CD1">
      <w:pPr>
        <w:pStyle w:val="diffida"/>
        <w:rPr>
          <w:color w:val="002060"/>
        </w:rPr>
      </w:pPr>
      <w:r w:rsidRPr="00A2100E">
        <w:rPr>
          <w:color w:val="002060"/>
        </w:rPr>
        <w:t>Il Giudice Sportivo Avv. Agnese Lazzaretti, con l'assistenza del Segretario Angelo Castellana, nella seduta del 22/10/2025, ha adottato le decisioni che di seguito integralmente si riportano:</w:t>
      </w:r>
    </w:p>
    <w:p w14:paraId="479B14E2" w14:textId="77777777" w:rsidR="00E97CD1" w:rsidRPr="00A2100E" w:rsidRDefault="00E97CD1" w:rsidP="00E97CD1">
      <w:pPr>
        <w:pStyle w:val="titolo10"/>
        <w:rPr>
          <w:color w:val="002060"/>
        </w:rPr>
      </w:pPr>
      <w:r w:rsidRPr="00A2100E">
        <w:rPr>
          <w:color w:val="002060"/>
        </w:rPr>
        <w:t xml:space="preserve">GARE DEL 17/10/2025 </w:t>
      </w:r>
    </w:p>
    <w:p w14:paraId="237D1053" w14:textId="77777777" w:rsidR="00E97CD1" w:rsidRPr="00A2100E" w:rsidRDefault="00E97CD1" w:rsidP="00E97CD1">
      <w:pPr>
        <w:pStyle w:val="titolo7a"/>
        <w:rPr>
          <w:color w:val="002060"/>
        </w:rPr>
      </w:pPr>
      <w:r w:rsidRPr="00A2100E">
        <w:rPr>
          <w:color w:val="002060"/>
        </w:rPr>
        <w:t xml:space="preserve">PROVVEDIMENTI DISCIPLINARI </w:t>
      </w:r>
    </w:p>
    <w:p w14:paraId="0FE7FB0D" w14:textId="77777777" w:rsidR="00E97CD1" w:rsidRPr="00A2100E" w:rsidRDefault="00E97CD1" w:rsidP="00E97CD1">
      <w:pPr>
        <w:pStyle w:val="titolo7b0"/>
        <w:rPr>
          <w:color w:val="002060"/>
        </w:rPr>
      </w:pPr>
      <w:r w:rsidRPr="00A2100E">
        <w:rPr>
          <w:color w:val="002060"/>
        </w:rPr>
        <w:t xml:space="preserve">In base alle risultanze degli atti ufficiali sono state deliberate le seguenti sanzioni disciplinari. </w:t>
      </w:r>
    </w:p>
    <w:p w14:paraId="5196CC5B" w14:textId="77777777" w:rsidR="00E97CD1" w:rsidRPr="00A2100E" w:rsidRDefault="00E97CD1" w:rsidP="00E97CD1">
      <w:pPr>
        <w:pStyle w:val="titolo30"/>
        <w:rPr>
          <w:color w:val="002060"/>
        </w:rPr>
      </w:pPr>
      <w:r w:rsidRPr="00A2100E">
        <w:rPr>
          <w:color w:val="002060"/>
        </w:rPr>
        <w:t xml:space="preserve">SOCIETA' </w:t>
      </w:r>
    </w:p>
    <w:p w14:paraId="212AA676" w14:textId="77777777" w:rsidR="00E97CD1" w:rsidRPr="00A2100E" w:rsidRDefault="00E97CD1" w:rsidP="00E97CD1">
      <w:pPr>
        <w:pStyle w:val="titolo20"/>
        <w:rPr>
          <w:color w:val="002060"/>
        </w:rPr>
      </w:pPr>
      <w:r w:rsidRPr="00A2100E">
        <w:rPr>
          <w:color w:val="002060"/>
        </w:rPr>
        <w:t xml:space="preserve">AMMENDA </w:t>
      </w:r>
    </w:p>
    <w:p w14:paraId="7C40C9D1" w14:textId="77777777" w:rsidR="00E97CD1" w:rsidRPr="00A2100E" w:rsidRDefault="00E97CD1" w:rsidP="00E97CD1">
      <w:pPr>
        <w:pStyle w:val="diffida"/>
        <w:spacing w:before="80" w:beforeAutospacing="0" w:after="40" w:afterAutospacing="0"/>
        <w:jc w:val="left"/>
        <w:rPr>
          <w:color w:val="002060"/>
        </w:rPr>
      </w:pPr>
      <w:r w:rsidRPr="00A2100E">
        <w:rPr>
          <w:color w:val="002060"/>
        </w:rPr>
        <w:t xml:space="preserve">Euro 100,00 AVENALE </w:t>
      </w:r>
      <w:r w:rsidRPr="00A2100E">
        <w:rPr>
          <w:color w:val="002060"/>
        </w:rPr>
        <w:br/>
        <w:t xml:space="preserve">Per comportamento irriguardoso di un proprio tifoso nei confronti dell'arbitro. </w:t>
      </w:r>
    </w:p>
    <w:p w14:paraId="5C8B45AB" w14:textId="77777777" w:rsidR="00E97CD1" w:rsidRPr="00A2100E" w:rsidRDefault="00E97CD1" w:rsidP="00E97CD1">
      <w:pPr>
        <w:pStyle w:val="diffida"/>
        <w:spacing w:before="80" w:beforeAutospacing="0" w:after="40" w:afterAutospacing="0"/>
        <w:jc w:val="left"/>
        <w:rPr>
          <w:color w:val="002060"/>
        </w:rPr>
      </w:pPr>
      <w:r w:rsidRPr="00A2100E">
        <w:rPr>
          <w:color w:val="002060"/>
        </w:rPr>
        <w:br/>
        <w:t xml:space="preserve">Euro 80,00 SAN BIAGIO </w:t>
      </w:r>
      <w:r w:rsidRPr="00A2100E">
        <w:rPr>
          <w:color w:val="002060"/>
        </w:rPr>
        <w:br/>
        <w:t xml:space="preserve">Per aver la propria tifoseria, durante la gara, rivolto all'arbitro espressioni irriguardose </w:t>
      </w:r>
    </w:p>
    <w:p w14:paraId="65FC9CCB" w14:textId="77777777" w:rsidR="00E97CD1" w:rsidRPr="00A2100E" w:rsidRDefault="00E97CD1" w:rsidP="00E97CD1">
      <w:pPr>
        <w:pStyle w:val="titolo30"/>
        <w:rPr>
          <w:color w:val="002060"/>
        </w:rPr>
      </w:pPr>
      <w:r w:rsidRPr="00A2100E">
        <w:rPr>
          <w:color w:val="002060"/>
        </w:rPr>
        <w:t xml:space="preserve">DIRIGENTI </w:t>
      </w:r>
    </w:p>
    <w:p w14:paraId="2717F243" w14:textId="77777777" w:rsidR="00E97CD1" w:rsidRPr="00A2100E" w:rsidRDefault="00E97CD1" w:rsidP="00E97CD1">
      <w:pPr>
        <w:pStyle w:val="titolo20"/>
        <w:rPr>
          <w:color w:val="002060"/>
        </w:rPr>
      </w:pPr>
      <w:r w:rsidRPr="00A2100E">
        <w:rPr>
          <w:color w:val="002060"/>
        </w:rPr>
        <w:t xml:space="preserve">INIBIZIONE A TEMPO OPPURE SQUALIFICA A GARE: FINO AL 29/10/2025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501C415C" w14:textId="77777777" w:rsidTr="00C06D69">
        <w:tc>
          <w:tcPr>
            <w:tcW w:w="2200" w:type="dxa"/>
            <w:tcMar>
              <w:top w:w="20" w:type="dxa"/>
              <w:left w:w="20" w:type="dxa"/>
              <w:bottom w:w="20" w:type="dxa"/>
              <w:right w:w="20" w:type="dxa"/>
            </w:tcMar>
            <w:vAlign w:val="center"/>
            <w:hideMark/>
          </w:tcPr>
          <w:p w14:paraId="5CB5B800" w14:textId="77777777" w:rsidR="00E97CD1" w:rsidRPr="00A2100E" w:rsidRDefault="00E97CD1" w:rsidP="00C06D69">
            <w:pPr>
              <w:pStyle w:val="movimento"/>
              <w:rPr>
                <w:color w:val="002060"/>
              </w:rPr>
            </w:pPr>
            <w:r w:rsidRPr="00A2100E">
              <w:rPr>
                <w:color w:val="002060"/>
              </w:rPr>
              <w:t>GROSSI LEONARDO</w:t>
            </w:r>
          </w:p>
        </w:tc>
        <w:tc>
          <w:tcPr>
            <w:tcW w:w="2200" w:type="dxa"/>
            <w:tcMar>
              <w:top w:w="20" w:type="dxa"/>
              <w:left w:w="20" w:type="dxa"/>
              <w:bottom w:w="20" w:type="dxa"/>
              <w:right w:w="20" w:type="dxa"/>
            </w:tcMar>
            <w:vAlign w:val="center"/>
            <w:hideMark/>
          </w:tcPr>
          <w:p w14:paraId="4260B2AA" w14:textId="77777777" w:rsidR="00E97CD1" w:rsidRPr="00A2100E" w:rsidRDefault="00E97CD1" w:rsidP="00C06D69">
            <w:pPr>
              <w:pStyle w:val="movimento2"/>
              <w:rPr>
                <w:color w:val="002060"/>
              </w:rPr>
            </w:pPr>
            <w:r w:rsidRPr="00A2100E">
              <w:rPr>
                <w:color w:val="002060"/>
              </w:rPr>
              <w:t xml:space="preserve">(RIVIERA DELLE PALME) </w:t>
            </w:r>
          </w:p>
        </w:tc>
        <w:tc>
          <w:tcPr>
            <w:tcW w:w="800" w:type="dxa"/>
            <w:tcMar>
              <w:top w:w="20" w:type="dxa"/>
              <w:left w:w="20" w:type="dxa"/>
              <w:bottom w:w="20" w:type="dxa"/>
              <w:right w:w="20" w:type="dxa"/>
            </w:tcMar>
            <w:vAlign w:val="center"/>
            <w:hideMark/>
          </w:tcPr>
          <w:p w14:paraId="12B2F55C"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767B767A"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797D1F07" w14:textId="77777777" w:rsidR="00E97CD1" w:rsidRPr="00A2100E" w:rsidRDefault="00E97CD1" w:rsidP="00C06D69">
            <w:pPr>
              <w:pStyle w:val="movimento2"/>
              <w:rPr>
                <w:color w:val="002060"/>
              </w:rPr>
            </w:pPr>
            <w:r w:rsidRPr="00A2100E">
              <w:rPr>
                <w:color w:val="002060"/>
              </w:rPr>
              <w:t> </w:t>
            </w:r>
          </w:p>
        </w:tc>
      </w:tr>
    </w:tbl>
    <w:p w14:paraId="67043CF6" w14:textId="77777777" w:rsidR="00E97CD1" w:rsidRPr="00A2100E" w:rsidRDefault="00E97CD1" w:rsidP="00E97CD1">
      <w:pPr>
        <w:pStyle w:val="diffida"/>
        <w:spacing w:before="80" w:beforeAutospacing="0" w:after="40" w:afterAutospacing="0"/>
        <w:jc w:val="left"/>
        <w:rPr>
          <w:rFonts w:eastAsiaTheme="minorEastAsia"/>
          <w:color w:val="002060"/>
        </w:rPr>
      </w:pPr>
      <w:r w:rsidRPr="00A2100E">
        <w:rPr>
          <w:color w:val="002060"/>
        </w:rPr>
        <w:t xml:space="preserve">Per proteste nei confronti dell'arbitro. Allontanato. </w:t>
      </w:r>
    </w:p>
    <w:p w14:paraId="28A3A1B4" w14:textId="77777777" w:rsidR="00E97CD1" w:rsidRPr="00A2100E" w:rsidRDefault="00E97CD1" w:rsidP="00E97CD1">
      <w:pPr>
        <w:pStyle w:val="titolo20"/>
        <w:rPr>
          <w:color w:val="002060"/>
        </w:rPr>
      </w:pPr>
      <w:r w:rsidRPr="00A210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12EC674A" w14:textId="77777777" w:rsidTr="00C06D69">
        <w:tc>
          <w:tcPr>
            <w:tcW w:w="2200" w:type="dxa"/>
            <w:tcMar>
              <w:top w:w="20" w:type="dxa"/>
              <w:left w:w="20" w:type="dxa"/>
              <w:bottom w:w="20" w:type="dxa"/>
              <w:right w:w="20" w:type="dxa"/>
            </w:tcMar>
            <w:vAlign w:val="center"/>
            <w:hideMark/>
          </w:tcPr>
          <w:p w14:paraId="287F454B" w14:textId="77777777" w:rsidR="00E97CD1" w:rsidRPr="00A2100E" w:rsidRDefault="00E97CD1" w:rsidP="00C06D69">
            <w:pPr>
              <w:pStyle w:val="movimento"/>
              <w:rPr>
                <w:color w:val="002060"/>
              </w:rPr>
            </w:pPr>
            <w:r w:rsidRPr="00A2100E">
              <w:rPr>
                <w:color w:val="002060"/>
              </w:rPr>
              <w:t>MAZZIERI DIEGO</w:t>
            </w:r>
          </w:p>
        </w:tc>
        <w:tc>
          <w:tcPr>
            <w:tcW w:w="2200" w:type="dxa"/>
            <w:tcMar>
              <w:top w:w="20" w:type="dxa"/>
              <w:left w:w="20" w:type="dxa"/>
              <w:bottom w:w="20" w:type="dxa"/>
              <w:right w:w="20" w:type="dxa"/>
            </w:tcMar>
            <w:vAlign w:val="center"/>
            <w:hideMark/>
          </w:tcPr>
          <w:p w14:paraId="35920BFD" w14:textId="77777777" w:rsidR="00E97CD1" w:rsidRPr="00A2100E" w:rsidRDefault="00E97CD1" w:rsidP="00C06D69">
            <w:pPr>
              <w:pStyle w:val="movimento2"/>
              <w:rPr>
                <w:color w:val="002060"/>
              </w:rPr>
            </w:pPr>
            <w:r w:rsidRPr="00A2100E">
              <w:rPr>
                <w:color w:val="002060"/>
              </w:rPr>
              <w:t xml:space="preserve">(AVENALE) </w:t>
            </w:r>
          </w:p>
        </w:tc>
        <w:tc>
          <w:tcPr>
            <w:tcW w:w="800" w:type="dxa"/>
            <w:tcMar>
              <w:top w:w="20" w:type="dxa"/>
              <w:left w:w="20" w:type="dxa"/>
              <w:bottom w:w="20" w:type="dxa"/>
              <w:right w:w="20" w:type="dxa"/>
            </w:tcMar>
            <w:vAlign w:val="center"/>
            <w:hideMark/>
          </w:tcPr>
          <w:p w14:paraId="3EE2B629"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1A732727" w14:textId="77777777" w:rsidR="00E97CD1" w:rsidRPr="00A2100E" w:rsidRDefault="00E97CD1" w:rsidP="00C06D69">
            <w:pPr>
              <w:pStyle w:val="movimento"/>
              <w:rPr>
                <w:color w:val="002060"/>
              </w:rPr>
            </w:pPr>
            <w:r w:rsidRPr="00A2100E">
              <w:rPr>
                <w:color w:val="002060"/>
              </w:rPr>
              <w:t>ANTINORI ANDREA</w:t>
            </w:r>
          </w:p>
        </w:tc>
        <w:tc>
          <w:tcPr>
            <w:tcW w:w="2200" w:type="dxa"/>
            <w:tcMar>
              <w:top w:w="20" w:type="dxa"/>
              <w:left w:w="20" w:type="dxa"/>
              <w:bottom w:w="20" w:type="dxa"/>
              <w:right w:w="20" w:type="dxa"/>
            </w:tcMar>
            <w:vAlign w:val="center"/>
            <w:hideMark/>
          </w:tcPr>
          <w:p w14:paraId="4EB1B7FE" w14:textId="77777777" w:rsidR="00E97CD1" w:rsidRPr="00A2100E" w:rsidRDefault="00E97CD1" w:rsidP="00C06D69">
            <w:pPr>
              <w:pStyle w:val="movimento2"/>
              <w:rPr>
                <w:color w:val="002060"/>
              </w:rPr>
            </w:pPr>
            <w:r w:rsidRPr="00A2100E">
              <w:rPr>
                <w:color w:val="002060"/>
              </w:rPr>
              <w:t xml:space="preserve">(GIOVANI SANT IPPOLITO) </w:t>
            </w:r>
          </w:p>
        </w:tc>
      </w:tr>
      <w:tr w:rsidR="00E97CD1" w:rsidRPr="00A2100E" w14:paraId="2C7B3C8F" w14:textId="77777777" w:rsidTr="00C06D69">
        <w:tc>
          <w:tcPr>
            <w:tcW w:w="2200" w:type="dxa"/>
            <w:tcMar>
              <w:top w:w="20" w:type="dxa"/>
              <w:left w:w="20" w:type="dxa"/>
              <w:bottom w:w="20" w:type="dxa"/>
              <w:right w:w="20" w:type="dxa"/>
            </w:tcMar>
            <w:vAlign w:val="center"/>
            <w:hideMark/>
          </w:tcPr>
          <w:p w14:paraId="12433776" w14:textId="77777777" w:rsidR="00E97CD1" w:rsidRPr="00A2100E" w:rsidRDefault="00E97CD1" w:rsidP="00C06D69">
            <w:pPr>
              <w:pStyle w:val="movimento"/>
              <w:rPr>
                <w:color w:val="002060"/>
              </w:rPr>
            </w:pPr>
            <w:r w:rsidRPr="00A2100E">
              <w:rPr>
                <w:color w:val="002060"/>
              </w:rPr>
              <w:t>RADI ALESSANDRO</w:t>
            </w:r>
          </w:p>
        </w:tc>
        <w:tc>
          <w:tcPr>
            <w:tcW w:w="2200" w:type="dxa"/>
            <w:tcMar>
              <w:top w:w="20" w:type="dxa"/>
              <w:left w:w="20" w:type="dxa"/>
              <w:bottom w:w="20" w:type="dxa"/>
              <w:right w:w="20" w:type="dxa"/>
            </w:tcMar>
            <w:vAlign w:val="center"/>
            <w:hideMark/>
          </w:tcPr>
          <w:p w14:paraId="37B35879" w14:textId="77777777" w:rsidR="00E97CD1" w:rsidRPr="00A2100E" w:rsidRDefault="00E97CD1" w:rsidP="00C06D69">
            <w:pPr>
              <w:pStyle w:val="movimento2"/>
              <w:rPr>
                <w:color w:val="002060"/>
              </w:rPr>
            </w:pPr>
            <w:r w:rsidRPr="00A2100E">
              <w:rPr>
                <w:color w:val="002060"/>
              </w:rPr>
              <w:t xml:space="preserve">(GIOVANI SANT IPPOLITO) </w:t>
            </w:r>
          </w:p>
        </w:tc>
        <w:tc>
          <w:tcPr>
            <w:tcW w:w="800" w:type="dxa"/>
            <w:tcMar>
              <w:top w:w="20" w:type="dxa"/>
              <w:left w:w="20" w:type="dxa"/>
              <w:bottom w:w="20" w:type="dxa"/>
              <w:right w:w="20" w:type="dxa"/>
            </w:tcMar>
            <w:vAlign w:val="center"/>
            <w:hideMark/>
          </w:tcPr>
          <w:p w14:paraId="7655F30B"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A59EC13" w14:textId="77777777" w:rsidR="00E97CD1" w:rsidRPr="00A2100E" w:rsidRDefault="00E97CD1" w:rsidP="00C06D69">
            <w:pPr>
              <w:pStyle w:val="movimento"/>
              <w:rPr>
                <w:color w:val="002060"/>
              </w:rPr>
            </w:pPr>
            <w:r w:rsidRPr="00A2100E">
              <w:rPr>
                <w:color w:val="002060"/>
              </w:rPr>
              <w:t>MULINARI MICHELE</w:t>
            </w:r>
          </w:p>
        </w:tc>
        <w:tc>
          <w:tcPr>
            <w:tcW w:w="2200" w:type="dxa"/>
            <w:tcMar>
              <w:top w:w="20" w:type="dxa"/>
              <w:left w:w="20" w:type="dxa"/>
              <w:bottom w:w="20" w:type="dxa"/>
              <w:right w:w="20" w:type="dxa"/>
            </w:tcMar>
            <w:vAlign w:val="center"/>
            <w:hideMark/>
          </w:tcPr>
          <w:p w14:paraId="46C27124" w14:textId="77777777" w:rsidR="00E97CD1" w:rsidRPr="00A2100E" w:rsidRDefault="00E97CD1" w:rsidP="00C06D69">
            <w:pPr>
              <w:pStyle w:val="movimento2"/>
              <w:rPr>
                <w:color w:val="002060"/>
              </w:rPr>
            </w:pPr>
            <w:r w:rsidRPr="00A2100E">
              <w:rPr>
                <w:color w:val="002060"/>
              </w:rPr>
              <w:t xml:space="preserve">(POLISPORTIVA VICTORIA) </w:t>
            </w:r>
          </w:p>
        </w:tc>
      </w:tr>
      <w:tr w:rsidR="00E97CD1" w:rsidRPr="00A2100E" w14:paraId="57058288" w14:textId="77777777" w:rsidTr="00C06D69">
        <w:tc>
          <w:tcPr>
            <w:tcW w:w="2200" w:type="dxa"/>
            <w:tcMar>
              <w:top w:w="20" w:type="dxa"/>
              <w:left w:w="20" w:type="dxa"/>
              <w:bottom w:w="20" w:type="dxa"/>
              <w:right w:w="20" w:type="dxa"/>
            </w:tcMar>
            <w:vAlign w:val="center"/>
            <w:hideMark/>
          </w:tcPr>
          <w:p w14:paraId="0ECF028F" w14:textId="77777777" w:rsidR="00E97CD1" w:rsidRPr="00A2100E" w:rsidRDefault="00E97CD1" w:rsidP="00C06D69">
            <w:pPr>
              <w:pStyle w:val="movimento"/>
              <w:rPr>
                <w:color w:val="002060"/>
              </w:rPr>
            </w:pPr>
            <w:r w:rsidRPr="00A2100E">
              <w:rPr>
                <w:color w:val="002060"/>
              </w:rPr>
              <w:t>GROSSI LEONARDO</w:t>
            </w:r>
          </w:p>
        </w:tc>
        <w:tc>
          <w:tcPr>
            <w:tcW w:w="2200" w:type="dxa"/>
            <w:tcMar>
              <w:top w:w="20" w:type="dxa"/>
              <w:left w:w="20" w:type="dxa"/>
              <w:bottom w:w="20" w:type="dxa"/>
              <w:right w:w="20" w:type="dxa"/>
            </w:tcMar>
            <w:vAlign w:val="center"/>
            <w:hideMark/>
          </w:tcPr>
          <w:p w14:paraId="36A1DBCD" w14:textId="77777777" w:rsidR="00E97CD1" w:rsidRPr="00A2100E" w:rsidRDefault="00E97CD1" w:rsidP="00C06D69">
            <w:pPr>
              <w:pStyle w:val="movimento2"/>
              <w:rPr>
                <w:color w:val="002060"/>
              </w:rPr>
            </w:pPr>
            <w:r w:rsidRPr="00A2100E">
              <w:rPr>
                <w:color w:val="002060"/>
              </w:rPr>
              <w:t xml:space="preserve">(RIVIERA DELLE PALME) </w:t>
            </w:r>
          </w:p>
        </w:tc>
        <w:tc>
          <w:tcPr>
            <w:tcW w:w="800" w:type="dxa"/>
            <w:tcMar>
              <w:top w:w="20" w:type="dxa"/>
              <w:left w:w="20" w:type="dxa"/>
              <w:bottom w:w="20" w:type="dxa"/>
              <w:right w:w="20" w:type="dxa"/>
            </w:tcMar>
            <w:vAlign w:val="center"/>
            <w:hideMark/>
          </w:tcPr>
          <w:p w14:paraId="7A7A159F"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389C5FE9"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62183DBE" w14:textId="77777777" w:rsidR="00E97CD1" w:rsidRPr="00A2100E" w:rsidRDefault="00E97CD1" w:rsidP="00C06D69">
            <w:pPr>
              <w:pStyle w:val="movimento2"/>
              <w:rPr>
                <w:color w:val="002060"/>
              </w:rPr>
            </w:pPr>
            <w:r w:rsidRPr="00A2100E">
              <w:rPr>
                <w:color w:val="002060"/>
              </w:rPr>
              <w:t> </w:t>
            </w:r>
          </w:p>
        </w:tc>
      </w:tr>
    </w:tbl>
    <w:p w14:paraId="096D7373" w14:textId="77777777" w:rsidR="00E97CD1" w:rsidRPr="00A2100E" w:rsidRDefault="00E97CD1" w:rsidP="00E97CD1">
      <w:pPr>
        <w:pStyle w:val="titolo30"/>
        <w:rPr>
          <w:rFonts w:eastAsiaTheme="minorEastAsia"/>
          <w:color w:val="002060"/>
        </w:rPr>
      </w:pPr>
      <w:r w:rsidRPr="00A2100E">
        <w:rPr>
          <w:color w:val="002060"/>
        </w:rPr>
        <w:t xml:space="preserve">ALLENATORI </w:t>
      </w:r>
    </w:p>
    <w:p w14:paraId="46F2C6AA" w14:textId="77777777" w:rsidR="00E97CD1" w:rsidRPr="00A2100E" w:rsidRDefault="00E97CD1" w:rsidP="00E97CD1">
      <w:pPr>
        <w:pStyle w:val="titolo20"/>
        <w:rPr>
          <w:color w:val="002060"/>
        </w:rPr>
      </w:pPr>
      <w:r w:rsidRPr="00A2100E">
        <w:rPr>
          <w:color w:val="002060"/>
        </w:rPr>
        <w:t xml:space="preserve">SQUALIFICA FINO AL 22/11/2025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1421066C" w14:textId="77777777" w:rsidTr="00C06D69">
        <w:tc>
          <w:tcPr>
            <w:tcW w:w="2200" w:type="dxa"/>
            <w:tcMar>
              <w:top w:w="20" w:type="dxa"/>
              <w:left w:w="20" w:type="dxa"/>
              <w:bottom w:w="20" w:type="dxa"/>
              <w:right w:w="20" w:type="dxa"/>
            </w:tcMar>
            <w:vAlign w:val="center"/>
            <w:hideMark/>
          </w:tcPr>
          <w:p w14:paraId="6ABC30F6" w14:textId="77777777" w:rsidR="00E97CD1" w:rsidRPr="00A2100E" w:rsidRDefault="00E97CD1" w:rsidP="00C06D69">
            <w:pPr>
              <w:pStyle w:val="movimento"/>
              <w:rPr>
                <w:color w:val="002060"/>
              </w:rPr>
            </w:pPr>
            <w:r w:rsidRPr="00A2100E">
              <w:rPr>
                <w:color w:val="002060"/>
              </w:rPr>
              <w:t>FACCHINI MASSIMO</w:t>
            </w:r>
          </w:p>
        </w:tc>
        <w:tc>
          <w:tcPr>
            <w:tcW w:w="2200" w:type="dxa"/>
            <w:tcMar>
              <w:top w:w="20" w:type="dxa"/>
              <w:left w:w="20" w:type="dxa"/>
              <w:bottom w:w="20" w:type="dxa"/>
              <w:right w:w="20" w:type="dxa"/>
            </w:tcMar>
            <w:vAlign w:val="center"/>
            <w:hideMark/>
          </w:tcPr>
          <w:p w14:paraId="50AF38F7" w14:textId="77777777" w:rsidR="00E97CD1" w:rsidRPr="00A2100E" w:rsidRDefault="00E97CD1" w:rsidP="00C06D69">
            <w:pPr>
              <w:pStyle w:val="movimento2"/>
              <w:rPr>
                <w:color w:val="002060"/>
              </w:rPr>
            </w:pPr>
            <w:r w:rsidRPr="00A2100E">
              <w:rPr>
                <w:color w:val="002060"/>
              </w:rPr>
              <w:t xml:space="preserve">(ALMA JUVENTUS FANO) </w:t>
            </w:r>
          </w:p>
        </w:tc>
        <w:tc>
          <w:tcPr>
            <w:tcW w:w="800" w:type="dxa"/>
            <w:tcMar>
              <w:top w:w="20" w:type="dxa"/>
              <w:left w:w="20" w:type="dxa"/>
              <w:bottom w:w="20" w:type="dxa"/>
              <w:right w:w="20" w:type="dxa"/>
            </w:tcMar>
            <w:vAlign w:val="center"/>
            <w:hideMark/>
          </w:tcPr>
          <w:p w14:paraId="6D292F46"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60077E93"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1A8FA7B2" w14:textId="77777777" w:rsidR="00E97CD1" w:rsidRPr="00A2100E" w:rsidRDefault="00E97CD1" w:rsidP="00C06D69">
            <w:pPr>
              <w:pStyle w:val="movimento2"/>
              <w:rPr>
                <w:color w:val="002060"/>
              </w:rPr>
            </w:pPr>
            <w:r w:rsidRPr="00A2100E">
              <w:rPr>
                <w:color w:val="002060"/>
              </w:rPr>
              <w:t> </w:t>
            </w:r>
          </w:p>
        </w:tc>
      </w:tr>
    </w:tbl>
    <w:p w14:paraId="52001DE6" w14:textId="77777777" w:rsidR="00E97CD1" w:rsidRPr="00A2100E" w:rsidRDefault="00E97CD1" w:rsidP="00E97CD1">
      <w:pPr>
        <w:pStyle w:val="diffida"/>
        <w:spacing w:before="80" w:beforeAutospacing="0" w:after="40" w:afterAutospacing="0"/>
        <w:jc w:val="left"/>
        <w:rPr>
          <w:rFonts w:eastAsiaTheme="minorEastAsia"/>
          <w:color w:val="002060"/>
        </w:rPr>
      </w:pPr>
      <w:r w:rsidRPr="00A2100E">
        <w:rPr>
          <w:color w:val="002060"/>
        </w:rPr>
        <w:t xml:space="preserve">Espulso per proteste e per linguaggio offensivo nei confronti dell'arbitro. </w:t>
      </w:r>
    </w:p>
    <w:p w14:paraId="6987D107" w14:textId="77777777" w:rsidR="00E97CD1" w:rsidRPr="00A2100E" w:rsidRDefault="00E97CD1" w:rsidP="00E97CD1">
      <w:pPr>
        <w:pStyle w:val="titolo20"/>
        <w:rPr>
          <w:color w:val="002060"/>
        </w:rPr>
      </w:pPr>
      <w:r w:rsidRPr="00A210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34E098CD" w14:textId="77777777" w:rsidTr="00C06D69">
        <w:tc>
          <w:tcPr>
            <w:tcW w:w="2200" w:type="dxa"/>
            <w:tcMar>
              <w:top w:w="20" w:type="dxa"/>
              <w:left w:w="20" w:type="dxa"/>
              <w:bottom w:w="20" w:type="dxa"/>
              <w:right w:w="20" w:type="dxa"/>
            </w:tcMar>
            <w:vAlign w:val="center"/>
            <w:hideMark/>
          </w:tcPr>
          <w:p w14:paraId="1A6AD688" w14:textId="77777777" w:rsidR="00E97CD1" w:rsidRPr="00A2100E" w:rsidRDefault="00E97CD1" w:rsidP="00C06D69">
            <w:pPr>
              <w:pStyle w:val="movimento"/>
              <w:rPr>
                <w:color w:val="002060"/>
              </w:rPr>
            </w:pPr>
            <w:r w:rsidRPr="00A2100E">
              <w:rPr>
                <w:color w:val="002060"/>
              </w:rPr>
              <w:t>LORENZINI GABRIELE</w:t>
            </w:r>
          </w:p>
        </w:tc>
        <w:tc>
          <w:tcPr>
            <w:tcW w:w="2200" w:type="dxa"/>
            <w:tcMar>
              <w:top w:w="20" w:type="dxa"/>
              <w:left w:w="20" w:type="dxa"/>
              <w:bottom w:w="20" w:type="dxa"/>
              <w:right w:w="20" w:type="dxa"/>
            </w:tcMar>
            <w:vAlign w:val="center"/>
            <w:hideMark/>
          </w:tcPr>
          <w:p w14:paraId="0FB4E2D8" w14:textId="77777777" w:rsidR="00E97CD1" w:rsidRPr="00A2100E" w:rsidRDefault="00E97CD1" w:rsidP="00C06D69">
            <w:pPr>
              <w:pStyle w:val="movimento2"/>
              <w:rPr>
                <w:color w:val="002060"/>
              </w:rPr>
            </w:pPr>
            <w:r w:rsidRPr="00A2100E">
              <w:rPr>
                <w:color w:val="002060"/>
              </w:rPr>
              <w:t xml:space="preserve">(SAN BIAGIO) </w:t>
            </w:r>
          </w:p>
        </w:tc>
        <w:tc>
          <w:tcPr>
            <w:tcW w:w="800" w:type="dxa"/>
            <w:tcMar>
              <w:top w:w="20" w:type="dxa"/>
              <w:left w:w="20" w:type="dxa"/>
              <w:bottom w:w="20" w:type="dxa"/>
              <w:right w:w="20" w:type="dxa"/>
            </w:tcMar>
            <w:vAlign w:val="center"/>
            <w:hideMark/>
          </w:tcPr>
          <w:p w14:paraId="296F3E3B"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2BB31508"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103AA535" w14:textId="77777777" w:rsidR="00E97CD1" w:rsidRPr="00A2100E" w:rsidRDefault="00E97CD1" w:rsidP="00C06D69">
            <w:pPr>
              <w:pStyle w:val="movimento2"/>
              <w:rPr>
                <w:color w:val="002060"/>
              </w:rPr>
            </w:pPr>
            <w:r w:rsidRPr="00A2100E">
              <w:rPr>
                <w:color w:val="002060"/>
              </w:rPr>
              <w:t> </w:t>
            </w:r>
          </w:p>
        </w:tc>
      </w:tr>
    </w:tbl>
    <w:p w14:paraId="2752D34E" w14:textId="77777777" w:rsidR="00E97CD1" w:rsidRPr="00A2100E" w:rsidRDefault="00E97CD1" w:rsidP="00E97CD1">
      <w:pPr>
        <w:pStyle w:val="titolo30"/>
        <w:rPr>
          <w:rFonts w:eastAsiaTheme="minorEastAsia"/>
          <w:color w:val="002060"/>
        </w:rPr>
      </w:pPr>
      <w:r w:rsidRPr="00A2100E">
        <w:rPr>
          <w:color w:val="002060"/>
        </w:rPr>
        <w:t xml:space="preserve">CALCIATORI ESPULSI </w:t>
      </w:r>
    </w:p>
    <w:p w14:paraId="2F812137" w14:textId="77777777" w:rsidR="00E97CD1" w:rsidRPr="00A2100E" w:rsidRDefault="00E97CD1" w:rsidP="00E97CD1">
      <w:pPr>
        <w:pStyle w:val="titolo20"/>
        <w:rPr>
          <w:color w:val="002060"/>
        </w:rPr>
      </w:pPr>
      <w:r w:rsidRPr="00A2100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478284BE" w14:textId="77777777" w:rsidTr="00C06D69">
        <w:tc>
          <w:tcPr>
            <w:tcW w:w="2200" w:type="dxa"/>
            <w:tcMar>
              <w:top w:w="20" w:type="dxa"/>
              <w:left w:w="20" w:type="dxa"/>
              <w:bottom w:w="20" w:type="dxa"/>
              <w:right w:w="20" w:type="dxa"/>
            </w:tcMar>
            <w:vAlign w:val="center"/>
            <w:hideMark/>
          </w:tcPr>
          <w:p w14:paraId="07E41892" w14:textId="77777777" w:rsidR="00E97CD1" w:rsidRPr="00A2100E" w:rsidRDefault="00E97CD1" w:rsidP="00C06D69">
            <w:pPr>
              <w:pStyle w:val="movimento"/>
              <w:rPr>
                <w:color w:val="002060"/>
              </w:rPr>
            </w:pPr>
            <w:r w:rsidRPr="00A2100E">
              <w:rPr>
                <w:color w:val="002060"/>
              </w:rPr>
              <w:t>PACETTI DANIEL</w:t>
            </w:r>
          </w:p>
        </w:tc>
        <w:tc>
          <w:tcPr>
            <w:tcW w:w="2200" w:type="dxa"/>
            <w:tcMar>
              <w:top w:w="20" w:type="dxa"/>
              <w:left w:w="20" w:type="dxa"/>
              <w:bottom w:w="20" w:type="dxa"/>
              <w:right w:w="20" w:type="dxa"/>
            </w:tcMar>
            <w:vAlign w:val="center"/>
            <w:hideMark/>
          </w:tcPr>
          <w:p w14:paraId="548F477E" w14:textId="77777777" w:rsidR="00E97CD1" w:rsidRPr="00A2100E" w:rsidRDefault="00E97CD1" w:rsidP="00C06D69">
            <w:pPr>
              <w:pStyle w:val="movimento2"/>
              <w:rPr>
                <w:color w:val="002060"/>
              </w:rPr>
            </w:pPr>
            <w:r w:rsidRPr="00A2100E">
              <w:rPr>
                <w:color w:val="002060"/>
              </w:rPr>
              <w:t xml:space="preserve">(AURORA TREIA) </w:t>
            </w:r>
          </w:p>
        </w:tc>
        <w:tc>
          <w:tcPr>
            <w:tcW w:w="800" w:type="dxa"/>
            <w:tcMar>
              <w:top w:w="20" w:type="dxa"/>
              <w:left w:w="20" w:type="dxa"/>
              <w:bottom w:w="20" w:type="dxa"/>
              <w:right w:w="20" w:type="dxa"/>
            </w:tcMar>
            <w:vAlign w:val="center"/>
            <w:hideMark/>
          </w:tcPr>
          <w:p w14:paraId="17B69E4B"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3E35DD7" w14:textId="77777777" w:rsidR="00E97CD1" w:rsidRPr="00A2100E" w:rsidRDefault="00E97CD1" w:rsidP="00C06D69">
            <w:pPr>
              <w:pStyle w:val="movimento"/>
              <w:rPr>
                <w:color w:val="002060"/>
              </w:rPr>
            </w:pPr>
            <w:r w:rsidRPr="00A2100E">
              <w:rPr>
                <w:color w:val="002060"/>
              </w:rPr>
              <w:t>PASQUI GIACOMO</w:t>
            </w:r>
          </w:p>
        </w:tc>
        <w:tc>
          <w:tcPr>
            <w:tcW w:w="2200" w:type="dxa"/>
            <w:tcMar>
              <w:top w:w="20" w:type="dxa"/>
              <w:left w:w="20" w:type="dxa"/>
              <w:bottom w:w="20" w:type="dxa"/>
              <w:right w:w="20" w:type="dxa"/>
            </w:tcMar>
            <w:vAlign w:val="center"/>
            <w:hideMark/>
          </w:tcPr>
          <w:p w14:paraId="5493DC98" w14:textId="77777777" w:rsidR="00E97CD1" w:rsidRPr="00A2100E" w:rsidRDefault="00E97CD1" w:rsidP="00C06D69">
            <w:pPr>
              <w:pStyle w:val="movimento2"/>
              <w:rPr>
                <w:color w:val="002060"/>
              </w:rPr>
            </w:pPr>
            <w:r w:rsidRPr="00A2100E">
              <w:rPr>
                <w:color w:val="002060"/>
              </w:rPr>
              <w:t xml:space="preserve">(AVENALE) </w:t>
            </w:r>
          </w:p>
        </w:tc>
      </w:tr>
      <w:tr w:rsidR="00E97CD1" w:rsidRPr="00A2100E" w14:paraId="18FAAD92" w14:textId="77777777" w:rsidTr="00C06D69">
        <w:tc>
          <w:tcPr>
            <w:tcW w:w="2200" w:type="dxa"/>
            <w:tcMar>
              <w:top w:w="20" w:type="dxa"/>
              <w:left w:w="20" w:type="dxa"/>
              <w:bottom w:w="20" w:type="dxa"/>
              <w:right w:w="20" w:type="dxa"/>
            </w:tcMar>
            <w:vAlign w:val="center"/>
            <w:hideMark/>
          </w:tcPr>
          <w:p w14:paraId="752B3879" w14:textId="77777777" w:rsidR="00E97CD1" w:rsidRPr="00A2100E" w:rsidRDefault="00E97CD1" w:rsidP="00C06D69">
            <w:pPr>
              <w:pStyle w:val="movimento"/>
              <w:rPr>
                <w:color w:val="002060"/>
              </w:rPr>
            </w:pPr>
            <w:r w:rsidRPr="00A2100E">
              <w:rPr>
                <w:color w:val="002060"/>
              </w:rPr>
              <w:t>NICCOLINI RICCARDO</w:t>
            </w:r>
          </w:p>
        </w:tc>
        <w:tc>
          <w:tcPr>
            <w:tcW w:w="2200" w:type="dxa"/>
            <w:tcMar>
              <w:top w:w="20" w:type="dxa"/>
              <w:left w:w="20" w:type="dxa"/>
              <w:bottom w:w="20" w:type="dxa"/>
              <w:right w:w="20" w:type="dxa"/>
            </w:tcMar>
            <w:vAlign w:val="center"/>
            <w:hideMark/>
          </w:tcPr>
          <w:p w14:paraId="162276CA" w14:textId="77777777" w:rsidR="00E97CD1" w:rsidRPr="00A2100E" w:rsidRDefault="00E97CD1" w:rsidP="00C06D69">
            <w:pPr>
              <w:pStyle w:val="movimento2"/>
              <w:rPr>
                <w:color w:val="002060"/>
              </w:rPr>
            </w:pPr>
            <w:r w:rsidRPr="00A2100E">
              <w:rPr>
                <w:color w:val="002060"/>
              </w:rPr>
              <w:t xml:space="preserve">(DINAMIS 1990) </w:t>
            </w:r>
          </w:p>
        </w:tc>
        <w:tc>
          <w:tcPr>
            <w:tcW w:w="800" w:type="dxa"/>
            <w:tcMar>
              <w:top w:w="20" w:type="dxa"/>
              <w:left w:w="20" w:type="dxa"/>
              <w:bottom w:w="20" w:type="dxa"/>
              <w:right w:w="20" w:type="dxa"/>
            </w:tcMar>
            <w:vAlign w:val="center"/>
            <w:hideMark/>
          </w:tcPr>
          <w:p w14:paraId="4333EE63"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3A4D1EFC"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3BAA8D47" w14:textId="77777777" w:rsidR="00E97CD1" w:rsidRPr="00A2100E" w:rsidRDefault="00E97CD1" w:rsidP="00C06D69">
            <w:pPr>
              <w:pStyle w:val="movimento2"/>
              <w:rPr>
                <w:color w:val="002060"/>
              </w:rPr>
            </w:pPr>
            <w:r w:rsidRPr="00A2100E">
              <w:rPr>
                <w:color w:val="002060"/>
              </w:rPr>
              <w:t> </w:t>
            </w:r>
          </w:p>
        </w:tc>
      </w:tr>
    </w:tbl>
    <w:p w14:paraId="63E1662C" w14:textId="77777777" w:rsidR="00E97CD1" w:rsidRPr="00A2100E" w:rsidRDefault="00E97CD1" w:rsidP="00E97CD1">
      <w:pPr>
        <w:pStyle w:val="titolo30"/>
        <w:rPr>
          <w:rFonts w:eastAsiaTheme="minorEastAsia"/>
          <w:color w:val="002060"/>
        </w:rPr>
      </w:pPr>
      <w:r w:rsidRPr="00A2100E">
        <w:rPr>
          <w:color w:val="002060"/>
        </w:rPr>
        <w:t xml:space="preserve">CALCIATORI NON ESPULSI </w:t>
      </w:r>
    </w:p>
    <w:p w14:paraId="59197F4C" w14:textId="77777777" w:rsidR="00E97CD1" w:rsidRPr="00A2100E" w:rsidRDefault="00E97CD1" w:rsidP="00E97CD1">
      <w:pPr>
        <w:pStyle w:val="titolo20"/>
        <w:rPr>
          <w:color w:val="002060"/>
        </w:rPr>
      </w:pPr>
      <w:r w:rsidRPr="00A2100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4639B2C5" w14:textId="77777777" w:rsidTr="00C06D69">
        <w:tc>
          <w:tcPr>
            <w:tcW w:w="2200" w:type="dxa"/>
            <w:tcMar>
              <w:top w:w="20" w:type="dxa"/>
              <w:left w:w="20" w:type="dxa"/>
              <w:bottom w:w="20" w:type="dxa"/>
              <w:right w:w="20" w:type="dxa"/>
            </w:tcMar>
            <w:vAlign w:val="center"/>
            <w:hideMark/>
          </w:tcPr>
          <w:p w14:paraId="4235743B" w14:textId="77777777" w:rsidR="00E97CD1" w:rsidRPr="00A2100E" w:rsidRDefault="00E97CD1" w:rsidP="00C06D69">
            <w:pPr>
              <w:pStyle w:val="movimento"/>
              <w:rPr>
                <w:color w:val="002060"/>
              </w:rPr>
            </w:pPr>
            <w:r w:rsidRPr="00A2100E">
              <w:rPr>
                <w:color w:val="002060"/>
              </w:rPr>
              <w:t>MENCARELLI ANDREA</w:t>
            </w:r>
          </w:p>
        </w:tc>
        <w:tc>
          <w:tcPr>
            <w:tcW w:w="2200" w:type="dxa"/>
            <w:tcMar>
              <w:top w:w="20" w:type="dxa"/>
              <w:left w:w="20" w:type="dxa"/>
              <w:bottom w:w="20" w:type="dxa"/>
              <w:right w:w="20" w:type="dxa"/>
            </w:tcMar>
            <w:vAlign w:val="center"/>
            <w:hideMark/>
          </w:tcPr>
          <w:p w14:paraId="17B8CB4F" w14:textId="77777777" w:rsidR="00E97CD1" w:rsidRPr="00A2100E" w:rsidRDefault="00E97CD1" w:rsidP="00C06D69">
            <w:pPr>
              <w:pStyle w:val="movimento2"/>
              <w:rPr>
                <w:color w:val="002060"/>
              </w:rPr>
            </w:pPr>
            <w:r w:rsidRPr="00A2100E">
              <w:rPr>
                <w:color w:val="002060"/>
              </w:rPr>
              <w:t xml:space="preserve">(GIOVANI SANT IPPOLITO) </w:t>
            </w:r>
          </w:p>
        </w:tc>
        <w:tc>
          <w:tcPr>
            <w:tcW w:w="800" w:type="dxa"/>
            <w:tcMar>
              <w:top w:w="20" w:type="dxa"/>
              <w:left w:w="20" w:type="dxa"/>
              <w:bottom w:w="20" w:type="dxa"/>
              <w:right w:w="20" w:type="dxa"/>
            </w:tcMar>
            <w:vAlign w:val="center"/>
            <w:hideMark/>
          </w:tcPr>
          <w:p w14:paraId="275C614E"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1E0DAB61" w14:textId="77777777" w:rsidR="00E97CD1" w:rsidRPr="00A2100E" w:rsidRDefault="00E97CD1" w:rsidP="00C06D69">
            <w:pPr>
              <w:pStyle w:val="movimento"/>
              <w:rPr>
                <w:color w:val="002060"/>
              </w:rPr>
            </w:pPr>
            <w:r w:rsidRPr="00A2100E">
              <w:rPr>
                <w:color w:val="002060"/>
              </w:rPr>
              <w:t>PIETRACCI MARCO</w:t>
            </w:r>
          </w:p>
        </w:tc>
        <w:tc>
          <w:tcPr>
            <w:tcW w:w="2200" w:type="dxa"/>
            <w:tcMar>
              <w:top w:w="20" w:type="dxa"/>
              <w:left w:w="20" w:type="dxa"/>
              <w:bottom w:w="20" w:type="dxa"/>
              <w:right w:w="20" w:type="dxa"/>
            </w:tcMar>
            <w:vAlign w:val="center"/>
            <w:hideMark/>
          </w:tcPr>
          <w:p w14:paraId="0D746B01" w14:textId="77777777" w:rsidR="00E97CD1" w:rsidRPr="00A2100E" w:rsidRDefault="00E97CD1" w:rsidP="00C06D69">
            <w:pPr>
              <w:pStyle w:val="movimento2"/>
              <w:rPr>
                <w:color w:val="002060"/>
              </w:rPr>
            </w:pPr>
            <w:r w:rsidRPr="00A2100E">
              <w:rPr>
                <w:color w:val="002060"/>
              </w:rPr>
              <w:t xml:space="preserve">(POLISPORTIVA ROSSO BLU) </w:t>
            </w:r>
          </w:p>
        </w:tc>
      </w:tr>
      <w:tr w:rsidR="00E97CD1" w:rsidRPr="00A2100E" w14:paraId="57C6F8BB" w14:textId="77777777" w:rsidTr="00C06D69">
        <w:tc>
          <w:tcPr>
            <w:tcW w:w="2200" w:type="dxa"/>
            <w:tcMar>
              <w:top w:w="20" w:type="dxa"/>
              <w:left w:w="20" w:type="dxa"/>
              <w:bottom w:w="20" w:type="dxa"/>
              <w:right w:w="20" w:type="dxa"/>
            </w:tcMar>
            <w:vAlign w:val="center"/>
            <w:hideMark/>
          </w:tcPr>
          <w:p w14:paraId="2E8C0C41" w14:textId="77777777" w:rsidR="00E97CD1" w:rsidRPr="00A2100E" w:rsidRDefault="00E97CD1" w:rsidP="00C06D69">
            <w:pPr>
              <w:pStyle w:val="movimento"/>
              <w:rPr>
                <w:color w:val="002060"/>
              </w:rPr>
            </w:pPr>
            <w:r w:rsidRPr="00A2100E">
              <w:rPr>
                <w:color w:val="002060"/>
              </w:rPr>
              <w:t>LANTERMO DIEGO</w:t>
            </w:r>
          </w:p>
        </w:tc>
        <w:tc>
          <w:tcPr>
            <w:tcW w:w="2200" w:type="dxa"/>
            <w:tcMar>
              <w:top w:w="20" w:type="dxa"/>
              <w:left w:w="20" w:type="dxa"/>
              <w:bottom w:w="20" w:type="dxa"/>
              <w:right w:w="20" w:type="dxa"/>
            </w:tcMar>
            <w:vAlign w:val="center"/>
            <w:hideMark/>
          </w:tcPr>
          <w:p w14:paraId="4DBEE78A" w14:textId="77777777" w:rsidR="00E97CD1" w:rsidRPr="00A2100E" w:rsidRDefault="00E97CD1" w:rsidP="00C06D69">
            <w:pPr>
              <w:pStyle w:val="movimento2"/>
              <w:rPr>
                <w:color w:val="002060"/>
              </w:rPr>
            </w:pPr>
            <w:r w:rsidRPr="00A2100E">
              <w:rPr>
                <w:color w:val="002060"/>
              </w:rPr>
              <w:t>(</w:t>
            </w:r>
            <w:proofErr w:type="gramStart"/>
            <w:r w:rsidRPr="00A2100E">
              <w:rPr>
                <w:color w:val="002060"/>
              </w:rPr>
              <w:t>U.MANDOLESI</w:t>
            </w:r>
            <w:proofErr w:type="gramEnd"/>
            <w:r w:rsidRPr="00A2100E">
              <w:rPr>
                <w:color w:val="002060"/>
              </w:rPr>
              <w:t xml:space="preserve">) </w:t>
            </w:r>
          </w:p>
        </w:tc>
        <w:tc>
          <w:tcPr>
            <w:tcW w:w="800" w:type="dxa"/>
            <w:tcMar>
              <w:top w:w="20" w:type="dxa"/>
              <w:left w:w="20" w:type="dxa"/>
              <w:bottom w:w="20" w:type="dxa"/>
              <w:right w:w="20" w:type="dxa"/>
            </w:tcMar>
            <w:vAlign w:val="center"/>
            <w:hideMark/>
          </w:tcPr>
          <w:p w14:paraId="2FC56F60"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444E9256" w14:textId="77777777" w:rsidR="00E97CD1" w:rsidRPr="00A2100E" w:rsidRDefault="00E97CD1" w:rsidP="00C06D69">
            <w:pPr>
              <w:pStyle w:val="movimento"/>
              <w:rPr>
                <w:color w:val="002060"/>
              </w:rPr>
            </w:pPr>
            <w:r w:rsidRPr="00A2100E">
              <w:rPr>
                <w:color w:val="002060"/>
              </w:rPr>
              <w:t>MURTEZI ADRIAN</w:t>
            </w:r>
          </w:p>
        </w:tc>
        <w:tc>
          <w:tcPr>
            <w:tcW w:w="2200" w:type="dxa"/>
            <w:tcMar>
              <w:top w:w="20" w:type="dxa"/>
              <w:left w:w="20" w:type="dxa"/>
              <w:bottom w:w="20" w:type="dxa"/>
              <w:right w:w="20" w:type="dxa"/>
            </w:tcMar>
            <w:vAlign w:val="center"/>
            <w:hideMark/>
          </w:tcPr>
          <w:p w14:paraId="1550CCA1" w14:textId="77777777" w:rsidR="00E97CD1" w:rsidRPr="00A2100E" w:rsidRDefault="00E97CD1" w:rsidP="00C06D69">
            <w:pPr>
              <w:pStyle w:val="movimento2"/>
              <w:rPr>
                <w:color w:val="002060"/>
              </w:rPr>
            </w:pPr>
            <w:r w:rsidRPr="00A2100E">
              <w:rPr>
                <w:color w:val="002060"/>
              </w:rPr>
              <w:t>(</w:t>
            </w:r>
            <w:proofErr w:type="gramStart"/>
            <w:r w:rsidRPr="00A2100E">
              <w:rPr>
                <w:color w:val="002060"/>
              </w:rPr>
              <w:t>U.MANDOLESI</w:t>
            </w:r>
            <w:proofErr w:type="gramEnd"/>
            <w:r w:rsidRPr="00A2100E">
              <w:rPr>
                <w:color w:val="002060"/>
              </w:rPr>
              <w:t xml:space="preserve">) </w:t>
            </w:r>
          </w:p>
        </w:tc>
      </w:tr>
    </w:tbl>
    <w:p w14:paraId="0740F946" w14:textId="77777777" w:rsidR="00E97CD1" w:rsidRPr="00A2100E" w:rsidRDefault="00E97CD1" w:rsidP="00E97CD1">
      <w:pPr>
        <w:pStyle w:val="titolo20"/>
        <w:rPr>
          <w:rFonts w:eastAsiaTheme="minorEastAsia"/>
          <w:color w:val="002060"/>
        </w:rPr>
      </w:pPr>
      <w:r w:rsidRPr="00A2100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49FBFD8B" w14:textId="77777777" w:rsidTr="00C06D69">
        <w:tc>
          <w:tcPr>
            <w:tcW w:w="2200" w:type="dxa"/>
            <w:tcMar>
              <w:top w:w="20" w:type="dxa"/>
              <w:left w:w="20" w:type="dxa"/>
              <w:bottom w:w="20" w:type="dxa"/>
              <w:right w:w="20" w:type="dxa"/>
            </w:tcMar>
            <w:vAlign w:val="center"/>
            <w:hideMark/>
          </w:tcPr>
          <w:p w14:paraId="62A7B603" w14:textId="77777777" w:rsidR="00E97CD1" w:rsidRPr="00A2100E" w:rsidRDefault="00E97CD1" w:rsidP="00C06D69">
            <w:pPr>
              <w:pStyle w:val="movimento"/>
              <w:rPr>
                <w:color w:val="002060"/>
              </w:rPr>
            </w:pPr>
            <w:r w:rsidRPr="00A2100E">
              <w:rPr>
                <w:color w:val="002060"/>
              </w:rPr>
              <w:lastRenderedPageBreak/>
              <w:t>BELGRANO MICHELE</w:t>
            </w:r>
          </w:p>
        </w:tc>
        <w:tc>
          <w:tcPr>
            <w:tcW w:w="2200" w:type="dxa"/>
            <w:tcMar>
              <w:top w:w="20" w:type="dxa"/>
              <w:left w:w="20" w:type="dxa"/>
              <w:bottom w:w="20" w:type="dxa"/>
              <w:right w:w="20" w:type="dxa"/>
            </w:tcMar>
            <w:vAlign w:val="center"/>
            <w:hideMark/>
          </w:tcPr>
          <w:p w14:paraId="56FE8B26" w14:textId="77777777" w:rsidR="00E97CD1" w:rsidRPr="00A2100E" w:rsidRDefault="00E97CD1" w:rsidP="00C06D69">
            <w:pPr>
              <w:pStyle w:val="movimento2"/>
              <w:rPr>
                <w:color w:val="002060"/>
              </w:rPr>
            </w:pPr>
            <w:r w:rsidRPr="00A2100E">
              <w:rPr>
                <w:color w:val="002060"/>
              </w:rPr>
              <w:t xml:space="preserve">(ANKON NOVA MARMI) </w:t>
            </w:r>
          </w:p>
        </w:tc>
        <w:tc>
          <w:tcPr>
            <w:tcW w:w="800" w:type="dxa"/>
            <w:tcMar>
              <w:top w:w="20" w:type="dxa"/>
              <w:left w:w="20" w:type="dxa"/>
              <w:bottom w:w="20" w:type="dxa"/>
              <w:right w:w="20" w:type="dxa"/>
            </w:tcMar>
            <w:vAlign w:val="center"/>
            <w:hideMark/>
          </w:tcPr>
          <w:p w14:paraId="7E2D0685"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206014BA" w14:textId="77777777" w:rsidR="00E97CD1" w:rsidRPr="00A2100E" w:rsidRDefault="00E97CD1" w:rsidP="00C06D69">
            <w:pPr>
              <w:pStyle w:val="movimento"/>
              <w:rPr>
                <w:color w:val="002060"/>
              </w:rPr>
            </w:pPr>
            <w:r w:rsidRPr="00A2100E">
              <w:rPr>
                <w:color w:val="002060"/>
              </w:rPr>
              <w:t>IESARI MATTEO</w:t>
            </w:r>
          </w:p>
        </w:tc>
        <w:tc>
          <w:tcPr>
            <w:tcW w:w="2200" w:type="dxa"/>
            <w:tcMar>
              <w:top w:w="20" w:type="dxa"/>
              <w:left w:w="20" w:type="dxa"/>
              <w:bottom w:w="20" w:type="dxa"/>
              <w:right w:w="20" w:type="dxa"/>
            </w:tcMar>
            <w:vAlign w:val="center"/>
            <w:hideMark/>
          </w:tcPr>
          <w:p w14:paraId="2107F984" w14:textId="77777777" w:rsidR="00E97CD1" w:rsidRPr="00A2100E" w:rsidRDefault="00E97CD1" w:rsidP="00C06D69">
            <w:pPr>
              <w:pStyle w:val="movimento2"/>
              <w:rPr>
                <w:color w:val="002060"/>
              </w:rPr>
            </w:pPr>
            <w:r w:rsidRPr="00A2100E">
              <w:rPr>
                <w:color w:val="002060"/>
              </w:rPr>
              <w:t xml:space="preserve">(AURORA TREIA) </w:t>
            </w:r>
          </w:p>
        </w:tc>
      </w:tr>
      <w:tr w:rsidR="00E97CD1" w:rsidRPr="00A2100E" w14:paraId="4D1C3E05" w14:textId="77777777" w:rsidTr="00C06D69">
        <w:tc>
          <w:tcPr>
            <w:tcW w:w="2200" w:type="dxa"/>
            <w:tcMar>
              <w:top w:w="20" w:type="dxa"/>
              <w:left w:w="20" w:type="dxa"/>
              <w:bottom w:w="20" w:type="dxa"/>
              <w:right w:w="20" w:type="dxa"/>
            </w:tcMar>
            <w:vAlign w:val="center"/>
            <w:hideMark/>
          </w:tcPr>
          <w:p w14:paraId="633A8700" w14:textId="77777777" w:rsidR="00E97CD1" w:rsidRPr="00A2100E" w:rsidRDefault="00E97CD1" w:rsidP="00C06D69">
            <w:pPr>
              <w:pStyle w:val="movimento"/>
              <w:rPr>
                <w:color w:val="002060"/>
              </w:rPr>
            </w:pPr>
            <w:r w:rsidRPr="00A2100E">
              <w:rPr>
                <w:color w:val="002060"/>
              </w:rPr>
              <w:t>CEZAR DE LIMA AYRTON</w:t>
            </w:r>
          </w:p>
        </w:tc>
        <w:tc>
          <w:tcPr>
            <w:tcW w:w="2200" w:type="dxa"/>
            <w:tcMar>
              <w:top w:w="20" w:type="dxa"/>
              <w:left w:w="20" w:type="dxa"/>
              <w:bottom w:w="20" w:type="dxa"/>
              <w:right w:w="20" w:type="dxa"/>
            </w:tcMar>
            <w:vAlign w:val="center"/>
            <w:hideMark/>
          </w:tcPr>
          <w:p w14:paraId="5759EC1B" w14:textId="77777777" w:rsidR="00E97CD1" w:rsidRPr="00A2100E" w:rsidRDefault="00E97CD1" w:rsidP="00C06D69">
            <w:pPr>
              <w:pStyle w:val="movimento2"/>
              <w:rPr>
                <w:color w:val="002060"/>
              </w:rPr>
            </w:pPr>
            <w:r w:rsidRPr="00A2100E">
              <w:rPr>
                <w:color w:val="002060"/>
              </w:rPr>
              <w:t xml:space="preserve">(CALCETTO NUMANA) </w:t>
            </w:r>
          </w:p>
        </w:tc>
        <w:tc>
          <w:tcPr>
            <w:tcW w:w="800" w:type="dxa"/>
            <w:tcMar>
              <w:top w:w="20" w:type="dxa"/>
              <w:left w:w="20" w:type="dxa"/>
              <w:bottom w:w="20" w:type="dxa"/>
              <w:right w:w="20" w:type="dxa"/>
            </w:tcMar>
            <w:vAlign w:val="center"/>
            <w:hideMark/>
          </w:tcPr>
          <w:p w14:paraId="2FC3B13C"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01731415" w14:textId="77777777" w:rsidR="00E97CD1" w:rsidRPr="00A2100E" w:rsidRDefault="00E97CD1" w:rsidP="00C06D69">
            <w:pPr>
              <w:pStyle w:val="movimento"/>
              <w:rPr>
                <w:color w:val="002060"/>
              </w:rPr>
            </w:pPr>
            <w:r w:rsidRPr="00A2100E">
              <w:rPr>
                <w:color w:val="002060"/>
              </w:rPr>
              <w:t>DI GIROLAMO LORENZO</w:t>
            </w:r>
          </w:p>
        </w:tc>
        <w:tc>
          <w:tcPr>
            <w:tcW w:w="2200" w:type="dxa"/>
            <w:tcMar>
              <w:top w:w="20" w:type="dxa"/>
              <w:left w:w="20" w:type="dxa"/>
              <w:bottom w:w="20" w:type="dxa"/>
              <w:right w:w="20" w:type="dxa"/>
            </w:tcMar>
            <w:vAlign w:val="center"/>
            <w:hideMark/>
          </w:tcPr>
          <w:p w14:paraId="36D60F78" w14:textId="77777777" w:rsidR="00E97CD1" w:rsidRPr="00A2100E" w:rsidRDefault="00E97CD1" w:rsidP="00C06D69">
            <w:pPr>
              <w:pStyle w:val="movimento2"/>
              <w:rPr>
                <w:color w:val="002060"/>
              </w:rPr>
            </w:pPr>
            <w:r w:rsidRPr="00A2100E">
              <w:rPr>
                <w:color w:val="002060"/>
              </w:rPr>
              <w:t xml:space="preserve">(CSI STELLA A.S.D.) </w:t>
            </w:r>
          </w:p>
        </w:tc>
      </w:tr>
      <w:tr w:rsidR="00E97CD1" w:rsidRPr="00A2100E" w14:paraId="34F7D22D" w14:textId="77777777" w:rsidTr="00C06D69">
        <w:tc>
          <w:tcPr>
            <w:tcW w:w="2200" w:type="dxa"/>
            <w:tcMar>
              <w:top w:w="20" w:type="dxa"/>
              <w:left w:w="20" w:type="dxa"/>
              <w:bottom w:w="20" w:type="dxa"/>
              <w:right w:w="20" w:type="dxa"/>
            </w:tcMar>
            <w:vAlign w:val="center"/>
            <w:hideMark/>
          </w:tcPr>
          <w:p w14:paraId="4F841970" w14:textId="77777777" w:rsidR="00E97CD1" w:rsidRPr="00A2100E" w:rsidRDefault="00E97CD1" w:rsidP="00C06D69">
            <w:pPr>
              <w:pStyle w:val="movimento"/>
              <w:rPr>
                <w:color w:val="002060"/>
              </w:rPr>
            </w:pPr>
            <w:r w:rsidRPr="00A2100E">
              <w:rPr>
                <w:color w:val="002060"/>
              </w:rPr>
              <w:t>BROGLIA DAVID</w:t>
            </w:r>
          </w:p>
        </w:tc>
        <w:tc>
          <w:tcPr>
            <w:tcW w:w="2200" w:type="dxa"/>
            <w:tcMar>
              <w:top w:w="20" w:type="dxa"/>
              <w:left w:w="20" w:type="dxa"/>
              <w:bottom w:w="20" w:type="dxa"/>
              <w:right w:w="20" w:type="dxa"/>
            </w:tcMar>
            <w:vAlign w:val="center"/>
            <w:hideMark/>
          </w:tcPr>
          <w:p w14:paraId="19D0AC71" w14:textId="77777777" w:rsidR="00E97CD1" w:rsidRPr="00A2100E" w:rsidRDefault="00E97CD1" w:rsidP="00C06D69">
            <w:pPr>
              <w:pStyle w:val="movimento2"/>
              <w:rPr>
                <w:color w:val="002060"/>
              </w:rPr>
            </w:pPr>
            <w:r w:rsidRPr="00A2100E">
              <w:rPr>
                <w:color w:val="002060"/>
              </w:rPr>
              <w:t xml:space="preserve">(FIGHT BULLS CORRIDONIA) </w:t>
            </w:r>
          </w:p>
        </w:tc>
        <w:tc>
          <w:tcPr>
            <w:tcW w:w="800" w:type="dxa"/>
            <w:tcMar>
              <w:top w:w="20" w:type="dxa"/>
              <w:left w:w="20" w:type="dxa"/>
              <w:bottom w:w="20" w:type="dxa"/>
              <w:right w:w="20" w:type="dxa"/>
            </w:tcMar>
            <w:vAlign w:val="center"/>
            <w:hideMark/>
          </w:tcPr>
          <w:p w14:paraId="75741ADA"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0237190E" w14:textId="77777777" w:rsidR="00E97CD1" w:rsidRPr="00A2100E" w:rsidRDefault="00E97CD1" w:rsidP="00C06D69">
            <w:pPr>
              <w:pStyle w:val="movimento"/>
              <w:rPr>
                <w:color w:val="002060"/>
              </w:rPr>
            </w:pPr>
            <w:r w:rsidRPr="00A2100E">
              <w:rPr>
                <w:color w:val="002060"/>
              </w:rPr>
              <w:t>CAO GIANLUCA</w:t>
            </w:r>
          </w:p>
        </w:tc>
        <w:tc>
          <w:tcPr>
            <w:tcW w:w="2200" w:type="dxa"/>
            <w:tcMar>
              <w:top w:w="20" w:type="dxa"/>
              <w:left w:w="20" w:type="dxa"/>
              <w:bottom w:w="20" w:type="dxa"/>
              <w:right w:w="20" w:type="dxa"/>
            </w:tcMar>
            <w:vAlign w:val="center"/>
            <w:hideMark/>
          </w:tcPr>
          <w:p w14:paraId="16C8EB4E" w14:textId="77777777" w:rsidR="00E97CD1" w:rsidRPr="00A2100E" w:rsidRDefault="00E97CD1" w:rsidP="00C06D69">
            <w:pPr>
              <w:pStyle w:val="movimento2"/>
              <w:rPr>
                <w:color w:val="002060"/>
              </w:rPr>
            </w:pPr>
            <w:r w:rsidRPr="00A2100E">
              <w:rPr>
                <w:color w:val="002060"/>
              </w:rPr>
              <w:t xml:space="preserve">(FUTSAL VIRE GEOSISTEM ASD) </w:t>
            </w:r>
          </w:p>
        </w:tc>
      </w:tr>
      <w:tr w:rsidR="00E97CD1" w:rsidRPr="00A2100E" w14:paraId="7E9E2A7F" w14:textId="77777777" w:rsidTr="00C06D69">
        <w:tc>
          <w:tcPr>
            <w:tcW w:w="2200" w:type="dxa"/>
            <w:tcMar>
              <w:top w:w="20" w:type="dxa"/>
              <w:left w:w="20" w:type="dxa"/>
              <w:bottom w:w="20" w:type="dxa"/>
              <w:right w:w="20" w:type="dxa"/>
            </w:tcMar>
            <w:vAlign w:val="center"/>
            <w:hideMark/>
          </w:tcPr>
          <w:p w14:paraId="2246D3BA" w14:textId="77777777" w:rsidR="00E97CD1" w:rsidRPr="00A2100E" w:rsidRDefault="00E97CD1" w:rsidP="00C06D69">
            <w:pPr>
              <w:pStyle w:val="movimento"/>
              <w:rPr>
                <w:color w:val="002060"/>
              </w:rPr>
            </w:pPr>
            <w:r w:rsidRPr="00A2100E">
              <w:rPr>
                <w:color w:val="002060"/>
              </w:rPr>
              <w:t>COPPARONI NICOLO</w:t>
            </w:r>
          </w:p>
        </w:tc>
        <w:tc>
          <w:tcPr>
            <w:tcW w:w="2200" w:type="dxa"/>
            <w:tcMar>
              <w:top w:w="20" w:type="dxa"/>
              <w:left w:w="20" w:type="dxa"/>
              <w:bottom w:w="20" w:type="dxa"/>
              <w:right w:w="20" w:type="dxa"/>
            </w:tcMar>
            <w:vAlign w:val="center"/>
            <w:hideMark/>
          </w:tcPr>
          <w:p w14:paraId="12355613" w14:textId="77777777" w:rsidR="00E97CD1" w:rsidRPr="00A2100E" w:rsidRDefault="00E97CD1" w:rsidP="00C06D69">
            <w:pPr>
              <w:pStyle w:val="movimento2"/>
              <w:rPr>
                <w:color w:val="002060"/>
              </w:rPr>
            </w:pPr>
            <w:r w:rsidRPr="00A2100E">
              <w:rPr>
                <w:color w:val="002060"/>
              </w:rPr>
              <w:t xml:space="preserve">(GIOVANI SANT IPPOLITO) </w:t>
            </w:r>
          </w:p>
        </w:tc>
        <w:tc>
          <w:tcPr>
            <w:tcW w:w="800" w:type="dxa"/>
            <w:tcMar>
              <w:top w:w="20" w:type="dxa"/>
              <w:left w:w="20" w:type="dxa"/>
              <w:bottom w:w="20" w:type="dxa"/>
              <w:right w:w="20" w:type="dxa"/>
            </w:tcMar>
            <w:vAlign w:val="center"/>
            <w:hideMark/>
          </w:tcPr>
          <w:p w14:paraId="2333BFAA"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134CAF68" w14:textId="77777777" w:rsidR="00E97CD1" w:rsidRPr="00A2100E" w:rsidRDefault="00E97CD1" w:rsidP="00C06D69">
            <w:pPr>
              <w:pStyle w:val="movimento"/>
              <w:rPr>
                <w:color w:val="002060"/>
              </w:rPr>
            </w:pPr>
            <w:r w:rsidRPr="00A2100E">
              <w:rPr>
                <w:color w:val="002060"/>
              </w:rPr>
              <w:t>TOMASSINI LUCA</w:t>
            </w:r>
          </w:p>
        </w:tc>
        <w:tc>
          <w:tcPr>
            <w:tcW w:w="2200" w:type="dxa"/>
            <w:tcMar>
              <w:top w:w="20" w:type="dxa"/>
              <w:left w:w="20" w:type="dxa"/>
              <w:bottom w:w="20" w:type="dxa"/>
              <w:right w:w="20" w:type="dxa"/>
            </w:tcMar>
            <w:vAlign w:val="center"/>
            <w:hideMark/>
          </w:tcPr>
          <w:p w14:paraId="7FF1E9AA" w14:textId="77777777" w:rsidR="00E97CD1" w:rsidRPr="00A2100E" w:rsidRDefault="00E97CD1" w:rsidP="00C06D69">
            <w:pPr>
              <w:pStyle w:val="movimento2"/>
              <w:rPr>
                <w:color w:val="002060"/>
              </w:rPr>
            </w:pPr>
            <w:r w:rsidRPr="00A2100E">
              <w:rPr>
                <w:color w:val="002060"/>
              </w:rPr>
              <w:t xml:space="preserve">(GIOVANI SANT IPPOLITO) </w:t>
            </w:r>
          </w:p>
        </w:tc>
      </w:tr>
      <w:tr w:rsidR="00E97CD1" w:rsidRPr="00A2100E" w14:paraId="79BCA054" w14:textId="77777777" w:rsidTr="00C06D69">
        <w:tc>
          <w:tcPr>
            <w:tcW w:w="2200" w:type="dxa"/>
            <w:tcMar>
              <w:top w:w="20" w:type="dxa"/>
              <w:left w:w="20" w:type="dxa"/>
              <w:bottom w:w="20" w:type="dxa"/>
              <w:right w:w="20" w:type="dxa"/>
            </w:tcMar>
            <w:vAlign w:val="center"/>
            <w:hideMark/>
          </w:tcPr>
          <w:p w14:paraId="14D14133" w14:textId="77777777" w:rsidR="00E97CD1" w:rsidRPr="00A2100E" w:rsidRDefault="00E97CD1" w:rsidP="00C06D69">
            <w:pPr>
              <w:pStyle w:val="movimento"/>
              <w:rPr>
                <w:color w:val="002060"/>
              </w:rPr>
            </w:pPr>
            <w:r w:rsidRPr="00A2100E">
              <w:rPr>
                <w:color w:val="002060"/>
              </w:rPr>
              <w:t>BUCCI ENRICO</w:t>
            </w:r>
          </w:p>
        </w:tc>
        <w:tc>
          <w:tcPr>
            <w:tcW w:w="2200" w:type="dxa"/>
            <w:tcMar>
              <w:top w:w="20" w:type="dxa"/>
              <w:left w:w="20" w:type="dxa"/>
              <w:bottom w:w="20" w:type="dxa"/>
              <w:right w:w="20" w:type="dxa"/>
            </w:tcMar>
            <w:vAlign w:val="center"/>
            <w:hideMark/>
          </w:tcPr>
          <w:p w14:paraId="3ABF0D21" w14:textId="77777777" w:rsidR="00E97CD1" w:rsidRPr="00A2100E" w:rsidRDefault="00E97CD1" w:rsidP="00C06D69">
            <w:pPr>
              <w:pStyle w:val="movimento2"/>
              <w:rPr>
                <w:color w:val="002060"/>
              </w:rPr>
            </w:pPr>
            <w:r w:rsidRPr="00A2100E">
              <w:rPr>
                <w:color w:val="002060"/>
              </w:rPr>
              <w:t xml:space="preserve">(POL.CAGLI SPORT ASSOCIATI) </w:t>
            </w:r>
          </w:p>
        </w:tc>
        <w:tc>
          <w:tcPr>
            <w:tcW w:w="800" w:type="dxa"/>
            <w:tcMar>
              <w:top w:w="20" w:type="dxa"/>
              <w:left w:w="20" w:type="dxa"/>
              <w:bottom w:w="20" w:type="dxa"/>
              <w:right w:w="20" w:type="dxa"/>
            </w:tcMar>
            <w:vAlign w:val="center"/>
            <w:hideMark/>
          </w:tcPr>
          <w:p w14:paraId="4E678F64"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75F4D873" w14:textId="77777777" w:rsidR="00E97CD1" w:rsidRPr="00A2100E" w:rsidRDefault="00E97CD1" w:rsidP="00C06D69">
            <w:pPr>
              <w:pStyle w:val="movimento"/>
              <w:rPr>
                <w:color w:val="002060"/>
              </w:rPr>
            </w:pPr>
            <w:r w:rsidRPr="00A2100E">
              <w:rPr>
                <w:color w:val="002060"/>
              </w:rPr>
              <w:t>SPARVOLI LORENZO</w:t>
            </w:r>
          </w:p>
        </w:tc>
        <w:tc>
          <w:tcPr>
            <w:tcW w:w="2200" w:type="dxa"/>
            <w:tcMar>
              <w:top w:w="20" w:type="dxa"/>
              <w:left w:w="20" w:type="dxa"/>
              <w:bottom w:w="20" w:type="dxa"/>
              <w:right w:w="20" w:type="dxa"/>
            </w:tcMar>
            <w:vAlign w:val="center"/>
            <w:hideMark/>
          </w:tcPr>
          <w:p w14:paraId="4D20ADE9" w14:textId="77777777" w:rsidR="00E97CD1" w:rsidRPr="00A2100E" w:rsidRDefault="00E97CD1" w:rsidP="00C06D69">
            <w:pPr>
              <w:pStyle w:val="movimento2"/>
              <w:rPr>
                <w:color w:val="002060"/>
              </w:rPr>
            </w:pPr>
            <w:r w:rsidRPr="00A2100E">
              <w:rPr>
                <w:color w:val="002060"/>
              </w:rPr>
              <w:t xml:space="preserve">(POLISPORTIVA ROSSO BLU) </w:t>
            </w:r>
          </w:p>
        </w:tc>
      </w:tr>
      <w:tr w:rsidR="00E97CD1" w:rsidRPr="00A2100E" w14:paraId="35B3AF3A" w14:textId="77777777" w:rsidTr="00C06D69">
        <w:tc>
          <w:tcPr>
            <w:tcW w:w="2200" w:type="dxa"/>
            <w:tcMar>
              <w:top w:w="20" w:type="dxa"/>
              <w:left w:w="20" w:type="dxa"/>
              <w:bottom w:w="20" w:type="dxa"/>
              <w:right w:w="20" w:type="dxa"/>
            </w:tcMar>
            <w:vAlign w:val="center"/>
            <w:hideMark/>
          </w:tcPr>
          <w:p w14:paraId="545FAACE" w14:textId="77777777" w:rsidR="00E97CD1" w:rsidRPr="00A2100E" w:rsidRDefault="00E97CD1" w:rsidP="00C06D69">
            <w:pPr>
              <w:pStyle w:val="movimento"/>
              <w:rPr>
                <w:color w:val="002060"/>
              </w:rPr>
            </w:pPr>
            <w:r w:rsidRPr="00A2100E">
              <w:rPr>
                <w:color w:val="002060"/>
              </w:rPr>
              <w:t>PANETTI NICOLAS</w:t>
            </w:r>
          </w:p>
        </w:tc>
        <w:tc>
          <w:tcPr>
            <w:tcW w:w="2200" w:type="dxa"/>
            <w:tcMar>
              <w:top w:w="20" w:type="dxa"/>
              <w:left w:w="20" w:type="dxa"/>
              <w:bottom w:w="20" w:type="dxa"/>
              <w:right w:w="20" w:type="dxa"/>
            </w:tcMar>
            <w:vAlign w:val="center"/>
            <w:hideMark/>
          </w:tcPr>
          <w:p w14:paraId="75287713" w14:textId="77777777" w:rsidR="00E97CD1" w:rsidRPr="00A2100E" w:rsidRDefault="00E97CD1" w:rsidP="00C06D69">
            <w:pPr>
              <w:pStyle w:val="movimento2"/>
              <w:rPr>
                <w:color w:val="002060"/>
              </w:rPr>
            </w:pPr>
            <w:r w:rsidRPr="00A2100E">
              <w:rPr>
                <w:color w:val="002060"/>
              </w:rPr>
              <w:t xml:space="preserve">(SAN BIAGIO) </w:t>
            </w:r>
          </w:p>
        </w:tc>
        <w:tc>
          <w:tcPr>
            <w:tcW w:w="800" w:type="dxa"/>
            <w:tcMar>
              <w:top w:w="20" w:type="dxa"/>
              <w:left w:w="20" w:type="dxa"/>
              <w:bottom w:w="20" w:type="dxa"/>
              <w:right w:w="20" w:type="dxa"/>
            </w:tcMar>
            <w:vAlign w:val="center"/>
            <w:hideMark/>
          </w:tcPr>
          <w:p w14:paraId="2C6D16BB"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700DBCF4" w14:textId="77777777" w:rsidR="00E97CD1" w:rsidRPr="00A2100E" w:rsidRDefault="00E97CD1" w:rsidP="00C06D69">
            <w:pPr>
              <w:pStyle w:val="movimento"/>
              <w:rPr>
                <w:color w:val="002060"/>
              </w:rPr>
            </w:pPr>
            <w:r w:rsidRPr="00A2100E">
              <w:rPr>
                <w:color w:val="002060"/>
              </w:rPr>
              <w:t>URENA MONSERRATE ARNOLD EDUARDO</w:t>
            </w:r>
          </w:p>
        </w:tc>
        <w:tc>
          <w:tcPr>
            <w:tcW w:w="2200" w:type="dxa"/>
            <w:tcMar>
              <w:top w:w="20" w:type="dxa"/>
              <w:left w:w="20" w:type="dxa"/>
              <w:bottom w:w="20" w:type="dxa"/>
              <w:right w:w="20" w:type="dxa"/>
            </w:tcMar>
            <w:vAlign w:val="center"/>
            <w:hideMark/>
          </w:tcPr>
          <w:p w14:paraId="5A16BF3F" w14:textId="77777777" w:rsidR="00E97CD1" w:rsidRPr="00A2100E" w:rsidRDefault="00E97CD1" w:rsidP="00C06D69">
            <w:pPr>
              <w:pStyle w:val="movimento2"/>
              <w:rPr>
                <w:color w:val="002060"/>
              </w:rPr>
            </w:pPr>
            <w:r w:rsidRPr="00A2100E">
              <w:rPr>
                <w:color w:val="002060"/>
              </w:rPr>
              <w:t xml:space="preserve">(VERBENA C5 ANCONA) </w:t>
            </w:r>
          </w:p>
        </w:tc>
      </w:tr>
      <w:tr w:rsidR="00E97CD1" w:rsidRPr="00A2100E" w14:paraId="7ECA025E" w14:textId="77777777" w:rsidTr="00C06D69">
        <w:tc>
          <w:tcPr>
            <w:tcW w:w="2200" w:type="dxa"/>
            <w:tcMar>
              <w:top w:w="20" w:type="dxa"/>
              <w:left w:w="20" w:type="dxa"/>
              <w:bottom w:w="20" w:type="dxa"/>
              <w:right w:w="20" w:type="dxa"/>
            </w:tcMar>
            <w:vAlign w:val="center"/>
            <w:hideMark/>
          </w:tcPr>
          <w:p w14:paraId="495607A8" w14:textId="77777777" w:rsidR="00E97CD1" w:rsidRPr="00A2100E" w:rsidRDefault="00E97CD1" w:rsidP="00C06D69">
            <w:pPr>
              <w:pStyle w:val="movimento"/>
              <w:rPr>
                <w:color w:val="002060"/>
              </w:rPr>
            </w:pPr>
            <w:r w:rsidRPr="00A2100E">
              <w:rPr>
                <w:color w:val="002060"/>
              </w:rPr>
              <w:t>MARUSIC DENIS</w:t>
            </w:r>
          </w:p>
        </w:tc>
        <w:tc>
          <w:tcPr>
            <w:tcW w:w="2200" w:type="dxa"/>
            <w:tcMar>
              <w:top w:w="20" w:type="dxa"/>
              <w:left w:w="20" w:type="dxa"/>
              <w:bottom w:w="20" w:type="dxa"/>
              <w:right w:w="20" w:type="dxa"/>
            </w:tcMar>
            <w:vAlign w:val="center"/>
            <w:hideMark/>
          </w:tcPr>
          <w:p w14:paraId="04708BBB" w14:textId="77777777" w:rsidR="00E97CD1" w:rsidRPr="00A2100E" w:rsidRDefault="00E97CD1" w:rsidP="00C06D69">
            <w:pPr>
              <w:pStyle w:val="movimento2"/>
              <w:rPr>
                <w:color w:val="002060"/>
              </w:rPr>
            </w:pPr>
            <w:r w:rsidRPr="00A2100E">
              <w:rPr>
                <w:color w:val="002060"/>
              </w:rPr>
              <w:t xml:space="preserve">(VILLA CECCOLINI CALCIO) </w:t>
            </w:r>
          </w:p>
        </w:tc>
        <w:tc>
          <w:tcPr>
            <w:tcW w:w="800" w:type="dxa"/>
            <w:tcMar>
              <w:top w:w="20" w:type="dxa"/>
              <w:left w:w="20" w:type="dxa"/>
              <w:bottom w:w="20" w:type="dxa"/>
              <w:right w:w="20" w:type="dxa"/>
            </w:tcMar>
            <w:vAlign w:val="center"/>
            <w:hideMark/>
          </w:tcPr>
          <w:p w14:paraId="6CAD3449"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4BBBCCEE"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7EB19C66" w14:textId="77777777" w:rsidR="00E97CD1" w:rsidRPr="00A2100E" w:rsidRDefault="00E97CD1" w:rsidP="00C06D69">
            <w:pPr>
              <w:pStyle w:val="movimento2"/>
              <w:rPr>
                <w:color w:val="002060"/>
              </w:rPr>
            </w:pPr>
            <w:r w:rsidRPr="00A2100E">
              <w:rPr>
                <w:color w:val="002060"/>
              </w:rPr>
              <w:t> </w:t>
            </w:r>
          </w:p>
        </w:tc>
      </w:tr>
    </w:tbl>
    <w:p w14:paraId="26C9C005" w14:textId="77777777" w:rsidR="00E97CD1" w:rsidRPr="00A2100E" w:rsidRDefault="00E97CD1" w:rsidP="00E97CD1">
      <w:pPr>
        <w:pStyle w:val="titolo20"/>
        <w:rPr>
          <w:rFonts w:eastAsiaTheme="minorEastAsia"/>
          <w:color w:val="002060"/>
        </w:rPr>
      </w:pPr>
      <w:r w:rsidRPr="00A210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5E4E2245" w14:textId="77777777" w:rsidTr="00C06D69">
        <w:tc>
          <w:tcPr>
            <w:tcW w:w="2200" w:type="dxa"/>
            <w:tcMar>
              <w:top w:w="20" w:type="dxa"/>
              <w:left w:w="20" w:type="dxa"/>
              <w:bottom w:w="20" w:type="dxa"/>
              <w:right w:w="20" w:type="dxa"/>
            </w:tcMar>
            <w:vAlign w:val="center"/>
            <w:hideMark/>
          </w:tcPr>
          <w:p w14:paraId="24D83AA3" w14:textId="77777777" w:rsidR="00E97CD1" w:rsidRPr="00A2100E" w:rsidRDefault="00E97CD1" w:rsidP="00C06D69">
            <w:pPr>
              <w:pStyle w:val="movimento"/>
              <w:rPr>
                <w:color w:val="002060"/>
              </w:rPr>
            </w:pPr>
            <w:r w:rsidRPr="00A2100E">
              <w:rPr>
                <w:color w:val="002060"/>
              </w:rPr>
              <w:t>PATRIGNANI ALESSIO</w:t>
            </w:r>
          </w:p>
        </w:tc>
        <w:tc>
          <w:tcPr>
            <w:tcW w:w="2200" w:type="dxa"/>
            <w:tcMar>
              <w:top w:w="20" w:type="dxa"/>
              <w:left w:w="20" w:type="dxa"/>
              <w:bottom w:w="20" w:type="dxa"/>
              <w:right w:w="20" w:type="dxa"/>
            </w:tcMar>
            <w:vAlign w:val="center"/>
            <w:hideMark/>
          </w:tcPr>
          <w:p w14:paraId="164E493F" w14:textId="77777777" w:rsidR="00E97CD1" w:rsidRPr="00A2100E" w:rsidRDefault="00E97CD1" w:rsidP="00C06D69">
            <w:pPr>
              <w:pStyle w:val="movimento2"/>
              <w:rPr>
                <w:color w:val="002060"/>
              </w:rPr>
            </w:pPr>
            <w:r w:rsidRPr="00A2100E">
              <w:rPr>
                <w:color w:val="002060"/>
              </w:rPr>
              <w:t xml:space="preserve">(ALMA JUVENTUS FANO) </w:t>
            </w:r>
          </w:p>
        </w:tc>
        <w:tc>
          <w:tcPr>
            <w:tcW w:w="800" w:type="dxa"/>
            <w:tcMar>
              <w:top w:w="20" w:type="dxa"/>
              <w:left w:w="20" w:type="dxa"/>
              <w:bottom w:w="20" w:type="dxa"/>
              <w:right w:w="20" w:type="dxa"/>
            </w:tcMar>
            <w:vAlign w:val="center"/>
            <w:hideMark/>
          </w:tcPr>
          <w:p w14:paraId="545CBB0B"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048087F1" w14:textId="77777777" w:rsidR="00E97CD1" w:rsidRPr="00A2100E" w:rsidRDefault="00E97CD1" w:rsidP="00C06D69">
            <w:pPr>
              <w:pStyle w:val="movimento"/>
              <w:rPr>
                <w:color w:val="002060"/>
              </w:rPr>
            </w:pPr>
            <w:r w:rsidRPr="00A2100E">
              <w:rPr>
                <w:color w:val="002060"/>
              </w:rPr>
              <w:t>RADI RICCARDO</w:t>
            </w:r>
          </w:p>
        </w:tc>
        <w:tc>
          <w:tcPr>
            <w:tcW w:w="2200" w:type="dxa"/>
            <w:tcMar>
              <w:top w:w="20" w:type="dxa"/>
              <w:left w:w="20" w:type="dxa"/>
              <w:bottom w:w="20" w:type="dxa"/>
              <w:right w:w="20" w:type="dxa"/>
            </w:tcMar>
            <w:vAlign w:val="center"/>
            <w:hideMark/>
          </w:tcPr>
          <w:p w14:paraId="51EBCE17" w14:textId="77777777" w:rsidR="00E97CD1" w:rsidRPr="00A2100E" w:rsidRDefault="00E97CD1" w:rsidP="00C06D69">
            <w:pPr>
              <w:pStyle w:val="movimento2"/>
              <w:rPr>
                <w:color w:val="002060"/>
              </w:rPr>
            </w:pPr>
            <w:r w:rsidRPr="00A2100E">
              <w:rPr>
                <w:color w:val="002060"/>
              </w:rPr>
              <w:t xml:space="preserve">(ALMA JUVENTUS FANO) </w:t>
            </w:r>
          </w:p>
        </w:tc>
      </w:tr>
      <w:tr w:rsidR="00E97CD1" w:rsidRPr="00A2100E" w14:paraId="6292292C" w14:textId="77777777" w:rsidTr="00C06D69">
        <w:tc>
          <w:tcPr>
            <w:tcW w:w="2200" w:type="dxa"/>
            <w:tcMar>
              <w:top w:w="20" w:type="dxa"/>
              <w:left w:w="20" w:type="dxa"/>
              <w:bottom w:w="20" w:type="dxa"/>
              <w:right w:w="20" w:type="dxa"/>
            </w:tcMar>
            <w:vAlign w:val="center"/>
            <w:hideMark/>
          </w:tcPr>
          <w:p w14:paraId="768589B4" w14:textId="77777777" w:rsidR="00E97CD1" w:rsidRPr="00A2100E" w:rsidRDefault="00E97CD1" w:rsidP="00C06D69">
            <w:pPr>
              <w:pStyle w:val="movimento"/>
              <w:rPr>
                <w:color w:val="002060"/>
              </w:rPr>
            </w:pPr>
            <w:r w:rsidRPr="00A2100E">
              <w:rPr>
                <w:color w:val="002060"/>
              </w:rPr>
              <w:t>MASI STEFANO</w:t>
            </w:r>
          </w:p>
        </w:tc>
        <w:tc>
          <w:tcPr>
            <w:tcW w:w="2200" w:type="dxa"/>
            <w:tcMar>
              <w:top w:w="20" w:type="dxa"/>
              <w:left w:w="20" w:type="dxa"/>
              <w:bottom w:w="20" w:type="dxa"/>
              <w:right w:w="20" w:type="dxa"/>
            </w:tcMar>
            <w:vAlign w:val="center"/>
            <w:hideMark/>
          </w:tcPr>
          <w:p w14:paraId="7C00BA05" w14:textId="77777777" w:rsidR="00E97CD1" w:rsidRPr="00A2100E" w:rsidRDefault="00E97CD1" w:rsidP="00C06D69">
            <w:pPr>
              <w:pStyle w:val="movimento2"/>
              <w:rPr>
                <w:color w:val="002060"/>
              </w:rPr>
            </w:pPr>
            <w:r w:rsidRPr="00A2100E">
              <w:rPr>
                <w:color w:val="002060"/>
              </w:rPr>
              <w:t xml:space="preserve">(ANKON NOVA MARMI) </w:t>
            </w:r>
          </w:p>
        </w:tc>
        <w:tc>
          <w:tcPr>
            <w:tcW w:w="800" w:type="dxa"/>
            <w:tcMar>
              <w:top w:w="20" w:type="dxa"/>
              <w:left w:w="20" w:type="dxa"/>
              <w:bottom w:w="20" w:type="dxa"/>
              <w:right w:w="20" w:type="dxa"/>
            </w:tcMar>
            <w:vAlign w:val="center"/>
            <w:hideMark/>
          </w:tcPr>
          <w:p w14:paraId="42ED46C8"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23C12EF7" w14:textId="77777777" w:rsidR="00E97CD1" w:rsidRPr="00A2100E" w:rsidRDefault="00E97CD1" w:rsidP="00C06D69">
            <w:pPr>
              <w:pStyle w:val="movimento"/>
              <w:rPr>
                <w:color w:val="002060"/>
              </w:rPr>
            </w:pPr>
            <w:r w:rsidRPr="00A2100E">
              <w:rPr>
                <w:color w:val="002060"/>
              </w:rPr>
              <w:t>CHITTARINI LUIGI</w:t>
            </w:r>
          </w:p>
        </w:tc>
        <w:tc>
          <w:tcPr>
            <w:tcW w:w="2200" w:type="dxa"/>
            <w:tcMar>
              <w:top w:w="20" w:type="dxa"/>
              <w:left w:w="20" w:type="dxa"/>
              <w:bottom w:w="20" w:type="dxa"/>
              <w:right w:w="20" w:type="dxa"/>
            </w:tcMar>
            <w:vAlign w:val="center"/>
            <w:hideMark/>
          </w:tcPr>
          <w:p w14:paraId="45337812" w14:textId="77777777" w:rsidR="00E97CD1" w:rsidRPr="00A2100E" w:rsidRDefault="00E97CD1" w:rsidP="00C06D69">
            <w:pPr>
              <w:pStyle w:val="movimento2"/>
              <w:rPr>
                <w:color w:val="002060"/>
              </w:rPr>
            </w:pPr>
            <w:r w:rsidRPr="00A2100E">
              <w:rPr>
                <w:color w:val="002060"/>
              </w:rPr>
              <w:t xml:space="preserve">(ASCOLI CALCIO A 5) </w:t>
            </w:r>
          </w:p>
        </w:tc>
      </w:tr>
      <w:tr w:rsidR="00E97CD1" w:rsidRPr="00A2100E" w14:paraId="013C6F9C" w14:textId="77777777" w:rsidTr="00C06D69">
        <w:tc>
          <w:tcPr>
            <w:tcW w:w="2200" w:type="dxa"/>
            <w:tcMar>
              <w:top w:w="20" w:type="dxa"/>
              <w:left w:w="20" w:type="dxa"/>
              <w:bottom w:w="20" w:type="dxa"/>
              <w:right w:w="20" w:type="dxa"/>
            </w:tcMar>
            <w:vAlign w:val="center"/>
            <w:hideMark/>
          </w:tcPr>
          <w:p w14:paraId="1C4266A3" w14:textId="77777777" w:rsidR="00E97CD1" w:rsidRPr="00A2100E" w:rsidRDefault="00E97CD1" w:rsidP="00C06D69">
            <w:pPr>
              <w:pStyle w:val="movimento"/>
              <w:rPr>
                <w:color w:val="002060"/>
              </w:rPr>
            </w:pPr>
            <w:r w:rsidRPr="00A2100E">
              <w:rPr>
                <w:color w:val="002060"/>
              </w:rPr>
              <w:t>CAPPELLA LORENZO</w:t>
            </w:r>
          </w:p>
        </w:tc>
        <w:tc>
          <w:tcPr>
            <w:tcW w:w="2200" w:type="dxa"/>
            <w:tcMar>
              <w:top w:w="20" w:type="dxa"/>
              <w:left w:w="20" w:type="dxa"/>
              <w:bottom w:w="20" w:type="dxa"/>
              <w:right w:w="20" w:type="dxa"/>
            </w:tcMar>
            <w:vAlign w:val="center"/>
            <w:hideMark/>
          </w:tcPr>
          <w:p w14:paraId="3A683309" w14:textId="77777777" w:rsidR="00E97CD1" w:rsidRPr="00A2100E" w:rsidRDefault="00E97CD1" w:rsidP="00C06D69">
            <w:pPr>
              <w:pStyle w:val="movimento2"/>
              <w:rPr>
                <w:color w:val="002060"/>
              </w:rPr>
            </w:pPr>
            <w:r w:rsidRPr="00A2100E">
              <w:rPr>
                <w:color w:val="002060"/>
              </w:rPr>
              <w:t xml:space="preserve">(AVENALE) </w:t>
            </w:r>
          </w:p>
        </w:tc>
        <w:tc>
          <w:tcPr>
            <w:tcW w:w="800" w:type="dxa"/>
            <w:tcMar>
              <w:top w:w="20" w:type="dxa"/>
              <w:left w:w="20" w:type="dxa"/>
              <w:bottom w:w="20" w:type="dxa"/>
              <w:right w:w="20" w:type="dxa"/>
            </w:tcMar>
            <w:vAlign w:val="center"/>
            <w:hideMark/>
          </w:tcPr>
          <w:p w14:paraId="4A7AC679"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631CE081" w14:textId="77777777" w:rsidR="00E97CD1" w:rsidRPr="00A2100E" w:rsidRDefault="00E97CD1" w:rsidP="00C06D69">
            <w:pPr>
              <w:pStyle w:val="movimento"/>
              <w:rPr>
                <w:color w:val="002060"/>
              </w:rPr>
            </w:pPr>
            <w:r w:rsidRPr="00A2100E">
              <w:rPr>
                <w:color w:val="002060"/>
              </w:rPr>
              <w:t>FUFI MICHELE</w:t>
            </w:r>
          </w:p>
        </w:tc>
        <w:tc>
          <w:tcPr>
            <w:tcW w:w="2200" w:type="dxa"/>
            <w:tcMar>
              <w:top w:w="20" w:type="dxa"/>
              <w:left w:w="20" w:type="dxa"/>
              <w:bottom w:w="20" w:type="dxa"/>
              <w:right w:w="20" w:type="dxa"/>
            </w:tcMar>
            <w:vAlign w:val="center"/>
            <w:hideMark/>
          </w:tcPr>
          <w:p w14:paraId="65DD98D1" w14:textId="77777777" w:rsidR="00E97CD1" w:rsidRPr="00A2100E" w:rsidRDefault="00E97CD1" w:rsidP="00C06D69">
            <w:pPr>
              <w:pStyle w:val="movimento2"/>
              <w:rPr>
                <w:color w:val="002060"/>
              </w:rPr>
            </w:pPr>
            <w:r w:rsidRPr="00A2100E">
              <w:rPr>
                <w:color w:val="002060"/>
              </w:rPr>
              <w:t xml:space="preserve">(AVENALE) </w:t>
            </w:r>
          </w:p>
        </w:tc>
      </w:tr>
      <w:tr w:rsidR="00E97CD1" w:rsidRPr="00A2100E" w14:paraId="48D2CABB" w14:textId="77777777" w:rsidTr="00C06D69">
        <w:tc>
          <w:tcPr>
            <w:tcW w:w="2200" w:type="dxa"/>
            <w:tcMar>
              <w:top w:w="20" w:type="dxa"/>
              <w:left w:w="20" w:type="dxa"/>
              <w:bottom w:w="20" w:type="dxa"/>
              <w:right w:w="20" w:type="dxa"/>
            </w:tcMar>
            <w:vAlign w:val="center"/>
            <w:hideMark/>
          </w:tcPr>
          <w:p w14:paraId="06925372" w14:textId="77777777" w:rsidR="00E97CD1" w:rsidRPr="00A2100E" w:rsidRDefault="00E97CD1" w:rsidP="00C06D69">
            <w:pPr>
              <w:pStyle w:val="movimento"/>
              <w:rPr>
                <w:color w:val="002060"/>
              </w:rPr>
            </w:pPr>
            <w:r w:rsidRPr="00A2100E">
              <w:rPr>
                <w:color w:val="002060"/>
              </w:rPr>
              <w:t>PAPARELLI JACOPO</w:t>
            </w:r>
          </w:p>
        </w:tc>
        <w:tc>
          <w:tcPr>
            <w:tcW w:w="2200" w:type="dxa"/>
            <w:tcMar>
              <w:top w:w="20" w:type="dxa"/>
              <w:left w:w="20" w:type="dxa"/>
              <w:bottom w:w="20" w:type="dxa"/>
              <w:right w:w="20" w:type="dxa"/>
            </w:tcMar>
            <w:vAlign w:val="center"/>
            <w:hideMark/>
          </w:tcPr>
          <w:p w14:paraId="3697F07E" w14:textId="77777777" w:rsidR="00E97CD1" w:rsidRPr="00A2100E" w:rsidRDefault="00E97CD1" w:rsidP="00C06D69">
            <w:pPr>
              <w:pStyle w:val="movimento2"/>
              <w:rPr>
                <w:color w:val="002060"/>
              </w:rPr>
            </w:pPr>
            <w:r w:rsidRPr="00A2100E">
              <w:rPr>
                <w:color w:val="002060"/>
              </w:rPr>
              <w:t xml:space="preserve">(AVENALE) </w:t>
            </w:r>
          </w:p>
        </w:tc>
        <w:tc>
          <w:tcPr>
            <w:tcW w:w="800" w:type="dxa"/>
            <w:tcMar>
              <w:top w:w="20" w:type="dxa"/>
              <w:left w:w="20" w:type="dxa"/>
              <w:bottom w:w="20" w:type="dxa"/>
              <w:right w:w="20" w:type="dxa"/>
            </w:tcMar>
            <w:vAlign w:val="center"/>
            <w:hideMark/>
          </w:tcPr>
          <w:p w14:paraId="7DF1D9F7"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4243C633" w14:textId="77777777" w:rsidR="00E97CD1" w:rsidRPr="00A2100E" w:rsidRDefault="00E97CD1" w:rsidP="00C06D69">
            <w:pPr>
              <w:pStyle w:val="movimento"/>
              <w:rPr>
                <w:color w:val="002060"/>
              </w:rPr>
            </w:pPr>
            <w:r w:rsidRPr="00A2100E">
              <w:rPr>
                <w:color w:val="002060"/>
              </w:rPr>
              <w:t>VALENTE DANIELE</w:t>
            </w:r>
          </w:p>
        </w:tc>
        <w:tc>
          <w:tcPr>
            <w:tcW w:w="2200" w:type="dxa"/>
            <w:tcMar>
              <w:top w:w="20" w:type="dxa"/>
              <w:left w:w="20" w:type="dxa"/>
              <w:bottom w:w="20" w:type="dxa"/>
              <w:right w:w="20" w:type="dxa"/>
            </w:tcMar>
            <w:vAlign w:val="center"/>
            <w:hideMark/>
          </w:tcPr>
          <w:p w14:paraId="3D177AE7" w14:textId="77777777" w:rsidR="00E97CD1" w:rsidRPr="00A2100E" w:rsidRDefault="00E97CD1" w:rsidP="00C06D69">
            <w:pPr>
              <w:pStyle w:val="movimento2"/>
              <w:rPr>
                <w:color w:val="002060"/>
              </w:rPr>
            </w:pPr>
            <w:r w:rsidRPr="00A2100E">
              <w:rPr>
                <w:color w:val="002060"/>
              </w:rPr>
              <w:t xml:space="preserve">(AVIS ARCEVIA 1964) </w:t>
            </w:r>
          </w:p>
        </w:tc>
      </w:tr>
      <w:tr w:rsidR="00E97CD1" w:rsidRPr="00A2100E" w14:paraId="362E1E34" w14:textId="77777777" w:rsidTr="00C06D69">
        <w:tc>
          <w:tcPr>
            <w:tcW w:w="2200" w:type="dxa"/>
            <w:tcMar>
              <w:top w:w="20" w:type="dxa"/>
              <w:left w:w="20" w:type="dxa"/>
              <w:bottom w:w="20" w:type="dxa"/>
              <w:right w:w="20" w:type="dxa"/>
            </w:tcMar>
            <w:vAlign w:val="center"/>
            <w:hideMark/>
          </w:tcPr>
          <w:p w14:paraId="59B84777" w14:textId="77777777" w:rsidR="00E97CD1" w:rsidRPr="00A2100E" w:rsidRDefault="00E97CD1" w:rsidP="00C06D69">
            <w:pPr>
              <w:pStyle w:val="movimento"/>
              <w:rPr>
                <w:color w:val="002060"/>
              </w:rPr>
            </w:pPr>
            <w:r w:rsidRPr="00A2100E">
              <w:rPr>
                <w:color w:val="002060"/>
              </w:rPr>
              <w:t>APRUZZESE LORENZO</w:t>
            </w:r>
          </w:p>
        </w:tc>
        <w:tc>
          <w:tcPr>
            <w:tcW w:w="2200" w:type="dxa"/>
            <w:tcMar>
              <w:top w:w="20" w:type="dxa"/>
              <w:left w:w="20" w:type="dxa"/>
              <w:bottom w:w="20" w:type="dxa"/>
              <w:right w:w="20" w:type="dxa"/>
            </w:tcMar>
            <w:vAlign w:val="center"/>
            <w:hideMark/>
          </w:tcPr>
          <w:p w14:paraId="0D9A90C7" w14:textId="77777777" w:rsidR="00E97CD1" w:rsidRPr="00A2100E" w:rsidRDefault="00E97CD1" w:rsidP="00C06D69">
            <w:pPr>
              <w:pStyle w:val="movimento2"/>
              <w:rPr>
                <w:color w:val="002060"/>
              </w:rPr>
            </w:pPr>
            <w:r w:rsidRPr="00A2100E">
              <w:rPr>
                <w:color w:val="002060"/>
              </w:rPr>
              <w:t xml:space="preserve">(C.U.S. CAMERINO A.S.D.) </w:t>
            </w:r>
          </w:p>
        </w:tc>
        <w:tc>
          <w:tcPr>
            <w:tcW w:w="800" w:type="dxa"/>
            <w:tcMar>
              <w:top w:w="20" w:type="dxa"/>
              <w:left w:w="20" w:type="dxa"/>
              <w:bottom w:w="20" w:type="dxa"/>
              <w:right w:w="20" w:type="dxa"/>
            </w:tcMar>
            <w:vAlign w:val="center"/>
            <w:hideMark/>
          </w:tcPr>
          <w:p w14:paraId="7DB0CF06"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030303E2" w14:textId="77777777" w:rsidR="00E97CD1" w:rsidRPr="00A2100E" w:rsidRDefault="00E97CD1" w:rsidP="00C06D69">
            <w:pPr>
              <w:pStyle w:val="movimento"/>
              <w:rPr>
                <w:color w:val="002060"/>
              </w:rPr>
            </w:pPr>
            <w:r w:rsidRPr="00A2100E">
              <w:rPr>
                <w:color w:val="002060"/>
              </w:rPr>
              <w:t>MORGANTI JONATHAN</w:t>
            </w:r>
          </w:p>
        </w:tc>
        <w:tc>
          <w:tcPr>
            <w:tcW w:w="2200" w:type="dxa"/>
            <w:tcMar>
              <w:top w:w="20" w:type="dxa"/>
              <w:left w:w="20" w:type="dxa"/>
              <w:bottom w:w="20" w:type="dxa"/>
              <w:right w:w="20" w:type="dxa"/>
            </w:tcMar>
            <w:vAlign w:val="center"/>
            <w:hideMark/>
          </w:tcPr>
          <w:p w14:paraId="25B89B64" w14:textId="77777777" w:rsidR="00E97CD1" w:rsidRPr="00A2100E" w:rsidRDefault="00E97CD1" w:rsidP="00C06D69">
            <w:pPr>
              <w:pStyle w:val="movimento2"/>
              <w:rPr>
                <w:color w:val="002060"/>
              </w:rPr>
            </w:pPr>
            <w:r w:rsidRPr="00A2100E">
              <w:rPr>
                <w:color w:val="002060"/>
              </w:rPr>
              <w:t xml:space="preserve">(CASTRUM LAURI) </w:t>
            </w:r>
          </w:p>
        </w:tc>
      </w:tr>
      <w:tr w:rsidR="00E97CD1" w:rsidRPr="00A2100E" w14:paraId="23F7075C" w14:textId="77777777" w:rsidTr="00C06D69">
        <w:tc>
          <w:tcPr>
            <w:tcW w:w="2200" w:type="dxa"/>
            <w:tcMar>
              <w:top w:w="20" w:type="dxa"/>
              <w:left w:w="20" w:type="dxa"/>
              <w:bottom w:w="20" w:type="dxa"/>
              <w:right w:w="20" w:type="dxa"/>
            </w:tcMar>
            <w:vAlign w:val="center"/>
            <w:hideMark/>
          </w:tcPr>
          <w:p w14:paraId="22497753" w14:textId="77777777" w:rsidR="00E97CD1" w:rsidRPr="00A2100E" w:rsidRDefault="00E97CD1" w:rsidP="00C06D69">
            <w:pPr>
              <w:pStyle w:val="movimento"/>
              <w:rPr>
                <w:color w:val="002060"/>
              </w:rPr>
            </w:pPr>
            <w:r w:rsidRPr="00A2100E">
              <w:rPr>
                <w:color w:val="002060"/>
              </w:rPr>
              <w:t>ROSSI MATTIA</w:t>
            </w:r>
          </w:p>
        </w:tc>
        <w:tc>
          <w:tcPr>
            <w:tcW w:w="2200" w:type="dxa"/>
            <w:tcMar>
              <w:top w:w="20" w:type="dxa"/>
              <w:left w:w="20" w:type="dxa"/>
              <w:bottom w:w="20" w:type="dxa"/>
              <w:right w:w="20" w:type="dxa"/>
            </w:tcMar>
            <w:vAlign w:val="center"/>
            <w:hideMark/>
          </w:tcPr>
          <w:p w14:paraId="77737B19" w14:textId="77777777" w:rsidR="00E97CD1" w:rsidRPr="00A2100E" w:rsidRDefault="00E97CD1" w:rsidP="00C06D69">
            <w:pPr>
              <w:pStyle w:val="movimento2"/>
              <w:rPr>
                <w:color w:val="002060"/>
              </w:rPr>
            </w:pPr>
            <w:r w:rsidRPr="00A2100E">
              <w:rPr>
                <w:color w:val="002060"/>
              </w:rPr>
              <w:t xml:space="preserve">(CSI STELLA A.S.D.) </w:t>
            </w:r>
          </w:p>
        </w:tc>
        <w:tc>
          <w:tcPr>
            <w:tcW w:w="800" w:type="dxa"/>
            <w:tcMar>
              <w:top w:w="20" w:type="dxa"/>
              <w:left w:w="20" w:type="dxa"/>
              <w:bottom w:w="20" w:type="dxa"/>
              <w:right w:w="20" w:type="dxa"/>
            </w:tcMar>
            <w:vAlign w:val="center"/>
            <w:hideMark/>
          </w:tcPr>
          <w:p w14:paraId="24466705"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3BEAE4BD" w14:textId="77777777" w:rsidR="00E97CD1" w:rsidRPr="00A2100E" w:rsidRDefault="00E97CD1" w:rsidP="00C06D69">
            <w:pPr>
              <w:pStyle w:val="movimento"/>
              <w:rPr>
                <w:color w:val="002060"/>
              </w:rPr>
            </w:pPr>
            <w:r w:rsidRPr="00A2100E">
              <w:rPr>
                <w:color w:val="002060"/>
              </w:rPr>
              <w:t>QORRI EUGJEN</w:t>
            </w:r>
          </w:p>
        </w:tc>
        <w:tc>
          <w:tcPr>
            <w:tcW w:w="2200" w:type="dxa"/>
            <w:tcMar>
              <w:top w:w="20" w:type="dxa"/>
              <w:left w:w="20" w:type="dxa"/>
              <w:bottom w:w="20" w:type="dxa"/>
              <w:right w:w="20" w:type="dxa"/>
            </w:tcMar>
            <w:vAlign w:val="center"/>
            <w:hideMark/>
          </w:tcPr>
          <w:p w14:paraId="3D55E9CC" w14:textId="77777777" w:rsidR="00E97CD1" w:rsidRPr="00A2100E" w:rsidRDefault="00E97CD1" w:rsidP="00C06D69">
            <w:pPr>
              <w:pStyle w:val="movimento2"/>
              <w:rPr>
                <w:color w:val="002060"/>
              </w:rPr>
            </w:pPr>
            <w:r w:rsidRPr="00A2100E">
              <w:rPr>
                <w:color w:val="002060"/>
              </w:rPr>
              <w:t xml:space="preserve">(DINAMIS 1990) </w:t>
            </w:r>
          </w:p>
        </w:tc>
      </w:tr>
      <w:tr w:rsidR="00E97CD1" w:rsidRPr="00A2100E" w14:paraId="54980C34" w14:textId="77777777" w:rsidTr="00C06D69">
        <w:tc>
          <w:tcPr>
            <w:tcW w:w="2200" w:type="dxa"/>
            <w:tcMar>
              <w:top w:w="20" w:type="dxa"/>
              <w:left w:w="20" w:type="dxa"/>
              <w:bottom w:w="20" w:type="dxa"/>
              <w:right w:w="20" w:type="dxa"/>
            </w:tcMar>
            <w:vAlign w:val="center"/>
            <w:hideMark/>
          </w:tcPr>
          <w:p w14:paraId="56E21C80" w14:textId="77777777" w:rsidR="00E97CD1" w:rsidRPr="00A2100E" w:rsidRDefault="00E97CD1" w:rsidP="00C06D69">
            <w:pPr>
              <w:pStyle w:val="movimento"/>
              <w:rPr>
                <w:color w:val="002060"/>
              </w:rPr>
            </w:pPr>
            <w:r w:rsidRPr="00A2100E">
              <w:rPr>
                <w:color w:val="002060"/>
              </w:rPr>
              <w:t>TOGNI ANDREA</w:t>
            </w:r>
          </w:p>
        </w:tc>
        <w:tc>
          <w:tcPr>
            <w:tcW w:w="2200" w:type="dxa"/>
            <w:tcMar>
              <w:top w:w="20" w:type="dxa"/>
              <w:left w:w="20" w:type="dxa"/>
              <w:bottom w:w="20" w:type="dxa"/>
              <w:right w:w="20" w:type="dxa"/>
            </w:tcMar>
            <w:vAlign w:val="center"/>
            <w:hideMark/>
          </w:tcPr>
          <w:p w14:paraId="3B6C50AA" w14:textId="77777777" w:rsidR="00E97CD1" w:rsidRPr="00A2100E" w:rsidRDefault="00E97CD1" w:rsidP="00C06D69">
            <w:pPr>
              <w:pStyle w:val="movimento2"/>
              <w:rPr>
                <w:color w:val="002060"/>
              </w:rPr>
            </w:pPr>
            <w:r w:rsidRPr="00A2100E">
              <w:rPr>
                <w:color w:val="002060"/>
              </w:rPr>
              <w:t xml:space="preserve">(FUTSAL CASTELFIDARDO) </w:t>
            </w:r>
          </w:p>
        </w:tc>
        <w:tc>
          <w:tcPr>
            <w:tcW w:w="800" w:type="dxa"/>
            <w:tcMar>
              <w:top w:w="20" w:type="dxa"/>
              <w:left w:w="20" w:type="dxa"/>
              <w:bottom w:w="20" w:type="dxa"/>
              <w:right w:w="20" w:type="dxa"/>
            </w:tcMar>
            <w:vAlign w:val="center"/>
            <w:hideMark/>
          </w:tcPr>
          <w:p w14:paraId="455F4E64"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744F3ADA" w14:textId="77777777" w:rsidR="00E97CD1" w:rsidRPr="00A2100E" w:rsidRDefault="00E97CD1" w:rsidP="00C06D69">
            <w:pPr>
              <w:pStyle w:val="movimento"/>
              <w:rPr>
                <w:color w:val="002060"/>
              </w:rPr>
            </w:pPr>
            <w:r w:rsidRPr="00A2100E">
              <w:rPr>
                <w:color w:val="002060"/>
              </w:rPr>
              <w:t>MONTI JACOPO</w:t>
            </w:r>
          </w:p>
        </w:tc>
        <w:tc>
          <w:tcPr>
            <w:tcW w:w="2200" w:type="dxa"/>
            <w:tcMar>
              <w:top w:w="20" w:type="dxa"/>
              <w:left w:w="20" w:type="dxa"/>
              <w:bottom w:w="20" w:type="dxa"/>
              <w:right w:w="20" w:type="dxa"/>
            </w:tcMar>
            <w:vAlign w:val="center"/>
            <w:hideMark/>
          </w:tcPr>
          <w:p w14:paraId="1E91A5F3" w14:textId="77777777" w:rsidR="00E97CD1" w:rsidRPr="00A2100E" w:rsidRDefault="00E97CD1" w:rsidP="00C06D69">
            <w:pPr>
              <w:pStyle w:val="movimento2"/>
              <w:rPr>
                <w:color w:val="002060"/>
              </w:rPr>
            </w:pPr>
            <w:r w:rsidRPr="00A2100E">
              <w:rPr>
                <w:color w:val="002060"/>
              </w:rPr>
              <w:t xml:space="preserve">(FUTSAL RECANATI) </w:t>
            </w:r>
          </w:p>
        </w:tc>
      </w:tr>
      <w:tr w:rsidR="00E97CD1" w:rsidRPr="00A2100E" w14:paraId="182CC3D8" w14:textId="77777777" w:rsidTr="00C06D69">
        <w:tc>
          <w:tcPr>
            <w:tcW w:w="2200" w:type="dxa"/>
            <w:tcMar>
              <w:top w:w="20" w:type="dxa"/>
              <w:left w:w="20" w:type="dxa"/>
              <w:bottom w:w="20" w:type="dxa"/>
              <w:right w:w="20" w:type="dxa"/>
            </w:tcMar>
            <w:vAlign w:val="center"/>
            <w:hideMark/>
          </w:tcPr>
          <w:p w14:paraId="6819182E" w14:textId="77777777" w:rsidR="00E97CD1" w:rsidRPr="00A2100E" w:rsidRDefault="00E97CD1" w:rsidP="00C06D69">
            <w:pPr>
              <w:pStyle w:val="movimento"/>
              <w:rPr>
                <w:color w:val="002060"/>
              </w:rPr>
            </w:pPr>
            <w:r w:rsidRPr="00A2100E">
              <w:rPr>
                <w:color w:val="002060"/>
              </w:rPr>
              <w:t>TOPI ENEA</w:t>
            </w:r>
          </w:p>
        </w:tc>
        <w:tc>
          <w:tcPr>
            <w:tcW w:w="2200" w:type="dxa"/>
            <w:tcMar>
              <w:top w:w="20" w:type="dxa"/>
              <w:left w:w="20" w:type="dxa"/>
              <w:bottom w:w="20" w:type="dxa"/>
              <w:right w:w="20" w:type="dxa"/>
            </w:tcMar>
            <w:vAlign w:val="center"/>
            <w:hideMark/>
          </w:tcPr>
          <w:p w14:paraId="25C18F21" w14:textId="77777777" w:rsidR="00E97CD1" w:rsidRPr="00A2100E" w:rsidRDefault="00E97CD1" w:rsidP="00C06D69">
            <w:pPr>
              <w:pStyle w:val="movimento2"/>
              <w:rPr>
                <w:color w:val="002060"/>
              </w:rPr>
            </w:pPr>
            <w:r w:rsidRPr="00A2100E">
              <w:rPr>
                <w:color w:val="002060"/>
              </w:rPr>
              <w:t xml:space="preserve">(GNANO 04) </w:t>
            </w:r>
          </w:p>
        </w:tc>
        <w:tc>
          <w:tcPr>
            <w:tcW w:w="800" w:type="dxa"/>
            <w:tcMar>
              <w:top w:w="20" w:type="dxa"/>
              <w:left w:w="20" w:type="dxa"/>
              <w:bottom w:w="20" w:type="dxa"/>
              <w:right w:w="20" w:type="dxa"/>
            </w:tcMar>
            <w:vAlign w:val="center"/>
            <w:hideMark/>
          </w:tcPr>
          <w:p w14:paraId="0D9CA67B"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4DAB66B8" w14:textId="77777777" w:rsidR="00E97CD1" w:rsidRPr="00A2100E" w:rsidRDefault="00E97CD1" w:rsidP="00C06D69">
            <w:pPr>
              <w:pStyle w:val="movimento"/>
              <w:rPr>
                <w:color w:val="002060"/>
              </w:rPr>
            </w:pPr>
            <w:r w:rsidRPr="00A2100E">
              <w:rPr>
                <w:color w:val="002060"/>
              </w:rPr>
              <w:t>PARONCINI ALESSANDRO</w:t>
            </w:r>
          </w:p>
        </w:tc>
        <w:tc>
          <w:tcPr>
            <w:tcW w:w="2200" w:type="dxa"/>
            <w:tcMar>
              <w:top w:w="20" w:type="dxa"/>
              <w:left w:w="20" w:type="dxa"/>
              <w:bottom w:w="20" w:type="dxa"/>
              <w:right w:w="20" w:type="dxa"/>
            </w:tcMar>
            <w:vAlign w:val="center"/>
            <w:hideMark/>
          </w:tcPr>
          <w:p w14:paraId="439076DD" w14:textId="77777777" w:rsidR="00E97CD1" w:rsidRPr="00A2100E" w:rsidRDefault="00E97CD1" w:rsidP="00C06D69">
            <w:pPr>
              <w:pStyle w:val="movimento2"/>
              <w:rPr>
                <w:color w:val="002060"/>
              </w:rPr>
            </w:pPr>
            <w:r w:rsidRPr="00A2100E">
              <w:rPr>
                <w:color w:val="002060"/>
              </w:rPr>
              <w:t xml:space="preserve">(MANTOVANI C5) </w:t>
            </w:r>
          </w:p>
        </w:tc>
      </w:tr>
      <w:tr w:rsidR="00E97CD1" w:rsidRPr="00A2100E" w14:paraId="6506CBAE" w14:textId="77777777" w:rsidTr="00C06D69">
        <w:tc>
          <w:tcPr>
            <w:tcW w:w="2200" w:type="dxa"/>
            <w:tcMar>
              <w:top w:w="20" w:type="dxa"/>
              <w:left w:w="20" w:type="dxa"/>
              <w:bottom w:w="20" w:type="dxa"/>
              <w:right w:w="20" w:type="dxa"/>
            </w:tcMar>
            <w:vAlign w:val="center"/>
            <w:hideMark/>
          </w:tcPr>
          <w:p w14:paraId="0861FADB" w14:textId="77777777" w:rsidR="00E97CD1" w:rsidRPr="00A2100E" w:rsidRDefault="00E97CD1" w:rsidP="00C06D69">
            <w:pPr>
              <w:pStyle w:val="movimento"/>
              <w:rPr>
                <w:color w:val="002060"/>
              </w:rPr>
            </w:pPr>
            <w:r w:rsidRPr="00A2100E">
              <w:rPr>
                <w:color w:val="002060"/>
              </w:rPr>
              <w:t>GHETTI FRANCESCO</w:t>
            </w:r>
          </w:p>
        </w:tc>
        <w:tc>
          <w:tcPr>
            <w:tcW w:w="2200" w:type="dxa"/>
            <w:tcMar>
              <w:top w:w="20" w:type="dxa"/>
              <w:left w:w="20" w:type="dxa"/>
              <w:bottom w:w="20" w:type="dxa"/>
              <w:right w:w="20" w:type="dxa"/>
            </w:tcMar>
            <w:vAlign w:val="center"/>
            <w:hideMark/>
          </w:tcPr>
          <w:p w14:paraId="31E15EAE" w14:textId="77777777" w:rsidR="00E97CD1" w:rsidRPr="00A2100E" w:rsidRDefault="00E97CD1" w:rsidP="00C06D69">
            <w:pPr>
              <w:pStyle w:val="movimento2"/>
              <w:rPr>
                <w:color w:val="002060"/>
              </w:rPr>
            </w:pPr>
            <w:r w:rsidRPr="00A2100E">
              <w:rPr>
                <w:color w:val="002060"/>
              </w:rPr>
              <w:t xml:space="preserve">(PIANACCIO) </w:t>
            </w:r>
          </w:p>
        </w:tc>
        <w:tc>
          <w:tcPr>
            <w:tcW w:w="800" w:type="dxa"/>
            <w:tcMar>
              <w:top w:w="20" w:type="dxa"/>
              <w:left w:w="20" w:type="dxa"/>
              <w:bottom w:w="20" w:type="dxa"/>
              <w:right w:w="20" w:type="dxa"/>
            </w:tcMar>
            <w:vAlign w:val="center"/>
            <w:hideMark/>
          </w:tcPr>
          <w:p w14:paraId="2DF9F8C0"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69C8B8C9" w14:textId="77777777" w:rsidR="00E97CD1" w:rsidRPr="00A2100E" w:rsidRDefault="00E97CD1" w:rsidP="00C06D69">
            <w:pPr>
              <w:pStyle w:val="movimento"/>
              <w:rPr>
                <w:color w:val="002060"/>
              </w:rPr>
            </w:pPr>
            <w:r w:rsidRPr="00A2100E">
              <w:rPr>
                <w:color w:val="002060"/>
              </w:rPr>
              <w:t>SERPICELLI GIANLUCA</w:t>
            </w:r>
          </w:p>
        </w:tc>
        <w:tc>
          <w:tcPr>
            <w:tcW w:w="2200" w:type="dxa"/>
            <w:tcMar>
              <w:top w:w="20" w:type="dxa"/>
              <w:left w:w="20" w:type="dxa"/>
              <w:bottom w:w="20" w:type="dxa"/>
              <w:right w:w="20" w:type="dxa"/>
            </w:tcMar>
            <w:vAlign w:val="center"/>
            <w:hideMark/>
          </w:tcPr>
          <w:p w14:paraId="5465EB75" w14:textId="77777777" w:rsidR="00E97CD1" w:rsidRPr="00A2100E" w:rsidRDefault="00E97CD1" w:rsidP="00C06D69">
            <w:pPr>
              <w:pStyle w:val="movimento2"/>
              <w:rPr>
                <w:color w:val="002060"/>
              </w:rPr>
            </w:pPr>
            <w:r w:rsidRPr="00A2100E">
              <w:rPr>
                <w:color w:val="002060"/>
              </w:rPr>
              <w:t xml:space="preserve">(PIANACCIO) </w:t>
            </w:r>
          </w:p>
        </w:tc>
      </w:tr>
      <w:tr w:rsidR="00E97CD1" w:rsidRPr="00A2100E" w14:paraId="727AFF27" w14:textId="77777777" w:rsidTr="00C06D69">
        <w:tc>
          <w:tcPr>
            <w:tcW w:w="2200" w:type="dxa"/>
            <w:tcMar>
              <w:top w:w="20" w:type="dxa"/>
              <w:left w:w="20" w:type="dxa"/>
              <w:bottom w:w="20" w:type="dxa"/>
              <w:right w:w="20" w:type="dxa"/>
            </w:tcMar>
            <w:vAlign w:val="center"/>
            <w:hideMark/>
          </w:tcPr>
          <w:p w14:paraId="50C0CCCB" w14:textId="77777777" w:rsidR="00E97CD1" w:rsidRPr="00A2100E" w:rsidRDefault="00E97CD1" w:rsidP="00C06D69">
            <w:pPr>
              <w:pStyle w:val="movimento"/>
              <w:rPr>
                <w:color w:val="002060"/>
              </w:rPr>
            </w:pPr>
            <w:r w:rsidRPr="00A2100E">
              <w:rPr>
                <w:color w:val="002060"/>
              </w:rPr>
              <w:t>DI PAOLI GIANLUCA</w:t>
            </w:r>
          </w:p>
        </w:tc>
        <w:tc>
          <w:tcPr>
            <w:tcW w:w="2200" w:type="dxa"/>
            <w:tcMar>
              <w:top w:w="20" w:type="dxa"/>
              <w:left w:w="20" w:type="dxa"/>
              <w:bottom w:w="20" w:type="dxa"/>
              <w:right w:w="20" w:type="dxa"/>
            </w:tcMar>
            <w:vAlign w:val="center"/>
            <w:hideMark/>
          </w:tcPr>
          <w:p w14:paraId="0F7D67E2" w14:textId="77777777" w:rsidR="00E97CD1" w:rsidRPr="00A2100E" w:rsidRDefault="00E97CD1" w:rsidP="00C06D69">
            <w:pPr>
              <w:pStyle w:val="movimento2"/>
              <w:rPr>
                <w:color w:val="002060"/>
              </w:rPr>
            </w:pPr>
            <w:r w:rsidRPr="00A2100E">
              <w:rPr>
                <w:color w:val="002060"/>
              </w:rPr>
              <w:t xml:space="preserve">(PIEVE D ICO CALCIO A 5) </w:t>
            </w:r>
          </w:p>
        </w:tc>
        <w:tc>
          <w:tcPr>
            <w:tcW w:w="800" w:type="dxa"/>
            <w:tcMar>
              <w:top w:w="20" w:type="dxa"/>
              <w:left w:w="20" w:type="dxa"/>
              <w:bottom w:w="20" w:type="dxa"/>
              <w:right w:w="20" w:type="dxa"/>
            </w:tcMar>
            <w:vAlign w:val="center"/>
            <w:hideMark/>
          </w:tcPr>
          <w:p w14:paraId="5906FE4D"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7C56A876" w14:textId="77777777" w:rsidR="00E97CD1" w:rsidRPr="00A2100E" w:rsidRDefault="00E97CD1" w:rsidP="00C06D69">
            <w:pPr>
              <w:pStyle w:val="movimento"/>
              <w:rPr>
                <w:color w:val="002060"/>
              </w:rPr>
            </w:pPr>
            <w:r w:rsidRPr="00A2100E">
              <w:rPr>
                <w:color w:val="002060"/>
              </w:rPr>
              <w:t>SALTARELLI IVAN</w:t>
            </w:r>
          </w:p>
        </w:tc>
        <w:tc>
          <w:tcPr>
            <w:tcW w:w="2200" w:type="dxa"/>
            <w:tcMar>
              <w:top w:w="20" w:type="dxa"/>
              <w:left w:w="20" w:type="dxa"/>
              <w:bottom w:w="20" w:type="dxa"/>
              <w:right w:w="20" w:type="dxa"/>
            </w:tcMar>
            <w:vAlign w:val="center"/>
            <w:hideMark/>
          </w:tcPr>
          <w:p w14:paraId="2389A490" w14:textId="77777777" w:rsidR="00E97CD1" w:rsidRPr="00A2100E" w:rsidRDefault="00E97CD1" w:rsidP="00C06D69">
            <w:pPr>
              <w:pStyle w:val="movimento2"/>
              <w:rPr>
                <w:color w:val="002060"/>
              </w:rPr>
            </w:pPr>
            <w:r w:rsidRPr="00A2100E">
              <w:rPr>
                <w:color w:val="002060"/>
              </w:rPr>
              <w:t xml:space="preserve">(PIEVE D ICO CALCIO A 5) </w:t>
            </w:r>
          </w:p>
        </w:tc>
      </w:tr>
      <w:tr w:rsidR="00E97CD1" w:rsidRPr="00A2100E" w14:paraId="45E73814" w14:textId="77777777" w:rsidTr="00C06D69">
        <w:tc>
          <w:tcPr>
            <w:tcW w:w="2200" w:type="dxa"/>
            <w:tcMar>
              <w:top w:w="20" w:type="dxa"/>
              <w:left w:w="20" w:type="dxa"/>
              <w:bottom w:w="20" w:type="dxa"/>
              <w:right w:w="20" w:type="dxa"/>
            </w:tcMar>
            <w:vAlign w:val="center"/>
            <w:hideMark/>
          </w:tcPr>
          <w:p w14:paraId="739B6903" w14:textId="77777777" w:rsidR="00E97CD1" w:rsidRPr="00A2100E" w:rsidRDefault="00E97CD1" w:rsidP="00C06D69">
            <w:pPr>
              <w:pStyle w:val="movimento"/>
              <w:rPr>
                <w:color w:val="002060"/>
              </w:rPr>
            </w:pPr>
            <w:r w:rsidRPr="00A2100E">
              <w:rPr>
                <w:color w:val="002060"/>
              </w:rPr>
              <w:t>BARCELLI EROS</w:t>
            </w:r>
          </w:p>
        </w:tc>
        <w:tc>
          <w:tcPr>
            <w:tcW w:w="2200" w:type="dxa"/>
            <w:tcMar>
              <w:top w:w="20" w:type="dxa"/>
              <w:left w:w="20" w:type="dxa"/>
              <w:bottom w:w="20" w:type="dxa"/>
              <w:right w:w="20" w:type="dxa"/>
            </w:tcMar>
            <w:vAlign w:val="center"/>
            <w:hideMark/>
          </w:tcPr>
          <w:p w14:paraId="2C187CDF" w14:textId="77777777" w:rsidR="00E97CD1" w:rsidRPr="00A2100E" w:rsidRDefault="00E97CD1" w:rsidP="00C06D69">
            <w:pPr>
              <w:pStyle w:val="movimento2"/>
              <w:rPr>
                <w:color w:val="002060"/>
              </w:rPr>
            </w:pPr>
            <w:r w:rsidRPr="00A2100E">
              <w:rPr>
                <w:color w:val="002060"/>
              </w:rPr>
              <w:t xml:space="preserve">(POL.CAGLI SPORT ASSOCIATI) </w:t>
            </w:r>
          </w:p>
        </w:tc>
        <w:tc>
          <w:tcPr>
            <w:tcW w:w="800" w:type="dxa"/>
            <w:tcMar>
              <w:top w:w="20" w:type="dxa"/>
              <w:left w:w="20" w:type="dxa"/>
              <w:bottom w:w="20" w:type="dxa"/>
              <w:right w:w="20" w:type="dxa"/>
            </w:tcMar>
            <w:vAlign w:val="center"/>
            <w:hideMark/>
          </w:tcPr>
          <w:p w14:paraId="427B3654"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0BDFFAA7" w14:textId="77777777" w:rsidR="00E97CD1" w:rsidRPr="00A2100E" w:rsidRDefault="00E97CD1" w:rsidP="00C06D69">
            <w:pPr>
              <w:pStyle w:val="movimento"/>
              <w:rPr>
                <w:color w:val="002060"/>
              </w:rPr>
            </w:pPr>
            <w:r w:rsidRPr="00A2100E">
              <w:rPr>
                <w:color w:val="002060"/>
              </w:rPr>
              <w:t>BURONI SAMUELE</w:t>
            </w:r>
          </w:p>
        </w:tc>
        <w:tc>
          <w:tcPr>
            <w:tcW w:w="2200" w:type="dxa"/>
            <w:tcMar>
              <w:top w:w="20" w:type="dxa"/>
              <w:left w:w="20" w:type="dxa"/>
              <w:bottom w:w="20" w:type="dxa"/>
              <w:right w:w="20" w:type="dxa"/>
            </w:tcMar>
            <w:vAlign w:val="center"/>
            <w:hideMark/>
          </w:tcPr>
          <w:p w14:paraId="2A9F8CBF" w14:textId="77777777" w:rsidR="00E97CD1" w:rsidRPr="00A2100E" w:rsidRDefault="00E97CD1" w:rsidP="00C06D69">
            <w:pPr>
              <w:pStyle w:val="movimento2"/>
              <w:rPr>
                <w:color w:val="002060"/>
              </w:rPr>
            </w:pPr>
            <w:r w:rsidRPr="00A2100E">
              <w:rPr>
                <w:color w:val="002060"/>
              </w:rPr>
              <w:t xml:space="preserve">(POL.CAGLI SPORT ASSOCIATI) </w:t>
            </w:r>
          </w:p>
        </w:tc>
      </w:tr>
      <w:tr w:rsidR="00E97CD1" w:rsidRPr="00A2100E" w14:paraId="6D437ED3" w14:textId="77777777" w:rsidTr="00C06D69">
        <w:tc>
          <w:tcPr>
            <w:tcW w:w="2200" w:type="dxa"/>
            <w:tcMar>
              <w:top w:w="20" w:type="dxa"/>
              <w:left w:w="20" w:type="dxa"/>
              <w:bottom w:w="20" w:type="dxa"/>
              <w:right w:w="20" w:type="dxa"/>
            </w:tcMar>
            <w:vAlign w:val="center"/>
            <w:hideMark/>
          </w:tcPr>
          <w:p w14:paraId="525F360D" w14:textId="77777777" w:rsidR="00E97CD1" w:rsidRPr="00A2100E" w:rsidRDefault="00E97CD1" w:rsidP="00C06D69">
            <w:pPr>
              <w:pStyle w:val="movimento"/>
              <w:rPr>
                <w:color w:val="002060"/>
              </w:rPr>
            </w:pPr>
            <w:r w:rsidRPr="00A2100E">
              <w:rPr>
                <w:color w:val="002060"/>
              </w:rPr>
              <w:t>REBISCINI PIERLUIGI</w:t>
            </w:r>
          </w:p>
        </w:tc>
        <w:tc>
          <w:tcPr>
            <w:tcW w:w="2200" w:type="dxa"/>
            <w:tcMar>
              <w:top w:w="20" w:type="dxa"/>
              <w:left w:w="20" w:type="dxa"/>
              <w:bottom w:w="20" w:type="dxa"/>
              <w:right w:w="20" w:type="dxa"/>
            </w:tcMar>
            <w:vAlign w:val="center"/>
            <w:hideMark/>
          </w:tcPr>
          <w:p w14:paraId="29A961F2" w14:textId="77777777" w:rsidR="00E97CD1" w:rsidRPr="00A2100E" w:rsidRDefault="00E97CD1" w:rsidP="00C06D69">
            <w:pPr>
              <w:pStyle w:val="movimento2"/>
              <w:rPr>
                <w:color w:val="002060"/>
              </w:rPr>
            </w:pPr>
            <w:r w:rsidRPr="00A2100E">
              <w:rPr>
                <w:color w:val="002060"/>
              </w:rPr>
              <w:t xml:space="preserve">(POL.CAGLI SPORT ASSOCIATI) </w:t>
            </w:r>
          </w:p>
        </w:tc>
        <w:tc>
          <w:tcPr>
            <w:tcW w:w="800" w:type="dxa"/>
            <w:tcMar>
              <w:top w:w="20" w:type="dxa"/>
              <w:left w:w="20" w:type="dxa"/>
              <w:bottom w:w="20" w:type="dxa"/>
              <w:right w:w="20" w:type="dxa"/>
            </w:tcMar>
            <w:vAlign w:val="center"/>
            <w:hideMark/>
          </w:tcPr>
          <w:p w14:paraId="621F56DB"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6753F682" w14:textId="77777777" w:rsidR="00E97CD1" w:rsidRPr="00A2100E" w:rsidRDefault="00E97CD1" w:rsidP="00C06D69">
            <w:pPr>
              <w:pStyle w:val="movimento"/>
              <w:rPr>
                <w:color w:val="002060"/>
              </w:rPr>
            </w:pPr>
            <w:r w:rsidRPr="00A2100E">
              <w:rPr>
                <w:color w:val="002060"/>
              </w:rPr>
              <w:t>PANELLA ANDREA</w:t>
            </w:r>
          </w:p>
        </w:tc>
        <w:tc>
          <w:tcPr>
            <w:tcW w:w="2200" w:type="dxa"/>
            <w:tcMar>
              <w:top w:w="20" w:type="dxa"/>
              <w:left w:w="20" w:type="dxa"/>
              <w:bottom w:w="20" w:type="dxa"/>
              <w:right w:w="20" w:type="dxa"/>
            </w:tcMar>
            <w:vAlign w:val="center"/>
            <w:hideMark/>
          </w:tcPr>
          <w:p w14:paraId="1B24C919" w14:textId="77777777" w:rsidR="00E97CD1" w:rsidRPr="00A2100E" w:rsidRDefault="00E97CD1" w:rsidP="00C06D69">
            <w:pPr>
              <w:pStyle w:val="movimento2"/>
              <w:rPr>
                <w:color w:val="002060"/>
              </w:rPr>
            </w:pPr>
            <w:r w:rsidRPr="00A2100E">
              <w:rPr>
                <w:color w:val="002060"/>
              </w:rPr>
              <w:t xml:space="preserve">(POLISPORTIVA VICTORIA) </w:t>
            </w:r>
          </w:p>
        </w:tc>
      </w:tr>
      <w:tr w:rsidR="00E97CD1" w:rsidRPr="00A2100E" w14:paraId="63568B8F" w14:textId="77777777" w:rsidTr="00C06D69">
        <w:tc>
          <w:tcPr>
            <w:tcW w:w="2200" w:type="dxa"/>
            <w:tcMar>
              <w:top w:w="20" w:type="dxa"/>
              <w:left w:w="20" w:type="dxa"/>
              <w:bottom w:w="20" w:type="dxa"/>
              <w:right w:w="20" w:type="dxa"/>
            </w:tcMar>
            <w:vAlign w:val="center"/>
            <w:hideMark/>
          </w:tcPr>
          <w:p w14:paraId="51654E13" w14:textId="77777777" w:rsidR="00E97CD1" w:rsidRPr="00A2100E" w:rsidRDefault="00E97CD1" w:rsidP="00C06D69">
            <w:pPr>
              <w:pStyle w:val="movimento"/>
              <w:rPr>
                <w:color w:val="002060"/>
              </w:rPr>
            </w:pPr>
            <w:r w:rsidRPr="00A2100E">
              <w:rPr>
                <w:color w:val="002060"/>
              </w:rPr>
              <w:t>CATALINI JACOPO</w:t>
            </w:r>
          </w:p>
        </w:tc>
        <w:tc>
          <w:tcPr>
            <w:tcW w:w="2200" w:type="dxa"/>
            <w:tcMar>
              <w:top w:w="20" w:type="dxa"/>
              <w:left w:w="20" w:type="dxa"/>
              <w:bottom w:w="20" w:type="dxa"/>
              <w:right w:w="20" w:type="dxa"/>
            </w:tcMar>
            <w:vAlign w:val="center"/>
            <w:hideMark/>
          </w:tcPr>
          <w:p w14:paraId="36711E9F" w14:textId="77777777" w:rsidR="00E97CD1" w:rsidRPr="00A2100E" w:rsidRDefault="00E97CD1" w:rsidP="00C06D69">
            <w:pPr>
              <w:pStyle w:val="movimento2"/>
              <w:rPr>
                <w:color w:val="002060"/>
              </w:rPr>
            </w:pPr>
            <w:r w:rsidRPr="00A2100E">
              <w:rPr>
                <w:color w:val="002060"/>
              </w:rPr>
              <w:t>(</w:t>
            </w:r>
            <w:proofErr w:type="gramStart"/>
            <w:r w:rsidRPr="00A2100E">
              <w:rPr>
                <w:color w:val="002060"/>
              </w:rPr>
              <w:t>U.MANDOLESI</w:t>
            </w:r>
            <w:proofErr w:type="gramEnd"/>
            <w:r w:rsidRPr="00A2100E">
              <w:rPr>
                <w:color w:val="002060"/>
              </w:rPr>
              <w:t xml:space="preserve">) </w:t>
            </w:r>
          </w:p>
        </w:tc>
        <w:tc>
          <w:tcPr>
            <w:tcW w:w="800" w:type="dxa"/>
            <w:tcMar>
              <w:top w:w="20" w:type="dxa"/>
              <w:left w:w="20" w:type="dxa"/>
              <w:bottom w:w="20" w:type="dxa"/>
              <w:right w:w="20" w:type="dxa"/>
            </w:tcMar>
            <w:vAlign w:val="center"/>
            <w:hideMark/>
          </w:tcPr>
          <w:p w14:paraId="2CB08CEF"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0C1B7821" w14:textId="77777777" w:rsidR="00E97CD1" w:rsidRPr="00A2100E" w:rsidRDefault="00E97CD1" w:rsidP="00C06D69">
            <w:pPr>
              <w:pStyle w:val="movimento"/>
              <w:rPr>
                <w:color w:val="002060"/>
              </w:rPr>
            </w:pPr>
            <w:r w:rsidRPr="00A2100E">
              <w:rPr>
                <w:color w:val="002060"/>
              </w:rPr>
              <w:t>SARRECCHIA TOMMASO</w:t>
            </w:r>
          </w:p>
        </w:tc>
        <w:tc>
          <w:tcPr>
            <w:tcW w:w="2200" w:type="dxa"/>
            <w:tcMar>
              <w:top w:w="20" w:type="dxa"/>
              <w:left w:w="20" w:type="dxa"/>
              <w:bottom w:w="20" w:type="dxa"/>
              <w:right w:w="20" w:type="dxa"/>
            </w:tcMar>
            <w:vAlign w:val="center"/>
            <w:hideMark/>
          </w:tcPr>
          <w:p w14:paraId="14DC5286" w14:textId="77777777" w:rsidR="00E97CD1" w:rsidRPr="00A2100E" w:rsidRDefault="00E97CD1" w:rsidP="00C06D69">
            <w:pPr>
              <w:pStyle w:val="movimento2"/>
              <w:rPr>
                <w:color w:val="002060"/>
              </w:rPr>
            </w:pPr>
            <w:r w:rsidRPr="00A2100E">
              <w:rPr>
                <w:color w:val="002060"/>
              </w:rPr>
              <w:t xml:space="preserve">(VILLA CECCOLINI CALCIO) </w:t>
            </w:r>
          </w:p>
        </w:tc>
      </w:tr>
    </w:tbl>
    <w:p w14:paraId="0A34E596" w14:textId="77777777" w:rsidR="00E97CD1" w:rsidRPr="00A2100E" w:rsidRDefault="00E97CD1" w:rsidP="00E97CD1">
      <w:pPr>
        <w:pStyle w:val="titolo10"/>
        <w:rPr>
          <w:rFonts w:eastAsiaTheme="minorEastAsia"/>
          <w:color w:val="002060"/>
        </w:rPr>
      </w:pPr>
      <w:r w:rsidRPr="00A2100E">
        <w:rPr>
          <w:color w:val="002060"/>
        </w:rPr>
        <w:t xml:space="preserve">GARE DEL 18/10/2025 </w:t>
      </w:r>
    </w:p>
    <w:p w14:paraId="2A586FE7" w14:textId="77777777" w:rsidR="00E97CD1" w:rsidRPr="00A2100E" w:rsidRDefault="00E97CD1" w:rsidP="00E97CD1">
      <w:pPr>
        <w:pStyle w:val="titolo7a"/>
        <w:rPr>
          <w:color w:val="002060"/>
        </w:rPr>
      </w:pPr>
      <w:r w:rsidRPr="00A2100E">
        <w:rPr>
          <w:color w:val="002060"/>
        </w:rPr>
        <w:t xml:space="preserve">PROVVEDIMENTI DISCIPLINARI </w:t>
      </w:r>
    </w:p>
    <w:p w14:paraId="1DC9C48A" w14:textId="77777777" w:rsidR="00E97CD1" w:rsidRPr="00A2100E" w:rsidRDefault="00E97CD1" w:rsidP="00E97CD1">
      <w:pPr>
        <w:pStyle w:val="titolo7b0"/>
        <w:rPr>
          <w:color w:val="002060"/>
        </w:rPr>
      </w:pPr>
      <w:r w:rsidRPr="00A2100E">
        <w:rPr>
          <w:color w:val="002060"/>
        </w:rPr>
        <w:t xml:space="preserve">In base alle risultanze degli atti ufficiali sono state deliberate le seguenti sanzioni disciplinari. </w:t>
      </w:r>
    </w:p>
    <w:p w14:paraId="6085B0E1" w14:textId="77777777" w:rsidR="00E97CD1" w:rsidRPr="00A2100E" w:rsidRDefault="00E97CD1" w:rsidP="00E97CD1">
      <w:pPr>
        <w:pStyle w:val="titolo30"/>
        <w:rPr>
          <w:color w:val="002060"/>
        </w:rPr>
      </w:pPr>
      <w:r w:rsidRPr="00A2100E">
        <w:rPr>
          <w:color w:val="002060"/>
        </w:rPr>
        <w:t xml:space="preserve">CALCIATORI NON ESPULSI </w:t>
      </w:r>
    </w:p>
    <w:p w14:paraId="03DFA446" w14:textId="77777777" w:rsidR="00E97CD1" w:rsidRPr="00A2100E" w:rsidRDefault="00E97CD1" w:rsidP="00E97CD1">
      <w:pPr>
        <w:pStyle w:val="titolo20"/>
        <w:rPr>
          <w:color w:val="002060"/>
        </w:rPr>
      </w:pPr>
      <w:r w:rsidRPr="00A2100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025A7737" w14:textId="77777777" w:rsidTr="00C06D69">
        <w:tc>
          <w:tcPr>
            <w:tcW w:w="2200" w:type="dxa"/>
            <w:tcMar>
              <w:top w:w="20" w:type="dxa"/>
              <w:left w:w="20" w:type="dxa"/>
              <w:bottom w:w="20" w:type="dxa"/>
              <w:right w:w="20" w:type="dxa"/>
            </w:tcMar>
            <w:vAlign w:val="center"/>
            <w:hideMark/>
          </w:tcPr>
          <w:p w14:paraId="35ADC08F" w14:textId="77777777" w:rsidR="00E97CD1" w:rsidRPr="00A2100E" w:rsidRDefault="00E97CD1" w:rsidP="00C06D69">
            <w:pPr>
              <w:pStyle w:val="movimento"/>
              <w:rPr>
                <w:color w:val="002060"/>
              </w:rPr>
            </w:pPr>
            <w:r w:rsidRPr="00A2100E">
              <w:rPr>
                <w:color w:val="002060"/>
              </w:rPr>
              <w:t>CUCCULELLI CHRISTIAN</w:t>
            </w:r>
          </w:p>
        </w:tc>
        <w:tc>
          <w:tcPr>
            <w:tcW w:w="2200" w:type="dxa"/>
            <w:tcMar>
              <w:top w:w="20" w:type="dxa"/>
              <w:left w:w="20" w:type="dxa"/>
              <w:bottom w:w="20" w:type="dxa"/>
              <w:right w:w="20" w:type="dxa"/>
            </w:tcMar>
            <w:vAlign w:val="center"/>
            <w:hideMark/>
          </w:tcPr>
          <w:p w14:paraId="65C11174" w14:textId="77777777" w:rsidR="00E97CD1" w:rsidRPr="00A2100E" w:rsidRDefault="00E97CD1" w:rsidP="00C06D69">
            <w:pPr>
              <w:pStyle w:val="movimento2"/>
              <w:rPr>
                <w:color w:val="002060"/>
              </w:rPr>
            </w:pPr>
            <w:r w:rsidRPr="00A2100E">
              <w:rPr>
                <w:color w:val="002060"/>
              </w:rPr>
              <w:t xml:space="preserve">(BORGOROSSO TOLENTINO) </w:t>
            </w:r>
          </w:p>
        </w:tc>
        <w:tc>
          <w:tcPr>
            <w:tcW w:w="800" w:type="dxa"/>
            <w:tcMar>
              <w:top w:w="20" w:type="dxa"/>
              <w:left w:w="20" w:type="dxa"/>
              <w:bottom w:w="20" w:type="dxa"/>
              <w:right w:w="20" w:type="dxa"/>
            </w:tcMar>
            <w:vAlign w:val="center"/>
            <w:hideMark/>
          </w:tcPr>
          <w:p w14:paraId="3AC7715F"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10552860" w14:textId="77777777" w:rsidR="00E97CD1" w:rsidRPr="00A2100E" w:rsidRDefault="00E97CD1" w:rsidP="00C06D69">
            <w:pPr>
              <w:pStyle w:val="movimento"/>
              <w:rPr>
                <w:color w:val="002060"/>
              </w:rPr>
            </w:pPr>
            <w:r w:rsidRPr="00A2100E">
              <w:rPr>
                <w:color w:val="002060"/>
              </w:rPr>
              <w:t>PUPILLI MARCO</w:t>
            </w:r>
          </w:p>
        </w:tc>
        <w:tc>
          <w:tcPr>
            <w:tcW w:w="2200" w:type="dxa"/>
            <w:tcMar>
              <w:top w:w="20" w:type="dxa"/>
              <w:left w:w="20" w:type="dxa"/>
              <w:bottom w:w="20" w:type="dxa"/>
              <w:right w:w="20" w:type="dxa"/>
            </w:tcMar>
            <w:vAlign w:val="center"/>
            <w:hideMark/>
          </w:tcPr>
          <w:p w14:paraId="2DFA9CB4" w14:textId="77777777" w:rsidR="00E97CD1" w:rsidRPr="00A2100E" w:rsidRDefault="00E97CD1" w:rsidP="00C06D69">
            <w:pPr>
              <w:pStyle w:val="movimento2"/>
              <w:rPr>
                <w:color w:val="002060"/>
              </w:rPr>
            </w:pPr>
            <w:r w:rsidRPr="00A2100E">
              <w:rPr>
                <w:color w:val="002060"/>
              </w:rPr>
              <w:t xml:space="preserve">(FUTSAL CASTELRAIMONDO) </w:t>
            </w:r>
          </w:p>
        </w:tc>
      </w:tr>
    </w:tbl>
    <w:p w14:paraId="639C39F1" w14:textId="77777777" w:rsidR="00E97CD1" w:rsidRPr="00A2100E" w:rsidRDefault="00E97CD1" w:rsidP="00E97CD1">
      <w:pPr>
        <w:pStyle w:val="titolo20"/>
        <w:rPr>
          <w:rFonts w:eastAsiaTheme="minorEastAsia"/>
          <w:color w:val="002060"/>
        </w:rPr>
      </w:pPr>
      <w:r w:rsidRPr="00A210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1C74D1D5" w14:textId="77777777" w:rsidTr="00C06D69">
        <w:tc>
          <w:tcPr>
            <w:tcW w:w="2200" w:type="dxa"/>
            <w:tcMar>
              <w:top w:w="20" w:type="dxa"/>
              <w:left w:w="20" w:type="dxa"/>
              <w:bottom w:w="20" w:type="dxa"/>
              <w:right w:w="20" w:type="dxa"/>
            </w:tcMar>
            <w:vAlign w:val="center"/>
            <w:hideMark/>
          </w:tcPr>
          <w:p w14:paraId="7B67BEE5" w14:textId="77777777" w:rsidR="00E97CD1" w:rsidRPr="00A2100E" w:rsidRDefault="00E97CD1" w:rsidP="00C06D69">
            <w:pPr>
              <w:pStyle w:val="movimento"/>
              <w:rPr>
                <w:color w:val="002060"/>
              </w:rPr>
            </w:pPr>
            <w:r w:rsidRPr="00A2100E">
              <w:rPr>
                <w:color w:val="002060"/>
              </w:rPr>
              <w:t>STAFFOLANI SIMONE</w:t>
            </w:r>
          </w:p>
        </w:tc>
        <w:tc>
          <w:tcPr>
            <w:tcW w:w="2200" w:type="dxa"/>
            <w:tcMar>
              <w:top w:w="20" w:type="dxa"/>
              <w:left w:w="20" w:type="dxa"/>
              <w:bottom w:w="20" w:type="dxa"/>
              <w:right w:w="20" w:type="dxa"/>
            </w:tcMar>
            <w:vAlign w:val="center"/>
            <w:hideMark/>
          </w:tcPr>
          <w:p w14:paraId="5613610F" w14:textId="77777777" w:rsidR="00E97CD1" w:rsidRPr="00A2100E" w:rsidRDefault="00E97CD1" w:rsidP="00C06D69">
            <w:pPr>
              <w:pStyle w:val="movimento2"/>
              <w:rPr>
                <w:color w:val="002060"/>
              </w:rPr>
            </w:pPr>
            <w:r w:rsidRPr="00A2100E">
              <w:rPr>
                <w:color w:val="002060"/>
              </w:rPr>
              <w:t xml:space="preserve">(FUTSAL CASTELRAIMONDO) </w:t>
            </w:r>
          </w:p>
        </w:tc>
        <w:tc>
          <w:tcPr>
            <w:tcW w:w="800" w:type="dxa"/>
            <w:tcMar>
              <w:top w:w="20" w:type="dxa"/>
              <w:left w:w="20" w:type="dxa"/>
              <w:bottom w:w="20" w:type="dxa"/>
              <w:right w:w="20" w:type="dxa"/>
            </w:tcMar>
            <w:vAlign w:val="center"/>
            <w:hideMark/>
          </w:tcPr>
          <w:p w14:paraId="407F5EAE"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71601811"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0E8842BC" w14:textId="77777777" w:rsidR="00E97CD1" w:rsidRPr="00A2100E" w:rsidRDefault="00E97CD1" w:rsidP="00C06D69">
            <w:pPr>
              <w:pStyle w:val="movimento2"/>
              <w:rPr>
                <w:color w:val="002060"/>
              </w:rPr>
            </w:pPr>
            <w:r w:rsidRPr="00A2100E">
              <w:rPr>
                <w:color w:val="002060"/>
              </w:rPr>
              <w:t> </w:t>
            </w:r>
          </w:p>
        </w:tc>
      </w:tr>
    </w:tbl>
    <w:p w14:paraId="48A2A04F" w14:textId="77777777" w:rsidR="00E97CD1" w:rsidRDefault="00E97CD1" w:rsidP="00E97CD1">
      <w:pPr>
        <w:pStyle w:val="breakline"/>
        <w:rPr>
          <w:color w:val="002060"/>
        </w:rPr>
      </w:pPr>
    </w:p>
    <w:p w14:paraId="21ECDEED" w14:textId="77777777" w:rsidR="00E97CD1" w:rsidRPr="00BD581B" w:rsidRDefault="00E97CD1" w:rsidP="00E97CD1">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1730F6FA" w14:textId="77777777" w:rsidR="00E97CD1" w:rsidRPr="00BD581B" w:rsidRDefault="00E97CD1" w:rsidP="00E97CD1">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4C7F963B" w14:textId="77777777" w:rsidR="00E97CD1" w:rsidRPr="00A2100E" w:rsidRDefault="00E97CD1" w:rsidP="00E97CD1">
      <w:pPr>
        <w:pStyle w:val="breakline"/>
        <w:rPr>
          <w:rFonts w:eastAsiaTheme="minorEastAsia"/>
          <w:color w:val="002060"/>
        </w:rPr>
      </w:pPr>
    </w:p>
    <w:p w14:paraId="55B3453A" w14:textId="77777777" w:rsidR="00E97CD1" w:rsidRPr="00A2100E" w:rsidRDefault="00E97CD1" w:rsidP="00E97CD1">
      <w:pPr>
        <w:pStyle w:val="titoloprinc0"/>
        <w:rPr>
          <w:color w:val="002060"/>
        </w:rPr>
      </w:pPr>
      <w:r w:rsidRPr="00A2100E">
        <w:rPr>
          <w:color w:val="002060"/>
        </w:rPr>
        <w:t>CLASSIFICA</w:t>
      </w:r>
    </w:p>
    <w:p w14:paraId="59739C35" w14:textId="77777777" w:rsidR="00E97CD1" w:rsidRPr="00A2100E" w:rsidRDefault="00E97CD1" w:rsidP="00E97CD1">
      <w:pPr>
        <w:pStyle w:val="breakline"/>
        <w:rPr>
          <w:color w:val="002060"/>
        </w:rPr>
      </w:pPr>
    </w:p>
    <w:p w14:paraId="433C8ACD" w14:textId="77777777" w:rsidR="00E97CD1" w:rsidRPr="00A2100E" w:rsidRDefault="00E97CD1" w:rsidP="00E97CD1">
      <w:pPr>
        <w:pStyle w:val="breakline"/>
        <w:rPr>
          <w:color w:val="002060"/>
        </w:rPr>
      </w:pPr>
    </w:p>
    <w:p w14:paraId="04A5A362" w14:textId="77777777" w:rsidR="00E97CD1" w:rsidRPr="00A2100E" w:rsidRDefault="00E97CD1" w:rsidP="00E97CD1">
      <w:pPr>
        <w:pStyle w:val="sottotitolocampionato10"/>
        <w:rPr>
          <w:color w:val="002060"/>
        </w:rPr>
      </w:pPr>
      <w:r w:rsidRPr="00A2100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CD1" w:rsidRPr="00A2100E" w14:paraId="60908949" w14:textId="77777777" w:rsidTr="00C06D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98FF6" w14:textId="77777777" w:rsidR="00E97CD1" w:rsidRPr="00A2100E" w:rsidRDefault="00E97CD1" w:rsidP="00C06D69">
            <w:pPr>
              <w:pStyle w:val="headertabella0"/>
              <w:rPr>
                <w:color w:val="002060"/>
              </w:rPr>
            </w:pPr>
            <w:r w:rsidRPr="00A210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4B466" w14:textId="77777777" w:rsidR="00E97CD1" w:rsidRPr="00A2100E" w:rsidRDefault="00E97CD1" w:rsidP="00C06D69">
            <w:pPr>
              <w:pStyle w:val="headertabella0"/>
              <w:rPr>
                <w:color w:val="002060"/>
              </w:rPr>
            </w:pPr>
            <w:r w:rsidRPr="00A210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97356" w14:textId="77777777" w:rsidR="00E97CD1" w:rsidRPr="00A2100E" w:rsidRDefault="00E97CD1" w:rsidP="00C06D69">
            <w:pPr>
              <w:pStyle w:val="headertabella0"/>
              <w:rPr>
                <w:color w:val="002060"/>
              </w:rPr>
            </w:pPr>
            <w:r w:rsidRPr="00A210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A929D" w14:textId="77777777" w:rsidR="00E97CD1" w:rsidRPr="00A2100E" w:rsidRDefault="00E97CD1" w:rsidP="00C06D69">
            <w:pPr>
              <w:pStyle w:val="headertabella0"/>
              <w:rPr>
                <w:color w:val="002060"/>
              </w:rPr>
            </w:pPr>
            <w:r w:rsidRPr="00A210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79236" w14:textId="77777777" w:rsidR="00E97CD1" w:rsidRPr="00A2100E" w:rsidRDefault="00E97CD1" w:rsidP="00C06D69">
            <w:pPr>
              <w:pStyle w:val="headertabella0"/>
              <w:rPr>
                <w:color w:val="002060"/>
              </w:rPr>
            </w:pPr>
            <w:r w:rsidRPr="00A210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10128" w14:textId="77777777" w:rsidR="00E97CD1" w:rsidRPr="00A2100E" w:rsidRDefault="00E97CD1" w:rsidP="00C06D69">
            <w:pPr>
              <w:pStyle w:val="headertabella0"/>
              <w:rPr>
                <w:color w:val="002060"/>
              </w:rPr>
            </w:pPr>
            <w:r w:rsidRPr="00A210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5FF5A" w14:textId="77777777" w:rsidR="00E97CD1" w:rsidRPr="00A2100E" w:rsidRDefault="00E97CD1" w:rsidP="00C06D69">
            <w:pPr>
              <w:pStyle w:val="headertabella0"/>
              <w:rPr>
                <w:color w:val="002060"/>
              </w:rPr>
            </w:pPr>
            <w:r w:rsidRPr="00A210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1CC6E" w14:textId="77777777" w:rsidR="00E97CD1" w:rsidRPr="00A2100E" w:rsidRDefault="00E97CD1" w:rsidP="00C06D69">
            <w:pPr>
              <w:pStyle w:val="headertabella0"/>
              <w:rPr>
                <w:color w:val="002060"/>
              </w:rPr>
            </w:pPr>
            <w:r w:rsidRPr="00A210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C5C4B" w14:textId="77777777" w:rsidR="00E97CD1" w:rsidRPr="00A2100E" w:rsidRDefault="00E97CD1" w:rsidP="00C06D69">
            <w:pPr>
              <w:pStyle w:val="headertabella0"/>
              <w:rPr>
                <w:color w:val="002060"/>
              </w:rPr>
            </w:pPr>
            <w:r w:rsidRPr="00A210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D9C43" w14:textId="77777777" w:rsidR="00E97CD1" w:rsidRPr="00A2100E" w:rsidRDefault="00E97CD1" w:rsidP="00C06D69">
            <w:pPr>
              <w:pStyle w:val="headertabella0"/>
              <w:rPr>
                <w:color w:val="002060"/>
              </w:rPr>
            </w:pPr>
            <w:r w:rsidRPr="00A2100E">
              <w:rPr>
                <w:color w:val="002060"/>
              </w:rPr>
              <w:t>PE</w:t>
            </w:r>
          </w:p>
        </w:tc>
      </w:tr>
      <w:tr w:rsidR="00E97CD1" w:rsidRPr="00A2100E" w14:paraId="5580BAF7" w14:textId="77777777" w:rsidTr="00C06D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EF9248" w14:textId="77777777" w:rsidR="00E97CD1" w:rsidRPr="00A2100E" w:rsidRDefault="00E97CD1" w:rsidP="00C06D69">
            <w:pPr>
              <w:pStyle w:val="rowtabella0"/>
              <w:rPr>
                <w:color w:val="002060"/>
              </w:rPr>
            </w:pPr>
            <w:r w:rsidRPr="00A2100E">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BA90D"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129D7"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F204E"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72C47"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A4E66"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E7825" w14:textId="77777777" w:rsidR="00E97CD1" w:rsidRPr="00A2100E" w:rsidRDefault="00E97CD1" w:rsidP="00C06D69">
            <w:pPr>
              <w:pStyle w:val="rowtabella0"/>
              <w:jc w:val="center"/>
              <w:rPr>
                <w:color w:val="002060"/>
              </w:rPr>
            </w:pPr>
            <w:r w:rsidRPr="00A2100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3FC29"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D66C4" w14:textId="77777777" w:rsidR="00E97CD1" w:rsidRPr="00A2100E" w:rsidRDefault="00E97CD1" w:rsidP="00C06D69">
            <w:pPr>
              <w:pStyle w:val="rowtabella0"/>
              <w:jc w:val="center"/>
              <w:rPr>
                <w:color w:val="002060"/>
              </w:rPr>
            </w:pPr>
            <w:r w:rsidRPr="00A2100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C5E0B" w14:textId="77777777" w:rsidR="00E97CD1" w:rsidRPr="00A2100E" w:rsidRDefault="00E97CD1" w:rsidP="00C06D69">
            <w:pPr>
              <w:pStyle w:val="rowtabella0"/>
              <w:jc w:val="center"/>
              <w:rPr>
                <w:color w:val="002060"/>
              </w:rPr>
            </w:pPr>
            <w:r w:rsidRPr="00A2100E">
              <w:rPr>
                <w:color w:val="002060"/>
              </w:rPr>
              <w:t>0</w:t>
            </w:r>
          </w:p>
        </w:tc>
      </w:tr>
      <w:tr w:rsidR="00E97CD1" w:rsidRPr="00A2100E" w14:paraId="2A28CAA4"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916FF2" w14:textId="77777777" w:rsidR="00E97CD1" w:rsidRPr="00A2100E" w:rsidRDefault="00E97CD1" w:rsidP="00C06D69">
            <w:pPr>
              <w:pStyle w:val="rowtabella0"/>
              <w:rPr>
                <w:color w:val="002060"/>
              </w:rPr>
            </w:pPr>
            <w:r w:rsidRPr="00A2100E">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06510"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201F5"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20A77"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857BD"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AC5B3"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F4E46" w14:textId="77777777" w:rsidR="00E97CD1" w:rsidRPr="00A2100E" w:rsidRDefault="00E97CD1" w:rsidP="00C06D69">
            <w:pPr>
              <w:pStyle w:val="rowtabella0"/>
              <w:jc w:val="center"/>
              <w:rPr>
                <w:color w:val="002060"/>
              </w:rPr>
            </w:pPr>
            <w:r w:rsidRPr="00A2100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AC300"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79C4E"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45D37" w14:textId="77777777" w:rsidR="00E97CD1" w:rsidRPr="00A2100E" w:rsidRDefault="00E97CD1" w:rsidP="00C06D69">
            <w:pPr>
              <w:pStyle w:val="rowtabella0"/>
              <w:jc w:val="center"/>
              <w:rPr>
                <w:color w:val="002060"/>
              </w:rPr>
            </w:pPr>
            <w:r w:rsidRPr="00A2100E">
              <w:rPr>
                <w:color w:val="002060"/>
              </w:rPr>
              <w:t>0</w:t>
            </w:r>
          </w:p>
        </w:tc>
      </w:tr>
      <w:tr w:rsidR="00E97CD1" w:rsidRPr="00A2100E" w14:paraId="0E5B14AB"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F2D03D" w14:textId="77777777" w:rsidR="00E97CD1" w:rsidRPr="00A2100E" w:rsidRDefault="00E97CD1" w:rsidP="00C06D69">
            <w:pPr>
              <w:pStyle w:val="rowtabella0"/>
              <w:rPr>
                <w:color w:val="002060"/>
              </w:rPr>
            </w:pPr>
            <w:r w:rsidRPr="00A2100E">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BAC1E"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6F3C1"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232DF"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63CF3"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D0900"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F0CDC" w14:textId="77777777" w:rsidR="00E97CD1" w:rsidRPr="00A2100E" w:rsidRDefault="00E97CD1" w:rsidP="00C06D69">
            <w:pPr>
              <w:pStyle w:val="rowtabella0"/>
              <w:jc w:val="center"/>
              <w:rPr>
                <w:color w:val="002060"/>
              </w:rPr>
            </w:pPr>
            <w:r w:rsidRPr="00A2100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D0ED1"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E38EC"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A9D23" w14:textId="77777777" w:rsidR="00E97CD1" w:rsidRPr="00A2100E" w:rsidRDefault="00E97CD1" w:rsidP="00C06D69">
            <w:pPr>
              <w:pStyle w:val="rowtabella0"/>
              <w:jc w:val="center"/>
              <w:rPr>
                <w:color w:val="002060"/>
              </w:rPr>
            </w:pPr>
            <w:r w:rsidRPr="00A2100E">
              <w:rPr>
                <w:color w:val="002060"/>
              </w:rPr>
              <w:t>0</w:t>
            </w:r>
          </w:p>
        </w:tc>
      </w:tr>
      <w:tr w:rsidR="00E97CD1" w:rsidRPr="00A2100E" w14:paraId="665AB0BC"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34AC80" w14:textId="77777777" w:rsidR="00E97CD1" w:rsidRPr="00A2100E" w:rsidRDefault="00E97CD1" w:rsidP="00C06D69">
            <w:pPr>
              <w:pStyle w:val="rowtabella0"/>
              <w:rPr>
                <w:color w:val="002060"/>
              </w:rPr>
            </w:pPr>
            <w:r w:rsidRPr="00A2100E">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A962D"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FF07F"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A2229"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D598F"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1948D"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C9148" w14:textId="77777777" w:rsidR="00E97CD1" w:rsidRPr="00A2100E" w:rsidRDefault="00E97CD1" w:rsidP="00C06D69">
            <w:pPr>
              <w:pStyle w:val="rowtabella0"/>
              <w:jc w:val="center"/>
              <w:rPr>
                <w:color w:val="002060"/>
              </w:rPr>
            </w:pPr>
            <w:r w:rsidRPr="00A2100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E4981" w14:textId="77777777" w:rsidR="00E97CD1" w:rsidRPr="00A2100E" w:rsidRDefault="00E97CD1" w:rsidP="00C06D69">
            <w:pPr>
              <w:pStyle w:val="rowtabella0"/>
              <w:jc w:val="center"/>
              <w:rPr>
                <w:color w:val="002060"/>
              </w:rPr>
            </w:pPr>
            <w:r w:rsidRPr="00A2100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6BC3E"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08351" w14:textId="77777777" w:rsidR="00E97CD1" w:rsidRPr="00A2100E" w:rsidRDefault="00E97CD1" w:rsidP="00C06D69">
            <w:pPr>
              <w:pStyle w:val="rowtabella0"/>
              <w:jc w:val="center"/>
              <w:rPr>
                <w:color w:val="002060"/>
              </w:rPr>
            </w:pPr>
            <w:r w:rsidRPr="00A2100E">
              <w:rPr>
                <w:color w:val="002060"/>
              </w:rPr>
              <w:t>0</w:t>
            </w:r>
          </w:p>
        </w:tc>
      </w:tr>
      <w:tr w:rsidR="00E97CD1" w:rsidRPr="00A2100E" w14:paraId="555D0806"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3B153B" w14:textId="77777777" w:rsidR="00E97CD1" w:rsidRPr="00A2100E" w:rsidRDefault="00E97CD1" w:rsidP="00C06D69">
            <w:pPr>
              <w:pStyle w:val="rowtabella0"/>
              <w:rPr>
                <w:color w:val="002060"/>
              </w:rPr>
            </w:pPr>
            <w:r w:rsidRPr="00A2100E">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A58B8"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A4DFA"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E6670"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C7868"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3FD95"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418C5"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6F6AA"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19AF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2F350" w14:textId="77777777" w:rsidR="00E97CD1" w:rsidRPr="00A2100E" w:rsidRDefault="00E97CD1" w:rsidP="00C06D69">
            <w:pPr>
              <w:pStyle w:val="rowtabella0"/>
              <w:jc w:val="center"/>
              <w:rPr>
                <w:color w:val="002060"/>
              </w:rPr>
            </w:pPr>
            <w:r w:rsidRPr="00A2100E">
              <w:rPr>
                <w:color w:val="002060"/>
              </w:rPr>
              <w:t>0</w:t>
            </w:r>
          </w:p>
        </w:tc>
      </w:tr>
      <w:tr w:rsidR="00E97CD1" w:rsidRPr="00A2100E" w14:paraId="6D8AFFE4"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099E5A" w14:textId="77777777" w:rsidR="00E97CD1" w:rsidRPr="00A2100E" w:rsidRDefault="00E97CD1" w:rsidP="00C06D69">
            <w:pPr>
              <w:pStyle w:val="rowtabella0"/>
              <w:rPr>
                <w:color w:val="002060"/>
              </w:rPr>
            </w:pPr>
            <w:r w:rsidRPr="00A2100E">
              <w:rPr>
                <w:color w:val="002060"/>
              </w:rPr>
              <w:t xml:space="preserve">A.S.D. </w:t>
            </w:r>
            <w:proofErr w:type="gramStart"/>
            <w:r w:rsidRPr="00A2100E">
              <w:rPr>
                <w:color w:val="002060"/>
              </w:rPr>
              <w:t>CITTA</w:t>
            </w:r>
            <w:proofErr w:type="gramEnd"/>
            <w:r w:rsidRPr="00A2100E">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CCA2C"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4CDFA"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EE16A"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A6113"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AC6E7"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D842D"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4A0A5"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39BCD"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CFAB7" w14:textId="77777777" w:rsidR="00E97CD1" w:rsidRPr="00A2100E" w:rsidRDefault="00E97CD1" w:rsidP="00C06D69">
            <w:pPr>
              <w:pStyle w:val="rowtabella0"/>
              <w:jc w:val="center"/>
              <w:rPr>
                <w:color w:val="002060"/>
              </w:rPr>
            </w:pPr>
            <w:r w:rsidRPr="00A2100E">
              <w:rPr>
                <w:color w:val="002060"/>
              </w:rPr>
              <w:t>0</w:t>
            </w:r>
          </w:p>
        </w:tc>
      </w:tr>
      <w:tr w:rsidR="00E97CD1" w:rsidRPr="00A2100E" w14:paraId="3701A9AA"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87BDA0" w14:textId="77777777" w:rsidR="00E97CD1" w:rsidRPr="00A2100E" w:rsidRDefault="00E97CD1" w:rsidP="00C06D69">
            <w:pPr>
              <w:pStyle w:val="rowtabella0"/>
              <w:rPr>
                <w:color w:val="002060"/>
              </w:rPr>
            </w:pPr>
            <w:r w:rsidRPr="00A2100E">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256E6"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CA319"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9E559"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07D6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855E7"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44533" w14:textId="77777777" w:rsidR="00E97CD1" w:rsidRPr="00A2100E" w:rsidRDefault="00E97CD1" w:rsidP="00C06D69">
            <w:pPr>
              <w:pStyle w:val="rowtabella0"/>
              <w:jc w:val="center"/>
              <w:rPr>
                <w:color w:val="002060"/>
              </w:rPr>
            </w:pPr>
            <w:r w:rsidRPr="00A2100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F9DE8"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981CF"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5A256" w14:textId="77777777" w:rsidR="00E97CD1" w:rsidRPr="00A2100E" w:rsidRDefault="00E97CD1" w:rsidP="00C06D69">
            <w:pPr>
              <w:pStyle w:val="rowtabella0"/>
              <w:jc w:val="center"/>
              <w:rPr>
                <w:color w:val="002060"/>
              </w:rPr>
            </w:pPr>
            <w:r w:rsidRPr="00A2100E">
              <w:rPr>
                <w:color w:val="002060"/>
              </w:rPr>
              <w:t>0</w:t>
            </w:r>
          </w:p>
        </w:tc>
      </w:tr>
      <w:tr w:rsidR="00E97CD1" w:rsidRPr="00A2100E" w14:paraId="30816029"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D6B24D" w14:textId="77777777" w:rsidR="00E97CD1" w:rsidRPr="00A2100E" w:rsidRDefault="00E97CD1" w:rsidP="00C06D69">
            <w:pPr>
              <w:pStyle w:val="rowtabella0"/>
              <w:rPr>
                <w:color w:val="002060"/>
              </w:rPr>
            </w:pPr>
            <w:r w:rsidRPr="00A2100E">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3221E"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0B330"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70D8F"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FE79D"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54283"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55DB6"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90790"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40BE2"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8BE81" w14:textId="77777777" w:rsidR="00E97CD1" w:rsidRPr="00A2100E" w:rsidRDefault="00E97CD1" w:rsidP="00C06D69">
            <w:pPr>
              <w:pStyle w:val="rowtabella0"/>
              <w:jc w:val="center"/>
              <w:rPr>
                <w:color w:val="002060"/>
              </w:rPr>
            </w:pPr>
            <w:r w:rsidRPr="00A2100E">
              <w:rPr>
                <w:color w:val="002060"/>
              </w:rPr>
              <w:t>0</w:t>
            </w:r>
          </w:p>
        </w:tc>
      </w:tr>
      <w:tr w:rsidR="00E97CD1" w:rsidRPr="00A2100E" w14:paraId="1615C307"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52E420" w14:textId="77777777" w:rsidR="00E97CD1" w:rsidRPr="00A2100E" w:rsidRDefault="00E97CD1" w:rsidP="00C06D69">
            <w:pPr>
              <w:pStyle w:val="rowtabella0"/>
              <w:rPr>
                <w:color w:val="002060"/>
              </w:rPr>
            </w:pPr>
            <w:r w:rsidRPr="00A2100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69AA7"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8029D"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903F3"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93C9F"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77FB5"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B201D"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BDED0" w14:textId="77777777" w:rsidR="00E97CD1" w:rsidRPr="00A2100E" w:rsidRDefault="00E97CD1" w:rsidP="00C06D69">
            <w:pPr>
              <w:pStyle w:val="rowtabella0"/>
              <w:jc w:val="center"/>
              <w:rPr>
                <w:color w:val="002060"/>
              </w:rPr>
            </w:pPr>
            <w:r w:rsidRPr="00A2100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FA928"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923F9" w14:textId="77777777" w:rsidR="00E97CD1" w:rsidRPr="00A2100E" w:rsidRDefault="00E97CD1" w:rsidP="00C06D69">
            <w:pPr>
              <w:pStyle w:val="rowtabella0"/>
              <w:jc w:val="center"/>
              <w:rPr>
                <w:color w:val="002060"/>
              </w:rPr>
            </w:pPr>
            <w:r w:rsidRPr="00A2100E">
              <w:rPr>
                <w:color w:val="002060"/>
              </w:rPr>
              <w:t>0</w:t>
            </w:r>
          </w:p>
        </w:tc>
      </w:tr>
      <w:tr w:rsidR="00E97CD1" w:rsidRPr="00A2100E" w14:paraId="5376F33C"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E7A687" w14:textId="77777777" w:rsidR="00E97CD1" w:rsidRPr="00A2100E" w:rsidRDefault="00E97CD1" w:rsidP="00C06D69">
            <w:pPr>
              <w:pStyle w:val="rowtabella0"/>
              <w:rPr>
                <w:color w:val="002060"/>
              </w:rPr>
            </w:pPr>
            <w:r w:rsidRPr="00A2100E">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C71B7"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3702A"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2F0AB"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7C22A"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08A43"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537B5"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6EEE6"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7C6B7"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F6086" w14:textId="77777777" w:rsidR="00E97CD1" w:rsidRPr="00A2100E" w:rsidRDefault="00E97CD1" w:rsidP="00C06D69">
            <w:pPr>
              <w:pStyle w:val="rowtabella0"/>
              <w:jc w:val="center"/>
              <w:rPr>
                <w:color w:val="002060"/>
              </w:rPr>
            </w:pPr>
            <w:r w:rsidRPr="00A2100E">
              <w:rPr>
                <w:color w:val="002060"/>
              </w:rPr>
              <w:t>0</w:t>
            </w:r>
          </w:p>
        </w:tc>
      </w:tr>
      <w:tr w:rsidR="00E97CD1" w:rsidRPr="00A2100E" w14:paraId="75240A3E"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5E16B2" w14:textId="77777777" w:rsidR="00E97CD1" w:rsidRPr="00A2100E" w:rsidRDefault="00E97CD1" w:rsidP="00C06D69">
            <w:pPr>
              <w:pStyle w:val="rowtabella0"/>
              <w:rPr>
                <w:color w:val="002060"/>
              </w:rPr>
            </w:pPr>
            <w:r w:rsidRPr="00A2100E">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97298"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E1971"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2F74A"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5B9A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051D2"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FE5CB"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F6400" w14:textId="77777777" w:rsidR="00E97CD1" w:rsidRPr="00A2100E" w:rsidRDefault="00E97CD1" w:rsidP="00C06D69">
            <w:pPr>
              <w:pStyle w:val="rowtabella0"/>
              <w:jc w:val="center"/>
              <w:rPr>
                <w:color w:val="002060"/>
              </w:rPr>
            </w:pPr>
            <w:r w:rsidRPr="00A2100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C4A3D"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8D1C4" w14:textId="77777777" w:rsidR="00E97CD1" w:rsidRPr="00A2100E" w:rsidRDefault="00E97CD1" w:rsidP="00C06D69">
            <w:pPr>
              <w:pStyle w:val="rowtabella0"/>
              <w:jc w:val="center"/>
              <w:rPr>
                <w:color w:val="002060"/>
              </w:rPr>
            </w:pPr>
            <w:r w:rsidRPr="00A2100E">
              <w:rPr>
                <w:color w:val="002060"/>
              </w:rPr>
              <w:t>0</w:t>
            </w:r>
          </w:p>
        </w:tc>
      </w:tr>
      <w:tr w:rsidR="00E97CD1" w:rsidRPr="00A2100E" w14:paraId="0AC14A03"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A9D5A7" w14:textId="77777777" w:rsidR="00E97CD1" w:rsidRPr="00A2100E" w:rsidRDefault="00E97CD1" w:rsidP="00C06D69">
            <w:pPr>
              <w:pStyle w:val="rowtabella0"/>
              <w:rPr>
                <w:color w:val="002060"/>
              </w:rPr>
            </w:pPr>
            <w:r w:rsidRPr="00A2100E">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61526"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63675"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42DAC"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91367"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A09E4"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A67DD"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F62AD" w14:textId="77777777" w:rsidR="00E97CD1" w:rsidRPr="00A2100E" w:rsidRDefault="00E97CD1" w:rsidP="00C06D69">
            <w:pPr>
              <w:pStyle w:val="rowtabella0"/>
              <w:jc w:val="center"/>
              <w:rPr>
                <w:color w:val="002060"/>
              </w:rPr>
            </w:pPr>
            <w:r w:rsidRPr="00A2100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95513"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185A8" w14:textId="77777777" w:rsidR="00E97CD1" w:rsidRPr="00A2100E" w:rsidRDefault="00E97CD1" w:rsidP="00C06D69">
            <w:pPr>
              <w:pStyle w:val="rowtabella0"/>
              <w:jc w:val="center"/>
              <w:rPr>
                <w:color w:val="002060"/>
              </w:rPr>
            </w:pPr>
            <w:r w:rsidRPr="00A2100E">
              <w:rPr>
                <w:color w:val="002060"/>
              </w:rPr>
              <w:t>0</w:t>
            </w:r>
          </w:p>
        </w:tc>
      </w:tr>
      <w:tr w:rsidR="00E97CD1" w:rsidRPr="00A2100E" w14:paraId="28641FE3"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410F9C" w14:textId="77777777" w:rsidR="00E97CD1" w:rsidRPr="00A2100E" w:rsidRDefault="00E97CD1" w:rsidP="00C06D69">
            <w:pPr>
              <w:pStyle w:val="rowtabella0"/>
              <w:rPr>
                <w:color w:val="002060"/>
              </w:rPr>
            </w:pPr>
            <w:r w:rsidRPr="00A2100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0A831"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13572"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C217E"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DB8C3"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5F073"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63CED"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C1F12" w14:textId="77777777" w:rsidR="00E97CD1" w:rsidRPr="00A2100E" w:rsidRDefault="00E97CD1" w:rsidP="00C06D69">
            <w:pPr>
              <w:pStyle w:val="rowtabella0"/>
              <w:jc w:val="center"/>
              <w:rPr>
                <w:color w:val="002060"/>
              </w:rPr>
            </w:pPr>
            <w:r w:rsidRPr="00A2100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0E09D"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5B02B" w14:textId="77777777" w:rsidR="00E97CD1" w:rsidRPr="00A2100E" w:rsidRDefault="00E97CD1" w:rsidP="00C06D69">
            <w:pPr>
              <w:pStyle w:val="rowtabella0"/>
              <w:jc w:val="center"/>
              <w:rPr>
                <w:color w:val="002060"/>
              </w:rPr>
            </w:pPr>
            <w:r w:rsidRPr="00A2100E">
              <w:rPr>
                <w:color w:val="002060"/>
              </w:rPr>
              <w:t>0</w:t>
            </w:r>
          </w:p>
        </w:tc>
      </w:tr>
      <w:tr w:rsidR="00E97CD1" w:rsidRPr="00A2100E" w14:paraId="6034E8A6" w14:textId="77777777" w:rsidTr="00C06D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281F22" w14:textId="77777777" w:rsidR="00E97CD1" w:rsidRPr="00A2100E" w:rsidRDefault="00E97CD1" w:rsidP="00C06D69">
            <w:pPr>
              <w:pStyle w:val="rowtabella0"/>
              <w:rPr>
                <w:color w:val="002060"/>
              </w:rPr>
            </w:pPr>
            <w:r w:rsidRPr="00A2100E">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F22C2"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54A4A"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FBC3F"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57BAE"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67DEF"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9E462"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B6408" w14:textId="77777777" w:rsidR="00E97CD1" w:rsidRPr="00A2100E" w:rsidRDefault="00E97CD1" w:rsidP="00C06D69">
            <w:pPr>
              <w:pStyle w:val="rowtabella0"/>
              <w:jc w:val="center"/>
              <w:rPr>
                <w:color w:val="002060"/>
              </w:rPr>
            </w:pPr>
            <w:r w:rsidRPr="00A2100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97E57"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0BDF9" w14:textId="77777777" w:rsidR="00E97CD1" w:rsidRPr="00A2100E" w:rsidRDefault="00E97CD1" w:rsidP="00C06D69">
            <w:pPr>
              <w:pStyle w:val="rowtabella0"/>
              <w:jc w:val="center"/>
              <w:rPr>
                <w:color w:val="002060"/>
              </w:rPr>
            </w:pPr>
            <w:r w:rsidRPr="00A2100E">
              <w:rPr>
                <w:color w:val="002060"/>
              </w:rPr>
              <w:t>0</w:t>
            </w:r>
          </w:p>
        </w:tc>
      </w:tr>
    </w:tbl>
    <w:p w14:paraId="68CE176C" w14:textId="77777777" w:rsidR="00E97CD1" w:rsidRPr="00A2100E" w:rsidRDefault="00E97CD1" w:rsidP="00E97CD1">
      <w:pPr>
        <w:pStyle w:val="breakline"/>
        <w:rPr>
          <w:rFonts w:eastAsiaTheme="minorEastAsia"/>
          <w:color w:val="002060"/>
        </w:rPr>
      </w:pPr>
    </w:p>
    <w:p w14:paraId="45657262" w14:textId="77777777" w:rsidR="00E97CD1" w:rsidRPr="00A2100E" w:rsidRDefault="00E97CD1" w:rsidP="00E97CD1">
      <w:pPr>
        <w:pStyle w:val="breakline"/>
        <w:rPr>
          <w:color w:val="002060"/>
        </w:rPr>
      </w:pPr>
    </w:p>
    <w:p w14:paraId="5FE205DF" w14:textId="77777777" w:rsidR="00E97CD1" w:rsidRPr="00A2100E" w:rsidRDefault="00E97CD1" w:rsidP="00E97CD1">
      <w:pPr>
        <w:pStyle w:val="sottotitolocampionato10"/>
        <w:rPr>
          <w:color w:val="002060"/>
        </w:rPr>
      </w:pPr>
      <w:r w:rsidRPr="00A2100E">
        <w:rPr>
          <w:color w:val="002060"/>
        </w:rPr>
        <w:lastRenderedPageBreak/>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CD1" w:rsidRPr="00A2100E" w14:paraId="57828C53" w14:textId="77777777" w:rsidTr="00C06D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827E8" w14:textId="77777777" w:rsidR="00E97CD1" w:rsidRPr="00A2100E" w:rsidRDefault="00E97CD1" w:rsidP="00C06D69">
            <w:pPr>
              <w:pStyle w:val="headertabella0"/>
              <w:rPr>
                <w:color w:val="002060"/>
              </w:rPr>
            </w:pPr>
            <w:r w:rsidRPr="00A210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FDEB3" w14:textId="77777777" w:rsidR="00E97CD1" w:rsidRPr="00A2100E" w:rsidRDefault="00E97CD1" w:rsidP="00C06D69">
            <w:pPr>
              <w:pStyle w:val="headertabella0"/>
              <w:rPr>
                <w:color w:val="002060"/>
              </w:rPr>
            </w:pPr>
            <w:r w:rsidRPr="00A210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F56C3" w14:textId="77777777" w:rsidR="00E97CD1" w:rsidRPr="00A2100E" w:rsidRDefault="00E97CD1" w:rsidP="00C06D69">
            <w:pPr>
              <w:pStyle w:val="headertabella0"/>
              <w:rPr>
                <w:color w:val="002060"/>
              </w:rPr>
            </w:pPr>
            <w:r w:rsidRPr="00A210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05998" w14:textId="77777777" w:rsidR="00E97CD1" w:rsidRPr="00A2100E" w:rsidRDefault="00E97CD1" w:rsidP="00C06D69">
            <w:pPr>
              <w:pStyle w:val="headertabella0"/>
              <w:rPr>
                <w:color w:val="002060"/>
              </w:rPr>
            </w:pPr>
            <w:r w:rsidRPr="00A210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A057E" w14:textId="77777777" w:rsidR="00E97CD1" w:rsidRPr="00A2100E" w:rsidRDefault="00E97CD1" w:rsidP="00C06D69">
            <w:pPr>
              <w:pStyle w:val="headertabella0"/>
              <w:rPr>
                <w:color w:val="002060"/>
              </w:rPr>
            </w:pPr>
            <w:r w:rsidRPr="00A210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1948D" w14:textId="77777777" w:rsidR="00E97CD1" w:rsidRPr="00A2100E" w:rsidRDefault="00E97CD1" w:rsidP="00C06D69">
            <w:pPr>
              <w:pStyle w:val="headertabella0"/>
              <w:rPr>
                <w:color w:val="002060"/>
              </w:rPr>
            </w:pPr>
            <w:r w:rsidRPr="00A210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CE6FF" w14:textId="77777777" w:rsidR="00E97CD1" w:rsidRPr="00A2100E" w:rsidRDefault="00E97CD1" w:rsidP="00C06D69">
            <w:pPr>
              <w:pStyle w:val="headertabella0"/>
              <w:rPr>
                <w:color w:val="002060"/>
              </w:rPr>
            </w:pPr>
            <w:r w:rsidRPr="00A210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6B58E" w14:textId="77777777" w:rsidR="00E97CD1" w:rsidRPr="00A2100E" w:rsidRDefault="00E97CD1" w:rsidP="00C06D69">
            <w:pPr>
              <w:pStyle w:val="headertabella0"/>
              <w:rPr>
                <w:color w:val="002060"/>
              </w:rPr>
            </w:pPr>
            <w:r w:rsidRPr="00A210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FD83C" w14:textId="77777777" w:rsidR="00E97CD1" w:rsidRPr="00A2100E" w:rsidRDefault="00E97CD1" w:rsidP="00C06D69">
            <w:pPr>
              <w:pStyle w:val="headertabella0"/>
              <w:rPr>
                <w:color w:val="002060"/>
              </w:rPr>
            </w:pPr>
            <w:r w:rsidRPr="00A210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752DB" w14:textId="77777777" w:rsidR="00E97CD1" w:rsidRPr="00A2100E" w:rsidRDefault="00E97CD1" w:rsidP="00C06D69">
            <w:pPr>
              <w:pStyle w:val="headertabella0"/>
              <w:rPr>
                <w:color w:val="002060"/>
              </w:rPr>
            </w:pPr>
            <w:r w:rsidRPr="00A2100E">
              <w:rPr>
                <w:color w:val="002060"/>
              </w:rPr>
              <w:t>PE</w:t>
            </w:r>
          </w:p>
        </w:tc>
      </w:tr>
      <w:tr w:rsidR="00E97CD1" w:rsidRPr="00A2100E" w14:paraId="68B42375" w14:textId="77777777" w:rsidTr="00C06D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4E343A" w14:textId="77777777" w:rsidR="00E97CD1" w:rsidRPr="00A2100E" w:rsidRDefault="00E97CD1" w:rsidP="00C06D69">
            <w:pPr>
              <w:pStyle w:val="rowtabella0"/>
              <w:rPr>
                <w:color w:val="002060"/>
              </w:rPr>
            </w:pPr>
            <w:r w:rsidRPr="00A2100E">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67A60"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17E87"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FF016"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A5D2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55173"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29B59" w14:textId="77777777" w:rsidR="00E97CD1" w:rsidRPr="00A2100E" w:rsidRDefault="00E97CD1" w:rsidP="00C06D69">
            <w:pPr>
              <w:pStyle w:val="rowtabella0"/>
              <w:jc w:val="center"/>
              <w:rPr>
                <w:color w:val="002060"/>
              </w:rPr>
            </w:pPr>
            <w:r w:rsidRPr="00A2100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E4E65"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240DA"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E9B99" w14:textId="77777777" w:rsidR="00E97CD1" w:rsidRPr="00A2100E" w:rsidRDefault="00E97CD1" w:rsidP="00C06D69">
            <w:pPr>
              <w:pStyle w:val="rowtabella0"/>
              <w:jc w:val="center"/>
              <w:rPr>
                <w:color w:val="002060"/>
              </w:rPr>
            </w:pPr>
            <w:r w:rsidRPr="00A2100E">
              <w:rPr>
                <w:color w:val="002060"/>
              </w:rPr>
              <w:t>0</w:t>
            </w:r>
          </w:p>
        </w:tc>
      </w:tr>
      <w:tr w:rsidR="00E97CD1" w:rsidRPr="00A2100E" w14:paraId="0216F18A"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C12867" w14:textId="77777777" w:rsidR="00E97CD1" w:rsidRPr="00A2100E" w:rsidRDefault="00E97CD1" w:rsidP="00C06D69">
            <w:pPr>
              <w:pStyle w:val="rowtabella0"/>
              <w:rPr>
                <w:color w:val="002060"/>
              </w:rPr>
            </w:pPr>
            <w:r w:rsidRPr="00A2100E">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7DCA5"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88EFD"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27313"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580B5"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793A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8E0F7"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B0F0A"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CCC05"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BD067" w14:textId="77777777" w:rsidR="00E97CD1" w:rsidRPr="00A2100E" w:rsidRDefault="00E97CD1" w:rsidP="00C06D69">
            <w:pPr>
              <w:pStyle w:val="rowtabella0"/>
              <w:jc w:val="center"/>
              <w:rPr>
                <w:color w:val="002060"/>
              </w:rPr>
            </w:pPr>
            <w:r w:rsidRPr="00A2100E">
              <w:rPr>
                <w:color w:val="002060"/>
              </w:rPr>
              <w:t>0</w:t>
            </w:r>
          </w:p>
        </w:tc>
      </w:tr>
      <w:tr w:rsidR="00E97CD1" w:rsidRPr="00A2100E" w14:paraId="529FFEFC"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3CE0D2" w14:textId="77777777" w:rsidR="00E97CD1" w:rsidRPr="00A2100E" w:rsidRDefault="00E97CD1" w:rsidP="00C06D69">
            <w:pPr>
              <w:pStyle w:val="rowtabella0"/>
              <w:rPr>
                <w:color w:val="002060"/>
              </w:rPr>
            </w:pPr>
            <w:r w:rsidRPr="00A2100E">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9C024"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D0C7A"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497A2"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A10AB"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E62C2"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FA93C" w14:textId="77777777" w:rsidR="00E97CD1" w:rsidRPr="00A2100E" w:rsidRDefault="00E97CD1" w:rsidP="00C06D69">
            <w:pPr>
              <w:pStyle w:val="rowtabella0"/>
              <w:jc w:val="center"/>
              <w:rPr>
                <w:color w:val="002060"/>
              </w:rPr>
            </w:pPr>
            <w:r w:rsidRPr="00A2100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C26E9"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D7064"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D8B91" w14:textId="77777777" w:rsidR="00E97CD1" w:rsidRPr="00A2100E" w:rsidRDefault="00E97CD1" w:rsidP="00C06D69">
            <w:pPr>
              <w:pStyle w:val="rowtabella0"/>
              <w:jc w:val="center"/>
              <w:rPr>
                <w:color w:val="002060"/>
              </w:rPr>
            </w:pPr>
            <w:r w:rsidRPr="00A2100E">
              <w:rPr>
                <w:color w:val="002060"/>
              </w:rPr>
              <w:t>0</w:t>
            </w:r>
          </w:p>
        </w:tc>
      </w:tr>
      <w:tr w:rsidR="00E97CD1" w:rsidRPr="00A2100E" w14:paraId="04848E60"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5E40F" w14:textId="77777777" w:rsidR="00E97CD1" w:rsidRPr="00A2100E" w:rsidRDefault="00E97CD1" w:rsidP="00C06D69">
            <w:pPr>
              <w:pStyle w:val="rowtabella0"/>
              <w:rPr>
                <w:color w:val="002060"/>
              </w:rPr>
            </w:pPr>
            <w:r w:rsidRPr="00A2100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AFD7A"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AE59F"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7D65B"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7677B"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9AE47"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FB667" w14:textId="77777777" w:rsidR="00E97CD1" w:rsidRPr="00A2100E" w:rsidRDefault="00E97CD1" w:rsidP="00C06D69">
            <w:pPr>
              <w:pStyle w:val="rowtabella0"/>
              <w:jc w:val="center"/>
              <w:rPr>
                <w:color w:val="002060"/>
              </w:rPr>
            </w:pPr>
            <w:r w:rsidRPr="00A2100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57ABC"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27F19"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2C537" w14:textId="77777777" w:rsidR="00E97CD1" w:rsidRPr="00A2100E" w:rsidRDefault="00E97CD1" w:rsidP="00C06D69">
            <w:pPr>
              <w:pStyle w:val="rowtabella0"/>
              <w:jc w:val="center"/>
              <w:rPr>
                <w:color w:val="002060"/>
              </w:rPr>
            </w:pPr>
            <w:r w:rsidRPr="00A2100E">
              <w:rPr>
                <w:color w:val="002060"/>
              </w:rPr>
              <w:t>0</w:t>
            </w:r>
          </w:p>
        </w:tc>
      </w:tr>
      <w:tr w:rsidR="00E97CD1" w:rsidRPr="00A2100E" w14:paraId="7A3E4B64"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569F9C" w14:textId="77777777" w:rsidR="00E97CD1" w:rsidRPr="00A2100E" w:rsidRDefault="00E97CD1" w:rsidP="00C06D69">
            <w:pPr>
              <w:pStyle w:val="rowtabella0"/>
              <w:rPr>
                <w:color w:val="002060"/>
              </w:rPr>
            </w:pPr>
            <w:r w:rsidRPr="00A2100E">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6205A"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40021"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5A6E3"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03573"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F39B2"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52EFE" w14:textId="77777777" w:rsidR="00E97CD1" w:rsidRPr="00A2100E" w:rsidRDefault="00E97CD1" w:rsidP="00C06D69">
            <w:pPr>
              <w:pStyle w:val="rowtabella0"/>
              <w:jc w:val="center"/>
              <w:rPr>
                <w:color w:val="002060"/>
              </w:rPr>
            </w:pPr>
            <w:r w:rsidRPr="00A2100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88B22"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E6E6B"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EDB41" w14:textId="77777777" w:rsidR="00E97CD1" w:rsidRPr="00A2100E" w:rsidRDefault="00E97CD1" w:rsidP="00C06D69">
            <w:pPr>
              <w:pStyle w:val="rowtabella0"/>
              <w:jc w:val="center"/>
              <w:rPr>
                <w:color w:val="002060"/>
              </w:rPr>
            </w:pPr>
            <w:r w:rsidRPr="00A2100E">
              <w:rPr>
                <w:color w:val="002060"/>
              </w:rPr>
              <w:t>0</w:t>
            </w:r>
          </w:p>
        </w:tc>
      </w:tr>
      <w:tr w:rsidR="00E97CD1" w:rsidRPr="00A2100E" w14:paraId="541E6414"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DF220E" w14:textId="77777777" w:rsidR="00E97CD1" w:rsidRPr="00A2100E" w:rsidRDefault="00E97CD1" w:rsidP="00C06D69">
            <w:pPr>
              <w:pStyle w:val="rowtabella0"/>
              <w:rPr>
                <w:color w:val="002060"/>
              </w:rPr>
            </w:pPr>
            <w:r w:rsidRPr="00A2100E">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A4E21"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3EFB3"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F8A36"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5E77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DED18"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D66EB"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21DDD"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06E9D"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07A3D" w14:textId="77777777" w:rsidR="00E97CD1" w:rsidRPr="00A2100E" w:rsidRDefault="00E97CD1" w:rsidP="00C06D69">
            <w:pPr>
              <w:pStyle w:val="rowtabella0"/>
              <w:jc w:val="center"/>
              <w:rPr>
                <w:color w:val="002060"/>
              </w:rPr>
            </w:pPr>
            <w:r w:rsidRPr="00A2100E">
              <w:rPr>
                <w:color w:val="002060"/>
              </w:rPr>
              <w:t>0</w:t>
            </w:r>
          </w:p>
        </w:tc>
      </w:tr>
      <w:tr w:rsidR="00E97CD1" w:rsidRPr="00A2100E" w14:paraId="5AC08461"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F23F04" w14:textId="77777777" w:rsidR="00E97CD1" w:rsidRPr="00A2100E" w:rsidRDefault="00E97CD1" w:rsidP="00C06D69">
            <w:pPr>
              <w:pStyle w:val="rowtabella0"/>
              <w:rPr>
                <w:color w:val="002060"/>
              </w:rPr>
            </w:pPr>
            <w:r w:rsidRPr="00A2100E">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83792"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8C1F2"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51596"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A0FEF"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201A3"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5C4CD" w14:textId="77777777" w:rsidR="00E97CD1" w:rsidRPr="00A2100E" w:rsidRDefault="00E97CD1" w:rsidP="00C06D69">
            <w:pPr>
              <w:pStyle w:val="rowtabella0"/>
              <w:jc w:val="center"/>
              <w:rPr>
                <w:color w:val="002060"/>
              </w:rPr>
            </w:pPr>
            <w:r w:rsidRPr="00A2100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BA63E" w14:textId="77777777" w:rsidR="00E97CD1" w:rsidRPr="00A2100E" w:rsidRDefault="00E97CD1" w:rsidP="00C06D69">
            <w:pPr>
              <w:pStyle w:val="rowtabella0"/>
              <w:jc w:val="center"/>
              <w:rPr>
                <w:color w:val="002060"/>
              </w:rPr>
            </w:pPr>
            <w:r w:rsidRPr="00A2100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57416"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3487C" w14:textId="77777777" w:rsidR="00E97CD1" w:rsidRPr="00A2100E" w:rsidRDefault="00E97CD1" w:rsidP="00C06D69">
            <w:pPr>
              <w:pStyle w:val="rowtabella0"/>
              <w:jc w:val="center"/>
              <w:rPr>
                <w:color w:val="002060"/>
              </w:rPr>
            </w:pPr>
            <w:r w:rsidRPr="00A2100E">
              <w:rPr>
                <w:color w:val="002060"/>
              </w:rPr>
              <w:t>0</w:t>
            </w:r>
          </w:p>
        </w:tc>
      </w:tr>
      <w:tr w:rsidR="00E97CD1" w:rsidRPr="00A2100E" w14:paraId="2126F5BE"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A35415" w14:textId="77777777" w:rsidR="00E97CD1" w:rsidRPr="00A2100E" w:rsidRDefault="00E97CD1" w:rsidP="00C06D69">
            <w:pPr>
              <w:pStyle w:val="rowtabella0"/>
              <w:rPr>
                <w:color w:val="002060"/>
              </w:rPr>
            </w:pPr>
            <w:r w:rsidRPr="00A2100E">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D711C"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923F3"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506E1"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5CB45"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3CE44"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CC306"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2791F"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D8016"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7C67F" w14:textId="77777777" w:rsidR="00E97CD1" w:rsidRPr="00A2100E" w:rsidRDefault="00E97CD1" w:rsidP="00C06D69">
            <w:pPr>
              <w:pStyle w:val="rowtabella0"/>
              <w:jc w:val="center"/>
              <w:rPr>
                <w:color w:val="002060"/>
              </w:rPr>
            </w:pPr>
            <w:r w:rsidRPr="00A2100E">
              <w:rPr>
                <w:color w:val="002060"/>
              </w:rPr>
              <w:t>0</w:t>
            </w:r>
          </w:p>
        </w:tc>
      </w:tr>
      <w:tr w:rsidR="00E97CD1" w:rsidRPr="00A2100E" w14:paraId="71C44164"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AE3A62" w14:textId="77777777" w:rsidR="00E97CD1" w:rsidRPr="00A2100E" w:rsidRDefault="00E97CD1" w:rsidP="00C06D69">
            <w:pPr>
              <w:pStyle w:val="rowtabella0"/>
              <w:rPr>
                <w:color w:val="002060"/>
              </w:rPr>
            </w:pPr>
            <w:r w:rsidRPr="00A2100E">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2C2EE"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CEB91"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601FA"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6A7AA"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B0869"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E9450"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C97AE" w14:textId="77777777" w:rsidR="00E97CD1" w:rsidRPr="00A2100E" w:rsidRDefault="00E97CD1" w:rsidP="00C06D69">
            <w:pPr>
              <w:pStyle w:val="rowtabella0"/>
              <w:jc w:val="center"/>
              <w:rPr>
                <w:color w:val="002060"/>
              </w:rPr>
            </w:pPr>
            <w:r w:rsidRPr="00A2100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3C727"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BEDF2" w14:textId="77777777" w:rsidR="00E97CD1" w:rsidRPr="00A2100E" w:rsidRDefault="00E97CD1" w:rsidP="00C06D69">
            <w:pPr>
              <w:pStyle w:val="rowtabella0"/>
              <w:jc w:val="center"/>
              <w:rPr>
                <w:color w:val="002060"/>
              </w:rPr>
            </w:pPr>
            <w:r w:rsidRPr="00A2100E">
              <w:rPr>
                <w:color w:val="002060"/>
              </w:rPr>
              <w:t>0</w:t>
            </w:r>
          </w:p>
        </w:tc>
      </w:tr>
      <w:tr w:rsidR="00E97CD1" w:rsidRPr="00A2100E" w14:paraId="38939B4C"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0D896D" w14:textId="77777777" w:rsidR="00E97CD1" w:rsidRPr="00A2100E" w:rsidRDefault="00E97CD1" w:rsidP="00C06D69">
            <w:pPr>
              <w:pStyle w:val="rowtabella0"/>
              <w:rPr>
                <w:color w:val="002060"/>
              </w:rPr>
            </w:pPr>
            <w:r w:rsidRPr="00A2100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DC3E2"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09229"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41FA9"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F7E66"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0C707"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02552"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48318" w14:textId="77777777" w:rsidR="00E97CD1" w:rsidRPr="00A2100E" w:rsidRDefault="00E97CD1" w:rsidP="00C06D69">
            <w:pPr>
              <w:pStyle w:val="rowtabella0"/>
              <w:jc w:val="center"/>
              <w:rPr>
                <w:color w:val="002060"/>
              </w:rPr>
            </w:pPr>
            <w:r w:rsidRPr="00A2100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6146D"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A51DE" w14:textId="77777777" w:rsidR="00E97CD1" w:rsidRPr="00A2100E" w:rsidRDefault="00E97CD1" w:rsidP="00C06D69">
            <w:pPr>
              <w:pStyle w:val="rowtabella0"/>
              <w:jc w:val="center"/>
              <w:rPr>
                <w:color w:val="002060"/>
              </w:rPr>
            </w:pPr>
            <w:r w:rsidRPr="00A2100E">
              <w:rPr>
                <w:color w:val="002060"/>
              </w:rPr>
              <w:t>0</w:t>
            </w:r>
          </w:p>
        </w:tc>
      </w:tr>
      <w:tr w:rsidR="00E97CD1" w:rsidRPr="00A2100E" w14:paraId="3CF9395C"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B990CC" w14:textId="77777777" w:rsidR="00E97CD1" w:rsidRPr="00A2100E" w:rsidRDefault="00E97CD1" w:rsidP="00C06D69">
            <w:pPr>
              <w:pStyle w:val="rowtabella0"/>
              <w:rPr>
                <w:color w:val="002060"/>
              </w:rPr>
            </w:pPr>
            <w:r w:rsidRPr="00A2100E">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4A1F3"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5B7D3"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9FD9C"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308F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C980C"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1B870"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D5D61" w14:textId="77777777" w:rsidR="00E97CD1" w:rsidRPr="00A2100E" w:rsidRDefault="00E97CD1" w:rsidP="00C06D69">
            <w:pPr>
              <w:pStyle w:val="rowtabella0"/>
              <w:jc w:val="center"/>
              <w:rPr>
                <w:color w:val="002060"/>
              </w:rPr>
            </w:pPr>
            <w:r w:rsidRPr="00A2100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43105"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98468" w14:textId="77777777" w:rsidR="00E97CD1" w:rsidRPr="00A2100E" w:rsidRDefault="00E97CD1" w:rsidP="00C06D69">
            <w:pPr>
              <w:pStyle w:val="rowtabella0"/>
              <w:jc w:val="center"/>
              <w:rPr>
                <w:color w:val="002060"/>
              </w:rPr>
            </w:pPr>
            <w:r w:rsidRPr="00A2100E">
              <w:rPr>
                <w:color w:val="002060"/>
              </w:rPr>
              <w:t>0</w:t>
            </w:r>
          </w:p>
        </w:tc>
      </w:tr>
      <w:tr w:rsidR="00E97CD1" w:rsidRPr="00A2100E" w14:paraId="421AEF78"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1A6560" w14:textId="77777777" w:rsidR="00E97CD1" w:rsidRPr="00A2100E" w:rsidRDefault="00E97CD1" w:rsidP="00C06D69">
            <w:pPr>
              <w:pStyle w:val="rowtabella0"/>
              <w:rPr>
                <w:color w:val="002060"/>
              </w:rPr>
            </w:pPr>
            <w:r w:rsidRPr="00A2100E">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FDD61"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CB359"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92064"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C8BFA"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29BAA"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A71D2"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D4D71"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0E52E"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4FC97" w14:textId="77777777" w:rsidR="00E97CD1" w:rsidRPr="00A2100E" w:rsidRDefault="00E97CD1" w:rsidP="00C06D69">
            <w:pPr>
              <w:pStyle w:val="rowtabella0"/>
              <w:jc w:val="center"/>
              <w:rPr>
                <w:color w:val="002060"/>
              </w:rPr>
            </w:pPr>
            <w:r w:rsidRPr="00A2100E">
              <w:rPr>
                <w:color w:val="002060"/>
              </w:rPr>
              <w:t>0</w:t>
            </w:r>
          </w:p>
        </w:tc>
      </w:tr>
      <w:tr w:rsidR="00E97CD1" w:rsidRPr="00A2100E" w14:paraId="048DC019"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61946E" w14:textId="77777777" w:rsidR="00E97CD1" w:rsidRPr="00A2100E" w:rsidRDefault="00E97CD1" w:rsidP="00C06D69">
            <w:pPr>
              <w:pStyle w:val="rowtabella0"/>
              <w:rPr>
                <w:color w:val="002060"/>
              </w:rPr>
            </w:pPr>
            <w:r w:rsidRPr="00A2100E">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7FE87"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C4E39"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197A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2DACB"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09FBF"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D41EC"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6C4EA" w14:textId="77777777" w:rsidR="00E97CD1" w:rsidRPr="00A2100E" w:rsidRDefault="00E97CD1" w:rsidP="00C06D69">
            <w:pPr>
              <w:pStyle w:val="rowtabella0"/>
              <w:jc w:val="center"/>
              <w:rPr>
                <w:color w:val="002060"/>
              </w:rPr>
            </w:pPr>
            <w:r w:rsidRPr="00A2100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D181A"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28824" w14:textId="77777777" w:rsidR="00E97CD1" w:rsidRPr="00A2100E" w:rsidRDefault="00E97CD1" w:rsidP="00C06D69">
            <w:pPr>
              <w:pStyle w:val="rowtabella0"/>
              <w:jc w:val="center"/>
              <w:rPr>
                <w:color w:val="002060"/>
              </w:rPr>
            </w:pPr>
            <w:r w:rsidRPr="00A2100E">
              <w:rPr>
                <w:color w:val="002060"/>
              </w:rPr>
              <w:t>0</w:t>
            </w:r>
          </w:p>
        </w:tc>
      </w:tr>
      <w:tr w:rsidR="00E97CD1" w:rsidRPr="00A2100E" w14:paraId="37BFAB32" w14:textId="77777777" w:rsidTr="00C06D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0F2B97" w14:textId="77777777" w:rsidR="00E97CD1" w:rsidRPr="00A2100E" w:rsidRDefault="00E97CD1" w:rsidP="00C06D69">
            <w:pPr>
              <w:pStyle w:val="rowtabella0"/>
              <w:rPr>
                <w:color w:val="002060"/>
              </w:rPr>
            </w:pPr>
            <w:r w:rsidRPr="00A2100E">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815A6"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35A53"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CCD8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5E12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A9019"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6D225"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89EBA" w14:textId="77777777" w:rsidR="00E97CD1" w:rsidRPr="00A2100E" w:rsidRDefault="00E97CD1" w:rsidP="00C06D69">
            <w:pPr>
              <w:pStyle w:val="rowtabella0"/>
              <w:jc w:val="center"/>
              <w:rPr>
                <w:color w:val="002060"/>
              </w:rPr>
            </w:pPr>
            <w:r w:rsidRPr="00A2100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DEB69"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CEA92" w14:textId="77777777" w:rsidR="00E97CD1" w:rsidRPr="00A2100E" w:rsidRDefault="00E97CD1" w:rsidP="00C06D69">
            <w:pPr>
              <w:pStyle w:val="rowtabella0"/>
              <w:jc w:val="center"/>
              <w:rPr>
                <w:color w:val="002060"/>
              </w:rPr>
            </w:pPr>
            <w:r w:rsidRPr="00A2100E">
              <w:rPr>
                <w:color w:val="002060"/>
              </w:rPr>
              <w:t>0</w:t>
            </w:r>
          </w:p>
        </w:tc>
      </w:tr>
    </w:tbl>
    <w:p w14:paraId="4F1773EE" w14:textId="77777777" w:rsidR="00E97CD1" w:rsidRPr="00A2100E" w:rsidRDefault="00E97CD1" w:rsidP="00E97CD1">
      <w:pPr>
        <w:pStyle w:val="breakline"/>
        <w:rPr>
          <w:rFonts w:eastAsiaTheme="minorEastAsia"/>
          <w:color w:val="002060"/>
        </w:rPr>
      </w:pPr>
    </w:p>
    <w:p w14:paraId="51C75856" w14:textId="77777777" w:rsidR="00E97CD1" w:rsidRPr="00A2100E" w:rsidRDefault="00E97CD1" w:rsidP="00E97CD1">
      <w:pPr>
        <w:pStyle w:val="breakline"/>
        <w:rPr>
          <w:color w:val="002060"/>
        </w:rPr>
      </w:pPr>
    </w:p>
    <w:p w14:paraId="6794C424" w14:textId="77777777" w:rsidR="00E97CD1" w:rsidRPr="00A2100E" w:rsidRDefault="00E97CD1" w:rsidP="00E97CD1">
      <w:pPr>
        <w:pStyle w:val="sottotitolocampionato10"/>
        <w:rPr>
          <w:color w:val="002060"/>
        </w:rPr>
      </w:pPr>
      <w:r w:rsidRPr="00A2100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CD1" w:rsidRPr="00A2100E" w14:paraId="66A95728" w14:textId="77777777" w:rsidTr="00C06D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57E4E" w14:textId="77777777" w:rsidR="00E97CD1" w:rsidRPr="00A2100E" w:rsidRDefault="00E97CD1" w:rsidP="00C06D69">
            <w:pPr>
              <w:pStyle w:val="headertabella0"/>
              <w:rPr>
                <w:color w:val="002060"/>
              </w:rPr>
            </w:pPr>
            <w:r w:rsidRPr="00A210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B5F64" w14:textId="77777777" w:rsidR="00E97CD1" w:rsidRPr="00A2100E" w:rsidRDefault="00E97CD1" w:rsidP="00C06D69">
            <w:pPr>
              <w:pStyle w:val="headertabella0"/>
              <w:rPr>
                <w:color w:val="002060"/>
              </w:rPr>
            </w:pPr>
            <w:r w:rsidRPr="00A210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725C4" w14:textId="77777777" w:rsidR="00E97CD1" w:rsidRPr="00A2100E" w:rsidRDefault="00E97CD1" w:rsidP="00C06D69">
            <w:pPr>
              <w:pStyle w:val="headertabella0"/>
              <w:rPr>
                <w:color w:val="002060"/>
              </w:rPr>
            </w:pPr>
            <w:r w:rsidRPr="00A210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0B102" w14:textId="77777777" w:rsidR="00E97CD1" w:rsidRPr="00A2100E" w:rsidRDefault="00E97CD1" w:rsidP="00C06D69">
            <w:pPr>
              <w:pStyle w:val="headertabella0"/>
              <w:rPr>
                <w:color w:val="002060"/>
              </w:rPr>
            </w:pPr>
            <w:r w:rsidRPr="00A210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38DA4" w14:textId="77777777" w:rsidR="00E97CD1" w:rsidRPr="00A2100E" w:rsidRDefault="00E97CD1" w:rsidP="00C06D69">
            <w:pPr>
              <w:pStyle w:val="headertabella0"/>
              <w:rPr>
                <w:color w:val="002060"/>
              </w:rPr>
            </w:pPr>
            <w:r w:rsidRPr="00A210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DA658" w14:textId="77777777" w:rsidR="00E97CD1" w:rsidRPr="00A2100E" w:rsidRDefault="00E97CD1" w:rsidP="00C06D69">
            <w:pPr>
              <w:pStyle w:val="headertabella0"/>
              <w:rPr>
                <w:color w:val="002060"/>
              </w:rPr>
            </w:pPr>
            <w:r w:rsidRPr="00A210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348AD" w14:textId="77777777" w:rsidR="00E97CD1" w:rsidRPr="00A2100E" w:rsidRDefault="00E97CD1" w:rsidP="00C06D69">
            <w:pPr>
              <w:pStyle w:val="headertabella0"/>
              <w:rPr>
                <w:color w:val="002060"/>
              </w:rPr>
            </w:pPr>
            <w:r w:rsidRPr="00A210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7CBFF" w14:textId="77777777" w:rsidR="00E97CD1" w:rsidRPr="00A2100E" w:rsidRDefault="00E97CD1" w:rsidP="00C06D69">
            <w:pPr>
              <w:pStyle w:val="headertabella0"/>
              <w:rPr>
                <w:color w:val="002060"/>
              </w:rPr>
            </w:pPr>
            <w:r w:rsidRPr="00A210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9C37C" w14:textId="77777777" w:rsidR="00E97CD1" w:rsidRPr="00A2100E" w:rsidRDefault="00E97CD1" w:rsidP="00C06D69">
            <w:pPr>
              <w:pStyle w:val="headertabella0"/>
              <w:rPr>
                <w:color w:val="002060"/>
              </w:rPr>
            </w:pPr>
            <w:r w:rsidRPr="00A210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D61AF" w14:textId="77777777" w:rsidR="00E97CD1" w:rsidRPr="00A2100E" w:rsidRDefault="00E97CD1" w:rsidP="00C06D69">
            <w:pPr>
              <w:pStyle w:val="headertabella0"/>
              <w:rPr>
                <w:color w:val="002060"/>
              </w:rPr>
            </w:pPr>
            <w:r w:rsidRPr="00A2100E">
              <w:rPr>
                <w:color w:val="002060"/>
              </w:rPr>
              <w:t>PE</w:t>
            </w:r>
          </w:p>
        </w:tc>
      </w:tr>
      <w:tr w:rsidR="00E97CD1" w:rsidRPr="00A2100E" w14:paraId="1D7DC73A" w14:textId="77777777" w:rsidTr="00C06D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81788B" w14:textId="77777777" w:rsidR="00E97CD1" w:rsidRPr="00A2100E" w:rsidRDefault="00E97CD1" w:rsidP="00C06D69">
            <w:pPr>
              <w:pStyle w:val="rowtabella0"/>
              <w:rPr>
                <w:color w:val="002060"/>
              </w:rPr>
            </w:pPr>
            <w:r w:rsidRPr="00A2100E">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A2C43"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0CFEC"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55273"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8C4B8"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F9080"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7472F" w14:textId="77777777" w:rsidR="00E97CD1" w:rsidRPr="00A2100E" w:rsidRDefault="00E97CD1" w:rsidP="00C06D69">
            <w:pPr>
              <w:pStyle w:val="rowtabella0"/>
              <w:jc w:val="center"/>
              <w:rPr>
                <w:color w:val="002060"/>
              </w:rPr>
            </w:pPr>
            <w:r w:rsidRPr="00A2100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290E5"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D6B38"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72EDD" w14:textId="77777777" w:rsidR="00E97CD1" w:rsidRPr="00A2100E" w:rsidRDefault="00E97CD1" w:rsidP="00C06D69">
            <w:pPr>
              <w:pStyle w:val="rowtabella0"/>
              <w:jc w:val="center"/>
              <w:rPr>
                <w:color w:val="002060"/>
              </w:rPr>
            </w:pPr>
            <w:r w:rsidRPr="00A2100E">
              <w:rPr>
                <w:color w:val="002060"/>
              </w:rPr>
              <w:t>0</w:t>
            </w:r>
          </w:p>
        </w:tc>
      </w:tr>
      <w:tr w:rsidR="00E97CD1" w:rsidRPr="00A2100E" w14:paraId="13E08743"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50C7F8" w14:textId="77777777" w:rsidR="00E97CD1" w:rsidRPr="00A2100E" w:rsidRDefault="00E97CD1" w:rsidP="00C06D69">
            <w:pPr>
              <w:pStyle w:val="rowtabella0"/>
              <w:rPr>
                <w:color w:val="002060"/>
              </w:rPr>
            </w:pPr>
            <w:r w:rsidRPr="00A2100E">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47560"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79626"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82B70"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7364A"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A7D1D"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E9F44" w14:textId="77777777" w:rsidR="00E97CD1" w:rsidRPr="00A2100E" w:rsidRDefault="00E97CD1" w:rsidP="00C06D69">
            <w:pPr>
              <w:pStyle w:val="rowtabella0"/>
              <w:jc w:val="center"/>
              <w:rPr>
                <w:color w:val="002060"/>
              </w:rPr>
            </w:pPr>
            <w:r w:rsidRPr="00A2100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0FCD2"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FED90"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98F05" w14:textId="77777777" w:rsidR="00E97CD1" w:rsidRPr="00A2100E" w:rsidRDefault="00E97CD1" w:rsidP="00C06D69">
            <w:pPr>
              <w:pStyle w:val="rowtabella0"/>
              <w:jc w:val="center"/>
              <w:rPr>
                <w:color w:val="002060"/>
              </w:rPr>
            </w:pPr>
            <w:r w:rsidRPr="00A2100E">
              <w:rPr>
                <w:color w:val="002060"/>
              </w:rPr>
              <w:t>0</w:t>
            </w:r>
          </w:p>
        </w:tc>
      </w:tr>
      <w:tr w:rsidR="00E97CD1" w:rsidRPr="00A2100E" w14:paraId="1F1440CA"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B1E404" w14:textId="77777777" w:rsidR="00E97CD1" w:rsidRPr="00A2100E" w:rsidRDefault="00E97CD1" w:rsidP="00C06D69">
            <w:pPr>
              <w:pStyle w:val="rowtabella0"/>
              <w:rPr>
                <w:color w:val="002060"/>
              </w:rPr>
            </w:pPr>
            <w:r w:rsidRPr="00A2100E">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53CA6"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4AC49"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22948"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6BB46"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B3987"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AECB9"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858A3"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D407B"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F6B4D" w14:textId="77777777" w:rsidR="00E97CD1" w:rsidRPr="00A2100E" w:rsidRDefault="00E97CD1" w:rsidP="00C06D69">
            <w:pPr>
              <w:pStyle w:val="rowtabella0"/>
              <w:jc w:val="center"/>
              <w:rPr>
                <w:color w:val="002060"/>
              </w:rPr>
            </w:pPr>
            <w:r w:rsidRPr="00A2100E">
              <w:rPr>
                <w:color w:val="002060"/>
              </w:rPr>
              <w:t>0</w:t>
            </w:r>
          </w:p>
        </w:tc>
      </w:tr>
      <w:tr w:rsidR="00E97CD1" w:rsidRPr="00A2100E" w14:paraId="7CCB8E87"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065AB9" w14:textId="77777777" w:rsidR="00E97CD1" w:rsidRPr="00A2100E" w:rsidRDefault="00E97CD1" w:rsidP="00C06D69">
            <w:pPr>
              <w:pStyle w:val="rowtabella0"/>
              <w:rPr>
                <w:color w:val="002060"/>
              </w:rPr>
            </w:pPr>
            <w:r w:rsidRPr="00A2100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36723"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89430"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9D3A0"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860F7"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CB448"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CEBBF" w14:textId="77777777" w:rsidR="00E97CD1" w:rsidRPr="00A2100E" w:rsidRDefault="00E97CD1" w:rsidP="00C06D69">
            <w:pPr>
              <w:pStyle w:val="rowtabella0"/>
              <w:jc w:val="center"/>
              <w:rPr>
                <w:color w:val="002060"/>
              </w:rPr>
            </w:pPr>
            <w:r w:rsidRPr="00A2100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CE410"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62663"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B5F16" w14:textId="77777777" w:rsidR="00E97CD1" w:rsidRPr="00A2100E" w:rsidRDefault="00E97CD1" w:rsidP="00C06D69">
            <w:pPr>
              <w:pStyle w:val="rowtabella0"/>
              <w:jc w:val="center"/>
              <w:rPr>
                <w:color w:val="002060"/>
              </w:rPr>
            </w:pPr>
            <w:r w:rsidRPr="00A2100E">
              <w:rPr>
                <w:color w:val="002060"/>
              </w:rPr>
              <w:t>0</w:t>
            </w:r>
          </w:p>
        </w:tc>
      </w:tr>
      <w:tr w:rsidR="00E97CD1" w:rsidRPr="00A2100E" w14:paraId="79250767"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27D272" w14:textId="77777777" w:rsidR="00E97CD1" w:rsidRPr="00A2100E" w:rsidRDefault="00E97CD1" w:rsidP="00C06D69">
            <w:pPr>
              <w:pStyle w:val="rowtabella0"/>
              <w:rPr>
                <w:color w:val="002060"/>
              </w:rPr>
            </w:pPr>
            <w:r w:rsidRPr="00A2100E">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12D91"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DD875"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5F6F7"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0425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CD613"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D56AB" w14:textId="77777777" w:rsidR="00E97CD1" w:rsidRPr="00A2100E" w:rsidRDefault="00E97CD1" w:rsidP="00C06D69">
            <w:pPr>
              <w:pStyle w:val="rowtabella0"/>
              <w:jc w:val="center"/>
              <w:rPr>
                <w:color w:val="002060"/>
              </w:rPr>
            </w:pPr>
            <w:r w:rsidRPr="00A2100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2A7B3"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86619"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1D8C1" w14:textId="77777777" w:rsidR="00E97CD1" w:rsidRPr="00A2100E" w:rsidRDefault="00E97CD1" w:rsidP="00C06D69">
            <w:pPr>
              <w:pStyle w:val="rowtabella0"/>
              <w:jc w:val="center"/>
              <w:rPr>
                <w:color w:val="002060"/>
              </w:rPr>
            </w:pPr>
            <w:r w:rsidRPr="00A2100E">
              <w:rPr>
                <w:color w:val="002060"/>
              </w:rPr>
              <w:t>0</w:t>
            </w:r>
          </w:p>
        </w:tc>
      </w:tr>
      <w:tr w:rsidR="00E97CD1" w:rsidRPr="00A2100E" w14:paraId="4F7DC2FC"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99E977" w14:textId="77777777" w:rsidR="00E97CD1" w:rsidRPr="00A2100E" w:rsidRDefault="00E97CD1" w:rsidP="00C06D69">
            <w:pPr>
              <w:pStyle w:val="rowtabella0"/>
              <w:rPr>
                <w:color w:val="002060"/>
              </w:rPr>
            </w:pPr>
            <w:r w:rsidRPr="00A2100E">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E436F"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DE4EB"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40547"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B6304"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24B6C"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44634"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5F5CF"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3D386"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6A6E7" w14:textId="77777777" w:rsidR="00E97CD1" w:rsidRPr="00A2100E" w:rsidRDefault="00E97CD1" w:rsidP="00C06D69">
            <w:pPr>
              <w:pStyle w:val="rowtabella0"/>
              <w:jc w:val="center"/>
              <w:rPr>
                <w:color w:val="002060"/>
              </w:rPr>
            </w:pPr>
            <w:r w:rsidRPr="00A2100E">
              <w:rPr>
                <w:color w:val="002060"/>
              </w:rPr>
              <w:t>0</w:t>
            </w:r>
          </w:p>
        </w:tc>
      </w:tr>
      <w:tr w:rsidR="00E97CD1" w:rsidRPr="00A2100E" w14:paraId="5D14781A"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AE19EF" w14:textId="77777777" w:rsidR="00E97CD1" w:rsidRPr="00A2100E" w:rsidRDefault="00E97CD1" w:rsidP="00C06D69">
            <w:pPr>
              <w:pStyle w:val="rowtabella0"/>
              <w:rPr>
                <w:color w:val="002060"/>
              </w:rPr>
            </w:pPr>
            <w:r w:rsidRPr="00A2100E">
              <w:rPr>
                <w:color w:val="002060"/>
              </w:rPr>
              <w:t xml:space="preserve">A.S.D. </w:t>
            </w:r>
            <w:proofErr w:type="gramStart"/>
            <w:r w:rsidRPr="00A2100E">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5BE3E"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010E3"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4AF6D"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AE475"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B19B9"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6910A"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72DBC"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25DEF"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A9575" w14:textId="77777777" w:rsidR="00E97CD1" w:rsidRPr="00A2100E" w:rsidRDefault="00E97CD1" w:rsidP="00C06D69">
            <w:pPr>
              <w:pStyle w:val="rowtabella0"/>
              <w:jc w:val="center"/>
              <w:rPr>
                <w:color w:val="002060"/>
              </w:rPr>
            </w:pPr>
            <w:r w:rsidRPr="00A2100E">
              <w:rPr>
                <w:color w:val="002060"/>
              </w:rPr>
              <w:t>0</w:t>
            </w:r>
          </w:p>
        </w:tc>
      </w:tr>
      <w:tr w:rsidR="00E97CD1" w:rsidRPr="00A2100E" w14:paraId="42B59747"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506C09" w14:textId="77777777" w:rsidR="00E97CD1" w:rsidRPr="00A2100E" w:rsidRDefault="00E97CD1" w:rsidP="00C06D69">
            <w:pPr>
              <w:pStyle w:val="rowtabella0"/>
              <w:rPr>
                <w:color w:val="002060"/>
              </w:rPr>
            </w:pPr>
            <w:r w:rsidRPr="00A2100E">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D995F"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18DFB"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0A010"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96366"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714E0"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8A088"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33C01"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1A77E"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337EF" w14:textId="77777777" w:rsidR="00E97CD1" w:rsidRPr="00A2100E" w:rsidRDefault="00E97CD1" w:rsidP="00C06D69">
            <w:pPr>
              <w:pStyle w:val="rowtabella0"/>
              <w:jc w:val="center"/>
              <w:rPr>
                <w:color w:val="002060"/>
              </w:rPr>
            </w:pPr>
            <w:r w:rsidRPr="00A2100E">
              <w:rPr>
                <w:color w:val="002060"/>
              </w:rPr>
              <w:t>0</w:t>
            </w:r>
          </w:p>
        </w:tc>
      </w:tr>
      <w:tr w:rsidR="00E97CD1" w:rsidRPr="00A2100E" w14:paraId="14A0ED95"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795543" w14:textId="77777777" w:rsidR="00E97CD1" w:rsidRPr="00A2100E" w:rsidRDefault="00E97CD1" w:rsidP="00C06D69">
            <w:pPr>
              <w:pStyle w:val="rowtabella0"/>
              <w:rPr>
                <w:color w:val="002060"/>
              </w:rPr>
            </w:pPr>
            <w:r w:rsidRPr="00A2100E">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8B659"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820FE"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66DA4"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8FD5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C3830"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48931"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FEB1B"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B172A"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4947B" w14:textId="77777777" w:rsidR="00E97CD1" w:rsidRPr="00A2100E" w:rsidRDefault="00E97CD1" w:rsidP="00C06D69">
            <w:pPr>
              <w:pStyle w:val="rowtabella0"/>
              <w:jc w:val="center"/>
              <w:rPr>
                <w:color w:val="002060"/>
              </w:rPr>
            </w:pPr>
            <w:r w:rsidRPr="00A2100E">
              <w:rPr>
                <w:color w:val="002060"/>
              </w:rPr>
              <w:t>0</w:t>
            </w:r>
          </w:p>
        </w:tc>
      </w:tr>
      <w:tr w:rsidR="00E97CD1" w:rsidRPr="00A2100E" w14:paraId="775048FA"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C717C2" w14:textId="77777777" w:rsidR="00E97CD1" w:rsidRPr="00A2100E" w:rsidRDefault="00E97CD1" w:rsidP="00C06D69">
            <w:pPr>
              <w:pStyle w:val="rowtabella0"/>
              <w:rPr>
                <w:color w:val="002060"/>
              </w:rPr>
            </w:pPr>
            <w:r w:rsidRPr="00A2100E">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77B3D"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FC679"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DFEC6"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3E49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48B6F"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5E56F"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FB170" w14:textId="77777777" w:rsidR="00E97CD1" w:rsidRPr="00A2100E" w:rsidRDefault="00E97CD1" w:rsidP="00C06D69">
            <w:pPr>
              <w:pStyle w:val="rowtabella0"/>
              <w:jc w:val="center"/>
              <w:rPr>
                <w:color w:val="002060"/>
              </w:rPr>
            </w:pPr>
            <w:r w:rsidRPr="00A2100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6CE90"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F189F" w14:textId="77777777" w:rsidR="00E97CD1" w:rsidRPr="00A2100E" w:rsidRDefault="00E97CD1" w:rsidP="00C06D69">
            <w:pPr>
              <w:pStyle w:val="rowtabella0"/>
              <w:jc w:val="center"/>
              <w:rPr>
                <w:color w:val="002060"/>
              </w:rPr>
            </w:pPr>
            <w:r w:rsidRPr="00A2100E">
              <w:rPr>
                <w:color w:val="002060"/>
              </w:rPr>
              <w:t>0</w:t>
            </w:r>
          </w:p>
        </w:tc>
      </w:tr>
      <w:tr w:rsidR="00E97CD1" w:rsidRPr="00A2100E" w14:paraId="70F73E17"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0C9385" w14:textId="77777777" w:rsidR="00E97CD1" w:rsidRPr="00A2100E" w:rsidRDefault="00E97CD1" w:rsidP="00C06D69">
            <w:pPr>
              <w:pStyle w:val="rowtabella0"/>
              <w:rPr>
                <w:color w:val="002060"/>
              </w:rPr>
            </w:pPr>
            <w:r w:rsidRPr="00A2100E">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43EBE"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7C84E"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C2489"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2918F"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6E31A"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35993"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04347" w14:textId="77777777" w:rsidR="00E97CD1" w:rsidRPr="00A2100E" w:rsidRDefault="00E97CD1" w:rsidP="00C06D69">
            <w:pPr>
              <w:pStyle w:val="rowtabella0"/>
              <w:jc w:val="center"/>
              <w:rPr>
                <w:color w:val="002060"/>
              </w:rPr>
            </w:pPr>
            <w:r w:rsidRPr="00A2100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1E3B2" w14:textId="77777777" w:rsidR="00E97CD1" w:rsidRPr="00A2100E" w:rsidRDefault="00E97CD1" w:rsidP="00C06D69">
            <w:pPr>
              <w:pStyle w:val="rowtabella0"/>
              <w:jc w:val="center"/>
              <w:rPr>
                <w:color w:val="002060"/>
              </w:rPr>
            </w:pPr>
            <w:r w:rsidRPr="00A2100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8E287" w14:textId="77777777" w:rsidR="00E97CD1" w:rsidRPr="00A2100E" w:rsidRDefault="00E97CD1" w:rsidP="00C06D69">
            <w:pPr>
              <w:pStyle w:val="rowtabella0"/>
              <w:jc w:val="center"/>
              <w:rPr>
                <w:color w:val="002060"/>
              </w:rPr>
            </w:pPr>
            <w:r w:rsidRPr="00A2100E">
              <w:rPr>
                <w:color w:val="002060"/>
              </w:rPr>
              <w:t>0</w:t>
            </w:r>
          </w:p>
        </w:tc>
      </w:tr>
      <w:tr w:rsidR="00E97CD1" w:rsidRPr="00A2100E" w14:paraId="32F7877D"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15EB85" w14:textId="77777777" w:rsidR="00E97CD1" w:rsidRPr="00A2100E" w:rsidRDefault="00E97CD1" w:rsidP="00C06D69">
            <w:pPr>
              <w:pStyle w:val="rowtabella0"/>
              <w:rPr>
                <w:color w:val="002060"/>
              </w:rPr>
            </w:pPr>
            <w:r w:rsidRPr="00A2100E">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92E33"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E2F0D"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FB500"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FB272"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D7E95"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DD253"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A9CD5"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F79AF"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C1466" w14:textId="77777777" w:rsidR="00E97CD1" w:rsidRPr="00A2100E" w:rsidRDefault="00E97CD1" w:rsidP="00C06D69">
            <w:pPr>
              <w:pStyle w:val="rowtabella0"/>
              <w:jc w:val="center"/>
              <w:rPr>
                <w:color w:val="002060"/>
              </w:rPr>
            </w:pPr>
            <w:r w:rsidRPr="00A2100E">
              <w:rPr>
                <w:color w:val="002060"/>
              </w:rPr>
              <w:t>0</w:t>
            </w:r>
          </w:p>
        </w:tc>
      </w:tr>
      <w:tr w:rsidR="00E97CD1" w:rsidRPr="00A2100E" w14:paraId="59294E75" w14:textId="77777777" w:rsidTr="00C06D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15989B" w14:textId="77777777" w:rsidR="00E97CD1" w:rsidRPr="00A2100E" w:rsidRDefault="00E97CD1" w:rsidP="00C06D69">
            <w:pPr>
              <w:pStyle w:val="rowtabella0"/>
              <w:rPr>
                <w:color w:val="002060"/>
              </w:rPr>
            </w:pPr>
            <w:r w:rsidRPr="00A2100E">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C561E"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06E47"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3682B"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0134F"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1A7CC"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F1EBF"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B2C80" w14:textId="77777777" w:rsidR="00E97CD1" w:rsidRPr="00A2100E" w:rsidRDefault="00E97CD1" w:rsidP="00C06D69">
            <w:pPr>
              <w:pStyle w:val="rowtabella0"/>
              <w:jc w:val="center"/>
              <w:rPr>
                <w:color w:val="002060"/>
              </w:rPr>
            </w:pPr>
            <w:r w:rsidRPr="00A2100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6FD4B"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01B70" w14:textId="77777777" w:rsidR="00E97CD1" w:rsidRPr="00A2100E" w:rsidRDefault="00E97CD1" w:rsidP="00C06D69">
            <w:pPr>
              <w:pStyle w:val="rowtabella0"/>
              <w:jc w:val="center"/>
              <w:rPr>
                <w:color w:val="002060"/>
              </w:rPr>
            </w:pPr>
            <w:r w:rsidRPr="00A2100E">
              <w:rPr>
                <w:color w:val="002060"/>
              </w:rPr>
              <w:t>0</w:t>
            </w:r>
          </w:p>
        </w:tc>
      </w:tr>
    </w:tbl>
    <w:p w14:paraId="20B3D63E" w14:textId="77777777" w:rsidR="00E97CD1" w:rsidRDefault="00E97CD1" w:rsidP="00E97CD1">
      <w:pPr>
        <w:pStyle w:val="breakline"/>
        <w:rPr>
          <w:color w:val="002060"/>
        </w:rPr>
      </w:pPr>
    </w:p>
    <w:p w14:paraId="2E2EDD0B" w14:textId="77777777" w:rsidR="00E97CD1" w:rsidRPr="00A2100E" w:rsidRDefault="00E97CD1" w:rsidP="00E97CD1">
      <w:pPr>
        <w:pStyle w:val="titoloprinc0"/>
        <w:rPr>
          <w:color w:val="002060"/>
        </w:rPr>
      </w:pPr>
      <w:r w:rsidRPr="00A2100E">
        <w:rPr>
          <w:color w:val="002060"/>
        </w:rPr>
        <w:t>PROGRAMMA GARE</w:t>
      </w:r>
    </w:p>
    <w:p w14:paraId="56E2C4A3" w14:textId="77777777" w:rsidR="00E97CD1" w:rsidRDefault="00E97CD1" w:rsidP="00E97CD1">
      <w:pPr>
        <w:pStyle w:val="breakline"/>
        <w:rPr>
          <w:color w:val="002060"/>
        </w:rPr>
      </w:pPr>
    </w:p>
    <w:p w14:paraId="549E92A8" w14:textId="77777777" w:rsidR="00E97CD1" w:rsidRPr="00C048E4" w:rsidRDefault="00E97CD1" w:rsidP="00E97CD1">
      <w:pPr>
        <w:pStyle w:val="sottotitolocampionato10"/>
        <w:rPr>
          <w:color w:val="002060"/>
        </w:rPr>
      </w:pPr>
      <w:r w:rsidRPr="00C048E4">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177"/>
        <w:gridCol w:w="1552"/>
        <w:gridCol w:w="1559"/>
      </w:tblGrid>
      <w:tr w:rsidR="00E97CD1" w:rsidRPr="00C048E4" w14:paraId="51B6BA8B" w14:textId="77777777" w:rsidTr="00C06D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D1105" w14:textId="77777777" w:rsidR="00E97CD1" w:rsidRPr="00C048E4" w:rsidRDefault="00E97CD1" w:rsidP="00C06D69">
            <w:pPr>
              <w:pStyle w:val="headertabella0"/>
              <w:rPr>
                <w:color w:val="002060"/>
              </w:rPr>
            </w:pPr>
            <w:r w:rsidRPr="00C048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2CC6E" w14:textId="77777777" w:rsidR="00E97CD1" w:rsidRPr="00C048E4" w:rsidRDefault="00E97CD1" w:rsidP="00C06D69">
            <w:pPr>
              <w:pStyle w:val="headertabella0"/>
              <w:rPr>
                <w:color w:val="002060"/>
              </w:rPr>
            </w:pPr>
            <w:r w:rsidRPr="00C048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942BE" w14:textId="77777777" w:rsidR="00E97CD1" w:rsidRPr="00C048E4" w:rsidRDefault="00E97CD1" w:rsidP="00C06D69">
            <w:pPr>
              <w:pStyle w:val="headertabella0"/>
              <w:rPr>
                <w:color w:val="002060"/>
              </w:rPr>
            </w:pPr>
            <w:r w:rsidRPr="00C048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2685C" w14:textId="77777777" w:rsidR="00E97CD1" w:rsidRPr="00C048E4" w:rsidRDefault="00E97CD1" w:rsidP="00C06D69">
            <w:pPr>
              <w:pStyle w:val="headertabella0"/>
              <w:rPr>
                <w:color w:val="002060"/>
              </w:rPr>
            </w:pPr>
            <w:r w:rsidRPr="00C048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A7C7E" w14:textId="77777777" w:rsidR="00E97CD1" w:rsidRPr="00C048E4" w:rsidRDefault="00E97CD1" w:rsidP="00C06D69">
            <w:pPr>
              <w:pStyle w:val="headertabella0"/>
              <w:rPr>
                <w:color w:val="002060"/>
              </w:rPr>
            </w:pPr>
            <w:r w:rsidRPr="00C048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6DD44" w14:textId="77777777" w:rsidR="00E97CD1" w:rsidRPr="00C048E4" w:rsidRDefault="00E97CD1" w:rsidP="00C06D69">
            <w:pPr>
              <w:pStyle w:val="headertabella0"/>
              <w:rPr>
                <w:color w:val="002060"/>
              </w:rPr>
            </w:pPr>
            <w:proofErr w:type="spellStart"/>
            <w:r w:rsidRPr="00C048E4">
              <w:rPr>
                <w:color w:val="002060"/>
              </w:rPr>
              <w:t>Localita'</w:t>
            </w:r>
            <w:proofErr w:type="spellEnd"/>
            <w:r w:rsidRPr="00C048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35E55" w14:textId="77777777" w:rsidR="00E97CD1" w:rsidRPr="00C048E4" w:rsidRDefault="00E97CD1" w:rsidP="00C06D69">
            <w:pPr>
              <w:pStyle w:val="headertabella0"/>
              <w:rPr>
                <w:color w:val="002060"/>
              </w:rPr>
            </w:pPr>
            <w:r w:rsidRPr="00C048E4">
              <w:rPr>
                <w:color w:val="002060"/>
              </w:rPr>
              <w:t>Indirizzo Impianto</w:t>
            </w:r>
          </w:p>
        </w:tc>
      </w:tr>
      <w:tr w:rsidR="00E97CD1" w:rsidRPr="00C048E4" w14:paraId="22A4AC02" w14:textId="77777777" w:rsidTr="00C06D6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1F5444" w14:textId="77777777" w:rsidR="00E97CD1" w:rsidRPr="00C048E4" w:rsidRDefault="00E97CD1" w:rsidP="00C06D69">
            <w:pPr>
              <w:pStyle w:val="rowtabella0"/>
              <w:rPr>
                <w:color w:val="002060"/>
              </w:rPr>
            </w:pPr>
            <w:r w:rsidRPr="00C048E4">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F09283" w14:textId="77777777" w:rsidR="00E97CD1" w:rsidRPr="00C048E4" w:rsidRDefault="00E97CD1" w:rsidP="00C06D69">
            <w:pPr>
              <w:pStyle w:val="rowtabella0"/>
              <w:rPr>
                <w:color w:val="002060"/>
              </w:rPr>
            </w:pPr>
            <w:r w:rsidRPr="00C048E4">
              <w:rPr>
                <w:color w:val="002060"/>
              </w:rPr>
              <w:t>ANKON NOVA MARMI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1954F" w14:textId="77777777" w:rsidR="00E97CD1" w:rsidRPr="00C048E4" w:rsidRDefault="00E97CD1" w:rsidP="00C06D69">
            <w:pPr>
              <w:pStyle w:val="rowtabella0"/>
              <w:jc w:val="center"/>
              <w:rPr>
                <w:color w:val="002060"/>
              </w:rPr>
            </w:pPr>
            <w:r w:rsidRPr="00C048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A0337" w14:textId="77777777" w:rsidR="00E97CD1" w:rsidRPr="00C048E4" w:rsidRDefault="00E97CD1" w:rsidP="00C06D69">
            <w:pPr>
              <w:pStyle w:val="rowtabella0"/>
              <w:rPr>
                <w:color w:val="002060"/>
              </w:rPr>
            </w:pPr>
            <w:r w:rsidRPr="00C048E4">
              <w:rPr>
                <w:color w:val="002060"/>
              </w:rPr>
              <w:t>24/10/2025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9A370F" w14:textId="77777777" w:rsidR="00E97CD1" w:rsidRPr="00C048E4" w:rsidRDefault="00E97CD1" w:rsidP="00C06D69">
            <w:pPr>
              <w:pStyle w:val="rowtabella0"/>
              <w:rPr>
                <w:color w:val="002060"/>
              </w:rPr>
            </w:pPr>
            <w:r w:rsidRPr="00C048E4">
              <w:rPr>
                <w:color w:val="002060"/>
              </w:rPr>
              <w:t xml:space="preserve">5454 </w:t>
            </w:r>
            <w:proofErr w:type="gramStart"/>
            <w:r w:rsidRPr="00C048E4">
              <w:rPr>
                <w:color w:val="002060"/>
              </w:rPr>
              <w:t>C.COPERTO</w:t>
            </w:r>
            <w:proofErr w:type="gramEnd"/>
            <w:r w:rsidRPr="00C048E4">
              <w:rPr>
                <w:color w:val="002060"/>
              </w:rPr>
              <w:t xml:space="preserve"> </w:t>
            </w:r>
            <w:proofErr w:type="gramStart"/>
            <w:r w:rsidRPr="00C048E4">
              <w:rPr>
                <w:color w:val="002060"/>
              </w:rPr>
              <w:t>C.TENNIS</w:t>
            </w:r>
            <w:proofErr w:type="gramEnd"/>
            <w:r w:rsidRPr="00C048E4">
              <w:rPr>
                <w:color w:val="002060"/>
              </w:rPr>
              <w:t xml:space="preserve">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3F31BC" w14:textId="77777777" w:rsidR="00E97CD1" w:rsidRPr="00C048E4" w:rsidRDefault="00E97CD1" w:rsidP="00C06D69">
            <w:pPr>
              <w:pStyle w:val="rowtabella0"/>
              <w:rPr>
                <w:color w:val="002060"/>
              </w:rPr>
            </w:pPr>
            <w:r w:rsidRPr="00C048E4">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3D9BB" w14:textId="77777777" w:rsidR="00E97CD1" w:rsidRPr="00C048E4" w:rsidRDefault="00E97CD1" w:rsidP="00C06D69">
            <w:pPr>
              <w:pStyle w:val="rowtabella0"/>
              <w:rPr>
                <w:color w:val="002060"/>
              </w:rPr>
            </w:pPr>
            <w:r w:rsidRPr="00C048E4">
              <w:rPr>
                <w:color w:val="002060"/>
              </w:rPr>
              <w:t>VIA VILLA TOMBARI</w:t>
            </w:r>
          </w:p>
        </w:tc>
      </w:tr>
      <w:tr w:rsidR="00E97CD1" w:rsidRPr="00C048E4" w14:paraId="6A75A62C"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6790BC" w14:textId="77777777" w:rsidR="00E97CD1" w:rsidRPr="00C048E4" w:rsidRDefault="00E97CD1" w:rsidP="00C06D69">
            <w:pPr>
              <w:pStyle w:val="rowtabella0"/>
              <w:rPr>
                <w:color w:val="002060"/>
              </w:rPr>
            </w:pPr>
            <w:r w:rsidRPr="00C048E4">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284520" w14:textId="77777777" w:rsidR="00E97CD1" w:rsidRPr="00C048E4" w:rsidRDefault="00E97CD1" w:rsidP="00C06D69">
            <w:pPr>
              <w:pStyle w:val="rowtabella0"/>
              <w:rPr>
                <w:color w:val="002060"/>
              </w:rPr>
            </w:pPr>
            <w:r w:rsidRPr="00C048E4">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F0CBBE"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C52040" w14:textId="77777777" w:rsidR="00E97CD1" w:rsidRPr="00C048E4" w:rsidRDefault="00E97CD1" w:rsidP="00C06D69">
            <w:pPr>
              <w:pStyle w:val="rowtabella0"/>
              <w:rPr>
                <w:color w:val="002060"/>
              </w:rPr>
            </w:pPr>
            <w:r w:rsidRPr="00C048E4">
              <w:rPr>
                <w:color w:val="002060"/>
              </w:rPr>
              <w:t>24/10/2025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730433" w14:textId="77777777" w:rsidR="00E97CD1" w:rsidRPr="00C048E4" w:rsidRDefault="00E97CD1" w:rsidP="00C06D69">
            <w:pPr>
              <w:pStyle w:val="rowtabella0"/>
              <w:rPr>
                <w:color w:val="002060"/>
              </w:rPr>
            </w:pPr>
            <w:r w:rsidRPr="00C048E4">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750746" w14:textId="77777777" w:rsidR="00E97CD1" w:rsidRPr="00C048E4" w:rsidRDefault="00E97CD1" w:rsidP="00C06D69">
            <w:pPr>
              <w:pStyle w:val="rowtabella0"/>
              <w:rPr>
                <w:color w:val="002060"/>
              </w:rPr>
            </w:pPr>
            <w:r w:rsidRPr="00C048E4">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A4CDBD" w14:textId="77777777" w:rsidR="00E97CD1" w:rsidRPr="00C048E4" w:rsidRDefault="00E97CD1" w:rsidP="00C06D69">
            <w:pPr>
              <w:pStyle w:val="rowtabella0"/>
              <w:rPr>
                <w:color w:val="002060"/>
              </w:rPr>
            </w:pPr>
            <w:r w:rsidRPr="00C048E4">
              <w:rPr>
                <w:color w:val="002060"/>
              </w:rPr>
              <w:t>VIA ROSSINI</w:t>
            </w:r>
          </w:p>
        </w:tc>
      </w:tr>
      <w:tr w:rsidR="00E97CD1" w:rsidRPr="00C048E4" w14:paraId="0A6FEE2F"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74D002" w14:textId="77777777" w:rsidR="00E97CD1" w:rsidRPr="00C048E4" w:rsidRDefault="00E97CD1" w:rsidP="00C06D69">
            <w:pPr>
              <w:pStyle w:val="rowtabella0"/>
              <w:rPr>
                <w:color w:val="002060"/>
              </w:rPr>
            </w:pPr>
            <w:r w:rsidRPr="00C048E4">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5CB764" w14:textId="77777777" w:rsidR="00E97CD1" w:rsidRPr="00C048E4" w:rsidRDefault="00E97CD1" w:rsidP="00C06D69">
            <w:pPr>
              <w:pStyle w:val="rowtabella0"/>
              <w:rPr>
                <w:color w:val="002060"/>
              </w:rPr>
            </w:pPr>
            <w:r w:rsidRPr="00C048E4">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F448EC"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9E7E86" w14:textId="77777777" w:rsidR="00E97CD1" w:rsidRPr="00C048E4" w:rsidRDefault="00E97CD1" w:rsidP="00C06D69">
            <w:pPr>
              <w:pStyle w:val="rowtabella0"/>
              <w:rPr>
                <w:color w:val="002060"/>
              </w:rPr>
            </w:pPr>
            <w:r w:rsidRPr="00C048E4">
              <w:rPr>
                <w:color w:val="002060"/>
              </w:rPr>
              <w:t>24/10/2025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6886A9" w14:textId="77777777" w:rsidR="00E97CD1" w:rsidRPr="00C048E4" w:rsidRDefault="00E97CD1" w:rsidP="00C06D69">
            <w:pPr>
              <w:pStyle w:val="rowtabella0"/>
              <w:rPr>
                <w:color w:val="002060"/>
              </w:rPr>
            </w:pPr>
            <w:r w:rsidRPr="00C048E4">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02F322" w14:textId="77777777" w:rsidR="00E97CD1" w:rsidRPr="00C048E4" w:rsidRDefault="00E97CD1" w:rsidP="00C06D69">
            <w:pPr>
              <w:pStyle w:val="rowtabella0"/>
              <w:rPr>
                <w:color w:val="002060"/>
              </w:rPr>
            </w:pPr>
            <w:r w:rsidRPr="00C048E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365537" w14:textId="77777777" w:rsidR="00E97CD1" w:rsidRPr="00C048E4" w:rsidRDefault="00E97CD1" w:rsidP="00C06D69">
            <w:pPr>
              <w:pStyle w:val="rowtabella0"/>
              <w:rPr>
                <w:color w:val="002060"/>
              </w:rPr>
            </w:pPr>
            <w:r w:rsidRPr="00C048E4">
              <w:rPr>
                <w:color w:val="002060"/>
              </w:rPr>
              <w:t>VIA DELLO STADIO</w:t>
            </w:r>
          </w:p>
        </w:tc>
      </w:tr>
      <w:tr w:rsidR="00E97CD1" w:rsidRPr="00C048E4" w14:paraId="56C43F7C"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113454" w14:textId="77777777" w:rsidR="00E97CD1" w:rsidRPr="00C048E4" w:rsidRDefault="00E97CD1" w:rsidP="00C06D69">
            <w:pPr>
              <w:pStyle w:val="rowtabella0"/>
              <w:rPr>
                <w:color w:val="002060"/>
              </w:rPr>
            </w:pPr>
            <w:r w:rsidRPr="00C048E4">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113748" w14:textId="77777777" w:rsidR="00E97CD1" w:rsidRPr="00C048E4" w:rsidRDefault="00E97CD1" w:rsidP="00C06D69">
            <w:pPr>
              <w:pStyle w:val="rowtabella0"/>
              <w:rPr>
                <w:color w:val="002060"/>
              </w:rPr>
            </w:pPr>
            <w:r w:rsidRPr="00C048E4">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82AAEA"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E390C0" w14:textId="77777777" w:rsidR="00E97CD1" w:rsidRPr="00C048E4" w:rsidRDefault="00E97CD1" w:rsidP="00C06D69">
            <w:pPr>
              <w:pStyle w:val="rowtabella0"/>
              <w:rPr>
                <w:color w:val="002060"/>
              </w:rPr>
            </w:pPr>
            <w:r w:rsidRPr="00C048E4">
              <w:rPr>
                <w:color w:val="002060"/>
              </w:rPr>
              <w:t>24/10/2025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34E301" w14:textId="77777777" w:rsidR="00E97CD1" w:rsidRPr="00C048E4" w:rsidRDefault="00E97CD1" w:rsidP="00C06D69">
            <w:pPr>
              <w:pStyle w:val="rowtabella0"/>
              <w:rPr>
                <w:color w:val="002060"/>
              </w:rPr>
            </w:pPr>
            <w:r w:rsidRPr="00C048E4">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F55B41" w14:textId="77777777" w:rsidR="00E97CD1" w:rsidRPr="00C048E4" w:rsidRDefault="00E97CD1" w:rsidP="00C06D69">
            <w:pPr>
              <w:pStyle w:val="rowtabella0"/>
              <w:rPr>
                <w:color w:val="002060"/>
              </w:rPr>
            </w:pPr>
            <w:r w:rsidRPr="00C048E4">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BAA7CE" w14:textId="77777777" w:rsidR="00E97CD1" w:rsidRPr="00C048E4" w:rsidRDefault="00E97CD1" w:rsidP="00C06D69">
            <w:pPr>
              <w:pStyle w:val="rowtabella0"/>
              <w:rPr>
                <w:color w:val="002060"/>
              </w:rPr>
            </w:pPr>
            <w:r w:rsidRPr="00C048E4">
              <w:rPr>
                <w:color w:val="002060"/>
              </w:rPr>
              <w:t>VIA DELL'INDUSTRIA</w:t>
            </w:r>
          </w:p>
        </w:tc>
      </w:tr>
      <w:tr w:rsidR="00E97CD1" w:rsidRPr="00C048E4" w14:paraId="3E9F0504"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C453FC" w14:textId="77777777" w:rsidR="00E97CD1" w:rsidRPr="00C048E4" w:rsidRDefault="00E97CD1" w:rsidP="00C06D69">
            <w:pPr>
              <w:pStyle w:val="rowtabella0"/>
              <w:rPr>
                <w:color w:val="002060"/>
              </w:rPr>
            </w:pPr>
            <w:r w:rsidRPr="00C048E4">
              <w:rPr>
                <w:color w:val="002060"/>
              </w:rPr>
              <w:t>MANTOVANI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D6BF85" w14:textId="77777777" w:rsidR="00E97CD1" w:rsidRPr="00C048E4" w:rsidRDefault="00E97CD1" w:rsidP="00C06D69">
            <w:pPr>
              <w:pStyle w:val="rowtabella0"/>
              <w:rPr>
                <w:color w:val="002060"/>
              </w:rPr>
            </w:pPr>
            <w:r w:rsidRPr="00C048E4">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7E040C"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6DF2B5" w14:textId="77777777" w:rsidR="00E97CD1" w:rsidRPr="00C048E4" w:rsidRDefault="00E97CD1" w:rsidP="00C06D69">
            <w:pPr>
              <w:pStyle w:val="rowtabella0"/>
              <w:rPr>
                <w:color w:val="002060"/>
              </w:rPr>
            </w:pPr>
            <w:r w:rsidRPr="00C048E4">
              <w:rPr>
                <w:color w:val="002060"/>
              </w:rPr>
              <w:t>24/10/2025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050C5A" w14:textId="77777777" w:rsidR="00E97CD1" w:rsidRPr="00C048E4" w:rsidRDefault="00E97CD1" w:rsidP="00C06D69">
            <w:pPr>
              <w:pStyle w:val="rowtabella0"/>
              <w:rPr>
                <w:color w:val="002060"/>
              </w:rPr>
            </w:pPr>
            <w:r w:rsidRPr="00C048E4">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B7D501" w14:textId="77777777" w:rsidR="00E97CD1" w:rsidRPr="00C048E4" w:rsidRDefault="00E97CD1" w:rsidP="00C06D69">
            <w:pPr>
              <w:pStyle w:val="rowtabella0"/>
              <w:rPr>
                <w:color w:val="002060"/>
              </w:rPr>
            </w:pPr>
            <w:r w:rsidRPr="00C048E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734808" w14:textId="77777777" w:rsidR="00E97CD1" w:rsidRPr="00C048E4" w:rsidRDefault="00E97CD1" w:rsidP="00C06D69">
            <w:pPr>
              <w:pStyle w:val="rowtabella0"/>
              <w:rPr>
                <w:color w:val="002060"/>
              </w:rPr>
            </w:pPr>
            <w:r w:rsidRPr="00C048E4">
              <w:rPr>
                <w:color w:val="002060"/>
              </w:rPr>
              <w:t>VIA GROTTE DI POSATORA 19/A</w:t>
            </w:r>
          </w:p>
        </w:tc>
      </w:tr>
      <w:tr w:rsidR="00E97CD1" w:rsidRPr="00C048E4" w14:paraId="54B865F1"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904770" w14:textId="77777777" w:rsidR="00E97CD1" w:rsidRPr="00C048E4" w:rsidRDefault="00E97CD1" w:rsidP="00C06D69">
            <w:pPr>
              <w:pStyle w:val="rowtabella0"/>
              <w:rPr>
                <w:color w:val="002060"/>
              </w:rPr>
            </w:pPr>
            <w:r w:rsidRPr="00C048E4">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1188F3" w14:textId="77777777" w:rsidR="00E97CD1" w:rsidRPr="00C048E4" w:rsidRDefault="00E97CD1" w:rsidP="00C06D69">
            <w:pPr>
              <w:pStyle w:val="rowtabella0"/>
              <w:rPr>
                <w:color w:val="002060"/>
              </w:rPr>
            </w:pPr>
            <w:proofErr w:type="gramStart"/>
            <w:r w:rsidRPr="00C048E4">
              <w:rPr>
                <w:color w:val="002060"/>
              </w:rPr>
              <w:t>CITTA</w:t>
            </w:r>
            <w:proofErr w:type="gramEnd"/>
            <w:r w:rsidRPr="00C048E4">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BFB675"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C77ABA" w14:textId="77777777" w:rsidR="00E97CD1" w:rsidRPr="00C048E4" w:rsidRDefault="00E97CD1" w:rsidP="00C06D69">
            <w:pPr>
              <w:pStyle w:val="rowtabella0"/>
              <w:rPr>
                <w:color w:val="002060"/>
              </w:rPr>
            </w:pPr>
            <w:r w:rsidRPr="00C048E4">
              <w:rPr>
                <w:color w:val="002060"/>
              </w:rPr>
              <w:t>24/10/2025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BBEB57" w14:textId="77777777" w:rsidR="00E97CD1" w:rsidRPr="00C048E4" w:rsidRDefault="00E97CD1" w:rsidP="00C06D69">
            <w:pPr>
              <w:pStyle w:val="rowtabella0"/>
              <w:rPr>
                <w:color w:val="002060"/>
              </w:rPr>
            </w:pPr>
            <w:r w:rsidRPr="00C048E4">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40442A" w14:textId="77777777" w:rsidR="00E97CD1" w:rsidRPr="00C048E4" w:rsidRDefault="00E97CD1" w:rsidP="00C06D69">
            <w:pPr>
              <w:pStyle w:val="rowtabella0"/>
              <w:rPr>
                <w:color w:val="002060"/>
              </w:rPr>
            </w:pPr>
            <w:r w:rsidRPr="00C048E4">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83FE1D" w14:textId="77777777" w:rsidR="00E97CD1" w:rsidRPr="00C048E4" w:rsidRDefault="00E97CD1" w:rsidP="00C06D69">
            <w:pPr>
              <w:pStyle w:val="rowtabella0"/>
              <w:rPr>
                <w:color w:val="002060"/>
              </w:rPr>
            </w:pPr>
            <w:r w:rsidRPr="00C048E4">
              <w:rPr>
                <w:color w:val="002060"/>
              </w:rPr>
              <w:t>VIA IV NOVEMBRE</w:t>
            </w:r>
          </w:p>
        </w:tc>
      </w:tr>
      <w:tr w:rsidR="00E97CD1" w:rsidRPr="00C048E4" w14:paraId="6BBAA688" w14:textId="77777777" w:rsidTr="00C06D6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2BAC5C" w14:textId="77777777" w:rsidR="00E97CD1" w:rsidRPr="00C048E4" w:rsidRDefault="00E97CD1" w:rsidP="00C06D69">
            <w:pPr>
              <w:pStyle w:val="rowtabella0"/>
              <w:rPr>
                <w:color w:val="002060"/>
              </w:rPr>
            </w:pPr>
            <w:r w:rsidRPr="00C048E4">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802F25" w14:textId="77777777" w:rsidR="00E97CD1" w:rsidRPr="00C048E4" w:rsidRDefault="00E97CD1" w:rsidP="00C06D69">
            <w:pPr>
              <w:pStyle w:val="rowtabella0"/>
              <w:rPr>
                <w:color w:val="002060"/>
              </w:rPr>
            </w:pPr>
            <w:r w:rsidRPr="00C048E4">
              <w:rPr>
                <w:color w:val="002060"/>
              </w:rPr>
              <w:t>VERBENA C5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D8399"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CE404C" w14:textId="77777777" w:rsidR="00E97CD1" w:rsidRPr="00C048E4" w:rsidRDefault="00E97CD1" w:rsidP="00C06D69">
            <w:pPr>
              <w:pStyle w:val="rowtabella0"/>
              <w:rPr>
                <w:color w:val="002060"/>
              </w:rPr>
            </w:pPr>
            <w:r w:rsidRPr="00C048E4">
              <w:rPr>
                <w:color w:val="002060"/>
              </w:rPr>
              <w:t>24/10/2025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859AE5" w14:textId="77777777" w:rsidR="00E97CD1" w:rsidRPr="00C048E4" w:rsidRDefault="00E97CD1" w:rsidP="00C06D69">
            <w:pPr>
              <w:pStyle w:val="rowtabella0"/>
              <w:rPr>
                <w:color w:val="002060"/>
              </w:rPr>
            </w:pPr>
            <w:r w:rsidRPr="00C048E4">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9423A0" w14:textId="77777777" w:rsidR="00E97CD1" w:rsidRPr="00C048E4" w:rsidRDefault="00E97CD1" w:rsidP="00C06D69">
            <w:pPr>
              <w:pStyle w:val="rowtabella0"/>
              <w:rPr>
                <w:color w:val="002060"/>
              </w:rPr>
            </w:pPr>
            <w:r w:rsidRPr="00C048E4">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278233" w14:textId="77777777" w:rsidR="00E97CD1" w:rsidRPr="00C048E4" w:rsidRDefault="00E97CD1" w:rsidP="00C06D69">
            <w:pPr>
              <w:pStyle w:val="rowtabella0"/>
              <w:rPr>
                <w:color w:val="002060"/>
              </w:rPr>
            </w:pPr>
            <w:r w:rsidRPr="00C048E4">
              <w:rPr>
                <w:color w:val="002060"/>
              </w:rPr>
              <w:t>VIA BRAMANTE</w:t>
            </w:r>
          </w:p>
        </w:tc>
      </w:tr>
    </w:tbl>
    <w:p w14:paraId="72939E99" w14:textId="77777777" w:rsidR="00E97CD1" w:rsidRPr="00C048E4" w:rsidRDefault="00E97CD1" w:rsidP="00E97CD1">
      <w:pPr>
        <w:pStyle w:val="breakline"/>
        <w:rPr>
          <w:rFonts w:eastAsiaTheme="minorEastAsia"/>
          <w:color w:val="002060"/>
        </w:rPr>
      </w:pPr>
    </w:p>
    <w:p w14:paraId="243842B4" w14:textId="77777777" w:rsidR="00E97CD1" w:rsidRPr="00C048E4" w:rsidRDefault="00E97CD1" w:rsidP="00E97CD1">
      <w:pPr>
        <w:pStyle w:val="breakline"/>
        <w:rPr>
          <w:color w:val="002060"/>
        </w:rPr>
      </w:pPr>
    </w:p>
    <w:p w14:paraId="1D63B541" w14:textId="77777777" w:rsidR="00E97CD1" w:rsidRPr="00C048E4" w:rsidRDefault="00E97CD1" w:rsidP="00E97CD1">
      <w:pPr>
        <w:pStyle w:val="breakline"/>
        <w:rPr>
          <w:color w:val="002060"/>
        </w:rPr>
      </w:pPr>
    </w:p>
    <w:p w14:paraId="152D4B7E" w14:textId="77777777" w:rsidR="00E97CD1" w:rsidRPr="00C048E4" w:rsidRDefault="00E97CD1" w:rsidP="00E97CD1">
      <w:pPr>
        <w:pStyle w:val="sottotitolocampionato10"/>
        <w:rPr>
          <w:color w:val="002060"/>
        </w:rPr>
      </w:pPr>
      <w:r w:rsidRPr="00C048E4">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5"/>
        <w:gridCol w:w="385"/>
        <w:gridCol w:w="898"/>
        <w:gridCol w:w="1174"/>
        <w:gridCol w:w="1559"/>
        <w:gridCol w:w="1544"/>
      </w:tblGrid>
      <w:tr w:rsidR="00E97CD1" w:rsidRPr="00C048E4" w14:paraId="57BDFA5A" w14:textId="77777777" w:rsidTr="00C06D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5E231" w14:textId="77777777" w:rsidR="00E97CD1" w:rsidRPr="00C048E4" w:rsidRDefault="00E97CD1" w:rsidP="00C06D69">
            <w:pPr>
              <w:pStyle w:val="headertabella0"/>
              <w:rPr>
                <w:color w:val="002060"/>
              </w:rPr>
            </w:pPr>
            <w:r w:rsidRPr="00C048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314DE" w14:textId="77777777" w:rsidR="00E97CD1" w:rsidRPr="00C048E4" w:rsidRDefault="00E97CD1" w:rsidP="00C06D69">
            <w:pPr>
              <w:pStyle w:val="headertabella0"/>
              <w:rPr>
                <w:color w:val="002060"/>
              </w:rPr>
            </w:pPr>
            <w:r w:rsidRPr="00C048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462C9" w14:textId="77777777" w:rsidR="00E97CD1" w:rsidRPr="00C048E4" w:rsidRDefault="00E97CD1" w:rsidP="00C06D69">
            <w:pPr>
              <w:pStyle w:val="headertabella0"/>
              <w:rPr>
                <w:color w:val="002060"/>
              </w:rPr>
            </w:pPr>
            <w:r w:rsidRPr="00C048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EA690" w14:textId="77777777" w:rsidR="00E97CD1" w:rsidRPr="00C048E4" w:rsidRDefault="00E97CD1" w:rsidP="00C06D69">
            <w:pPr>
              <w:pStyle w:val="headertabella0"/>
              <w:rPr>
                <w:color w:val="002060"/>
              </w:rPr>
            </w:pPr>
            <w:r w:rsidRPr="00C048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8D194" w14:textId="77777777" w:rsidR="00E97CD1" w:rsidRPr="00C048E4" w:rsidRDefault="00E97CD1" w:rsidP="00C06D69">
            <w:pPr>
              <w:pStyle w:val="headertabella0"/>
              <w:rPr>
                <w:color w:val="002060"/>
              </w:rPr>
            </w:pPr>
            <w:r w:rsidRPr="00C048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D10DA" w14:textId="77777777" w:rsidR="00E97CD1" w:rsidRPr="00C048E4" w:rsidRDefault="00E97CD1" w:rsidP="00C06D69">
            <w:pPr>
              <w:pStyle w:val="headertabella0"/>
              <w:rPr>
                <w:color w:val="002060"/>
              </w:rPr>
            </w:pPr>
            <w:proofErr w:type="spellStart"/>
            <w:r w:rsidRPr="00C048E4">
              <w:rPr>
                <w:color w:val="002060"/>
              </w:rPr>
              <w:t>Localita'</w:t>
            </w:r>
            <w:proofErr w:type="spellEnd"/>
            <w:r w:rsidRPr="00C048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C5F3A" w14:textId="77777777" w:rsidR="00E97CD1" w:rsidRPr="00C048E4" w:rsidRDefault="00E97CD1" w:rsidP="00C06D69">
            <w:pPr>
              <w:pStyle w:val="headertabella0"/>
              <w:rPr>
                <w:color w:val="002060"/>
              </w:rPr>
            </w:pPr>
            <w:r w:rsidRPr="00C048E4">
              <w:rPr>
                <w:color w:val="002060"/>
              </w:rPr>
              <w:t>Indirizzo Impianto</w:t>
            </w:r>
          </w:p>
        </w:tc>
      </w:tr>
      <w:tr w:rsidR="00E97CD1" w:rsidRPr="00C048E4" w14:paraId="32086B27" w14:textId="77777777" w:rsidTr="00C06D6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3A3712" w14:textId="77777777" w:rsidR="00E97CD1" w:rsidRPr="00C048E4" w:rsidRDefault="00E97CD1" w:rsidP="00C06D69">
            <w:pPr>
              <w:pStyle w:val="rowtabella0"/>
              <w:rPr>
                <w:color w:val="002060"/>
              </w:rPr>
            </w:pPr>
            <w:r w:rsidRPr="00C048E4">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5F885B" w14:textId="77777777" w:rsidR="00E97CD1" w:rsidRPr="00C048E4" w:rsidRDefault="00E97CD1" w:rsidP="00C06D69">
            <w:pPr>
              <w:pStyle w:val="rowtabella0"/>
              <w:rPr>
                <w:color w:val="002060"/>
              </w:rPr>
            </w:pPr>
            <w:r w:rsidRPr="00C048E4">
              <w:rPr>
                <w:color w:val="002060"/>
              </w:rPr>
              <w:t>AURORA TREIA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FEC43B" w14:textId="77777777" w:rsidR="00E97CD1" w:rsidRPr="00C048E4" w:rsidRDefault="00E97CD1" w:rsidP="00C06D69">
            <w:pPr>
              <w:pStyle w:val="rowtabella0"/>
              <w:jc w:val="center"/>
              <w:rPr>
                <w:color w:val="002060"/>
              </w:rPr>
            </w:pPr>
            <w:r w:rsidRPr="00C048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AD59E" w14:textId="77777777" w:rsidR="00E97CD1" w:rsidRPr="00C048E4" w:rsidRDefault="00E97CD1" w:rsidP="00C06D69">
            <w:pPr>
              <w:pStyle w:val="rowtabella0"/>
              <w:rPr>
                <w:color w:val="002060"/>
              </w:rPr>
            </w:pPr>
            <w:r w:rsidRPr="00C048E4">
              <w:rPr>
                <w:color w:val="002060"/>
              </w:rPr>
              <w:t>24/10/2025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1BB21" w14:textId="77777777" w:rsidR="00E97CD1" w:rsidRPr="00C048E4" w:rsidRDefault="00E97CD1" w:rsidP="00C06D69">
            <w:pPr>
              <w:pStyle w:val="rowtabella0"/>
              <w:rPr>
                <w:color w:val="002060"/>
              </w:rPr>
            </w:pPr>
            <w:r w:rsidRPr="00C048E4">
              <w:rPr>
                <w:color w:val="002060"/>
              </w:rPr>
              <w:t>5299 CENTRO SP. POL. "</w:t>
            </w:r>
            <w:proofErr w:type="gramStart"/>
            <w:r w:rsidRPr="00C048E4">
              <w:rPr>
                <w:color w:val="002060"/>
              </w:rPr>
              <w:t>R.GATTARI</w:t>
            </w:r>
            <w:proofErr w:type="gramEnd"/>
            <w:r w:rsidRPr="00C048E4">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4CBB1" w14:textId="77777777" w:rsidR="00E97CD1" w:rsidRPr="00C048E4" w:rsidRDefault="00E97CD1" w:rsidP="00C06D69">
            <w:pPr>
              <w:pStyle w:val="rowtabella0"/>
              <w:rPr>
                <w:color w:val="002060"/>
              </w:rPr>
            </w:pPr>
            <w:r w:rsidRPr="00C048E4">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570284" w14:textId="77777777" w:rsidR="00E97CD1" w:rsidRPr="00C048E4" w:rsidRDefault="00E97CD1" w:rsidP="00C06D69">
            <w:pPr>
              <w:pStyle w:val="rowtabella0"/>
              <w:rPr>
                <w:color w:val="002060"/>
              </w:rPr>
            </w:pPr>
            <w:r w:rsidRPr="00C048E4">
              <w:rPr>
                <w:color w:val="002060"/>
              </w:rPr>
              <w:t>VIA TAGLIAMENTO</w:t>
            </w:r>
          </w:p>
        </w:tc>
      </w:tr>
      <w:tr w:rsidR="00E97CD1" w:rsidRPr="00C048E4" w14:paraId="73B6CBA5"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0391E9" w14:textId="77777777" w:rsidR="00E97CD1" w:rsidRPr="00C048E4" w:rsidRDefault="00E97CD1" w:rsidP="00C06D69">
            <w:pPr>
              <w:pStyle w:val="rowtabella0"/>
              <w:rPr>
                <w:color w:val="002060"/>
              </w:rPr>
            </w:pPr>
            <w:r w:rsidRPr="00C048E4">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0149DA" w14:textId="77777777" w:rsidR="00E97CD1" w:rsidRPr="00C048E4" w:rsidRDefault="00E97CD1" w:rsidP="00C06D69">
            <w:pPr>
              <w:pStyle w:val="rowtabella0"/>
              <w:rPr>
                <w:color w:val="002060"/>
              </w:rPr>
            </w:pPr>
            <w:r w:rsidRPr="00C048E4">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7AD822"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C26313" w14:textId="77777777" w:rsidR="00E97CD1" w:rsidRPr="00C048E4" w:rsidRDefault="00E97CD1" w:rsidP="00C06D69">
            <w:pPr>
              <w:pStyle w:val="rowtabella0"/>
              <w:rPr>
                <w:color w:val="002060"/>
              </w:rPr>
            </w:pPr>
            <w:r w:rsidRPr="00C048E4">
              <w:rPr>
                <w:color w:val="002060"/>
              </w:rPr>
              <w:t>24/10/2025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5F97C2" w14:textId="77777777" w:rsidR="00E97CD1" w:rsidRPr="00C048E4" w:rsidRDefault="00E97CD1" w:rsidP="00C06D69">
            <w:pPr>
              <w:pStyle w:val="rowtabella0"/>
              <w:rPr>
                <w:color w:val="002060"/>
              </w:rPr>
            </w:pPr>
            <w:r w:rsidRPr="00C048E4">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4DCEBB" w14:textId="77777777" w:rsidR="00E97CD1" w:rsidRPr="00C048E4" w:rsidRDefault="00E97CD1" w:rsidP="00C06D69">
            <w:pPr>
              <w:pStyle w:val="rowtabella0"/>
              <w:rPr>
                <w:color w:val="002060"/>
              </w:rPr>
            </w:pPr>
            <w:r w:rsidRPr="00C048E4">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00D34C" w14:textId="77777777" w:rsidR="00E97CD1" w:rsidRPr="00C048E4" w:rsidRDefault="00E97CD1" w:rsidP="00C06D69">
            <w:pPr>
              <w:pStyle w:val="rowtabella0"/>
              <w:rPr>
                <w:color w:val="002060"/>
              </w:rPr>
            </w:pPr>
            <w:r w:rsidRPr="00C048E4">
              <w:rPr>
                <w:color w:val="002060"/>
              </w:rPr>
              <w:t>VIA FONTE ANTICA 6</w:t>
            </w:r>
          </w:p>
        </w:tc>
      </w:tr>
      <w:tr w:rsidR="00E97CD1" w:rsidRPr="00C048E4" w14:paraId="58C419D2"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AF6C42" w14:textId="77777777" w:rsidR="00E97CD1" w:rsidRPr="00C048E4" w:rsidRDefault="00E97CD1" w:rsidP="00C06D69">
            <w:pPr>
              <w:pStyle w:val="rowtabella0"/>
              <w:rPr>
                <w:color w:val="002060"/>
              </w:rPr>
            </w:pPr>
            <w:r w:rsidRPr="00C048E4">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D8E86E" w14:textId="77777777" w:rsidR="00E97CD1" w:rsidRPr="00C048E4" w:rsidRDefault="00E97CD1" w:rsidP="00C06D69">
            <w:pPr>
              <w:pStyle w:val="rowtabella0"/>
              <w:rPr>
                <w:color w:val="002060"/>
              </w:rPr>
            </w:pPr>
            <w:r w:rsidRPr="00C048E4">
              <w:rPr>
                <w:color w:val="002060"/>
              </w:rPr>
              <w:t>FUTSAL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59B699"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BF0857" w14:textId="77777777" w:rsidR="00E97CD1" w:rsidRPr="00C048E4" w:rsidRDefault="00E97CD1" w:rsidP="00C06D69">
            <w:pPr>
              <w:pStyle w:val="rowtabella0"/>
              <w:rPr>
                <w:color w:val="002060"/>
              </w:rPr>
            </w:pPr>
            <w:r w:rsidRPr="00C048E4">
              <w:rPr>
                <w:color w:val="002060"/>
              </w:rPr>
              <w:t>24/10/2025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AFB5A4" w14:textId="77777777" w:rsidR="00E97CD1" w:rsidRPr="00C048E4" w:rsidRDefault="00E97CD1" w:rsidP="00C06D69">
            <w:pPr>
              <w:pStyle w:val="rowtabella0"/>
              <w:rPr>
                <w:color w:val="002060"/>
              </w:rPr>
            </w:pPr>
            <w:r w:rsidRPr="00C048E4">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D82BB8" w14:textId="77777777" w:rsidR="00E97CD1" w:rsidRPr="00C048E4" w:rsidRDefault="00E97CD1" w:rsidP="00C06D69">
            <w:pPr>
              <w:pStyle w:val="rowtabella0"/>
              <w:rPr>
                <w:color w:val="002060"/>
              </w:rPr>
            </w:pPr>
            <w:r w:rsidRPr="00C048E4">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121533" w14:textId="77777777" w:rsidR="00E97CD1" w:rsidRPr="00C048E4" w:rsidRDefault="00E97CD1" w:rsidP="00C06D69">
            <w:pPr>
              <w:pStyle w:val="rowtabella0"/>
              <w:rPr>
                <w:color w:val="002060"/>
              </w:rPr>
            </w:pPr>
            <w:r w:rsidRPr="00C048E4">
              <w:rPr>
                <w:color w:val="002060"/>
              </w:rPr>
              <w:t>LOC. SAN LIBERATO</w:t>
            </w:r>
          </w:p>
        </w:tc>
      </w:tr>
      <w:tr w:rsidR="00E97CD1" w:rsidRPr="00C048E4" w14:paraId="44CB709F"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1F7463" w14:textId="77777777" w:rsidR="00E97CD1" w:rsidRPr="00C048E4" w:rsidRDefault="00E97CD1" w:rsidP="00C06D69">
            <w:pPr>
              <w:pStyle w:val="rowtabella0"/>
              <w:rPr>
                <w:color w:val="002060"/>
              </w:rPr>
            </w:pPr>
            <w:r w:rsidRPr="00C048E4">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C0F7C5" w14:textId="77777777" w:rsidR="00E97CD1" w:rsidRPr="00C048E4" w:rsidRDefault="00E97CD1" w:rsidP="00C06D69">
            <w:pPr>
              <w:pStyle w:val="rowtabella0"/>
              <w:rPr>
                <w:color w:val="002060"/>
              </w:rPr>
            </w:pPr>
            <w:r w:rsidRPr="00C048E4">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EE1982"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555B02" w14:textId="77777777" w:rsidR="00E97CD1" w:rsidRPr="00C048E4" w:rsidRDefault="00E97CD1" w:rsidP="00C06D69">
            <w:pPr>
              <w:pStyle w:val="rowtabella0"/>
              <w:rPr>
                <w:color w:val="002060"/>
              </w:rPr>
            </w:pPr>
            <w:r w:rsidRPr="00C048E4">
              <w:rPr>
                <w:color w:val="002060"/>
              </w:rPr>
              <w:t>24/10/2025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9119D8" w14:textId="77777777" w:rsidR="00E97CD1" w:rsidRPr="00C048E4" w:rsidRDefault="00E97CD1" w:rsidP="00C06D69">
            <w:pPr>
              <w:pStyle w:val="rowtabella0"/>
              <w:rPr>
                <w:color w:val="002060"/>
              </w:rPr>
            </w:pPr>
            <w:r w:rsidRPr="00C048E4">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993D33" w14:textId="77777777" w:rsidR="00E97CD1" w:rsidRPr="00C048E4" w:rsidRDefault="00E97CD1" w:rsidP="00C06D69">
            <w:pPr>
              <w:pStyle w:val="rowtabella0"/>
              <w:rPr>
                <w:color w:val="002060"/>
              </w:rPr>
            </w:pPr>
            <w:r w:rsidRPr="00C048E4">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CDA8A4" w14:textId="77777777" w:rsidR="00E97CD1" w:rsidRPr="00C048E4" w:rsidRDefault="00E97CD1" w:rsidP="00C06D69">
            <w:pPr>
              <w:pStyle w:val="rowtabella0"/>
              <w:rPr>
                <w:color w:val="002060"/>
              </w:rPr>
            </w:pPr>
            <w:r w:rsidRPr="00C048E4">
              <w:rPr>
                <w:color w:val="002060"/>
              </w:rPr>
              <w:t>VIA CERQUATTI</w:t>
            </w:r>
          </w:p>
        </w:tc>
      </w:tr>
      <w:tr w:rsidR="00E97CD1" w:rsidRPr="00C048E4" w14:paraId="0D0B71A9"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AC63D2" w14:textId="77777777" w:rsidR="00E97CD1" w:rsidRPr="00C048E4" w:rsidRDefault="00E97CD1" w:rsidP="00C06D69">
            <w:pPr>
              <w:pStyle w:val="rowtabella0"/>
              <w:rPr>
                <w:color w:val="002060"/>
              </w:rPr>
            </w:pPr>
            <w:r w:rsidRPr="00C048E4">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7E43E2" w14:textId="77777777" w:rsidR="00E97CD1" w:rsidRPr="00C048E4" w:rsidRDefault="00E97CD1" w:rsidP="00C06D69">
            <w:pPr>
              <w:pStyle w:val="rowtabella0"/>
              <w:rPr>
                <w:color w:val="002060"/>
              </w:rPr>
            </w:pPr>
            <w:r w:rsidRPr="00C048E4">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FF11B7"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57606F" w14:textId="77777777" w:rsidR="00E97CD1" w:rsidRPr="00C048E4" w:rsidRDefault="00E97CD1" w:rsidP="00C06D69">
            <w:pPr>
              <w:pStyle w:val="rowtabella0"/>
              <w:rPr>
                <w:color w:val="002060"/>
              </w:rPr>
            </w:pPr>
            <w:r w:rsidRPr="00C048E4">
              <w:rPr>
                <w:color w:val="002060"/>
              </w:rPr>
              <w:t>24/10/2025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1B830D" w14:textId="77777777" w:rsidR="00E97CD1" w:rsidRPr="00C048E4" w:rsidRDefault="00E97CD1" w:rsidP="00C06D69">
            <w:pPr>
              <w:pStyle w:val="rowtabella0"/>
              <w:rPr>
                <w:color w:val="002060"/>
              </w:rPr>
            </w:pPr>
            <w:r w:rsidRPr="00C048E4">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7F65D0" w14:textId="77777777" w:rsidR="00E97CD1" w:rsidRPr="00C048E4" w:rsidRDefault="00E97CD1" w:rsidP="00C06D69">
            <w:pPr>
              <w:pStyle w:val="rowtabella0"/>
              <w:rPr>
                <w:color w:val="002060"/>
              </w:rPr>
            </w:pPr>
            <w:r w:rsidRPr="00C048E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71991A" w14:textId="77777777" w:rsidR="00E97CD1" w:rsidRPr="00C048E4" w:rsidRDefault="00E97CD1" w:rsidP="00C06D69">
            <w:pPr>
              <w:pStyle w:val="rowtabella0"/>
              <w:rPr>
                <w:color w:val="002060"/>
              </w:rPr>
            </w:pPr>
            <w:r w:rsidRPr="00C048E4">
              <w:rPr>
                <w:color w:val="002060"/>
              </w:rPr>
              <w:t xml:space="preserve">VIA MANZONI FZ. </w:t>
            </w:r>
            <w:proofErr w:type="gramStart"/>
            <w:r w:rsidRPr="00C048E4">
              <w:rPr>
                <w:color w:val="002060"/>
              </w:rPr>
              <w:t>S.BIAGIO</w:t>
            </w:r>
            <w:proofErr w:type="gramEnd"/>
          </w:p>
        </w:tc>
      </w:tr>
      <w:tr w:rsidR="00E97CD1" w:rsidRPr="00C048E4" w14:paraId="25A10B4C"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141380" w14:textId="77777777" w:rsidR="00E97CD1" w:rsidRPr="00C048E4" w:rsidRDefault="00E97CD1" w:rsidP="00C06D69">
            <w:pPr>
              <w:pStyle w:val="rowtabella0"/>
              <w:rPr>
                <w:color w:val="002060"/>
              </w:rPr>
            </w:pPr>
            <w:r w:rsidRPr="00C048E4">
              <w:rPr>
                <w:color w:val="002060"/>
              </w:rPr>
              <w:lastRenderedPageBreak/>
              <w:t>SAN SEVERINO MARCHE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3CC455" w14:textId="77777777" w:rsidR="00E97CD1" w:rsidRPr="00C048E4" w:rsidRDefault="00E97CD1" w:rsidP="00C06D69">
            <w:pPr>
              <w:pStyle w:val="rowtabella0"/>
              <w:rPr>
                <w:color w:val="002060"/>
              </w:rPr>
            </w:pPr>
            <w:r w:rsidRPr="00C048E4">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44B882"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6745F2" w14:textId="77777777" w:rsidR="00E97CD1" w:rsidRPr="00C048E4" w:rsidRDefault="00E97CD1" w:rsidP="00C06D69">
            <w:pPr>
              <w:pStyle w:val="rowtabella0"/>
              <w:rPr>
                <w:color w:val="002060"/>
              </w:rPr>
            </w:pPr>
            <w:r w:rsidRPr="00C048E4">
              <w:rPr>
                <w:color w:val="002060"/>
              </w:rPr>
              <w:t>24/10/2025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F30BE9" w14:textId="77777777" w:rsidR="00E97CD1" w:rsidRPr="00C048E4" w:rsidRDefault="00E97CD1" w:rsidP="00C06D69">
            <w:pPr>
              <w:pStyle w:val="rowtabella0"/>
              <w:rPr>
                <w:color w:val="002060"/>
              </w:rPr>
            </w:pPr>
            <w:r w:rsidRPr="00C048E4">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1CCFED" w14:textId="77777777" w:rsidR="00E97CD1" w:rsidRPr="00C048E4" w:rsidRDefault="00E97CD1" w:rsidP="00C06D69">
            <w:pPr>
              <w:pStyle w:val="rowtabella0"/>
              <w:rPr>
                <w:color w:val="002060"/>
              </w:rPr>
            </w:pPr>
            <w:r w:rsidRPr="00C048E4">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6173B7" w14:textId="77777777" w:rsidR="00E97CD1" w:rsidRPr="00C048E4" w:rsidRDefault="00E97CD1" w:rsidP="00C06D69">
            <w:pPr>
              <w:pStyle w:val="rowtabella0"/>
              <w:rPr>
                <w:color w:val="002060"/>
              </w:rPr>
            </w:pPr>
            <w:r w:rsidRPr="00C048E4">
              <w:rPr>
                <w:color w:val="002060"/>
              </w:rPr>
              <w:t>VIALE MAZZINI</w:t>
            </w:r>
          </w:p>
        </w:tc>
      </w:tr>
      <w:tr w:rsidR="00E97CD1" w:rsidRPr="00C048E4" w14:paraId="678D8258" w14:textId="77777777" w:rsidTr="00C06D6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3B37F4" w14:textId="77777777" w:rsidR="00E97CD1" w:rsidRPr="00C048E4" w:rsidRDefault="00E97CD1" w:rsidP="00C06D69">
            <w:pPr>
              <w:pStyle w:val="rowtabella0"/>
              <w:rPr>
                <w:color w:val="002060"/>
              </w:rPr>
            </w:pPr>
            <w:r w:rsidRPr="00C048E4">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E6136" w14:textId="77777777" w:rsidR="00E97CD1" w:rsidRPr="00C048E4" w:rsidRDefault="00E97CD1" w:rsidP="00C06D69">
            <w:pPr>
              <w:pStyle w:val="rowtabella0"/>
              <w:rPr>
                <w:color w:val="002060"/>
              </w:rPr>
            </w:pPr>
            <w:r w:rsidRPr="00C048E4">
              <w:rPr>
                <w:color w:val="002060"/>
              </w:rPr>
              <w:t>CDC 2018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4418BA"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7575AD" w14:textId="77777777" w:rsidR="00E97CD1" w:rsidRPr="00C048E4" w:rsidRDefault="00E97CD1" w:rsidP="00C06D69">
            <w:pPr>
              <w:pStyle w:val="rowtabella0"/>
              <w:rPr>
                <w:color w:val="002060"/>
              </w:rPr>
            </w:pPr>
            <w:r w:rsidRPr="00C048E4">
              <w:rPr>
                <w:color w:val="002060"/>
              </w:rPr>
              <w:t>25/10/2025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07372" w14:textId="77777777" w:rsidR="00E97CD1" w:rsidRPr="00C048E4" w:rsidRDefault="00E97CD1" w:rsidP="00C06D69">
            <w:pPr>
              <w:pStyle w:val="rowtabella0"/>
              <w:rPr>
                <w:color w:val="002060"/>
              </w:rPr>
            </w:pPr>
            <w:r w:rsidRPr="00C048E4">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C9B128" w14:textId="77777777" w:rsidR="00E97CD1" w:rsidRPr="00C048E4" w:rsidRDefault="00E97CD1" w:rsidP="00C06D69">
            <w:pPr>
              <w:pStyle w:val="rowtabella0"/>
              <w:rPr>
                <w:color w:val="002060"/>
              </w:rPr>
            </w:pPr>
            <w:r w:rsidRPr="00C048E4">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9E3615" w14:textId="77777777" w:rsidR="00E97CD1" w:rsidRPr="00C048E4" w:rsidRDefault="00E97CD1" w:rsidP="00C06D69">
            <w:pPr>
              <w:pStyle w:val="rowtabella0"/>
              <w:rPr>
                <w:color w:val="002060"/>
              </w:rPr>
            </w:pPr>
            <w:r w:rsidRPr="00C048E4">
              <w:rPr>
                <w:color w:val="002060"/>
              </w:rPr>
              <w:t>VIA VESCOVARA, 7</w:t>
            </w:r>
          </w:p>
        </w:tc>
      </w:tr>
    </w:tbl>
    <w:p w14:paraId="3ACE4515" w14:textId="77777777" w:rsidR="00E97CD1" w:rsidRPr="00C048E4" w:rsidRDefault="00E97CD1" w:rsidP="00E97CD1">
      <w:pPr>
        <w:pStyle w:val="breakline"/>
        <w:rPr>
          <w:rFonts w:eastAsiaTheme="minorEastAsia"/>
          <w:color w:val="002060"/>
        </w:rPr>
      </w:pPr>
    </w:p>
    <w:p w14:paraId="163D0BAD" w14:textId="77777777" w:rsidR="00E97CD1" w:rsidRPr="00C048E4" w:rsidRDefault="00E97CD1" w:rsidP="00E97CD1">
      <w:pPr>
        <w:pStyle w:val="breakline"/>
        <w:rPr>
          <w:color w:val="002060"/>
        </w:rPr>
      </w:pPr>
    </w:p>
    <w:p w14:paraId="3EF5A58B" w14:textId="77777777" w:rsidR="00E97CD1" w:rsidRPr="00C048E4" w:rsidRDefault="00E97CD1" w:rsidP="00E97CD1">
      <w:pPr>
        <w:pStyle w:val="breakline"/>
        <w:rPr>
          <w:color w:val="002060"/>
        </w:rPr>
      </w:pPr>
    </w:p>
    <w:p w14:paraId="70DC9A16" w14:textId="77777777" w:rsidR="00E97CD1" w:rsidRPr="00C048E4" w:rsidRDefault="00E97CD1" w:rsidP="00E97CD1">
      <w:pPr>
        <w:pStyle w:val="sottotitolocampionato10"/>
        <w:rPr>
          <w:color w:val="002060"/>
        </w:rPr>
      </w:pPr>
      <w:r w:rsidRPr="00C048E4">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1"/>
        <w:gridCol w:w="385"/>
        <w:gridCol w:w="898"/>
        <w:gridCol w:w="1198"/>
        <w:gridCol w:w="1543"/>
        <w:gridCol w:w="1568"/>
      </w:tblGrid>
      <w:tr w:rsidR="00E97CD1" w:rsidRPr="00C048E4" w14:paraId="34BAB3AA" w14:textId="77777777" w:rsidTr="00C06D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040F7" w14:textId="77777777" w:rsidR="00E97CD1" w:rsidRPr="00C048E4" w:rsidRDefault="00E97CD1" w:rsidP="00C06D69">
            <w:pPr>
              <w:pStyle w:val="headertabella0"/>
              <w:rPr>
                <w:color w:val="002060"/>
              </w:rPr>
            </w:pPr>
            <w:r w:rsidRPr="00C048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9310D" w14:textId="77777777" w:rsidR="00E97CD1" w:rsidRPr="00C048E4" w:rsidRDefault="00E97CD1" w:rsidP="00C06D69">
            <w:pPr>
              <w:pStyle w:val="headertabella0"/>
              <w:rPr>
                <w:color w:val="002060"/>
              </w:rPr>
            </w:pPr>
            <w:r w:rsidRPr="00C048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B9A16" w14:textId="77777777" w:rsidR="00E97CD1" w:rsidRPr="00C048E4" w:rsidRDefault="00E97CD1" w:rsidP="00C06D69">
            <w:pPr>
              <w:pStyle w:val="headertabella0"/>
              <w:rPr>
                <w:color w:val="002060"/>
              </w:rPr>
            </w:pPr>
            <w:r w:rsidRPr="00C048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31A14" w14:textId="77777777" w:rsidR="00E97CD1" w:rsidRPr="00C048E4" w:rsidRDefault="00E97CD1" w:rsidP="00C06D69">
            <w:pPr>
              <w:pStyle w:val="headertabella0"/>
              <w:rPr>
                <w:color w:val="002060"/>
              </w:rPr>
            </w:pPr>
            <w:r w:rsidRPr="00C048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C542C" w14:textId="77777777" w:rsidR="00E97CD1" w:rsidRPr="00C048E4" w:rsidRDefault="00E97CD1" w:rsidP="00C06D69">
            <w:pPr>
              <w:pStyle w:val="headertabella0"/>
              <w:rPr>
                <w:color w:val="002060"/>
              </w:rPr>
            </w:pPr>
            <w:r w:rsidRPr="00C048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5ECD6" w14:textId="77777777" w:rsidR="00E97CD1" w:rsidRPr="00C048E4" w:rsidRDefault="00E97CD1" w:rsidP="00C06D69">
            <w:pPr>
              <w:pStyle w:val="headertabella0"/>
              <w:rPr>
                <w:color w:val="002060"/>
              </w:rPr>
            </w:pPr>
            <w:proofErr w:type="spellStart"/>
            <w:r w:rsidRPr="00C048E4">
              <w:rPr>
                <w:color w:val="002060"/>
              </w:rPr>
              <w:t>Localita'</w:t>
            </w:r>
            <w:proofErr w:type="spellEnd"/>
            <w:r w:rsidRPr="00C048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B80D9" w14:textId="77777777" w:rsidR="00E97CD1" w:rsidRPr="00C048E4" w:rsidRDefault="00E97CD1" w:rsidP="00C06D69">
            <w:pPr>
              <w:pStyle w:val="headertabella0"/>
              <w:rPr>
                <w:color w:val="002060"/>
              </w:rPr>
            </w:pPr>
            <w:r w:rsidRPr="00C048E4">
              <w:rPr>
                <w:color w:val="002060"/>
              </w:rPr>
              <w:t>Indirizzo Impianto</w:t>
            </w:r>
          </w:p>
        </w:tc>
      </w:tr>
      <w:tr w:rsidR="00E97CD1" w:rsidRPr="00C048E4" w14:paraId="2FF9C8EB" w14:textId="77777777" w:rsidTr="00C06D6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8B4863" w14:textId="77777777" w:rsidR="00E97CD1" w:rsidRPr="00C048E4" w:rsidRDefault="00E97CD1" w:rsidP="00C06D69">
            <w:pPr>
              <w:pStyle w:val="rowtabella0"/>
              <w:rPr>
                <w:color w:val="002060"/>
              </w:rPr>
            </w:pPr>
            <w:r w:rsidRPr="00C048E4">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4F0AD" w14:textId="77777777" w:rsidR="00E97CD1" w:rsidRPr="00C048E4" w:rsidRDefault="00E97CD1" w:rsidP="00C06D69">
            <w:pPr>
              <w:pStyle w:val="rowtabella0"/>
              <w:rPr>
                <w:color w:val="002060"/>
              </w:rPr>
            </w:pPr>
            <w:r w:rsidRPr="00C048E4">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7220A6" w14:textId="77777777" w:rsidR="00E97CD1" w:rsidRPr="00C048E4" w:rsidRDefault="00E97CD1" w:rsidP="00C06D69">
            <w:pPr>
              <w:pStyle w:val="rowtabella0"/>
              <w:jc w:val="center"/>
              <w:rPr>
                <w:color w:val="002060"/>
              </w:rPr>
            </w:pPr>
            <w:r w:rsidRPr="00C048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B4743" w14:textId="77777777" w:rsidR="00E97CD1" w:rsidRPr="00C048E4" w:rsidRDefault="00E97CD1" w:rsidP="00C06D69">
            <w:pPr>
              <w:pStyle w:val="rowtabella0"/>
              <w:rPr>
                <w:color w:val="002060"/>
              </w:rPr>
            </w:pPr>
            <w:r w:rsidRPr="00C048E4">
              <w:rPr>
                <w:color w:val="002060"/>
              </w:rPr>
              <w:t>24/10/2025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C9AFB5" w14:textId="77777777" w:rsidR="00E97CD1" w:rsidRPr="00C048E4" w:rsidRDefault="00E97CD1" w:rsidP="00C06D69">
            <w:pPr>
              <w:pStyle w:val="rowtabella0"/>
              <w:rPr>
                <w:color w:val="002060"/>
              </w:rPr>
            </w:pPr>
            <w:r w:rsidRPr="00C048E4">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6687A" w14:textId="77777777" w:rsidR="00E97CD1" w:rsidRPr="00C048E4" w:rsidRDefault="00E97CD1" w:rsidP="00C06D69">
            <w:pPr>
              <w:pStyle w:val="rowtabella0"/>
              <w:rPr>
                <w:color w:val="002060"/>
              </w:rPr>
            </w:pPr>
            <w:r w:rsidRPr="00C048E4">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C2F339" w14:textId="77777777" w:rsidR="00E97CD1" w:rsidRPr="00C048E4" w:rsidRDefault="00E97CD1" w:rsidP="00C06D69">
            <w:pPr>
              <w:pStyle w:val="rowtabella0"/>
              <w:rPr>
                <w:color w:val="002060"/>
              </w:rPr>
            </w:pPr>
            <w:r w:rsidRPr="00C048E4">
              <w:rPr>
                <w:color w:val="002060"/>
              </w:rPr>
              <w:t>VIA VOLTURNO-PIEDIRIPA</w:t>
            </w:r>
          </w:p>
        </w:tc>
      </w:tr>
      <w:tr w:rsidR="00E97CD1" w:rsidRPr="00C048E4" w14:paraId="73C95524"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9DB8EA" w14:textId="77777777" w:rsidR="00E97CD1" w:rsidRPr="00C048E4" w:rsidRDefault="00E97CD1" w:rsidP="00C06D69">
            <w:pPr>
              <w:pStyle w:val="rowtabella0"/>
              <w:rPr>
                <w:color w:val="002060"/>
              </w:rPr>
            </w:pPr>
            <w:r w:rsidRPr="00C048E4">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CB9ECE" w14:textId="77777777" w:rsidR="00E97CD1" w:rsidRPr="00C048E4" w:rsidRDefault="00E97CD1" w:rsidP="00C06D69">
            <w:pPr>
              <w:pStyle w:val="rowtabella0"/>
              <w:rPr>
                <w:color w:val="002060"/>
              </w:rPr>
            </w:pPr>
            <w:r w:rsidRPr="00C048E4">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982EB6"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44C8D8" w14:textId="77777777" w:rsidR="00E97CD1" w:rsidRPr="00C048E4" w:rsidRDefault="00E97CD1" w:rsidP="00C06D69">
            <w:pPr>
              <w:pStyle w:val="rowtabella0"/>
              <w:rPr>
                <w:color w:val="002060"/>
              </w:rPr>
            </w:pPr>
            <w:r w:rsidRPr="00C048E4">
              <w:rPr>
                <w:color w:val="002060"/>
              </w:rPr>
              <w:t>24/10/2025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D9E04F" w14:textId="77777777" w:rsidR="00E97CD1" w:rsidRPr="00C048E4" w:rsidRDefault="00E97CD1" w:rsidP="00C06D69">
            <w:pPr>
              <w:pStyle w:val="rowtabella0"/>
              <w:rPr>
                <w:color w:val="002060"/>
              </w:rPr>
            </w:pPr>
            <w:r w:rsidRPr="00C048E4">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7F085F" w14:textId="77777777" w:rsidR="00E97CD1" w:rsidRPr="00C048E4" w:rsidRDefault="00E97CD1" w:rsidP="00C06D69">
            <w:pPr>
              <w:pStyle w:val="rowtabella0"/>
              <w:rPr>
                <w:color w:val="002060"/>
              </w:rPr>
            </w:pPr>
            <w:r w:rsidRPr="00C048E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70FDE6" w14:textId="77777777" w:rsidR="00E97CD1" w:rsidRPr="00C048E4" w:rsidRDefault="00E97CD1" w:rsidP="00C06D69">
            <w:pPr>
              <w:pStyle w:val="rowtabella0"/>
              <w:rPr>
                <w:color w:val="002060"/>
              </w:rPr>
            </w:pPr>
            <w:r w:rsidRPr="00C048E4">
              <w:rPr>
                <w:color w:val="002060"/>
              </w:rPr>
              <w:t xml:space="preserve">LOC.MONTEROCCO VIA </w:t>
            </w:r>
            <w:proofErr w:type="gramStart"/>
            <w:r w:rsidRPr="00C048E4">
              <w:rPr>
                <w:color w:val="002060"/>
              </w:rPr>
              <w:t>A.MANCINI</w:t>
            </w:r>
            <w:proofErr w:type="gramEnd"/>
          </w:p>
        </w:tc>
      </w:tr>
      <w:tr w:rsidR="00E97CD1" w:rsidRPr="00C048E4" w14:paraId="059BEBED"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D43833" w14:textId="77777777" w:rsidR="00E97CD1" w:rsidRPr="00C048E4" w:rsidRDefault="00E97CD1" w:rsidP="00C06D69">
            <w:pPr>
              <w:pStyle w:val="rowtabella0"/>
              <w:rPr>
                <w:color w:val="002060"/>
              </w:rPr>
            </w:pPr>
            <w:r w:rsidRPr="00C048E4">
              <w:rPr>
                <w:color w:val="002060"/>
              </w:rPr>
              <w:t>POLISPORTIVA ROSSO BLU</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7CA238" w14:textId="77777777" w:rsidR="00E97CD1" w:rsidRPr="00C048E4" w:rsidRDefault="00E97CD1" w:rsidP="00C06D69">
            <w:pPr>
              <w:pStyle w:val="rowtabella0"/>
              <w:rPr>
                <w:color w:val="002060"/>
              </w:rPr>
            </w:pPr>
            <w:r w:rsidRPr="00C048E4">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67FFD5"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CE5EC7" w14:textId="77777777" w:rsidR="00E97CD1" w:rsidRPr="00C048E4" w:rsidRDefault="00E97CD1" w:rsidP="00C06D69">
            <w:pPr>
              <w:pStyle w:val="rowtabella0"/>
              <w:rPr>
                <w:color w:val="002060"/>
              </w:rPr>
            </w:pPr>
            <w:r w:rsidRPr="00C048E4">
              <w:rPr>
                <w:color w:val="002060"/>
              </w:rPr>
              <w:t>24/10/2025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16CE50" w14:textId="77777777" w:rsidR="00E97CD1" w:rsidRPr="00C048E4" w:rsidRDefault="00E97CD1" w:rsidP="00C06D69">
            <w:pPr>
              <w:pStyle w:val="rowtabella0"/>
              <w:rPr>
                <w:color w:val="002060"/>
              </w:rPr>
            </w:pPr>
            <w:r w:rsidRPr="00C048E4">
              <w:rPr>
                <w:color w:val="002060"/>
              </w:rPr>
              <w:t>5280 TENSOSTRUTTURA S.</w:t>
            </w:r>
            <w:proofErr w:type="gramStart"/>
            <w:r w:rsidRPr="00C048E4">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F59A9E" w14:textId="77777777" w:rsidR="00E97CD1" w:rsidRPr="00C048E4" w:rsidRDefault="00E97CD1" w:rsidP="00C06D69">
            <w:pPr>
              <w:pStyle w:val="rowtabella0"/>
              <w:rPr>
                <w:color w:val="002060"/>
              </w:rPr>
            </w:pPr>
            <w:r w:rsidRPr="00C048E4">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398B25" w14:textId="77777777" w:rsidR="00E97CD1" w:rsidRPr="00C048E4" w:rsidRDefault="00E97CD1" w:rsidP="00C06D69">
            <w:pPr>
              <w:pStyle w:val="rowtabella0"/>
              <w:rPr>
                <w:color w:val="002060"/>
              </w:rPr>
            </w:pPr>
            <w:r w:rsidRPr="00C048E4">
              <w:rPr>
                <w:color w:val="002060"/>
              </w:rPr>
              <w:t>VIA LORENZO LOTTO</w:t>
            </w:r>
          </w:p>
        </w:tc>
      </w:tr>
      <w:tr w:rsidR="00E97CD1" w:rsidRPr="00C048E4" w14:paraId="47BDA515"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B6A2A3" w14:textId="77777777" w:rsidR="00E97CD1" w:rsidRPr="00C048E4" w:rsidRDefault="00E97CD1" w:rsidP="00C06D69">
            <w:pPr>
              <w:pStyle w:val="rowtabella0"/>
              <w:rPr>
                <w:color w:val="002060"/>
              </w:rPr>
            </w:pPr>
            <w:r w:rsidRPr="00C048E4">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8A2240" w14:textId="77777777" w:rsidR="00E97CD1" w:rsidRPr="00C048E4" w:rsidRDefault="00E97CD1" w:rsidP="00C06D69">
            <w:pPr>
              <w:pStyle w:val="rowtabella0"/>
              <w:rPr>
                <w:color w:val="002060"/>
              </w:rPr>
            </w:pPr>
            <w:r w:rsidRPr="00C048E4">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50E5B1"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88751D" w14:textId="77777777" w:rsidR="00E97CD1" w:rsidRPr="00C048E4" w:rsidRDefault="00E97CD1" w:rsidP="00C06D69">
            <w:pPr>
              <w:pStyle w:val="rowtabella0"/>
              <w:rPr>
                <w:color w:val="002060"/>
              </w:rPr>
            </w:pPr>
            <w:r w:rsidRPr="00C048E4">
              <w:rPr>
                <w:color w:val="002060"/>
              </w:rPr>
              <w:t>24/10/2025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01D41E" w14:textId="77777777" w:rsidR="00E97CD1" w:rsidRPr="00C048E4" w:rsidRDefault="00E97CD1" w:rsidP="00C06D69">
            <w:pPr>
              <w:pStyle w:val="rowtabella0"/>
              <w:rPr>
                <w:color w:val="002060"/>
              </w:rPr>
            </w:pPr>
            <w:r w:rsidRPr="00C048E4">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336308" w14:textId="77777777" w:rsidR="00E97CD1" w:rsidRPr="00C048E4" w:rsidRDefault="00E97CD1" w:rsidP="00C06D69">
            <w:pPr>
              <w:pStyle w:val="rowtabella0"/>
              <w:rPr>
                <w:color w:val="002060"/>
              </w:rPr>
            </w:pPr>
            <w:r w:rsidRPr="00C048E4">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6B0577" w14:textId="77777777" w:rsidR="00E97CD1" w:rsidRPr="00C048E4" w:rsidRDefault="00E97CD1" w:rsidP="00C06D69">
            <w:pPr>
              <w:pStyle w:val="rowtabella0"/>
              <w:rPr>
                <w:color w:val="002060"/>
              </w:rPr>
            </w:pPr>
            <w:r w:rsidRPr="00C048E4">
              <w:rPr>
                <w:color w:val="002060"/>
              </w:rPr>
              <w:t>VIA FONTE DI MONSIGNORE</w:t>
            </w:r>
          </w:p>
        </w:tc>
      </w:tr>
      <w:tr w:rsidR="00E97CD1" w:rsidRPr="00C048E4" w14:paraId="612306AF"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730466" w14:textId="77777777" w:rsidR="00E97CD1" w:rsidRPr="00C048E4" w:rsidRDefault="00E97CD1" w:rsidP="00C06D69">
            <w:pPr>
              <w:pStyle w:val="rowtabella0"/>
              <w:rPr>
                <w:color w:val="002060"/>
              </w:rPr>
            </w:pPr>
            <w:proofErr w:type="gramStart"/>
            <w:r w:rsidRPr="00C048E4">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7C9ADD" w14:textId="77777777" w:rsidR="00E97CD1" w:rsidRPr="00C048E4" w:rsidRDefault="00E97CD1" w:rsidP="00C06D69">
            <w:pPr>
              <w:pStyle w:val="rowtabella0"/>
              <w:rPr>
                <w:color w:val="002060"/>
              </w:rPr>
            </w:pPr>
            <w:r w:rsidRPr="00C048E4">
              <w:rPr>
                <w:color w:val="002060"/>
              </w:rPr>
              <w:t>PAGLIARE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4DFA01"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7D03E0" w14:textId="77777777" w:rsidR="00E97CD1" w:rsidRPr="00C048E4" w:rsidRDefault="00E97CD1" w:rsidP="00C06D69">
            <w:pPr>
              <w:pStyle w:val="rowtabella0"/>
              <w:rPr>
                <w:color w:val="002060"/>
              </w:rPr>
            </w:pPr>
            <w:r w:rsidRPr="00C048E4">
              <w:rPr>
                <w:color w:val="002060"/>
              </w:rPr>
              <w:t>24/10/2025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0AB0D2" w14:textId="77777777" w:rsidR="00E97CD1" w:rsidRPr="00C048E4" w:rsidRDefault="00E97CD1" w:rsidP="00C06D69">
            <w:pPr>
              <w:pStyle w:val="rowtabella0"/>
              <w:rPr>
                <w:color w:val="002060"/>
              </w:rPr>
            </w:pPr>
            <w:r w:rsidRPr="00C048E4">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2E3949" w14:textId="77777777" w:rsidR="00E97CD1" w:rsidRPr="00C048E4" w:rsidRDefault="00E97CD1" w:rsidP="00C06D69">
            <w:pPr>
              <w:pStyle w:val="rowtabella0"/>
              <w:rPr>
                <w:color w:val="002060"/>
              </w:rPr>
            </w:pPr>
            <w:r w:rsidRPr="00C048E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588CEB" w14:textId="77777777" w:rsidR="00E97CD1" w:rsidRPr="00C048E4" w:rsidRDefault="00E97CD1" w:rsidP="00C06D69">
            <w:pPr>
              <w:pStyle w:val="rowtabella0"/>
              <w:rPr>
                <w:color w:val="002060"/>
              </w:rPr>
            </w:pPr>
            <w:r w:rsidRPr="00C048E4">
              <w:rPr>
                <w:color w:val="002060"/>
              </w:rPr>
              <w:t>VIA SALVO D'ACQUISTO</w:t>
            </w:r>
          </w:p>
        </w:tc>
      </w:tr>
      <w:tr w:rsidR="00E97CD1" w:rsidRPr="00C048E4" w14:paraId="255E6392" w14:textId="77777777" w:rsidTr="00C06D6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C45665" w14:textId="77777777" w:rsidR="00E97CD1" w:rsidRPr="00C048E4" w:rsidRDefault="00E97CD1" w:rsidP="00C06D69">
            <w:pPr>
              <w:pStyle w:val="rowtabella0"/>
              <w:rPr>
                <w:color w:val="002060"/>
              </w:rPr>
            </w:pPr>
            <w:r w:rsidRPr="00C048E4">
              <w:rPr>
                <w:color w:val="002060"/>
              </w:rPr>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332CF7" w14:textId="77777777" w:rsidR="00E97CD1" w:rsidRPr="00C048E4" w:rsidRDefault="00E97CD1" w:rsidP="00C06D69">
            <w:pPr>
              <w:pStyle w:val="rowtabella0"/>
              <w:rPr>
                <w:color w:val="002060"/>
              </w:rPr>
            </w:pPr>
            <w:r w:rsidRPr="00C048E4">
              <w:rPr>
                <w:color w:val="002060"/>
              </w:rPr>
              <w:t>G.S.A. LE DUE PALME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50FC7C"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30B73" w14:textId="77777777" w:rsidR="00E97CD1" w:rsidRPr="00C048E4" w:rsidRDefault="00E97CD1" w:rsidP="00C06D69">
            <w:pPr>
              <w:pStyle w:val="rowtabella0"/>
              <w:rPr>
                <w:color w:val="002060"/>
              </w:rPr>
            </w:pPr>
            <w:r w:rsidRPr="00C048E4">
              <w:rPr>
                <w:color w:val="002060"/>
              </w:rPr>
              <w:t>25/10/2025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0AEB8F" w14:textId="77777777" w:rsidR="00E97CD1" w:rsidRPr="00C048E4" w:rsidRDefault="00E97CD1" w:rsidP="00C06D69">
            <w:pPr>
              <w:pStyle w:val="rowtabella0"/>
              <w:rPr>
                <w:color w:val="002060"/>
              </w:rPr>
            </w:pPr>
            <w:r w:rsidRPr="00C048E4">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FB89F2" w14:textId="77777777" w:rsidR="00E97CD1" w:rsidRPr="00C048E4" w:rsidRDefault="00E97CD1" w:rsidP="00C06D69">
            <w:pPr>
              <w:pStyle w:val="rowtabella0"/>
              <w:rPr>
                <w:color w:val="002060"/>
              </w:rPr>
            </w:pPr>
            <w:r w:rsidRPr="00C048E4">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7B6D9" w14:textId="77777777" w:rsidR="00E97CD1" w:rsidRPr="00C048E4" w:rsidRDefault="00E97CD1" w:rsidP="00C06D69">
            <w:pPr>
              <w:pStyle w:val="rowtabella0"/>
              <w:rPr>
                <w:color w:val="002060"/>
              </w:rPr>
            </w:pPr>
            <w:r w:rsidRPr="00C048E4">
              <w:rPr>
                <w:color w:val="002060"/>
              </w:rPr>
              <w:t>VIA FAVETO</w:t>
            </w:r>
          </w:p>
        </w:tc>
      </w:tr>
    </w:tbl>
    <w:p w14:paraId="311EAF7B" w14:textId="77777777" w:rsidR="00E97CD1" w:rsidRPr="00A2100E" w:rsidRDefault="00E97CD1" w:rsidP="00E97CD1">
      <w:pPr>
        <w:pStyle w:val="breakline"/>
        <w:rPr>
          <w:color w:val="002060"/>
        </w:rPr>
      </w:pPr>
    </w:p>
    <w:p w14:paraId="63531708" w14:textId="77777777" w:rsidR="00E97CD1" w:rsidRPr="00A2100E" w:rsidRDefault="00E97CD1" w:rsidP="00E97CD1">
      <w:pPr>
        <w:pStyle w:val="breakline"/>
        <w:rPr>
          <w:color w:val="002060"/>
        </w:rPr>
      </w:pPr>
    </w:p>
    <w:p w14:paraId="05A77683" w14:textId="77777777" w:rsidR="00E97CD1" w:rsidRPr="00A2100E" w:rsidRDefault="00E97CD1" w:rsidP="00E97CD1">
      <w:pPr>
        <w:pStyle w:val="titolocampionato0"/>
        <w:shd w:val="clear" w:color="auto" w:fill="CCCCCC"/>
        <w:spacing w:before="80" w:after="40"/>
        <w:rPr>
          <w:color w:val="002060"/>
        </w:rPr>
      </w:pPr>
      <w:r w:rsidRPr="00A2100E">
        <w:rPr>
          <w:color w:val="002060"/>
        </w:rPr>
        <w:t>CALCIO A CINQUE SERIE D</w:t>
      </w:r>
    </w:p>
    <w:p w14:paraId="047A2E0D" w14:textId="77777777" w:rsidR="00E97CD1" w:rsidRPr="00A2100E" w:rsidRDefault="00E97CD1" w:rsidP="00E97CD1">
      <w:pPr>
        <w:pStyle w:val="titoloprinc0"/>
        <w:rPr>
          <w:color w:val="002060"/>
        </w:rPr>
      </w:pPr>
      <w:r w:rsidRPr="00A2100E">
        <w:rPr>
          <w:color w:val="002060"/>
        </w:rPr>
        <w:t>VARIAZIONI AL PROGRAMMA GARE</w:t>
      </w:r>
    </w:p>
    <w:p w14:paraId="5E454D83" w14:textId="77777777" w:rsidR="00E97CD1" w:rsidRPr="00A2100E" w:rsidRDefault="00E97CD1" w:rsidP="00E97CD1">
      <w:pPr>
        <w:pStyle w:val="breakline"/>
        <w:rPr>
          <w:color w:val="002060"/>
        </w:rPr>
      </w:pPr>
    </w:p>
    <w:p w14:paraId="23BB7B8D" w14:textId="77777777" w:rsidR="00E97CD1" w:rsidRPr="00A2100E" w:rsidRDefault="00E97CD1" w:rsidP="00E97CD1">
      <w:pPr>
        <w:pStyle w:val="breakline"/>
        <w:rPr>
          <w:color w:val="002060"/>
        </w:rPr>
      </w:pPr>
    </w:p>
    <w:p w14:paraId="42A68A8F" w14:textId="77777777" w:rsidR="00E97CD1" w:rsidRPr="00A2100E" w:rsidRDefault="00E97CD1" w:rsidP="00E97CD1">
      <w:pPr>
        <w:pStyle w:val="sottotitolocampionato10"/>
        <w:rPr>
          <w:color w:val="002060"/>
        </w:rPr>
      </w:pPr>
      <w:r w:rsidRPr="00A2100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97CD1" w:rsidRPr="00A2100E" w14:paraId="59CE007E" w14:textId="77777777" w:rsidTr="00E97CD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E5AF5" w14:textId="77777777" w:rsidR="00E97CD1" w:rsidRPr="00A2100E" w:rsidRDefault="00E97CD1" w:rsidP="00C06D69">
            <w:pPr>
              <w:pStyle w:val="headertabella0"/>
              <w:rPr>
                <w:color w:val="002060"/>
              </w:rPr>
            </w:pPr>
            <w:r w:rsidRPr="00A2100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415A9" w14:textId="77777777" w:rsidR="00E97CD1" w:rsidRPr="00A2100E" w:rsidRDefault="00E97CD1" w:rsidP="00C06D69">
            <w:pPr>
              <w:pStyle w:val="headertabella0"/>
              <w:rPr>
                <w:color w:val="002060"/>
              </w:rPr>
            </w:pPr>
            <w:r w:rsidRPr="00A2100E">
              <w:rPr>
                <w:color w:val="002060"/>
              </w:rPr>
              <w:t xml:space="preserve">N° </w:t>
            </w:r>
            <w:proofErr w:type="spellStart"/>
            <w:r w:rsidRPr="00A2100E">
              <w:rPr>
                <w:color w:val="002060"/>
              </w:rPr>
              <w:t>Gior</w:t>
            </w:r>
            <w:proofErr w:type="spellEnd"/>
            <w:r w:rsidRPr="00A2100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FD820" w14:textId="77777777" w:rsidR="00E97CD1" w:rsidRPr="00A2100E" w:rsidRDefault="00E97CD1" w:rsidP="00C06D69">
            <w:pPr>
              <w:pStyle w:val="headertabella0"/>
              <w:rPr>
                <w:color w:val="002060"/>
              </w:rPr>
            </w:pPr>
            <w:r w:rsidRPr="00A2100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31465" w14:textId="77777777" w:rsidR="00E97CD1" w:rsidRPr="00A2100E" w:rsidRDefault="00E97CD1" w:rsidP="00C06D69">
            <w:pPr>
              <w:pStyle w:val="headertabella0"/>
              <w:rPr>
                <w:color w:val="002060"/>
              </w:rPr>
            </w:pPr>
            <w:r w:rsidRPr="00A2100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25F8E" w14:textId="77777777" w:rsidR="00E97CD1" w:rsidRPr="00A2100E" w:rsidRDefault="00E97CD1" w:rsidP="00C06D69">
            <w:pPr>
              <w:pStyle w:val="headertabella0"/>
              <w:rPr>
                <w:color w:val="002060"/>
              </w:rPr>
            </w:pPr>
            <w:r w:rsidRPr="00A2100E">
              <w:rPr>
                <w:color w:val="002060"/>
              </w:rPr>
              <w:t xml:space="preserve">Data </w:t>
            </w:r>
            <w:proofErr w:type="spellStart"/>
            <w:r w:rsidRPr="00A2100E">
              <w:rPr>
                <w:color w:val="002060"/>
              </w:rPr>
              <w:t>Orig</w:t>
            </w:r>
            <w:proofErr w:type="spellEnd"/>
            <w:r w:rsidRPr="00A2100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87D8A" w14:textId="77777777" w:rsidR="00E97CD1" w:rsidRPr="00A2100E" w:rsidRDefault="00E97CD1" w:rsidP="00C06D69">
            <w:pPr>
              <w:pStyle w:val="headertabella0"/>
              <w:rPr>
                <w:color w:val="002060"/>
              </w:rPr>
            </w:pPr>
            <w:r w:rsidRPr="00A2100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4DE64" w14:textId="77777777" w:rsidR="00E97CD1" w:rsidRPr="00A2100E" w:rsidRDefault="00E97CD1" w:rsidP="00C06D69">
            <w:pPr>
              <w:pStyle w:val="headertabella0"/>
              <w:rPr>
                <w:color w:val="002060"/>
              </w:rPr>
            </w:pPr>
            <w:r w:rsidRPr="00A2100E">
              <w:rPr>
                <w:color w:val="002060"/>
              </w:rPr>
              <w:t xml:space="preserve">Ora </w:t>
            </w:r>
            <w:proofErr w:type="spellStart"/>
            <w:r w:rsidRPr="00A2100E">
              <w:rPr>
                <w:color w:val="002060"/>
              </w:rPr>
              <w:t>Orig</w:t>
            </w:r>
            <w:proofErr w:type="spellEnd"/>
            <w:r w:rsidRPr="00A2100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47234" w14:textId="77777777" w:rsidR="00E97CD1" w:rsidRPr="00A2100E" w:rsidRDefault="00E97CD1" w:rsidP="00C06D69">
            <w:pPr>
              <w:pStyle w:val="headertabella0"/>
              <w:rPr>
                <w:color w:val="002060"/>
              </w:rPr>
            </w:pPr>
            <w:r w:rsidRPr="00A2100E">
              <w:rPr>
                <w:color w:val="002060"/>
              </w:rPr>
              <w:t>Impianto</w:t>
            </w:r>
          </w:p>
        </w:tc>
      </w:tr>
      <w:tr w:rsidR="00E97CD1" w:rsidRPr="00A2100E" w14:paraId="3AA2E104" w14:textId="77777777" w:rsidTr="00E97CD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E1E14" w14:textId="77777777" w:rsidR="00E97CD1" w:rsidRPr="00E97CD1" w:rsidRDefault="00E97CD1" w:rsidP="00C06D69">
            <w:pPr>
              <w:pStyle w:val="rowtabella0"/>
              <w:rPr>
                <w:color w:val="002060"/>
                <w:highlight w:val="yellow"/>
              </w:rPr>
            </w:pPr>
            <w:r w:rsidRPr="00E97CD1">
              <w:rPr>
                <w:color w:val="002060"/>
                <w:highlight w:val="yellow"/>
              </w:rPr>
              <w:t>09/02/2026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4DEBA" w14:textId="77777777" w:rsidR="00E97CD1" w:rsidRPr="00E97CD1" w:rsidRDefault="00E97CD1" w:rsidP="00C06D69">
            <w:pPr>
              <w:pStyle w:val="rowtabella0"/>
              <w:jc w:val="center"/>
              <w:rPr>
                <w:color w:val="002060"/>
                <w:highlight w:val="yellow"/>
              </w:rPr>
            </w:pPr>
            <w:r w:rsidRPr="00E97CD1">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1555E" w14:textId="77777777" w:rsidR="00E97CD1" w:rsidRPr="00E97CD1" w:rsidRDefault="00E97CD1" w:rsidP="00C06D69">
            <w:pPr>
              <w:pStyle w:val="rowtabella0"/>
              <w:rPr>
                <w:color w:val="002060"/>
                <w:highlight w:val="yellow"/>
              </w:rPr>
            </w:pPr>
            <w:r w:rsidRPr="00E97CD1">
              <w:rPr>
                <w:color w:val="002060"/>
                <w:highlight w:val="yellow"/>
              </w:rPr>
              <w:t>GRADARA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4E225" w14:textId="77777777" w:rsidR="00E97CD1" w:rsidRPr="00E97CD1" w:rsidRDefault="00E97CD1" w:rsidP="00C06D69">
            <w:pPr>
              <w:pStyle w:val="rowtabella0"/>
              <w:rPr>
                <w:color w:val="002060"/>
                <w:highlight w:val="yellow"/>
              </w:rPr>
            </w:pPr>
            <w:r w:rsidRPr="00E97CD1">
              <w:rPr>
                <w:color w:val="002060"/>
                <w:highlight w:val="yellow"/>
              </w:rPr>
              <w:t>CIARNIN</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48DF8" w14:textId="6F21CC0E" w:rsidR="00E97CD1" w:rsidRPr="00A2100E" w:rsidRDefault="00E97CD1" w:rsidP="00C06D69">
            <w:pPr>
              <w:pStyle w:val="rowtabella0"/>
              <w:rPr>
                <w:color w:val="002060"/>
              </w:rPr>
            </w:pPr>
            <w:r w:rsidRPr="00A2100E">
              <w:rPr>
                <w:color w:val="002060"/>
              </w:rPr>
              <w:t>0</w:t>
            </w:r>
            <w:r>
              <w:rPr>
                <w:color w:val="002060"/>
              </w:rPr>
              <w:t>7</w:t>
            </w:r>
            <w:r w:rsidRPr="00A2100E">
              <w:rPr>
                <w:color w:val="002060"/>
              </w:rPr>
              <w:t>/02/2026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7257B" w14:textId="77777777" w:rsidR="00E97CD1" w:rsidRPr="00A2100E" w:rsidRDefault="00E97CD1" w:rsidP="00C06D69">
            <w:pPr>
              <w:pStyle w:val="rowtabella0"/>
              <w:jc w:val="center"/>
              <w:rPr>
                <w:color w:val="002060"/>
              </w:rPr>
            </w:pPr>
            <w:r w:rsidRPr="00E97CD1">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5B6FA" w14:textId="77777777" w:rsidR="00E97CD1" w:rsidRPr="00A2100E" w:rsidRDefault="00E97CD1" w:rsidP="00C06D69">
            <w:pPr>
              <w:pStyle w:val="rowtabella0"/>
              <w:jc w:val="center"/>
              <w:rPr>
                <w:color w:val="002060"/>
              </w:rPr>
            </w:pPr>
            <w:r w:rsidRPr="00A2100E">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96B37" w14:textId="77777777" w:rsidR="00E97CD1" w:rsidRPr="00A2100E" w:rsidRDefault="00E97CD1" w:rsidP="00C06D69">
            <w:pPr>
              <w:rPr>
                <w:color w:val="002060"/>
              </w:rPr>
            </w:pPr>
          </w:p>
        </w:tc>
      </w:tr>
    </w:tbl>
    <w:p w14:paraId="159F2D99" w14:textId="77777777" w:rsidR="00E97CD1" w:rsidRPr="00A2100E" w:rsidRDefault="00E97CD1" w:rsidP="00E97CD1">
      <w:pPr>
        <w:pStyle w:val="breakline"/>
        <w:rPr>
          <w:rFonts w:eastAsiaTheme="minorEastAsia"/>
          <w:color w:val="002060"/>
        </w:rPr>
      </w:pPr>
    </w:p>
    <w:p w14:paraId="16A50394" w14:textId="77777777" w:rsidR="00E97CD1" w:rsidRPr="00A2100E" w:rsidRDefault="00E97CD1" w:rsidP="00E97CD1">
      <w:pPr>
        <w:pStyle w:val="breakline"/>
        <w:rPr>
          <w:color w:val="002060"/>
        </w:rPr>
      </w:pPr>
    </w:p>
    <w:p w14:paraId="25CDF032" w14:textId="77777777" w:rsidR="00E97CD1" w:rsidRPr="00A2100E" w:rsidRDefault="00E97CD1" w:rsidP="00E97CD1">
      <w:pPr>
        <w:pStyle w:val="titoloprinc0"/>
        <w:rPr>
          <w:color w:val="002060"/>
        </w:rPr>
      </w:pPr>
      <w:r w:rsidRPr="00A2100E">
        <w:rPr>
          <w:color w:val="002060"/>
        </w:rPr>
        <w:t>RISULTATI</w:t>
      </w:r>
    </w:p>
    <w:p w14:paraId="688472CC" w14:textId="77777777" w:rsidR="00E97CD1" w:rsidRPr="00A2100E" w:rsidRDefault="00E97CD1" w:rsidP="00E97CD1">
      <w:pPr>
        <w:pStyle w:val="breakline"/>
        <w:rPr>
          <w:color w:val="002060"/>
        </w:rPr>
      </w:pPr>
    </w:p>
    <w:p w14:paraId="3C34E4A3" w14:textId="77777777" w:rsidR="00E97CD1" w:rsidRPr="00A2100E" w:rsidRDefault="00E97CD1" w:rsidP="00E97CD1">
      <w:pPr>
        <w:pStyle w:val="sottotitolocampionato10"/>
        <w:rPr>
          <w:color w:val="002060"/>
        </w:rPr>
      </w:pPr>
      <w:r w:rsidRPr="00A2100E">
        <w:rPr>
          <w:color w:val="002060"/>
        </w:rPr>
        <w:t>RISULTATI UFFICIALI GARE DEL 17/10/2025</w:t>
      </w:r>
    </w:p>
    <w:p w14:paraId="5902A29C" w14:textId="77777777" w:rsidR="00E97CD1" w:rsidRPr="00E97CD1" w:rsidRDefault="00E97CD1" w:rsidP="00E97CD1">
      <w:pPr>
        <w:pStyle w:val="sottotitolocampionato20"/>
        <w:spacing w:before="0" w:beforeAutospacing="0" w:after="0" w:afterAutospacing="0"/>
        <w:rPr>
          <w:rFonts w:ascii="Arial" w:hAnsi="Arial" w:cs="Arial"/>
          <w:color w:val="002060"/>
          <w:sz w:val="20"/>
          <w:szCs w:val="20"/>
        </w:rPr>
      </w:pPr>
      <w:r w:rsidRPr="00E97CD1">
        <w:rPr>
          <w:rFonts w:ascii="Arial" w:hAnsi="Arial" w:cs="Arial"/>
          <w:color w:val="002060"/>
          <w:sz w:val="20"/>
          <w:szCs w:val="20"/>
        </w:rPr>
        <w:t>Si trascrivono qui di seguito i risultati ufficiali delle gare disputate</w:t>
      </w:r>
    </w:p>
    <w:p w14:paraId="6A7B023C" w14:textId="77777777" w:rsidR="00E97CD1" w:rsidRPr="00A2100E" w:rsidRDefault="00E97CD1" w:rsidP="00E97CD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97CD1" w:rsidRPr="00A2100E" w14:paraId="74B2B2EA" w14:textId="77777777" w:rsidTr="00C06D6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CD1" w:rsidRPr="00A2100E" w14:paraId="1C90A369" w14:textId="77777777" w:rsidTr="00C06D6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1A918" w14:textId="77777777" w:rsidR="00E97CD1" w:rsidRPr="00A2100E" w:rsidRDefault="00E97CD1" w:rsidP="00C06D69">
                  <w:pPr>
                    <w:pStyle w:val="headertabella0"/>
                    <w:rPr>
                      <w:color w:val="002060"/>
                    </w:rPr>
                  </w:pPr>
                  <w:r w:rsidRPr="00A2100E">
                    <w:rPr>
                      <w:color w:val="002060"/>
                    </w:rPr>
                    <w:t>GIRONE A - 2 Giornata - A</w:t>
                  </w:r>
                </w:p>
              </w:tc>
            </w:tr>
            <w:tr w:rsidR="00E97CD1" w:rsidRPr="00A2100E" w14:paraId="18332254" w14:textId="77777777" w:rsidTr="00C06D6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D9B4A1" w14:textId="77777777" w:rsidR="00E97CD1" w:rsidRPr="00A2100E" w:rsidRDefault="00E97CD1" w:rsidP="00C06D69">
                  <w:pPr>
                    <w:pStyle w:val="rowtabella0"/>
                    <w:rPr>
                      <w:color w:val="002060"/>
                    </w:rPr>
                  </w:pPr>
                  <w:r w:rsidRPr="00A2100E">
                    <w:rPr>
                      <w:color w:val="002060"/>
                    </w:rPr>
                    <w:t>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F37B41" w14:textId="77777777" w:rsidR="00E97CD1" w:rsidRPr="00A2100E" w:rsidRDefault="00E97CD1" w:rsidP="00C06D69">
                  <w:pPr>
                    <w:pStyle w:val="rowtabella0"/>
                    <w:rPr>
                      <w:color w:val="002060"/>
                    </w:rPr>
                  </w:pPr>
                  <w:r w:rsidRPr="00A2100E">
                    <w:rPr>
                      <w:color w:val="002060"/>
                    </w:rPr>
                    <w:t>- AUDAX PIOBBICO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CC1C57" w14:textId="77777777" w:rsidR="00E97CD1" w:rsidRPr="00A2100E" w:rsidRDefault="00E97CD1" w:rsidP="00C06D69">
                  <w:pPr>
                    <w:pStyle w:val="rowtabella0"/>
                    <w:jc w:val="center"/>
                    <w:rPr>
                      <w:color w:val="002060"/>
                    </w:rPr>
                  </w:pPr>
                  <w:r w:rsidRPr="00A2100E">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82A7F" w14:textId="77777777" w:rsidR="00E97CD1" w:rsidRPr="00A2100E" w:rsidRDefault="00E97CD1" w:rsidP="00C06D69">
                  <w:pPr>
                    <w:pStyle w:val="rowtabella0"/>
                    <w:jc w:val="center"/>
                    <w:rPr>
                      <w:color w:val="002060"/>
                    </w:rPr>
                  </w:pPr>
                  <w:r w:rsidRPr="00A2100E">
                    <w:rPr>
                      <w:color w:val="002060"/>
                    </w:rPr>
                    <w:t> </w:t>
                  </w:r>
                </w:p>
              </w:tc>
            </w:tr>
            <w:tr w:rsidR="00E97CD1" w:rsidRPr="00A2100E" w14:paraId="76888565"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B8C255" w14:textId="77777777" w:rsidR="00E97CD1" w:rsidRPr="00A2100E" w:rsidRDefault="00E97CD1" w:rsidP="00C06D69">
                  <w:pPr>
                    <w:pStyle w:val="rowtabella0"/>
                    <w:rPr>
                      <w:color w:val="002060"/>
                    </w:rPr>
                  </w:pPr>
                  <w:r w:rsidRPr="00A2100E">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044491" w14:textId="77777777" w:rsidR="00E97CD1" w:rsidRPr="00A2100E" w:rsidRDefault="00E97CD1" w:rsidP="00C06D69">
                  <w:pPr>
                    <w:pStyle w:val="rowtabella0"/>
                    <w:rPr>
                      <w:color w:val="002060"/>
                    </w:rPr>
                  </w:pPr>
                  <w:r w:rsidRPr="00A2100E">
                    <w:rPr>
                      <w:color w:val="002060"/>
                    </w:rPr>
                    <w:t>- DURANTINA SANTA CECILIA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C75B19" w14:textId="77777777" w:rsidR="00E97CD1" w:rsidRPr="00A2100E" w:rsidRDefault="00E97CD1" w:rsidP="00C06D69">
                  <w:pPr>
                    <w:pStyle w:val="rowtabella0"/>
                    <w:jc w:val="center"/>
                    <w:rPr>
                      <w:color w:val="002060"/>
                    </w:rPr>
                  </w:pPr>
                  <w:r w:rsidRPr="00A2100E">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FEA18D" w14:textId="77777777" w:rsidR="00E97CD1" w:rsidRPr="00A2100E" w:rsidRDefault="00E97CD1" w:rsidP="00C06D69">
                  <w:pPr>
                    <w:pStyle w:val="rowtabella0"/>
                    <w:jc w:val="center"/>
                    <w:rPr>
                      <w:color w:val="002060"/>
                    </w:rPr>
                  </w:pPr>
                  <w:r w:rsidRPr="00A2100E">
                    <w:rPr>
                      <w:color w:val="002060"/>
                    </w:rPr>
                    <w:t> </w:t>
                  </w:r>
                </w:p>
              </w:tc>
            </w:tr>
            <w:tr w:rsidR="00E97CD1" w:rsidRPr="00A2100E" w14:paraId="421FCB0E"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727876" w14:textId="77777777" w:rsidR="00E97CD1" w:rsidRPr="00A2100E" w:rsidRDefault="00E97CD1" w:rsidP="00C06D69">
                  <w:pPr>
                    <w:pStyle w:val="rowtabella0"/>
                    <w:rPr>
                      <w:color w:val="002060"/>
                    </w:rPr>
                  </w:pPr>
                  <w:r w:rsidRPr="00A2100E">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8441FA" w14:textId="77777777" w:rsidR="00E97CD1" w:rsidRPr="00A2100E" w:rsidRDefault="00E97CD1" w:rsidP="00C06D69">
                  <w:pPr>
                    <w:pStyle w:val="rowtabella0"/>
                    <w:rPr>
                      <w:color w:val="002060"/>
                    </w:rPr>
                  </w:pPr>
                  <w:r w:rsidRPr="00A2100E">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E3D814" w14:textId="77777777" w:rsidR="00E97CD1" w:rsidRPr="00A2100E" w:rsidRDefault="00E97CD1" w:rsidP="00C06D69">
                  <w:pPr>
                    <w:pStyle w:val="rowtabella0"/>
                    <w:jc w:val="center"/>
                    <w:rPr>
                      <w:color w:val="002060"/>
                    </w:rPr>
                  </w:pPr>
                  <w:r w:rsidRPr="00A2100E">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E5634F" w14:textId="77777777" w:rsidR="00E97CD1" w:rsidRPr="00A2100E" w:rsidRDefault="00E97CD1" w:rsidP="00C06D69">
                  <w:pPr>
                    <w:pStyle w:val="rowtabella0"/>
                    <w:jc w:val="center"/>
                    <w:rPr>
                      <w:color w:val="002060"/>
                    </w:rPr>
                  </w:pPr>
                  <w:r w:rsidRPr="00A2100E">
                    <w:rPr>
                      <w:color w:val="002060"/>
                    </w:rPr>
                    <w:t> </w:t>
                  </w:r>
                </w:p>
              </w:tc>
            </w:tr>
            <w:tr w:rsidR="00E97CD1" w:rsidRPr="00A2100E" w14:paraId="517B00BB"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BDAD94" w14:textId="77777777" w:rsidR="00E97CD1" w:rsidRPr="00A2100E" w:rsidRDefault="00E97CD1" w:rsidP="00C06D69">
                  <w:pPr>
                    <w:pStyle w:val="rowtabella0"/>
                    <w:rPr>
                      <w:color w:val="002060"/>
                    </w:rPr>
                  </w:pPr>
                  <w:r w:rsidRPr="00A2100E">
                    <w:rPr>
                      <w:color w:val="002060"/>
                    </w:rPr>
                    <w:t>SAN COSTANZO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B8EA44" w14:textId="77777777" w:rsidR="00E97CD1" w:rsidRPr="00A2100E" w:rsidRDefault="00E97CD1" w:rsidP="00C06D69">
                  <w:pPr>
                    <w:pStyle w:val="rowtabella0"/>
                    <w:rPr>
                      <w:color w:val="002060"/>
                    </w:rPr>
                  </w:pPr>
                  <w:r w:rsidRPr="00A2100E">
                    <w:rPr>
                      <w:color w:val="002060"/>
                    </w:rPr>
                    <w:t>- URBINO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003B4B" w14:textId="77777777" w:rsidR="00E97CD1" w:rsidRPr="00A2100E" w:rsidRDefault="00E97CD1" w:rsidP="00C06D69">
                  <w:pPr>
                    <w:pStyle w:val="rowtabella0"/>
                    <w:jc w:val="center"/>
                    <w:rPr>
                      <w:color w:val="002060"/>
                    </w:rPr>
                  </w:pPr>
                  <w:r w:rsidRPr="00A2100E">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EFB18B" w14:textId="77777777" w:rsidR="00E97CD1" w:rsidRPr="00A2100E" w:rsidRDefault="00E97CD1" w:rsidP="00C06D69">
                  <w:pPr>
                    <w:pStyle w:val="rowtabella0"/>
                    <w:jc w:val="center"/>
                    <w:rPr>
                      <w:color w:val="002060"/>
                    </w:rPr>
                  </w:pPr>
                  <w:r w:rsidRPr="00A2100E">
                    <w:rPr>
                      <w:color w:val="002060"/>
                    </w:rPr>
                    <w:t> </w:t>
                  </w:r>
                </w:p>
              </w:tc>
            </w:tr>
            <w:tr w:rsidR="00E97CD1" w:rsidRPr="00A2100E" w14:paraId="124706C8"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D7DA99" w14:textId="77777777" w:rsidR="00E97CD1" w:rsidRPr="00A2100E" w:rsidRDefault="00E97CD1" w:rsidP="00C06D69">
                  <w:pPr>
                    <w:pStyle w:val="rowtabella0"/>
                    <w:rPr>
                      <w:color w:val="002060"/>
                    </w:rPr>
                  </w:pPr>
                  <w:r w:rsidRPr="00A2100E">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EA2986" w14:textId="77777777" w:rsidR="00E97CD1" w:rsidRPr="00A2100E" w:rsidRDefault="00E97CD1" w:rsidP="00C06D69">
                  <w:pPr>
                    <w:pStyle w:val="rowtabella0"/>
                    <w:rPr>
                      <w:color w:val="002060"/>
                    </w:rPr>
                  </w:pPr>
                  <w:r w:rsidRPr="00A2100E">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47E2F5" w14:textId="77777777" w:rsidR="00E97CD1" w:rsidRPr="00A2100E" w:rsidRDefault="00E97CD1" w:rsidP="00C06D69">
                  <w:pPr>
                    <w:pStyle w:val="rowtabella0"/>
                    <w:jc w:val="center"/>
                    <w:rPr>
                      <w:color w:val="002060"/>
                    </w:rPr>
                  </w:pPr>
                  <w:r w:rsidRPr="00A2100E">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DA8C59" w14:textId="77777777" w:rsidR="00E97CD1" w:rsidRPr="00A2100E" w:rsidRDefault="00E97CD1" w:rsidP="00C06D69">
                  <w:pPr>
                    <w:pStyle w:val="rowtabella0"/>
                    <w:jc w:val="center"/>
                    <w:rPr>
                      <w:color w:val="002060"/>
                    </w:rPr>
                  </w:pPr>
                  <w:r w:rsidRPr="00A2100E">
                    <w:rPr>
                      <w:color w:val="002060"/>
                    </w:rPr>
                    <w:t> </w:t>
                  </w:r>
                </w:p>
              </w:tc>
            </w:tr>
            <w:tr w:rsidR="00E97CD1" w:rsidRPr="00A2100E" w14:paraId="0B37B87B" w14:textId="77777777" w:rsidTr="00C06D6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DBCEF8" w14:textId="77777777" w:rsidR="00E97CD1" w:rsidRPr="00A2100E" w:rsidRDefault="00E97CD1" w:rsidP="00C06D69">
                  <w:pPr>
                    <w:pStyle w:val="rowtabella0"/>
                    <w:rPr>
                      <w:color w:val="002060"/>
                    </w:rPr>
                  </w:pPr>
                  <w:r w:rsidRPr="00A2100E">
                    <w:rPr>
                      <w:color w:val="002060"/>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9FCF4C" w14:textId="77777777" w:rsidR="00E97CD1" w:rsidRPr="00A2100E" w:rsidRDefault="00E97CD1" w:rsidP="00C06D69">
                  <w:pPr>
                    <w:pStyle w:val="rowtabella0"/>
                    <w:rPr>
                      <w:color w:val="002060"/>
                    </w:rPr>
                  </w:pPr>
                  <w:r w:rsidRPr="00A2100E">
                    <w:rPr>
                      <w:color w:val="002060"/>
                    </w:rPr>
                    <w:t>- CIARNIN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E049DC" w14:textId="77777777" w:rsidR="00E97CD1" w:rsidRPr="00A2100E" w:rsidRDefault="00E97CD1" w:rsidP="00C06D69">
                  <w:pPr>
                    <w:pStyle w:val="rowtabella0"/>
                    <w:jc w:val="center"/>
                    <w:rPr>
                      <w:color w:val="002060"/>
                    </w:rPr>
                  </w:pPr>
                  <w:r w:rsidRPr="00A2100E">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7E600E" w14:textId="77777777" w:rsidR="00E97CD1" w:rsidRPr="00A2100E" w:rsidRDefault="00E97CD1" w:rsidP="00C06D69">
                  <w:pPr>
                    <w:pStyle w:val="rowtabella0"/>
                    <w:jc w:val="center"/>
                    <w:rPr>
                      <w:color w:val="002060"/>
                    </w:rPr>
                  </w:pPr>
                  <w:r w:rsidRPr="00A2100E">
                    <w:rPr>
                      <w:color w:val="002060"/>
                    </w:rPr>
                    <w:t> </w:t>
                  </w:r>
                </w:p>
              </w:tc>
            </w:tr>
            <w:tr w:rsidR="00E97CD1" w:rsidRPr="00A2100E" w14:paraId="4C1D2A0E" w14:textId="77777777" w:rsidTr="00C06D69">
              <w:tc>
                <w:tcPr>
                  <w:tcW w:w="4700" w:type="dxa"/>
                  <w:gridSpan w:val="4"/>
                  <w:tcBorders>
                    <w:top w:val="nil"/>
                    <w:left w:val="nil"/>
                    <w:bottom w:val="nil"/>
                    <w:right w:val="nil"/>
                  </w:tcBorders>
                  <w:tcMar>
                    <w:top w:w="20" w:type="dxa"/>
                    <w:left w:w="20" w:type="dxa"/>
                    <w:bottom w:w="20" w:type="dxa"/>
                    <w:right w:w="20" w:type="dxa"/>
                  </w:tcMar>
                  <w:vAlign w:val="center"/>
                  <w:hideMark/>
                </w:tcPr>
                <w:p w14:paraId="73ACED6B" w14:textId="77777777" w:rsidR="00E97CD1" w:rsidRPr="00A2100E" w:rsidRDefault="00E97CD1" w:rsidP="00C06D69">
                  <w:pPr>
                    <w:pStyle w:val="rowtabella0"/>
                    <w:rPr>
                      <w:color w:val="002060"/>
                    </w:rPr>
                  </w:pPr>
                  <w:r w:rsidRPr="00A2100E">
                    <w:rPr>
                      <w:color w:val="002060"/>
                    </w:rPr>
                    <w:t>(1) - disputata il 18/10/2025</w:t>
                  </w:r>
                </w:p>
              </w:tc>
            </w:tr>
          </w:tbl>
          <w:p w14:paraId="15E326D7" w14:textId="77777777" w:rsidR="00E97CD1" w:rsidRPr="00A2100E" w:rsidRDefault="00E97CD1" w:rsidP="00C06D6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CD1" w:rsidRPr="00A2100E" w14:paraId="65695082" w14:textId="77777777" w:rsidTr="00C06D6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5D215" w14:textId="77777777" w:rsidR="00E97CD1" w:rsidRPr="00A2100E" w:rsidRDefault="00E97CD1" w:rsidP="00C06D69">
                  <w:pPr>
                    <w:pStyle w:val="headertabella0"/>
                    <w:rPr>
                      <w:color w:val="002060"/>
                    </w:rPr>
                  </w:pPr>
                  <w:r w:rsidRPr="00A2100E">
                    <w:rPr>
                      <w:color w:val="002060"/>
                    </w:rPr>
                    <w:t>GIRONE B - 2 Giornata - A</w:t>
                  </w:r>
                </w:p>
              </w:tc>
            </w:tr>
            <w:tr w:rsidR="00E97CD1" w:rsidRPr="00A2100E" w14:paraId="0EE5AA62" w14:textId="77777777" w:rsidTr="00C06D6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42861D" w14:textId="77777777" w:rsidR="00E97CD1" w:rsidRPr="00A2100E" w:rsidRDefault="00E97CD1" w:rsidP="00C06D69">
                  <w:pPr>
                    <w:pStyle w:val="rowtabella0"/>
                    <w:rPr>
                      <w:color w:val="002060"/>
                    </w:rPr>
                  </w:pPr>
                  <w:r w:rsidRPr="00A2100E">
                    <w:rPr>
                      <w:color w:val="002060"/>
                    </w:rPr>
                    <w:t>ATLETICO CHIARAVALLE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1FB5D0" w14:textId="77777777" w:rsidR="00E97CD1" w:rsidRPr="00A2100E" w:rsidRDefault="00E97CD1" w:rsidP="00C06D69">
                  <w:pPr>
                    <w:pStyle w:val="rowtabella0"/>
                    <w:rPr>
                      <w:color w:val="002060"/>
                    </w:rPr>
                  </w:pPr>
                  <w:r w:rsidRPr="00A2100E">
                    <w:rPr>
                      <w:color w:val="002060"/>
                    </w:rPr>
                    <w:t>- REAL CASEBRUCIATE W.FIRE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8EDE00" w14:textId="77777777" w:rsidR="00E97CD1" w:rsidRPr="00A2100E" w:rsidRDefault="00E97CD1" w:rsidP="00C06D69">
                  <w:pPr>
                    <w:pStyle w:val="rowtabella0"/>
                    <w:jc w:val="center"/>
                    <w:rPr>
                      <w:color w:val="002060"/>
                    </w:rPr>
                  </w:pPr>
                  <w:r w:rsidRPr="00A2100E">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E7A65A" w14:textId="77777777" w:rsidR="00E97CD1" w:rsidRPr="00A2100E" w:rsidRDefault="00E97CD1" w:rsidP="00C06D69">
                  <w:pPr>
                    <w:pStyle w:val="rowtabella0"/>
                    <w:jc w:val="center"/>
                    <w:rPr>
                      <w:color w:val="002060"/>
                    </w:rPr>
                  </w:pPr>
                  <w:r w:rsidRPr="00A2100E">
                    <w:rPr>
                      <w:color w:val="002060"/>
                    </w:rPr>
                    <w:t> </w:t>
                  </w:r>
                </w:p>
              </w:tc>
            </w:tr>
            <w:tr w:rsidR="00E97CD1" w:rsidRPr="00A2100E" w14:paraId="7A104689"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C6235B" w14:textId="77777777" w:rsidR="00E97CD1" w:rsidRPr="00A2100E" w:rsidRDefault="00E97CD1" w:rsidP="00C06D69">
                  <w:pPr>
                    <w:pStyle w:val="rowtabella0"/>
                    <w:rPr>
                      <w:color w:val="002060"/>
                    </w:rPr>
                  </w:pPr>
                  <w:r w:rsidRPr="00A2100E">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4724EA" w14:textId="77777777" w:rsidR="00E97CD1" w:rsidRPr="00A2100E" w:rsidRDefault="00E97CD1" w:rsidP="00C06D69">
                  <w:pPr>
                    <w:pStyle w:val="rowtabella0"/>
                    <w:rPr>
                      <w:color w:val="002060"/>
                    </w:rPr>
                  </w:pPr>
                  <w:r w:rsidRPr="00A2100E">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5FEA18" w14:textId="77777777" w:rsidR="00E97CD1" w:rsidRPr="00A2100E" w:rsidRDefault="00E97CD1" w:rsidP="00C06D69">
                  <w:pPr>
                    <w:pStyle w:val="rowtabella0"/>
                    <w:jc w:val="center"/>
                    <w:rPr>
                      <w:color w:val="002060"/>
                    </w:rPr>
                  </w:pPr>
                  <w:r w:rsidRPr="00A2100E">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A46053" w14:textId="77777777" w:rsidR="00E97CD1" w:rsidRPr="00A2100E" w:rsidRDefault="00E97CD1" w:rsidP="00C06D69">
                  <w:pPr>
                    <w:pStyle w:val="rowtabella0"/>
                    <w:jc w:val="center"/>
                    <w:rPr>
                      <w:color w:val="002060"/>
                    </w:rPr>
                  </w:pPr>
                  <w:r w:rsidRPr="00A2100E">
                    <w:rPr>
                      <w:color w:val="002060"/>
                    </w:rPr>
                    <w:t> </w:t>
                  </w:r>
                </w:p>
              </w:tc>
            </w:tr>
            <w:tr w:rsidR="00E97CD1" w:rsidRPr="00A2100E" w14:paraId="094B40B7"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6EF5AC" w14:textId="77777777" w:rsidR="00E97CD1" w:rsidRPr="00A2100E" w:rsidRDefault="00E97CD1" w:rsidP="00C06D69">
                  <w:pPr>
                    <w:pStyle w:val="rowtabella0"/>
                    <w:rPr>
                      <w:color w:val="002060"/>
                    </w:rPr>
                  </w:pPr>
                  <w:proofErr w:type="gramStart"/>
                  <w:r w:rsidRPr="00A2100E">
                    <w:rPr>
                      <w:color w:val="002060"/>
                    </w:rPr>
                    <w:t>CITTA</w:t>
                  </w:r>
                  <w:proofErr w:type="gramEnd"/>
                  <w:r w:rsidRPr="00A2100E">
                    <w:rPr>
                      <w:color w:val="002060"/>
                    </w:rPr>
                    <w:t xml:space="preserve">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D3A3BA" w14:textId="77777777" w:rsidR="00E97CD1" w:rsidRPr="00A2100E" w:rsidRDefault="00E97CD1" w:rsidP="00C06D69">
                  <w:pPr>
                    <w:pStyle w:val="rowtabella0"/>
                    <w:rPr>
                      <w:color w:val="002060"/>
                    </w:rPr>
                  </w:pPr>
                  <w:r w:rsidRPr="00A2100E">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3CBAB0" w14:textId="77777777" w:rsidR="00E97CD1" w:rsidRPr="00A2100E" w:rsidRDefault="00E97CD1" w:rsidP="00C06D69">
                  <w:pPr>
                    <w:pStyle w:val="rowtabella0"/>
                    <w:jc w:val="center"/>
                    <w:rPr>
                      <w:color w:val="002060"/>
                    </w:rPr>
                  </w:pPr>
                  <w:r w:rsidRPr="00A2100E">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D2BA8C" w14:textId="77777777" w:rsidR="00E97CD1" w:rsidRPr="00A2100E" w:rsidRDefault="00E97CD1" w:rsidP="00C06D69">
                  <w:pPr>
                    <w:pStyle w:val="rowtabella0"/>
                    <w:jc w:val="center"/>
                    <w:rPr>
                      <w:color w:val="002060"/>
                    </w:rPr>
                  </w:pPr>
                  <w:r w:rsidRPr="00A2100E">
                    <w:rPr>
                      <w:color w:val="002060"/>
                    </w:rPr>
                    <w:t> </w:t>
                  </w:r>
                </w:p>
              </w:tc>
            </w:tr>
            <w:tr w:rsidR="00E97CD1" w:rsidRPr="00A2100E" w14:paraId="35B8FB28"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FE5445" w14:textId="77777777" w:rsidR="00E97CD1" w:rsidRPr="00A2100E" w:rsidRDefault="00E97CD1" w:rsidP="00C06D69">
                  <w:pPr>
                    <w:pStyle w:val="rowtabella0"/>
                    <w:rPr>
                      <w:color w:val="002060"/>
                    </w:rPr>
                  </w:pPr>
                  <w:r w:rsidRPr="00A2100E">
                    <w:rPr>
                      <w:color w:val="002060"/>
                    </w:rPr>
                    <w:t>MONTEMARCIANESE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F39FDB" w14:textId="77777777" w:rsidR="00E97CD1" w:rsidRPr="00A2100E" w:rsidRDefault="00E97CD1" w:rsidP="00C06D69">
                  <w:pPr>
                    <w:pStyle w:val="rowtabella0"/>
                    <w:rPr>
                      <w:color w:val="002060"/>
                    </w:rPr>
                  </w:pPr>
                  <w:r w:rsidRPr="00A2100E">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483E4B" w14:textId="77777777" w:rsidR="00E97CD1" w:rsidRPr="00A2100E" w:rsidRDefault="00E97CD1" w:rsidP="00C06D69">
                  <w:pPr>
                    <w:pStyle w:val="rowtabella0"/>
                    <w:jc w:val="center"/>
                    <w:rPr>
                      <w:color w:val="002060"/>
                    </w:rPr>
                  </w:pPr>
                  <w:r w:rsidRPr="00A2100E">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8AA3C0" w14:textId="77777777" w:rsidR="00E97CD1" w:rsidRPr="00A2100E" w:rsidRDefault="00E97CD1" w:rsidP="00C06D69">
                  <w:pPr>
                    <w:pStyle w:val="rowtabella0"/>
                    <w:jc w:val="center"/>
                    <w:rPr>
                      <w:color w:val="002060"/>
                    </w:rPr>
                  </w:pPr>
                  <w:r w:rsidRPr="00A2100E">
                    <w:rPr>
                      <w:color w:val="002060"/>
                    </w:rPr>
                    <w:t> </w:t>
                  </w:r>
                </w:p>
              </w:tc>
            </w:tr>
            <w:tr w:rsidR="00E97CD1" w:rsidRPr="00A2100E" w14:paraId="0BA30D25"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87F16B" w14:textId="77777777" w:rsidR="00E97CD1" w:rsidRPr="00A2100E" w:rsidRDefault="00E97CD1" w:rsidP="00C06D69">
                  <w:pPr>
                    <w:pStyle w:val="rowtabella0"/>
                    <w:rPr>
                      <w:color w:val="002060"/>
                    </w:rPr>
                  </w:pPr>
                  <w:r w:rsidRPr="00A2100E">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455F14" w14:textId="77777777" w:rsidR="00E97CD1" w:rsidRPr="00A2100E" w:rsidRDefault="00E97CD1" w:rsidP="00C06D69">
                  <w:pPr>
                    <w:pStyle w:val="rowtabella0"/>
                    <w:rPr>
                      <w:color w:val="002060"/>
                    </w:rPr>
                  </w:pPr>
                  <w:r w:rsidRPr="00A2100E">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5D4781" w14:textId="77777777" w:rsidR="00E97CD1" w:rsidRPr="00A2100E" w:rsidRDefault="00E97CD1" w:rsidP="00C06D69">
                  <w:pPr>
                    <w:pStyle w:val="rowtabella0"/>
                    <w:jc w:val="center"/>
                    <w:rPr>
                      <w:color w:val="002060"/>
                    </w:rPr>
                  </w:pPr>
                  <w:r w:rsidRPr="00A2100E">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8CCD0C" w14:textId="77777777" w:rsidR="00E97CD1" w:rsidRPr="00A2100E" w:rsidRDefault="00E97CD1" w:rsidP="00C06D69">
                  <w:pPr>
                    <w:pStyle w:val="rowtabella0"/>
                    <w:jc w:val="center"/>
                    <w:rPr>
                      <w:color w:val="002060"/>
                    </w:rPr>
                  </w:pPr>
                  <w:r w:rsidRPr="00A2100E">
                    <w:rPr>
                      <w:color w:val="002060"/>
                    </w:rPr>
                    <w:t> </w:t>
                  </w:r>
                </w:p>
              </w:tc>
            </w:tr>
            <w:tr w:rsidR="00E97CD1" w:rsidRPr="00A2100E" w14:paraId="6DAE4EC4" w14:textId="77777777" w:rsidTr="00C06D6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3BF85F" w14:textId="77777777" w:rsidR="00E97CD1" w:rsidRPr="00A2100E" w:rsidRDefault="00E97CD1" w:rsidP="00C06D69">
                  <w:pPr>
                    <w:pStyle w:val="rowtabella0"/>
                    <w:rPr>
                      <w:color w:val="002060"/>
                    </w:rPr>
                  </w:pPr>
                  <w:r w:rsidRPr="00A2100E">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B40344" w14:textId="77777777" w:rsidR="00E97CD1" w:rsidRPr="00A2100E" w:rsidRDefault="00E97CD1" w:rsidP="00C06D69">
                  <w:pPr>
                    <w:pStyle w:val="rowtabella0"/>
                    <w:rPr>
                      <w:color w:val="002060"/>
                    </w:rPr>
                  </w:pPr>
                  <w:r w:rsidRPr="00A2100E">
                    <w:rPr>
                      <w:color w:val="002060"/>
                    </w:rPr>
                    <w:t>- VALLESINA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EE2EBC" w14:textId="77777777" w:rsidR="00E97CD1" w:rsidRPr="00A2100E" w:rsidRDefault="00E97CD1" w:rsidP="00C06D69">
                  <w:pPr>
                    <w:pStyle w:val="rowtabella0"/>
                    <w:jc w:val="center"/>
                    <w:rPr>
                      <w:color w:val="002060"/>
                    </w:rPr>
                  </w:pPr>
                  <w:r w:rsidRPr="00A2100E">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838C68" w14:textId="77777777" w:rsidR="00E97CD1" w:rsidRPr="00A2100E" w:rsidRDefault="00E97CD1" w:rsidP="00C06D69">
                  <w:pPr>
                    <w:pStyle w:val="rowtabella0"/>
                    <w:jc w:val="center"/>
                    <w:rPr>
                      <w:color w:val="002060"/>
                    </w:rPr>
                  </w:pPr>
                  <w:r w:rsidRPr="00A2100E">
                    <w:rPr>
                      <w:color w:val="002060"/>
                    </w:rPr>
                    <w:t> </w:t>
                  </w:r>
                </w:p>
              </w:tc>
            </w:tr>
            <w:tr w:rsidR="00E97CD1" w:rsidRPr="00A2100E" w14:paraId="41687B69" w14:textId="77777777" w:rsidTr="00C06D69">
              <w:tc>
                <w:tcPr>
                  <w:tcW w:w="4700" w:type="dxa"/>
                  <w:gridSpan w:val="4"/>
                  <w:tcBorders>
                    <w:top w:val="nil"/>
                    <w:left w:val="nil"/>
                    <w:bottom w:val="nil"/>
                    <w:right w:val="nil"/>
                  </w:tcBorders>
                  <w:tcMar>
                    <w:top w:w="20" w:type="dxa"/>
                    <w:left w:w="20" w:type="dxa"/>
                    <w:bottom w:w="20" w:type="dxa"/>
                    <w:right w:w="20" w:type="dxa"/>
                  </w:tcMar>
                  <w:vAlign w:val="center"/>
                  <w:hideMark/>
                </w:tcPr>
                <w:p w14:paraId="5310AA77" w14:textId="77777777" w:rsidR="00E97CD1" w:rsidRPr="00A2100E" w:rsidRDefault="00E97CD1" w:rsidP="00C06D69">
                  <w:pPr>
                    <w:pStyle w:val="rowtabella0"/>
                    <w:rPr>
                      <w:color w:val="002060"/>
                    </w:rPr>
                  </w:pPr>
                  <w:r w:rsidRPr="00A2100E">
                    <w:rPr>
                      <w:color w:val="002060"/>
                    </w:rPr>
                    <w:t>(1) - disputata il 19/10/2025</w:t>
                  </w:r>
                </w:p>
              </w:tc>
            </w:tr>
          </w:tbl>
          <w:p w14:paraId="60533F5D" w14:textId="77777777" w:rsidR="00E97CD1" w:rsidRPr="00A2100E" w:rsidRDefault="00E97CD1" w:rsidP="00C06D69">
            <w:pPr>
              <w:rPr>
                <w:color w:val="002060"/>
              </w:rPr>
            </w:pPr>
          </w:p>
        </w:tc>
      </w:tr>
    </w:tbl>
    <w:p w14:paraId="0686BCF0" w14:textId="77777777" w:rsidR="00E97CD1" w:rsidRPr="00A2100E" w:rsidRDefault="00E97CD1" w:rsidP="00E97CD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97CD1" w:rsidRPr="00A2100E" w14:paraId="4D4189AC" w14:textId="77777777" w:rsidTr="00C06D6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CD1" w:rsidRPr="00A2100E" w14:paraId="1171EBC3" w14:textId="77777777" w:rsidTr="00C06D6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AF550" w14:textId="77777777" w:rsidR="00E97CD1" w:rsidRPr="00A2100E" w:rsidRDefault="00E97CD1" w:rsidP="00C06D69">
                  <w:pPr>
                    <w:pStyle w:val="headertabella0"/>
                    <w:rPr>
                      <w:color w:val="002060"/>
                    </w:rPr>
                  </w:pPr>
                  <w:r w:rsidRPr="00A2100E">
                    <w:rPr>
                      <w:color w:val="002060"/>
                    </w:rPr>
                    <w:t>GIRONE C - 2 Giornata - A</w:t>
                  </w:r>
                </w:p>
              </w:tc>
            </w:tr>
            <w:tr w:rsidR="00E97CD1" w:rsidRPr="00A2100E" w14:paraId="762BBC10" w14:textId="77777777" w:rsidTr="00C06D6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6E4851" w14:textId="77777777" w:rsidR="00E97CD1" w:rsidRPr="00A2100E" w:rsidRDefault="00E97CD1" w:rsidP="00C06D69">
                  <w:pPr>
                    <w:pStyle w:val="rowtabella0"/>
                    <w:rPr>
                      <w:color w:val="002060"/>
                    </w:rPr>
                  </w:pPr>
                  <w:r w:rsidRPr="00A2100E">
                    <w:rPr>
                      <w:color w:val="002060"/>
                    </w:rPr>
                    <w:t>FABRIANO CALCIO A 5 2023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D93945" w14:textId="77777777" w:rsidR="00E97CD1" w:rsidRPr="00A2100E" w:rsidRDefault="00E97CD1" w:rsidP="00C06D69">
                  <w:pPr>
                    <w:pStyle w:val="rowtabella0"/>
                    <w:rPr>
                      <w:color w:val="002060"/>
                    </w:rPr>
                  </w:pPr>
                  <w:r w:rsidRPr="00A2100E">
                    <w:rPr>
                      <w:color w:val="002060"/>
                    </w:rPr>
                    <w:t>- POLISPORTIVA UROBORO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76F0D8" w14:textId="77777777" w:rsidR="00E97CD1" w:rsidRPr="00A2100E" w:rsidRDefault="00E97CD1" w:rsidP="00C06D69">
                  <w:pPr>
                    <w:pStyle w:val="rowtabella0"/>
                    <w:jc w:val="center"/>
                    <w:rPr>
                      <w:color w:val="002060"/>
                    </w:rPr>
                  </w:pPr>
                  <w:r w:rsidRPr="00A2100E">
                    <w:rPr>
                      <w:color w:val="002060"/>
                    </w:rPr>
                    <w:t>5 - 6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027413" w14:textId="77777777" w:rsidR="00E97CD1" w:rsidRPr="00A2100E" w:rsidRDefault="00E97CD1" w:rsidP="00C06D69">
                  <w:pPr>
                    <w:pStyle w:val="rowtabella0"/>
                    <w:jc w:val="center"/>
                    <w:rPr>
                      <w:color w:val="002060"/>
                    </w:rPr>
                  </w:pPr>
                  <w:r w:rsidRPr="00A2100E">
                    <w:rPr>
                      <w:color w:val="002060"/>
                    </w:rPr>
                    <w:t> </w:t>
                  </w:r>
                </w:p>
              </w:tc>
            </w:tr>
            <w:tr w:rsidR="00E97CD1" w:rsidRPr="00A2100E" w14:paraId="442942C8"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7029D1" w14:textId="77777777" w:rsidR="00E97CD1" w:rsidRPr="00A2100E" w:rsidRDefault="00E97CD1" w:rsidP="00C06D69">
                  <w:pPr>
                    <w:pStyle w:val="rowtabella0"/>
                    <w:rPr>
                      <w:color w:val="002060"/>
                    </w:rPr>
                  </w:pPr>
                  <w:r w:rsidRPr="00A2100E">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00F470" w14:textId="77777777" w:rsidR="00E97CD1" w:rsidRPr="00A2100E" w:rsidRDefault="00E97CD1" w:rsidP="00C06D69">
                  <w:pPr>
                    <w:pStyle w:val="rowtabella0"/>
                    <w:rPr>
                      <w:color w:val="002060"/>
                    </w:rPr>
                  </w:pPr>
                  <w:r w:rsidRPr="00A2100E">
                    <w:rPr>
                      <w:color w:val="002060"/>
                    </w:rPr>
                    <w:t>- ESANATOGLIA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AE71C4" w14:textId="77777777" w:rsidR="00E97CD1" w:rsidRPr="00A2100E" w:rsidRDefault="00E97CD1" w:rsidP="00C06D69">
                  <w:pPr>
                    <w:pStyle w:val="rowtabella0"/>
                    <w:jc w:val="center"/>
                    <w:rPr>
                      <w:color w:val="002060"/>
                    </w:rPr>
                  </w:pPr>
                  <w:r w:rsidRPr="00A2100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4F1019" w14:textId="77777777" w:rsidR="00E97CD1" w:rsidRPr="00A2100E" w:rsidRDefault="00E97CD1" w:rsidP="00C06D69">
                  <w:pPr>
                    <w:pStyle w:val="rowtabella0"/>
                    <w:jc w:val="center"/>
                    <w:rPr>
                      <w:color w:val="002060"/>
                    </w:rPr>
                  </w:pPr>
                  <w:r w:rsidRPr="00A2100E">
                    <w:rPr>
                      <w:color w:val="002060"/>
                    </w:rPr>
                    <w:t> </w:t>
                  </w:r>
                </w:p>
              </w:tc>
            </w:tr>
            <w:tr w:rsidR="00E97CD1" w:rsidRPr="00A2100E" w14:paraId="29D4601D"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F3D93B" w14:textId="77777777" w:rsidR="00E97CD1" w:rsidRPr="00A2100E" w:rsidRDefault="00E97CD1" w:rsidP="00C06D69">
                  <w:pPr>
                    <w:pStyle w:val="rowtabella0"/>
                    <w:rPr>
                      <w:color w:val="002060"/>
                    </w:rPr>
                  </w:pPr>
                  <w:r w:rsidRPr="00A2100E">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E19FD4" w14:textId="77777777" w:rsidR="00E97CD1" w:rsidRPr="00A2100E" w:rsidRDefault="00E97CD1" w:rsidP="00C06D69">
                  <w:pPr>
                    <w:pStyle w:val="rowtabella0"/>
                    <w:rPr>
                      <w:color w:val="002060"/>
                    </w:rPr>
                  </w:pPr>
                  <w:r w:rsidRPr="00A2100E">
                    <w:rPr>
                      <w:color w:val="002060"/>
                    </w:rPr>
                    <w:t>- EUROPE TT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BD3101" w14:textId="77777777" w:rsidR="00E97CD1" w:rsidRPr="00A2100E" w:rsidRDefault="00E97CD1" w:rsidP="00C06D69">
                  <w:pPr>
                    <w:pStyle w:val="rowtabella0"/>
                    <w:jc w:val="center"/>
                    <w:rPr>
                      <w:color w:val="002060"/>
                    </w:rPr>
                  </w:pPr>
                  <w:r w:rsidRPr="00A2100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0DB48C" w14:textId="77777777" w:rsidR="00E97CD1" w:rsidRPr="00A2100E" w:rsidRDefault="00E97CD1" w:rsidP="00C06D69">
                  <w:pPr>
                    <w:pStyle w:val="rowtabella0"/>
                    <w:jc w:val="center"/>
                    <w:rPr>
                      <w:color w:val="002060"/>
                    </w:rPr>
                  </w:pPr>
                  <w:r w:rsidRPr="00A2100E">
                    <w:rPr>
                      <w:color w:val="002060"/>
                    </w:rPr>
                    <w:t> </w:t>
                  </w:r>
                </w:p>
              </w:tc>
            </w:tr>
            <w:tr w:rsidR="00E97CD1" w:rsidRPr="00A2100E" w14:paraId="256016F7"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780423" w14:textId="77777777" w:rsidR="00E97CD1" w:rsidRPr="00A2100E" w:rsidRDefault="00E97CD1" w:rsidP="00C06D69">
                  <w:pPr>
                    <w:pStyle w:val="rowtabella0"/>
                    <w:rPr>
                      <w:color w:val="002060"/>
                    </w:rPr>
                  </w:pPr>
                  <w:r w:rsidRPr="00A2100E">
                    <w:rPr>
                      <w:color w:val="002060"/>
                    </w:rPr>
                    <w:t>ROBUR MERGO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43971F" w14:textId="77777777" w:rsidR="00E97CD1" w:rsidRPr="00A2100E" w:rsidRDefault="00E97CD1" w:rsidP="00C06D69">
                  <w:pPr>
                    <w:pStyle w:val="rowtabella0"/>
                    <w:rPr>
                      <w:color w:val="002060"/>
                    </w:rPr>
                  </w:pPr>
                  <w:r w:rsidRPr="00A2100E">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094306" w14:textId="77777777" w:rsidR="00E97CD1" w:rsidRPr="00A2100E" w:rsidRDefault="00E97CD1" w:rsidP="00C06D69">
                  <w:pPr>
                    <w:pStyle w:val="rowtabella0"/>
                    <w:jc w:val="center"/>
                    <w:rPr>
                      <w:color w:val="002060"/>
                    </w:rPr>
                  </w:pPr>
                  <w:r w:rsidRPr="00A2100E">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5D10F2" w14:textId="77777777" w:rsidR="00E97CD1" w:rsidRPr="00A2100E" w:rsidRDefault="00E97CD1" w:rsidP="00C06D69">
                  <w:pPr>
                    <w:pStyle w:val="rowtabella0"/>
                    <w:jc w:val="center"/>
                    <w:rPr>
                      <w:color w:val="002060"/>
                    </w:rPr>
                  </w:pPr>
                  <w:r w:rsidRPr="00A2100E">
                    <w:rPr>
                      <w:color w:val="002060"/>
                    </w:rPr>
                    <w:t> </w:t>
                  </w:r>
                </w:p>
              </w:tc>
            </w:tr>
            <w:tr w:rsidR="00E97CD1" w:rsidRPr="00A2100E" w14:paraId="16476298" w14:textId="77777777" w:rsidTr="00C06D6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5DCFBA" w14:textId="261FC169" w:rsidR="00E97CD1" w:rsidRPr="00A2100E" w:rsidRDefault="00E97CD1" w:rsidP="00C06D69">
                  <w:pPr>
                    <w:pStyle w:val="rowtabella0"/>
                    <w:rPr>
                      <w:color w:val="002060"/>
                    </w:rPr>
                  </w:pPr>
                  <w:r w:rsidRPr="00A2100E">
                    <w:rPr>
                      <w:color w:val="002060"/>
                    </w:rPr>
                    <w:t>(</w:t>
                  </w:r>
                  <w:r>
                    <w:rPr>
                      <w:color w:val="002060"/>
                    </w:rPr>
                    <w:t>1</w:t>
                  </w:r>
                  <w:r w:rsidRPr="00A2100E">
                    <w:rPr>
                      <w:color w:val="002060"/>
                    </w:rPr>
                    <w:t>) VIRTUS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F71626" w14:textId="77777777" w:rsidR="00E97CD1" w:rsidRPr="00A2100E" w:rsidRDefault="00E97CD1" w:rsidP="00C06D69">
                  <w:pPr>
                    <w:pStyle w:val="rowtabella0"/>
                    <w:rPr>
                      <w:color w:val="002060"/>
                    </w:rPr>
                  </w:pPr>
                  <w:r w:rsidRPr="00A2100E">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1961C9" w14:textId="77777777" w:rsidR="00E97CD1" w:rsidRPr="00A2100E" w:rsidRDefault="00E97CD1" w:rsidP="00C06D69">
                  <w:pPr>
                    <w:pStyle w:val="rowtabella0"/>
                    <w:jc w:val="center"/>
                    <w:rPr>
                      <w:color w:val="002060"/>
                    </w:rPr>
                  </w:pPr>
                  <w:r w:rsidRPr="00A2100E">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C9156B" w14:textId="77777777" w:rsidR="00E97CD1" w:rsidRPr="00A2100E" w:rsidRDefault="00E97CD1" w:rsidP="00C06D69">
                  <w:pPr>
                    <w:pStyle w:val="rowtabella0"/>
                    <w:jc w:val="center"/>
                    <w:rPr>
                      <w:color w:val="002060"/>
                    </w:rPr>
                  </w:pPr>
                  <w:r w:rsidRPr="00A2100E">
                    <w:rPr>
                      <w:color w:val="002060"/>
                    </w:rPr>
                    <w:t> </w:t>
                  </w:r>
                </w:p>
              </w:tc>
            </w:tr>
            <w:tr w:rsidR="00E97CD1" w:rsidRPr="00A2100E" w14:paraId="0D6F811A" w14:textId="77777777" w:rsidTr="00C06D69">
              <w:tc>
                <w:tcPr>
                  <w:tcW w:w="4700" w:type="dxa"/>
                  <w:gridSpan w:val="4"/>
                  <w:tcBorders>
                    <w:top w:val="nil"/>
                    <w:left w:val="nil"/>
                    <w:bottom w:val="nil"/>
                    <w:right w:val="nil"/>
                  </w:tcBorders>
                  <w:tcMar>
                    <w:top w:w="20" w:type="dxa"/>
                    <w:left w:w="20" w:type="dxa"/>
                    <w:bottom w:w="20" w:type="dxa"/>
                    <w:right w:w="20" w:type="dxa"/>
                  </w:tcMar>
                  <w:vAlign w:val="center"/>
                  <w:hideMark/>
                </w:tcPr>
                <w:p w14:paraId="4B9E27F3" w14:textId="7E9E319D" w:rsidR="00E97CD1" w:rsidRPr="00A2100E" w:rsidRDefault="00E97CD1" w:rsidP="00C06D69">
                  <w:pPr>
                    <w:pStyle w:val="rowtabella0"/>
                    <w:rPr>
                      <w:color w:val="002060"/>
                    </w:rPr>
                  </w:pPr>
                </w:p>
              </w:tc>
            </w:tr>
            <w:tr w:rsidR="00E97CD1" w:rsidRPr="00A2100E" w14:paraId="06C13731" w14:textId="77777777" w:rsidTr="00C06D69">
              <w:tc>
                <w:tcPr>
                  <w:tcW w:w="4700" w:type="dxa"/>
                  <w:gridSpan w:val="4"/>
                  <w:tcBorders>
                    <w:top w:val="nil"/>
                    <w:left w:val="nil"/>
                    <w:bottom w:val="nil"/>
                    <w:right w:val="nil"/>
                  </w:tcBorders>
                  <w:tcMar>
                    <w:top w:w="20" w:type="dxa"/>
                    <w:left w:w="20" w:type="dxa"/>
                    <w:bottom w:w="20" w:type="dxa"/>
                    <w:right w:w="20" w:type="dxa"/>
                  </w:tcMar>
                  <w:vAlign w:val="center"/>
                  <w:hideMark/>
                </w:tcPr>
                <w:p w14:paraId="09B88489" w14:textId="0EABC6ED" w:rsidR="00E97CD1" w:rsidRPr="00A2100E" w:rsidRDefault="00E97CD1" w:rsidP="00C06D69">
                  <w:pPr>
                    <w:pStyle w:val="rowtabella0"/>
                    <w:rPr>
                      <w:color w:val="002060"/>
                    </w:rPr>
                  </w:pPr>
                  <w:r w:rsidRPr="00A2100E">
                    <w:rPr>
                      <w:color w:val="002060"/>
                    </w:rPr>
                    <w:t>(</w:t>
                  </w:r>
                  <w:r>
                    <w:rPr>
                      <w:color w:val="002060"/>
                    </w:rPr>
                    <w:t>1</w:t>
                  </w:r>
                  <w:r w:rsidRPr="00A2100E">
                    <w:rPr>
                      <w:color w:val="002060"/>
                    </w:rPr>
                    <w:t>) - disputata il 18/10/2025</w:t>
                  </w:r>
                </w:p>
              </w:tc>
            </w:tr>
          </w:tbl>
          <w:p w14:paraId="3D6F07DA" w14:textId="77777777" w:rsidR="00E97CD1" w:rsidRPr="00A2100E" w:rsidRDefault="00E97CD1" w:rsidP="00C06D6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CD1" w:rsidRPr="00A2100E" w14:paraId="27629553" w14:textId="77777777" w:rsidTr="00C06D6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D00BF" w14:textId="77777777" w:rsidR="00E97CD1" w:rsidRPr="00A2100E" w:rsidRDefault="00E97CD1" w:rsidP="00C06D69">
                  <w:pPr>
                    <w:pStyle w:val="headertabella0"/>
                    <w:rPr>
                      <w:color w:val="002060"/>
                    </w:rPr>
                  </w:pPr>
                  <w:r w:rsidRPr="00A2100E">
                    <w:rPr>
                      <w:color w:val="002060"/>
                    </w:rPr>
                    <w:t>GIRONE D - 2 Giornata - A</w:t>
                  </w:r>
                </w:p>
              </w:tc>
            </w:tr>
            <w:tr w:rsidR="00E97CD1" w:rsidRPr="00A2100E" w14:paraId="51C4C99E" w14:textId="77777777" w:rsidTr="00C06D6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076740" w14:textId="77777777" w:rsidR="00E97CD1" w:rsidRPr="00A2100E" w:rsidRDefault="00E97CD1" w:rsidP="00C06D69">
                  <w:pPr>
                    <w:pStyle w:val="rowtabella0"/>
                    <w:rPr>
                      <w:color w:val="002060"/>
                    </w:rPr>
                  </w:pPr>
                  <w:r w:rsidRPr="00A2100E">
                    <w:rPr>
                      <w:color w:val="002060"/>
                    </w:rPr>
                    <w:t>ACADEMY CIVITANOVESE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10AA6A" w14:textId="77777777" w:rsidR="00E97CD1" w:rsidRPr="00A2100E" w:rsidRDefault="00E97CD1" w:rsidP="00C06D69">
                  <w:pPr>
                    <w:pStyle w:val="rowtabella0"/>
                    <w:rPr>
                      <w:color w:val="002060"/>
                    </w:rPr>
                  </w:pPr>
                  <w:r w:rsidRPr="00A2100E">
                    <w:rPr>
                      <w:color w:val="002060"/>
                    </w:rPr>
                    <w:t>- FUTSAL OTTRANO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665C6" w14:textId="77777777" w:rsidR="00E97CD1" w:rsidRPr="00A2100E" w:rsidRDefault="00E97CD1" w:rsidP="00C06D69">
                  <w:pPr>
                    <w:pStyle w:val="rowtabella0"/>
                    <w:jc w:val="center"/>
                    <w:rPr>
                      <w:color w:val="002060"/>
                    </w:rPr>
                  </w:pPr>
                  <w:r w:rsidRPr="00A2100E">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B186C" w14:textId="77777777" w:rsidR="00E97CD1" w:rsidRPr="00A2100E" w:rsidRDefault="00E97CD1" w:rsidP="00C06D69">
                  <w:pPr>
                    <w:pStyle w:val="rowtabella0"/>
                    <w:jc w:val="center"/>
                    <w:rPr>
                      <w:color w:val="002060"/>
                    </w:rPr>
                  </w:pPr>
                  <w:r w:rsidRPr="00A2100E">
                    <w:rPr>
                      <w:color w:val="002060"/>
                    </w:rPr>
                    <w:t> </w:t>
                  </w:r>
                </w:p>
              </w:tc>
            </w:tr>
            <w:tr w:rsidR="00E97CD1" w:rsidRPr="00A2100E" w14:paraId="4FE12A62"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77844D" w14:textId="77777777" w:rsidR="00E97CD1" w:rsidRPr="00A2100E" w:rsidRDefault="00E97CD1" w:rsidP="00C06D69">
                  <w:pPr>
                    <w:pStyle w:val="rowtabella0"/>
                    <w:rPr>
                      <w:color w:val="002060"/>
                    </w:rPr>
                  </w:pPr>
                  <w:r w:rsidRPr="00A2100E">
                    <w:rPr>
                      <w:color w:val="002060"/>
                    </w:rPr>
                    <w:t>ACLI AUDAX MONTECOSARO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1B1F8A" w14:textId="77777777" w:rsidR="00E97CD1" w:rsidRPr="00A2100E" w:rsidRDefault="00E97CD1" w:rsidP="00C06D69">
                  <w:pPr>
                    <w:pStyle w:val="rowtabella0"/>
                    <w:rPr>
                      <w:color w:val="002060"/>
                    </w:rPr>
                  </w:pPr>
                  <w:r w:rsidRPr="00A2100E">
                    <w:rPr>
                      <w:color w:val="002060"/>
                    </w:rPr>
                    <w:t>- POLISPORTIVA S.C. LORETO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95D95D" w14:textId="77777777" w:rsidR="00E97CD1" w:rsidRPr="00A2100E" w:rsidRDefault="00E97CD1" w:rsidP="00C06D69">
                  <w:pPr>
                    <w:pStyle w:val="rowtabella0"/>
                    <w:jc w:val="center"/>
                    <w:rPr>
                      <w:color w:val="002060"/>
                    </w:rPr>
                  </w:pPr>
                  <w:r w:rsidRPr="00A2100E">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C06B4C" w14:textId="77777777" w:rsidR="00E97CD1" w:rsidRPr="00A2100E" w:rsidRDefault="00E97CD1" w:rsidP="00C06D69">
                  <w:pPr>
                    <w:pStyle w:val="rowtabella0"/>
                    <w:jc w:val="center"/>
                    <w:rPr>
                      <w:color w:val="002060"/>
                    </w:rPr>
                  </w:pPr>
                  <w:r w:rsidRPr="00A2100E">
                    <w:rPr>
                      <w:color w:val="002060"/>
                    </w:rPr>
                    <w:t> </w:t>
                  </w:r>
                </w:p>
              </w:tc>
            </w:tr>
            <w:tr w:rsidR="00E97CD1" w:rsidRPr="00A2100E" w14:paraId="4BBF3370"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23E179" w14:textId="77777777" w:rsidR="00E97CD1" w:rsidRPr="00A2100E" w:rsidRDefault="00E97CD1" w:rsidP="00C06D69">
                  <w:pPr>
                    <w:pStyle w:val="rowtabella0"/>
                    <w:rPr>
                      <w:color w:val="002060"/>
                    </w:rPr>
                  </w:pPr>
                  <w:r w:rsidRPr="00A2100E">
                    <w:rPr>
                      <w:color w:val="002060"/>
                    </w:rPr>
                    <w:t>(1) 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8D99B3" w14:textId="77777777" w:rsidR="00E97CD1" w:rsidRPr="00A2100E" w:rsidRDefault="00E97CD1" w:rsidP="00C06D69">
                  <w:pPr>
                    <w:pStyle w:val="rowtabella0"/>
                    <w:rPr>
                      <w:color w:val="002060"/>
                    </w:rPr>
                  </w:pPr>
                  <w:r w:rsidRPr="00A2100E">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4E5173" w14:textId="77777777" w:rsidR="00E97CD1" w:rsidRPr="00A2100E" w:rsidRDefault="00E97CD1" w:rsidP="00C06D69">
                  <w:pPr>
                    <w:pStyle w:val="rowtabella0"/>
                    <w:jc w:val="center"/>
                    <w:rPr>
                      <w:color w:val="002060"/>
                    </w:rPr>
                  </w:pPr>
                  <w:r w:rsidRPr="00A2100E">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97986C" w14:textId="77777777" w:rsidR="00E97CD1" w:rsidRPr="00A2100E" w:rsidRDefault="00E97CD1" w:rsidP="00C06D69">
                  <w:pPr>
                    <w:pStyle w:val="rowtabella0"/>
                    <w:jc w:val="center"/>
                    <w:rPr>
                      <w:color w:val="002060"/>
                    </w:rPr>
                  </w:pPr>
                  <w:r w:rsidRPr="00A2100E">
                    <w:rPr>
                      <w:color w:val="002060"/>
                    </w:rPr>
                    <w:t> </w:t>
                  </w:r>
                </w:p>
              </w:tc>
            </w:tr>
            <w:tr w:rsidR="00E97CD1" w:rsidRPr="00A2100E" w14:paraId="0824D2D0"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251F1E" w14:textId="77777777" w:rsidR="00E97CD1" w:rsidRPr="00A2100E" w:rsidRDefault="00E97CD1" w:rsidP="00C06D69">
                  <w:pPr>
                    <w:pStyle w:val="rowtabella0"/>
                    <w:rPr>
                      <w:color w:val="002060"/>
                    </w:rPr>
                  </w:pPr>
                  <w:r w:rsidRPr="00A2100E">
                    <w:rPr>
                      <w:color w:val="002060"/>
                    </w:rPr>
                    <w:t>IMBRECCIATA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2763B2" w14:textId="77777777" w:rsidR="00E97CD1" w:rsidRPr="00A2100E" w:rsidRDefault="00E97CD1" w:rsidP="00C06D69">
                  <w:pPr>
                    <w:pStyle w:val="rowtabella0"/>
                    <w:rPr>
                      <w:color w:val="002060"/>
                    </w:rPr>
                  </w:pPr>
                  <w:r w:rsidRPr="00A2100E">
                    <w:rPr>
                      <w:color w:val="002060"/>
                    </w:rPr>
                    <w:t>- OSIMO STAZIONE SSD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285411" w14:textId="77777777" w:rsidR="00E97CD1" w:rsidRPr="00A2100E" w:rsidRDefault="00E97CD1" w:rsidP="00C06D69">
                  <w:pPr>
                    <w:pStyle w:val="rowtabella0"/>
                    <w:jc w:val="center"/>
                    <w:rPr>
                      <w:color w:val="002060"/>
                    </w:rPr>
                  </w:pPr>
                  <w:r w:rsidRPr="00A2100E">
                    <w:rPr>
                      <w:color w:val="002060"/>
                    </w:rPr>
                    <w:t>3 - 9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2E028E" w14:textId="77777777" w:rsidR="00E97CD1" w:rsidRPr="00A2100E" w:rsidRDefault="00E97CD1" w:rsidP="00C06D69">
                  <w:pPr>
                    <w:pStyle w:val="rowtabella0"/>
                    <w:jc w:val="center"/>
                    <w:rPr>
                      <w:color w:val="002060"/>
                    </w:rPr>
                  </w:pPr>
                  <w:r w:rsidRPr="00A2100E">
                    <w:rPr>
                      <w:color w:val="002060"/>
                    </w:rPr>
                    <w:t> </w:t>
                  </w:r>
                </w:p>
              </w:tc>
            </w:tr>
            <w:tr w:rsidR="00E97CD1" w:rsidRPr="00A2100E" w14:paraId="43C516AD"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B82525" w14:textId="77777777" w:rsidR="00E97CD1" w:rsidRPr="00A2100E" w:rsidRDefault="00E97CD1" w:rsidP="00C06D69">
                  <w:pPr>
                    <w:pStyle w:val="rowtabella0"/>
                    <w:rPr>
                      <w:color w:val="002060"/>
                    </w:rPr>
                  </w:pPr>
                  <w:r w:rsidRPr="00A2100E">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75BD08" w14:textId="77777777" w:rsidR="00E97CD1" w:rsidRPr="00A2100E" w:rsidRDefault="00E97CD1" w:rsidP="00C06D69">
                  <w:pPr>
                    <w:pStyle w:val="rowtabella0"/>
                    <w:rPr>
                      <w:color w:val="002060"/>
                    </w:rPr>
                  </w:pPr>
                  <w:r w:rsidRPr="00A2100E">
                    <w:rPr>
                      <w:color w:val="002060"/>
                    </w:rPr>
                    <w:t>- RIPE SAN GINESIO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E1A569" w14:textId="77777777" w:rsidR="00E97CD1" w:rsidRPr="00A2100E" w:rsidRDefault="00E97CD1" w:rsidP="00C06D69">
                  <w:pPr>
                    <w:pStyle w:val="rowtabella0"/>
                    <w:jc w:val="center"/>
                    <w:rPr>
                      <w:color w:val="002060"/>
                    </w:rPr>
                  </w:pPr>
                  <w:r w:rsidRPr="00A2100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938E40" w14:textId="77777777" w:rsidR="00E97CD1" w:rsidRPr="00A2100E" w:rsidRDefault="00E97CD1" w:rsidP="00C06D69">
                  <w:pPr>
                    <w:pStyle w:val="rowtabella0"/>
                    <w:jc w:val="center"/>
                    <w:rPr>
                      <w:color w:val="002060"/>
                    </w:rPr>
                  </w:pPr>
                  <w:r w:rsidRPr="00A2100E">
                    <w:rPr>
                      <w:color w:val="002060"/>
                    </w:rPr>
                    <w:t> </w:t>
                  </w:r>
                </w:p>
              </w:tc>
            </w:tr>
            <w:tr w:rsidR="00E97CD1" w:rsidRPr="00A2100E" w14:paraId="4E519D35" w14:textId="77777777" w:rsidTr="00C06D6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03B433" w14:textId="77777777" w:rsidR="00E97CD1" w:rsidRPr="00A2100E" w:rsidRDefault="00E97CD1" w:rsidP="00C06D69">
                  <w:pPr>
                    <w:pStyle w:val="rowtabella0"/>
                    <w:rPr>
                      <w:color w:val="002060"/>
                    </w:rPr>
                  </w:pPr>
                  <w:r w:rsidRPr="00A2100E">
                    <w:rPr>
                      <w:color w:val="002060"/>
                    </w:rPr>
                    <w:t>(2) 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25020F" w14:textId="77777777" w:rsidR="00E97CD1" w:rsidRPr="00A2100E" w:rsidRDefault="00E97CD1" w:rsidP="00C06D69">
                  <w:pPr>
                    <w:pStyle w:val="rowtabella0"/>
                    <w:rPr>
                      <w:color w:val="002060"/>
                    </w:rPr>
                  </w:pPr>
                  <w:r w:rsidRPr="00A2100E">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CCEB1E" w14:textId="77777777" w:rsidR="00E97CD1" w:rsidRPr="00A2100E" w:rsidRDefault="00E97CD1" w:rsidP="00C06D69">
                  <w:pPr>
                    <w:pStyle w:val="rowtabella0"/>
                    <w:jc w:val="center"/>
                    <w:rPr>
                      <w:color w:val="002060"/>
                    </w:rPr>
                  </w:pPr>
                  <w:r w:rsidRPr="00A2100E">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64A66E" w14:textId="77777777" w:rsidR="00E97CD1" w:rsidRPr="00A2100E" w:rsidRDefault="00E97CD1" w:rsidP="00C06D69">
                  <w:pPr>
                    <w:pStyle w:val="rowtabella0"/>
                    <w:jc w:val="center"/>
                    <w:rPr>
                      <w:color w:val="002060"/>
                    </w:rPr>
                  </w:pPr>
                  <w:r w:rsidRPr="00A2100E">
                    <w:rPr>
                      <w:color w:val="002060"/>
                    </w:rPr>
                    <w:t> </w:t>
                  </w:r>
                </w:p>
              </w:tc>
            </w:tr>
            <w:tr w:rsidR="00E97CD1" w:rsidRPr="00A2100E" w14:paraId="689B1B73" w14:textId="77777777" w:rsidTr="00C06D69">
              <w:tc>
                <w:tcPr>
                  <w:tcW w:w="4700" w:type="dxa"/>
                  <w:gridSpan w:val="4"/>
                  <w:tcBorders>
                    <w:top w:val="nil"/>
                    <w:left w:val="nil"/>
                    <w:bottom w:val="nil"/>
                    <w:right w:val="nil"/>
                  </w:tcBorders>
                  <w:tcMar>
                    <w:top w:w="20" w:type="dxa"/>
                    <w:left w:w="20" w:type="dxa"/>
                    <w:bottom w:w="20" w:type="dxa"/>
                    <w:right w:w="20" w:type="dxa"/>
                  </w:tcMar>
                  <w:vAlign w:val="center"/>
                  <w:hideMark/>
                </w:tcPr>
                <w:p w14:paraId="2C08CC87" w14:textId="77777777" w:rsidR="00E97CD1" w:rsidRPr="00A2100E" w:rsidRDefault="00E97CD1" w:rsidP="00C06D69">
                  <w:pPr>
                    <w:pStyle w:val="rowtabella0"/>
                    <w:rPr>
                      <w:color w:val="002060"/>
                    </w:rPr>
                  </w:pPr>
                  <w:r w:rsidRPr="00A2100E">
                    <w:rPr>
                      <w:color w:val="002060"/>
                    </w:rPr>
                    <w:t>(1) - disputata il 18/10/2025</w:t>
                  </w:r>
                </w:p>
              </w:tc>
            </w:tr>
            <w:tr w:rsidR="00E97CD1" w:rsidRPr="00A2100E" w14:paraId="3AB87B97" w14:textId="77777777" w:rsidTr="00C06D69">
              <w:tc>
                <w:tcPr>
                  <w:tcW w:w="4700" w:type="dxa"/>
                  <w:gridSpan w:val="4"/>
                  <w:tcBorders>
                    <w:top w:val="nil"/>
                    <w:left w:val="nil"/>
                    <w:bottom w:val="nil"/>
                    <w:right w:val="nil"/>
                  </w:tcBorders>
                  <w:tcMar>
                    <w:top w:w="20" w:type="dxa"/>
                    <w:left w:w="20" w:type="dxa"/>
                    <w:bottom w:w="20" w:type="dxa"/>
                    <w:right w:w="20" w:type="dxa"/>
                  </w:tcMar>
                  <w:vAlign w:val="center"/>
                  <w:hideMark/>
                </w:tcPr>
                <w:p w14:paraId="217904C3" w14:textId="77777777" w:rsidR="00E97CD1" w:rsidRPr="00A2100E" w:rsidRDefault="00E97CD1" w:rsidP="00C06D69">
                  <w:pPr>
                    <w:pStyle w:val="rowtabella0"/>
                    <w:rPr>
                      <w:color w:val="002060"/>
                    </w:rPr>
                  </w:pPr>
                  <w:r w:rsidRPr="00A2100E">
                    <w:rPr>
                      <w:color w:val="002060"/>
                    </w:rPr>
                    <w:t>(2) - disputata il 19/10/2025</w:t>
                  </w:r>
                </w:p>
              </w:tc>
            </w:tr>
          </w:tbl>
          <w:p w14:paraId="526A2606" w14:textId="77777777" w:rsidR="00E97CD1" w:rsidRPr="00A2100E" w:rsidRDefault="00E97CD1" w:rsidP="00C06D69">
            <w:pPr>
              <w:rPr>
                <w:color w:val="002060"/>
              </w:rPr>
            </w:pPr>
          </w:p>
        </w:tc>
      </w:tr>
    </w:tbl>
    <w:p w14:paraId="664B6EFD" w14:textId="77777777" w:rsidR="00E97CD1" w:rsidRPr="00A2100E" w:rsidRDefault="00E97CD1" w:rsidP="00E97CD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97CD1" w:rsidRPr="00A2100E" w14:paraId="2CB1B4EE" w14:textId="77777777" w:rsidTr="00C06D6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CD1" w:rsidRPr="00A2100E" w14:paraId="1A3DBDF1" w14:textId="77777777" w:rsidTr="00C06D6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DC223" w14:textId="77777777" w:rsidR="00E97CD1" w:rsidRPr="00A2100E" w:rsidRDefault="00E97CD1" w:rsidP="00C06D69">
                  <w:pPr>
                    <w:pStyle w:val="headertabella0"/>
                    <w:rPr>
                      <w:color w:val="002060"/>
                    </w:rPr>
                  </w:pPr>
                  <w:r w:rsidRPr="00A2100E">
                    <w:rPr>
                      <w:color w:val="002060"/>
                    </w:rPr>
                    <w:t>GIRONE E - 2 Giornata - A</w:t>
                  </w:r>
                </w:p>
              </w:tc>
            </w:tr>
            <w:tr w:rsidR="00E97CD1" w:rsidRPr="00A2100E" w14:paraId="49CD1D2A" w14:textId="77777777" w:rsidTr="00C06D6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AC7861" w14:textId="77777777" w:rsidR="00E97CD1" w:rsidRPr="00A2100E" w:rsidRDefault="00E97CD1" w:rsidP="00C06D69">
                  <w:pPr>
                    <w:pStyle w:val="rowtabella0"/>
                    <w:rPr>
                      <w:color w:val="002060"/>
                    </w:rPr>
                  </w:pPr>
                  <w:r w:rsidRPr="00A2100E">
                    <w:rPr>
                      <w:color w:val="002060"/>
                    </w:rPr>
                    <w:t>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2F30F" w14:textId="77777777" w:rsidR="00E97CD1" w:rsidRPr="00A2100E" w:rsidRDefault="00E97CD1" w:rsidP="00C06D69">
                  <w:pPr>
                    <w:pStyle w:val="rowtabella0"/>
                    <w:rPr>
                      <w:color w:val="002060"/>
                    </w:rPr>
                  </w:pPr>
                  <w:r w:rsidRPr="00A2100E">
                    <w:rPr>
                      <w:color w:val="002060"/>
                    </w:rPr>
                    <w:t>- POLISPORTIVA RIPATRANSONE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836DC6" w14:textId="77777777" w:rsidR="00E97CD1" w:rsidRPr="00A2100E" w:rsidRDefault="00E97CD1" w:rsidP="00C06D69">
                  <w:pPr>
                    <w:pStyle w:val="rowtabella0"/>
                    <w:jc w:val="center"/>
                    <w:rPr>
                      <w:color w:val="002060"/>
                    </w:rPr>
                  </w:pPr>
                  <w:r w:rsidRPr="00A2100E">
                    <w:rPr>
                      <w:color w:val="002060"/>
                    </w:rPr>
                    <w:t>5 - 10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17315A" w14:textId="77777777" w:rsidR="00E97CD1" w:rsidRPr="00A2100E" w:rsidRDefault="00E97CD1" w:rsidP="00C06D69">
                  <w:pPr>
                    <w:pStyle w:val="rowtabella0"/>
                    <w:jc w:val="center"/>
                    <w:rPr>
                      <w:color w:val="002060"/>
                    </w:rPr>
                  </w:pPr>
                  <w:r w:rsidRPr="00A2100E">
                    <w:rPr>
                      <w:color w:val="002060"/>
                    </w:rPr>
                    <w:t> </w:t>
                  </w:r>
                </w:p>
              </w:tc>
            </w:tr>
            <w:tr w:rsidR="00E97CD1" w:rsidRPr="00A2100E" w14:paraId="3C883FCA"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E4BB6F" w14:textId="77777777" w:rsidR="00E97CD1" w:rsidRPr="00A2100E" w:rsidRDefault="00E97CD1" w:rsidP="00C06D69">
                  <w:pPr>
                    <w:pStyle w:val="rowtabella0"/>
                    <w:rPr>
                      <w:color w:val="002060"/>
                    </w:rPr>
                  </w:pPr>
                  <w:proofErr w:type="gramStart"/>
                  <w:r w:rsidRPr="00A2100E">
                    <w:rPr>
                      <w:color w:val="002060"/>
                    </w:rPr>
                    <w:t>CITTA</w:t>
                  </w:r>
                  <w:proofErr w:type="gramEnd"/>
                  <w:r w:rsidRPr="00A2100E">
                    <w:rPr>
                      <w:color w:val="002060"/>
                    </w:rPr>
                    <w:t xml:space="preserve"> DI MARTINSICURO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F76FBC" w14:textId="77777777" w:rsidR="00E97CD1" w:rsidRPr="00A2100E" w:rsidRDefault="00E97CD1" w:rsidP="00C06D69">
                  <w:pPr>
                    <w:pStyle w:val="rowtabella0"/>
                    <w:rPr>
                      <w:color w:val="002060"/>
                    </w:rPr>
                  </w:pPr>
                  <w:r w:rsidRPr="00A2100E">
                    <w:rPr>
                      <w:color w:val="002060"/>
                    </w:rPr>
                    <w:t xml:space="preserve">- CALCIO </w:t>
                  </w:r>
                  <w:proofErr w:type="gramStart"/>
                  <w:r w:rsidRPr="00A2100E">
                    <w:rPr>
                      <w:color w:val="002060"/>
                    </w:rPr>
                    <w:t>S.ELPIDIO</w:t>
                  </w:r>
                  <w:proofErr w:type="gramEnd"/>
                  <w:r w:rsidRPr="00A2100E">
                    <w:rPr>
                      <w:color w:val="002060"/>
                    </w:rPr>
                    <w:t xml:space="preserve">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86540B" w14:textId="77777777" w:rsidR="00E97CD1" w:rsidRPr="00A2100E" w:rsidRDefault="00E97CD1" w:rsidP="00C06D69">
                  <w:pPr>
                    <w:pStyle w:val="rowtabella0"/>
                    <w:jc w:val="center"/>
                    <w:rPr>
                      <w:color w:val="002060"/>
                    </w:rPr>
                  </w:pPr>
                  <w:r w:rsidRPr="00A2100E">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52EE2E" w14:textId="77777777" w:rsidR="00E97CD1" w:rsidRPr="00A2100E" w:rsidRDefault="00E97CD1" w:rsidP="00C06D69">
                  <w:pPr>
                    <w:pStyle w:val="rowtabella0"/>
                    <w:jc w:val="center"/>
                    <w:rPr>
                      <w:color w:val="002060"/>
                    </w:rPr>
                  </w:pPr>
                  <w:r w:rsidRPr="00A2100E">
                    <w:rPr>
                      <w:color w:val="002060"/>
                    </w:rPr>
                    <w:t> </w:t>
                  </w:r>
                </w:p>
              </w:tc>
            </w:tr>
            <w:tr w:rsidR="00E97CD1" w:rsidRPr="00A2100E" w14:paraId="5ECD5B81"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04037F" w14:textId="77777777" w:rsidR="00E97CD1" w:rsidRPr="00A2100E" w:rsidRDefault="00E97CD1" w:rsidP="00C06D69">
                  <w:pPr>
                    <w:pStyle w:val="rowtabella0"/>
                    <w:rPr>
                      <w:color w:val="002060"/>
                    </w:rPr>
                  </w:pPr>
                  <w:r w:rsidRPr="00A2100E">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06F42D" w14:textId="77777777" w:rsidR="00E97CD1" w:rsidRPr="00A2100E" w:rsidRDefault="00E97CD1" w:rsidP="00C06D69">
                  <w:pPr>
                    <w:pStyle w:val="rowtabella0"/>
                    <w:rPr>
                      <w:color w:val="002060"/>
                    </w:rPr>
                  </w:pPr>
                  <w:r w:rsidRPr="00A2100E">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D268C5" w14:textId="77777777" w:rsidR="00E97CD1" w:rsidRPr="00A2100E" w:rsidRDefault="00E97CD1" w:rsidP="00C06D69">
                  <w:pPr>
                    <w:pStyle w:val="rowtabella0"/>
                    <w:jc w:val="center"/>
                    <w:rPr>
                      <w:color w:val="002060"/>
                    </w:rPr>
                  </w:pPr>
                  <w:r w:rsidRPr="00A2100E">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0A2229" w14:textId="77777777" w:rsidR="00E97CD1" w:rsidRPr="00A2100E" w:rsidRDefault="00E97CD1" w:rsidP="00C06D69">
                  <w:pPr>
                    <w:pStyle w:val="rowtabella0"/>
                    <w:jc w:val="center"/>
                    <w:rPr>
                      <w:color w:val="002060"/>
                    </w:rPr>
                  </w:pPr>
                  <w:r w:rsidRPr="00A2100E">
                    <w:rPr>
                      <w:color w:val="002060"/>
                    </w:rPr>
                    <w:t> </w:t>
                  </w:r>
                </w:p>
              </w:tc>
            </w:tr>
            <w:tr w:rsidR="00E97CD1" w:rsidRPr="00A2100E" w14:paraId="7130D696"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3C5130" w14:textId="77777777" w:rsidR="00E97CD1" w:rsidRPr="00A2100E" w:rsidRDefault="00E97CD1" w:rsidP="00C06D69">
                  <w:pPr>
                    <w:pStyle w:val="rowtabella0"/>
                    <w:rPr>
                      <w:color w:val="002060"/>
                    </w:rPr>
                  </w:pPr>
                  <w:r w:rsidRPr="00A2100E">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035270" w14:textId="77777777" w:rsidR="00E97CD1" w:rsidRPr="00A2100E" w:rsidRDefault="00E97CD1" w:rsidP="00C06D69">
                  <w:pPr>
                    <w:pStyle w:val="rowtabella0"/>
                    <w:rPr>
                      <w:color w:val="002060"/>
                    </w:rPr>
                  </w:pPr>
                  <w:r w:rsidRPr="00A2100E">
                    <w:rPr>
                      <w:color w:val="002060"/>
                    </w:rPr>
                    <w:t>- CSI MONTEFIORE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7E6EC7" w14:textId="77777777" w:rsidR="00E97CD1" w:rsidRPr="00A2100E" w:rsidRDefault="00E97CD1" w:rsidP="00C06D69">
                  <w:pPr>
                    <w:pStyle w:val="rowtabella0"/>
                    <w:jc w:val="center"/>
                    <w:rPr>
                      <w:color w:val="002060"/>
                    </w:rPr>
                  </w:pPr>
                  <w:r w:rsidRPr="00A2100E">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6C84D6" w14:textId="77777777" w:rsidR="00E97CD1" w:rsidRPr="00A2100E" w:rsidRDefault="00E97CD1" w:rsidP="00C06D69">
                  <w:pPr>
                    <w:pStyle w:val="rowtabella0"/>
                    <w:jc w:val="center"/>
                    <w:rPr>
                      <w:color w:val="002060"/>
                    </w:rPr>
                  </w:pPr>
                  <w:r w:rsidRPr="00A2100E">
                    <w:rPr>
                      <w:color w:val="002060"/>
                    </w:rPr>
                    <w:t> </w:t>
                  </w:r>
                </w:p>
              </w:tc>
            </w:tr>
            <w:tr w:rsidR="00E97CD1" w:rsidRPr="00A2100E" w14:paraId="56696B10" w14:textId="77777777" w:rsidTr="00C06D6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A53851" w14:textId="77777777" w:rsidR="00E97CD1" w:rsidRPr="00A2100E" w:rsidRDefault="00E97CD1" w:rsidP="00C06D69">
                  <w:pPr>
                    <w:pStyle w:val="rowtabella0"/>
                    <w:rPr>
                      <w:color w:val="002060"/>
                    </w:rPr>
                  </w:pPr>
                  <w:r w:rsidRPr="00A2100E">
                    <w:rPr>
                      <w:color w:val="002060"/>
                    </w:rPr>
                    <w:t>TRIBALCIO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E76FB" w14:textId="77777777" w:rsidR="00E97CD1" w:rsidRPr="00A2100E" w:rsidRDefault="00E97CD1" w:rsidP="00C06D69">
                  <w:pPr>
                    <w:pStyle w:val="rowtabella0"/>
                    <w:rPr>
                      <w:color w:val="002060"/>
                    </w:rPr>
                  </w:pPr>
                  <w:r w:rsidRPr="00A2100E">
                    <w:rPr>
                      <w:color w:val="002060"/>
                    </w:rPr>
                    <w:t>- AMATORI STESE 2007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D76940" w14:textId="77777777" w:rsidR="00E97CD1" w:rsidRPr="00A2100E" w:rsidRDefault="00E97CD1" w:rsidP="00C06D69">
                  <w:pPr>
                    <w:pStyle w:val="rowtabella0"/>
                    <w:jc w:val="center"/>
                    <w:rPr>
                      <w:color w:val="002060"/>
                    </w:rPr>
                  </w:pPr>
                  <w:r w:rsidRPr="00A2100E">
                    <w:rPr>
                      <w:color w:val="002060"/>
                    </w:rPr>
                    <w:t>0 - 8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EDB5EF" w14:textId="77777777" w:rsidR="00E97CD1" w:rsidRPr="00A2100E" w:rsidRDefault="00E97CD1" w:rsidP="00C06D69">
                  <w:pPr>
                    <w:pStyle w:val="rowtabella0"/>
                    <w:jc w:val="center"/>
                    <w:rPr>
                      <w:color w:val="002060"/>
                    </w:rPr>
                  </w:pPr>
                  <w:r w:rsidRPr="00A2100E">
                    <w:rPr>
                      <w:color w:val="002060"/>
                    </w:rPr>
                    <w:t> </w:t>
                  </w:r>
                </w:p>
              </w:tc>
            </w:tr>
          </w:tbl>
          <w:p w14:paraId="253D2B77" w14:textId="77777777" w:rsidR="00E97CD1" w:rsidRPr="00A2100E" w:rsidRDefault="00E97CD1" w:rsidP="00C06D6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CD1" w:rsidRPr="00A2100E" w14:paraId="7D14A44B" w14:textId="77777777" w:rsidTr="00C06D6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9483A" w14:textId="77777777" w:rsidR="00E97CD1" w:rsidRPr="00A2100E" w:rsidRDefault="00E97CD1" w:rsidP="00C06D69">
                  <w:pPr>
                    <w:pStyle w:val="headertabella0"/>
                    <w:rPr>
                      <w:color w:val="002060"/>
                    </w:rPr>
                  </w:pPr>
                  <w:r w:rsidRPr="00A2100E">
                    <w:rPr>
                      <w:color w:val="002060"/>
                    </w:rPr>
                    <w:t>GIRONE F - 2 Giornata - A</w:t>
                  </w:r>
                </w:p>
              </w:tc>
            </w:tr>
            <w:tr w:rsidR="00E97CD1" w:rsidRPr="00A2100E" w14:paraId="7DAE0C28" w14:textId="77777777" w:rsidTr="00C06D6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EFDF8A" w14:textId="77777777" w:rsidR="00E97CD1" w:rsidRPr="00A2100E" w:rsidRDefault="00E97CD1" w:rsidP="00C06D69">
                  <w:pPr>
                    <w:pStyle w:val="rowtabella0"/>
                    <w:rPr>
                      <w:color w:val="002060"/>
                    </w:rPr>
                  </w:pPr>
                  <w:r w:rsidRPr="00A2100E">
                    <w:rPr>
                      <w:color w:val="002060"/>
                    </w:rPr>
                    <w:t>CASELLE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5F6236" w14:textId="77777777" w:rsidR="00E97CD1" w:rsidRPr="00A2100E" w:rsidRDefault="00E97CD1" w:rsidP="00C06D69">
                  <w:pPr>
                    <w:pStyle w:val="rowtabella0"/>
                    <w:rPr>
                      <w:color w:val="002060"/>
                    </w:rPr>
                  </w:pPr>
                  <w:r w:rsidRPr="00A2100E">
                    <w:rPr>
                      <w:color w:val="002060"/>
                    </w:rPr>
                    <w:t>- FUTSAL L.C.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478A7B" w14:textId="77777777" w:rsidR="00E97CD1" w:rsidRPr="00A2100E" w:rsidRDefault="00E97CD1" w:rsidP="00C06D69">
                  <w:pPr>
                    <w:pStyle w:val="rowtabella0"/>
                    <w:jc w:val="center"/>
                    <w:rPr>
                      <w:color w:val="002060"/>
                    </w:rPr>
                  </w:pPr>
                  <w:r w:rsidRPr="00A2100E">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987ADC" w14:textId="77777777" w:rsidR="00E97CD1" w:rsidRPr="00A2100E" w:rsidRDefault="00E97CD1" w:rsidP="00C06D69">
                  <w:pPr>
                    <w:pStyle w:val="rowtabella0"/>
                    <w:jc w:val="center"/>
                    <w:rPr>
                      <w:color w:val="002060"/>
                    </w:rPr>
                  </w:pPr>
                  <w:r w:rsidRPr="00A2100E">
                    <w:rPr>
                      <w:color w:val="002060"/>
                    </w:rPr>
                    <w:t> </w:t>
                  </w:r>
                </w:p>
              </w:tc>
            </w:tr>
            <w:tr w:rsidR="00E97CD1" w:rsidRPr="00A2100E" w14:paraId="58D84134"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154A41" w14:textId="77777777" w:rsidR="00E97CD1" w:rsidRPr="00A2100E" w:rsidRDefault="00E97CD1" w:rsidP="00C06D69">
                  <w:pPr>
                    <w:pStyle w:val="rowtabella0"/>
                    <w:rPr>
                      <w:color w:val="002060"/>
                    </w:rPr>
                  </w:pPr>
                  <w:r w:rsidRPr="00A2100E">
                    <w:rPr>
                      <w:color w:val="002060"/>
                    </w:rPr>
                    <w:t>CASTORANESE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CE4C7E" w14:textId="77777777" w:rsidR="00E97CD1" w:rsidRPr="00A2100E" w:rsidRDefault="00E97CD1" w:rsidP="00C06D69">
                  <w:pPr>
                    <w:pStyle w:val="rowtabella0"/>
                    <w:rPr>
                      <w:color w:val="002060"/>
                    </w:rPr>
                  </w:pPr>
                  <w:r w:rsidRPr="00A2100E">
                    <w:rPr>
                      <w:color w:val="002060"/>
                    </w:rPr>
                    <w:t>- CASTIGNANO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597668" w14:textId="77777777" w:rsidR="00E97CD1" w:rsidRPr="00A2100E" w:rsidRDefault="00E97CD1" w:rsidP="00C06D69">
                  <w:pPr>
                    <w:pStyle w:val="rowtabella0"/>
                    <w:jc w:val="center"/>
                    <w:rPr>
                      <w:color w:val="002060"/>
                    </w:rPr>
                  </w:pPr>
                  <w:r w:rsidRPr="00A2100E">
                    <w:rPr>
                      <w:color w:val="002060"/>
                    </w:rPr>
                    <w:t>8 - 5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205E8E" w14:textId="77777777" w:rsidR="00E97CD1" w:rsidRPr="00A2100E" w:rsidRDefault="00E97CD1" w:rsidP="00C06D69">
                  <w:pPr>
                    <w:pStyle w:val="rowtabella0"/>
                    <w:jc w:val="center"/>
                    <w:rPr>
                      <w:color w:val="002060"/>
                    </w:rPr>
                  </w:pPr>
                  <w:r w:rsidRPr="00A2100E">
                    <w:rPr>
                      <w:color w:val="002060"/>
                    </w:rPr>
                    <w:t> </w:t>
                  </w:r>
                </w:p>
              </w:tc>
            </w:tr>
            <w:tr w:rsidR="00E97CD1" w:rsidRPr="00A2100E" w14:paraId="31FB4FA1"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4A5D00" w14:textId="77777777" w:rsidR="00E97CD1" w:rsidRPr="00A2100E" w:rsidRDefault="00E97CD1" w:rsidP="00C06D69">
                  <w:pPr>
                    <w:pStyle w:val="rowtabella0"/>
                    <w:rPr>
                      <w:color w:val="002060"/>
                    </w:rPr>
                  </w:pPr>
                  <w:r w:rsidRPr="00A2100E">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DEC587" w14:textId="77777777" w:rsidR="00E97CD1" w:rsidRPr="00A2100E" w:rsidRDefault="00E97CD1" w:rsidP="00C06D69">
                  <w:pPr>
                    <w:pStyle w:val="rowtabella0"/>
                    <w:rPr>
                      <w:color w:val="002060"/>
                    </w:rPr>
                  </w:pPr>
                  <w:r w:rsidRPr="00A2100E">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4CC7E6" w14:textId="77777777" w:rsidR="00E97CD1" w:rsidRPr="00A2100E" w:rsidRDefault="00E97CD1" w:rsidP="00C06D69">
                  <w:pPr>
                    <w:pStyle w:val="rowtabella0"/>
                    <w:jc w:val="center"/>
                    <w:rPr>
                      <w:color w:val="002060"/>
                    </w:rPr>
                  </w:pPr>
                  <w:r w:rsidRPr="00A2100E">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9DA622" w14:textId="77777777" w:rsidR="00E97CD1" w:rsidRPr="00A2100E" w:rsidRDefault="00E97CD1" w:rsidP="00C06D69">
                  <w:pPr>
                    <w:pStyle w:val="rowtabella0"/>
                    <w:jc w:val="center"/>
                    <w:rPr>
                      <w:color w:val="002060"/>
                    </w:rPr>
                  </w:pPr>
                  <w:r w:rsidRPr="00A2100E">
                    <w:rPr>
                      <w:color w:val="002060"/>
                    </w:rPr>
                    <w:t> </w:t>
                  </w:r>
                </w:p>
              </w:tc>
            </w:tr>
            <w:tr w:rsidR="00E97CD1" w:rsidRPr="00A2100E" w14:paraId="7AB2352B"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2A8ED6" w14:textId="77777777" w:rsidR="00E97CD1" w:rsidRPr="00A2100E" w:rsidRDefault="00E97CD1" w:rsidP="00C06D69">
                  <w:pPr>
                    <w:pStyle w:val="rowtabella0"/>
                    <w:rPr>
                      <w:color w:val="002060"/>
                    </w:rPr>
                  </w:pPr>
                  <w:r w:rsidRPr="00A2100E">
                    <w:rPr>
                      <w:color w:val="002060"/>
                    </w:rPr>
                    <w:t>FUTSAL COMUNANZA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B655D3" w14:textId="77777777" w:rsidR="00E97CD1" w:rsidRPr="00A2100E" w:rsidRDefault="00E97CD1" w:rsidP="00C06D69">
                  <w:pPr>
                    <w:pStyle w:val="rowtabella0"/>
                    <w:rPr>
                      <w:color w:val="002060"/>
                    </w:rPr>
                  </w:pPr>
                  <w:r w:rsidRPr="00A2100E">
                    <w:rPr>
                      <w:color w:val="002060"/>
                    </w:rPr>
                    <w:t>- ACCUMOLI GANG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074E53" w14:textId="77777777" w:rsidR="00E97CD1" w:rsidRPr="00A2100E" w:rsidRDefault="00E97CD1" w:rsidP="00C06D69">
                  <w:pPr>
                    <w:pStyle w:val="rowtabella0"/>
                    <w:jc w:val="center"/>
                    <w:rPr>
                      <w:color w:val="002060"/>
                    </w:rPr>
                  </w:pPr>
                  <w:r w:rsidRPr="00A2100E">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54BBB8" w14:textId="77777777" w:rsidR="00E97CD1" w:rsidRPr="00A2100E" w:rsidRDefault="00E97CD1" w:rsidP="00C06D69">
                  <w:pPr>
                    <w:pStyle w:val="rowtabella0"/>
                    <w:jc w:val="center"/>
                    <w:rPr>
                      <w:color w:val="002060"/>
                    </w:rPr>
                  </w:pPr>
                  <w:r w:rsidRPr="00A2100E">
                    <w:rPr>
                      <w:color w:val="002060"/>
                    </w:rPr>
                    <w:t> </w:t>
                  </w:r>
                </w:p>
              </w:tc>
            </w:tr>
            <w:tr w:rsidR="00E97CD1" w:rsidRPr="00A2100E" w14:paraId="526F041B"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AE9CB9" w14:textId="77777777" w:rsidR="00E97CD1" w:rsidRPr="00A2100E" w:rsidRDefault="00E97CD1" w:rsidP="00C06D69">
                  <w:pPr>
                    <w:pStyle w:val="rowtabella0"/>
                    <w:rPr>
                      <w:color w:val="002060"/>
                    </w:rPr>
                  </w:pPr>
                  <w:r w:rsidRPr="00A2100E">
                    <w:rPr>
                      <w:color w:val="002060"/>
                    </w:rPr>
                    <w:t>MANSARDA 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BF207A" w14:textId="77777777" w:rsidR="00E97CD1" w:rsidRPr="00A2100E" w:rsidRDefault="00E97CD1" w:rsidP="00C06D69">
                  <w:pPr>
                    <w:pStyle w:val="rowtabella0"/>
                    <w:rPr>
                      <w:color w:val="002060"/>
                    </w:rPr>
                  </w:pPr>
                  <w:r w:rsidRPr="00A2100E">
                    <w:rPr>
                      <w:color w:val="002060"/>
                    </w:rPr>
                    <w:t>- POLISPORTIVA VILLA PIGNA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4DB5CC" w14:textId="77777777" w:rsidR="00E97CD1" w:rsidRPr="00A2100E" w:rsidRDefault="00E97CD1" w:rsidP="00C06D69">
                  <w:pPr>
                    <w:pStyle w:val="rowtabella0"/>
                    <w:jc w:val="center"/>
                    <w:rPr>
                      <w:color w:val="002060"/>
                    </w:rPr>
                  </w:pPr>
                  <w:r w:rsidRPr="00A2100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4425E7" w14:textId="77777777" w:rsidR="00E97CD1" w:rsidRPr="00A2100E" w:rsidRDefault="00E97CD1" w:rsidP="00C06D69">
                  <w:pPr>
                    <w:pStyle w:val="rowtabella0"/>
                    <w:jc w:val="center"/>
                    <w:rPr>
                      <w:color w:val="002060"/>
                    </w:rPr>
                  </w:pPr>
                  <w:r w:rsidRPr="00A2100E">
                    <w:rPr>
                      <w:color w:val="002060"/>
                    </w:rPr>
                    <w:t> </w:t>
                  </w:r>
                </w:p>
              </w:tc>
            </w:tr>
            <w:tr w:rsidR="00E97CD1" w:rsidRPr="00A2100E" w14:paraId="50A14D75" w14:textId="77777777" w:rsidTr="00C06D6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FD5CF3" w14:textId="77777777" w:rsidR="00E97CD1" w:rsidRPr="00A2100E" w:rsidRDefault="00E97CD1" w:rsidP="00C06D69">
                  <w:pPr>
                    <w:pStyle w:val="rowtabella0"/>
                    <w:rPr>
                      <w:color w:val="002060"/>
                    </w:rPr>
                  </w:pPr>
                  <w:r w:rsidRPr="00A2100E">
                    <w:rPr>
                      <w:color w:val="002060"/>
                    </w:rPr>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E3814A" w14:textId="77777777" w:rsidR="00E97CD1" w:rsidRPr="00A2100E" w:rsidRDefault="00E97CD1" w:rsidP="00C06D69">
                  <w:pPr>
                    <w:pStyle w:val="rowtabella0"/>
                    <w:rPr>
                      <w:color w:val="002060"/>
                    </w:rPr>
                  </w:pPr>
                  <w:r w:rsidRPr="00A2100E">
                    <w:rPr>
                      <w:color w:val="002060"/>
                    </w:rPr>
                    <w:t>- PICENO UNITED MMX A 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E3B166" w14:textId="77777777" w:rsidR="00E97CD1" w:rsidRPr="00A2100E" w:rsidRDefault="00E97CD1" w:rsidP="00C06D69">
                  <w:pPr>
                    <w:pStyle w:val="rowtabella0"/>
                    <w:jc w:val="center"/>
                    <w:rPr>
                      <w:color w:val="002060"/>
                    </w:rPr>
                  </w:pPr>
                  <w:r w:rsidRPr="00A2100E">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1974C4" w14:textId="77777777" w:rsidR="00E97CD1" w:rsidRPr="00A2100E" w:rsidRDefault="00E97CD1" w:rsidP="00C06D69">
                  <w:pPr>
                    <w:pStyle w:val="rowtabella0"/>
                    <w:jc w:val="center"/>
                    <w:rPr>
                      <w:color w:val="002060"/>
                    </w:rPr>
                  </w:pPr>
                  <w:r w:rsidRPr="00A2100E">
                    <w:rPr>
                      <w:color w:val="002060"/>
                    </w:rPr>
                    <w:t> </w:t>
                  </w:r>
                </w:p>
              </w:tc>
            </w:tr>
            <w:tr w:rsidR="00E97CD1" w:rsidRPr="00A2100E" w14:paraId="4F36B041" w14:textId="77777777" w:rsidTr="00C06D69">
              <w:tc>
                <w:tcPr>
                  <w:tcW w:w="4700" w:type="dxa"/>
                  <w:gridSpan w:val="4"/>
                  <w:tcBorders>
                    <w:top w:val="nil"/>
                    <w:left w:val="nil"/>
                    <w:bottom w:val="nil"/>
                    <w:right w:val="nil"/>
                  </w:tcBorders>
                  <w:tcMar>
                    <w:top w:w="20" w:type="dxa"/>
                    <w:left w:w="20" w:type="dxa"/>
                    <w:bottom w:w="20" w:type="dxa"/>
                    <w:right w:w="20" w:type="dxa"/>
                  </w:tcMar>
                  <w:vAlign w:val="center"/>
                  <w:hideMark/>
                </w:tcPr>
                <w:p w14:paraId="57255B91" w14:textId="77777777" w:rsidR="00E97CD1" w:rsidRPr="00A2100E" w:rsidRDefault="00E97CD1" w:rsidP="00C06D69">
                  <w:pPr>
                    <w:pStyle w:val="rowtabella0"/>
                    <w:rPr>
                      <w:color w:val="002060"/>
                    </w:rPr>
                  </w:pPr>
                  <w:r w:rsidRPr="00A2100E">
                    <w:rPr>
                      <w:color w:val="002060"/>
                    </w:rPr>
                    <w:t>(1) - disputata il 18/10/2025</w:t>
                  </w:r>
                </w:p>
              </w:tc>
            </w:tr>
          </w:tbl>
          <w:p w14:paraId="00147AA5" w14:textId="77777777" w:rsidR="00E97CD1" w:rsidRPr="00A2100E" w:rsidRDefault="00E97CD1" w:rsidP="00C06D69">
            <w:pPr>
              <w:rPr>
                <w:color w:val="002060"/>
              </w:rPr>
            </w:pPr>
          </w:p>
        </w:tc>
      </w:tr>
    </w:tbl>
    <w:p w14:paraId="3876CFA7" w14:textId="77777777" w:rsidR="00E97CD1" w:rsidRPr="00A2100E" w:rsidRDefault="00E97CD1" w:rsidP="00E97CD1">
      <w:pPr>
        <w:pStyle w:val="breakline"/>
        <w:rPr>
          <w:rFonts w:eastAsiaTheme="minorEastAsia"/>
          <w:color w:val="002060"/>
        </w:rPr>
      </w:pPr>
    </w:p>
    <w:p w14:paraId="4108FBD4" w14:textId="77777777" w:rsidR="00E97CD1" w:rsidRPr="00A2100E" w:rsidRDefault="00E97CD1" w:rsidP="00E97CD1">
      <w:pPr>
        <w:pStyle w:val="breakline"/>
        <w:rPr>
          <w:color w:val="002060"/>
        </w:rPr>
      </w:pPr>
    </w:p>
    <w:p w14:paraId="10B1DCC5" w14:textId="77777777" w:rsidR="00E97CD1" w:rsidRPr="00A2100E" w:rsidRDefault="00E97CD1" w:rsidP="00E97CD1">
      <w:pPr>
        <w:pStyle w:val="titoloprinc0"/>
        <w:rPr>
          <w:color w:val="002060"/>
        </w:rPr>
      </w:pPr>
      <w:r w:rsidRPr="00A2100E">
        <w:rPr>
          <w:color w:val="002060"/>
        </w:rPr>
        <w:t>GIUDICE SPORTIVO</w:t>
      </w:r>
    </w:p>
    <w:p w14:paraId="126F227F" w14:textId="77777777" w:rsidR="00E97CD1" w:rsidRPr="00A2100E" w:rsidRDefault="00E97CD1" w:rsidP="00E97CD1">
      <w:pPr>
        <w:pStyle w:val="diffida"/>
        <w:rPr>
          <w:color w:val="002060"/>
        </w:rPr>
      </w:pPr>
      <w:r w:rsidRPr="00A2100E">
        <w:rPr>
          <w:color w:val="002060"/>
        </w:rPr>
        <w:t>Il Giudice Sportivo Avv. Agnese Lazzaretti, con l'assistenza del Segretario Angelo Castellana, nella seduta del 22/10/2025, ha adottato le decisioni che di seguito integralmente si riportano:</w:t>
      </w:r>
    </w:p>
    <w:p w14:paraId="4C8B2D11" w14:textId="77777777" w:rsidR="00E97CD1" w:rsidRPr="00A2100E" w:rsidRDefault="00E97CD1" w:rsidP="00E97CD1">
      <w:pPr>
        <w:pStyle w:val="titolo10"/>
        <w:rPr>
          <w:color w:val="002060"/>
        </w:rPr>
      </w:pPr>
      <w:r w:rsidRPr="00A2100E">
        <w:rPr>
          <w:color w:val="002060"/>
        </w:rPr>
        <w:t xml:space="preserve">GARE DEL 17/10/2025 </w:t>
      </w:r>
    </w:p>
    <w:p w14:paraId="124CB13B" w14:textId="77777777" w:rsidR="00E97CD1" w:rsidRPr="00A2100E" w:rsidRDefault="00E97CD1" w:rsidP="00E97CD1">
      <w:pPr>
        <w:pStyle w:val="titolo60"/>
        <w:rPr>
          <w:color w:val="002060"/>
        </w:rPr>
      </w:pPr>
      <w:r w:rsidRPr="00A2100E">
        <w:rPr>
          <w:color w:val="002060"/>
        </w:rPr>
        <w:t xml:space="preserve">DECISIONI DEL GIUDICE SPORTIVO </w:t>
      </w:r>
    </w:p>
    <w:p w14:paraId="2337E5EC" w14:textId="77777777" w:rsidR="00E97CD1" w:rsidRPr="00A2100E" w:rsidRDefault="00E97CD1" w:rsidP="00E97CD1">
      <w:pPr>
        <w:pStyle w:val="titolo20"/>
        <w:rPr>
          <w:color w:val="002060"/>
        </w:rPr>
      </w:pPr>
      <w:r w:rsidRPr="00A2100E">
        <w:rPr>
          <w:color w:val="002060"/>
        </w:rPr>
        <w:t xml:space="preserve">PREANNUNCIO DI RECLAMO </w:t>
      </w:r>
    </w:p>
    <w:p w14:paraId="327C5F22" w14:textId="77777777" w:rsidR="00E97CD1" w:rsidRPr="00A2100E" w:rsidRDefault="00E97CD1" w:rsidP="00E97CD1">
      <w:pPr>
        <w:pStyle w:val="diffida"/>
        <w:spacing w:before="80" w:beforeAutospacing="0" w:after="40" w:afterAutospacing="0"/>
        <w:jc w:val="left"/>
        <w:rPr>
          <w:color w:val="002060"/>
        </w:rPr>
      </w:pPr>
      <w:r w:rsidRPr="00A2100E">
        <w:rPr>
          <w:color w:val="002060"/>
        </w:rPr>
        <w:t xml:space="preserve">gara del 17/10/2025 VAL TENNA UNITED - FROGS CLUB SPORT </w:t>
      </w:r>
      <w:r w:rsidRPr="00A2100E">
        <w:rPr>
          <w:color w:val="002060"/>
        </w:rPr>
        <w:br/>
        <w:t xml:space="preserve">Preso atto del preannuncio di ricorso da parte della </w:t>
      </w:r>
      <w:proofErr w:type="spellStart"/>
      <w:r w:rsidRPr="00A2100E">
        <w:rPr>
          <w:color w:val="002060"/>
        </w:rPr>
        <w:t>Societa'</w:t>
      </w:r>
      <w:proofErr w:type="spellEnd"/>
      <w:r w:rsidRPr="00A2100E">
        <w:rPr>
          <w:color w:val="002060"/>
        </w:rPr>
        <w:t xml:space="preserve"> A.S.</w:t>
      </w:r>
      <w:proofErr w:type="gramStart"/>
      <w:r w:rsidRPr="00A2100E">
        <w:rPr>
          <w:color w:val="002060"/>
        </w:rPr>
        <w:t>D.FROGS</w:t>
      </w:r>
      <w:proofErr w:type="gramEnd"/>
      <w:r w:rsidRPr="00A2100E">
        <w:rPr>
          <w:color w:val="002060"/>
        </w:rPr>
        <w:t xml:space="preserve"> CLUB SPORT ai sensi dell'art.67 del C.G.S. si riserva decisioni di merito. </w:t>
      </w:r>
    </w:p>
    <w:p w14:paraId="685A715E" w14:textId="77777777" w:rsidR="00E97CD1" w:rsidRPr="00A2100E" w:rsidRDefault="00E97CD1" w:rsidP="00E97CD1">
      <w:pPr>
        <w:pStyle w:val="diffida"/>
        <w:spacing w:before="80" w:beforeAutospacing="0" w:after="40" w:afterAutospacing="0"/>
        <w:jc w:val="left"/>
        <w:rPr>
          <w:color w:val="002060"/>
        </w:rPr>
      </w:pPr>
      <w:r w:rsidRPr="00A2100E">
        <w:rPr>
          <w:color w:val="002060"/>
        </w:rPr>
        <w:t xml:space="preserve">Nel relativo paragrafo, di seguito, si riportano i provvedimenti disciplinari assunti a carico di tesserati per quanto in atti. </w:t>
      </w:r>
    </w:p>
    <w:p w14:paraId="70BC1111" w14:textId="77777777" w:rsidR="00E97CD1" w:rsidRPr="00A2100E" w:rsidRDefault="00E97CD1" w:rsidP="00E97CD1">
      <w:pPr>
        <w:pStyle w:val="titolo7a"/>
        <w:rPr>
          <w:color w:val="002060"/>
        </w:rPr>
      </w:pPr>
      <w:r w:rsidRPr="00A2100E">
        <w:rPr>
          <w:color w:val="002060"/>
        </w:rPr>
        <w:t xml:space="preserve">PROVVEDIMENTI DISCIPLINARI </w:t>
      </w:r>
    </w:p>
    <w:p w14:paraId="79E7A4EB" w14:textId="77777777" w:rsidR="00E97CD1" w:rsidRPr="00A2100E" w:rsidRDefault="00E97CD1" w:rsidP="00E97CD1">
      <w:pPr>
        <w:pStyle w:val="titolo7b0"/>
        <w:rPr>
          <w:color w:val="002060"/>
        </w:rPr>
      </w:pPr>
      <w:r w:rsidRPr="00A2100E">
        <w:rPr>
          <w:color w:val="002060"/>
        </w:rPr>
        <w:t xml:space="preserve">In base alle risultanze degli atti ufficiali sono state deliberate le seguenti sanzioni disciplinari. </w:t>
      </w:r>
    </w:p>
    <w:p w14:paraId="46AED337" w14:textId="77777777" w:rsidR="00E97CD1" w:rsidRPr="00A2100E" w:rsidRDefault="00E97CD1" w:rsidP="00E97CD1">
      <w:pPr>
        <w:pStyle w:val="titolo30"/>
        <w:rPr>
          <w:color w:val="002060"/>
        </w:rPr>
      </w:pPr>
      <w:r w:rsidRPr="00A2100E">
        <w:rPr>
          <w:color w:val="002060"/>
        </w:rPr>
        <w:t xml:space="preserve">DIRIGENTI </w:t>
      </w:r>
    </w:p>
    <w:p w14:paraId="3BE9CAF5" w14:textId="77777777" w:rsidR="00E97CD1" w:rsidRPr="00A2100E" w:rsidRDefault="00E97CD1" w:rsidP="00E97CD1">
      <w:pPr>
        <w:pStyle w:val="titolo20"/>
        <w:rPr>
          <w:color w:val="002060"/>
        </w:rPr>
      </w:pPr>
      <w:r w:rsidRPr="00A2100E">
        <w:rPr>
          <w:color w:val="002060"/>
        </w:rPr>
        <w:t xml:space="preserve">INIBIZIONE A TEMPO OPPURE SQUALIFICA A GARE: FINO AL 5/11/2025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4EECE3C6" w14:textId="77777777" w:rsidTr="00C06D69">
        <w:tc>
          <w:tcPr>
            <w:tcW w:w="2200" w:type="dxa"/>
            <w:tcMar>
              <w:top w:w="20" w:type="dxa"/>
              <w:left w:w="20" w:type="dxa"/>
              <w:bottom w:w="20" w:type="dxa"/>
              <w:right w:w="20" w:type="dxa"/>
            </w:tcMar>
            <w:vAlign w:val="center"/>
            <w:hideMark/>
          </w:tcPr>
          <w:p w14:paraId="131BFB03" w14:textId="77777777" w:rsidR="00E97CD1" w:rsidRPr="00A2100E" w:rsidRDefault="00E97CD1" w:rsidP="00C06D69">
            <w:pPr>
              <w:pStyle w:val="movimento"/>
              <w:rPr>
                <w:color w:val="002060"/>
              </w:rPr>
            </w:pPr>
            <w:r w:rsidRPr="00A2100E">
              <w:rPr>
                <w:color w:val="002060"/>
              </w:rPr>
              <w:t>ACCIARRI ENRICO</w:t>
            </w:r>
          </w:p>
        </w:tc>
        <w:tc>
          <w:tcPr>
            <w:tcW w:w="2200" w:type="dxa"/>
            <w:tcMar>
              <w:top w:w="20" w:type="dxa"/>
              <w:left w:w="20" w:type="dxa"/>
              <w:bottom w:w="20" w:type="dxa"/>
              <w:right w:w="20" w:type="dxa"/>
            </w:tcMar>
            <w:vAlign w:val="center"/>
            <w:hideMark/>
          </w:tcPr>
          <w:p w14:paraId="33796C0C" w14:textId="77777777" w:rsidR="00E97CD1" w:rsidRPr="00A2100E" w:rsidRDefault="00E97CD1" w:rsidP="00C06D69">
            <w:pPr>
              <w:pStyle w:val="movimento2"/>
              <w:rPr>
                <w:color w:val="002060"/>
              </w:rPr>
            </w:pPr>
            <w:r w:rsidRPr="00A2100E">
              <w:rPr>
                <w:color w:val="002060"/>
              </w:rPr>
              <w:t xml:space="preserve">(SPORTING GROTTAMMARE) </w:t>
            </w:r>
          </w:p>
        </w:tc>
        <w:tc>
          <w:tcPr>
            <w:tcW w:w="800" w:type="dxa"/>
            <w:tcMar>
              <w:top w:w="20" w:type="dxa"/>
              <w:left w:w="20" w:type="dxa"/>
              <w:bottom w:w="20" w:type="dxa"/>
              <w:right w:w="20" w:type="dxa"/>
            </w:tcMar>
            <w:vAlign w:val="center"/>
            <w:hideMark/>
          </w:tcPr>
          <w:p w14:paraId="5432C68D"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3AF7DFEC"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2562C43" w14:textId="77777777" w:rsidR="00E97CD1" w:rsidRPr="00A2100E" w:rsidRDefault="00E97CD1" w:rsidP="00C06D69">
            <w:pPr>
              <w:pStyle w:val="movimento2"/>
              <w:rPr>
                <w:color w:val="002060"/>
              </w:rPr>
            </w:pPr>
            <w:r w:rsidRPr="00A2100E">
              <w:rPr>
                <w:color w:val="002060"/>
              </w:rPr>
              <w:t> </w:t>
            </w:r>
          </w:p>
        </w:tc>
      </w:tr>
    </w:tbl>
    <w:p w14:paraId="70EB102C" w14:textId="77777777" w:rsidR="00E97CD1" w:rsidRPr="00A2100E" w:rsidRDefault="00E97CD1" w:rsidP="00E97CD1">
      <w:pPr>
        <w:pStyle w:val="diffida"/>
        <w:spacing w:before="80" w:beforeAutospacing="0" w:after="40" w:afterAutospacing="0"/>
        <w:jc w:val="left"/>
        <w:rPr>
          <w:rFonts w:eastAsiaTheme="minorEastAsia"/>
          <w:color w:val="002060"/>
        </w:rPr>
      </w:pPr>
      <w:r w:rsidRPr="00A2100E">
        <w:rPr>
          <w:color w:val="002060"/>
        </w:rPr>
        <w:t xml:space="preserve">Per espressione irriguardosa all'indirizzo dell'arbitro </w:t>
      </w:r>
    </w:p>
    <w:p w14:paraId="04D861BF" w14:textId="77777777" w:rsidR="00E97CD1" w:rsidRPr="00A2100E" w:rsidRDefault="00E97CD1" w:rsidP="00E97CD1">
      <w:pPr>
        <w:pStyle w:val="titolo20"/>
        <w:rPr>
          <w:color w:val="002060"/>
        </w:rPr>
      </w:pPr>
      <w:r w:rsidRPr="00A210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49F9EA8E" w14:textId="77777777" w:rsidTr="00C06D69">
        <w:tc>
          <w:tcPr>
            <w:tcW w:w="2200" w:type="dxa"/>
            <w:tcMar>
              <w:top w:w="20" w:type="dxa"/>
              <w:left w:w="20" w:type="dxa"/>
              <w:bottom w:w="20" w:type="dxa"/>
              <w:right w:w="20" w:type="dxa"/>
            </w:tcMar>
            <w:vAlign w:val="center"/>
            <w:hideMark/>
          </w:tcPr>
          <w:p w14:paraId="7C2A964E" w14:textId="77777777" w:rsidR="00E97CD1" w:rsidRPr="00A2100E" w:rsidRDefault="00E97CD1" w:rsidP="00C06D69">
            <w:pPr>
              <w:pStyle w:val="movimento"/>
              <w:rPr>
                <w:color w:val="002060"/>
              </w:rPr>
            </w:pPr>
            <w:r w:rsidRPr="00A2100E">
              <w:rPr>
                <w:color w:val="002060"/>
              </w:rPr>
              <w:t>MOSCIATTI STEFANO</w:t>
            </w:r>
          </w:p>
        </w:tc>
        <w:tc>
          <w:tcPr>
            <w:tcW w:w="2200" w:type="dxa"/>
            <w:tcMar>
              <w:top w:w="20" w:type="dxa"/>
              <w:left w:w="20" w:type="dxa"/>
              <w:bottom w:w="20" w:type="dxa"/>
              <w:right w:w="20" w:type="dxa"/>
            </w:tcMar>
            <w:vAlign w:val="center"/>
            <w:hideMark/>
          </w:tcPr>
          <w:p w14:paraId="08D517D7" w14:textId="77777777" w:rsidR="00E97CD1" w:rsidRPr="00A2100E" w:rsidRDefault="00E97CD1" w:rsidP="00C06D69">
            <w:pPr>
              <w:pStyle w:val="movimento2"/>
              <w:rPr>
                <w:color w:val="002060"/>
              </w:rPr>
            </w:pPr>
            <w:r w:rsidRPr="00A2100E">
              <w:rPr>
                <w:color w:val="002060"/>
              </w:rPr>
              <w:t xml:space="preserve">(ESANATOGLIA) </w:t>
            </w:r>
          </w:p>
        </w:tc>
        <w:tc>
          <w:tcPr>
            <w:tcW w:w="800" w:type="dxa"/>
            <w:tcMar>
              <w:top w:w="20" w:type="dxa"/>
              <w:left w:w="20" w:type="dxa"/>
              <w:bottom w:w="20" w:type="dxa"/>
              <w:right w:w="20" w:type="dxa"/>
            </w:tcMar>
            <w:vAlign w:val="center"/>
            <w:hideMark/>
          </w:tcPr>
          <w:p w14:paraId="72003CFD"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0E30A45C" w14:textId="77777777" w:rsidR="00E97CD1" w:rsidRPr="00A2100E" w:rsidRDefault="00E97CD1" w:rsidP="00C06D69">
            <w:pPr>
              <w:pStyle w:val="movimento"/>
              <w:rPr>
                <w:color w:val="002060"/>
              </w:rPr>
            </w:pPr>
            <w:r w:rsidRPr="00A2100E">
              <w:rPr>
                <w:color w:val="002060"/>
              </w:rPr>
              <w:t>INNOCENZI JURI</w:t>
            </w:r>
          </w:p>
        </w:tc>
        <w:tc>
          <w:tcPr>
            <w:tcW w:w="2200" w:type="dxa"/>
            <w:tcMar>
              <w:top w:w="20" w:type="dxa"/>
              <w:left w:w="20" w:type="dxa"/>
              <w:bottom w:w="20" w:type="dxa"/>
              <w:right w:w="20" w:type="dxa"/>
            </w:tcMar>
            <w:vAlign w:val="center"/>
            <w:hideMark/>
          </w:tcPr>
          <w:p w14:paraId="7B1E06DB" w14:textId="77777777" w:rsidR="00E97CD1" w:rsidRPr="00A2100E" w:rsidRDefault="00E97CD1" w:rsidP="00C06D69">
            <w:pPr>
              <w:pStyle w:val="movimento2"/>
              <w:rPr>
                <w:color w:val="002060"/>
              </w:rPr>
            </w:pPr>
            <w:r w:rsidRPr="00A2100E">
              <w:rPr>
                <w:color w:val="002060"/>
              </w:rPr>
              <w:t xml:space="preserve">(FABRIANO CALCIO A 5 2023) </w:t>
            </w:r>
          </w:p>
        </w:tc>
      </w:tr>
      <w:tr w:rsidR="00E97CD1" w:rsidRPr="00A2100E" w14:paraId="396A0694" w14:textId="77777777" w:rsidTr="00C06D69">
        <w:tc>
          <w:tcPr>
            <w:tcW w:w="2200" w:type="dxa"/>
            <w:tcMar>
              <w:top w:w="20" w:type="dxa"/>
              <w:left w:w="20" w:type="dxa"/>
              <w:bottom w:w="20" w:type="dxa"/>
              <w:right w:w="20" w:type="dxa"/>
            </w:tcMar>
            <w:vAlign w:val="center"/>
            <w:hideMark/>
          </w:tcPr>
          <w:p w14:paraId="13A8321D" w14:textId="77777777" w:rsidR="00E97CD1" w:rsidRPr="00A2100E" w:rsidRDefault="00E97CD1" w:rsidP="00C06D69">
            <w:pPr>
              <w:pStyle w:val="movimento"/>
              <w:rPr>
                <w:color w:val="002060"/>
              </w:rPr>
            </w:pPr>
            <w:r w:rsidRPr="00A2100E">
              <w:rPr>
                <w:color w:val="002060"/>
              </w:rPr>
              <w:t>RANELLI WALTER</w:t>
            </w:r>
          </w:p>
        </w:tc>
        <w:tc>
          <w:tcPr>
            <w:tcW w:w="2200" w:type="dxa"/>
            <w:tcMar>
              <w:top w:w="20" w:type="dxa"/>
              <w:left w:w="20" w:type="dxa"/>
              <w:bottom w:w="20" w:type="dxa"/>
              <w:right w:w="20" w:type="dxa"/>
            </w:tcMar>
            <w:vAlign w:val="center"/>
            <w:hideMark/>
          </w:tcPr>
          <w:p w14:paraId="369744EC" w14:textId="77777777" w:rsidR="00E97CD1" w:rsidRPr="00A2100E" w:rsidRDefault="00E97CD1" w:rsidP="00C06D69">
            <w:pPr>
              <w:pStyle w:val="movimento2"/>
              <w:rPr>
                <w:color w:val="002060"/>
              </w:rPr>
            </w:pPr>
            <w:r w:rsidRPr="00A2100E">
              <w:rPr>
                <w:color w:val="002060"/>
              </w:rPr>
              <w:t xml:space="preserve">(POLISPORTIVA VILLA PIGNA) </w:t>
            </w:r>
          </w:p>
        </w:tc>
        <w:tc>
          <w:tcPr>
            <w:tcW w:w="800" w:type="dxa"/>
            <w:tcMar>
              <w:top w:w="20" w:type="dxa"/>
              <w:left w:w="20" w:type="dxa"/>
              <w:bottom w:w="20" w:type="dxa"/>
              <w:right w:w="20" w:type="dxa"/>
            </w:tcMar>
            <w:vAlign w:val="center"/>
            <w:hideMark/>
          </w:tcPr>
          <w:p w14:paraId="643BE906"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69677C78" w14:textId="77777777" w:rsidR="00E97CD1" w:rsidRPr="00A2100E" w:rsidRDefault="00E97CD1" w:rsidP="00C06D69">
            <w:pPr>
              <w:pStyle w:val="movimento"/>
              <w:rPr>
                <w:color w:val="002060"/>
              </w:rPr>
            </w:pPr>
            <w:r w:rsidRPr="00A2100E">
              <w:rPr>
                <w:color w:val="002060"/>
              </w:rPr>
              <w:t>ACCIARRI ENRICO</w:t>
            </w:r>
          </w:p>
        </w:tc>
        <w:tc>
          <w:tcPr>
            <w:tcW w:w="2200" w:type="dxa"/>
            <w:tcMar>
              <w:top w:w="20" w:type="dxa"/>
              <w:left w:w="20" w:type="dxa"/>
              <w:bottom w:w="20" w:type="dxa"/>
              <w:right w:w="20" w:type="dxa"/>
            </w:tcMar>
            <w:vAlign w:val="center"/>
            <w:hideMark/>
          </w:tcPr>
          <w:p w14:paraId="421EFA02" w14:textId="77777777" w:rsidR="00E97CD1" w:rsidRPr="00A2100E" w:rsidRDefault="00E97CD1" w:rsidP="00C06D69">
            <w:pPr>
              <w:pStyle w:val="movimento2"/>
              <w:rPr>
                <w:color w:val="002060"/>
              </w:rPr>
            </w:pPr>
            <w:r w:rsidRPr="00A2100E">
              <w:rPr>
                <w:color w:val="002060"/>
              </w:rPr>
              <w:t xml:space="preserve">(SPORTING GROTTAMMARE) </w:t>
            </w:r>
          </w:p>
        </w:tc>
      </w:tr>
    </w:tbl>
    <w:p w14:paraId="338B2C2A" w14:textId="77777777" w:rsidR="00E97CD1" w:rsidRPr="00A2100E" w:rsidRDefault="00E97CD1" w:rsidP="00E97CD1">
      <w:pPr>
        <w:pStyle w:val="titolo30"/>
        <w:rPr>
          <w:rFonts w:eastAsiaTheme="minorEastAsia"/>
          <w:color w:val="002060"/>
        </w:rPr>
      </w:pPr>
      <w:r w:rsidRPr="00A2100E">
        <w:rPr>
          <w:color w:val="002060"/>
        </w:rPr>
        <w:t xml:space="preserve">ALLENATORI </w:t>
      </w:r>
    </w:p>
    <w:p w14:paraId="7D2A1D46" w14:textId="77777777" w:rsidR="00E97CD1" w:rsidRPr="00A2100E" w:rsidRDefault="00E97CD1" w:rsidP="00E97CD1">
      <w:pPr>
        <w:pStyle w:val="titolo20"/>
        <w:rPr>
          <w:color w:val="002060"/>
        </w:rPr>
      </w:pPr>
      <w:r w:rsidRPr="00A2100E">
        <w:rPr>
          <w:color w:val="002060"/>
        </w:rPr>
        <w:t xml:space="preserve">SQUALIFICA FINO AL 5/11/2025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3F53030D" w14:textId="77777777" w:rsidTr="00C06D69">
        <w:tc>
          <w:tcPr>
            <w:tcW w:w="2200" w:type="dxa"/>
            <w:tcMar>
              <w:top w:w="20" w:type="dxa"/>
              <w:left w:w="20" w:type="dxa"/>
              <w:bottom w:w="20" w:type="dxa"/>
              <w:right w:w="20" w:type="dxa"/>
            </w:tcMar>
            <w:vAlign w:val="center"/>
            <w:hideMark/>
          </w:tcPr>
          <w:p w14:paraId="53B1F459" w14:textId="77777777" w:rsidR="00E97CD1" w:rsidRPr="00A2100E" w:rsidRDefault="00E97CD1" w:rsidP="00C06D69">
            <w:pPr>
              <w:pStyle w:val="movimento"/>
              <w:rPr>
                <w:color w:val="002060"/>
              </w:rPr>
            </w:pPr>
            <w:r w:rsidRPr="00A2100E">
              <w:rPr>
                <w:color w:val="002060"/>
              </w:rPr>
              <w:t>FINAURINI RICCARDO</w:t>
            </w:r>
          </w:p>
        </w:tc>
        <w:tc>
          <w:tcPr>
            <w:tcW w:w="2200" w:type="dxa"/>
            <w:tcMar>
              <w:top w:w="20" w:type="dxa"/>
              <w:left w:w="20" w:type="dxa"/>
              <w:bottom w:w="20" w:type="dxa"/>
              <w:right w:w="20" w:type="dxa"/>
            </w:tcMar>
            <w:vAlign w:val="center"/>
            <w:hideMark/>
          </w:tcPr>
          <w:p w14:paraId="6CF7E627" w14:textId="77777777" w:rsidR="00E97CD1" w:rsidRPr="00A2100E" w:rsidRDefault="00E97CD1" w:rsidP="00C06D69">
            <w:pPr>
              <w:pStyle w:val="movimento2"/>
              <w:rPr>
                <w:color w:val="002060"/>
              </w:rPr>
            </w:pPr>
            <w:r w:rsidRPr="00A2100E">
              <w:rPr>
                <w:color w:val="002060"/>
              </w:rPr>
              <w:t xml:space="preserve">(REAL CASEBRUCIATE W.FIRE) </w:t>
            </w:r>
          </w:p>
        </w:tc>
        <w:tc>
          <w:tcPr>
            <w:tcW w:w="800" w:type="dxa"/>
            <w:tcMar>
              <w:top w:w="20" w:type="dxa"/>
              <w:left w:w="20" w:type="dxa"/>
              <w:bottom w:w="20" w:type="dxa"/>
              <w:right w:w="20" w:type="dxa"/>
            </w:tcMar>
            <w:vAlign w:val="center"/>
            <w:hideMark/>
          </w:tcPr>
          <w:p w14:paraId="7D454E9D"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66E5E52E"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1C95F133" w14:textId="77777777" w:rsidR="00E97CD1" w:rsidRPr="00A2100E" w:rsidRDefault="00E97CD1" w:rsidP="00C06D69">
            <w:pPr>
              <w:pStyle w:val="movimento2"/>
              <w:rPr>
                <w:color w:val="002060"/>
              </w:rPr>
            </w:pPr>
            <w:r w:rsidRPr="00A2100E">
              <w:rPr>
                <w:color w:val="002060"/>
              </w:rPr>
              <w:t> </w:t>
            </w:r>
          </w:p>
        </w:tc>
      </w:tr>
    </w:tbl>
    <w:p w14:paraId="6EA8D52C" w14:textId="77777777" w:rsidR="00E97CD1" w:rsidRPr="00A2100E" w:rsidRDefault="00E97CD1" w:rsidP="00E97CD1">
      <w:pPr>
        <w:pStyle w:val="diffida"/>
        <w:spacing w:before="80" w:beforeAutospacing="0" w:after="40" w:afterAutospacing="0"/>
        <w:jc w:val="left"/>
        <w:rPr>
          <w:rFonts w:eastAsiaTheme="minorEastAsia"/>
          <w:color w:val="002060"/>
        </w:rPr>
      </w:pPr>
      <w:r w:rsidRPr="00A2100E">
        <w:rPr>
          <w:color w:val="002060"/>
        </w:rPr>
        <w:t xml:space="preserve">Per espressione irriguardosa all'indirizzo dell'arbitro </w:t>
      </w:r>
    </w:p>
    <w:p w14:paraId="5E06F5D0" w14:textId="77777777" w:rsidR="00E97CD1" w:rsidRPr="00A2100E" w:rsidRDefault="00E97CD1" w:rsidP="00E97CD1">
      <w:pPr>
        <w:pStyle w:val="titolo30"/>
        <w:rPr>
          <w:color w:val="002060"/>
        </w:rPr>
      </w:pPr>
      <w:r w:rsidRPr="00A2100E">
        <w:rPr>
          <w:color w:val="002060"/>
        </w:rPr>
        <w:t xml:space="preserve">CALCIATORI ESPULSI </w:t>
      </w:r>
    </w:p>
    <w:p w14:paraId="4C111DEE" w14:textId="77777777" w:rsidR="00E97CD1" w:rsidRPr="00A2100E" w:rsidRDefault="00E97CD1" w:rsidP="00E97CD1">
      <w:pPr>
        <w:pStyle w:val="titolo20"/>
        <w:rPr>
          <w:color w:val="002060"/>
        </w:rPr>
      </w:pPr>
      <w:r w:rsidRPr="00A2100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4DA708CE" w14:textId="77777777" w:rsidTr="00C06D69">
        <w:tc>
          <w:tcPr>
            <w:tcW w:w="2200" w:type="dxa"/>
            <w:tcMar>
              <w:top w:w="20" w:type="dxa"/>
              <w:left w:w="20" w:type="dxa"/>
              <w:bottom w:w="20" w:type="dxa"/>
              <w:right w:w="20" w:type="dxa"/>
            </w:tcMar>
            <w:vAlign w:val="center"/>
            <w:hideMark/>
          </w:tcPr>
          <w:p w14:paraId="47B6067B" w14:textId="77777777" w:rsidR="00E97CD1" w:rsidRPr="00A2100E" w:rsidRDefault="00E97CD1" w:rsidP="00C06D69">
            <w:pPr>
              <w:pStyle w:val="movimento"/>
              <w:rPr>
                <w:color w:val="002060"/>
              </w:rPr>
            </w:pPr>
            <w:r w:rsidRPr="00A2100E">
              <w:rPr>
                <w:color w:val="002060"/>
              </w:rPr>
              <w:t>DI MATTEO RICCARDO</w:t>
            </w:r>
          </w:p>
        </w:tc>
        <w:tc>
          <w:tcPr>
            <w:tcW w:w="2200" w:type="dxa"/>
            <w:tcMar>
              <w:top w:w="20" w:type="dxa"/>
              <w:left w:w="20" w:type="dxa"/>
              <w:bottom w:w="20" w:type="dxa"/>
              <w:right w:w="20" w:type="dxa"/>
            </w:tcMar>
            <w:vAlign w:val="center"/>
            <w:hideMark/>
          </w:tcPr>
          <w:p w14:paraId="2D23806A" w14:textId="77777777" w:rsidR="00E97CD1" w:rsidRPr="00A2100E" w:rsidRDefault="00E97CD1" w:rsidP="00C06D69">
            <w:pPr>
              <w:pStyle w:val="movimento2"/>
              <w:rPr>
                <w:color w:val="002060"/>
              </w:rPr>
            </w:pPr>
            <w:r w:rsidRPr="00A2100E">
              <w:rPr>
                <w:color w:val="002060"/>
              </w:rPr>
              <w:t xml:space="preserve">(ACQUAVIVA CALCIO) </w:t>
            </w:r>
          </w:p>
        </w:tc>
        <w:tc>
          <w:tcPr>
            <w:tcW w:w="800" w:type="dxa"/>
            <w:tcMar>
              <w:top w:w="20" w:type="dxa"/>
              <w:left w:w="20" w:type="dxa"/>
              <w:bottom w:w="20" w:type="dxa"/>
              <w:right w:w="20" w:type="dxa"/>
            </w:tcMar>
            <w:vAlign w:val="center"/>
            <w:hideMark/>
          </w:tcPr>
          <w:p w14:paraId="46023348"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D7623A7" w14:textId="77777777" w:rsidR="00E97CD1" w:rsidRPr="00A2100E" w:rsidRDefault="00E97CD1" w:rsidP="00C06D69">
            <w:pPr>
              <w:pStyle w:val="movimento"/>
              <w:rPr>
                <w:color w:val="002060"/>
              </w:rPr>
            </w:pPr>
            <w:r w:rsidRPr="00A2100E">
              <w:rPr>
                <w:color w:val="002060"/>
              </w:rPr>
              <w:t>BINCI RICCARDO</w:t>
            </w:r>
          </w:p>
        </w:tc>
        <w:tc>
          <w:tcPr>
            <w:tcW w:w="2200" w:type="dxa"/>
            <w:tcMar>
              <w:top w:w="20" w:type="dxa"/>
              <w:left w:w="20" w:type="dxa"/>
              <w:bottom w:w="20" w:type="dxa"/>
              <w:right w:w="20" w:type="dxa"/>
            </w:tcMar>
            <w:vAlign w:val="center"/>
            <w:hideMark/>
          </w:tcPr>
          <w:p w14:paraId="184296FC" w14:textId="77777777" w:rsidR="00E97CD1" w:rsidRPr="00A2100E" w:rsidRDefault="00E97CD1" w:rsidP="00C06D69">
            <w:pPr>
              <w:pStyle w:val="movimento2"/>
              <w:rPr>
                <w:color w:val="002060"/>
              </w:rPr>
            </w:pPr>
            <w:r w:rsidRPr="00A2100E">
              <w:rPr>
                <w:color w:val="002060"/>
              </w:rPr>
              <w:t xml:space="preserve">(ATLETICO CHIARAVALLE) </w:t>
            </w:r>
          </w:p>
        </w:tc>
      </w:tr>
      <w:tr w:rsidR="00E97CD1" w:rsidRPr="00A2100E" w14:paraId="69BCDE7A" w14:textId="77777777" w:rsidTr="00C06D69">
        <w:tc>
          <w:tcPr>
            <w:tcW w:w="2200" w:type="dxa"/>
            <w:tcMar>
              <w:top w:w="20" w:type="dxa"/>
              <w:left w:w="20" w:type="dxa"/>
              <w:bottom w:w="20" w:type="dxa"/>
              <w:right w:w="20" w:type="dxa"/>
            </w:tcMar>
            <w:vAlign w:val="center"/>
            <w:hideMark/>
          </w:tcPr>
          <w:p w14:paraId="1C0996B6" w14:textId="77777777" w:rsidR="00E97CD1" w:rsidRPr="00A2100E" w:rsidRDefault="00E97CD1" w:rsidP="00C06D69">
            <w:pPr>
              <w:pStyle w:val="movimento"/>
              <w:rPr>
                <w:color w:val="002060"/>
              </w:rPr>
            </w:pPr>
            <w:r w:rsidRPr="00A2100E">
              <w:rPr>
                <w:color w:val="002060"/>
              </w:rPr>
              <w:t>CAPPELLO KEVIN</w:t>
            </w:r>
          </w:p>
        </w:tc>
        <w:tc>
          <w:tcPr>
            <w:tcW w:w="2200" w:type="dxa"/>
            <w:tcMar>
              <w:top w:w="20" w:type="dxa"/>
              <w:left w:w="20" w:type="dxa"/>
              <w:bottom w:w="20" w:type="dxa"/>
              <w:right w:w="20" w:type="dxa"/>
            </w:tcMar>
            <w:vAlign w:val="center"/>
            <w:hideMark/>
          </w:tcPr>
          <w:p w14:paraId="36E78FB9" w14:textId="77777777" w:rsidR="00E97CD1" w:rsidRPr="00A2100E" w:rsidRDefault="00E97CD1" w:rsidP="00C06D69">
            <w:pPr>
              <w:pStyle w:val="movimento2"/>
              <w:rPr>
                <w:color w:val="002060"/>
              </w:rPr>
            </w:pPr>
            <w:r w:rsidRPr="00A2100E">
              <w:rPr>
                <w:color w:val="002060"/>
              </w:rPr>
              <w:t xml:space="preserve">(OSIMO STAZIONE SSD A R.L.) </w:t>
            </w:r>
          </w:p>
        </w:tc>
        <w:tc>
          <w:tcPr>
            <w:tcW w:w="800" w:type="dxa"/>
            <w:tcMar>
              <w:top w:w="20" w:type="dxa"/>
              <w:left w:w="20" w:type="dxa"/>
              <w:bottom w:w="20" w:type="dxa"/>
              <w:right w:w="20" w:type="dxa"/>
            </w:tcMar>
            <w:vAlign w:val="center"/>
            <w:hideMark/>
          </w:tcPr>
          <w:p w14:paraId="6C816A3F"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3BD5DC03"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166632F0" w14:textId="77777777" w:rsidR="00E97CD1" w:rsidRPr="00A2100E" w:rsidRDefault="00E97CD1" w:rsidP="00C06D69">
            <w:pPr>
              <w:pStyle w:val="movimento2"/>
              <w:rPr>
                <w:color w:val="002060"/>
              </w:rPr>
            </w:pPr>
            <w:r w:rsidRPr="00A2100E">
              <w:rPr>
                <w:color w:val="002060"/>
              </w:rPr>
              <w:t> </w:t>
            </w:r>
          </w:p>
        </w:tc>
      </w:tr>
    </w:tbl>
    <w:p w14:paraId="0DAFDE7E" w14:textId="77777777" w:rsidR="00E97CD1" w:rsidRPr="00A2100E" w:rsidRDefault="00E97CD1" w:rsidP="00E97CD1">
      <w:pPr>
        <w:pStyle w:val="titolo30"/>
        <w:rPr>
          <w:rFonts w:eastAsiaTheme="minorEastAsia"/>
          <w:color w:val="002060"/>
        </w:rPr>
      </w:pPr>
      <w:r w:rsidRPr="00A2100E">
        <w:rPr>
          <w:color w:val="002060"/>
        </w:rPr>
        <w:t xml:space="preserve">CALCIATORI NON ESPULSI </w:t>
      </w:r>
    </w:p>
    <w:p w14:paraId="2EF73807" w14:textId="77777777" w:rsidR="00E97CD1" w:rsidRPr="00A2100E" w:rsidRDefault="00E97CD1" w:rsidP="00E97CD1">
      <w:pPr>
        <w:pStyle w:val="titolo20"/>
        <w:rPr>
          <w:color w:val="002060"/>
        </w:rPr>
      </w:pPr>
      <w:r w:rsidRPr="00A2100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3DDF8ADB" w14:textId="77777777" w:rsidTr="00C06D69">
        <w:tc>
          <w:tcPr>
            <w:tcW w:w="2200" w:type="dxa"/>
            <w:tcMar>
              <w:top w:w="20" w:type="dxa"/>
              <w:left w:w="20" w:type="dxa"/>
              <w:bottom w:w="20" w:type="dxa"/>
              <w:right w:w="20" w:type="dxa"/>
            </w:tcMar>
            <w:vAlign w:val="center"/>
            <w:hideMark/>
          </w:tcPr>
          <w:p w14:paraId="5D2D3D7B" w14:textId="77777777" w:rsidR="00E97CD1" w:rsidRPr="00A2100E" w:rsidRDefault="00E97CD1" w:rsidP="00C06D69">
            <w:pPr>
              <w:pStyle w:val="movimento"/>
              <w:rPr>
                <w:color w:val="002060"/>
              </w:rPr>
            </w:pPr>
            <w:r w:rsidRPr="00A2100E">
              <w:rPr>
                <w:color w:val="002060"/>
              </w:rPr>
              <w:t>MICOZZI LORENZO</w:t>
            </w:r>
          </w:p>
        </w:tc>
        <w:tc>
          <w:tcPr>
            <w:tcW w:w="2200" w:type="dxa"/>
            <w:tcMar>
              <w:top w:w="20" w:type="dxa"/>
              <w:left w:w="20" w:type="dxa"/>
              <w:bottom w:w="20" w:type="dxa"/>
              <w:right w:w="20" w:type="dxa"/>
            </w:tcMar>
            <w:vAlign w:val="center"/>
            <w:hideMark/>
          </w:tcPr>
          <w:p w14:paraId="2B9C88D4" w14:textId="77777777" w:rsidR="00E97CD1" w:rsidRPr="00A2100E" w:rsidRDefault="00E97CD1" w:rsidP="00C06D69">
            <w:pPr>
              <w:pStyle w:val="movimento2"/>
              <w:rPr>
                <w:color w:val="002060"/>
              </w:rPr>
            </w:pPr>
            <w:r w:rsidRPr="00A2100E">
              <w:rPr>
                <w:color w:val="002060"/>
              </w:rPr>
              <w:t xml:space="preserve">(CALCIO </w:t>
            </w:r>
            <w:proofErr w:type="gramStart"/>
            <w:r w:rsidRPr="00A2100E">
              <w:rPr>
                <w:color w:val="002060"/>
              </w:rPr>
              <w:t>S.ELPIDIO</w:t>
            </w:r>
            <w:proofErr w:type="gramEnd"/>
            <w:r w:rsidRPr="00A2100E">
              <w:rPr>
                <w:color w:val="002060"/>
              </w:rPr>
              <w:t xml:space="preserve"> A MARE) </w:t>
            </w:r>
          </w:p>
        </w:tc>
        <w:tc>
          <w:tcPr>
            <w:tcW w:w="800" w:type="dxa"/>
            <w:tcMar>
              <w:top w:w="20" w:type="dxa"/>
              <w:left w:w="20" w:type="dxa"/>
              <w:bottom w:w="20" w:type="dxa"/>
              <w:right w:w="20" w:type="dxa"/>
            </w:tcMar>
            <w:vAlign w:val="center"/>
            <w:hideMark/>
          </w:tcPr>
          <w:p w14:paraId="2F39EB22"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BFE4114" w14:textId="77777777" w:rsidR="00E97CD1" w:rsidRPr="00A2100E" w:rsidRDefault="00E97CD1" w:rsidP="00C06D69">
            <w:pPr>
              <w:pStyle w:val="movimento"/>
              <w:rPr>
                <w:color w:val="002060"/>
              </w:rPr>
            </w:pPr>
            <w:r w:rsidRPr="00A2100E">
              <w:rPr>
                <w:color w:val="002060"/>
              </w:rPr>
              <w:t>LATINI MIRCO</w:t>
            </w:r>
          </w:p>
        </w:tc>
        <w:tc>
          <w:tcPr>
            <w:tcW w:w="2200" w:type="dxa"/>
            <w:tcMar>
              <w:top w:w="20" w:type="dxa"/>
              <w:left w:w="20" w:type="dxa"/>
              <w:bottom w:w="20" w:type="dxa"/>
              <w:right w:w="20" w:type="dxa"/>
            </w:tcMar>
            <w:vAlign w:val="center"/>
            <w:hideMark/>
          </w:tcPr>
          <w:p w14:paraId="44139247" w14:textId="77777777" w:rsidR="00E97CD1" w:rsidRPr="00A2100E" w:rsidRDefault="00E97CD1" w:rsidP="00C06D69">
            <w:pPr>
              <w:pStyle w:val="movimento2"/>
              <w:rPr>
                <w:color w:val="002060"/>
              </w:rPr>
            </w:pPr>
            <w:r w:rsidRPr="00A2100E">
              <w:rPr>
                <w:color w:val="002060"/>
              </w:rPr>
              <w:t xml:space="preserve">(CANDIA BARACCOLA ASPIO) </w:t>
            </w:r>
          </w:p>
        </w:tc>
      </w:tr>
      <w:tr w:rsidR="00E97CD1" w:rsidRPr="00A2100E" w14:paraId="10812DB6" w14:textId="77777777" w:rsidTr="00C06D69">
        <w:tc>
          <w:tcPr>
            <w:tcW w:w="2200" w:type="dxa"/>
            <w:tcMar>
              <w:top w:w="20" w:type="dxa"/>
              <w:left w:w="20" w:type="dxa"/>
              <w:bottom w:w="20" w:type="dxa"/>
              <w:right w:w="20" w:type="dxa"/>
            </w:tcMar>
            <w:vAlign w:val="center"/>
            <w:hideMark/>
          </w:tcPr>
          <w:p w14:paraId="43DEBDF6" w14:textId="77777777" w:rsidR="00E97CD1" w:rsidRPr="00A2100E" w:rsidRDefault="00E97CD1" w:rsidP="00C06D69">
            <w:pPr>
              <w:pStyle w:val="movimento"/>
              <w:rPr>
                <w:color w:val="002060"/>
              </w:rPr>
            </w:pPr>
            <w:r w:rsidRPr="00A2100E">
              <w:rPr>
                <w:color w:val="002060"/>
              </w:rPr>
              <w:t>ERBUTO ELIA</w:t>
            </w:r>
          </w:p>
        </w:tc>
        <w:tc>
          <w:tcPr>
            <w:tcW w:w="2200" w:type="dxa"/>
            <w:tcMar>
              <w:top w:w="20" w:type="dxa"/>
              <w:left w:w="20" w:type="dxa"/>
              <w:bottom w:w="20" w:type="dxa"/>
              <w:right w:w="20" w:type="dxa"/>
            </w:tcMar>
            <w:vAlign w:val="center"/>
            <w:hideMark/>
          </w:tcPr>
          <w:p w14:paraId="532A6E5E" w14:textId="77777777" w:rsidR="00E97CD1" w:rsidRPr="00A2100E" w:rsidRDefault="00E97CD1" w:rsidP="00C06D69">
            <w:pPr>
              <w:pStyle w:val="movimento2"/>
              <w:rPr>
                <w:color w:val="002060"/>
              </w:rPr>
            </w:pPr>
            <w:r w:rsidRPr="00A2100E">
              <w:rPr>
                <w:color w:val="002060"/>
              </w:rPr>
              <w:t xml:space="preserve">(CASTORANESE) </w:t>
            </w:r>
          </w:p>
        </w:tc>
        <w:tc>
          <w:tcPr>
            <w:tcW w:w="800" w:type="dxa"/>
            <w:tcMar>
              <w:top w:w="20" w:type="dxa"/>
              <w:left w:w="20" w:type="dxa"/>
              <w:bottom w:w="20" w:type="dxa"/>
              <w:right w:w="20" w:type="dxa"/>
            </w:tcMar>
            <w:vAlign w:val="center"/>
            <w:hideMark/>
          </w:tcPr>
          <w:p w14:paraId="1DD8EA7C"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25A864D3" w14:textId="77777777" w:rsidR="00E97CD1" w:rsidRPr="00A2100E" w:rsidRDefault="00E97CD1" w:rsidP="00C06D69">
            <w:pPr>
              <w:pStyle w:val="movimento"/>
              <w:rPr>
                <w:color w:val="002060"/>
              </w:rPr>
            </w:pPr>
            <w:r w:rsidRPr="00A2100E">
              <w:rPr>
                <w:color w:val="002060"/>
              </w:rPr>
              <w:t>MARCHETTI CARLO</w:t>
            </w:r>
          </w:p>
        </w:tc>
        <w:tc>
          <w:tcPr>
            <w:tcW w:w="2200" w:type="dxa"/>
            <w:tcMar>
              <w:top w:w="20" w:type="dxa"/>
              <w:left w:w="20" w:type="dxa"/>
              <w:bottom w:w="20" w:type="dxa"/>
              <w:right w:w="20" w:type="dxa"/>
            </w:tcMar>
            <w:vAlign w:val="center"/>
            <w:hideMark/>
          </w:tcPr>
          <w:p w14:paraId="4830BAF5" w14:textId="77777777" w:rsidR="00E97CD1" w:rsidRPr="00A2100E" w:rsidRDefault="00E97CD1" w:rsidP="00C06D69">
            <w:pPr>
              <w:pStyle w:val="movimento2"/>
              <w:rPr>
                <w:color w:val="002060"/>
              </w:rPr>
            </w:pPr>
            <w:r w:rsidRPr="00A2100E">
              <w:rPr>
                <w:color w:val="002060"/>
              </w:rPr>
              <w:t xml:space="preserve">(POLISPORTIVA RIPATRANSONE) </w:t>
            </w:r>
          </w:p>
        </w:tc>
      </w:tr>
      <w:tr w:rsidR="00E97CD1" w:rsidRPr="00A2100E" w14:paraId="25B7C5BD" w14:textId="77777777" w:rsidTr="00C06D69">
        <w:tc>
          <w:tcPr>
            <w:tcW w:w="2200" w:type="dxa"/>
            <w:tcMar>
              <w:top w:w="20" w:type="dxa"/>
              <w:left w:w="20" w:type="dxa"/>
              <w:bottom w:w="20" w:type="dxa"/>
              <w:right w:w="20" w:type="dxa"/>
            </w:tcMar>
            <w:vAlign w:val="center"/>
            <w:hideMark/>
          </w:tcPr>
          <w:p w14:paraId="46C35763" w14:textId="77777777" w:rsidR="00E97CD1" w:rsidRPr="00A2100E" w:rsidRDefault="00E97CD1" w:rsidP="00C06D69">
            <w:pPr>
              <w:pStyle w:val="movimento"/>
              <w:rPr>
                <w:color w:val="002060"/>
              </w:rPr>
            </w:pPr>
            <w:r w:rsidRPr="00A2100E">
              <w:rPr>
                <w:color w:val="002060"/>
              </w:rPr>
              <w:t>MAURI SAMUELE</w:t>
            </w:r>
          </w:p>
        </w:tc>
        <w:tc>
          <w:tcPr>
            <w:tcW w:w="2200" w:type="dxa"/>
            <w:tcMar>
              <w:top w:w="20" w:type="dxa"/>
              <w:left w:w="20" w:type="dxa"/>
              <w:bottom w:w="20" w:type="dxa"/>
              <w:right w:w="20" w:type="dxa"/>
            </w:tcMar>
            <w:vAlign w:val="center"/>
            <w:hideMark/>
          </w:tcPr>
          <w:p w14:paraId="4EFC5A9D" w14:textId="77777777" w:rsidR="00E97CD1" w:rsidRPr="00A2100E" w:rsidRDefault="00E97CD1" w:rsidP="00C06D69">
            <w:pPr>
              <w:pStyle w:val="movimento2"/>
              <w:rPr>
                <w:color w:val="002060"/>
              </w:rPr>
            </w:pPr>
            <w:r w:rsidRPr="00A2100E">
              <w:rPr>
                <w:color w:val="002060"/>
              </w:rPr>
              <w:t xml:space="preserve">(POLISPORTIVA UROBORO) </w:t>
            </w:r>
          </w:p>
        </w:tc>
        <w:tc>
          <w:tcPr>
            <w:tcW w:w="800" w:type="dxa"/>
            <w:tcMar>
              <w:top w:w="20" w:type="dxa"/>
              <w:left w:w="20" w:type="dxa"/>
              <w:bottom w:w="20" w:type="dxa"/>
              <w:right w:w="20" w:type="dxa"/>
            </w:tcMar>
            <w:vAlign w:val="center"/>
            <w:hideMark/>
          </w:tcPr>
          <w:p w14:paraId="422D1738"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6E0A58B" w14:textId="77777777" w:rsidR="00E97CD1" w:rsidRPr="00A2100E" w:rsidRDefault="00E97CD1" w:rsidP="00C06D69">
            <w:pPr>
              <w:pStyle w:val="movimento"/>
              <w:rPr>
                <w:color w:val="002060"/>
              </w:rPr>
            </w:pPr>
            <w:r w:rsidRPr="00A2100E">
              <w:rPr>
                <w:color w:val="002060"/>
              </w:rPr>
              <w:t>GIROLAMI CHRISTIAN</w:t>
            </w:r>
          </w:p>
        </w:tc>
        <w:tc>
          <w:tcPr>
            <w:tcW w:w="2200" w:type="dxa"/>
            <w:tcMar>
              <w:top w:w="20" w:type="dxa"/>
              <w:left w:w="20" w:type="dxa"/>
              <w:bottom w:w="20" w:type="dxa"/>
              <w:right w:w="20" w:type="dxa"/>
            </w:tcMar>
            <w:vAlign w:val="center"/>
            <w:hideMark/>
          </w:tcPr>
          <w:p w14:paraId="033BBC69" w14:textId="77777777" w:rsidR="00E97CD1" w:rsidRPr="00A2100E" w:rsidRDefault="00E97CD1" w:rsidP="00C06D69">
            <w:pPr>
              <w:pStyle w:val="movimento2"/>
              <w:rPr>
                <w:color w:val="002060"/>
              </w:rPr>
            </w:pPr>
            <w:r w:rsidRPr="00A2100E">
              <w:rPr>
                <w:color w:val="002060"/>
              </w:rPr>
              <w:t xml:space="preserve">(POLISPORTIVA VILLA PIGNA) </w:t>
            </w:r>
          </w:p>
        </w:tc>
      </w:tr>
      <w:tr w:rsidR="00E97CD1" w:rsidRPr="00A2100E" w14:paraId="2BA705C7" w14:textId="77777777" w:rsidTr="00C06D69">
        <w:tc>
          <w:tcPr>
            <w:tcW w:w="2200" w:type="dxa"/>
            <w:tcMar>
              <w:top w:w="20" w:type="dxa"/>
              <w:left w:w="20" w:type="dxa"/>
              <w:bottom w:w="20" w:type="dxa"/>
              <w:right w:w="20" w:type="dxa"/>
            </w:tcMar>
            <w:vAlign w:val="center"/>
            <w:hideMark/>
          </w:tcPr>
          <w:p w14:paraId="1629A2FB" w14:textId="77777777" w:rsidR="00E97CD1" w:rsidRPr="00A2100E" w:rsidRDefault="00E97CD1" w:rsidP="00C06D69">
            <w:pPr>
              <w:pStyle w:val="movimento"/>
              <w:rPr>
                <w:color w:val="002060"/>
              </w:rPr>
            </w:pPr>
            <w:r w:rsidRPr="00A2100E">
              <w:rPr>
                <w:color w:val="002060"/>
              </w:rPr>
              <w:t>DONATI GIANLUCA</w:t>
            </w:r>
          </w:p>
        </w:tc>
        <w:tc>
          <w:tcPr>
            <w:tcW w:w="2200" w:type="dxa"/>
            <w:tcMar>
              <w:top w:w="20" w:type="dxa"/>
              <w:left w:w="20" w:type="dxa"/>
              <w:bottom w:w="20" w:type="dxa"/>
              <w:right w:w="20" w:type="dxa"/>
            </w:tcMar>
            <w:vAlign w:val="center"/>
            <w:hideMark/>
          </w:tcPr>
          <w:p w14:paraId="565E2DF5" w14:textId="77777777" w:rsidR="00E97CD1" w:rsidRPr="00A2100E" w:rsidRDefault="00E97CD1" w:rsidP="00C06D69">
            <w:pPr>
              <w:pStyle w:val="movimento2"/>
              <w:rPr>
                <w:color w:val="002060"/>
              </w:rPr>
            </w:pPr>
            <w:r w:rsidRPr="00A2100E">
              <w:rPr>
                <w:color w:val="002060"/>
              </w:rPr>
              <w:t xml:space="preserve">(SAN COSTANZO C5) </w:t>
            </w:r>
          </w:p>
        </w:tc>
        <w:tc>
          <w:tcPr>
            <w:tcW w:w="800" w:type="dxa"/>
            <w:tcMar>
              <w:top w:w="20" w:type="dxa"/>
              <w:left w:w="20" w:type="dxa"/>
              <w:bottom w:w="20" w:type="dxa"/>
              <w:right w:w="20" w:type="dxa"/>
            </w:tcMar>
            <w:vAlign w:val="center"/>
            <w:hideMark/>
          </w:tcPr>
          <w:p w14:paraId="7615E160"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407403C1" w14:textId="77777777" w:rsidR="00E97CD1" w:rsidRPr="00A2100E" w:rsidRDefault="00E97CD1" w:rsidP="00C06D69">
            <w:pPr>
              <w:pStyle w:val="movimento"/>
              <w:rPr>
                <w:color w:val="002060"/>
              </w:rPr>
            </w:pPr>
            <w:r w:rsidRPr="00A2100E">
              <w:rPr>
                <w:color w:val="002060"/>
              </w:rPr>
              <w:t>DE FABIIS STEFANO</w:t>
            </w:r>
          </w:p>
        </w:tc>
        <w:tc>
          <w:tcPr>
            <w:tcW w:w="2200" w:type="dxa"/>
            <w:tcMar>
              <w:top w:w="20" w:type="dxa"/>
              <w:left w:w="20" w:type="dxa"/>
              <w:bottom w:w="20" w:type="dxa"/>
              <w:right w:w="20" w:type="dxa"/>
            </w:tcMar>
            <w:vAlign w:val="center"/>
            <w:hideMark/>
          </w:tcPr>
          <w:p w14:paraId="3DC0E1E6" w14:textId="77777777" w:rsidR="00E97CD1" w:rsidRPr="00A2100E" w:rsidRDefault="00E97CD1" w:rsidP="00C06D69">
            <w:pPr>
              <w:pStyle w:val="movimento2"/>
              <w:rPr>
                <w:color w:val="002060"/>
              </w:rPr>
            </w:pPr>
            <w:r w:rsidRPr="00A2100E">
              <w:rPr>
                <w:color w:val="002060"/>
              </w:rPr>
              <w:t xml:space="preserve">(VALLESINA) </w:t>
            </w:r>
          </w:p>
        </w:tc>
      </w:tr>
      <w:tr w:rsidR="00E97CD1" w:rsidRPr="00A2100E" w14:paraId="56FC2E6C" w14:textId="77777777" w:rsidTr="00C06D69">
        <w:tc>
          <w:tcPr>
            <w:tcW w:w="2200" w:type="dxa"/>
            <w:tcMar>
              <w:top w:w="20" w:type="dxa"/>
              <w:left w:w="20" w:type="dxa"/>
              <w:bottom w:w="20" w:type="dxa"/>
              <w:right w:w="20" w:type="dxa"/>
            </w:tcMar>
            <w:vAlign w:val="center"/>
            <w:hideMark/>
          </w:tcPr>
          <w:p w14:paraId="4195793C" w14:textId="77777777" w:rsidR="00E97CD1" w:rsidRPr="00A2100E" w:rsidRDefault="00E97CD1" w:rsidP="00C06D69">
            <w:pPr>
              <w:pStyle w:val="movimento"/>
              <w:rPr>
                <w:color w:val="002060"/>
              </w:rPr>
            </w:pPr>
            <w:r w:rsidRPr="00A2100E">
              <w:rPr>
                <w:color w:val="002060"/>
              </w:rPr>
              <w:t>TABOUBI KALIL</w:t>
            </w:r>
          </w:p>
        </w:tc>
        <w:tc>
          <w:tcPr>
            <w:tcW w:w="2200" w:type="dxa"/>
            <w:tcMar>
              <w:top w:w="20" w:type="dxa"/>
              <w:left w:w="20" w:type="dxa"/>
              <w:bottom w:w="20" w:type="dxa"/>
              <w:right w:w="20" w:type="dxa"/>
            </w:tcMar>
            <w:vAlign w:val="center"/>
            <w:hideMark/>
          </w:tcPr>
          <w:p w14:paraId="1E58D9C0" w14:textId="77777777" w:rsidR="00E97CD1" w:rsidRPr="00A2100E" w:rsidRDefault="00E97CD1" w:rsidP="00C06D69">
            <w:pPr>
              <w:pStyle w:val="movimento2"/>
              <w:rPr>
                <w:color w:val="002060"/>
              </w:rPr>
            </w:pPr>
            <w:r w:rsidRPr="00A2100E">
              <w:rPr>
                <w:color w:val="002060"/>
              </w:rPr>
              <w:t xml:space="preserve">(VIRTUS AURORA C5) </w:t>
            </w:r>
          </w:p>
        </w:tc>
        <w:tc>
          <w:tcPr>
            <w:tcW w:w="800" w:type="dxa"/>
            <w:tcMar>
              <w:top w:w="20" w:type="dxa"/>
              <w:left w:w="20" w:type="dxa"/>
              <w:bottom w:w="20" w:type="dxa"/>
              <w:right w:w="20" w:type="dxa"/>
            </w:tcMar>
            <w:vAlign w:val="center"/>
            <w:hideMark/>
          </w:tcPr>
          <w:p w14:paraId="51A66441"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7760F2B8"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D4C6644" w14:textId="77777777" w:rsidR="00E97CD1" w:rsidRPr="00A2100E" w:rsidRDefault="00E97CD1" w:rsidP="00C06D69">
            <w:pPr>
              <w:pStyle w:val="movimento2"/>
              <w:rPr>
                <w:color w:val="002060"/>
              </w:rPr>
            </w:pPr>
            <w:r w:rsidRPr="00A2100E">
              <w:rPr>
                <w:color w:val="002060"/>
              </w:rPr>
              <w:t> </w:t>
            </w:r>
          </w:p>
        </w:tc>
      </w:tr>
    </w:tbl>
    <w:p w14:paraId="238DB868" w14:textId="77777777" w:rsidR="00E97CD1" w:rsidRPr="00A2100E" w:rsidRDefault="00E97CD1" w:rsidP="00E97CD1">
      <w:pPr>
        <w:pStyle w:val="titolo20"/>
        <w:rPr>
          <w:rFonts w:eastAsiaTheme="minorEastAsia"/>
          <w:color w:val="002060"/>
        </w:rPr>
      </w:pPr>
      <w:r w:rsidRPr="00A210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5CD8CB9C" w14:textId="77777777" w:rsidTr="00C06D69">
        <w:tc>
          <w:tcPr>
            <w:tcW w:w="2200" w:type="dxa"/>
            <w:tcMar>
              <w:top w:w="20" w:type="dxa"/>
              <w:left w:w="20" w:type="dxa"/>
              <w:bottom w:w="20" w:type="dxa"/>
              <w:right w:w="20" w:type="dxa"/>
            </w:tcMar>
            <w:vAlign w:val="center"/>
            <w:hideMark/>
          </w:tcPr>
          <w:p w14:paraId="0EE83916" w14:textId="77777777" w:rsidR="00E97CD1" w:rsidRPr="00A2100E" w:rsidRDefault="00E97CD1" w:rsidP="00C06D69">
            <w:pPr>
              <w:pStyle w:val="movimento"/>
              <w:rPr>
                <w:color w:val="002060"/>
              </w:rPr>
            </w:pPr>
            <w:r w:rsidRPr="00A2100E">
              <w:rPr>
                <w:color w:val="002060"/>
              </w:rPr>
              <w:t>PACITTI MATTEO</w:t>
            </w:r>
          </w:p>
        </w:tc>
        <w:tc>
          <w:tcPr>
            <w:tcW w:w="2200" w:type="dxa"/>
            <w:tcMar>
              <w:top w:w="20" w:type="dxa"/>
              <w:left w:w="20" w:type="dxa"/>
              <w:bottom w:w="20" w:type="dxa"/>
              <w:right w:w="20" w:type="dxa"/>
            </w:tcMar>
            <w:vAlign w:val="center"/>
            <w:hideMark/>
          </w:tcPr>
          <w:p w14:paraId="7DE2C985" w14:textId="77777777" w:rsidR="00E97CD1" w:rsidRPr="00A2100E" w:rsidRDefault="00E97CD1" w:rsidP="00C06D69">
            <w:pPr>
              <w:pStyle w:val="movimento2"/>
              <w:rPr>
                <w:color w:val="002060"/>
              </w:rPr>
            </w:pPr>
            <w:r w:rsidRPr="00A2100E">
              <w:rPr>
                <w:color w:val="002060"/>
              </w:rPr>
              <w:t xml:space="preserve">(ACADEMY CIVITANOVESE) </w:t>
            </w:r>
          </w:p>
        </w:tc>
        <w:tc>
          <w:tcPr>
            <w:tcW w:w="800" w:type="dxa"/>
            <w:tcMar>
              <w:top w:w="20" w:type="dxa"/>
              <w:left w:w="20" w:type="dxa"/>
              <w:bottom w:w="20" w:type="dxa"/>
              <w:right w:w="20" w:type="dxa"/>
            </w:tcMar>
            <w:vAlign w:val="center"/>
            <w:hideMark/>
          </w:tcPr>
          <w:p w14:paraId="0059ECEE"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14E31272" w14:textId="77777777" w:rsidR="00E97CD1" w:rsidRPr="00A2100E" w:rsidRDefault="00E97CD1" w:rsidP="00C06D69">
            <w:pPr>
              <w:pStyle w:val="movimento"/>
              <w:rPr>
                <w:color w:val="002060"/>
              </w:rPr>
            </w:pPr>
            <w:r w:rsidRPr="00A2100E">
              <w:rPr>
                <w:color w:val="002060"/>
              </w:rPr>
              <w:t>SOURAIR MOUSSA</w:t>
            </w:r>
          </w:p>
        </w:tc>
        <w:tc>
          <w:tcPr>
            <w:tcW w:w="2200" w:type="dxa"/>
            <w:tcMar>
              <w:top w:w="20" w:type="dxa"/>
              <w:left w:w="20" w:type="dxa"/>
              <w:bottom w:w="20" w:type="dxa"/>
              <w:right w:w="20" w:type="dxa"/>
            </w:tcMar>
            <w:vAlign w:val="center"/>
            <w:hideMark/>
          </w:tcPr>
          <w:p w14:paraId="66476ACB" w14:textId="77777777" w:rsidR="00E97CD1" w:rsidRPr="00A2100E" w:rsidRDefault="00E97CD1" w:rsidP="00C06D69">
            <w:pPr>
              <w:pStyle w:val="movimento2"/>
              <w:rPr>
                <w:color w:val="002060"/>
              </w:rPr>
            </w:pPr>
            <w:r w:rsidRPr="00A2100E">
              <w:rPr>
                <w:color w:val="002060"/>
              </w:rPr>
              <w:t xml:space="preserve">(ACADEMY CIVITANOVESE) </w:t>
            </w:r>
          </w:p>
        </w:tc>
      </w:tr>
      <w:tr w:rsidR="00E97CD1" w:rsidRPr="00A2100E" w14:paraId="41CB4EEC" w14:textId="77777777" w:rsidTr="00C06D69">
        <w:tc>
          <w:tcPr>
            <w:tcW w:w="2200" w:type="dxa"/>
            <w:tcMar>
              <w:top w:w="20" w:type="dxa"/>
              <w:left w:w="20" w:type="dxa"/>
              <w:bottom w:w="20" w:type="dxa"/>
              <w:right w:w="20" w:type="dxa"/>
            </w:tcMar>
            <w:vAlign w:val="center"/>
            <w:hideMark/>
          </w:tcPr>
          <w:p w14:paraId="0408183C" w14:textId="77777777" w:rsidR="00E97CD1" w:rsidRPr="00A2100E" w:rsidRDefault="00E97CD1" w:rsidP="00C06D69">
            <w:pPr>
              <w:pStyle w:val="movimento"/>
              <w:rPr>
                <w:color w:val="002060"/>
              </w:rPr>
            </w:pPr>
            <w:r w:rsidRPr="00A2100E">
              <w:rPr>
                <w:color w:val="002060"/>
              </w:rPr>
              <w:lastRenderedPageBreak/>
              <w:t>GRIMALDI MICHELE</w:t>
            </w:r>
          </w:p>
        </w:tc>
        <w:tc>
          <w:tcPr>
            <w:tcW w:w="2200" w:type="dxa"/>
            <w:tcMar>
              <w:top w:w="20" w:type="dxa"/>
              <w:left w:w="20" w:type="dxa"/>
              <w:bottom w:w="20" w:type="dxa"/>
              <w:right w:w="20" w:type="dxa"/>
            </w:tcMar>
            <w:vAlign w:val="center"/>
            <w:hideMark/>
          </w:tcPr>
          <w:p w14:paraId="4596733D" w14:textId="77777777" w:rsidR="00E97CD1" w:rsidRPr="00A2100E" w:rsidRDefault="00E97CD1" w:rsidP="00C06D69">
            <w:pPr>
              <w:pStyle w:val="movimento2"/>
              <w:rPr>
                <w:color w:val="002060"/>
              </w:rPr>
            </w:pPr>
            <w:r w:rsidRPr="00A2100E">
              <w:rPr>
                <w:color w:val="002060"/>
              </w:rPr>
              <w:t xml:space="preserve">(ACCUMOLI GANG C5) </w:t>
            </w:r>
          </w:p>
        </w:tc>
        <w:tc>
          <w:tcPr>
            <w:tcW w:w="800" w:type="dxa"/>
            <w:tcMar>
              <w:top w:w="20" w:type="dxa"/>
              <w:left w:w="20" w:type="dxa"/>
              <w:bottom w:w="20" w:type="dxa"/>
              <w:right w:w="20" w:type="dxa"/>
            </w:tcMar>
            <w:vAlign w:val="center"/>
            <w:hideMark/>
          </w:tcPr>
          <w:p w14:paraId="37CFC2E7"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3874E64B" w14:textId="77777777" w:rsidR="00E97CD1" w:rsidRPr="00A2100E" w:rsidRDefault="00E97CD1" w:rsidP="00C06D69">
            <w:pPr>
              <w:pStyle w:val="movimento"/>
              <w:rPr>
                <w:color w:val="002060"/>
              </w:rPr>
            </w:pPr>
            <w:r w:rsidRPr="00A2100E">
              <w:rPr>
                <w:color w:val="002060"/>
              </w:rPr>
              <w:t>RAMADANI ARLIND</w:t>
            </w:r>
          </w:p>
        </w:tc>
        <w:tc>
          <w:tcPr>
            <w:tcW w:w="2200" w:type="dxa"/>
            <w:tcMar>
              <w:top w:w="20" w:type="dxa"/>
              <w:left w:w="20" w:type="dxa"/>
              <w:bottom w:w="20" w:type="dxa"/>
              <w:right w:w="20" w:type="dxa"/>
            </w:tcMar>
            <w:vAlign w:val="center"/>
            <w:hideMark/>
          </w:tcPr>
          <w:p w14:paraId="77B3A4EF" w14:textId="77777777" w:rsidR="00E97CD1" w:rsidRPr="00A2100E" w:rsidRDefault="00E97CD1" w:rsidP="00C06D69">
            <w:pPr>
              <w:pStyle w:val="movimento2"/>
              <w:rPr>
                <w:color w:val="002060"/>
              </w:rPr>
            </w:pPr>
            <w:r w:rsidRPr="00A2100E">
              <w:rPr>
                <w:color w:val="002060"/>
              </w:rPr>
              <w:t xml:space="preserve">(ACCUMOLI GANG C5) </w:t>
            </w:r>
          </w:p>
        </w:tc>
      </w:tr>
      <w:tr w:rsidR="00E97CD1" w:rsidRPr="00A2100E" w14:paraId="167F285E" w14:textId="77777777" w:rsidTr="00C06D69">
        <w:tc>
          <w:tcPr>
            <w:tcW w:w="2200" w:type="dxa"/>
            <w:tcMar>
              <w:top w:w="20" w:type="dxa"/>
              <w:left w:w="20" w:type="dxa"/>
              <w:bottom w:w="20" w:type="dxa"/>
              <w:right w:w="20" w:type="dxa"/>
            </w:tcMar>
            <w:vAlign w:val="center"/>
            <w:hideMark/>
          </w:tcPr>
          <w:p w14:paraId="2F9F955E" w14:textId="77777777" w:rsidR="00E97CD1" w:rsidRPr="00A2100E" w:rsidRDefault="00E97CD1" w:rsidP="00C06D69">
            <w:pPr>
              <w:pStyle w:val="movimento"/>
              <w:rPr>
                <w:color w:val="002060"/>
              </w:rPr>
            </w:pPr>
            <w:r w:rsidRPr="00A2100E">
              <w:rPr>
                <w:color w:val="002060"/>
              </w:rPr>
              <w:t>PIERINI GIANLUCA</w:t>
            </w:r>
          </w:p>
        </w:tc>
        <w:tc>
          <w:tcPr>
            <w:tcW w:w="2200" w:type="dxa"/>
            <w:tcMar>
              <w:top w:w="20" w:type="dxa"/>
              <w:left w:w="20" w:type="dxa"/>
              <w:bottom w:w="20" w:type="dxa"/>
              <w:right w:w="20" w:type="dxa"/>
            </w:tcMar>
            <w:vAlign w:val="center"/>
            <w:hideMark/>
          </w:tcPr>
          <w:p w14:paraId="183204A1" w14:textId="77777777" w:rsidR="00E97CD1" w:rsidRPr="00A2100E" w:rsidRDefault="00E97CD1" w:rsidP="00C06D69">
            <w:pPr>
              <w:pStyle w:val="movimento2"/>
              <w:rPr>
                <w:color w:val="002060"/>
              </w:rPr>
            </w:pPr>
            <w:r w:rsidRPr="00A2100E">
              <w:rPr>
                <w:color w:val="002060"/>
              </w:rPr>
              <w:t xml:space="preserve">(AMATORI STESE 2007 SRL) </w:t>
            </w:r>
          </w:p>
        </w:tc>
        <w:tc>
          <w:tcPr>
            <w:tcW w:w="800" w:type="dxa"/>
            <w:tcMar>
              <w:top w:w="20" w:type="dxa"/>
              <w:left w:w="20" w:type="dxa"/>
              <w:bottom w:w="20" w:type="dxa"/>
              <w:right w:w="20" w:type="dxa"/>
            </w:tcMar>
            <w:vAlign w:val="center"/>
            <w:hideMark/>
          </w:tcPr>
          <w:p w14:paraId="51E840EC"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60F6C8F" w14:textId="77777777" w:rsidR="00E97CD1" w:rsidRPr="00A2100E" w:rsidRDefault="00E97CD1" w:rsidP="00C06D69">
            <w:pPr>
              <w:pStyle w:val="movimento"/>
              <w:rPr>
                <w:color w:val="002060"/>
              </w:rPr>
            </w:pPr>
            <w:r w:rsidRPr="00A2100E">
              <w:rPr>
                <w:color w:val="002060"/>
              </w:rPr>
              <w:t>ANDREOZZI LORIS</w:t>
            </w:r>
          </w:p>
        </w:tc>
        <w:tc>
          <w:tcPr>
            <w:tcW w:w="2200" w:type="dxa"/>
            <w:tcMar>
              <w:top w:w="20" w:type="dxa"/>
              <w:left w:w="20" w:type="dxa"/>
              <w:bottom w:w="20" w:type="dxa"/>
              <w:right w:w="20" w:type="dxa"/>
            </w:tcMar>
            <w:vAlign w:val="center"/>
            <w:hideMark/>
          </w:tcPr>
          <w:p w14:paraId="28C48716" w14:textId="77777777" w:rsidR="00E97CD1" w:rsidRPr="00A2100E" w:rsidRDefault="00E97CD1" w:rsidP="00C06D69">
            <w:pPr>
              <w:pStyle w:val="movimento2"/>
              <w:rPr>
                <w:color w:val="002060"/>
              </w:rPr>
            </w:pPr>
            <w:r w:rsidRPr="00A2100E">
              <w:rPr>
                <w:color w:val="002060"/>
              </w:rPr>
              <w:t xml:space="preserve">(ASPIO 2005) </w:t>
            </w:r>
          </w:p>
        </w:tc>
      </w:tr>
      <w:tr w:rsidR="00E97CD1" w:rsidRPr="00A2100E" w14:paraId="7C6C0B97" w14:textId="77777777" w:rsidTr="00C06D69">
        <w:tc>
          <w:tcPr>
            <w:tcW w:w="2200" w:type="dxa"/>
            <w:tcMar>
              <w:top w:w="20" w:type="dxa"/>
              <w:left w:w="20" w:type="dxa"/>
              <w:bottom w:w="20" w:type="dxa"/>
              <w:right w:w="20" w:type="dxa"/>
            </w:tcMar>
            <w:vAlign w:val="center"/>
            <w:hideMark/>
          </w:tcPr>
          <w:p w14:paraId="273C5BAB" w14:textId="77777777" w:rsidR="00E97CD1" w:rsidRPr="00A2100E" w:rsidRDefault="00E97CD1" w:rsidP="00C06D69">
            <w:pPr>
              <w:pStyle w:val="movimento"/>
              <w:rPr>
                <w:color w:val="002060"/>
              </w:rPr>
            </w:pPr>
            <w:r w:rsidRPr="00A2100E">
              <w:rPr>
                <w:color w:val="002060"/>
              </w:rPr>
              <w:t>VIGNINI TOMMASO</w:t>
            </w:r>
          </w:p>
        </w:tc>
        <w:tc>
          <w:tcPr>
            <w:tcW w:w="2200" w:type="dxa"/>
            <w:tcMar>
              <w:top w:w="20" w:type="dxa"/>
              <w:left w:w="20" w:type="dxa"/>
              <w:bottom w:w="20" w:type="dxa"/>
              <w:right w:w="20" w:type="dxa"/>
            </w:tcMar>
            <w:vAlign w:val="center"/>
            <w:hideMark/>
          </w:tcPr>
          <w:p w14:paraId="51956777" w14:textId="77777777" w:rsidR="00E97CD1" w:rsidRPr="00A2100E" w:rsidRDefault="00E97CD1" w:rsidP="00C06D69">
            <w:pPr>
              <w:pStyle w:val="movimento2"/>
              <w:rPr>
                <w:color w:val="002060"/>
              </w:rPr>
            </w:pPr>
            <w:r w:rsidRPr="00A2100E">
              <w:rPr>
                <w:color w:val="002060"/>
              </w:rPr>
              <w:t xml:space="preserve">(ASPIO 2005) </w:t>
            </w:r>
          </w:p>
        </w:tc>
        <w:tc>
          <w:tcPr>
            <w:tcW w:w="800" w:type="dxa"/>
            <w:tcMar>
              <w:top w:w="20" w:type="dxa"/>
              <w:left w:w="20" w:type="dxa"/>
              <w:bottom w:w="20" w:type="dxa"/>
              <w:right w:w="20" w:type="dxa"/>
            </w:tcMar>
            <w:vAlign w:val="center"/>
            <w:hideMark/>
          </w:tcPr>
          <w:p w14:paraId="6BAF30D8"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3AF1CEE5" w14:textId="77777777" w:rsidR="00E97CD1" w:rsidRPr="00A2100E" w:rsidRDefault="00E97CD1" w:rsidP="00C06D69">
            <w:pPr>
              <w:pStyle w:val="movimento"/>
              <w:rPr>
                <w:color w:val="002060"/>
              </w:rPr>
            </w:pPr>
            <w:r w:rsidRPr="00A2100E">
              <w:rPr>
                <w:color w:val="002060"/>
              </w:rPr>
              <w:t>TESEI SIMONE</w:t>
            </w:r>
          </w:p>
        </w:tc>
        <w:tc>
          <w:tcPr>
            <w:tcW w:w="2200" w:type="dxa"/>
            <w:tcMar>
              <w:top w:w="20" w:type="dxa"/>
              <w:left w:w="20" w:type="dxa"/>
              <w:bottom w:w="20" w:type="dxa"/>
              <w:right w:w="20" w:type="dxa"/>
            </w:tcMar>
            <w:vAlign w:val="center"/>
            <w:hideMark/>
          </w:tcPr>
          <w:p w14:paraId="699B0DC4" w14:textId="77777777" w:rsidR="00E97CD1" w:rsidRPr="00A2100E" w:rsidRDefault="00E97CD1" w:rsidP="00C06D69">
            <w:pPr>
              <w:pStyle w:val="movimento2"/>
              <w:rPr>
                <w:color w:val="002060"/>
              </w:rPr>
            </w:pPr>
            <w:r w:rsidRPr="00A2100E">
              <w:rPr>
                <w:color w:val="002060"/>
              </w:rPr>
              <w:t xml:space="preserve">(ATLETICO CHIARAVALLE) </w:t>
            </w:r>
          </w:p>
        </w:tc>
      </w:tr>
      <w:tr w:rsidR="00E97CD1" w:rsidRPr="00A2100E" w14:paraId="040272DD" w14:textId="77777777" w:rsidTr="00C06D69">
        <w:tc>
          <w:tcPr>
            <w:tcW w:w="2200" w:type="dxa"/>
            <w:tcMar>
              <w:top w:w="20" w:type="dxa"/>
              <w:left w:w="20" w:type="dxa"/>
              <w:bottom w:w="20" w:type="dxa"/>
              <w:right w:w="20" w:type="dxa"/>
            </w:tcMar>
            <w:vAlign w:val="center"/>
            <w:hideMark/>
          </w:tcPr>
          <w:p w14:paraId="58059591" w14:textId="77777777" w:rsidR="00E97CD1" w:rsidRPr="00A2100E" w:rsidRDefault="00E97CD1" w:rsidP="00C06D69">
            <w:pPr>
              <w:pStyle w:val="movimento"/>
              <w:rPr>
                <w:color w:val="002060"/>
              </w:rPr>
            </w:pPr>
            <w:r w:rsidRPr="00A2100E">
              <w:rPr>
                <w:color w:val="002060"/>
              </w:rPr>
              <w:t>BLASI PIETRO</w:t>
            </w:r>
          </w:p>
        </w:tc>
        <w:tc>
          <w:tcPr>
            <w:tcW w:w="2200" w:type="dxa"/>
            <w:tcMar>
              <w:top w:w="20" w:type="dxa"/>
              <w:left w:w="20" w:type="dxa"/>
              <w:bottom w:w="20" w:type="dxa"/>
              <w:right w:w="20" w:type="dxa"/>
            </w:tcMar>
            <w:vAlign w:val="center"/>
            <w:hideMark/>
          </w:tcPr>
          <w:p w14:paraId="6947C34D" w14:textId="77777777" w:rsidR="00E97CD1" w:rsidRPr="00A2100E" w:rsidRDefault="00E97CD1" w:rsidP="00C06D69">
            <w:pPr>
              <w:pStyle w:val="movimento2"/>
              <w:rPr>
                <w:color w:val="002060"/>
              </w:rPr>
            </w:pPr>
            <w:r w:rsidRPr="00A2100E">
              <w:rPr>
                <w:color w:val="002060"/>
              </w:rPr>
              <w:t xml:space="preserve">(AUDAX PIOBBICO CALCIO) </w:t>
            </w:r>
          </w:p>
        </w:tc>
        <w:tc>
          <w:tcPr>
            <w:tcW w:w="800" w:type="dxa"/>
            <w:tcMar>
              <w:top w:w="20" w:type="dxa"/>
              <w:left w:w="20" w:type="dxa"/>
              <w:bottom w:w="20" w:type="dxa"/>
              <w:right w:w="20" w:type="dxa"/>
            </w:tcMar>
            <w:vAlign w:val="center"/>
            <w:hideMark/>
          </w:tcPr>
          <w:p w14:paraId="011C42D5"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343CA166" w14:textId="77777777" w:rsidR="00E97CD1" w:rsidRPr="00A2100E" w:rsidRDefault="00E97CD1" w:rsidP="00C06D69">
            <w:pPr>
              <w:pStyle w:val="movimento"/>
              <w:rPr>
                <w:color w:val="002060"/>
              </w:rPr>
            </w:pPr>
            <w:r w:rsidRPr="00A2100E">
              <w:rPr>
                <w:color w:val="002060"/>
              </w:rPr>
              <w:t>MARINO FRANCESCO</w:t>
            </w:r>
          </w:p>
        </w:tc>
        <w:tc>
          <w:tcPr>
            <w:tcW w:w="2200" w:type="dxa"/>
            <w:tcMar>
              <w:top w:w="20" w:type="dxa"/>
              <w:left w:w="20" w:type="dxa"/>
              <w:bottom w:w="20" w:type="dxa"/>
              <w:right w:w="20" w:type="dxa"/>
            </w:tcMar>
            <w:vAlign w:val="center"/>
            <w:hideMark/>
          </w:tcPr>
          <w:p w14:paraId="15088C7E" w14:textId="77777777" w:rsidR="00E97CD1" w:rsidRPr="00A2100E" w:rsidRDefault="00E97CD1" w:rsidP="00C06D69">
            <w:pPr>
              <w:pStyle w:val="movimento2"/>
              <w:rPr>
                <w:color w:val="002060"/>
              </w:rPr>
            </w:pPr>
            <w:r w:rsidRPr="00A2100E">
              <w:rPr>
                <w:color w:val="002060"/>
              </w:rPr>
              <w:t xml:space="preserve">(CALCIO A 5 CORINALDO) </w:t>
            </w:r>
          </w:p>
        </w:tc>
      </w:tr>
      <w:tr w:rsidR="00E97CD1" w:rsidRPr="00A2100E" w14:paraId="76EC12B6" w14:textId="77777777" w:rsidTr="00C06D69">
        <w:tc>
          <w:tcPr>
            <w:tcW w:w="2200" w:type="dxa"/>
            <w:tcMar>
              <w:top w:w="20" w:type="dxa"/>
              <w:left w:w="20" w:type="dxa"/>
              <w:bottom w:w="20" w:type="dxa"/>
              <w:right w:w="20" w:type="dxa"/>
            </w:tcMar>
            <w:vAlign w:val="center"/>
            <w:hideMark/>
          </w:tcPr>
          <w:p w14:paraId="6CFD4324" w14:textId="77777777" w:rsidR="00E97CD1" w:rsidRPr="00A2100E" w:rsidRDefault="00E97CD1" w:rsidP="00C06D69">
            <w:pPr>
              <w:pStyle w:val="movimento"/>
              <w:rPr>
                <w:color w:val="002060"/>
              </w:rPr>
            </w:pPr>
            <w:r w:rsidRPr="00A2100E">
              <w:rPr>
                <w:color w:val="002060"/>
              </w:rPr>
              <w:t>BASILI LUCA</w:t>
            </w:r>
          </w:p>
        </w:tc>
        <w:tc>
          <w:tcPr>
            <w:tcW w:w="2200" w:type="dxa"/>
            <w:tcMar>
              <w:top w:w="20" w:type="dxa"/>
              <w:left w:w="20" w:type="dxa"/>
              <w:bottom w:w="20" w:type="dxa"/>
              <w:right w:w="20" w:type="dxa"/>
            </w:tcMar>
            <w:vAlign w:val="center"/>
            <w:hideMark/>
          </w:tcPr>
          <w:p w14:paraId="4B059CC6" w14:textId="77777777" w:rsidR="00E97CD1" w:rsidRPr="00A2100E" w:rsidRDefault="00E97CD1" w:rsidP="00C06D69">
            <w:pPr>
              <w:pStyle w:val="movimento2"/>
              <w:rPr>
                <w:color w:val="002060"/>
              </w:rPr>
            </w:pPr>
            <w:r w:rsidRPr="00A2100E">
              <w:rPr>
                <w:color w:val="002060"/>
              </w:rPr>
              <w:t xml:space="preserve">(CALCIO </w:t>
            </w:r>
            <w:proofErr w:type="gramStart"/>
            <w:r w:rsidRPr="00A2100E">
              <w:rPr>
                <w:color w:val="002060"/>
              </w:rPr>
              <w:t>S.ELPIDIO</w:t>
            </w:r>
            <w:proofErr w:type="gramEnd"/>
            <w:r w:rsidRPr="00A2100E">
              <w:rPr>
                <w:color w:val="002060"/>
              </w:rPr>
              <w:t xml:space="preserve"> A MARE) </w:t>
            </w:r>
          </w:p>
        </w:tc>
        <w:tc>
          <w:tcPr>
            <w:tcW w:w="800" w:type="dxa"/>
            <w:tcMar>
              <w:top w:w="20" w:type="dxa"/>
              <w:left w:w="20" w:type="dxa"/>
              <w:bottom w:w="20" w:type="dxa"/>
              <w:right w:w="20" w:type="dxa"/>
            </w:tcMar>
            <w:vAlign w:val="center"/>
            <w:hideMark/>
          </w:tcPr>
          <w:p w14:paraId="315C2E2C"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38642A72" w14:textId="77777777" w:rsidR="00E97CD1" w:rsidRPr="00A2100E" w:rsidRDefault="00E97CD1" w:rsidP="00C06D69">
            <w:pPr>
              <w:pStyle w:val="movimento"/>
              <w:rPr>
                <w:color w:val="002060"/>
              </w:rPr>
            </w:pPr>
            <w:r w:rsidRPr="00A2100E">
              <w:rPr>
                <w:color w:val="002060"/>
              </w:rPr>
              <w:t>FLORIO GIACOMO</w:t>
            </w:r>
          </w:p>
        </w:tc>
        <w:tc>
          <w:tcPr>
            <w:tcW w:w="2200" w:type="dxa"/>
            <w:tcMar>
              <w:top w:w="20" w:type="dxa"/>
              <w:left w:w="20" w:type="dxa"/>
              <w:bottom w:w="20" w:type="dxa"/>
              <w:right w:w="20" w:type="dxa"/>
            </w:tcMar>
            <w:vAlign w:val="center"/>
            <w:hideMark/>
          </w:tcPr>
          <w:p w14:paraId="75BD36CB" w14:textId="77777777" w:rsidR="00E97CD1" w:rsidRPr="00A2100E" w:rsidRDefault="00E97CD1" w:rsidP="00C06D69">
            <w:pPr>
              <w:pStyle w:val="movimento2"/>
              <w:rPr>
                <w:color w:val="002060"/>
              </w:rPr>
            </w:pPr>
            <w:r w:rsidRPr="00A2100E">
              <w:rPr>
                <w:color w:val="002060"/>
              </w:rPr>
              <w:t xml:space="preserve">(CANDIA BARACCOLA ASPIO) </w:t>
            </w:r>
          </w:p>
        </w:tc>
      </w:tr>
      <w:tr w:rsidR="00E97CD1" w:rsidRPr="00A2100E" w14:paraId="27511A6B" w14:textId="77777777" w:rsidTr="00C06D69">
        <w:tc>
          <w:tcPr>
            <w:tcW w:w="2200" w:type="dxa"/>
            <w:tcMar>
              <w:top w:w="20" w:type="dxa"/>
              <w:left w:w="20" w:type="dxa"/>
              <w:bottom w:w="20" w:type="dxa"/>
              <w:right w:w="20" w:type="dxa"/>
            </w:tcMar>
            <w:vAlign w:val="center"/>
            <w:hideMark/>
          </w:tcPr>
          <w:p w14:paraId="5996D1D1" w14:textId="77777777" w:rsidR="00E97CD1" w:rsidRPr="00A2100E" w:rsidRDefault="00E97CD1" w:rsidP="00C06D69">
            <w:pPr>
              <w:pStyle w:val="movimento"/>
              <w:rPr>
                <w:color w:val="002060"/>
              </w:rPr>
            </w:pPr>
            <w:r w:rsidRPr="00A2100E">
              <w:rPr>
                <w:color w:val="002060"/>
              </w:rPr>
              <w:t>CAMINONNI FABIO</w:t>
            </w:r>
          </w:p>
        </w:tc>
        <w:tc>
          <w:tcPr>
            <w:tcW w:w="2200" w:type="dxa"/>
            <w:tcMar>
              <w:top w:w="20" w:type="dxa"/>
              <w:left w:w="20" w:type="dxa"/>
              <w:bottom w:w="20" w:type="dxa"/>
              <w:right w:w="20" w:type="dxa"/>
            </w:tcMar>
            <w:vAlign w:val="center"/>
            <w:hideMark/>
          </w:tcPr>
          <w:p w14:paraId="09FC28F4" w14:textId="77777777" w:rsidR="00E97CD1" w:rsidRPr="00A2100E" w:rsidRDefault="00E97CD1" w:rsidP="00C06D69">
            <w:pPr>
              <w:pStyle w:val="movimento2"/>
              <w:rPr>
                <w:color w:val="002060"/>
              </w:rPr>
            </w:pPr>
            <w:r w:rsidRPr="00A2100E">
              <w:rPr>
                <w:color w:val="002060"/>
              </w:rPr>
              <w:t xml:space="preserve">(CASELLE) </w:t>
            </w:r>
          </w:p>
        </w:tc>
        <w:tc>
          <w:tcPr>
            <w:tcW w:w="800" w:type="dxa"/>
            <w:tcMar>
              <w:top w:w="20" w:type="dxa"/>
              <w:left w:w="20" w:type="dxa"/>
              <w:bottom w:w="20" w:type="dxa"/>
              <w:right w:w="20" w:type="dxa"/>
            </w:tcMar>
            <w:vAlign w:val="center"/>
            <w:hideMark/>
          </w:tcPr>
          <w:p w14:paraId="29BBCCF1"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24B20B26" w14:textId="77777777" w:rsidR="00E97CD1" w:rsidRPr="00A2100E" w:rsidRDefault="00E97CD1" w:rsidP="00C06D69">
            <w:pPr>
              <w:pStyle w:val="movimento"/>
              <w:rPr>
                <w:color w:val="002060"/>
              </w:rPr>
            </w:pPr>
            <w:r w:rsidRPr="00A2100E">
              <w:rPr>
                <w:color w:val="002060"/>
              </w:rPr>
              <w:t>IOTTI GIANLUCA</w:t>
            </w:r>
          </w:p>
        </w:tc>
        <w:tc>
          <w:tcPr>
            <w:tcW w:w="2200" w:type="dxa"/>
            <w:tcMar>
              <w:top w:w="20" w:type="dxa"/>
              <w:left w:w="20" w:type="dxa"/>
              <w:bottom w:w="20" w:type="dxa"/>
              <w:right w:w="20" w:type="dxa"/>
            </w:tcMar>
            <w:vAlign w:val="center"/>
            <w:hideMark/>
          </w:tcPr>
          <w:p w14:paraId="5D628339" w14:textId="77777777" w:rsidR="00E97CD1" w:rsidRPr="00A2100E" w:rsidRDefault="00E97CD1" w:rsidP="00C06D69">
            <w:pPr>
              <w:pStyle w:val="movimento2"/>
              <w:rPr>
                <w:color w:val="002060"/>
              </w:rPr>
            </w:pPr>
            <w:r w:rsidRPr="00A2100E">
              <w:rPr>
                <w:color w:val="002060"/>
              </w:rPr>
              <w:t xml:space="preserve">(CASTIGNANO A.S.D.) </w:t>
            </w:r>
          </w:p>
        </w:tc>
      </w:tr>
      <w:tr w:rsidR="00E97CD1" w:rsidRPr="00A2100E" w14:paraId="278AE8C2" w14:textId="77777777" w:rsidTr="00C06D69">
        <w:tc>
          <w:tcPr>
            <w:tcW w:w="2200" w:type="dxa"/>
            <w:tcMar>
              <w:top w:w="20" w:type="dxa"/>
              <w:left w:w="20" w:type="dxa"/>
              <w:bottom w:w="20" w:type="dxa"/>
              <w:right w:w="20" w:type="dxa"/>
            </w:tcMar>
            <w:vAlign w:val="center"/>
            <w:hideMark/>
          </w:tcPr>
          <w:p w14:paraId="6D6F463F" w14:textId="77777777" w:rsidR="00E97CD1" w:rsidRPr="00A2100E" w:rsidRDefault="00E97CD1" w:rsidP="00C06D69">
            <w:pPr>
              <w:pStyle w:val="movimento"/>
              <w:rPr>
                <w:color w:val="002060"/>
              </w:rPr>
            </w:pPr>
            <w:r w:rsidRPr="00A2100E">
              <w:rPr>
                <w:color w:val="002060"/>
              </w:rPr>
              <w:t>FILIACI SERGIO</w:t>
            </w:r>
          </w:p>
        </w:tc>
        <w:tc>
          <w:tcPr>
            <w:tcW w:w="2200" w:type="dxa"/>
            <w:tcMar>
              <w:top w:w="20" w:type="dxa"/>
              <w:left w:w="20" w:type="dxa"/>
              <w:bottom w:w="20" w:type="dxa"/>
              <w:right w:w="20" w:type="dxa"/>
            </w:tcMar>
            <w:vAlign w:val="center"/>
            <w:hideMark/>
          </w:tcPr>
          <w:p w14:paraId="60E6D4BF" w14:textId="77777777" w:rsidR="00E97CD1" w:rsidRPr="00A2100E" w:rsidRDefault="00E97CD1" w:rsidP="00C06D69">
            <w:pPr>
              <w:pStyle w:val="movimento2"/>
              <w:rPr>
                <w:color w:val="002060"/>
              </w:rPr>
            </w:pPr>
            <w:r w:rsidRPr="00A2100E">
              <w:rPr>
                <w:color w:val="002060"/>
              </w:rPr>
              <w:t xml:space="preserve">(CASTORANESE) </w:t>
            </w:r>
          </w:p>
        </w:tc>
        <w:tc>
          <w:tcPr>
            <w:tcW w:w="800" w:type="dxa"/>
            <w:tcMar>
              <w:top w:w="20" w:type="dxa"/>
              <w:left w:w="20" w:type="dxa"/>
              <w:bottom w:w="20" w:type="dxa"/>
              <w:right w:w="20" w:type="dxa"/>
            </w:tcMar>
            <w:vAlign w:val="center"/>
            <w:hideMark/>
          </w:tcPr>
          <w:p w14:paraId="127C98F4"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1047BE4" w14:textId="77777777" w:rsidR="00E97CD1" w:rsidRPr="00A2100E" w:rsidRDefault="00E97CD1" w:rsidP="00C06D69">
            <w:pPr>
              <w:pStyle w:val="movimento"/>
              <w:rPr>
                <w:color w:val="002060"/>
              </w:rPr>
            </w:pPr>
            <w:r w:rsidRPr="00A2100E">
              <w:rPr>
                <w:color w:val="002060"/>
              </w:rPr>
              <w:t>PIERANTOZZI EDOARDO</w:t>
            </w:r>
          </w:p>
        </w:tc>
        <w:tc>
          <w:tcPr>
            <w:tcW w:w="2200" w:type="dxa"/>
            <w:tcMar>
              <w:top w:w="20" w:type="dxa"/>
              <w:left w:w="20" w:type="dxa"/>
              <w:bottom w:w="20" w:type="dxa"/>
              <w:right w:w="20" w:type="dxa"/>
            </w:tcMar>
            <w:vAlign w:val="center"/>
            <w:hideMark/>
          </w:tcPr>
          <w:p w14:paraId="3411BCF6" w14:textId="77777777" w:rsidR="00E97CD1" w:rsidRPr="00A2100E" w:rsidRDefault="00E97CD1" w:rsidP="00C06D69">
            <w:pPr>
              <w:pStyle w:val="movimento2"/>
              <w:rPr>
                <w:color w:val="002060"/>
              </w:rPr>
            </w:pPr>
            <w:r w:rsidRPr="00A2100E">
              <w:rPr>
                <w:color w:val="002060"/>
              </w:rPr>
              <w:t xml:space="preserve">(CASTORANESE) </w:t>
            </w:r>
          </w:p>
        </w:tc>
      </w:tr>
      <w:tr w:rsidR="00E97CD1" w:rsidRPr="00A2100E" w14:paraId="29ED71E6" w14:textId="77777777" w:rsidTr="00C06D69">
        <w:tc>
          <w:tcPr>
            <w:tcW w:w="2200" w:type="dxa"/>
            <w:tcMar>
              <w:top w:w="20" w:type="dxa"/>
              <w:left w:w="20" w:type="dxa"/>
              <w:bottom w:w="20" w:type="dxa"/>
              <w:right w:w="20" w:type="dxa"/>
            </w:tcMar>
            <w:vAlign w:val="center"/>
            <w:hideMark/>
          </w:tcPr>
          <w:p w14:paraId="17102795" w14:textId="77777777" w:rsidR="00E97CD1" w:rsidRPr="00A2100E" w:rsidRDefault="00E97CD1" w:rsidP="00C06D69">
            <w:pPr>
              <w:pStyle w:val="movimento"/>
              <w:rPr>
                <w:color w:val="002060"/>
              </w:rPr>
            </w:pPr>
            <w:r w:rsidRPr="00A2100E">
              <w:rPr>
                <w:color w:val="002060"/>
              </w:rPr>
              <w:t>ESPOSTO MATTEO</w:t>
            </w:r>
          </w:p>
        </w:tc>
        <w:tc>
          <w:tcPr>
            <w:tcW w:w="2200" w:type="dxa"/>
            <w:tcMar>
              <w:top w:w="20" w:type="dxa"/>
              <w:left w:w="20" w:type="dxa"/>
              <w:bottom w:w="20" w:type="dxa"/>
              <w:right w:w="20" w:type="dxa"/>
            </w:tcMar>
            <w:vAlign w:val="center"/>
            <w:hideMark/>
          </w:tcPr>
          <w:p w14:paraId="61CB2F15" w14:textId="77777777" w:rsidR="00E97CD1" w:rsidRPr="00A2100E" w:rsidRDefault="00E97CD1" w:rsidP="00C06D69">
            <w:pPr>
              <w:pStyle w:val="movimento2"/>
              <w:rPr>
                <w:color w:val="002060"/>
              </w:rPr>
            </w:pPr>
            <w:r w:rsidRPr="00A2100E">
              <w:rPr>
                <w:color w:val="002060"/>
              </w:rPr>
              <w:t xml:space="preserve">(CIARNIN) </w:t>
            </w:r>
          </w:p>
        </w:tc>
        <w:tc>
          <w:tcPr>
            <w:tcW w:w="800" w:type="dxa"/>
            <w:tcMar>
              <w:top w:w="20" w:type="dxa"/>
              <w:left w:w="20" w:type="dxa"/>
              <w:bottom w:w="20" w:type="dxa"/>
              <w:right w:w="20" w:type="dxa"/>
            </w:tcMar>
            <w:vAlign w:val="center"/>
            <w:hideMark/>
          </w:tcPr>
          <w:p w14:paraId="4ADA1C0F"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2C7346B7" w14:textId="77777777" w:rsidR="00E97CD1" w:rsidRPr="00A2100E" w:rsidRDefault="00E97CD1" w:rsidP="00C06D69">
            <w:pPr>
              <w:pStyle w:val="movimento"/>
              <w:rPr>
                <w:color w:val="002060"/>
              </w:rPr>
            </w:pPr>
            <w:r w:rsidRPr="00A2100E">
              <w:rPr>
                <w:color w:val="002060"/>
              </w:rPr>
              <w:t>ROMANUCCI MARCO</w:t>
            </w:r>
          </w:p>
        </w:tc>
        <w:tc>
          <w:tcPr>
            <w:tcW w:w="2200" w:type="dxa"/>
            <w:tcMar>
              <w:top w:w="20" w:type="dxa"/>
              <w:left w:w="20" w:type="dxa"/>
              <w:bottom w:w="20" w:type="dxa"/>
              <w:right w:w="20" w:type="dxa"/>
            </w:tcMar>
            <w:vAlign w:val="center"/>
            <w:hideMark/>
          </w:tcPr>
          <w:p w14:paraId="5D6C9719" w14:textId="77777777" w:rsidR="00E97CD1" w:rsidRPr="00A2100E" w:rsidRDefault="00E97CD1" w:rsidP="00C06D69">
            <w:pPr>
              <w:pStyle w:val="movimento2"/>
              <w:rPr>
                <w:color w:val="002060"/>
              </w:rPr>
            </w:pPr>
            <w:r w:rsidRPr="00A2100E">
              <w:rPr>
                <w:color w:val="002060"/>
              </w:rPr>
              <w:t xml:space="preserve">(CIARNIN) </w:t>
            </w:r>
          </w:p>
        </w:tc>
      </w:tr>
      <w:tr w:rsidR="00E97CD1" w:rsidRPr="00A2100E" w14:paraId="009ED620" w14:textId="77777777" w:rsidTr="00C06D69">
        <w:tc>
          <w:tcPr>
            <w:tcW w:w="2200" w:type="dxa"/>
            <w:tcMar>
              <w:top w:w="20" w:type="dxa"/>
              <w:left w:w="20" w:type="dxa"/>
              <w:bottom w:w="20" w:type="dxa"/>
              <w:right w:w="20" w:type="dxa"/>
            </w:tcMar>
            <w:vAlign w:val="center"/>
            <w:hideMark/>
          </w:tcPr>
          <w:p w14:paraId="153759E7" w14:textId="77777777" w:rsidR="00E97CD1" w:rsidRPr="00A2100E" w:rsidRDefault="00E97CD1" w:rsidP="00C06D69">
            <w:pPr>
              <w:pStyle w:val="movimento"/>
              <w:rPr>
                <w:color w:val="002060"/>
              </w:rPr>
            </w:pPr>
            <w:r w:rsidRPr="00A2100E">
              <w:rPr>
                <w:color w:val="002060"/>
              </w:rPr>
              <w:t>LUCHIZOLA MATIAS GASTON</w:t>
            </w:r>
          </w:p>
        </w:tc>
        <w:tc>
          <w:tcPr>
            <w:tcW w:w="2200" w:type="dxa"/>
            <w:tcMar>
              <w:top w:w="20" w:type="dxa"/>
              <w:left w:w="20" w:type="dxa"/>
              <w:bottom w:w="20" w:type="dxa"/>
              <w:right w:w="20" w:type="dxa"/>
            </w:tcMar>
            <w:vAlign w:val="center"/>
            <w:hideMark/>
          </w:tcPr>
          <w:p w14:paraId="0780A220" w14:textId="77777777" w:rsidR="00E97CD1" w:rsidRPr="00A2100E" w:rsidRDefault="00E97CD1" w:rsidP="00C06D69">
            <w:pPr>
              <w:pStyle w:val="movimento2"/>
              <w:rPr>
                <w:color w:val="002060"/>
              </w:rPr>
            </w:pPr>
            <w:r w:rsidRPr="00A2100E">
              <w:rPr>
                <w:color w:val="002060"/>
              </w:rPr>
              <w:t>(</w:t>
            </w:r>
            <w:proofErr w:type="gramStart"/>
            <w:r w:rsidRPr="00A2100E">
              <w:rPr>
                <w:color w:val="002060"/>
              </w:rPr>
              <w:t>CITTA</w:t>
            </w:r>
            <w:proofErr w:type="gramEnd"/>
            <w:r w:rsidRPr="00A2100E">
              <w:rPr>
                <w:color w:val="002060"/>
              </w:rPr>
              <w:t xml:space="preserve"> DI MARTINSICURO C5) </w:t>
            </w:r>
          </w:p>
        </w:tc>
        <w:tc>
          <w:tcPr>
            <w:tcW w:w="800" w:type="dxa"/>
            <w:tcMar>
              <w:top w:w="20" w:type="dxa"/>
              <w:left w:w="20" w:type="dxa"/>
              <w:bottom w:w="20" w:type="dxa"/>
              <w:right w:w="20" w:type="dxa"/>
            </w:tcMar>
            <w:vAlign w:val="center"/>
            <w:hideMark/>
          </w:tcPr>
          <w:p w14:paraId="6CD869BB"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455D2F68" w14:textId="77777777" w:rsidR="00E97CD1" w:rsidRPr="00A2100E" w:rsidRDefault="00E97CD1" w:rsidP="00C06D69">
            <w:pPr>
              <w:pStyle w:val="movimento"/>
              <w:rPr>
                <w:color w:val="002060"/>
              </w:rPr>
            </w:pPr>
            <w:r w:rsidRPr="00A2100E">
              <w:rPr>
                <w:color w:val="002060"/>
              </w:rPr>
              <w:t>OLIVIERI NIKOLA</w:t>
            </w:r>
          </w:p>
        </w:tc>
        <w:tc>
          <w:tcPr>
            <w:tcW w:w="2200" w:type="dxa"/>
            <w:tcMar>
              <w:top w:w="20" w:type="dxa"/>
              <w:left w:w="20" w:type="dxa"/>
              <w:bottom w:w="20" w:type="dxa"/>
              <w:right w:w="20" w:type="dxa"/>
            </w:tcMar>
            <w:vAlign w:val="center"/>
            <w:hideMark/>
          </w:tcPr>
          <w:p w14:paraId="22F08804" w14:textId="77777777" w:rsidR="00E97CD1" w:rsidRPr="00A2100E" w:rsidRDefault="00E97CD1" w:rsidP="00C06D69">
            <w:pPr>
              <w:pStyle w:val="movimento2"/>
              <w:rPr>
                <w:color w:val="002060"/>
              </w:rPr>
            </w:pPr>
            <w:r w:rsidRPr="00A2100E">
              <w:rPr>
                <w:color w:val="002060"/>
              </w:rPr>
              <w:t>(</w:t>
            </w:r>
            <w:proofErr w:type="gramStart"/>
            <w:r w:rsidRPr="00A2100E">
              <w:rPr>
                <w:color w:val="002060"/>
              </w:rPr>
              <w:t>CITTA</w:t>
            </w:r>
            <w:proofErr w:type="gramEnd"/>
            <w:r w:rsidRPr="00A2100E">
              <w:rPr>
                <w:color w:val="002060"/>
              </w:rPr>
              <w:t xml:space="preserve"> DI MARTINSICURO C5) </w:t>
            </w:r>
          </w:p>
        </w:tc>
      </w:tr>
      <w:tr w:rsidR="00E97CD1" w:rsidRPr="00A2100E" w14:paraId="4B7E86EF" w14:textId="77777777" w:rsidTr="00C06D69">
        <w:tc>
          <w:tcPr>
            <w:tcW w:w="2200" w:type="dxa"/>
            <w:tcMar>
              <w:top w:w="20" w:type="dxa"/>
              <w:left w:w="20" w:type="dxa"/>
              <w:bottom w:w="20" w:type="dxa"/>
              <w:right w:w="20" w:type="dxa"/>
            </w:tcMar>
            <w:vAlign w:val="center"/>
            <w:hideMark/>
          </w:tcPr>
          <w:p w14:paraId="688946D7" w14:textId="77777777" w:rsidR="00E97CD1" w:rsidRPr="00A2100E" w:rsidRDefault="00E97CD1" w:rsidP="00C06D69">
            <w:pPr>
              <w:pStyle w:val="movimento"/>
              <w:rPr>
                <w:color w:val="002060"/>
              </w:rPr>
            </w:pPr>
            <w:r w:rsidRPr="00A2100E">
              <w:rPr>
                <w:color w:val="002060"/>
              </w:rPr>
              <w:t>FIORI STEFANO</w:t>
            </w:r>
          </w:p>
        </w:tc>
        <w:tc>
          <w:tcPr>
            <w:tcW w:w="2200" w:type="dxa"/>
            <w:tcMar>
              <w:top w:w="20" w:type="dxa"/>
              <w:left w:w="20" w:type="dxa"/>
              <w:bottom w:w="20" w:type="dxa"/>
              <w:right w:w="20" w:type="dxa"/>
            </w:tcMar>
            <w:vAlign w:val="center"/>
            <w:hideMark/>
          </w:tcPr>
          <w:p w14:paraId="756F8F4E" w14:textId="77777777" w:rsidR="00E97CD1" w:rsidRPr="00A2100E" w:rsidRDefault="00E97CD1" w:rsidP="00C06D69">
            <w:pPr>
              <w:pStyle w:val="movimento2"/>
              <w:rPr>
                <w:color w:val="002060"/>
              </w:rPr>
            </w:pPr>
            <w:r w:rsidRPr="00A2100E">
              <w:rPr>
                <w:color w:val="002060"/>
              </w:rPr>
              <w:t xml:space="preserve">(CSI MONTEFIORE) </w:t>
            </w:r>
          </w:p>
        </w:tc>
        <w:tc>
          <w:tcPr>
            <w:tcW w:w="800" w:type="dxa"/>
            <w:tcMar>
              <w:top w:w="20" w:type="dxa"/>
              <w:left w:w="20" w:type="dxa"/>
              <w:bottom w:w="20" w:type="dxa"/>
              <w:right w:w="20" w:type="dxa"/>
            </w:tcMar>
            <w:vAlign w:val="center"/>
            <w:hideMark/>
          </w:tcPr>
          <w:p w14:paraId="53D9898A"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B7E43AE" w14:textId="77777777" w:rsidR="00E97CD1" w:rsidRPr="00A2100E" w:rsidRDefault="00E97CD1" w:rsidP="00C06D69">
            <w:pPr>
              <w:pStyle w:val="movimento"/>
              <w:rPr>
                <w:color w:val="002060"/>
              </w:rPr>
            </w:pPr>
            <w:r w:rsidRPr="00A2100E">
              <w:rPr>
                <w:color w:val="002060"/>
              </w:rPr>
              <w:t>RASTELLI MIRKO</w:t>
            </w:r>
          </w:p>
        </w:tc>
        <w:tc>
          <w:tcPr>
            <w:tcW w:w="2200" w:type="dxa"/>
            <w:tcMar>
              <w:top w:w="20" w:type="dxa"/>
              <w:left w:w="20" w:type="dxa"/>
              <w:bottom w:w="20" w:type="dxa"/>
              <w:right w:w="20" w:type="dxa"/>
            </w:tcMar>
            <w:vAlign w:val="center"/>
            <w:hideMark/>
          </w:tcPr>
          <w:p w14:paraId="15F74E2B" w14:textId="77777777" w:rsidR="00E97CD1" w:rsidRPr="00A2100E" w:rsidRDefault="00E97CD1" w:rsidP="00C06D69">
            <w:pPr>
              <w:pStyle w:val="movimento2"/>
              <w:rPr>
                <w:color w:val="002060"/>
              </w:rPr>
            </w:pPr>
            <w:r w:rsidRPr="00A2100E">
              <w:rPr>
                <w:color w:val="002060"/>
              </w:rPr>
              <w:t xml:space="preserve">(CSI MONTEFIORE) </w:t>
            </w:r>
          </w:p>
        </w:tc>
      </w:tr>
      <w:tr w:rsidR="00E97CD1" w:rsidRPr="00A2100E" w14:paraId="25FCF618" w14:textId="77777777" w:rsidTr="00C06D69">
        <w:tc>
          <w:tcPr>
            <w:tcW w:w="2200" w:type="dxa"/>
            <w:tcMar>
              <w:top w:w="20" w:type="dxa"/>
              <w:left w:w="20" w:type="dxa"/>
              <w:bottom w:w="20" w:type="dxa"/>
              <w:right w:w="20" w:type="dxa"/>
            </w:tcMar>
            <w:vAlign w:val="center"/>
            <w:hideMark/>
          </w:tcPr>
          <w:p w14:paraId="500B6B52" w14:textId="77777777" w:rsidR="00E97CD1" w:rsidRPr="00A2100E" w:rsidRDefault="00E97CD1" w:rsidP="00C06D69">
            <w:pPr>
              <w:pStyle w:val="movimento"/>
              <w:rPr>
                <w:color w:val="002060"/>
              </w:rPr>
            </w:pPr>
            <w:r w:rsidRPr="00A2100E">
              <w:rPr>
                <w:color w:val="002060"/>
              </w:rPr>
              <w:t>VANITA GIANLUCA</w:t>
            </w:r>
          </w:p>
        </w:tc>
        <w:tc>
          <w:tcPr>
            <w:tcW w:w="2200" w:type="dxa"/>
            <w:tcMar>
              <w:top w:w="20" w:type="dxa"/>
              <w:left w:w="20" w:type="dxa"/>
              <w:bottom w:w="20" w:type="dxa"/>
              <w:right w:w="20" w:type="dxa"/>
            </w:tcMar>
            <w:vAlign w:val="center"/>
            <w:hideMark/>
          </w:tcPr>
          <w:p w14:paraId="6121033A" w14:textId="77777777" w:rsidR="00E97CD1" w:rsidRPr="00A2100E" w:rsidRDefault="00E97CD1" w:rsidP="00C06D69">
            <w:pPr>
              <w:pStyle w:val="movimento2"/>
              <w:rPr>
                <w:color w:val="002060"/>
              </w:rPr>
            </w:pPr>
            <w:r w:rsidRPr="00A2100E">
              <w:rPr>
                <w:color w:val="002060"/>
              </w:rPr>
              <w:t xml:space="preserve">(ESANATOGLIA) </w:t>
            </w:r>
          </w:p>
        </w:tc>
        <w:tc>
          <w:tcPr>
            <w:tcW w:w="800" w:type="dxa"/>
            <w:tcMar>
              <w:top w:w="20" w:type="dxa"/>
              <w:left w:w="20" w:type="dxa"/>
              <w:bottom w:w="20" w:type="dxa"/>
              <w:right w:w="20" w:type="dxa"/>
            </w:tcMar>
            <w:vAlign w:val="center"/>
            <w:hideMark/>
          </w:tcPr>
          <w:p w14:paraId="4A85AB20"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0502C96A" w14:textId="77777777" w:rsidR="00E97CD1" w:rsidRPr="00A2100E" w:rsidRDefault="00E97CD1" w:rsidP="00C06D69">
            <w:pPr>
              <w:pStyle w:val="movimento"/>
              <w:rPr>
                <w:color w:val="002060"/>
              </w:rPr>
            </w:pPr>
            <w:r w:rsidRPr="00A2100E">
              <w:rPr>
                <w:color w:val="002060"/>
              </w:rPr>
              <w:t>TUDINI RICCARDO</w:t>
            </w:r>
          </w:p>
        </w:tc>
        <w:tc>
          <w:tcPr>
            <w:tcW w:w="2200" w:type="dxa"/>
            <w:tcMar>
              <w:top w:w="20" w:type="dxa"/>
              <w:left w:w="20" w:type="dxa"/>
              <w:bottom w:w="20" w:type="dxa"/>
              <w:right w:w="20" w:type="dxa"/>
            </w:tcMar>
            <w:vAlign w:val="center"/>
            <w:hideMark/>
          </w:tcPr>
          <w:p w14:paraId="56F5925E" w14:textId="77777777" w:rsidR="00E97CD1" w:rsidRPr="00A2100E" w:rsidRDefault="00E97CD1" w:rsidP="00C06D69">
            <w:pPr>
              <w:pStyle w:val="movimento2"/>
              <w:rPr>
                <w:color w:val="002060"/>
              </w:rPr>
            </w:pPr>
            <w:r w:rsidRPr="00A2100E">
              <w:rPr>
                <w:color w:val="002060"/>
              </w:rPr>
              <w:t xml:space="preserve">(EUROPE TT) </w:t>
            </w:r>
          </w:p>
        </w:tc>
      </w:tr>
      <w:tr w:rsidR="00E97CD1" w:rsidRPr="00A2100E" w14:paraId="5A7493E2" w14:textId="77777777" w:rsidTr="00C06D69">
        <w:tc>
          <w:tcPr>
            <w:tcW w:w="2200" w:type="dxa"/>
            <w:tcMar>
              <w:top w:w="20" w:type="dxa"/>
              <w:left w:w="20" w:type="dxa"/>
              <w:bottom w:w="20" w:type="dxa"/>
              <w:right w:w="20" w:type="dxa"/>
            </w:tcMar>
            <w:vAlign w:val="center"/>
            <w:hideMark/>
          </w:tcPr>
          <w:p w14:paraId="7479B74E" w14:textId="77777777" w:rsidR="00E97CD1" w:rsidRPr="00A2100E" w:rsidRDefault="00E97CD1" w:rsidP="00C06D69">
            <w:pPr>
              <w:pStyle w:val="movimento"/>
              <w:rPr>
                <w:color w:val="002060"/>
              </w:rPr>
            </w:pPr>
            <w:r w:rsidRPr="00A2100E">
              <w:rPr>
                <w:color w:val="002060"/>
              </w:rPr>
              <w:t>ZINGARETTI ANDREA</w:t>
            </w:r>
          </w:p>
        </w:tc>
        <w:tc>
          <w:tcPr>
            <w:tcW w:w="2200" w:type="dxa"/>
            <w:tcMar>
              <w:top w:w="20" w:type="dxa"/>
              <w:left w:w="20" w:type="dxa"/>
              <w:bottom w:w="20" w:type="dxa"/>
              <w:right w:w="20" w:type="dxa"/>
            </w:tcMar>
            <w:vAlign w:val="center"/>
            <w:hideMark/>
          </w:tcPr>
          <w:p w14:paraId="7C7A1B33" w14:textId="77777777" w:rsidR="00E97CD1" w:rsidRPr="00A2100E" w:rsidRDefault="00E97CD1" w:rsidP="00C06D69">
            <w:pPr>
              <w:pStyle w:val="movimento2"/>
              <w:rPr>
                <w:color w:val="002060"/>
              </w:rPr>
            </w:pPr>
            <w:r w:rsidRPr="00A2100E">
              <w:rPr>
                <w:color w:val="002060"/>
              </w:rPr>
              <w:t xml:space="preserve">(FABRIANO CALCIO A 5 2023) </w:t>
            </w:r>
          </w:p>
        </w:tc>
        <w:tc>
          <w:tcPr>
            <w:tcW w:w="800" w:type="dxa"/>
            <w:tcMar>
              <w:top w:w="20" w:type="dxa"/>
              <w:left w:w="20" w:type="dxa"/>
              <w:bottom w:w="20" w:type="dxa"/>
              <w:right w:w="20" w:type="dxa"/>
            </w:tcMar>
            <w:vAlign w:val="center"/>
            <w:hideMark/>
          </w:tcPr>
          <w:p w14:paraId="73727B12"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09E85203" w14:textId="77777777" w:rsidR="00E97CD1" w:rsidRPr="00A2100E" w:rsidRDefault="00E97CD1" w:rsidP="00C06D69">
            <w:pPr>
              <w:pStyle w:val="movimento"/>
              <w:rPr>
                <w:color w:val="002060"/>
              </w:rPr>
            </w:pPr>
            <w:r w:rsidRPr="00A2100E">
              <w:rPr>
                <w:color w:val="002060"/>
              </w:rPr>
              <w:t>BOIANI ENRICO</w:t>
            </w:r>
          </w:p>
        </w:tc>
        <w:tc>
          <w:tcPr>
            <w:tcW w:w="2200" w:type="dxa"/>
            <w:tcMar>
              <w:top w:w="20" w:type="dxa"/>
              <w:left w:w="20" w:type="dxa"/>
              <w:bottom w:w="20" w:type="dxa"/>
              <w:right w:w="20" w:type="dxa"/>
            </w:tcMar>
            <w:vAlign w:val="center"/>
            <w:hideMark/>
          </w:tcPr>
          <w:p w14:paraId="309EE2EE" w14:textId="77777777" w:rsidR="00E97CD1" w:rsidRPr="00A2100E" w:rsidRDefault="00E97CD1" w:rsidP="00C06D69">
            <w:pPr>
              <w:pStyle w:val="movimento2"/>
              <w:rPr>
                <w:color w:val="002060"/>
              </w:rPr>
            </w:pPr>
            <w:r w:rsidRPr="00A2100E">
              <w:rPr>
                <w:color w:val="002060"/>
              </w:rPr>
              <w:t xml:space="preserve">(FFJ CALCIO A 5) </w:t>
            </w:r>
          </w:p>
        </w:tc>
      </w:tr>
      <w:tr w:rsidR="00E97CD1" w:rsidRPr="00A2100E" w14:paraId="0791C3C3" w14:textId="77777777" w:rsidTr="00C06D69">
        <w:tc>
          <w:tcPr>
            <w:tcW w:w="2200" w:type="dxa"/>
            <w:tcMar>
              <w:top w:w="20" w:type="dxa"/>
              <w:left w:w="20" w:type="dxa"/>
              <w:bottom w:w="20" w:type="dxa"/>
              <w:right w:w="20" w:type="dxa"/>
            </w:tcMar>
            <w:vAlign w:val="center"/>
            <w:hideMark/>
          </w:tcPr>
          <w:p w14:paraId="455A339F" w14:textId="77777777" w:rsidR="00E97CD1" w:rsidRPr="00A2100E" w:rsidRDefault="00E97CD1" w:rsidP="00C06D69">
            <w:pPr>
              <w:pStyle w:val="movimento"/>
              <w:rPr>
                <w:color w:val="002060"/>
              </w:rPr>
            </w:pPr>
            <w:r w:rsidRPr="00A2100E">
              <w:rPr>
                <w:color w:val="002060"/>
              </w:rPr>
              <w:t>ORFEI GIANMARCO</w:t>
            </w:r>
          </w:p>
        </w:tc>
        <w:tc>
          <w:tcPr>
            <w:tcW w:w="2200" w:type="dxa"/>
            <w:tcMar>
              <w:top w:w="20" w:type="dxa"/>
              <w:left w:w="20" w:type="dxa"/>
              <w:bottom w:w="20" w:type="dxa"/>
              <w:right w:w="20" w:type="dxa"/>
            </w:tcMar>
            <w:vAlign w:val="center"/>
            <w:hideMark/>
          </w:tcPr>
          <w:p w14:paraId="307B3188" w14:textId="77777777" w:rsidR="00E97CD1" w:rsidRPr="00A2100E" w:rsidRDefault="00E97CD1" w:rsidP="00C06D69">
            <w:pPr>
              <w:pStyle w:val="movimento2"/>
              <w:rPr>
                <w:color w:val="002060"/>
              </w:rPr>
            </w:pPr>
            <w:r w:rsidRPr="00A2100E">
              <w:rPr>
                <w:color w:val="002060"/>
              </w:rPr>
              <w:t xml:space="preserve">(FRASASSI C5) </w:t>
            </w:r>
          </w:p>
        </w:tc>
        <w:tc>
          <w:tcPr>
            <w:tcW w:w="800" w:type="dxa"/>
            <w:tcMar>
              <w:top w:w="20" w:type="dxa"/>
              <w:left w:w="20" w:type="dxa"/>
              <w:bottom w:w="20" w:type="dxa"/>
              <w:right w:w="20" w:type="dxa"/>
            </w:tcMar>
            <w:vAlign w:val="center"/>
            <w:hideMark/>
          </w:tcPr>
          <w:p w14:paraId="0127EEEC"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74059645" w14:textId="77777777" w:rsidR="00E97CD1" w:rsidRPr="00A2100E" w:rsidRDefault="00E97CD1" w:rsidP="00C06D69">
            <w:pPr>
              <w:pStyle w:val="movimento"/>
              <w:rPr>
                <w:color w:val="002060"/>
              </w:rPr>
            </w:pPr>
            <w:r w:rsidRPr="00A2100E">
              <w:rPr>
                <w:color w:val="002060"/>
              </w:rPr>
              <w:t>DUARTE ESTEVEZ EDWIN EDUARDO</w:t>
            </w:r>
          </w:p>
        </w:tc>
        <w:tc>
          <w:tcPr>
            <w:tcW w:w="2200" w:type="dxa"/>
            <w:tcMar>
              <w:top w:w="20" w:type="dxa"/>
              <w:left w:w="20" w:type="dxa"/>
              <w:bottom w:w="20" w:type="dxa"/>
              <w:right w:w="20" w:type="dxa"/>
            </w:tcMar>
            <w:vAlign w:val="center"/>
            <w:hideMark/>
          </w:tcPr>
          <w:p w14:paraId="1562BA4C" w14:textId="77777777" w:rsidR="00E97CD1" w:rsidRPr="00A2100E" w:rsidRDefault="00E97CD1" w:rsidP="00C06D69">
            <w:pPr>
              <w:pStyle w:val="movimento2"/>
              <w:rPr>
                <w:color w:val="002060"/>
              </w:rPr>
            </w:pPr>
            <w:r w:rsidRPr="00A2100E">
              <w:rPr>
                <w:color w:val="002060"/>
              </w:rPr>
              <w:t xml:space="preserve">(FUTSAL COMUNANZA A.S.D.) </w:t>
            </w:r>
          </w:p>
        </w:tc>
      </w:tr>
      <w:tr w:rsidR="00E97CD1" w:rsidRPr="00A2100E" w14:paraId="4F03F295" w14:textId="77777777" w:rsidTr="00C06D69">
        <w:tc>
          <w:tcPr>
            <w:tcW w:w="2200" w:type="dxa"/>
            <w:tcMar>
              <w:top w:w="20" w:type="dxa"/>
              <w:left w:w="20" w:type="dxa"/>
              <w:bottom w:w="20" w:type="dxa"/>
              <w:right w:w="20" w:type="dxa"/>
            </w:tcMar>
            <w:vAlign w:val="center"/>
            <w:hideMark/>
          </w:tcPr>
          <w:p w14:paraId="7E0FD49F" w14:textId="77777777" w:rsidR="00E97CD1" w:rsidRPr="00A2100E" w:rsidRDefault="00E97CD1" w:rsidP="00C06D69">
            <w:pPr>
              <w:pStyle w:val="movimento"/>
              <w:rPr>
                <w:color w:val="002060"/>
              </w:rPr>
            </w:pPr>
            <w:r w:rsidRPr="00A2100E">
              <w:rPr>
                <w:color w:val="002060"/>
              </w:rPr>
              <w:t>BIBA URIM</w:t>
            </w:r>
          </w:p>
        </w:tc>
        <w:tc>
          <w:tcPr>
            <w:tcW w:w="2200" w:type="dxa"/>
            <w:tcMar>
              <w:top w:w="20" w:type="dxa"/>
              <w:left w:w="20" w:type="dxa"/>
              <w:bottom w:w="20" w:type="dxa"/>
              <w:right w:w="20" w:type="dxa"/>
            </w:tcMar>
            <w:vAlign w:val="center"/>
            <w:hideMark/>
          </w:tcPr>
          <w:p w14:paraId="405CCE39" w14:textId="77777777" w:rsidR="00E97CD1" w:rsidRPr="00A2100E" w:rsidRDefault="00E97CD1" w:rsidP="00C06D69">
            <w:pPr>
              <w:pStyle w:val="movimento2"/>
              <w:rPr>
                <w:color w:val="002060"/>
              </w:rPr>
            </w:pPr>
            <w:r w:rsidRPr="00A2100E">
              <w:rPr>
                <w:color w:val="002060"/>
              </w:rPr>
              <w:t xml:space="preserve">(FUTSAL L.C.) </w:t>
            </w:r>
          </w:p>
        </w:tc>
        <w:tc>
          <w:tcPr>
            <w:tcW w:w="800" w:type="dxa"/>
            <w:tcMar>
              <w:top w:w="20" w:type="dxa"/>
              <w:left w:w="20" w:type="dxa"/>
              <w:bottom w:w="20" w:type="dxa"/>
              <w:right w:w="20" w:type="dxa"/>
            </w:tcMar>
            <w:vAlign w:val="center"/>
            <w:hideMark/>
          </w:tcPr>
          <w:p w14:paraId="4360414A"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EB592E4" w14:textId="77777777" w:rsidR="00E97CD1" w:rsidRPr="00A2100E" w:rsidRDefault="00E97CD1" w:rsidP="00C06D69">
            <w:pPr>
              <w:pStyle w:val="movimento"/>
              <w:rPr>
                <w:color w:val="002060"/>
              </w:rPr>
            </w:pPr>
            <w:r w:rsidRPr="00A2100E">
              <w:rPr>
                <w:color w:val="002060"/>
              </w:rPr>
              <w:t>PIERELLA MAURO</w:t>
            </w:r>
          </w:p>
        </w:tc>
        <w:tc>
          <w:tcPr>
            <w:tcW w:w="2200" w:type="dxa"/>
            <w:tcMar>
              <w:top w:w="20" w:type="dxa"/>
              <w:left w:w="20" w:type="dxa"/>
              <w:bottom w:w="20" w:type="dxa"/>
              <w:right w:w="20" w:type="dxa"/>
            </w:tcMar>
            <w:vAlign w:val="center"/>
            <w:hideMark/>
          </w:tcPr>
          <w:p w14:paraId="76D11AF4" w14:textId="77777777" w:rsidR="00E97CD1" w:rsidRPr="00A2100E" w:rsidRDefault="00E97CD1" w:rsidP="00C06D69">
            <w:pPr>
              <w:pStyle w:val="movimento2"/>
              <w:rPr>
                <w:color w:val="002060"/>
              </w:rPr>
            </w:pPr>
            <w:r w:rsidRPr="00A2100E">
              <w:rPr>
                <w:color w:val="002060"/>
              </w:rPr>
              <w:t xml:space="preserve">(FUTSAL OTTRANO) </w:t>
            </w:r>
          </w:p>
        </w:tc>
      </w:tr>
      <w:tr w:rsidR="00E97CD1" w:rsidRPr="00A2100E" w14:paraId="6B27EDD2" w14:textId="77777777" w:rsidTr="00C06D69">
        <w:tc>
          <w:tcPr>
            <w:tcW w:w="2200" w:type="dxa"/>
            <w:tcMar>
              <w:top w:w="20" w:type="dxa"/>
              <w:left w:w="20" w:type="dxa"/>
              <w:bottom w:w="20" w:type="dxa"/>
              <w:right w:w="20" w:type="dxa"/>
            </w:tcMar>
            <w:vAlign w:val="center"/>
            <w:hideMark/>
          </w:tcPr>
          <w:p w14:paraId="657E2634" w14:textId="77777777" w:rsidR="00E97CD1" w:rsidRPr="00A2100E" w:rsidRDefault="00E97CD1" w:rsidP="00C06D69">
            <w:pPr>
              <w:pStyle w:val="movimento"/>
              <w:rPr>
                <w:color w:val="002060"/>
              </w:rPr>
            </w:pPr>
            <w:r w:rsidRPr="00A2100E">
              <w:rPr>
                <w:color w:val="002060"/>
              </w:rPr>
              <w:t>MARCHIONNI LUCA</w:t>
            </w:r>
          </w:p>
        </w:tc>
        <w:tc>
          <w:tcPr>
            <w:tcW w:w="2200" w:type="dxa"/>
            <w:tcMar>
              <w:top w:w="20" w:type="dxa"/>
              <w:left w:w="20" w:type="dxa"/>
              <w:bottom w:w="20" w:type="dxa"/>
              <w:right w:w="20" w:type="dxa"/>
            </w:tcMar>
            <w:vAlign w:val="center"/>
            <w:hideMark/>
          </w:tcPr>
          <w:p w14:paraId="338C7E32" w14:textId="77777777" w:rsidR="00E97CD1" w:rsidRPr="00A2100E" w:rsidRDefault="00E97CD1" w:rsidP="00C06D69">
            <w:pPr>
              <w:pStyle w:val="movimento2"/>
              <w:rPr>
                <w:color w:val="002060"/>
              </w:rPr>
            </w:pPr>
            <w:r w:rsidRPr="00A2100E">
              <w:rPr>
                <w:color w:val="002060"/>
              </w:rPr>
              <w:t xml:space="preserve">(MONTECCHIO SPORT) </w:t>
            </w:r>
          </w:p>
        </w:tc>
        <w:tc>
          <w:tcPr>
            <w:tcW w:w="800" w:type="dxa"/>
            <w:tcMar>
              <w:top w:w="20" w:type="dxa"/>
              <w:left w:w="20" w:type="dxa"/>
              <w:bottom w:w="20" w:type="dxa"/>
              <w:right w:w="20" w:type="dxa"/>
            </w:tcMar>
            <w:vAlign w:val="center"/>
            <w:hideMark/>
          </w:tcPr>
          <w:p w14:paraId="2FD20DD2"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2868F9F9" w14:textId="77777777" w:rsidR="00E97CD1" w:rsidRPr="00A2100E" w:rsidRDefault="00E97CD1" w:rsidP="00C06D69">
            <w:pPr>
              <w:pStyle w:val="movimento"/>
              <w:rPr>
                <w:color w:val="002060"/>
              </w:rPr>
            </w:pPr>
            <w:r w:rsidRPr="00A2100E">
              <w:rPr>
                <w:color w:val="002060"/>
              </w:rPr>
              <w:t>SCARAMUCCI MICHAEL</w:t>
            </w:r>
          </w:p>
        </w:tc>
        <w:tc>
          <w:tcPr>
            <w:tcW w:w="2200" w:type="dxa"/>
            <w:tcMar>
              <w:top w:w="20" w:type="dxa"/>
              <w:left w:w="20" w:type="dxa"/>
              <w:bottom w:w="20" w:type="dxa"/>
              <w:right w:w="20" w:type="dxa"/>
            </w:tcMar>
            <w:vAlign w:val="center"/>
            <w:hideMark/>
          </w:tcPr>
          <w:p w14:paraId="5E4A8046" w14:textId="77777777" w:rsidR="00E97CD1" w:rsidRPr="00A2100E" w:rsidRDefault="00E97CD1" w:rsidP="00C06D69">
            <w:pPr>
              <w:pStyle w:val="movimento2"/>
              <w:rPr>
                <w:color w:val="002060"/>
              </w:rPr>
            </w:pPr>
            <w:r w:rsidRPr="00A2100E">
              <w:rPr>
                <w:color w:val="002060"/>
              </w:rPr>
              <w:t xml:space="preserve">(MONTECCHIO SPORT) </w:t>
            </w:r>
          </w:p>
        </w:tc>
      </w:tr>
      <w:tr w:rsidR="00E97CD1" w:rsidRPr="00A2100E" w14:paraId="17F26345" w14:textId="77777777" w:rsidTr="00C06D69">
        <w:tc>
          <w:tcPr>
            <w:tcW w:w="2200" w:type="dxa"/>
            <w:tcMar>
              <w:top w:w="20" w:type="dxa"/>
              <w:left w:w="20" w:type="dxa"/>
              <w:bottom w:w="20" w:type="dxa"/>
              <w:right w:w="20" w:type="dxa"/>
            </w:tcMar>
            <w:vAlign w:val="center"/>
            <w:hideMark/>
          </w:tcPr>
          <w:p w14:paraId="75DB7CCF" w14:textId="77777777" w:rsidR="00E97CD1" w:rsidRPr="00A2100E" w:rsidRDefault="00E97CD1" w:rsidP="00C06D69">
            <w:pPr>
              <w:pStyle w:val="movimento"/>
              <w:rPr>
                <w:color w:val="002060"/>
              </w:rPr>
            </w:pPr>
            <w:r w:rsidRPr="00A2100E">
              <w:rPr>
                <w:color w:val="002060"/>
              </w:rPr>
              <w:t>DANIELLO MATTIA</w:t>
            </w:r>
          </w:p>
        </w:tc>
        <w:tc>
          <w:tcPr>
            <w:tcW w:w="2200" w:type="dxa"/>
            <w:tcMar>
              <w:top w:w="20" w:type="dxa"/>
              <w:left w:w="20" w:type="dxa"/>
              <w:bottom w:w="20" w:type="dxa"/>
              <w:right w:w="20" w:type="dxa"/>
            </w:tcMar>
            <w:vAlign w:val="center"/>
            <w:hideMark/>
          </w:tcPr>
          <w:p w14:paraId="00500438" w14:textId="77777777" w:rsidR="00E97CD1" w:rsidRPr="00A2100E" w:rsidRDefault="00E97CD1" w:rsidP="00C06D69">
            <w:pPr>
              <w:pStyle w:val="movimento2"/>
              <w:rPr>
                <w:color w:val="002060"/>
              </w:rPr>
            </w:pPr>
            <w:r w:rsidRPr="00A2100E">
              <w:rPr>
                <w:color w:val="002060"/>
              </w:rPr>
              <w:t xml:space="preserve">(MONTELUPONE CALCIO A 5) </w:t>
            </w:r>
          </w:p>
        </w:tc>
        <w:tc>
          <w:tcPr>
            <w:tcW w:w="800" w:type="dxa"/>
            <w:tcMar>
              <w:top w:w="20" w:type="dxa"/>
              <w:left w:w="20" w:type="dxa"/>
              <w:bottom w:w="20" w:type="dxa"/>
              <w:right w:w="20" w:type="dxa"/>
            </w:tcMar>
            <w:vAlign w:val="center"/>
            <w:hideMark/>
          </w:tcPr>
          <w:p w14:paraId="18BE84EE"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FFE54DC" w14:textId="77777777" w:rsidR="00E97CD1" w:rsidRPr="00A2100E" w:rsidRDefault="00E97CD1" w:rsidP="00C06D69">
            <w:pPr>
              <w:pStyle w:val="movimento"/>
              <w:rPr>
                <w:color w:val="002060"/>
              </w:rPr>
            </w:pPr>
            <w:r w:rsidRPr="00A2100E">
              <w:rPr>
                <w:color w:val="002060"/>
              </w:rPr>
              <w:t>CASTALDO LUIGI</w:t>
            </w:r>
          </w:p>
        </w:tc>
        <w:tc>
          <w:tcPr>
            <w:tcW w:w="2200" w:type="dxa"/>
            <w:tcMar>
              <w:top w:w="20" w:type="dxa"/>
              <w:left w:w="20" w:type="dxa"/>
              <w:bottom w:w="20" w:type="dxa"/>
              <w:right w:w="20" w:type="dxa"/>
            </w:tcMar>
            <w:vAlign w:val="center"/>
            <w:hideMark/>
          </w:tcPr>
          <w:p w14:paraId="3B0A5F2F" w14:textId="77777777" w:rsidR="00E97CD1" w:rsidRPr="00A2100E" w:rsidRDefault="00E97CD1" w:rsidP="00C06D69">
            <w:pPr>
              <w:pStyle w:val="movimento2"/>
              <w:rPr>
                <w:color w:val="002060"/>
              </w:rPr>
            </w:pPr>
            <w:r w:rsidRPr="00A2100E">
              <w:rPr>
                <w:color w:val="002060"/>
              </w:rPr>
              <w:t xml:space="preserve">(MONTEMARCIANESE SSDARL) </w:t>
            </w:r>
          </w:p>
        </w:tc>
      </w:tr>
      <w:tr w:rsidR="00E97CD1" w:rsidRPr="00A2100E" w14:paraId="1C78D010" w14:textId="77777777" w:rsidTr="00C06D69">
        <w:tc>
          <w:tcPr>
            <w:tcW w:w="2200" w:type="dxa"/>
            <w:tcMar>
              <w:top w:w="20" w:type="dxa"/>
              <w:left w:w="20" w:type="dxa"/>
              <w:bottom w:w="20" w:type="dxa"/>
              <w:right w:w="20" w:type="dxa"/>
            </w:tcMar>
            <w:vAlign w:val="center"/>
            <w:hideMark/>
          </w:tcPr>
          <w:p w14:paraId="48D715B3" w14:textId="77777777" w:rsidR="00E97CD1" w:rsidRPr="00A2100E" w:rsidRDefault="00E97CD1" w:rsidP="00C06D69">
            <w:pPr>
              <w:pStyle w:val="movimento"/>
              <w:rPr>
                <w:color w:val="002060"/>
              </w:rPr>
            </w:pPr>
            <w:r w:rsidRPr="00A2100E">
              <w:rPr>
                <w:color w:val="002060"/>
              </w:rPr>
              <w:t>PIZZICOTTI DAVIDE</w:t>
            </w:r>
          </w:p>
        </w:tc>
        <w:tc>
          <w:tcPr>
            <w:tcW w:w="2200" w:type="dxa"/>
            <w:tcMar>
              <w:top w:w="20" w:type="dxa"/>
              <w:left w:w="20" w:type="dxa"/>
              <w:bottom w:w="20" w:type="dxa"/>
              <w:right w:w="20" w:type="dxa"/>
            </w:tcMar>
            <w:vAlign w:val="center"/>
            <w:hideMark/>
          </w:tcPr>
          <w:p w14:paraId="7E684060" w14:textId="77777777" w:rsidR="00E97CD1" w:rsidRPr="00A2100E" w:rsidRDefault="00E97CD1" w:rsidP="00C06D69">
            <w:pPr>
              <w:pStyle w:val="movimento2"/>
              <w:rPr>
                <w:color w:val="002060"/>
              </w:rPr>
            </w:pPr>
            <w:r w:rsidRPr="00A2100E">
              <w:rPr>
                <w:color w:val="002060"/>
              </w:rPr>
              <w:t xml:space="preserve">(OSIMO STAZIONE SSD A R.L.) </w:t>
            </w:r>
          </w:p>
        </w:tc>
        <w:tc>
          <w:tcPr>
            <w:tcW w:w="800" w:type="dxa"/>
            <w:tcMar>
              <w:top w:w="20" w:type="dxa"/>
              <w:left w:w="20" w:type="dxa"/>
              <w:bottom w:w="20" w:type="dxa"/>
              <w:right w:w="20" w:type="dxa"/>
            </w:tcMar>
            <w:vAlign w:val="center"/>
            <w:hideMark/>
          </w:tcPr>
          <w:p w14:paraId="007AA69A"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7C5621DB" w14:textId="77777777" w:rsidR="00E97CD1" w:rsidRPr="00A2100E" w:rsidRDefault="00E97CD1" w:rsidP="00C06D69">
            <w:pPr>
              <w:pStyle w:val="movimento"/>
              <w:rPr>
                <w:color w:val="002060"/>
              </w:rPr>
            </w:pPr>
            <w:r w:rsidRPr="00A2100E">
              <w:rPr>
                <w:color w:val="002060"/>
              </w:rPr>
              <w:t>CERRETI ALESSANDRO</w:t>
            </w:r>
          </w:p>
        </w:tc>
        <w:tc>
          <w:tcPr>
            <w:tcW w:w="2200" w:type="dxa"/>
            <w:tcMar>
              <w:top w:w="20" w:type="dxa"/>
              <w:left w:w="20" w:type="dxa"/>
              <w:bottom w:w="20" w:type="dxa"/>
              <w:right w:w="20" w:type="dxa"/>
            </w:tcMar>
            <w:vAlign w:val="center"/>
            <w:hideMark/>
          </w:tcPr>
          <w:p w14:paraId="0F5DCC71" w14:textId="77777777" w:rsidR="00E97CD1" w:rsidRPr="00A2100E" w:rsidRDefault="00E97CD1" w:rsidP="00C06D69">
            <w:pPr>
              <w:pStyle w:val="movimento2"/>
              <w:rPr>
                <w:color w:val="002060"/>
              </w:rPr>
            </w:pPr>
            <w:r w:rsidRPr="00A2100E">
              <w:rPr>
                <w:color w:val="002060"/>
              </w:rPr>
              <w:t xml:space="preserve">(PICENO UNITED MMX A R.L.) </w:t>
            </w:r>
          </w:p>
        </w:tc>
      </w:tr>
      <w:tr w:rsidR="00E97CD1" w:rsidRPr="00A2100E" w14:paraId="1F85F793" w14:textId="77777777" w:rsidTr="00C06D69">
        <w:tc>
          <w:tcPr>
            <w:tcW w:w="2200" w:type="dxa"/>
            <w:tcMar>
              <w:top w:w="20" w:type="dxa"/>
              <w:left w:w="20" w:type="dxa"/>
              <w:bottom w:w="20" w:type="dxa"/>
              <w:right w:w="20" w:type="dxa"/>
            </w:tcMar>
            <w:vAlign w:val="center"/>
            <w:hideMark/>
          </w:tcPr>
          <w:p w14:paraId="61D2B473" w14:textId="77777777" w:rsidR="00E97CD1" w:rsidRPr="00A2100E" w:rsidRDefault="00E97CD1" w:rsidP="00C06D69">
            <w:pPr>
              <w:pStyle w:val="movimento"/>
              <w:rPr>
                <w:color w:val="002060"/>
              </w:rPr>
            </w:pPr>
            <w:r w:rsidRPr="00A2100E">
              <w:rPr>
                <w:color w:val="002060"/>
              </w:rPr>
              <w:t>CAPRIOTTI FRANCESCO</w:t>
            </w:r>
          </w:p>
        </w:tc>
        <w:tc>
          <w:tcPr>
            <w:tcW w:w="2200" w:type="dxa"/>
            <w:tcMar>
              <w:top w:w="20" w:type="dxa"/>
              <w:left w:w="20" w:type="dxa"/>
              <w:bottom w:w="20" w:type="dxa"/>
              <w:right w:w="20" w:type="dxa"/>
            </w:tcMar>
            <w:vAlign w:val="center"/>
            <w:hideMark/>
          </w:tcPr>
          <w:p w14:paraId="6B619A48" w14:textId="77777777" w:rsidR="00E97CD1" w:rsidRPr="00A2100E" w:rsidRDefault="00E97CD1" w:rsidP="00C06D69">
            <w:pPr>
              <w:pStyle w:val="movimento2"/>
              <w:rPr>
                <w:color w:val="002060"/>
              </w:rPr>
            </w:pPr>
            <w:r w:rsidRPr="00A2100E">
              <w:rPr>
                <w:color w:val="002060"/>
              </w:rPr>
              <w:t xml:space="preserve">(POLISPORTIVA RIPATRANSONE) </w:t>
            </w:r>
          </w:p>
        </w:tc>
        <w:tc>
          <w:tcPr>
            <w:tcW w:w="800" w:type="dxa"/>
            <w:tcMar>
              <w:top w:w="20" w:type="dxa"/>
              <w:left w:w="20" w:type="dxa"/>
              <w:bottom w:w="20" w:type="dxa"/>
              <w:right w:w="20" w:type="dxa"/>
            </w:tcMar>
            <w:vAlign w:val="center"/>
            <w:hideMark/>
          </w:tcPr>
          <w:p w14:paraId="1A68BBB0"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3EF50842" w14:textId="77777777" w:rsidR="00E97CD1" w:rsidRPr="00A2100E" w:rsidRDefault="00E97CD1" w:rsidP="00C06D69">
            <w:pPr>
              <w:pStyle w:val="movimento"/>
              <w:rPr>
                <w:color w:val="002060"/>
              </w:rPr>
            </w:pPr>
            <w:r w:rsidRPr="00A2100E">
              <w:rPr>
                <w:color w:val="002060"/>
              </w:rPr>
              <w:t>RIVOSECCHI LORENZO</w:t>
            </w:r>
          </w:p>
        </w:tc>
        <w:tc>
          <w:tcPr>
            <w:tcW w:w="2200" w:type="dxa"/>
            <w:tcMar>
              <w:top w:w="20" w:type="dxa"/>
              <w:left w:w="20" w:type="dxa"/>
              <w:bottom w:w="20" w:type="dxa"/>
              <w:right w:w="20" w:type="dxa"/>
            </w:tcMar>
            <w:vAlign w:val="center"/>
            <w:hideMark/>
          </w:tcPr>
          <w:p w14:paraId="594AA417" w14:textId="77777777" w:rsidR="00E97CD1" w:rsidRPr="00A2100E" w:rsidRDefault="00E97CD1" w:rsidP="00C06D69">
            <w:pPr>
              <w:pStyle w:val="movimento2"/>
              <w:rPr>
                <w:color w:val="002060"/>
              </w:rPr>
            </w:pPr>
            <w:r w:rsidRPr="00A2100E">
              <w:rPr>
                <w:color w:val="002060"/>
              </w:rPr>
              <w:t xml:space="preserve">(POLISPORTIVA RIPATRANSONE) </w:t>
            </w:r>
          </w:p>
        </w:tc>
      </w:tr>
      <w:tr w:rsidR="00E97CD1" w:rsidRPr="00A2100E" w14:paraId="5C9F0D85" w14:textId="77777777" w:rsidTr="00C06D69">
        <w:tc>
          <w:tcPr>
            <w:tcW w:w="2200" w:type="dxa"/>
            <w:tcMar>
              <w:top w:w="20" w:type="dxa"/>
              <w:left w:w="20" w:type="dxa"/>
              <w:bottom w:w="20" w:type="dxa"/>
              <w:right w:w="20" w:type="dxa"/>
            </w:tcMar>
            <w:vAlign w:val="center"/>
            <w:hideMark/>
          </w:tcPr>
          <w:p w14:paraId="7177877C" w14:textId="77777777" w:rsidR="00E97CD1" w:rsidRPr="00A2100E" w:rsidRDefault="00E97CD1" w:rsidP="00C06D69">
            <w:pPr>
              <w:pStyle w:val="movimento"/>
              <w:rPr>
                <w:color w:val="002060"/>
              </w:rPr>
            </w:pPr>
            <w:r w:rsidRPr="00A2100E">
              <w:rPr>
                <w:color w:val="002060"/>
              </w:rPr>
              <w:t>SIMONETTI FEDERICO</w:t>
            </w:r>
          </w:p>
        </w:tc>
        <w:tc>
          <w:tcPr>
            <w:tcW w:w="2200" w:type="dxa"/>
            <w:tcMar>
              <w:top w:w="20" w:type="dxa"/>
              <w:left w:w="20" w:type="dxa"/>
              <w:bottom w:w="20" w:type="dxa"/>
              <w:right w:w="20" w:type="dxa"/>
            </w:tcMar>
            <w:vAlign w:val="center"/>
            <w:hideMark/>
          </w:tcPr>
          <w:p w14:paraId="11958C06" w14:textId="77777777" w:rsidR="00E97CD1" w:rsidRPr="00A2100E" w:rsidRDefault="00E97CD1" w:rsidP="00C06D69">
            <w:pPr>
              <w:pStyle w:val="movimento2"/>
              <w:rPr>
                <w:color w:val="002060"/>
              </w:rPr>
            </w:pPr>
            <w:r w:rsidRPr="00A2100E">
              <w:rPr>
                <w:color w:val="002060"/>
              </w:rPr>
              <w:t xml:space="preserve">(POLISPORTIVA S.C. LORETO) </w:t>
            </w:r>
          </w:p>
        </w:tc>
        <w:tc>
          <w:tcPr>
            <w:tcW w:w="800" w:type="dxa"/>
            <w:tcMar>
              <w:top w:w="20" w:type="dxa"/>
              <w:left w:w="20" w:type="dxa"/>
              <w:bottom w:w="20" w:type="dxa"/>
              <w:right w:w="20" w:type="dxa"/>
            </w:tcMar>
            <w:vAlign w:val="center"/>
            <w:hideMark/>
          </w:tcPr>
          <w:p w14:paraId="31296BEA"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1D1DD085" w14:textId="77777777" w:rsidR="00E97CD1" w:rsidRPr="00A2100E" w:rsidRDefault="00E97CD1" w:rsidP="00C06D69">
            <w:pPr>
              <w:pStyle w:val="movimento"/>
              <w:rPr>
                <w:color w:val="002060"/>
              </w:rPr>
            </w:pPr>
            <w:r w:rsidRPr="00A2100E">
              <w:rPr>
                <w:color w:val="002060"/>
              </w:rPr>
              <w:t>KOCI JONUS</w:t>
            </w:r>
          </w:p>
        </w:tc>
        <w:tc>
          <w:tcPr>
            <w:tcW w:w="2200" w:type="dxa"/>
            <w:tcMar>
              <w:top w:w="20" w:type="dxa"/>
              <w:left w:w="20" w:type="dxa"/>
              <w:bottom w:w="20" w:type="dxa"/>
              <w:right w:w="20" w:type="dxa"/>
            </w:tcMar>
            <w:vAlign w:val="center"/>
            <w:hideMark/>
          </w:tcPr>
          <w:p w14:paraId="1BD52FFF" w14:textId="77777777" w:rsidR="00E97CD1" w:rsidRPr="00A2100E" w:rsidRDefault="00E97CD1" w:rsidP="00C06D69">
            <w:pPr>
              <w:pStyle w:val="movimento2"/>
              <w:rPr>
                <w:color w:val="002060"/>
              </w:rPr>
            </w:pPr>
            <w:r w:rsidRPr="00A2100E">
              <w:rPr>
                <w:color w:val="002060"/>
              </w:rPr>
              <w:t xml:space="preserve">(POLISPORTIVA UROBORO) </w:t>
            </w:r>
          </w:p>
        </w:tc>
      </w:tr>
      <w:tr w:rsidR="00E97CD1" w:rsidRPr="00A2100E" w14:paraId="4BD2B1E7" w14:textId="77777777" w:rsidTr="00C06D69">
        <w:tc>
          <w:tcPr>
            <w:tcW w:w="2200" w:type="dxa"/>
            <w:tcMar>
              <w:top w:w="20" w:type="dxa"/>
              <w:left w:w="20" w:type="dxa"/>
              <w:bottom w:w="20" w:type="dxa"/>
              <w:right w:w="20" w:type="dxa"/>
            </w:tcMar>
            <w:vAlign w:val="center"/>
            <w:hideMark/>
          </w:tcPr>
          <w:p w14:paraId="5CD696E2" w14:textId="77777777" w:rsidR="00E97CD1" w:rsidRPr="00A2100E" w:rsidRDefault="00E97CD1" w:rsidP="00C06D69">
            <w:pPr>
              <w:pStyle w:val="movimento"/>
              <w:rPr>
                <w:color w:val="002060"/>
              </w:rPr>
            </w:pPr>
            <w:r w:rsidRPr="00A2100E">
              <w:rPr>
                <w:color w:val="002060"/>
              </w:rPr>
              <w:t>CALCAGNI ALESSIO</w:t>
            </w:r>
          </w:p>
        </w:tc>
        <w:tc>
          <w:tcPr>
            <w:tcW w:w="2200" w:type="dxa"/>
            <w:tcMar>
              <w:top w:w="20" w:type="dxa"/>
              <w:left w:w="20" w:type="dxa"/>
              <w:bottom w:w="20" w:type="dxa"/>
              <w:right w:w="20" w:type="dxa"/>
            </w:tcMar>
            <w:vAlign w:val="center"/>
            <w:hideMark/>
          </w:tcPr>
          <w:p w14:paraId="2F6747B3" w14:textId="77777777" w:rsidR="00E97CD1" w:rsidRPr="00A2100E" w:rsidRDefault="00E97CD1" w:rsidP="00C06D69">
            <w:pPr>
              <w:pStyle w:val="movimento2"/>
              <w:rPr>
                <w:color w:val="002060"/>
              </w:rPr>
            </w:pPr>
            <w:r w:rsidRPr="00A2100E">
              <w:rPr>
                <w:color w:val="002060"/>
              </w:rPr>
              <w:t xml:space="preserve">(POLISPORTIVA VILLA PIGNA) </w:t>
            </w:r>
          </w:p>
        </w:tc>
        <w:tc>
          <w:tcPr>
            <w:tcW w:w="800" w:type="dxa"/>
            <w:tcMar>
              <w:top w:w="20" w:type="dxa"/>
              <w:left w:w="20" w:type="dxa"/>
              <w:bottom w:w="20" w:type="dxa"/>
              <w:right w:w="20" w:type="dxa"/>
            </w:tcMar>
            <w:vAlign w:val="center"/>
            <w:hideMark/>
          </w:tcPr>
          <w:p w14:paraId="28367193"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4BAFDC2F" w14:textId="77777777" w:rsidR="00E97CD1" w:rsidRPr="00A2100E" w:rsidRDefault="00E97CD1" w:rsidP="00C06D69">
            <w:pPr>
              <w:pStyle w:val="movimento"/>
              <w:rPr>
                <w:color w:val="002060"/>
              </w:rPr>
            </w:pPr>
            <w:r w:rsidRPr="00A2100E">
              <w:rPr>
                <w:color w:val="002060"/>
              </w:rPr>
              <w:t>ALESSANDRONI MICHELE</w:t>
            </w:r>
          </w:p>
        </w:tc>
        <w:tc>
          <w:tcPr>
            <w:tcW w:w="2200" w:type="dxa"/>
            <w:tcMar>
              <w:top w:w="20" w:type="dxa"/>
              <w:left w:w="20" w:type="dxa"/>
              <w:bottom w:w="20" w:type="dxa"/>
              <w:right w:w="20" w:type="dxa"/>
            </w:tcMar>
            <w:vAlign w:val="center"/>
            <w:hideMark/>
          </w:tcPr>
          <w:p w14:paraId="349ED15D" w14:textId="77777777" w:rsidR="00E97CD1" w:rsidRPr="00A2100E" w:rsidRDefault="00E97CD1" w:rsidP="00C06D69">
            <w:pPr>
              <w:pStyle w:val="movimento2"/>
              <w:rPr>
                <w:color w:val="002060"/>
              </w:rPr>
            </w:pPr>
            <w:r w:rsidRPr="00A2100E">
              <w:rPr>
                <w:color w:val="002060"/>
              </w:rPr>
              <w:t xml:space="preserve">(REAL CASEBRUCIATE W.FIRE) </w:t>
            </w:r>
          </w:p>
        </w:tc>
      </w:tr>
      <w:tr w:rsidR="00E97CD1" w:rsidRPr="00A2100E" w14:paraId="5ECD9423" w14:textId="77777777" w:rsidTr="00C06D69">
        <w:tc>
          <w:tcPr>
            <w:tcW w:w="2200" w:type="dxa"/>
            <w:tcMar>
              <w:top w:w="20" w:type="dxa"/>
              <w:left w:w="20" w:type="dxa"/>
              <w:bottom w:w="20" w:type="dxa"/>
              <w:right w:w="20" w:type="dxa"/>
            </w:tcMar>
            <w:vAlign w:val="center"/>
            <w:hideMark/>
          </w:tcPr>
          <w:p w14:paraId="6CFFD1F1" w14:textId="77777777" w:rsidR="00E97CD1" w:rsidRPr="00A2100E" w:rsidRDefault="00E97CD1" w:rsidP="00C06D69">
            <w:pPr>
              <w:pStyle w:val="movimento"/>
              <w:rPr>
                <w:color w:val="002060"/>
              </w:rPr>
            </w:pPr>
            <w:r w:rsidRPr="00A2100E">
              <w:rPr>
                <w:color w:val="002060"/>
              </w:rPr>
              <w:t>FIORDELMONDO GREGA DENIS</w:t>
            </w:r>
          </w:p>
        </w:tc>
        <w:tc>
          <w:tcPr>
            <w:tcW w:w="2200" w:type="dxa"/>
            <w:tcMar>
              <w:top w:w="20" w:type="dxa"/>
              <w:left w:w="20" w:type="dxa"/>
              <w:bottom w:w="20" w:type="dxa"/>
              <w:right w:w="20" w:type="dxa"/>
            </w:tcMar>
            <w:vAlign w:val="center"/>
            <w:hideMark/>
          </w:tcPr>
          <w:p w14:paraId="2D260163" w14:textId="77777777" w:rsidR="00E97CD1" w:rsidRPr="00A2100E" w:rsidRDefault="00E97CD1" w:rsidP="00C06D69">
            <w:pPr>
              <w:pStyle w:val="movimento2"/>
              <w:rPr>
                <w:color w:val="002060"/>
              </w:rPr>
            </w:pPr>
            <w:r w:rsidRPr="00A2100E">
              <w:rPr>
                <w:color w:val="002060"/>
              </w:rPr>
              <w:t xml:space="preserve">(REAL CASEBRUCIATE W.FIRE) </w:t>
            </w:r>
          </w:p>
        </w:tc>
        <w:tc>
          <w:tcPr>
            <w:tcW w:w="800" w:type="dxa"/>
            <w:tcMar>
              <w:top w:w="20" w:type="dxa"/>
              <w:left w:w="20" w:type="dxa"/>
              <w:bottom w:w="20" w:type="dxa"/>
              <w:right w:w="20" w:type="dxa"/>
            </w:tcMar>
            <w:vAlign w:val="center"/>
            <w:hideMark/>
          </w:tcPr>
          <w:p w14:paraId="26100FF4"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140C713" w14:textId="77777777" w:rsidR="00E97CD1" w:rsidRPr="00A2100E" w:rsidRDefault="00E97CD1" w:rsidP="00C06D69">
            <w:pPr>
              <w:pStyle w:val="movimento"/>
              <w:rPr>
                <w:color w:val="002060"/>
              </w:rPr>
            </w:pPr>
            <w:r w:rsidRPr="00A2100E">
              <w:rPr>
                <w:color w:val="002060"/>
              </w:rPr>
              <w:t>REGNICOLI GIORGIO</w:t>
            </w:r>
          </w:p>
        </w:tc>
        <w:tc>
          <w:tcPr>
            <w:tcW w:w="2200" w:type="dxa"/>
            <w:tcMar>
              <w:top w:w="20" w:type="dxa"/>
              <w:left w:w="20" w:type="dxa"/>
              <w:bottom w:w="20" w:type="dxa"/>
              <w:right w:w="20" w:type="dxa"/>
            </w:tcMar>
            <w:vAlign w:val="center"/>
            <w:hideMark/>
          </w:tcPr>
          <w:p w14:paraId="3D221006" w14:textId="77777777" w:rsidR="00E97CD1" w:rsidRPr="00A2100E" w:rsidRDefault="00E97CD1" w:rsidP="00C06D69">
            <w:pPr>
              <w:pStyle w:val="movimento2"/>
              <w:rPr>
                <w:color w:val="002060"/>
              </w:rPr>
            </w:pPr>
            <w:r w:rsidRPr="00A2100E">
              <w:rPr>
                <w:color w:val="002060"/>
              </w:rPr>
              <w:t xml:space="preserve">(RIPABERARDA) </w:t>
            </w:r>
          </w:p>
        </w:tc>
      </w:tr>
      <w:tr w:rsidR="00E97CD1" w:rsidRPr="00A2100E" w14:paraId="32F8713B" w14:textId="77777777" w:rsidTr="00C06D69">
        <w:tc>
          <w:tcPr>
            <w:tcW w:w="2200" w:type="dxa"/>
            <w:tcMar>
              <w:top w:w="20" w:type="dxa"/>
              <w:left w:w="20" w:type="dxa"/>
              <w:bottom w:w="20" w:type="dxa"/>
              <w:right w:w="20" w:type="dxa"/>
            </w:tcMar>
            <w:vAlign w:val="center"/>
            <w:hideMark/>
          </w:tcPr>
          <w:p w14:paraId="0FB8FA61" w14:textId="77777777" w:rsidR="00E97CD1" w:rsidRPr="00A2100E" w:rsidRDefault="00E97CD1" w:rsidP="00C06D69">
            <w:pPr>
              <w:pStyle w:val="movimento"/>
              <w:rPr>
                <w:color w:val="002060"/>
              </w:rPr>
            </w:pPr>
            <w:r w:rsidRPr="00A2100E">
              <w:rPr>
                <w:color w:val="002060"/>
              </w:rPr>
              <w:t>CURI ANDREA</w:t>
            </w:r>
          </w:p>
        </w:tc>
        <w:tc>
          <w:tcPr>
            <w:tcW w:w="2200" w:type="dxa"/>
            <w:tcMar>
              <w:top w:w="20" w:type="dxa"/>
              <w:left w:w="20" w:type="dxa"/>
              <w:bottom w:w="20" w:type="dxa"/>
              <w:right w:w="20" w:type="dxa"/>
            </w:tcMar>
            <w:vAlign w:val="center"/>
            <w:hideMark/>
          </w:tcPr>
          <w:p w14:paraId="466A11C9" w14:textId="77777777" w:rsidR="00E97CD1" w:rsidRPr="00A2100E" w:rsidRDefault="00E97CD1" w:rsidP="00C06D69">
            <w:pPr>
              <w:pStyle w:val="movimento2"/>
              <w:rPr>
                <w:color w:val="002060"/>
              </w:rPr>
            </w:pPr>
            <w:r w:rsidRPr="00A2100E">
              <w:rPr>
                <w:color w:val="002060"/>
              </w:rPr>
              <w:t xml:space="preserve">(RIPE SAN GINESIO A.S.D.) </w:t>
            </w:r>
          </w:p>
        </w:tc>
        <w:tc>
          <w:tcPr>
            <w:tcW w:w="800" w:type="dxa"/>
            <w:tcMar>
              <w:top w:w="20" w:type="dxa"/>
              <w:left w:w="20" w:type="dxa"/>
              <w:bottom w:w="20" w:type="dxa"/>
              <w:right w:w="20" w:type="dxa"/>
            </w:tcMar>
            <w:vAlign w:val="center"/>
            <w:hideMark/>
          </w:tcPr>
          <w:p w14:paraId="6E392ED9"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22C72B14" w14:textId="77777777" w:rsidR="00E97CD1" w:rsidRPr="00A2100E" w:rsidRDefault="00E97CD1" w:rsidP="00C06D69">
            <w:pPr>
              <w:pStyle w:val="movimento"/>
              <w:rPr>
                <w:color w:val="002060"/>
              </w:rPr>
            </w:pPr>
            <w:r w:rsidRPr="00A2100E">
              <w:rPr>
                <w:color w:val="002060"/>
              </w:rPr>
              <w:t>DAI LORENZO</w:t>
            </w:r>
          </w:p>
        </w:tc>
        <w:tc>
          <w:tcPr>
            <w:tcW w:w="2200" w:type="dxa"/>
            <w:tcMar>
              <w:top w:w="20" w:type="dxa"/>
              <w:left w:w="20" w:type="dxa"/>
              <w:bottom w:w="20" w:type="dxa"/>
              <w:right w:w="20" w:type="dxa"/>
            </w:tcMar>
            <w:vAlign w:val="center"/>
            <w:hideMark/>
          </w:tcPr>
          <w:p w14:paraId="4DCC557D" w14:textId="77777777" w:rsidR="00E97CD1" w:rsidRPr="00A2100E" w:rsidRDefault="00E97CD1" w:rsidP="00C06D69">
            <w:pPr>
              <w:pStyle w:val="movimento2"/>
              <w:rPr>
                <w:color w:val="002060"/>
              </w:rPr>
            </w:pPr>
            <w:r w:rsidRPr="00A2100E">
              <w:rPr>
                <w:color w:val="002060"/>
              </w:rPr>
              <w:t xml:space="preserve">(RIPE SAN GINESIO A.S.D.) </w:t>
            </w:r>
          </w:p>
        </w:tc>
      </w:tr>
      <w:tr w:rsidR="00E97CD1" w:rsidRPr="00A2100E" w14:paraId="73CBB527" w14:textId="77777777" w:rsidTr="00C06D69">
        <w:tc>
          <w:tcPr>
            <w:tcW w:w="2200" w:type="dxa"/>
            <w:tcMar>
              <w:top w:w="20" w:type="dxa"/>
              <w:left w:w="20" w:type="dxa"/>
              <w:bottom w:w="20" w:type="dxa"/>
              <w:right w:w="20" w:type="dxa"/>
            </w:tcMar>
            <w:vAlign w:val="center"/>
            <w:hideMark/>
          </w:tcPr>
          <w:p w14:paraId="001CAF97" w14:textId="77777777" w:rsidR="00E97CD1" w:rsidRPr="00A2100E" w:rsidRDefault="00E97CD1" w:rsidP="00C06D69">
            <w:pPr>
              <w:pStyle w:val="movimento"/>
              <w:rPr>
                <w:color w:val="002060"/>
              </w:rPr>
            </w:pPr>
            <w:r w:rsidRPr="00A2100E">
              <w:rPr>
                <w:color w:val="002060"/>
              </w:rPr>
              <w:t>MAURIZI ALEX</w:t>
            </w:r>
          </w:p>
        </w:tc>
        <w:tc>
          <w:tcPr>
            <w:tcW w:w="2200" w:type="dxa"/>
            <w:tcMar>
              <w:top w:w="20" w:type="dxa"/>
              <w:left w:w="20" w:type="dxa"/>
              <w:bottom w:w="20" w:type="dxa"/>
              <w:right w:w="20" w:type="dxa"/>
            </w:tcMar>
            <w:vAlign w:val="center"/>
            <w:hideMark/>
          </w:tcPr>
          <w:p w14:paraId="6788EE73" w14:textId="77777777" w:rsidR="00E97CD1" w:rsidRPr="00A2100E" w:rsidRDefault="00E97CD1" w:rsidP="00C06D69">
            <w:pPr>
              <w:pStyle w:val="movimento2"/>
              <w:rPr>
                <w:color w:val="002060"/>
              </w:rPr>
            </w:pPr>
            <w:r w:rsidRPr="00A2100E">
              <w:rPr>
                <w:color w:val="002060"/>
              </w:rPr>
              <w:t xml:space="preserve">(RIPE SAN GINESIO A.S.D.) </w:t>
            </w:r>
          </w:p>
        </w:tc>
        <w:tc>
          <w:tcPr>
            <w:tcW w:w="800" w:type="dxa"/>
            <w:tcMar>
              <w:top w:w="20" w:type="dxa"/>
              <w:left w:w="20" w:type="dxa"/>
              <w:bottom w:w="20" w:type="dxa"/>
              <w:right w:w="20" w:type="dxa"/>
            </w:tcMar>
            <w:vAlign w:val="center"/>
            <w:hideMark/>
          </w:tcPr>
          <w:p w14:paraId="0B308D45"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60A8499C" w14:textId="77777777" w:rsidR="00E97CD1" w:rsidRPr="00A2100E" w:rsidRDefault="00E97CD1" w:rsidP="00C06D69">
            <w:pPr>
              <w:pStyle w:val="movimento"/>
              <w:rPr>
                <w:color w:val="002060"/>
              </w:rPr>
            </w:pPr>
            <w:r w:rsidRPr="00A2100E">
              <w:rPr>
                <w:color w:val="002060"/>
              </w:rPr>
              <w:t>LUCARELLI LUDOVICO</w:t>
            </w:r>
          </w:p>
        </w:tc>
        <w:tc>
          <w:tcPr>
            <w:tcW w:w="2200" w:type="dxa"/>
            <w:tcMar>
              <w:top w:w="20" w:type="dxa"/>
              <w:left w:w="20" w:type="dxa"/>
              <w:bottom w:w="20" w:type="dxa"/>
              <w:right w:w="20" w:type="dxa"/>
            </w:tcMar>
            <w:vAlign w:val="center"/>
            <w:hideMark/>
          </w:tcPr>
          <w:p w14:paraId="331CD2B2" w14:textId="77777777" w:rsidR="00E97CD1" w:rsidRPr="00A2100E" w:rsidRDefault="00E97CD1" w:rsidP="00C06D69">
            <w:pPr>
              <w:pStyle w:val="movimento2"/>
              <w:rPr>
                <w:color w:val="002060"/>
              </w:rPr>
            </w:pPr>
            <w:r w:rsidRPr="00A2100E">
              <w:rPr>
                <w:color w:val="002060"/>
              </w:rPr>
              <w:t xml:space="preserve">(SPECIAL ONE SPORTING CLUB) </w:t>
            </w:r>
          </w:p>
        </w:tc>
      </w:tr>
      <w:tr w:rsidR="00E97CD1" w:rsidRPr="00A2100E" w14:paraId="3D3313D6" w14:textId="77777777" w:rsidTr="00C06D69">
        <w:tc>
          <w:tcPr>
            <w:tcW w:w="2200" w:type="dxa"/>
            <w:tcMar>
              <w:top w:w="20" w:type="dxa"/>
              <w:left w:w="20" w:type="dxa"/>
              <w:bottom w:w="20" w:type="dxa"/>
              <w:right w:w="20" w:type="dxa"/>
            </w:tcMar>
            <w:vAlign w:val="center"/>
            <w:hideMark/>
          </w:tcPr>
          <w:p w14:paraId="68F185BD" w14:textId="77777777" w:rsidR="00E97CD1" w:rsidRPr="00A2100E" w:rsidRDefault="00E97CD1" w:rsidP="00C06D69">
            <w:pPr>
              <w:pStyle w:val="movimento"/>
              <w:rPr>
                <w:color w:val="002060"/>
              </w:rPr>
            </w:pPr>
            <w:r w:rsidRPr="00A2100E">
              <w:rPr>
                <w:color w:val="002060"/>
              </w:rPr>
              <w:t>CIOTTI LORENZO</w:t>
            </w:r>
          </w:p>
        </w:tc>
        <w:tc>
          <w:tcPr>
            <w:tcW w:w="2200" w:type="dxa"/>
            <w:tcMar>
              <w:top w:w="20" w:type="dxa"/>
              <w:left w:w="20" w:type="dxa"/>
              <w:bottom w:w="20" w:type="dxa"/>
              <w:right w:w="20" w:type="dxa"/>
            </w:tcMar>
            <w:vAlign w:val="center"/>
            <w:hideMark/>
          </w:tcPr>
          <w:p w14:paraId="14A48525" w14:textId="77777777" w:rsidR="00E97CD1" w:rsidRPr="00A2100E" w:rsidRDefault="00E97CD1" w:rsidP="00C06D69">
            <w:pPr>
              <w:pStyle w:val="movimento2"/>
              <w:rPr>
                <w:color w:val="002060"/>
              </w:rPr>
            </w:pPr>
            <w:r w:rsidRPr="00A2100E">
              <w:rPr>
                <w:color w:val="002060"/>
              </w:rPr>
              <w:t xml:space="preserve">(SPORTING GROTTAMMARE) </w:t>
            </w:r>
          </w:p>
        </w:tc>
        <w:tc>
          <w:tcPr>
            <w:tcW w:w="800" w:type="dxa"/>
            <w:tcMar>
              <w:top w:w="20" w:type="dxa"/>
              <w:left w:w="20" w:type="dxa"/>
              <w:bottom w:w="20" w:type="dxa"/>
              <w:right w:w="20" w:type="dxa"/>
            </w:tcMar>
            <w:vAlign w:val="center"/>
            <w:hideMark/>
          </w:tcPr>
          <w:p w14:paraId="06949BFC"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0E30C73A" w14:textId="77777777" w:rsidR="00E97CD1" w:rsidRPr="00A2100E" w:rsidRDefault="00E97CD1" w:rsidP="00C06D69">
            <w:pPr>
              <w:pStyle w:val="movimento"/>
              <w:rPr>
                <w:color w:val="002060"/>
              </w:rPr>
            </w:pPr>
            <w:r w:rsidRPr="00A2100E">
              <w:rPr>
                <w:color w:val="002060"/>
              </w:rPr>
              <w:t>BIZZARRI DAVIDE</w:t>
            </w:r>
          </w:p>
        </w:tc>
        <w:tc>
          <w:tcPr>
            <w:tcW w:w="2200" w:type="dxa"/>
            <w:tcMar>
              <w:top w:w="20" w:type="dxa"/>
              <w:left w:w="20" w:type="dxa"/>
              <w:bottom w:w="20" w:type="dxa"/>
              <w:right w:w="20" w:type="dxa"/>
            </w:tcMar>
            <w:vAlign w:val="center"/>
            <w:hideMark/>
          </w:tcPr>
          <w:p w14:paraId="0057A3C9" w14:textId="77777777" w:rsidR="00E97CD1" w:rsidRPr="00A2100E" w:rsidRDefault="00E97CD1" w:rsidP="00C06D69">
            <w:pPr>
              <w:pStyle w:val="movimento2"/>
              <w:rPr>
                <w:color w:val="002060"/>
              </w:rPr>
            </w:pPr>
            <w:r w:rsidRPr="00A2100E">
              <w:rPr>
                <w:color w:val="002060"/>
              </w:rPr>
              <w:t xml:space="preserve">(TRIBALCIO PICENA) </w:t>
            </w:r>
          </w:p>
        </w:tc>
      </w:tr>
      <w:tr w:rsidR="00E97CD1" w:rsidRPr="00A2100E" w14:paraId="159E9204" w14:textId="77777777" w:rsidTr="00C06D69">
        <w:tc>
          <w:tcPr>
            <w:tcW w:w="2200" w:type="dxa"/>
            <w:tcMar>
              <w:top w:w="20" w:type="dxa"/>
              <w:left w:w="20" w:type="dxa"/>
              <w:bottom w:w="20" w:type="dxa"/>
              <w:right w:w="20" w:type="dxa"/>
            </w:tcMar>
            <w:vAlign w:val="center"/>
            <w:hideMark/>
          </w:tcPr>
          <w:p w14:paraId="6B8CCCF6" w14:textId="77777777" w:rsidR="00E97CD1" w:rsidRPr="00A2100E" w:rsidRDefault="00E97CD1" w:rsidP="00C06D69">
            <w:pPr>
              <w:pStyle w:val="movimento"/>
              <w:rPr>
                <w:color w:val="002060"/>
              </w:rPr>
            </w:pPr>
            <w:r w:rsidRPr="00A2100E">
              <w:rPr>
                <w:color w:val="002060"/>
              </w:rPr>
              <w:t>CAPECCI EMANUELE</w:t>
            </w:r>
          </w:p>
        </w:tc>
        <w:tc>
          <w:tcPr>
            <w:tcW w:w="2200" w:type="dxa"/>
            <w:tcMar>
              <w:top w:w="20" w:type="dxa"/>
              <w:left w:w="20" w:type="dxa"/>
              <w:bottom w:w="20" w:type="dxa"/>
              <w:right w:w="20" w:type="dxa"/>
            </w:tcMar>
            <w:vAlign w:val="center"/>
            <w:hideMark/>
          </w:tcPr>
          <w:p w14:paraId="139FE7E4" w14:textId="77777777" w:rsidR="00E97CD1" w:rsidRPr="00A2100E" w:rsidRDefault="00E97CD1" w:rsidP="00C06D69">
            <w:pPr>
              <w:pStyle w:val="movimento2"/>
              <w:rPr>
                <w:color w:val="002060"/>
              </w:rPr>
            </w:pPr>
            <w:r w:rsidRPr="00A2100E">
              <w:rPr>
                <w:color w:val="002060"/>
              </w:rPr>
              <w:t xml:space="preserve">(TRIBALCIO PICENA) </w:t>
            </w:r>
          </w:p>
        </w:tc>
        <w:tc>
          <w:tcPr>
            <w:tcW w:w="800" w:type="dxa"/>
            <w:tcMar>
              <w:top w:w="20" w:type="dxa"/>
              <w:left w:w="20" w:type="dxa"/>
              <w:bottom w:w="20" w:type="dxa"/>
              <w:right w:w="20" w:type="dxa"/>
            </w:tcMar>
            <w:vAlign w:val="center"/>
            <w:hideMark/>
          </w:tcPr>
          <w:p w14:paraId="788FC64E"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3EB78C2E" w14:textId="77777777" w:rsidR="00E97CD1" w:rsidRPr="00A2100E" w:rsidRDefault="00E97CD1" w:rsidP="00C06D69">
            <w:pPr>
              <w:pStyle w:val="movimento"/>
              <w:rPr>
                <w:color w:val="002060"/>
              </w:rPr>
            </w:pPr>
            <w:r w:rsidRPr="00A2100E">
              <w:rPr>
                <w:color w:val="002060"/>
              </w:rPr>
              <w:t>PASQUALI MATTEO</w:t>
            </w:r>
          </w:p>
        </w:tc>
        <w:tc>
          <w:tcPr>
            <w:tcW w:w="2200" w:type="dxa"/>
            <w:tcMar>
              <w:top w:w="20" w:type="dxa"/>
              <w:left w:w="20" w:type="dxa"/>
              <w:bottom w:w="20" w:type="dxa"/>
              <w:right w:w="20" w:type="dxa"/>
            </w:tcMar>
            <w:vAlign w:val="center"/>
            <w:hideMark/>
          </w:tcPr>
          <w:p w14:paraId="2289A57E" w14:textId="77777777" w:rsidR="00E97CD1" w:rsidRPr="00A2100E" w:rsidRDefault="00E97CD1" w:rsidP="00C06D69">
            <w:pPr>
              <w:pStyle w:val="movimento2"/>
              <w:rPr>
                <w:color w:val="002060"/>
              </w:rPr>
            </w:pPr>
            <w:r w:rsidRPr="00A2100E">
              <w:rPr>
                <w:color w:val="002060"/>
              </w:rPr>
              <w:t xml:space="preserve">(TRIBALCIO PICENA) </w:t>
            </w:r>
          </w:p>
        </w:tc>
      </w:tr>
      <w:tr w:rsidR="00E97CD1" w:rsidRPr="00A2100E" w14:paraId="505BFCBF" w14:textId="77777777" w:rsidTr="00C06D69">
        <w:tc>
          <w:tcPr>
            <w:tcW w:w="2200" w:type="dxa"/>
            <w:tcMar>
              <w:top w:w="20" w:type="dxa"/>
              <w:left w:w="20" w:type="dxa"/>
              <w:bottom w:w="20" w:type="dxa"/>
              <w:right w:w="20" w:type="dxa"/>
            </w:tcMar>
            <w:vAlign w:val="center"/>
            <w:hideMark/>
          </w:tcPr>
          <w:p w14:paraId="7F54629D" w14:textId="77777777" w:rsidR="00E97CD1" w:rsidRPr="00A2100E" w:rsidRDefault="00E97CD1" w:rsidP="00C06D69">
            <w:pPr>
              <w:pStyle w:val="movimento"/>
              <w:rPr>
                <w:color w:val="002060"/>
              </w:rPr>
            </w:pPr>
            <w:r w:rsidRPr="00A2100E">
              <w:rPr>
                <w:color w:val="002060"/>
              </w:rPr>
              <w:t>MARINELLI GIULIO</w:t>
            </w:r>
          </w:p>
        </w:tc>
        <w:tc>
          <w:tcPr>
            <w:tcW w:w="2200" w:type="dxa"/>
            <w:tcMar>
              <w:top w:w="20" w:type="dxa"/>
              <w:left w:w="20" w:type="dxa"/>
              <w:bottom w:w="20" w:type="dxa"/>
              <w:right w:w="20" w:type="dxa"/>
            </w:tcMar>
            <w:vAlign w:val="center"/>
            <w:hideMark/>
          </w:tcPr>
          <w:p w14:paraId="635825F5" w14:textId="77777777" w:rsidR="00E97CD1" w:rsidRPr="00A2100E" w:rsidRDefault="00E97CD1" w:rsidP="00C06D69">
            <w:pPr>
              <w:pStyle w:val="movimento2"/>
              <w:rPr>
                <w:color w:val="002060"/>
              </w:rPr>
            </w:pPr>
            <w:r w:rsidRPr="00A2100E">
              <w:rPr>
                <w:color w:val="002060"/>
              </w:rPr>
              <w:t xml:space="preserve">(VADO C5) </w:t>
            </w:r>
          </w:p>
        </w:tc>
        <w:tc>
          <w:tcPr>
            <w:tcW w:w="800" w:type="dxa"/>
            <w:tcMar>
              <w:top w:w="20" w:type="dxa"/>
              <w:left w:w="20" w:type="dxa"/>
              <w:bottom w:w="20" w:type="dxa"/>
              <w:right w:w="20" w:type="dxa"/>
            </w:tcMar>
            <w:vAlign w:val="center"/>
            <w:hideMark/>
          </w:tcPr>
          <w:p w14:paraId="47B50AAF"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0767BDE2" w14:textId="77777777" w:rsidR="00E97CD1" w:rsidRPr="00A2100E" w:rsidRDefault="00E97CD1" w:rsidP="00C06D69">
            <w:pPr>
              <w:pStyle w:val="movimento"/>
              <w:rPr>
                <w:color w:val="002060"/>
              </w:rPr>
            </w:pPr>
            <w:r w:rsidRPr="00A2100E">
              <w:rPr>
                <w:color w:val="002060"/>
              </w:rPr>
              <w:t>RAMADANI SHEZA</w:t>
            </w:r>
          </w:p>
        </w:tc>
        <w:tc>
          <w:tcPr>
            <w:tcW w:w="2200" w:type="dxa"/>
            <w:tcMar>
              <w:top w:w="20" w:type="dxa"/>
              <w:left w:w="20" w:type="dxa"/>
              <w:bottom w:w="20" w:type="dxa"/>
              <w:right w:w="20" w:type="dxa"/>
            </w:tcMar>
            <w:vAlign w:val="center"/>
            <w:hideMark/>
          </w:tcPr>
          <w:p w14:paraId="31EC4691" w14:textId="77777777" w:rsidR="00E97CD1" w:rsidRPr="00A2100E" w:rsidRDefault="00E97CD1" w:rsidP="00C06D69">
            <w:pPr>
              <w:pStyle w:val="movimento2"/>
              <w:rPr>
                <w:color w:val="002060"/>
              </w:rPr>
            </w:pPr>
            <w:r w:rsidRPr="00A2100E">
              <w:rPr>
                <w:color w:val="002060"/>
              </w:rPr>
              <w:t xml:space="preserve">(VADO C5) </w:t>
            </w:r>
          </w:p>
        </w:tc>
      </w:tr>
      <w:tr w:rsidR="00E97CD1" w:rsidRPr="00A2100E" w14:paraId="4030BB3E" w14:textId="77777777" w:rsidTr="00C06D69">
        <w:tc>
          <w:tcPr>
            <w:tcW w:w="2200" w:type="dxa"/>
            <w:tcMar>
              <w:top w:w="20" w:type="dxa"/>
              <w:left w:w="20" w:type="dxa"/>
              <w:bottom w:w="20" w:type="dxa"/>
              <w:right w:w="20" w:type="dxa"/>
            </w:tcMar>
            <w:vAlign w:val="center"/>
            <w:hideMark/>
          </w:tcPr>
          <w:p w14:paraId="73FBFD95" w14:textId="77777777" w:rsidR="00E97CD1" w:rsidRPr="00A2100E" w:rsidRDefault="00E97CD1" w:rsidP="00C06D69">
            <w:pPr>
              <w:pStyle w:val="movimento"/>
              <w:rPr>
                <w:color w:val="002060"/>
              </w:rPr>
            </w:pPr>
            <w:r w:rsidRPr="00A2100E">
              <w:rPr>
                <w:color w:val="002060"/>
              </w:rPr>
              <w:t>GABRIELLONI TOMMASO</w:t>
            </w:r>
          </w:p>
        </w:tc>
        <w:tc>
          <w:tcPr>
            <w:tcW w:w="2200" w:type="dxa"/>
            <w:tcMar>
              <w:top w:w="20" w:type="dxa"/>
              <w:left w:w="20" w:type="dxa"/>
              <w:bottom w:w="20" w:type="dxa"/>
              <w:right w:w="20" w:type="dxa"/>
            </w:tcMar>
            <w:vAlign w:val="center"/>
            <w:hideMark/>
          </w:tcPr>
          <w:p w14:paraId="253C20EF" w14:textId="77777777" w:rsidR="00E97CD1" w:rsidRPr="00A2100E" w:rsidRDefault="00E97CD1" w:rsidP="00C06D69">
            <w:pPr>
              <w:pStyle w:val="movimento2"/>
              <w:rPr>
                <w:color w:val="002060"/>
              </w:rPr>
            </w:pPr>
            <w:r w:rsidRPr="00A2100E">
              <w:rPr>
                <w:color w:val="002060"/>
              </w:rPr>
              <w:t xml:space="preserve">(VALLESINA) </w:t>
            </w:r>
          </w:p>
        </w:tc>
        <w:tc>
          <w:tcPr>
            <w:tcW w:w="800" w:type="dxa"/>
            <w:tcMar>
              <w:top w:w="20" w:type="dxa"/>
              <w:left w:w="20" w:type="dxa"/>
              <w:bottom w:w="20" w:type="dxa"/>
              <w:right w:w="20" w:type="dxa"/>
            </w:tcMar>
            <w:vAlign w:val="center"/>
            <w:hideMark/>
          </w:tcPr>
          <w:p w14:paraId="0EC84892"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3494B10D" w14:textId="77777777" w:rsidR="00E97CD1" w:rsidRPr="00A2100E" w:rsidRDefault="00E97CD1" w:rsidP="00C06D69">
            <w:pPr>
              <w:pStyle w:val="movimento"/>
              <w:rPr>
                <w:color w:val="002060"/>
              </w:rPr>
            </w:pPr>
            <w:r w:rsidRPr="00A2100E">
              <w:rPr>
                <w:color w:val="002060"/>
              </w:rPr>
              <w:t>ZAMPONI FILIPPO</w:t>
            </w:r>
          </w:p>
        </w:tc>
        <w:tc>
          <w:tcPr>
            <w:tcW w:w="2200" w:type="dxa"/>
            <w:tcMar>
              <w:top w:w="20" w:type="dxa"/>
              <w:left w:w="20" w:type="dxa"/>
              <w:bottom w:w="20" w:type="dxa"/>
              <w:right w:w="20" w:type="dxa"/>
            </w:tcMar>
            <w:vAlign w:val="center"/>
            <w:hideMark/>
          </w:tcPr>
          <w:p w14:paraId="47591969" w14:textId="77777777" w:rsidR="00E97CD1" w:rsidRPr="00A2100E" w:rsidRDefault="00E97CD1" w:rsidP="00C06D69">
            <w:pPr>
              <w:pStyle w:val="movimento2"/>
              <w:rPr>
                <w:color w:val="002060"/>
              </w:rPr>
            </w:pPr>
            <w:r w:rsidRPr="00A2100E">
              <w:rPr>
                <w:color w:val="002060"/>
              </w:rPr>
              <w:t xml:space="preserve">(VIRTUS AURORA C5) </w:t>
            </w:r>
          </w:p>
        </w:tc>
      </w:tr>
    </w:tbl>
    <w:p w14:paraId="288C1B28" w14:textId="77777777" w:rsidR="00E97CD1" w:rsidRPr="00A2100E" w:rsidRDefault="00E97CD1" w:rsidP="00E97CD1">
      <w:pPr>
        <w:pStyle w:val="titolo10"/>
        <w:rPr>
          <w:rFonts w:eastAsiaTheme="minorEastAsia"/>
          <w:color w:val="002060"/>
        </w:rPr>
      </w:pPr>
      <w:r w:rsidRPr="00A2100E">
        <w:rPr>
          <w:color w:val="002060"/>
        </w:rPr>
        <w:t xml:space="preserve">GARE DEL 18/10/2025 </w:t>
      </w:r>
    </w:p>
    <w:p w14:paraId="21FA9B02" w14:textId="77777777" w:rsidR="00E97CD1" w:rsidRPr="00A2100E" w:rsidRDefault="00E97CD1" w:rsidP="00E97CD1">
      <w:pPr>
        <w:pStyle w:val="titolo7a"/>
        <w:rPr>
          <w:color w:val="002060"/>
        </w:rPr>
      </w:pPr>
      <w:r w:rsidRPr="00A2100E">
        <w:rPr>
          <w:color w:val="002060"/>
        </w:rPr>
        <w:t xml:space="preserve">PROVVEDIMENTI DISCIPLINARI </w:t>
      </w:r>
    </w:p>
    <w:p w14:paraId="26196E86" w14:textId="77777777" w:rsidR="00E97CD1" w:rsidRPr="00A2100E" w:rsidRDefault="00E97CD1" w:rsidP="00E97CD1">
      <w:pPr>
        <w:pStyle w:val="titolo7b0"/>
        <w:rPr>
          <w:color w:val="002060"/>
        </w:rPr>
      </w:pPr>
      <w:r w:rsidRPr="00A2100E">
        <w:rPr>
          <w:color w:val="002060"/>
        </w:rPr>
        <w:t xml:space="preserve">In base alle risultanze degli atti ufficiali sono state deliberate le seguenti sanzioni disciplinari. </w:t>
      </w:r>
    </w:p>
    <w:p w14:paraId="38B1D981" w14:textId="77777777" w:rsidR="00E97CD1" w:rsidRPr="00A2100E" w:rsidRDefault="00E97CD1" w:rsidP="00E97CD1">
      <w:pPr>
        <w:pStyle w:val="titolo30"/>
        <w:rPr>
          <w:color w:val="002060"/>
        </w:rPr>
      </w:pPr>
      <w:r w:rsidRPr="00A2100E">
        <w:rPr>
          <w:color w:val="002060"/>
        </w:rPr>
        <w:t xml:space="preserve">SOCIETA' </w:t>
      </w:r>
    </w:p>
    <w:p w14:paraId="19F20700" w14:textId="77777777" w:rsidR="00E97CD1" w:rsidRPr="00A2100E" w:rsidRDefault="00E97CD1" w:rsidP="00E97CD1">
      <w:pPr>
        <w:pStyle w:val="titolo20"/>
        <w:rPr>
          <w:color w:val="002060"/>
        </w:rPr>
      </w:pPr>
      <w:r w:rsidRPr="00A2100E">
        <w:rPr>
          <w:color w:val="002060"/>
        </w:rPr>
        <w:t xml:space="preserve">AMMENDA </w:t>
      </w:r>
    </w:p>
    <w:p w14:paraId="75035C5F" w14:textId="77777777" w:rsidR="00E97CD1" w:rsidRPr="00A2100E" w:rsidRDefault="00E97CD1" w:rsidP="00E97CD1">
      <w:pPr>
        <w:pStyle w:val="diffida"/>
        <w:spacing w:before="80" w:beforeAutospacing="0" w:after="40" w:afterAutospacing="0"/>
        <w:jc w:val="left"/>
        <w:rPr>
          <w:color w:val="002060"/>
        </w:rPr>
      </w:pPr>
      <w:r w:rsidRPr="00A2100E">
        <w:rPr>
          <w:color w:val="002060"/>
        </w:rPr>
        <w:t xml:space="preserve">Euro 80,00 VIRTUS ASD </w:t>
      </w:r>
      <w:r w:rsidRPr="00A2100E">
        <w:rPr>
          <w:color w:val="002060"/>
        </w:rPr>
        <w:br/>
        <w:t xml:space="preserve">Per aver un proprio sostenitore, durante il primo tempo di gioco, rivolto espressioni irriguardose all'indirizzo dell'arbitro, e, al termine del primo tempo, all'indirizzo di alcuni calciatori avversari. </w:t>
      </w:r>
    </w:p>
    <w:p w14:paraId="1CFB8C65" w14:textId="77777777" w:rsidR="00E97CD1" w:rsidRPr="00A2100E" w:rsidRDefault="00E97CD1" w:rsidP="00E97CD1">
      <w:pPr>
        <w:pStyle w:val="titolo30"/>
        <w:rPr>
          <w:color w:val="002060"/>
        </w:rPr>
      </w:pPr>
      <w:r w:rsidRPr="00A2100E">
        <w:rPr>
          <w:color w:val="002060"/>
        </w:rPr>
        <w:t xml:space="preserve">CALCIATORI NON ESPULSI </w:t>
      </w:r>
    </w:p>
    <w:p w14:paraId="7945B71C" w14:textId="77777777" w:rsidR="00E97CD1" w:rsidRPr="00A2100E" w:rsidRDefault="00E97CD1" w:rsidP="00E97CD1">
      <w:pPr>
        <w:pStyle w:val="titolo20"/>
        <w:rPr>
          <w:color w:val="002060"/>
        </w:rPr>
      </w:pPr>
      <w:r w:rsidRPr="00A2100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7285E512" w14:textId="77777777" w:rsidTr="00C06D69">
        <w:tc>
          <w:tcPr>
            <w:tcW w:w="2200" w:type="dxa"/>
            <w:tcMar>
              <w:top w:w="20" w:type="dxa"/>
              <w:left w:w="20" w:type="dxa"/>
              <w:bottom w:w="20" w:type="dxa"/>
              <w:right w:w="20" w:type="dxa"/>
            </w:tcMar>
            <w:vAlign w:val="center"/>
            <w:hideMark/>
          </w:tcPr>
          <w:p w14:paraId="028EA4C3" w14:textId="77777777" w:rsidR="00E97CD1" w:rsidRPr="00A2100E" w:rsidRDefault="00E97CD1" w:rsidP="00C06D69">
            <w:pPr>
              <w:pStyle w:val="movimento"/>
              <w:rPr>
                <w:color w:val="002060"/>
              </w:rPr>
            </w:pPr>
            <w:r w:rsidRPr="00A2100E">
              <w:rPr>
                <w:color w:val="002060"/>
              </w:rPr>
              <w:t>BRASILI ALESSANDRO</w:t>
            </w:r>
          </w:p>
        </w:tc>
        <w:tc>
          <w:tcPr>
            <w:tcW w:w="2200" w:type="dxa"/>
            <w:tcMar>
              <w:top w:w="20" w:type="dxa"/>
              <w:left w:w="20" w:type="dxa"/>
              <w:bottom w:w="20" w:type="dxa"/>
              <w:right w:w="20" w:type="dxa"/>
            </w:tcMar>
            <w:vAlign w:val="center"/>
            <w:hideMark/>
          </w:tcPr>
          <w:p w14:paraId="35537C6C" w14:textId="77777777" w:rsidR="00E97CD1" w:rsidRPr="00A2100E" w:rsidRDefault="00E97CD1" w:rsidP="00C06D69">
            <w:pPr>
              <w:pStyle w:val="movimento2"/>
              <w:rPr>
                <w:color w:val="002060"/>
              </w:rPr>
            </w:pPr>
            <w:r w:rsidRPr="00A2100E">
              <w:rPr>
                <w:color w:val="002060"/>
              </w:rPr>
              <w:t xml:space="preserve">(TRUENTIN LAMA) </w:t>
            </w:r>
          </w:p>
        </w:tc>
        <w:tc>
          <w:tcPr>
            <w:tcW w:w="800" w:type="dxa"/>
            <w:tcMar>
              <w:top w:w="20" w:type="dxa"/>
              <w:left w:w="20" w:type="dxa"/>
              <w:bottom w:w="20" w:type="dxa"/>
              <w:right w:w="20" w:type="dxa"/>
            </w:tcMar>
            <w:vAlign w:val="center"/>
            <w:hideMark/>
          </w:tcPr>
          <w:p w14:paraId="5ED8FBD3"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4541AE29"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03C332F0" w14:textId="77777777" w:rsidR="00E97CD1" w:rsidRPr="00A2100E" w:rsidRDefault="00E97CD1" w:rsidP="00C06D69">
            <w:pPr>
              <w:pStyle w:val="movimento2"/>
              <w:rPr>
                <w:color w:val="002060"/>
              </w:rPr>
            </w:pPr>
            <w:r w:rsidRPr="00A2100E">
              <w:rPr>
                <w:color w:val="002060"/>
              </w:rPr>
              <w:t> </w:t>
            </w:r>
          </w:p>
        </w:tc>
      </w:tr>
    </w:tbl>
    <w:p w14:paraId="15B1D31C" w14:textId="77777777" w:rsidR="00E97CD1" w:rsidRPr="00A2100E" w:rsidRDefault="00E97CD1" w:rsidP="00E97CD1">
      <w:pPr>
        <w:pStyle w:val="titolo20"/>
        <w:rPr>
          <w:rFonts w:eastAsiaTheme="minorEastAsia"/>
          <w:color w:val="002060"/>
        </w:rPr>
      </w:pPr>
      <w:r w:rsidRPr="00A210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195A466B" w14:textId="77777777" w:rsidTr="00C06D69">
        <w:tc>
          <w:tcPr>
            <w:tcW w:w="2200" w:type="dxa"/>
            <w:tcMar>
              <w:top w:w="20" w:type="dxa"/>
              <w:left w:w="20" w:type="dxa"/>
              <w:bottom w:w="20" w:type="dxa"/>
              <w:right w:w="20" w:type="dxa"/>
            </w:tcMar>
            <w:vAlign w:val="center"/>
            <w:hideMark/>
          </w:tcPr>
          <w:p w14:paraId="61FC9E7B" w14:textId="77777777" w:rsidR="00E97CD1" w:rsidRPr="00A2100E" w:rsidRDefault="00E97CD1" w:rsidP="00C06D69">
            <w:pPr>
              <w:pStyle w:val="movimento"/>
              <w:rPr>
                <w:color w:val="002060"/>
              </w:rPr>
            </w:pPr>
            <w:r w:rsidRPr="00A2100E">
              <w:rPr>
                <w:color w:val="002060"/>
              </w:rPr>
              <w:t>LOGGI CRISTIANO</w:t>
            </w:r>
          </w:p>
        </w:tc>
        <w:tc>
          <w:tcPr>
            <w:tcW w:w="2200" w:type="dxa"/>
            <w:tcMar>
              <w:top w:w="20" w:type="dxa"/>
              <w:left w:w="20" w:type="dxa"/>
              <w:bottom w:w="20" w:type="dxa"/>
              <w:right w:w="20" w:type="dxa"/>
            </w:tcMar>
            <w:vAlign w:val="center"/>
            <w:hideMark/>
          </w:tcPr>
          <w:p w14:paraId="3358AF33" w14:textId="77777777" w:rsidR="00E97CD1" w:rsidRPr="00A2100E" w:rsidRDefault="00E97CD1" w:rsidP="00C06D69">
            <w:pPr>
              <w:pStyle w:val="movimento2"/>
              <w:rPr>
                <w:color w:val="002060"/>
              </w:rPr>
            </w:pPr>
            <w:r w:rsidRPr="00A2100E">
              <w:rPr>
                <w:color w:val="002060"/>
              </w:rPr>
              <w:t xml:space="preserve">(CSI STELLA A.S.D.) </w:t>
            </w:r>
          </w:p>
        </w:tc>
        <w:tc>
          <w:tcPr>
            <w:tcW w:w="800" w:type="dxa"/>
            <w:tcMar>
              <w:top w:w="20" w:type="dxa"/>
              <w:left w:w="20" w:type="dxa"/>
              <w:bottom w:w="20" w:type="dxa"/>
              <w:right w:w="20" w:type="dxa"/>
            </w:tcMar>
            <w:vAlign w:val="center"/>
            <w:hideMark/>
          </w:tcPr>
          <w:p w14:paraId="6C45FB2F"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3C23B1A" w14:textId="77777777" w:rsidR="00E97CD1" w:rsidRPr="00A2100E" w:rsidRDefault="00E97CD1" w:rsidP="00C06D69">
            <w:pPr>
              <w:pStyle w:val="movimento"/>
              <w:rPr>
                <w:color w:val="002060"/>
              </w:rPr>
            </w:pPr>
            <w:r w:rsidRPr="00A2100E">
              <w:rPr>
                <w:color w:val="002060"/>
              </w:rPr>
              <w:t>LUGLIO ALESSIO</w:t>
            </w:r>
          </w:p>
        </w:tc>
        <w:tc>
          <w:tcPr>
            <w:tcW w:w="2200" w:type="dxa"/>
            <w:tcMar>
              <w:top w:w="20" w:type="dxa"/>
              <w:left w:w="20" w:type="dxa"/>
              <w:bottom w:w="20" w:type="dxa"/>
              <w:right w:w="20" w:type="dxa"/>
            </w:tcMar>
            <w:vAlign w:val="center"/>
            <w:hideMark/>
          </w:tcPr>
          <w:p w14:paraId="5D62260A" w14:textId="77777777" w:rsidR="00E97CD1" w:rsidRPr="00A2100E" w:rsidRDefault="00E97CD1" w:rsidP="00C06D69">
            <w:pPr>
              <w:pStyle w:val="movimento2"/>
              <w:rPr>
                <w:color w:val="002060"/>
              </w:rPr>
            </w:pPr>
            <w:r w:rsidRPr="00A2100E">
              <w:rPr>
                <w:color w:val="002060"/>
              </w:rPr>
              <w:t xml:space="preserve">(CSI STELLA A.S.D.) </w:t>
            </w:r>
          </w:p>
        </w:tc>
      </w:tr>
      <w:tr w:rsidR="00E97CD1" w:rsidRPr="00A2100E" w14:paraId="640A32DA" w14:textId="77777777" w:rsidTr="00C06D69">
        <w:tc>
          <w:tcPr>
            <w:tcW w:w="2200" w:type="dxa"/>
            <w:tcMar>
              <w:top w:w="20" w:type="dxa"/>
              <w:left w:w="20" w:type="dxa"/>
              <w:bottom w:w="20" w:type="dxa"/>
              <w:right w:w="20" w:type="dxa"/>
            </w:tcMar>
            <w:vAlign w:val="center"/>
            <w:hideMark/>
          </w:tcPr>
          <w:p w14:paraId="374C4938" w14:textId="77777777" w:rsidR="00E97CD1" w:rsidRPr="00A2100E" w:rsidRDefault="00E97CD1" w:rsidP="00C06D69">
            <w:pPr>
              <w:pStyle w:val="movimento"/>
              <w:rPr>
                <w:color w:val="002060"/>
              </w:rPr>
            </w:pPr>
            <w:r w:rsidRPr="00A2100E">
              <w:rPr>
                <w:color w:val="002060"/>
              </w:rPr>
              <w:t>MARINI DAVIDE</w:t>
            </w:r>
          </w:p>
        </w:tc>
        <w:tc>
          <w:tcPr>
            <w:tcW w:w="2200" w:type="dxa"/>
            <w:tcMar>
              <w:top w:w="20" w:type="dxa"/>
              <w:left w:w="20" w:type="dxa"/>
              <w:bottom w:w="20" w:type="dxa"/>
              <w:right w:w="20" w:type="dxa"/>
            </w:tcMar>
            <w:vAlign w:val="center"/>
            <w:hideMark/>
          </w:tcPr>
          <w:p w14:paraId="04A1B4BA" w14:textId="77777777" w:rsidR="00E97CD1" w:rsidRPr="00A2100E" w:rsidRDefault="00E97CD1" w:rsidP="00C06D69">
            <w:pPr>
              <w:pStyle w:val="movimento2"/>
              <w:rPr>
                <w:color w:val="002060"/>
              </w:rPr>
            </w:pPr>
            <w:r w:rsidRPr="00A2100E">
              <w:rPr>
                <w:color w:val="002060"/>
              </w:rPr>
              <w:t xml:space="preserve">(CSI STELLA A.S.D.) </w:t>
            </w:r>
          </w:p>
        </w:tc>
        <w:tc>
          <w:tcPr>
            <w:tcW w:w="800" w:type="dxa"/>
            <w:tcMar>
              <w:top w:w="20" w:type="dxa"/>
              <w:left w:w="20" w:type="dxa"/>
              <w:bottom w:w="20" w:type="dxa"/>
              <w:right w:w="20" w:type="dxa"/>
            </w:tcMar>
            <w:vAlign w:val="center"/>
            <w:hideMark/>
          </w:tcPr>
          <w:p w14:paraId="4A9EECB5"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4DEBAAE1" w14:textId="77777777" w:rsidR="00E97CD1" w:rsidRPr="00A2100E" w:rsidRDefault="00E97CD1" w:rsidP="00C06D69">
            <w:pPr>
              <w:pStyle w:val="movimento"/>
              <w:rPr>
                <w:color w:val="002060"/>
              </w:rPr>
            </w:pPr>
            <w:r w:rsidRPr="00A2100E">
              <w:rPr>
                <w:color w:val="002060"/>
              </w:rPr>
              <w:t>BOCCALI MATTEO</w:t>
            </w:r>
          </w:p>
        </w:tc>
        <w:tc>
          <w:tcPr>
            <w:tcW w:w="2200" w:type="dxa"/>
            <w:tcMar>
              <w:top w:w="20" w:type="dxa"/>
              <w:left w:w="20" w:type="dxa"/>
              <w:bottom w:w="20" w:type="dxa"/>
              <w:right w:w="20" w:type="dxa"/>
            </w:tcMar>
            <w:vAlign w:val="center"/>
            <w:hideMark/>
          </w:tcPr>
          <w:p w14:paraId="65074C62" w14:textId="77777777" w:rsidR="00E97CD1" w:rsidRPr="00A2100E" w:rsidRDefault="00E97CD1" w:rsidP="00C06D69">
            <w:pPr>
              <w:pStyle w:val="movimento2"/>
              <w:rPr>
                <w:color w:val="002060"/>
              </w:rPr>
            </w:pPr>
            <w:r w:rsidRPr="00A2100E">
              <w:rPr>
                <w:color w:val="002060"/>
              </w:rPr>
              <w:t xml:space="preserve">(DURANTINA SANTA CECILIA) </w:t>
            </w:r>
          </w:p>
        </w:tc>
      </w:tr>
      <w:tr w:rsidR="00E97CD1" w:rsidRPr="00A2100E" w14:paraId="3E73DBEE" w14:textId="77777777" w:rsidTr="00C06D69">
        <w:tc>
          <w:tcPr>
            <w:tcW w:w="2200" w:type="dxa"/>
            <w:tcMar>
              <w:top w:w="20" w:type="dxa"/>
              <w:left w:w="20" w:type="dxa"/>
              <w:bottom w:w="20" w:type="dxa"/>
              <w:right w:w="20" w:type="dxa"/>
            </w:tcMar>
            <w:vAlign w:val="center"/>
            <w:hideMark/>
          </w:tcPr>
          <w:p w14:paraId="764DBA92" w14:textId="77777777" w:rsidR="00E97CD1" w:rsidRPr="00A2100E" w:rsidRDefault="00E97CD1" w:rsidP="00C06D69">
            <w:pPr>
              <w:pStyle w:val="movimento"/>
              <w:rPr>
                <w:color w:val="002060"/>
              </w:rPr>
            </w:pPr>
            <w:r w:rsidRPr="00A2100E">
              <w:rPr>
                <w:color w:val="002060"/>
              </w:rPr>
              <w:t>FABBRI RICCARDO</w:t>
            </w:r>
          </w:p>
        </w:tc>
        <w:tc>
          <w:tcPr>
            <w:tcW w:w="2200" w:type="dxa"/>
            <w:tcMar>
              <w:top w:w="20" w:type="dxa"/>
              <w:left w:w="20" w:type="dxa"/>
              <w:bottom w:w="20" w:type="dxa"/>
              <w:right w:w="20" w:type="dxa"/>
            </w:tcMar>
            <w:vAlign w:val="center"/>
            <w:hideMark/>
          </w:tcPr>
          <w:p w14:paraId="1EFB6A07" w14:textId="77777777" w:rsidR="00E97CD1" w:rsidRPr="00A2100E" w:rsidRDefault="00E97CD1" w:rsidP="00C06D69">
            <w:pPr>
              <w:pStyle w:val="movimento2"/>
              <w:rPr>
                <w:color w:val="002060"/>
              </w:rPr>
            </w:pPr>
            <w:r w:rsidRPr="00A2100E">
              <w:rPr>
                <w:color w:val="002060"/>
              </w:rPr>
              <w:t xml:space="preserve">(GRADARA CALCIO) </w:t>
            </w:r>
          </w:p>
        </w:tc>
        <w:tc>
          <w:tcPr>
            <w:tcW w:w="800" w:type="dxa"/>
            <w:tcMar>
              <w:top w:w="20" w:type="dxa"/>
              <w:left w:w="20" w:type="dxa"/>
              <w:bottom w:w="20" w:type="dxa"/>
              <w:right w:w="20" w:type="dxa"/>
            </w:tcMar>
            <w:vAlign w:val="center"/>
            <w:hideMark/>
          </w:tcPr>
          <w:p w14:paraId="2E1F531B"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02C3EE02" w14:textId="77777777" w:rsidR="00E97CD1" w:rsidRPr="00A2100E" w:rsidRDefault="00E97CD1" w:rsidP="00C06D69">
            <w:pPr>
              <w:pStyle w:val="movimento"/>
              <w:rPr>
                <w:color w:val="002060"/>
              </w:rPr>
            </w:pPr>
            <w:r w:rsidRPr="00A2100E">
              <w:rPr>
                <w:color w:val="002060"/>
              </w:rPr>
              <w:t>MEREU ALESSANDRO</w:t>
            </w:r>
          </w:p>
        </w:tc>
        <w:tc>
          <w:tcPr>
            <w:tcW w:w="2200" w:type="dxa"/>
            <w:tcMar>
              <w:top w:w="20" w:type="dxa"/>
              <w:left w:w="20" w:type="dxa"/>
              <w:bottom w:w="20" w:type="dxa"/>
              <w:right w:w="20" w:type="dxa"/>
            </w:tcMar>
            <w:vAlign w:val="center"/>
            <w:hideMark/>
          </w:tcPr>
          <w:p w14:paraId="318E62DF" w14:textId="77777777" w:rsidR="00E97CD1" w:rsidRPr="00A2100E" w:rsidRDefault="00E97CD1" w:rsidP="00C06D69">
            <w:pPr>
              <w:pStyle w:val="movimento2"/>
              <w:rPr>
                <w:color w:val="002060"/>
              </w:rPr>
            </w:pPr>
            <w:r w:rsidRPr="00A2100E">
              <w:rPr>
                <w:color w:val="002060"/>
              </w:rPr>
              <w:t xml:space="preserve">(GRADARA CALCIO) </w:t>
            </w:r>
          </w:p>
        </w:tc>
      </w:tr>
      <w:tr w:rsidR="00E97CD1" w:rsidRPr="00A2100E" w14:paraId="7F3C31FD" w14:textId="77777777" w:rsidTr="00C06D69">
        <w:tc>
          <w:tcPr>
            <w:tcW w:w="2200" w:type="dxa"/>
            <w:tcMar>
              <w:top w:w="20" w:type="dxa"/>
              <w:left w:w="20" w:type="dxa"/>
              <w:bottom w:w="20" w:type="dxa"/>
              <w:right w:w="20" w:type="dxa"/>
            </w:tcMar>
            <w:vAlign w:val="center"/>
            <w:hideMark/>
          </w:tcPr>
          <w:p w14:paraId="7DC91EE9" w14:textId="77777777" w:rsidR="00E97CD1" w:rsidRPr="00A2100E" w:rsidRDefault="00E97CD1" w:rsidP="00C06D69">
            <w:pPr>
              <w:pStyle w:val="movimento"/>
              <w:rPr>
                <w:color w:val="002060"/>
              </w:rPr>
            </w:pPr>
            <w:r w:rsidRPr="00A2100E">
              <w:rPr>
                <w:color w:val="002060"/>
              </w:rPr>
              <w:t>RAGGI DAVIDE</w:t>
            </w:r>
          </w:p>
        </w:tc>
        <w:tc>
          <w:tcPr>
            <w:tcW w:w="2200" w:type="dxa"/>
            <w:tcMar>
              <w:top w:w="20" w:type="dxa"/>
              <w:left w:w="20" w:type="dxa"/>
              <w:bottom w:w="20" w:type="dxa"/>
              <w:right w:w="20" w:type="dxa"/>
            </w:tcMar>
            <w:vAlign w:val="center"/>
            <w:hideMark/>
          </w:tcPr>
          <w:p w14:paraId="27B3CE9A" w14:textId="77777777" w:rsidR="00E97CD1" w:rsidRPr="00A2100E" w:rsidRDefault="00E97CD1" w:rsidP="00C06D69">
            <w:pPr>
              <w:pStyle w:val="movimento2"/>
              <w:rPr>
                <w:color w:val="002060"/>
              </w:rPr>
            </w:pPr>
            <w:r w:rsidRPr="00A2100E">
              <w:rPr>
                <w:color w:val="002060"/>
              </w:rPr>
              <w:t xml:space="preserve">(REAL FABRIANO) </w:t>
            </w:r>
          </w:p>
        </w:tc>
        <w:tc>
          <w:tcPr>
            <w:tcW w:w="800" w:type="dxa"/>
            <w:tcMar>
              <w:top w:w="20" w:type="dxa"/>
              <w:left w:w="20" w:type="dxa"/>
              <w:bottom w:w="20" w:type="dxa"/>
              <w:right w:w="20" w:type="dxa"/>
            </w:tcMar>
            <w:vAlign w:val="center"/>
            <w:hideMark/>
          </w:tcPr>
          <w:p w14:paraId="3809AA76"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65DD3367" w14:textId="77777777" w:rsidR="00E97CD1" w:rsidRPr="00A2100E" w:rsidRDefault="00E97CD1" w:rsidP="00C06D69">
            <w:pPr>
              <w:pStyle w:val="movimento"/>
              <w:rPr>
                <w:color w:val="002060"/>
              </w:rPr>
            </w:pPr>
            <w:r w:rsidRPr="00A2100E">
              <w:rPr>
                <w:color w:val="002060"/>
              </w:rPr>
              <w:t>RICCIONI MARCO</w:t>
            </w:r>
          </w:p>
        </w:tc>
        <w:tc>
          <w:tcPr>
            <w:tcW w:w="2200" w:type="dxa"/>
            <w:tcMar>
              <w:top w:w="20" w:type="dxa"/>
              <w:left w:w="20" w:type="dxa"/>
              <w:bottom w:w="20" w:type="dxa"/>
              <w:right w:w="20" w:type="dxa"/>
            </w:tcMar>
            <w:vAlign w:val="center"/>
            <w:hideMark/>
          </w:tcPr>
          <w:p w14:paraId="7209DBA5" w14:textId="77777777" w:rsidR="00E97CD1" w:rsidRPr="00A2100E" w:rsidRDefault="00E97CD1" w:rsidP="00C06D69">
            <w:pPr>
              <w:pStyle w:val="movimento2"/>
              <w:rPr>
                <w:color w:val="002060"/>
              </w:rPr>
            </w:pPr>
            <w:r w:rsidRPr="00A2100E">
              <w:rPr>
                <w:color w:val="002060"/>
              </w:rPr>
              <w:t xml:space="preserve">(REAL FABRIANO) </w:t>
            </w:r>
          </w:p>
        </w:tc>
      </w:tr>
      <w:tr w:rsidR="00E97CD1" w:rsidRPr="00A2100E" w14:paraId="06F50460" w14:textId="77777777" w:rsidTr="00C06D69">
        <w:tc>
          <w:tcPr>
            <w:tcW w:w="2200" w:type="dxa"/>
            <w:tcMar>
              <w:top w:w="20" w:type="dxa"/>
              <w:left w:w="20" w:type="dxa"/>
              <w:bottom w:w="20" w:type="dxa"/>
              <w:right w:w="20" w:type="dxa"/>
            </w:tcMar>
            <w:vAlign w:val="center"/>
            <w:hideMark/>
          </w:tcPr>
          <w:p w14:paraId="4356AA13" w14:textId="77777777" w:rsidR="00E97CD1" w:rsidRPr="00A2100E" w:rsidRDefault="00E97CD1" w:rsidP="00C06D69">
            <w:pPr>
              <w:pStyle w:val="movimento"/>
              <w:rPr>
                <w:color w:val="002060"/>
              </w:rPr>
            </w:pPr>
            <w:r w:rsidRPr="00A2100E">
              <w:rPr>
                <w:color w:val="002060"/>
              </w:rPr>
              <w:t>PRIORI SAMUELE</w:t>
            </w:r>
          </w:p>
        </w:tc>
        <w:tc>
          <w:tcPr>
            <w:tcW w:w="2200" w:type="dxa"/>
            <w:tcMar>
              <w:top w:w="20" w:type="dxa"/>
              <w:left w:w="20" w:type="dxa"/>
              <w:bottom w:w="20" w:type="dxa"/>
              <w:right w:w="20" w:type="dxa"/>
            </w:tcMar>
            <w:vAlign w:val="center"/>
            <w:hideMark/>
          </w:tcPr>
          <w:p w14:paraId="6EC77BC8" w14:textId="77777777" w:rsidR="00E97CD1" w:rsidRPr="00A2100E" w:rsidRDefault="00E97CD1" w:rsidP="00C06D69">
            <w:pPr>
              <w:pStyle w:val="movimento2"/>
              <w:rPr>
                <w:color w:val="002060"/>
              </w:rPr>
            </w:pPr>
            <w:r w:rsidRPr="00A2100E">
              <w:rPr>
                <w:color w:val="002060"/>
              </w:rPr>
              <w:t xml:space="preserve">(VIRTUS ASD) </w:t>
            </w:r>
          </w:p>
        </w:tc>
        <w:tc>
          <w:tcPr>
            <w:tcW w:w="800" w:type="dxa"/>
            <w:tcMar>
              <w:top w:w="20" w:type="dxa"/>
              <w:left w:w="20" w:type="dxa"/>
              <w:bottom w:w="20" w:type="dxa"/>
              <w:right w:w="20" w:type="dxa"/>
            </w:tcMar>
            <w:vAlign w:val="center"/>
            <w:hideMark/>
          </w:tcPr>
          <w:p w14:paraId="75E4A289"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F3C5DC6"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29E66673" w14:textId="77777777" w:rsidR="00E97CD1" w:rsidRPr="00A2100E" w:rsidRDefault="00E97CD1" w:rsidP="00C06D69">
            <w:pPr>
              <w:pStyle w:val="movimento2"/>
              <w:rPr>
                <w:color w:val="002060"/>
              </w:rPr>
            </w:pPr>
            <w:r w:rsidRPr="00A2100E">
              <w:rPr>
                <w:color w:val="002060"/>
              </w:rPr>
              <w:t> </w:t>
            </w:r>
          </w:p>
        </w:tc>
      </w:tr>
    </w:tbl>
    <w:p w14:paraId="00B58C01" w14:textId="77777777" w:rsidR="00E97CD1" w:rsidRPr="00A2100E" w:rsidRDefault="00E97CD1" w:rsidP="00E97CD1">
      <w:pPr>
        <w:pStyle w:val="titolo10"/>
        <w:rPr>
          <w:rFonts w:eastAsiaTheme="minorEastAsia"/>
          <w:color w:val="002060"/>
        </w:rPr>
      </w:pPr>
      <w:r w:rsidRPr="00A2100E">
        <w:rPr>
          <w:color w:val="002060"/>
        </w:rPr>
        <w:t xml:space="preserve">GARE DEL 19/10/2025 </w:t>
      </w:r>
    </w:p>
    <w:p w14:paraId="4FC8AD85" w14:textId="77777777" w:rsidR="00E97CD1" w:rsidRPr="00A2100E" w:rsidRDefault="00E97CD1" w:rsidP="00E97CD1">
      <w:pPr>
        <w:pStyle w:val="titolo7a"/>
        <w:rPr>
          <w:color w:val="002060"/>
        </w:rPr>
      </w:pPr>
      <w:r w:rsidRPr="00A2100E">
        <w:rPr>
          <w:color w:val="002060"/>
        </w:rPr>
        <w:t xml:space="preserve">PROVVEDIMENTI DISCIPLINARI </w:t>
      </w:r>
    </w:p>
    <w:p w14:paraId="60B5B922" w14:textId="77777777" w:rsidR="00E97CD1" w:rsidRPr="00A2100E" w:rsidRDefault="00E97CD1" w:rsidP="00E97CD1">
      <w:pPr>
        <w:pStyle w:val="titolo7b0"/>
        <w:rPr>
          <w:color w:val="002060"/>
        </w:rPr>
      </w:pPr>
      <w:r w:rsidRPr="00A2100E">
        <w:rPr>
          <w:color w:val="002060"/>
        </w:rPr>
        <w:lastRenderedPageBreak/>
        <w:t xml:space="preserve">In base alle risultanze degli atti ufficiali sono state deliberate le seguenti sanzioni disciplinari. </w:t>
      </w:r>
    </w:p>
    <w:p w14:paraId="368C2F49" w14:textId="77777777" w:rsidR="00E97CD1" w:rsidRPr="00A2100E" w:rsidRDefault="00E97CD1" w:rsidP="00E97CD1">
      <w:pPr>
        <w:pStyle w:val="titolo30"/>
        <w:rPr>
          <w:color w:val="002060"/>
        </w:rPr>
      </w:pPr>
      <w:r w:rsidRPr="00A2100E">
        <w:rPr>
          <w:color w:val="002060"/>
        </w:rPr>
        <w:t xml:space="preserve">CALCIATORI NON ESPULSI </w:t>
      </w:r>
    </w:p>
    <w:p w14:paraId="3AFEC682" w14:textId="77777777" w:rsidR="00E97CD1" w:rsidRPr="00A2100E" w:rsidRDefault="00E97CD1" w:rsidP="00E97CD1">
      <w:pPr>
        <w:pStyle w:val="titolo20"/>
        <w:rPr>
          <w:color w:val="002060"/>
        </w:rPr>
      </w:pPr>
      <w:r w:rsidRPr="00A2100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2FA4771F" w14:textId="77777777" w:rsidTr="00C06D69">
        <w:tc>
          <w:tcPr>
            <w:tcW w:w="2200" w:type="dxa"/>
            <w:tcMar>
              <w:top w:w="20" w:type="dxa"/>
              <w:left w:w="20" w:type="dxa"/>
              <w:bottom w:w="20" w:type="dxa"/>
              <w:right w:w="20" w:type="dxa"/>
            </w:tcMar>
            <w:vAlign w:val="center"/>
            <w:hideMark/>
          </w:tcPr>
          <w:p w14:paraId="5B122B89" w14:textId="77777777" w:rsidR="00E97CD1" w:rsidRPr="00A2100E" w:rsidRDefault="00E97CD1" w:rsidP="00C06D69">
            <w:pPr>
              <w:pStyle w:val="movimento"/>
              <w:rPr>
                <w:color w:val="002060"/>
              </w:rPr>
            </w:pPr>
            <w:r w:rsidRPr="00A2100E">
              <w:rPr>
                <w:color w:val="002060"/>
              </w:rPr>
              <w:t>GALANDRINI LUCA</w:t>
            </w:r>
          </w:p>
        </w:tc>
        <w:tc>
          <w:tcPr>
            <w:tcW w:w="2200" w:type="dxa"/>
            <w:tcMar>
              <w:top w:w="20" w:type="dxa"/>
              <w:left w:w="20" w:type="dxa"/>
              <w:bottom w:w="20" w:type="dxa"/>
              <w:right w:w="20" w:type="dxa"/>
            </w:tcMar>
            <w:vAlign w:val="center"/>
            <w:hideMark/>
          </w:tcPr>
          <w:p w14:paraId="631D1D74" w14:textId="77777777" w:rsidR="00E97CD1" w:rsidRPr="00A2100E" w:rsidRDefault="00E97CD1" w:rsidP="00C06D69">
            <w:pPr>
              <w:pStyle w:val="movimento2"/>
              <w:rPr>
                <w:color w:val="002060"/>
              </w:rPr>
            </w:pPr>
            <w:r w:rsidRPr="00A2100E">
              <w:rPr>
                <w:color w:val="002060"/>
              </w:rPr>
              <w:t xml:space="preserve">(CANTINE RIUNITE CSI) </w:t>
            </w:r>
          </w:p>
        </w:tc>
        <w:tc>
          <w:tcPr>
            <w:tcW w:w="800" w:type="dxa"/>
            <w:tcMar>
              <w:top w:w="20" w:type="dxa"/>
              <w:left w:w="20" w:type="dxa"/>
              <w:bottom w:w="20" w:type="dxa"/>
              <w:right w:w="20" w:type="dxa"/>
            </w:tcMar>
            <w:vAlign w:val="center"/>
            <w:hideMark/>
          </w:tcPr>
          <w:p w14:paraId="6EFFE08D"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69567343" w14:textId="77777777" w:rsidR="00E97CD1" w:rsidRPr="00A2100E" w:rsidRDefault="00E97CD1" w:rsidP="00C06D69">
            <w:pPr>
              <w:pStyle w:val="movimento"/>
              <w:rPr>
                <w:color w:val="002060"/>
              </w:rPr>
            </w:pPr>
            <w:r w:rsidRPr="00A2100E">
              <w:rPr>
                <w:color w:val="002060"/>
              </w:rPr>
              <w:t>PASQUALINI IGOR</w:t>
            </w:r>
          </w:p>
        </w:tc>
        <w:tc>
          <w:tcPr>
            <w:tcW w:w="2200" w:type="dxa"/>
            <w:tcMar>
              <w:top w:w="20" w:type="dxa"/>
              <w:left w:w="20" w:type="dxa"/>
              <w:bottom w:w="20" w:type="dxa"/>
              <w:right w:w="20" w:type="dxa"/>
            </w:tcMar>
            <w:vAlign w:val="center"/>
            <w:hideMark/>
          </w:tcPr>
          <w:p w14:paraId="3490BCB7" w14:textId="77777777" w:rsidR="00E97CD1" w:rsidRPr="00A2100E" w:rsidRDefault="00E97CD1" w:rsidP="00C06D69">
            <w:pPr>
              <w:pStyle w:val="movimento2"/>
              <w:rPr>
                <w:color w:val="002060"/>
              </w:rPr>
            </w:pPr>
            <w:r w:rsidRPr="00A2100E">
              <w:rPr>
                <w:color w:val="002060"/>
              </w:rPr>
              <w:t xml:space="preserve">(POLVERIGI C/5) </w:t>
            </w:r>
          </w:p>
        </w:tc>
      </w:tr>
    </w:tbl>
    <w:p w14:paraId="537AB468" w14:textId="77777777" w:rsidR="00E97CD1" w:rsidRPr="00A2100E" w:rsidRDefault="00E97CD1" w:rsidP="00E97CD1">
      <w:pPr>
        <w:pStyle w:val="titolo20"/>
        <w:rPr>
          <w:rFonts w:eastAsiaTheme="minorEastAsia"/>
          <w:color w:val="002060"/>
        </w:rPr>
      </w:pPr>
      <w:r w:rsidRPr="00A210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676028FD" w14:textId="77777777" w:rsidTr="00C06D69">
        <w:tc>
          <w:tcPr>
            <w:tcW w:w="2200" w:type="dxa"/>
            <w:tcMar>
              <w:top w:w="20" w:type="dxa"/>
              <w:left w:w="20" w:type="dxa"/>
              <w:bottom w:w="20" w:type="dxa"/>
              <w:right w:w="20" w:type="dxa"/>
            </w:tcMar>
            <w:vAlign w:val="center"/>
            <w:hideMark/>
          </w:tcPr>
          <w:p w14:paraId="2567D2F3" w14:textId="77777777" w:rsidR="00E97CD1" w:rsidRPr="00A2100E" w:rsidRDefault="00E97CD1" w:rsidP="00C06D69">
            <w:pPr>
              <w:pStyle w:val="movimento"/>
              <w:rPr>
                <w:color w:val="002060"/>
              </w:rPr>
            </w:pPr>
            <w:r w:rsidRPr="00A2100E">
              <w:rPr>
                <w:color w:val="002060"/>
              </w:rPr>
              <w:t>BURATTINI FILIPPO</w:t>
            </w:r>
          </w:p>
        </w:tc>
        <w:tc>
          <w:tcPr>
            <w:tcW w:w="2200" w:type="dxa"/>
            <w:tcMar>
              <w:top w:w="20" w:type="dxa"/>
              <w:left w:w="20" w:type="dxa"/>
              <w:bottom w:w="20" w:type="dxa"/>
              <w:right w:w="20" w:type="dxa"/>
            </w:tcMar>
            <w:vAlign w:val="center"/>
            <w:hideMark/>
          </w:tcPr>
          <w:p w14:paraId="1B146D9A" w14:textId="77777777" w:rsidR="00E97CD1" w:rsidRPr="00A2100E" w:rsidRDefault="00E97CD1" w:rsidP="00C06D69">
            <w:pPr>
              <w:pStyle w:val="movimento2"/>
              <w:rPr>
                <w:color w:val="002060"/>
              </w:rPr>
            </w:pPr>
            <w:r w:rsidRPr="00A2100E">
              <w:rPr>
                <w:color w:val="002060"/>
              </w:rPr>
              <w:t xml:space="preserve">(CHIARAVALLE FUTSAL) </w:t>
            </w:r>
          </w:p>
        </w:tc>
        <w:tc>
          <w:tcPr>
            <w:tcW w:w="800" w:type="dxa"/>
            <w:tcMar>
              <w:top w:w="20" w:type="dxa"/>
              <w:left w:w="20" w:type="dxa"/>
              <w:bottom w:w="20" w:type="dxa"/>
              <w:right w:w="20" w:type="dxa"/>
            </w:tcMar>
            <w:vAlign w:val="center"/>
            <w:hideMark/>
          </w:tcPr>
          <w:p w14:paraId="79BD5EB2"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70E6C3E1" w14:textId="77777777" w:rsidR="00E97CD1" w:rsidRPr="00A2100E" w:rsidRDefault="00E97CD1" w:rsidP="00C06D69">
            <w:pPr>
              <w:pStyle w:val="movimento"/>
              <w:rPr>
                <w:color w:val="002060"/>
              </w:rPr>
            </w:pPr>
            <w:r w:rsidRPr="00A2100E">
              <w:rPr>
                <w:color w:val="002060"/>
              </w:rPr>
              <w:t>BERTINI FILIPPO</w:t>
            </w:r>
          </w:p>
        </w:tc>
        <w:tc>
          <w:tcPr>
            <w:tcW w:w="2200" w:type="dxa"/>
            <w:tcMar>
              <w:top w:w="20" w:type="dxa"/>
              <w:left w:w="20" w:type="dxa"/>
              <w:bottom w:w="20" w:type="dxa"/>
              <w:right w:w="20" w:type="dxa"/>
            </w:tcMar>
            <w:vAlign w:val="center"/>
            <w:hideMark/>
          </w:tcPr>
          <w:p w14:paraId="5FF57A42" w14:textId="77777777" w:rsidR="00E97CD1" w:rsidRPr="00A2100E" w:rsidRDefault="00E97CD1" w:rsidP="00C06D69">
            <w:pPr>
              <w:pStyle w:val="movimento2"/>
              <w:rPr>
                <w:color w:val="002060"/>
              </w:rPr>
            </w:pPr>
            <w:r w:rsidRPr="00A2100E">
              <w:rPr>
                <w:color w:val="002060"/>
              </w:rPr>
              <w:t xml:space="preserve">(POLVERIGI C/5) </w:t>
            </w:r>
          </w:p>
        </w:tc>
      </w:tr>
      <w:tr w:rsidR="00E97CD1" w:rsidRPr="00A2100E" w14:paraId="232BE7C2" w14:textId="77777777" w:rsidTr="00C06D69">
        <w:tc>
          <w:tcPr>
            <w:tcW w:w="2200" w:type="dxa"/>
            <w:tcMar>
              <w:top w:w="20" w:type="dxa"/>
              <w:left w:w="20" w:type="dxa"/>
              <w:bottom w:w="20" w:type="dxa"/>
              <w:right w:w="20" w:type="dxa"/>
            </w:tcMar>
            <w:vAlign w:val="center"/>
            <w:hideMark/>
          </w:tcPr>
          <w:p w14:paraId="6F116B24" w14:textId="77777777" w:rsidR="00E97CD1" w:rsidRPr="00A2100E" w:rsidRDefault="00E97CD1" w:rsidP="00C06D69">
            <w:pPr>
              <w:pStyle w:val="movimento"/>
              <w:rPr>
                <w:color w:val="002060"/>
              </w:rPr>
            </w:pPr>
            <w:r w:rsidRPr="00A2100E">
              <w:rPr>
                <w:color w:val="002060"/>
              </w:rPr>
              <w:t>DOMESI ALESSANDRO</w:t>
            </w:r>
          </w:p>
        </w:tc>
        <w:tc>
          <w:tcPr>
            <w:tcW w:w="2200" w:type="dxa"/>
            <w:tcMar>
              <w:top w:w="20" w:type="dxa"/>
              <w:left w:w="20" w:type="dxa"/>
              <w:bottom w:w="20" w:type="dxa"/>
              <w:right w:w="20" w:type="dxa"/>
            </w:tcMar>
            <w:vAlign w:val="center"/>
            <w:hideMark/>
          </w:tcPr>
          <w:p w14:paraId="0A48403D" w14:textId="77777777" w:rsidR="00E97CD1" w:rsidRPr="00A2100E" w:rsidRDefault="00E97CD1" w:rsidP="00C06D69">
            <w:pPr>
              <w:pStyle w:val="movimento2"/>
              <w:rPr>
                <w:color w:val="002060"/>
              </w:rPr>
            </w:pPr>
            <w:r w:rsidRPr="00A2100E">
              <w:rPr>
                <w:color w:val="002060"/>
              </w:rPr>
              <w:t xml:space="preserve">(UNION PICENA) </w:t>
            </w:r>
          </w:p>
        </w:tc>
        <w:tc>
          <w:tcPr>
            <w:tcW w:w="800" w:type="dxa"/>
            <w:tcMar>
              <w:top w:w="20" w:type="dxa"/>
              <w:left w:w="20" w:type="dxa"/>
              <w:bottom w:w="20" w:type="dxa"/>
              <w:right w:w="20" w:type="dxa"/>
            </w:tcMar>
            <w:vAlign w:val="center"/>
            <w:hideMark/>
          </w:tcPr>
          <w:p w14:paraId="10D516E4"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9DBDB2E" w14:textId="77777777" w:rsidR="00E97CD1" w:rsidRPr="00A2100E" w:rsidRDefault="00E97CD1" w:rsidP="00C06D69">
            <w:pPr>
              <w:pStyle w:val="movimento"/>
              <w:rPr>
                <w:color w:val="002060"/>
              </w:rPr>
            </w:pPr>
            <w:r w:rsidRPr="00A2100E">
              <w:rPr>
                <w:color w:val="002060"/>
              </w:rPr>
              <w:t>GAROFOLO MIRKO</w:t>
            </w:r>
          </w:p>
        </w:tc>
        <w:tc>
          <w:tcPr>
            <w:tcW w:w="2200" w:type="dxa"/>
            <w:tcMar>
              <w:top w:w="20" w:type="dxa"/>
              <w:left w:w="20" w:type="dxa"/>
              <w:bottom w:w="20" w:type="dxa"/>
              <w:right w:w="20" w:type="dxa"/>
            </w:tcMar>
            <w:vAlign w:val="center"/>
            <w:hideMark/>
          </w:tcPr>
          <w:p w14:paraId="62744FF2" w14:textId="77777777" w:rsidR="00E97CD1" w:rsidRPr="00A2100E" w:rsidRDefault="00E97CD1" w:rsidP="00C06D69">
            <w:pPr>
              <w:pStyle w:val="movimento2"/>
              <w:rPr>
                <w:color w:val="002060"/>
              </w:rPr>
            </w:pPr>
            <w:r w:rsidRPr="00A2100E">
              <w:rPr>
                <w:color w:val="002060"/>
              </w:rPr>
              <w:t xml:space="preserve">(UNION PICENA) </w:t>
            </w:r>
          </w:p>
        </w:tc>
      </w:tr>
      <w:tr w:rsidR="00E97CD1" w:rsidRPr="00A2100E" w14:paraId="0EDEAA97" w14:textId="77777777" w:rsidTr="00C06D69">
        <w:tc>
          <w:tcPr>
            <w:tcW w:w="2200" w:type="dxa"/>
            <w:tcMar>
              <w:top w:w="20" w:type="dxa"/>
              <w:left w:w="20" w:type="dxa"/>
              <w:bottom w:w="20" w:type="dxa"/>
              <w:right w:w="20" w:type="dxa"/>
            </w:tcMar>
            <w:vAlign w:val="center"/>
            <w:hideMark/>
          </w:tcPr>
          <w:p w14:paraId="6666C614" w14:textId="77777777" w:rsidR="00E97CD1" w:rsidRPr="00A2100E" w:rsidRDefault="00E97CD1" w:rsidP="00C06D69">
            <w:pPr>
              <w:pStyle w:val="movimento"/>
              <w:rPr>
                <w:color w:val="002060"/>
              </w:rPr>
            </w:pPr>
            <w:r w:rsidRPr="00A2100E">
              <w:rPr>
                <w:color w:val="002060"/>
              </w:rPr>
              <w:t>GRIMALDI PASQUALE</w:t>
            </w:r>
          </w:p>
        </w:tc>
        <w:tc>
          <w:tcPr>
            <w:tcW w:w="2200" w:type="dxa"/>
            <w:tcMar>
              <w:top w:w="20" w:type="dxa"/>
              <w:left w:w="20" w:type="dxa"/>
              <w:bottom w:w="20" w:type="dxa"/>
              <w:right w:w="20" w:type="dxa"/>
            </w:tcMar>
            <w:vAlign w:val="center"/>
            <w:hideMark/>
          </w:tcPr>
          <w:p w14:paraId="0FC9EDD9" w14:textId="77777777" w:rsidR="00E97CD1" w:rsidRPr="00A2100E" w:rsidRDefault="00E97CD1" w:rsidP="00C06D69">
            <w:pPr>
              <w:pStyle w:val="movimento2"/>
              <w:rPr>
                <w:color w:val="002060"/>
              </w:rPr>
            </w:pPr>
            <w:r w:rsidRPr="00A2100E">
              <w:rPr>
                <w:color w:val="002060"/>
              </w:rPr>
              <w:t xml:space="preserve">(UNION PICENA) </w:t>
            </w:r>
          </w:p>
        </w:tc>
        <w:tc>
          <w:tcPr>
            <w:tcW w:w="800" w:type="dxa"/>
            <w:tcMar>
              <w:top w:w="20" w:type="dxa"/>
              <w:left w:w="20" w:type="dxa"/>
              <w:bottom w:w="20" w:type="dxa"/>
              <w:right w:w="20" w:type="dxa"/>
            </w:tcMar>
            <w:vAlign w:val="center"/>
            <w:hideMark/>
          </w:tcPr>
          <w:p w14:paraId="50B6459E"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7B99A98B"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10A2FF5" w14:textId="77777777" w:rsidR="00E97CD1" w:rsidRPr="00A2100E" w:rsidRDefault="00E97CD1" w:rsidP="00C06D69">
            <w:pPr>
              <w:pStyle w:val="movimento2"/>
              <w:rPr>
                <w:color w:val="002060"/>
              </w:rPr>
            </w:pPr>
            <w:r w:rsidRPr="00A2100E">
              <w:rPr>
                <w:color w:val="002060"/>
              </w:rPr>
              <w:t> </w:t>
            </w:r>
          </w:p>
        </w:tc>
      </w:tr>
    </w:tbl>
    <w:p w14:paraId="0F431B81" w14:textId="77777777" w:rsidR="00E97CD1" w:rsidRDefault="00E97CD1" w:rsidP="00E97CD1">
      <w:pPr>
        <w:pStyle w:val="breakline"/>
        <w:rPr>
          <w:color w:val="002060"/>
        </w:rPr>
      </w:pPr>
    </w:p>
    <w:p w14:paraId="1C82E3A1" w14:textId="77777777" w:rsidR="00E97CD1" w:rsidRPr="00BD581B" w:rsidRDefault="00E97CD1" w:rsidP="00E97CD1">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64636111" w14:textId="77777777" w:rsidR="00E97CD1" w:rsidRPr="00BD581B" w:rsidRDefault="00E97CD1" w:rsidP="00E97CD1">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538FB140" w14:textId="77777777" w:rsidR="00E97CD1" w:rsidRPr="00A2100E" w:rsidRDefault="00E97CD1" w:rsidP="00E97CD1">
      <w:pPr>
        <w:pStyle w:val="breakline"/>
        <w:rPr>
          <w:rFonts w:eastAsiaTheme="minorEastAsia"/>
          <w:color w:val="002060"/>
        </w:rPr>
      </w:pPr>
    </w:p>
    <w:p w14:paraId="4A8FC98D" w14:textId="77777777" w:rsidR="00E97CD1" w:rsidRPr="00A2100E" w:rsidRDefault="00E97CD1" w:rsidP="00E97CD1">
      <w:pPr>
        <w:pStyle w:val="titoloprinc0"/>
        <w:rPr>
          <w:color w:val="002060"/>
        </w:rPr>
      </w:pPr>
      <w:r w:rsidRPr="00A2100E">
        <w:rPr>
          <w:color w:val="002060"/>
        </w:rPr>
        <w:t>CLASSIFICA</w:t>
      </w:r>
    </w:p>
    <w:p w14:paraId="0934163E" w14:textId="77777777" w:rsidR="00E97CD1" w:rsidRPr="00A2100E" w:rsidRDefault="00E97CD1" w:rsidP="00E97CD1">
      <w:pPr>
        <w:pStyle w:val="breakline"/>
        <w:rPr>
          <w:color w:val="002060"/>
        </w:rPr>
      </w:pPr>
    </w:p>
    <w:p w14:paraId="2E461135" w14:textId="77777777" w:rsidR="00E97CD1" w:rsidRPr="00A2100E" w:rsidRDefault="00E97CD1" w:rsidP="00E97CD1">
      <w:pPr>
        <w:pStyle w:val="breakline"/>
        <w:rPr>
          <w:color w:val="002060"/>
        </w:rPr>
      </w:pPr>
    </w:p>
    <w:p w14:paraId="510ED912" w14:textId="77777777" w:rsidR="00E97CD1" w:rsidRPr="00A2100E" w:rsidRDefault="00E97CD1" w:rsidP="00E97CD1">
      <w:pPr>
        <w:pStyle w:val="sottotitolocampionato10"/>
        <w:rPr>
          <w:color w:val="002060"/>
        </w:rPr>
      </w:pPr>
      <w:r w:rsidRPr="00A2100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CD1" w:rsidRPr="00A2100E" w14:paraId="45EBF578" w14:textId="77777777" w:rsidTr="00C06D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A77EF" w14:textId="77777777" w:rsidR="00E97CD1" w:rsidRPr="00A2100E" w:rsidRDefault="00E97CD1" w:rsidP="00C06D69">
            <w:pPr>
              <w:pStyle w:val="headertabella0"/>
              <w:rPr>
                <w:color w:val="002060"/>
              </w:rPr>
            </w:pPr>
            <w:r w:rsidRPr="00A210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7D0FC" w14:textId="77777777" w:rsidR="00E97CD1" w:rsidRPr="00A2100E" w:rsidRDefault="00E97CD1" w:rsidP="00C06D69">
            <w:pPr>
              <w:pStyle w:val="headertabella0"/>
              <w:rPr>
                <w:color w:val="002060"/>
              </w:rPr>
            </w:pPr>
            <w:r w:rsidRPr="00A210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9201F" w14:textId="77777777" w:rsidR="00E97CD1" w:rsidRPr="00A2100E" w:rsidRDefault="00E97CD1" w:rsidP="00C06D69">
            <w:pPr>
              <w:pStyle w:val="headertabella0"/>
              <w:rPr>
                <w:color w:val="002060"/>
              </w:rPr>
            </w:pPr>
            <w:r w:rsidRPr="00A210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23786" w14:textId="77777777" w:rsidR="00E97CD1" w:rsidRPr="00A2100E" w:rsidRDefault="00E97CD1" w:rsidP="00C06D69">
            <w:pPr>
              <w:pStyle w:val="headertabella0"/>
              <w:rPr>
                <w:color w:val="002060"/>
              </w:rPr>
            </w:pPr>
            <w:r w:rsidRPr="00A210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90FF6" w14:textId="77777777" w:rsidR="00E97CD1" w:rsidRPr="00A2100E" w:rsidRDefault="00E97CD1" w:rsidP="00C06D69">
            <w:pPr>
              <w:pStyle w:val="headertabella0"/>
              <w:rPr>
                <w:color w:val="002060"/>
              </w:rPr>
            </w:pPr>
            <w:r w:rsidRPr="00A210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602A5" w14:textId="77777777" w:rsidR="00E97CD1" w:rsidRPr="00A2100E" w:rsidRDefault="00E97CD1" w:rsidP="00C06D69">
            <w:pPr>
              <w:pStyle w:val="headertabella0"/>
              <w:rPr>
                <w:color w:val="002060"/>
              </w:rPr>
            </w:pPr>
            <w:r w:rsidRPr="00A210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04936" w14:textId="77777777" w:rsidR="00E97CD1" w:rsidRPr="00A2100E" w:rsidRDefault="00E97CD1" w:rsidP="00C06D69">
            <w:pPr>
              <w:pStyle w:val="headertabella0"/>
              <w:rPr>
                <w:color w:val="002060"/>
              </w:rPr>
            </w:pPr>
            <w:r w:rsidRPr="00A210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56B37" w14:textId="77777777" w:rsidR="00E97CD1" w:rsidRPr="00A2100E" w:rsidRDefault="00E97CD1" w:rsidP="00C06D69">
            <w:pPr>
              <w:pStyle w:val="headertabella0"/>
              <w:rPr>
                <w:color w:val="002060"/>
              </w:rPr>
            </w:pPr>
            <w:r w:rsidRPr="00A210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F0B93" w14:textId="77777777" w:rsidR="00E97CD1" w:rsidRPr="00A2100E" w:rsidRDefault="00E97CD1" w:rsidP="00C06D69">
            <w:pPr>
              <w:pStyle w:val="headertabella0"/>
              <w:rPr>
                <w:color w:val="002060"/>
              </w:rPr>
            </w:pPr>
            <w:r w:rsidRPr="00A210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BE423" w14:textId="77777777" w:rsidR="00E97CD1" w:rsidRPr="00A2100E" w:rsidRDefault="00E97CD1" w:rsidP="00C06D69">
            <w:pPr>
              <w:pStyle w:val="headertabella0"/>
              <w:rPr>
                <w:color w:val="002060"/>
              </w:rPr>
            </w:pPr>
            <w:r w:rsidRPr="00A2100E">
              <w:rPr>
                <w:color w:val="002060"/>
              </w:rPr>
              <w:t>PE</w:t>
            </w:r>
          </w:p>
        </w:tc>
      </w:tr>
      <w:tr w:rsidR="00E97CD1" w:rsidRPr="00A2100E" w14:paraId="6323E78D" w14:textId="77777777" w:rsidTr="00C06D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34E5DF" w14:textId="77777777" w:rsidR="00E97CD1" w:rsidRPr="00A2100E" w:rsidRDefault="00E97CD1" w:rsidP="00C06D69">
            <w:pPr>
              <w:pStyle w:val="rowtabella0"/>
              <w:rPr>
                <w:color w:val="002060"/>
              </w:rPr>
            </w:pPr>
            <w:r w:rsidRPr="00A2100E">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3575A"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B1281"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1AD9C"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E3634"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23E62"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0191B"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0030A"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1757F"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53AF7" w14:textId="77777777" w:rsidR="00E97CD1" w:rsidRPr="00A2100E" w:rsidRDefault="00E97CD1" w:rsidP="00C06D69">
            <w:pPr>
              <w:pStyle w:val="rowtabella0"/>
              <w:jc w:val="center"/>
              <w:rPr>
                <w:color w:val="002060"/>
              </w:rPr>
            </w:pPr>
            <w:r w:rsidRPr="00A2100E">
              <w:rPr>
                <w:color w:val="002060"/>
              </w:rPr>
              <w:t>0</w:t>
            </w:r>
          </w:p>
        </w:tc>
      </w:tr>
      <w:tr w:rsidR="00E97CD1" w:rsidRPr="00A2100E" w14:paraId="2E636C82"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76F38C" w14:textId="77777777" w:rsidR="00E97CD1" w:rsidRPr="00A2100E" w:rsidRDefault="00E97CD1" w:rsidP="00C06D69">
            <w:pPr>
              <w:pStyle w:val="rowtabella0"/>
              <w:rPr>
                <w:color w:val="002060"/>
              </w:rPr>
            </w:pPr>
            <w:r w:rsidRPr="00A2100E">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A2E35"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B73C1"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49E6A"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E002E"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9BCF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39B9C"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592E0"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08818"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1F010" w14:textId="77777777" w:rsidR="00E97CD1" w:rsidRPr="00A2100E" w:rsidRDefault="00E97CD1" w:rsidP="00C06D69">
            <w:pPr>
              <w:pStyle w:val="rowtabella0"/>
              <w:jc w:val="center"/>
              <w:rPr>
                <w:color w:val="002060"/>
              </w:rPr>
            </w:pPr>
            <w:r w:rsidRPr="00A2100E">
              <w:rPr>
                <w:color w:val="002060"/>
              </w:rPr>
              <w:t>0</w:t>
            </w:r>
          </w:p>
        </w:tc>
      </w:tr>
      <w:tr w:rsidR="00E97CD1" w:rsidRPr="00A2100E" w14:paraId="4DED1429"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4670C6" w14:textId="77777777" w:rsidR="00E97CD1" w:rsidRPr="00A2100E" w:rsidRDefault="00E97CD1" w:rsidP="00C06D69">
            <w:pPr>
              <w:pStyle w:val="rowtabella0"/>
              <w:rPr>
                <w:color w:val="002060"/>
              </w:rPr>
            </w:pPr>
            <w:r w:rsidRPr="00A2100E">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12297"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8B959"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B518A"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3FC8A"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C191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A8056"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A30F2"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47541"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30114" w14:textId="77777777" w:rsidR="00E97CD1" w:rsidRPr="00A2100E" w:rsidRDefault="00E97CD1" w:rsidP="00C06D69">
            <w:pPr>
              <w:pStyle w:val="rowtabella0"/>
              <w:jc w:val="center"/>
              <w:rPr>
                <w:color w:val="002060"/>
              </w:rPr>
            </w:pPr>
            <w:r w:rsidRPr="00A2100E">
              <w:rPr>
                <w:color w:val="002060"/>
              </w:rPr>
              <w:t>0</w:t>
            </w:r>
          </w:p>
        </w:tc>
      </w:tr>
      <w:tr w:rsidR="00E97CD1" w:rsidRPr="00A2100E" w14:paraId="1719D189"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2B5611" w14:textId="77777777" w:rsidR="00E97CD1" w:rsidRPr="00A2100E" w:rsidRDefault="00E97CD1" w:rsidP="00C06D69">
            <w:pPr>
              <w:pStyle w:val="rowtabella0"/>
              <w:rPr>
                <w:color w:val="002060"/>
              </w:rPr>
            </w:pPr>
            <w:r w:rsidRPr="00A2100E">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1969A"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B7646"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53D96"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87B62"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23AE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AF474"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0F0FE"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9F481"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59D22" w14:textId="77777777" w:rsidR="00E97CD1" w:rsidRPr="00A2100E" w:rsidRDefault="00E97CD1" w:rsidP="00C06D69">
            <w:pPr>
              <w:pStyle w:val="rowtabella0"/>
              <w:jc w:val="center"/>
              <w:rPr>
                <w:color w:val="002060"/>
              </w:rPr>
            </w:pPr>
            <w:r w:rsidRPr="00A2100E">
              <w:rPr>
                <w:color w:val="002060"/>
              </w:rPr>
              <w:t>0</w:t>
            </w:r>
          </w:p>
        </w:tc>
      </w:tr>
      <w:tr w:rsidR="00E97CD1" w:rsidRPr="00A2100E" w14:paraId="21081809"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882060" w14:textId="77777777" w:rsidR="00E97CD1" w:rsidRPr="00A2100E" w:rsidRDefault="00E97CD1" w:rsidP="00C06D69">
            <w:pPr>
              <w:pStyle w:val="rowtabella0"/>
              <w:rPr>
                <w:color w:val="002060"/>
              </w:rPr>
            </w:pPr>
            <w:r w:rsidRPr="00A2100E">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EF824"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23AD2"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7578B"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62D63"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80A27"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A562E"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8FEA6"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DFB47"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D8586" w14:textId="77777777" w:rsidR="00E97CD1" w:rsidRPr="00A2100E" w:rsidRDefault="00E97CD1" w:rsidP="00C06D69">
            <w:pPr>
              <w:pStyle w:val="rowtabella0"/>
              <w:jc w:val="center"/>
              <w:rPr>
                <w:color w:val="002060"/>
              </w:rPr>
            </w:pPr>
            <w:r w:rsidRPr="00A2100E">
              <w:rPr>
                <w:color w:val="002060"/>
              </w:rPr>
              <w:t>0</w:t>
            </w:r>
          </w:p>
        </w:tc>
      </w:tr>
      <w:tr w:rsidR="00E97CD1" w:rsidRPr="00A2100E" w14:paraId="232CAD48"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8EC724" w14:textId="77777777" w:rsidR="00E97CD1" w:rsidRPr="00A2100E" w:rsidRDefault="00E97CD1" w:rsidP="00C06D69">
            <w:pPr>
              <w:pStyle w:val="rowtabella0"/>
              <w:rPr>
                <w:color w:val="002060"/>
              </w:rPr>
            </w:pPr>
            <w:r w:rsidRPr="00A2100E">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AA0EB"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C4657"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351D1"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6B370"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EBAE9"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553B7"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94982"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5B247"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53485" w14:textId="77777777" w:rsidR="00E97CD1" w:rsidRPr="00A2100E" w:rsidRDefault="00E97CD1" w:rsidP="00C06D69">
            <w:pPr>
              <w:pStyle w:val="rowtabella0"/>
              <w:jc w:val="center"/>
              <w:rPr>
                <w:color w:val="002060"/>
              </w:rPr>
            </w:pPr>
            <w:r w:rsidRPr="00A2100E">
              <w:rPr>
                <w:color w:val="002060"/>
              </w:rPr>
              <w:t>0</w:t>
            </w:r>
          </w:p>
        </w:tc>
      </w:tr>
      <w:tr w:rsidR="00E97CD1" w:rsidRPr="00A2100E" w14:paraId="330C0118"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006A44" w14:textId="77777777" w:rsidR="00E97CD1" w:rsidRPr="005A051E" w:rsidRDefault="00E97CD1" w:rsidP="00C06D69">
            <w:pPr>
              <w:pStyle w:val="breakline"/>
              <w:rPr>
                <w:rFonts w:ascii="Arial" w:hAnsi="Arial" w:cs="Arial"/>
                <w:color w:val="002060"/>
              </w:rPr>
            </w:pPr>
            <w:r w:rsidRPr="005A051E">
              <w:rPr>
                <w:rFonts w:ascii="Arial" w:hAnsi="Arial" w:cs="Arial"/>
                <w:color w:val="002060"/>
              </w:rPr>
              <w:t>A.S.D. CALCIO A 5 CORINALDO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974A4"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C8B6C"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D91E4"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2A1A2"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F9A77"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5C688"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E409F"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1FF35"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8803A" w14:textId="77777777" w:rsidR="00E97CD1" w:rsidRPr="00A2100E" w:rsidRDefault="00E97CD1" w:rsidP="00C06D69">
            <w:pPr>
              <w:pStyle w:val="rowtabella0"/>
              <w:jc w:val="center"/>
              <w:rPr>
                <w:color w:val="002060"/>
              </w:rPr>
            </w:pPr>
            <w:r w:rsidRPr="00A2100E">
              <w:rPr>
                <w:color w:val="002060"/>
              </w:rPr>
              <w:t>0</w:t>
            </w:r>
          </w:p>
        </w:tc>
      </w:tr>
      <w:tr w:rsidR="00E97CD1" w:rsidRPr="00A2100E" w14:paraId="3A00DFBE"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92CF41" w14:textId="77777777" w:rsidR="00E97CD1" w:rsidRPr="00A2100E" w:rsidRDefault="00E97CD1" w:rsidP="00C06D69">
            <w:pPr>
              <w:pStyle w:val="rowtabella0"/>
              <w:rPr>
                <w:color w:val="002060"/>
              </w:rPr>
            </w:pPr>
            <w:r w:rsidRPr="00A2100E">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5F324"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D6F96"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EC094"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EEDF7"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C14D7"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85C8A"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2EB35"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61842"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D8B2C" w14:textId="77777777" w:rsidR="00E97CD1" w:rsidRPr="00A2100E" w:rsidRDefault="00E97CD1" w:rsidP="00C06D69">
            <w:pPr>
              <w:pStyle w:val="rowtabella0"/>
              <w:jc w:val="center"/>
              <w:rPr>
                <w:color w:val="002060"/>
              </w:rPr>
            </w:pPr>
            <w:r w:rsidRPr="00A2100E">
              <w:rPr>
                <w:color w:val="002060"/>
              </w:rPr>
              <w:t>0</w:t>
            </w:r>
          </w:p>
        </w:tc>
      </w:tr>
      <w:tr w:rsidR="00E97CD1" w:rsidRPr="00A2100E" w14:paraId="33D0AE83"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943DCF" w14:textId="77777777" w:rsidR="00E97CD1" w:rsidRPr="00A2100E" w:rsidRDefault="00E97CD1" w:rsidP="00C06D69">
            <w:pPr>
              <w:pStyle w:val="rowtabella0"/>
              <w:rPr>
                <w:color w:val="002060"/>
              </w:rPr>
            </w:pPr>
            <w:r w:rsidRPr="00A2100E">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41A79"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8597E"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DFFD4"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C45AE"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9D9A3"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F093F"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29738"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01750"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B14FA" w14:textId="77777777" w:rsidR="00E97CD1" w:rsidRPr="00A2100E" w:rsidRDefault="00E97CD1" w:rsidP="00C06D69">
            <w:pPr>
              <w:pStyle w:val="rowtabella0"/>
              <w:jc w:val="center"/>
              <w:rPr>
                <w:color w:val="002060"/>
              </w:rPr>
            </w:pPr>
            <w:r w:rsidRPr="00A2100E">
              <w:rPr>
                <w:color w:val="002060"/>
              </w:rPr>
              <w:t>0</w:t>
            </w:r>
          </w:p>
        </w:tc>
      </w:tr>
      <w:tr w:rsidR="00E97CD1" w:rsidRPr="00A2100E" w14:paraId="4BC57170"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C39C72" w14:textId="77777777" w:rsidR="00E97CD1" w:rsidRPr="00A2100E" w:rsidRDefault="00E97CD1" w:rsidP="00C06D69">
            <w:pPr>
              <w:pStyle w:val="rowtabella0"/>
              <w:rPr>
                <w:color w:val="002060"/>
              </w:rPr>
            </w:pPr>
            <w:r w:rsidRPr="00A2100E">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5BED8"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740DB"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FE9FA"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FDC30"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ED209"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C90BE"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98B08"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7B316"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E0C29" w14:textId="77777777" w:rsidR="00E97CD1" w:rsidRPr="00A2100E" w:rsidRDefault="00E97CD1" w:rsidP="00C06D69">
            <w:pPr>
              <w:pStyle w:val="rowtabella0"/>
              <w:jc w:val="center"/>
              <w:rPr>
                <w:color w:val="002060"/>
              </w:rPr>
            </w:pPr>
            <w:r w:rsidRPr="00A2100E">
              <w:rPr>
                <w:color w:val="002060"/>
              </w:rPr>
              <w:t>0</w:t>
            </w:r>
          </w:p>
        </w:tc>
      </w:tr>
      <w:tr w:rsidR="00E97CD1" w:rsidRPr="00A2100E" w14:paraId="128381F1"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9DA8C8" w14:textId="77777777" w:rsidR="00E97CD1" w:rsidRPr="00A2100E" w:rsidRDefault="00E97CD1" w:rsidP="00C06D69">
            <w:pPr>
              <w:pStyle w:val="rowtabella0"/>
              <w:rPr>
                <w:color w:val="002060"/>
              </w:rPr>
            </w:pPr>
            <w:r w:rsidRPr="00A2100E">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0EB5A"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1CEB7"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3EF1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71594"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38BA9"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1CDEF"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61952"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65447"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BFA70" w14:textId="77777777" w:rsidR="00E97CD1" w:rsidRPr="00A2100E" w:rsidRDefault="00E97CD1" w:rsidP="00C06D69">
            <w:pPr>
              <w:pStyle w:val="rowtabella0"/>
              <w:jc w:val="center"/>
              <w:rPr>
                <w:color w:val="002060"/>
              </w:rPr>
            </w:pPr>
            <w:r w:rsidRPr="00A2100E">
              <w:rPr>
                <w:color w:val="002060"/>
              </w:rPr>
              <w:t>0</w:t>
            </w:r>
          </w:p>
        </w:tc>
      </w:tr>
      <w:tr w:rsidR="00E97CD1" w:rsidRPr="00A2100E" w14:paraId="78EF2BDA" w14:textId="77777777" w:rsidTr="00C06D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1CB990" w14:textId="77777777" w:rsidR="00E97CD1" w:rsidRPr="00A2100E" w:rsidRDefault="00E97CD1" w:rsidP="00C06D69">
            <w:pPr>
              <w:pStyle w:val="rowtabella0"/>
              <w:rPr>
                <w:color w:val="002060"/>
              </w:rPr>
            </w:pPr>
            <w:r w:rsidRPr="00A2100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7C04D"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90E89"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F58F7"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4C23D"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C7513"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44EB7"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CA336"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E3B90"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FE133" w14:textId="77777777" w:rsidR="00E97CD1" w:rsidRPr="00A2100E" w:rsidRDefault="00E97CD1" w:rsidP="00C06D69">
            <w:pPr>
              <w:pStyle w:val="rowtabella0"/>
              <w:jc w:val="center"/>
              <w:rPr>
                <w:color w:val="002060"/>
              </w:rPr>
            </w:pPr>
            <w:r w:rsidRPr="00A2100E">
              <w:rPr>
                <w:color w:val="002060"/>
              </w:rPr>
              <w:t>0</w:t>
            </w:r>
          </w:p>
        </w:tc>
      </w:tr>
    </w:tbl>
    <w:p w14:paraId="0A725198" w14:textId="77777777" w:rsidR="00E97CD1" w:rsidRPr="00A2100E" w:rsidRDefault="00E97CD1" w:rsidP="00E97CD1">
      <w:pPr>
        <w:pStyle w:val="breakline"/>
        <w:rPr>
          <w:rFonts w:eastAsiaTheme="minorEastAsia"/>
          <w:color w:val="002060"/>
        </w:rPr>
      </w:pPr>
    </w:p>
    <w:p w14:paraId="5EB0F062" w14:textId="77777777" w:rsidR="00E97CD1" w:rsidRPr="00A2100E" w:rsidRDefault="00E97CD1" w:rsidP="00E97CD1">
      <w:pPr>
        <w:pStyle w:val="breakline"/>
        <w:rPr>
          <w:color w:val="002060"/>
        </w:rPr>
      </w:pPr>
    </w:p>
    <w:p w14:paraId="4502DA56" w14:textId="77777777" w:rsidR="00E97CD1" w:rsidRPr="00A2100E" w:rsidRDefault="00E97CD1" w:rsidP="00E97CD1">
      <w:pPr>
        <w:pStyle w:val="sottotitolocampionato10"/>
        <w:rPr>
          <w:color w:val="002060"/>
        </w:rPr>
      </w:pPr>
      <w:r w:rsidRPr="00A2100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CD1" w:rsidRPr="00A2100E" w14:paraId="7FF868DE" w14:textId="77777777" w:rsidTr="00C06D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EDCF4" w14:textId="77777777" w:rsidR="00E97CD1" w:rsidRPr="00A2100E" w:rsidRDefault="00E97CD1" w:rsidP="00C06D69">
            <w:pPr>
              <w:pStyle w:val="headertabella0"/>
              <w:rPr>
                <w:color w:val="002060"/>
              </w:rPr>
            </w:pPr>
            <w:r w:rsidRPr="00A210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F2999" w14:textId="77777777" w:rsidR="00E97CD1" w:rsidRPr="00A2100E" w:rsidRDefault="00E97CD1" w:rsidP="00C06D69">
            <w:pPr>
              <w:pStyle w:val="headertabella0"/>
              <w:rPr>
                <w:color w:val="002060"/>
              </w:rPr>
            </w:pPr>
            <w:r w:rsidRPr="00A210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BABD3" w14:textId="77777777" w:rsidR="00E97CD1" w:rsidRPr="00A2100E" w:rsidRDefault="00E97CD1" w:rsidP="00C06D69">
            <w:pPr>
              <w:pStyle w:val="headertabella0"/>
              <w:rPr>
                <w:color w:val="002060"/>
              </w:rPr>
            </w:pPr>
            <w:r w:rsidRPr="00A210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B7DF0" w14:textId="77777777" w:rsidR="00E97CD1" w:rsidRPr="00A2100E" w:rsidRDefault="00E97CD1" w:rsidP="00C06D69">
            <w:pPr>
              <w:pStyle w:val="headertabella0"/>
              <w:rPr>
                <w:color w:val="002060"/>
              </w:rPr>
            </w:pPr>
            <w:r w:rsidRPr="00A210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B5A8C" w14:textId="77777777" w:rsidR="00E97CD1" w:rsidRPr="00A2100E" w:rsidRDefault="00E97CD1" w:rsidP="00C06D69">
            <w:pPr>
              <w:pStyle w:val="headertabella0"/>
              <w:rPr>
                <w:color w:val="002060"/>
              </w:rPr>
            </w:pPr>
            <w:r w:rsidRPr="00A210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D782A" w14:textId="77777777" w:rsidR="00E97CD1" w:rsidRPr="00A2100E" w:rsidRDefault="00E97CD1" w:rsidP="00C06D69">
            <w:pPr>
              <w:pStyle w:val="headertabella0"/>
              <w:rPr>
                <w:color w:val="002060"/>
              </w:rPr>
            </w:pPr>
            <w:r w:rsidRPr="00A210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7ABC9" w14:textId="77777777" w:rsidR="00E97CD1" w:rsidRPr="00A2100E" w:rsidRDefault="00E97CD1" w:rsidP="00C06D69">
            <w:pPr>
              <w:pStyle w:val="headertabella0"/>
              <w:rPr>
                <w:color w:val="002060"/>
              </w:rPr>
            </w:pPr>
            <w:r w:rsidRPr="00A210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637A0" w14:textId="77777777" w:rsidR="00E97CD1" w:rsidRPr="00A2100E" w:rsidRDefault="00E97CD1" w:rsidP="00C06D69">
            <w:pPr>
              <w:pStyle w:val="headertabella0"/>
              <w:rPr>
                <w:color w:val="002060"/>
              </w:rPr>
            </w:pPr>
            <w:r w:rsidRPr="00A210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0EDC3" w14:textId="77777777" w:rsidR="00E97CD1" w:rsidRPr="00A2100E" w:rsidRDefault="00E97CD1" w:rsidP="00C06D69">
            <w:pPr>
              <w:pStyle w:val="headertabella0"/>
              <w:rPr>
                <w:color w:val="002060"/>
              </w:rPr>
            </w:pPr>
            <w:r w:rsidRPr="00A210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E163F" w14:textId="77777777" w:rsidR="00E97CD1" w:rsidRPr="00A2100E" w:rsidRDefault="00E97CD1" w:rsidP="00C06D69">
            <w:pPr>
              <w:pStyle w:val="headertabella0"/>
              <w:rPr>
                <w:color w:val="002060"/>
              </w:rPr>
            </w:pPr>
            <w:r w:rsidRPr="00A2100E">
              <w:rPr>
                <w:color w:val="002060"/>
              </w:rPr>
              <w:t>PE</w:t>
            </w:r>
          </w:p>
        </w:tc>
      </w:tr>
      <w:tr w:rsidR="00E97CD1" w:rsidRPr="00A2100E" w14:paraId="3876FE86" w14:textId="77777777" w:rsidTr="00C06D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DC01C2" w14:textId="77777777" w:rsidR="00E97CD1" w:rsidRPr="00A2100E" w:rsidRDefault="00E97CD1" w:rsidP="00C06D69">
            <w:pPr>
              <w:pStyle w:val="rowtabella0"/>
              <w:rPr>
                <w:color w:val="002060"/>
              </w:rPr>
            </w:pPr>
            <w:r w:rsidRPr="00A2100E">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C6C15"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B3E29"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CB79B"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CBA2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E6C52"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E4CD2"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5F59F"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CACBB"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B3EDA" w14:textId="77777777" w:rsidR="00E97CD1" w:rsidRPr="00A2100E" w:rsidRDefault="00E97CD1" w:rsidP="00C06D69">
            <w:pPr>
              <w:pStyle w:val="rowtabella0"/>
              <w:jc w:val="center"/>
              <w:rPr>
                <w:color w:val="002060"/>
              </w:rPr>
            </w:pPr>
            <w:r w:rsidRPr="00A2100E">
              <w:rPr>
                <w:color w:val="002060"/>
              </w:rPr>
              <w:t>0</w:t>
            </w:r>
          </w:p>
        </w:tc>
      </w:tr>
      <w:tr w:rsidR="00E97CD1" w:rsidRPr="00A2100E" w14:paraId="3B88BAAB"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0F1F8A" w14:textId="77777777" w:rsidR="00E97CD1" w:rsidRPr="007A6B0C" w:rsidRDefault="00E97CD1" w:rsidP="00C06D69">
            <w:pPr>
              <w:pStyle w:val="breakline"/>
              <w:rPr>
                <w:rFonts w:ascii="Arial" w:hAnsi="Arial" w:cs="Arial"/>
                <w:color w:val="002060"/>
              </w:rPr>
            </w:pPr>
            <w:r w:rsidRPr="007A6B0C">
              <w:rPr>
                <w:rFonts w:ascii="Arial" w:hAnsi="Arial" w:cs="Arial"/>
                <w:color w:val="002060"/>
              </w:rPr>
              <w:t>A.S.D. CHIARAVALLE FUTSAL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9C834"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228EA"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8716D"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422F7"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E1256"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20DFD"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F64D8"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CACAD"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94C80" w14:textId="77777777" w:rsidR="00E97CD1" w:rsidRPr="00A2100E" w:rsidRDefault="00E97CD1" w:rsidP="00C06D69">
            <w:pPr>
              <w:pStyle w:val="rowtabella0"/>
              <w:jc w:val="center"/>
              <w:rPr>
                <w:color w:val="002060"/>
              </w:rPr>
            </w:pPr>
            <w:r w:rsidRPr="00A2100E">
              <w:rPr>
                <w:color w:val="002060"/>
              </w:rPr>
              <w:t>0</w:t>
            </w:r>
          </w:p>
        </w:tc>
      </w:tr>
      <w:tr w:rsidR="00E97CD1" w:rsidRPr="00A2100E" w14:paraId="63C6FA59"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6E08D1" w14:textId="77777777" w:rsidR="00E97CD1" w:rsidRPr="00A2100E" w:rsidRDefault="00E97CD1" w:rsidP="00C06D69">
            <w:pPr>
              <w:pStyle w:val="rowtabella0"/>
              <w:rPr>
                <w:color w:val="002060"/>
              </w:rPr>
            </w:pPr>
            <w:r w:rsidRPr="00A2100E">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4F379"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D2F9E"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87EE3"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8B70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2B5AD"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08CC8"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5B3D0"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026A0"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6AFE8" w14:textId="77777777" w:rsidR="00E97CD1" w:rsidRPr="00A2100E" w:rsidRDefault="00E97CD1" w:rsidP="00C06D69">
            <w:pPr>
              <w:pStyle w:val="rowtabella0"/>
              <w:jc w:val="center"/>
              <w:rPr>
                <w:color w:val="002060"/>
              </w:rPr>
            </w:pPr>
            <w:r w:rsidRPr="00A2100E">
              <w:rPr>
                <w:color w:val="002060"/>
              </w:rPr>
              <w:t>0</w:t>
            </w:r>
          </w:p>
        </w:tc>
      </w:tr>
      <w:tr w:rsidR="00E97CD1" w:rsidRPr="00A2100E" w14:paraId="15B86DEA"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7F0278" w14:textId="77777777" w:rsidR="00E97CD1" w:rsidRPr="00A2100E" w:rsidRDefault="00E97CD1" w:rsidP="00C06D69">
            <w:pPr>
              <w:pStyle w:val="rowtabella0"/>
              <w:rPr>
                <w:color w:val="002060"/>
              </w:rPr>
            </w:pPr>
            <w:r w:rsidRPr="00A2100E">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EA324"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564FB"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FE745"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82619"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A535E"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CFF29"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5A2B6"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FD94A"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FB610" w14:textId="77777777" w:rsidR="00E97CD1" w:rsidRPr="00A2100E" w:rsidRDefault="00E97CD1" w:rsidP="00C06D69">
            <w:pPr>
              <w:pStyle w:val="rowtabella0"/>
              <w:jc w:val="center"/>
              <w:rPr>
                <w:color w:val="002060"/>
              </w:rPr>
            </w:pPr>
            <w:r w:rsidRPr="00A2100E">
              <w:rPr>
                <w:color w:val="002060"/>
              </w:rPr>
              <w:t>0</w:t>
            </w:r>
          </w:p>
        </w:tc>
      </w:tr>
      <w:tr w:rsidR="00E97CD1" w:rsidRPr="00A2100E" w14:paraId="2C277F56"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D6546" w14:textId="77777777" w:rsidR="00E97CD1" w:rsidRPr="00A2100E" w:rsidRDefault="00E97CD1" w:rsidP="00C06D69">
            <w:pPr>
              <w:pStyle w:val="rowtabella0"/>
              <w:rPr>
                <w:color w:val="002060"/>
              </w:rPr>
            </w:pPr>
            <w:r w:rsidRPr="00A2100E">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32245"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683DD"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D841C"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2034F"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5BF13"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FF96B"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05C95"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C8A63"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5ABA9" w14:textId="77777777" w:rsidR="00E97CD1" w:rsidRPr="00A2100E" w:rsidRDefault="00E97CD1" w:rsidP="00C06D69">
            <w:pPr>
              <w:pStyle w:val="rowtabella0"/>
              <w:jc w:val="center"/>
              <w:rPr>
                <w:color w:val="002060"/>
              </w:rPr>
            </w:pPr>
            <w:r w:rsidRPr="00A2100E">
              <w:rPr>
                <w:color w:val="002060"/>
              </w:rPr>
              <w:t>0</w:t>
            </w:r>
          </w:p>
        </w:tc>
      </w:tr>
      <w:tr w:rsidR="00E97CD1" w:rsidRPr="00A2100E" w14:paraId="520A66CC"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CD359" w14:textId="77777777" w:rsidR="00E97CD1" w:rsidRPr="00A2100E" w:rsidRDefault="00E97CD1" w:rsidP="00C06D69">
            <w:pPr>
              <w:pStyle w:val="rowtabella0"/>
              <w:rPr>
                <w:color w:val="002060"/>
              </w:rPr>
            </w:pPr>
            <w:r w:rsidRPr="00A2100E">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4AD49"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8ACF4"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FD88A"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3266A"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562C9"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B8E4A"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E7B7C"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40C47"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7DD88" w14:textId="77777777" w:rsidR="00E97CD1" w:rsidRPr="00A2100E" w:rsidRDefault="00E97CD1" w:rsidP="00C06D69">
            <w:pPr>
              <w:pStyle w:val="rowtabella0"/>
              <w:jc w:val="center"/>
              <w:rPr>
                <w:color w:val="002060"/>
              </w:rPr>
            </w:pPr>
            <w:r w:rsidRPr="00A2100E">
              <w:rPr>
                <w:color w:val="002060"/>
              </w:rPr>
              <w:t>0</w:t>
            </w:r>
          </w:p>
        </w:tc>
      </w:tr>
      <w:tr w:rsidR="00E97CD1" w:rsidRPr="00A2100E" w14:paraId="783697C4"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168961" w14:textId="77777777" w:rsidR="00E97CD1" w:rsidRPr="00A2100E" w:rsidRDefault="00E97CD1" w:rsidP="00C06D69">
            <w:pPr>
              <w:pStyle w:val="rowtabella0"/>
              <w:rPr>
                <w:color w:val="002060"/>
              </w:rPr>
            </w:pPr>
            <w:r w:rsidRPr="00A2100E">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1564F"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8E926"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4FF1E"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BF119"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D25B3"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C00CB"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75180"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E689A"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FB243" w14:textId="77777777" w:rsidR="00E97CD1" w:rsidRPr="00A2100E" w:rsidRDefault="00E97CD1" w:rsidP="00C06D69">
            <w:pPr>
              <w:pStyle w:val="rowtabella0"/>
              <w:jc w:val="center"/>
              <w:rPr>
                <w:color w:val="002060"/>
              </w:rPr>
            </w:pPr>
            <w:r w:rsidRPr="00A2100E">
              <w:rPr>
                <w:color w:val="002060"/>
              </w:rPr>
              <w:t>0</w:t>
            </w:r>
          </w:p>
        </w:tc>
      </w:tr>
      <w:tr w:rsidR="00E97CD1" w:rsidRPr="00A2100E" w14:paraId="21CC929D"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693BD4" w14:textId="77777777" w:rsidR="00E97CD1" w:rsidRPr="00A2100E" w:rsidRDefault="00E97CD1" w:rsidP="00C06D69">
            <w:pPr>
              <w:pStyle w:val="rowtabella0"/>
              <w:rPr>
                <w:color w:val="002060"/>
              </w:rPr>
            </w:pPr>
            <w:r w:rsidRPr="00A2100E">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91700"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40C74"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E937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CD19E"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25E82"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07F57"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1E57A"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D4DFE"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5C67D" w14:textId="77777777" w:rsidR="00E97CD1" w:rsidRPr="00A2100E" w:rsidRDefault="00E97CD1" w:rsidP="00C06D69">
            <w:pPr>
              <w:pStyle w:val="rowtabella0"/>
              <w:jc w:val="center"/>
              <w:rPr>
                <w:color w:val="002060"/>
              </w:rPr>
            </w:pPr>
            <w:r w:rsidRPr="00A2100E">
              <w:rPr>
                <w:color w:val="002060"/>
              </w:rPr>
              <w:t>0</w:t>
            </w:r>
          </w:p>
        </w:tc>
      </w:tr>
      <w:tr w:rsidR="00E97CD1" w:rsidRPr="00A2100E" w14:paraId="6780E9A3"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214569" w14:textId="77777777" w:rsidR="00E97CD1" w:rsidRPr="00A2100E" w:rsidRDefault="00E97CD1" w:rsidP="00C06D69">
            <w:pPr>
              <w:pStyle w:val="rowtabella0"/>
              <w:rPr>
                <w:color w:val="002060"/>
              </w:rPr>
            </w:pPr>
            <w:r w:rsidRPr="00A2100E">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0A5B5"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2056C"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6AC97"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80B13"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DB928"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52AE5"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B543B"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B2863"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92658" w14:textId="77777777" w:rsidR="00E97CD1" w:rsidRPr="00A2100E" w:rsidRDefault="00E97CD1" w:rsidP="00C06D69">
            <w:pPr>
              <w:pStyle w:val="rowtabella0"/>
              <w:jc w:val="center"/>
              <w:rPr>
                <w:color w:val="002060"/>
              </w:rPr>
            </w:pPr>
            <w:r w:rsidRPr="00A2100E">
              <w:rPr>
                <w:color w:val="002060"/>
              </w:rPr>
              <w:t>0</w:t>
            </w:r>
          </w:p>
        </w:tc>
      </w:tr>
      <w:tr w:rsidR="00E97CD1" w:rsidRPr="00A2100E" w14:paraId="336C9095"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90132A" w14:textId="77777777" w:rsidR="00E97CD1" w:rsidRPr="00A2100E" w:rsidRDefault="00E97CD1" w:rsidP="00C06D69">
            <w:pPr>
              <w:pStyle w:val="rowtabella0"/>
              <w:rPr>
                <w:color w:val="002060"/>
              </w:rPr>
            </w:pPr>
            <w:r w:rsidRPr="00A2100E">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C2340"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124CC"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D51B7"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4CEBE"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C3334"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5261C"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3E04E"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0EBF9"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98EEA" w14:textId="77777777" w:rsidR="00E97CD1" w:rsidRPr="00A2100E" w:rsidRDefault="00E97CD1" w:rsidP="00C06D69">
            <w:pPr>
              <w:pStyle w:val="rowtabella0"/>
              <w:jc w:val="center"/>
              <w:rPr>
                <w:color w:val="002060"/>
              </w:rPr>
            </w:pPr>
            <w:r w:rsidRPr="00A2100E">
              <w:rPr>
                <w:color w:val="002060"/>
              </w:rPr>
              <w:t>0</w:t>
            </w:r>
          </w:p>
        </w:tc>
      </w:tr>
      <w:tr w:rsidR="00E97CD1" w:rsidRPr="00A2100E" w14:paraId="6E4F3256"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F37B58" w14:textId="77777777" w:rsidR="00E97CD1" w:rsidRPr="00A2100E" w:rsidRDefault="00E97CD1" w:rsidP="00C06D69">
            <w:pPr>
              <w:pStyle w:val="rowtabella0"/>
              <w:rPr>
                <w:color w:val="002060"/>
              </w:rPr>
            </w:pPr>
            <w:r w:rsidRPr="00A2100E">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FC94B"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A126C"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17A5A"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F7C4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E8DE0"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5900F"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46670"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AD279"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92221" w14:textId="77777777" w:rsidR="00E97CD1" w:rsidRPr="00A2100E" w:rsidRDefault="00E97CD1" w:rsidP="00C06D69">
            <w:pPr>
              <w:pStyle w:val="rowtabella0"/>
              <w:jc w:val="center"/>
              <w:rPr>
                <w:color w:val="002060"/>
              </w:rPr>
            </w:pPr>
            <w:r w:rsidRPr="00A2100E">
              <w:rPr>
                <w:color w:val="002060"/>
              </w:rPr>
              <w:t>0</w:t>
            </w:r>
          </w:p>
        </w:tc>
      </w:tr>
      <w:tr w:rsidR="00E97CD1" w:rsidRPr="00A2100E" w14:paraId="7487453F" w14:textId="77777777" w:rsidTr="00C06D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4B1216" w14:textId="77777777" w:rsidR="00E97CD1" w:rsidRPr="00A2100E" w:rsidRDefault="00E97CD1" w:rsidP="00C06D69">
            <w:pPr>
              <w:pStyle w:val="rowtabella0"/>
              <w:rPr>
                <w:color w:val="002060"/>
              </w:rPr>
            </w:pPr>
            <w:r w:rsidRPr="00A2100E">
              <w:rPr>
                <w:color w:val="002060"/>
              </w:rPr>
              <w:t xml:space="preserve">A.S.D. </w:t>
            </w:r>
            <w:proofErr w:type="gramStart"/>
            <w:r w:rsidRPr="00A2100E">
              <w:rPr>
                <w:color w:val="002060"/>
              </w:rPr>
              <w:t>CITTA</w:t>
            </w:r>
            <w:proofErr w:type="gramEnd"/>
            <w:r w:rsidRPr="00A2100E">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1D825"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DCA8D"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0452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A09BD"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47B51"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B9C3A"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55A0E"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C7DA9"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DAD8A" w14:textId="77777777" w:rsidR="00E97CD1" w:rsidRPr="00A2100E" w:rsidRDefault="00E97CD1" w:rsidP="00C06D69">
            <w:pPr>
              <w:pStyle w:val="rowtabella0"/>
              <w:jc w:val="center"/>
              <w:rPr>
                <w:color w:val="002060"/>
              </w:rPr>
            </w:pPr>
            <w:r w:rsidRPr="00A2100E">
              <w:rPr>
                <w:color w:val="002060"/>
              </w:rPr>
              <w:t>1</w:t>
            </w:r>
          </w:p>
        </w:tc>
      </w:tr>
    </w:tbl>
    <w:p w14:paraId="047871FC" w14:textId="77777777" w:rsidR="00E97CD1" w:rsidRPr="00A2100E" w:rsidRDefault="00E97CD1" w:rsidP="00E97CD1">
      <w:pPr>
        <w:pStyle w:val="breakline"/>
        <w:rPr>
          <w:rFonts w:eastAsiaTheme="minorEastAsia"/>
          <w:color w:val="002060"/>
        </w:rPr>
      </w:pPr>
    </w:p>
    <w:p w14:paraId="1BB979D6" w14:textId="77777777" w:rsidR="00E97CD1" w:rsidRPr="00A2100E" w:rsidRDefault="00E97CD1" w:rsidP="00E97CD1">
      <w:pPr>
        <w:pStyle w:val="breakline"/>
        <w:rPr>
          <w:color w:val="002060"/>
        </w:rPr>
      </w:pPr>
    </w:p>
    <w:p w14:paraId="3583BD71" w14:textId="77777777" w:rsidR="00E97CD1" w:rsidRPr="00A2100E" w:rsidRDefault="00E97CD1" w:rsidP="00E97CD1">
      <w:pPr>
        <w:pStyle w:val="sottotitolocampionato10"/>
        <w:rPr>
          <w:color w:val="002060"/>
        </w:rPr>
      </w:pPr>
      <w:r w:rsidRPr="00A2100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CD1" w:rsidRPr="00A2100E" w14:paraId="2E271E4B" w14:textId="77777777" w:rsidTr="00C06D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76275" w14:textId="77777777" w:rsidR="00E97CD1" w:rsidRPr="00A2100E" w:rsidRDefault="00E97CD1" w:rsidP="00C06D69">
            <w:pPr>
              <w:pStyle w:val="headertabella0"/>
              <w:rPr>
                <w:color w:val="002060"/>
              </w:rPr>
            </w:pPr>
            <w:r w:rsidRPr="00A210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8E425" w14:textId="77777777" w:rsidR="00E97CD1" w:rsidRPr="00A2100E" w:rsidRDefault="00E97CD1" w:rsidP="00C06D69">
            <w:pPr>
              <w:pStyle w:val="headertabella0"/>
              <w:rPr>
                <w:color w:val="002060"/>
              </w:rPr>
            </w:pPr>
            <w:r w:rsidRPr="00A210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51769" w14:textId="77777777" w:rsidR="00E97CD1" w:rsidRPr="00A2100E" w:rsidRDefault="00E97CD1" w:rsidP="00C06D69">
            <w:pPr>
              <w:pStyle w:val="headertabella0"/>
              <w:rPr>
                <w:color w:val="002060"/>
              </w:rPr>
            </w:pPr>
            <w:r w:rsidRPr="00A210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00B49" w14:textId="77777777" w:rsidR="00E97CD1" w:rsidRPr="00A2100E" w:rsidRDefault="00E97CD1" w:rsidP="00C06D69">
            <w:pPr>
              <w:pStyle w:val="headertabella0"/>
              <w:rPr>
                <w:color w:val="002060"/>
              </w:rPr>
            </w:pPr>
            <w:r w:rsidRPr="00A210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DB7D4" w14:textId="77777777" w:rsidR="00E97CD1" w:rsidRPr="00A2100E" w:rsidRDefault="00E97CD1" w:rsidP="00C06D69">
            <w:pPr>
              <w:pStyle w:val="headertabella0"/>
              <w:rPr>
                <w:color w:val="002060"/>
              </w:rPr>
            </w:pPr>
            <w:r w:rsidRPr="00A210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1FE5A" w14:textId="77777777" w:rsidR="00E97CD1" w:rsidRPr="00A2100E" w:rsidRDefault="00E97CD1" w:rsidP="00C06D69">
            <w:pPr>
              <w:pStyle w:val="headertabella0"/>
              <w:rPr>
                <w:color w:val="002060"/>
              </w:rPr>
            </w:pPr>
            <w:r w:rsidRPr="00A210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7C7B2" w14:textId="77777777" w:rsidR="00E97CD1" w:rsidRPr="00A2100E" w:rsidRDefault="00E97CD1" w:rsidP="00C06D69">
            <w:pPr>
              <w:pStyle w:val="headertabella0"/>
              <w:rPr>
                <w:color w:val="002060"/>
              </w:rPr>
            </w:pPr>
            <w:r w:rsidRPr="00A210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4BB06" w14:textId="77777777" w:rsidR="00E97CD1" w:rsidRPr="00A2100E" w:rsidRDefault="00E97CD1" w:rsidP="00C06D69">
            <w:pPr>
              <w:pStyle w:val="headertabella0"/>
              <w:rPr>
                <w:color w:val="002060"/>
              </w:rPr>
            </w:pPr>
            <w:r w:rsidRPr="00A210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7BA56" w14:textId="77777777" w:rsidR="00E97CD1" w:rsidRPr="00A2100E" w:rsidRDefault="00E97CD1" w:rsidP="00C06D69">
            <w:pPr>
              <w:pStyle w:val="headertabella0"/>
              <w:rPr>
                <w:color w:val="002060"/>
              </w:rPr>
            </w:pPr>
            <w:r w:rsidRPr="00A210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430F5" w14:textId="77777777" w:rsidR="00E97CD1" w:rsidRPr="00A2100E" w:rsidRDefault="00E97CD1" w:rsidP="00C06D69">
            <w:pPr>
              <w:pStyle w:val="headertabella0"/>
              <w:rPr>
                <w:color w:val="002060"/>
              </w:rPr>
            </w:pPr>
            <w:r w:rsidRPr="00A2100E">
              <w:rPr>
                <w:color w:val="002060"/>
              </w:rPr>
              <w:t>PE</w:t>
            </w:r>
          </w:p>
        </w:tc>
      </w:tr>
      <w:tr w:rsidR="00E97CD1" w:rsidRPr="00A2100E" w14:paraId="7F32A682" w14:textId="77777777" w:rsidTr="00C06D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C1DD51" w14:textId="77777777" w:rsidR="00E97CD1" w:rsidRPr="00A2100E" w:rsidRDefault="00E97CD1" w:rsidP="00C06D69">
            <w:pPr>
              <w:pStyle w:val="rowtabella0"/>
              <w:rPr>
                <w:color w:val="002060"/>
              </w:rPr>
            </w:pPr>
            <w:r w:rsidRPr="00A2100E">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43D81"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81F82"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D870E"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31EB5"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DD626"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D6C30"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C34FF"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9E005"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4014C" w14:textId="77777777" w:rsidR="00E97CD1" w:rsidRPr="00A2100E" w:rsidRDefault="00E97CD1" w:rsidP="00C06D69">
            <w:pPr>
              <w:pStyle w:val="rowtabella0"/>
              <w:jc w:val="center"/>
              <w:rPr>
                <w:color w:val="002060"/>
              </w:rPr>
            </w:pPr>
            <w:r w:rsidRPr="00A2100E">
              <w:rPr>
                <w:color w:val="002060"/>
              </w:rPr>
              <w:t>0</w:t>
            </w:r>
          </w:p>
        </w:tc>
      </w:tr>
      <w:tr w:rsidR="00E97CD1" w:rsidRPr="00A2100E" w14:paraId="7506C6B0"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2ACAA0" w14:textId="77777777" w:rsidR="00E97CD1" w:rsidRPr="00A2100E" w:rsidRDefault="00E97CD1" w:rsidP="00C06D69">
            <w:pPr>
              <w:pStyle w:val="rowtabella0"/>
              <w:rPr>
                <w:color w:val="002060"/>
              </w:rPr>
            </w:pPr>
            <w:r w:rsidRPr="00A2100E">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C50A3"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E685D"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687E2"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7C99D"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E3DB7"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2595F"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B3FDC"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D8871"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82B02" w14:textId="77777777" w:rsidR="00E97CD1" w:rsidRPr="00A2100E" w:rsidRDefault="00E97CD1" w:rsidP="00C06D69">
            <w:pPr>
              <w:pStyle w:val="rowtabella0"/>
              <w:jc w:val="center"/>
              <w:rPr>
                <w:color w:val="002060"/>
              </w:rPr>
            </w:pPr>
            <w:r w:rsidRPr="00A2100E">
              <w:rPr>
                <w:color w:val="002060"/>
              </w:rPr>
              <w:t>0</w:t>
            </w:r>
          </w:p>
        </w:tc>
      </w:tr>
      <w:tr w:rsidR="00E97CD1" w:rsidRPr="00A2100E" w14:paraId="376F648B"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013B69" w14:textId="77777777" w:rsidR="00E97CD1" w:rsidRPr="00A2100E" w:rsidRDefault="00E97CD1" w:rsidP="00C06D69">
            <w:pPr>
              <w:pStyle w:val="rowtabella0"/>
              <w:rPr>
                <w:color w:val="002060"/>
              </w:rPr>
            </w:pPr>
            <w:r w:rsidRPr="00A2100E">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0ED27"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6F258"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BF981"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F940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F3D18"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7860E"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E93BC"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68C88"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A1334" w14:textId="77777777" w:rsidR="00E97CD1" w:rsidRPr="00A2100E" w:rsidRDefault="00E97CD1" w:rsidP="00C06D69">
            <w:pPr>
              <w:pStyle w:val="rowtabella0"/>
              <w:jc w:val="center"/>
              <w:rPr>
                <w:color w:val="002060"/>
              </w:rPr>
            </w:pPr>
            <w:r w:rsidRPr="00A2100E">
              <w:rPr>
                <w:color w:val="002060"/>
              </w:rPr>
              <w:t>0</w:t>
            </w:r>
          </w:p>
        </w:tc>
      </w:tr>
      <w:tr w:rsidR="00E97CD1" w:rsidRPr="00A2100E" w14:paraId="429B5572"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70FA3E" w14:textId="77777777" w:rsidR="00E97CD1" w:rsidRPr="00A2100E" w:rsidRDefault="00E97CD1" w:rsidP="00C06D69">
            <w:pPr>
              <w:pStyle w:val="rowtabella0"/>
              <w:rPr>
                <w:color w:val="002060"/>
              </w:rPr>
            </w:pPr>
            <w:r w:rsidRPr="00A2100E">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CFCE1"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E3435"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5A162"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CF50F"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20CB9"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F11F6"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0F4C4"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ADA59"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74554" w14:textId="77777777" w:rsidR="00E97CD1" w:rsidRPr="00A2100E" w:rsidRDefault="00E97CD1" w:rsidP="00C06D69">
            <w:pPr>
              <w:pStyle w:val="rowtabella0"/>
              <w:jc w:val="center"/>
              <w:rPr>
                <w:color w:val="002060"/>
              </w:rPr>
            </w:pPr>
            <w:r w:rsidRPr="00A2100E">
              <w:rPr>
                <w:color w:val="002060"/>
              </w:rPr>
              <w:t>0</w:t>
            </w:r>
          </w:p>
        </w:tc>
      </w:tr>
      <w:tr w:rsidR="00E97CD1" w:rsidRPr="00A2100E" w14:paraId="2CDEA0E4"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29DD84" w14:textId="77777777" w:rsidR="00E97CD1" w:rsidRPr="00A2100E" w:rsidRDefault="00E97CD1" w:rsidP="00C06D69">
            <w:pPr>
              <w:pStyle w:val="rowtabella0"/>
              <w:rPr>
                <w:color w:val="002060"/>
              </w:rPr>
            </w:pPr>
            <w:r w:rsidRPr="00A2100E">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3E865"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7438E"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788C2"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66328"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69F7F"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173D3"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53155"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25A64"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27BA8" w14:textId="77777777" w:rsidR="00E97CD1" w:rsidRPr="00A2100E" w:rsidRDefault="00E97CD1" w:rsidP="00C06D69">
            <w:pPr>
              <w:pStyle w:val="rowtabella0"/>
              <w:jc w:val="center"/>
              <w:rPr>
                <w:color w:val="002060"/>
              </w:rPr>
            </w:pPr>
            <w:r w:rsidRPr="00A2100E">
              <w:rPr>
                <w:color w:val="002060"/>
              </w:rPr>
              <w:t>0</w:t>
            </w:r>
          </w:p>
        </w:tc>
      </w:tr>
      <w:tr w:rsidR="00E97CD1" w:rsidRPr="00A2100E" w14:paraId="3307FB7E"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CF21E4" w14:textId="77777777" w:rsidR="00E97CD1" w:rsidRPr="00A2100E" w:rsidRDefault="00E97CD1" w:rsidP="00C06D69">
            <w:pPr>
              <w:pStyle w:val="rowtabella0"/>
              <w:rPr>
                <w:color w:val="002060"/>
              </w:rPr>
            </w:pPr>
            <w:r w:rsidRPr="00A2100E">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42A93"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24841"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AD362"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C347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669BE"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358B1"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E60C1"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2BFE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7E6A4" w14:textId="77777777" w:rsidR="00E97CD1" w:rsidRPr="00A2100E" w:rsidRDefault="00E97CD1" w:rsidP="00C06D69">
            <w:pPr>
              <w:pStyle w:val="rowtabella0"/>
              <w:jc w:val="center"/>
              <w:rPr>
                <w:color w:val="002060"/>
              </w:rPr>
            </w:pPr>
            <w:r w:rsidRPr="00A2100E">
              <w:rPr>
                <w:color w:val="002060"/>
              </w:rPr>
              <w:t>0</w:t>
            </w:r>
          </w:p>
        </w:tc>
      </w:tr>
      <w:tr w:rsidR="00E97CD1" w:rsidRPr="00A2100E" w14:paraId="6611EA48"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47E96A" w14:textId="77777777" w:rsidR="00E97CD1" w:rsidRPr="00A2100E" w:rsidRDefault="00E97CD1" w:rsidP="00C06D69">
            <w:pPr>
              <w:pStyle w:val="rowtabella0"/>
              <w:rPr>
                <w:color w:val="002060"/>
              </w:rPr>
            </w:pPr>
            <w:r w:rsidRPr="00A2100E">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25CC6"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E0CE4"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1756C"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28DF8"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D45DA"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D7F1C"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21084"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077E7"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48FEA" w14:textId="77777777" w:rsidR="00E97CD1" w:rsidRPr="00A2100E" w:rsidRDefault="00E97CD1" w:rsidP="00C06D69">
            <w:pPr>
              <w:pStyle w:val="rowtabella0"/>
              <w:jc w:val="center"/>
              <w:rPr>
                <w:color w:val="002060"/>
              </w:rPr>
            </w:pPr>
            <w:r w:rsidRPr="00A2100E">
              <w:rPr>
                <w:color w:val="002060"/>
              </w:rPr>
              <w:t>0</w:t>
            </w:r>
          </w:p>
        </w:tc>
      </w:tr>
      <w:tr w:rsidR="00E97CD1" w:rsidRPr="00A2100E" w14:paraId="27B2AC71"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55CA09" w14:textId="77777777" w:rsidR="00E97CD1" w:rsidRPr="00A2100E" w:rsidRDefault="00E97CD1" w:rsidP="00C06D69">
            <w:pPr>
              <w:pStyle w:val="rowtabella0"/>
              <w:rPr>
                <w:color w:val="002060"/>
              </w:rPr>
            </w:pPr>
            <w:r w:rsidRPr="00A2100E">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49B1A"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F1A7F"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8631C"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F157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67C06"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0C235"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71E6E"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73E20"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71523" w14:textId="77777777" w:rsidR="00E97CD1" w:rsidRPr="00A2100E" w:rsidRDefault="00E97CD1" w:rsidP="00C06D69">
            <w:pPr>
              <w:pStyle w:val="rowtabella0"/>
              <w:jc w:val="center"/>
              <w:rPr>
                <w:color w:val="002060"/>
              </w:rPr>
            </w:pPr>
            <w:r w:rsidRPr="00A2100E">
              <w:rPr>
                <w:color w:val="002060"/>
              </w:rPr>
              <w:t>0</w:t>
            </w:r>
          </w:p>
        </w:tc>
      </w:tr>
      <w:tr w:rsidR="00E97CD1" w:rsidRPr="00A2100E" w14:paraId="71C1F859"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8E44E5" w14:textId="77777777" w:rsidR="00E97CD1" w:rsidRPr="00A2100E" w:rsidRDefault="00E97CD1" w:rsidP="00C06D69">
            <w:pPr>
              <w:pStyle w:val="rowtabella0"/>
              <w:rPr>
                <w:color w:val="002060"/>
              </w:rPr>
            </w:pPr>
            <w:r w:rsidRPr="00A2100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5B080"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0F7E4"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2B40E"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248D8"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12C16"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50282"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E301C" w14:textId="77777777" w:rsidR="00E97CD1" w:rsidRPr="00A2100E" w:rsidRDefault="00E97CD1" w:rsidP="00C06D69">
            <w:pPr>
              <w:pStyle w:val="rowtabella0"/>
              <w:jc w:val="center"/>
              <w:rPr>
                <w:color w:val="002060"/>
              </w:rPr>
            </w:pPr>
            <w:r w:rsidRPr="00A2100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877D0"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95801" w14:textId="77777777" w:rsidR="00E97CD1" w:rsidRPr="00A2100E" w:rsidRDefault="00E97CD1" w:rsidP="00C06D69">
            <w:pPr>
              <w:pStyle w:val="rowtabella0"/>
              <w:jc w:val="center"/>
              <w:rPr>
                <w:color w:val="002060"/>
              </w:rPr>
            </w:pPr>
            <w:r w:rsidRPr="00A2100E">
              <w:rPr>
                <w:color w:val="002060"/>
              </w:rPr>
              <w:t>0</w:t>
            </w:r>
          </w:p>
        </w:tc>
      </w:tr>
      <w:tr w:rsidR="00E97CD1" w:rsidRPr="00A2100E" w14:paraId="3C4F7180"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61744E" w14:textId="77777777" w:rsidR="00E97CD1" w:rsidRPr="00A2100E" w:rsidRDefault="00E97CD1" w:rsidP="00C06D69">
            <w:pPr>
              <w:pStyle w:val="rowtabella0"/>
              <w:rPr>
                <w:color w:val="002060"/>
              </w:rPr>
            </w:pPr>
            <w:r w:rsidRPr="00A2100E">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7A57B"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45506"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E8BE4"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972F6"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C05A2"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0EF85"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188B9"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6FF05"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2262C" w14:textId="77777777" w:rsidR="00E97CD1" w:rsidRPr="00A2100E" w:rsidRDefault="00E97CD1" w:rsidP="00C06D69">
            <w:pPr>
              <w:pStyle w:val="rowtabella0"/>
              <w:jc w:val="center"/>
              <w:rPr>
                <w:color w:val="002060"/>
              </w:rPr>
            </w:pPr>
            <w:r w:rsidRPr="00A2100E">
              <w:rPr>
                <w:color w:val="002060"/>
              </w:rPr>
              <w:t>0</w:t>
            </w:r>
          </w:p>
        </w:tc>
      </w:tr>
      <w:tr w:rsidR="00E97CD1" w:rsidRPr="00A2100E" w14:paraId="57A8DBA1"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21D95" w14:textId="77777777" w:rsidR="00E97CD1" w:rsidRPr="00A2100E" w:rsidRDefault="00E97CD1" w:rsidP="00C06D69">
            <w:pPr>
              <w:pStyle w:val="rowtabella0"/>
              <w:rPr>
                <w:color w:val="002060"/>
              </w:rPr>
            </w:pPr>
            <w:r w:rsidRPr="00A2100E">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5AE0E"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30927"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3149B"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A4650"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85A43"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B5EBB"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E1417"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56CE8"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FBCC0" w14:textId="77777777" w:rsidR="00E97CD1" w:rsidRPr="00A2100E" w:rsidRDefault="00E97CD1" w:rsidP="00C06D69">
            <w:pPr>
              <w:pStyle w:val="rowtabella0"/>
              <w:jc w:val="center"/>
              <w:rPr>
                <w:color w:val="002060"/>
              </w:rPr>
            </w:pPr>
            <w:r w:rsidRPr="00A2100E">
              <w:rPr>
                <w:color w:val="002060"/>
              </w:rPr>
              <w:t>0</w:t>
            </w:r>
          </w:p>
        </w:tc>
      </w:tr>
      <w:tr w:rsidR="00E97CD1" w:rsidRPr="00A2100E" w14:paraId="5A4BC80F" w14:textId="77777777" w:rsidTr="00C06D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FE8D14" w14:textId="77777777" w:rsidR="00E97CD1" w:rsidRPr="007A6B0C" w:rsidRDefault="00E97CD1" w:rsidP="00C06D69">
            <w:pPr>
              <w:pStyle w:val="breakline"/>
              <w:rPr>
                <w:rFonts w:ascii="Arial" w:hAnsi="Arial" w:cs="Arial"/>
                <w:color w:val="002060"/>
              </w:rPr>
            </w:pPr>
            <w:r w:rsidRPr="007A6B0C">
              <w:rPr>
                <w:rFonts w:ascii="Arial" w:hAnsi="Arial" w:cs="Arial"/>
                <w:color w:val="002060"/>
              </w:rPr>
              <w:t>A.S.D. REAL FABRIANO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6E6B8"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E125D"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33462"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D48BA"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BD918"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4392C"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22375"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6E424"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B3276" w14:textId="77777777" w:rsidR="00E97CD1" w:rsidRPr="00A2100E" w:rsidRDefault="00E97CD1" w:rsidP="00C06D69">
            <w:pPr>
              <w:pStyle w:val="rowtabella0"/>
              <w:jc w:val="center"/>
              <w:rPr>
                <w:color w:val="002060"/>
              </w:rPr>
            </w:pPr>
            <w:r w:rsidRPr="00A2100E">
              <w:rPr>
                <w:color w:val="002060"/>
              </w:rPr>
              <w:t>0</w:t>
            </w:r>
          </w:p>
        </w:tc>
      </w:tr>
    </w:tbl>
    <w:p w14:paraId="2846D692" w14:textId="77777777" w:rsidR="00E97CD1" w:rsidRPr="00A2100E" w:rsidRDefault="00E97CD1" w:rsidP="00E97CD1">
      <w:pPr>
        <w:pStyle w:val="breakline"/>
        <w:rPr>
          <w:rFonts w:eastAsiaTheme="minorEastAsia"/>
          <w:color w:val="002060"/>
        </w:rPr>
      </w:pPr>
    </w:p>
    <w:p w14:paraId="40A260D4" w14:textId="77777777" w:rsidR="00E97CD1" w:rsidRPr="00A2100E" w:rsidRDefault="00E97CD1" w:rsidP="00E97CD1">
      <w:pPr>
        <w:pStyle w:val="breakline"/>
        <w:rPr>
          <w:color w:val="002060"/>
        </w:rPr>
      </w:pPr>
    </w:p>
    <w:p w14:paraId="30696AED" w14:textId="77777777" w:rsidR="00E97CD1" w:rsidRPr="00A2100E" w:rsidRDefault="00E97CD1" w:rsidP="00E97CD1">
      <w:pPr>
        <w:pStyle w:val="sottotitolocampionato10"/>
        <w:rPr>
          <w:color w:val="002060"/>
        </w:rPr>
      </w:pPr>
      <w:r w:rsidRPr="00A2100E">
        <w:rPr>
          <w:color w:val="002060"/>
        </w:rPr>
        <w:lastRenderedPageBreak/>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CD1" w:rsidRPr="00A2100E" w14:paraId="3343BB9C" w14:textId="77777777" w:rsidTr="00C06D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7CBA1" w14:textId="77777777" w:rsidR="00E97CD1" w:rsidRPr="00A2100E" w:rsidRDefault="00E97CD1" w:rsidP="00C06D69">
            <w:pPr>
              <w:pStyle w:val="headertabella0"/>
              <w:rPr>
                <w:color w:val="002060"/>
              </w:rPr>
            </w:pPr>
            <w:r w:rsidRPr="00A210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BCEE9" w14:textId="77777777" w:rsidR="00E97CD1" w:rsidRPr="00A2100E" w:rsidRDefault="00E97CD1" w:rsidP="00C06D69">
            <w:pPr>
              <w:pStyle w:val="headertabella0"/>
              <w:rPr>
                <w:color w:val="002060"/>
              </w:rPr>
            </w:pPr>
            <w:r w:rsidRPr="00A210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D77F2" w14:textId="77777777" w:rsidR="00E97CD1" w:rsidRPr="00A2100E" w:rsidRDefault="00E97CD1" w:rsidP="00C06D69">
            <w:pPr>
              <w:pStyle w:val="headertabella0"/>
              <w:rPr>
                <w:color w:val="002060"/>
              </w:rPr>
            </w:pPr>
            <w:r w:rsidRPr="00A210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F3457" w14:textId="77777777" w:rsidR="00E97CD1" w:rsidRPr="00A2100E" w:rsidRDefault="00E97CD1" w:rsidP="00C06D69">
            <w:pPr>
              <w:pStyle w:val="headertabella0"/>
              <w:rPr>
                <w:color w:val="002060"/>
              </w:rPr>
            </w:pPr>
            <w:r w:rsidRPr="00A210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7B4A3" w14:textId="77777777" w:rsidR="00E97CD1" w:rsidRPr="00A2100E" w:rsidRDefault="00E97CD1" w:rsidP="00C06D69">
            <w:pPr>
              <w:pStyle w:val="headertabella0"/>
              <w:rPr>
                <w:color w:val="002060"/>
              </w:rPr>
            </w:pPr>
            <w:r w:rsidRPr="00A210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9B28C" w14:textId="77777777" w:rsidR="00E97CD1" w:rsidRPr="00A2100E" w:rsidRDefault="00E97CD1" w:rsidP="00C06D69">
            <w:pPr>
              <w:pStyle w:val="headertabella0"/>
              <w:rPr>
                <w:color w:val="002060"/>
              </w:rPr>
            </w:pPr>
            <w:r w:rsidRPr="00A210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37CD3" w14:textId="77777777" w:rsidR="00E97CD1" w:rsidRPr="00A2100E" w:rsidRDefault="00E97CD1" w:rsidP="00C06D69">
            <w:pPr>
              <w:pStyle w:val="headertabella0"/>
              <w:rPr>
                <w:color w:val="002060"/>
              </w:rPr>
            </w:pPr>
            <w:r w:rsidRPr="00A210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88DEF" w14:textId="77777777" w:rsidR="00E97CD1" w:rsidRPr="00A2100E" w:rsidRDefault="00E97CD1" w:rsidP="00C06D69">
            <w:pPr>
              <w:pStyle w:val="headertabella0"/>
              <w:rPr>
                <w:color w:val="002060"/>
              </w:rPr>
            </w:pPr>
            <w:r w:rsidRPr="00A210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9D727" w14:textId="77777777" w:rsidR="00E97CD1" w:rsidRPr="00A2100E" w:rsidRDefault="00E97CD1" w:rsidP="00C06D69">
            <w:pPr>
              <w:pStyle w:val="headertabella0"/>
              <w:rPr>
                <w:color w:val="002060"/>
              </w:rPr>
            </w:pPr>
            <w:r w:rsidRPr="00A210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FB806" w14:textId="77777777" w:rsidR="00E97CD1" w:rsidRPr="00A2100E" w:rsidRDefault="00E97CD1" w:rsidP="00C06D69">
            <w:pPr>
              <w:pStyle w:val="headertabella0"/>
              <w:rPr>
                <w:color w:val="002060"/>
              </w:rPr>
            </w:pPr>
            <w:r w:rsidRPr="00A2100E">
              <w:rPr>
                <w:color w:val="002060"/>
              </w:rPr>
              <w:t>PE</w:t>
            </w:r>
          </w:p>
        </w:tc>
      </w:tr>
      <w:tr w:rsidR="00E97CD1" w:rsidRPr="00A2100E" w14:paraId="6A4B2992" w14:textId="77777777" w:rsidTr="00C06D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812C0F" w14:textId="77777777" w:rsidR="00E97CD1" w:rsidRPr="00A2100E" w:rsidRDefault="00E97CD1" w:rsidP="00C06D69">
            <w:pPr>
              <w:pStyle w:val="rowtabella0"/>
              <w:rPr>
                <w:color w:val="002060"/>
              </w:rPr>
            </w:pPr>
            <w:r w:rsidRPr="00A2100E">
              <w:rPr>
                <w:color w:val="002060"/>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413DE"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AEC03"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D0A0D"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7823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A7A2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DEB28" w14:textId="77777777" w:rsidR="00E97CD1" w:rsidRPr="00A2100E" w:rsidRDefault="00E97CD1" w:rsidP="00C06D69">
            <w:pPr>
              <w:pStyle w:val="rowtabella0"/>
              <w:jc w:val="center"/>
              <w:rPr>
                <w:color w:val="002060"/>
              </w:rPr>
            </w:pPr>
            <w:r w:rsidRPr="00A2100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3636E"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A3D38"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B410C" w14:textId="77777777" w:rsidR="00E97CD1" w:rsidRPr="00A2100E" w:rsidRDefault="00E97CD1" w:rsidP="00C06D69">
            <w:pPr>
              <w:pStyle w:val="rowtabella0"/>
              <w:jc w:val="center"/>
              <w:rPr>
                <w:color w:val="002060"/>
              </w:rPr>
            </w:pPr>
            <w:r w:rsidRPr="00A2100E">
              <w:rPr>
                <w:color w:val="002060"/>
              </w:rPr>
              <w:t>0</w:t>
            </w:r>
          </w:p>
        </w:tc>
      </w:tr>
      <w:tr w:rsidR="00E97CD1" w:rsidRPr="00A2100E" w14:paraId="403BD796"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86B96D" w14:textId="77777777" w:rsidR="00E97CD1" w:rsidRPr="00A2100E" w:rsidRDefault="00E97CD1" w:rsidP="00C06D69">
            <w:pPr>
              <w:pStyle w:val="rowtabella0"/>
              <w:rPr>
                <w:color w:val="002060"/>
              </w:rPr>
            </w:pPr>
            <w:r w:rsidRPr="00A2100E">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48050"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B3E41"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FF824"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F3D37"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C5367"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869F6"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5F083"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8ABE0"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6ABDB" w14:textId="77777777" w:rsidR="00E97CD1" w:rsidRPr="00A2100E" w:rsidRDefault="00E97CD1" w:rsidP="00C06D69">
            <w:pPr>
              <w:pStyle w:val="rowtabella0"/>
              <w:jc w:val="center"/>
              <w:rPr>
                <w:color w:val="002060"/>
              </w:rPr>
            </w:pPr>
            <w:r w:rsidRPr="00A2100E">
              <w:rPr>
                <w:color w:val="002060"/>
              </w:rPr>
              <w:t>0</w:t>
            </w:r>
          </w:p>
        </w:tc>
      </w:tr>
      <w:tr w:rsidR="00E97CD1" w:rsidRPr="00A2100E" w14:paraId="395F054D"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CA65F7" w14:textId="77777777" w:rsidR="00E97CD1" w:rsidRPr="00A2100E" w:rsidRDefault="00E97CD1" w:rsidP="00C06D69">
            <w:pPr>
              <w:pStyle w:val="rowtabella0"/>
              <w:rPr>
                <w:color w:val="002060"/>
              </w:rPr>
            </w:pPr>
            <w:r w:rsidRPr="00A2100E">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691B8"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10348"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7A6EA"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B3CF7"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EC765"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42451"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1FADD"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1B60B"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1A1F6" w14:textId="77777777" w:rsidR="00E97CD1" w:rsidRPr="00A2100E" w:rsidRDefault="00E97CD1" w:rsidP="00C06D69">
            <w:pPr>
              <w:pStyle w:val="rowtabella0"/>
              <w:jc w:val="center"/>
              <w:rPr>
                <w:color w:val="002060"/>
              </w:rPr>
            </w:pPr>
            <w:r w:rsidRPr="00A2100E">
              <w:rPr>
                <w:color w:val="002060"/>
              </w:rPr>
              <w:t>0</w:t>
            </w:r>
          </w:p>
        </w:tc>
      </w:tr>
      <w:tr w:rsidR="00E97CD1" w:rsidRPr="00A2100E" w14:paraId="7B57A1D5"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5B37E3" w14:textId="77777777" w:rsidR="00E97CD1" w:rsidRPr="00A2100E" w:rsidRDefault="00E97CD1" w:rsidP="00C06D69">
            <w:pPr>
              <w:pStyle w:val="rowtabella0"/>
              <w:rPr>
                <w:color w:val="002060"/>
              </w:rPr>
            </w:pPr>
            <w:r w:rsidRPr="00A2100E">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BBBEE"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589B4"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09BFA"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C9AA4"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550B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6F6E3"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A6451"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75FF4"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8D607" w14:textId="77777777" w:rsidR="00E97CD1" w:rsidRPr="00A2100E" w:rsidRDefault="00E97CD1" w:rsidP="00C06D69">
            <w:pPr>
              <w:pStyle w:val="rowtabella0"/>
              <w:jc w:val="center"/>
              <w:rPr>
                <w:color w:val="002060"/>
              </w:rPr>
            </w:pPr>
            <w:r w:rsidRPr="00A2100E">
              <w:rPr>
                <w:color w:val="002060"/>
              </w:rPr>
              <w:t>0</w:t>
            </w:r>
          </w:p>
        </w:tc>
      </w:tr>
      <w:tr w:rsidR="00E97CD1" w:rsidRPr="00A2100E" w14:paraId="75266B87"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E859AB" w14:textId="77777777" w:rsidR="00E97CD1" w:rsidRPr="00A2100E" w:rsidRDefault="00E97CD1" w:rsidP="00C06D69">
            <w:pPr>
              <w:pStyle w:val="rowtabella0"/>
              <w:rPr>
                <w:color w:val="002060"/>
              </w:rPr>
            </w:pPr>
            <w:r w:rsidRPr="00A2100E">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4E789"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35AB2"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B3608"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4A2CD"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680C5"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6C76D"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D93D7"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D6084"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C97BF" w14:textId="77777777" w:rsidR="00E97CD1" w:rsidRPr="00A2100E" w:rsidRDefault="00E97CD1" w:rsidP="00C06D69">
            <w:pPr>
              <w:pStyle w:val="rowtabella0"/>
              <w:jc w:val="center"/>
              <w:rPr>
                <w:color w:val="002060"/>
              </w:rPr>
            </w:pPr>
            <w:r w:rsidRPr="00A2100E">
              <w:rPr>
                <w:color w:val="002060"/>
              </w:rPr>
              <w:t>0</w:t>
            </w:r>
          </w:p>
        </w:tc>
      </w:tr>
      <w:tr w:rsidR="00E97CD1" w:rsidRPr="00A2100E" w14:paraId="025D03E2"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F7FE85" w14:textId="77777777" w:rsidR="00E97CD1" w:rsidRPr="00A2100E" w:rsidRDefault="00E97CD1" w:rsidP="00C06D69">
            <w:pPr>
              <w:pStyle w:val="rowtabella0"/>
              <w:rPr>
                <w:color w:val="002060"/>
              </w:rPr>
            </w:pPr>
            <w:r w:rsidRPr="00A2100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C247D"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07FAA"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E75B3"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61ECE"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8A951"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45228"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0982E"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AF9C6"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CEB55" w14:textId="77777777" w:rsidR="00E97CD1" w:rsidRPr="00A2100E" w:rsidRDefault="00E97CD1" w:rsidP="00C06D69">
            <w:pPr>
              <w:pStyle w:val="rowtabella0"/>
              <w:jc w:val="center"/>
              <w:rPr>
                <w:color w:val="002060"/>
              </w:rPr>
            </w:pPr>
            <w:r w:rsidRPr="00A2100E">
              <w:rPr>
                <w:color w:val="002060"/>
              </w:rPr>
              <w:t>0</w:t>
            </w:r>
          </w:p>
        </w:tc>
      </w:tr>
      <w:tr w:rsidR="00E97CD1" w:rsidRPr="00A2100E" w14:paraId="4CFDC5BB"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AAD13" w14:textId="77777777" w:rsidR="00E97CD1" w:rsidRPr="00A2100E" w:rsidRDefault="00E97CD1" w:rsidP="00C06D69">
            <w:pPr>
              <w:pStyle w:val="rowtabella0"/>
              <w:rPr>
                <w:color w:val="002060"/>
              </w:rPr>
            </w:pPr>
            <w:r w:rsidRPr="00A2100E">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E7FAF"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51586"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76AF4"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EF21A"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A92A9"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90E3F"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47135"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7F4DD"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9B0BA" w14:textId="77777777" w:rsidR="00E97CD1" w:rsidRPr="00A2100E" w:rsidRDefault="00E97CD1" w:rsidP="00C06D69">
            <w:pPr>
              <w:pStyle w:val="rowtabella0"/>
              <w:jc w:val="center"/>
              <w:rPr>
                <w:color w:val="002060"/>
              </w:rPr>
            </w:pPr>
            <w:r w:rsidRPr="00A2100E">
              <w:rPr>
                <w:color w:val="002060"/>
              </w:rPr>
              <w:t>0</w:t>
            </w:r>
          </w:p>
        </w:tc>
      </w:tr>
      <w:tr w:rsidR="00E97CD1" w:rsidRPr="00A2100E" w14:paraId="03CAC5AB"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978202" w14:textId="77777777" w:rsidR="00E97CD1" w:rsidRPr="00A2100E" w:rsidRDefault="00E97CD1" w:rsidP="00C06D69">
            <w:pPr>
              <w:pStyle w:val="rowtabella0"/>
              <w:rPr>
                <w:color w:val="002060"/>
              </w:rPr>
            </w:pPr>
            <w:r w:rsidRPr="00A2100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34FDB"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B6930"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F2E1B"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88938"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4E0CA"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08F1B"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EE409"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F1652"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81497" w14:textId="77777777" w:rsidR="00E97CD1" w:rsidRPr="00A2100E" w:rsidRDefault="00E97CD1" w:rsidP="00C06D69">
            <w:pPr>
              <w:pStyle w:val="rowtabella0"/>
              <w:jc w:val="center"/>
              <w:rPr>
                <w:color w:val="002060"/>
              </w:rPr>
            </w:pPr>
            <w:r w:rsidRPr="00A2100E">
              <w:rPr>
                <w:color w:val="002060"/>
              </w:rPr>
              <w:t>0</w:t>
            </w:r>
          </w:p>
        </w:tc>
      </w:tr>
      <w:tr w:rsidR="00E97CD1" w:rsidRPr="00A2100E" w14:paraId="2C464396"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0DD850" w14:textId="77777777" w:rsidR="00E97CD1" w:rsidRPr="007A6B0C" w:rsidRDefault="00E97CD1" w:rsidP="00C06D69">
            <w:pPr>
              <w:pStyle w:val="breakline"/>
              <w:rPr>
                <w:rFonts w:ascii="Arial" w:hAnsi="Arial" w:cs="Arial"/>
                <w:color w:val="002060"/>
              </w:rPr>
            </w:pPr>
            <w:r w:rsidRPr="007A6B0C">
              <w:rPr>
                <w:rFonts w:ascii="Arial" w:hAnsi="Arial" w:cs="Arial"/>
                <w:color w:val="002060"/>
              </w:rPr>
              <w:t>A.S.D. MONTELUPONE CALCIO A 5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02876"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D27F0"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1D956"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B8617"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415FE"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C91DB"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45D92"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669CE"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5CD6B" w14:textId="77777777" w:rsidR="00E97CD1" w:rsidRPr="00A2100E" w:rsidRDefault="00E97CD1" w:rsidP="00C06D69">
            <w:pPr>
              <w:pStyle w:val="rowtabella0"/>
              <w:jc w:val="center"/>
              <w:rPr>
                <w:color w:val="002060"/>
              </w:rPr>
            </w:pPr>
            <w:r w:rsidRPr="00A2100E">
              <w:rPr>
                <w:color w:val="002060"/>
              </w:rPr>
              <w:t>0</w:t>
            </w:r>
          </w:p>
        </w:tc>
      </w:tr>
      <w:tr w:rsidR="00E97CD1" w:rsidRPr="00A2100E" w14:paraId="23F9BA91"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9B906F" w14:textId="77777777" w:rsidR="00E97CD1" w:rsidRPr="00A2100E" w:rsidRDefault="00E97CD1" w:rsidP="00C06D69">
            <w:pPr>
              <w:pStyle w:val="rowtabella0"/>
              <w:rPr>
                <w:color w:val="002060"/>
              </w:rPr>
            </w:pPr>
            <w:r w:rsidRPr="00A2100E">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0BBFA"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854DE"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C8378"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C5CA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A2B4A"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B5C19"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9027C"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137A6"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0A4A9" w14:textId="77777777" w:rsidR="00E97CD1" w:rsidRPr="00A2100E" w:rsidRDefault="00E97CD1" w:rsidP="00C06D69">
            <w:pPr>
              <w:pStyle w:val="rowtabella0"/>
              <w:jc w:val="center"/>
              <w:rPr>
                <w:color w:val="002060"/>
              </w:rPr>
            </w:pPr>
            <w:r w:rsidRPr="00A2100E">
              <w:rPr>
                <w:color w:val="002060"/>
              </w:rPr>
              <w:t>0</w:t>
            </w:r>
          </w:p>
        </w:tc>
      </w:tr>
      <w:tr w:rsidR="00E97CD1" w:rsidRPr="00A2100E" w14:paraId="6F84C447"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7717FB" w14:textId="77777777" w:rsidR="00E97CD1" w:rsidRPr="00A2100E" w:rsidRDefault="00E97CD1" w:rsidP="00C06D69">
            <w:pPr>
              <w:pStyle w:val="rowtabella0"/>
              <w:rPr>
                <w:color w:val="002060"/>
              </w:rPr>
            </w:pPr>
            <w:r w:rsidRPr="00A2100E">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FC0B6"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0FFBB"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F54EB"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986BF"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3433F"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7BD74"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BBE77"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6C554"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D0926" w14:textId="77777777" w:rsidR="00E97CD1" w:rsidRPr="00A2100E" w:rsidRDefault="00E97CD1" w:rsidP="00C06D69">
            <w:pPr>
              <w:pStyle w:val="rowtabella0"/>
              <w:jc w:val="center"/>
              <w:rPr>
                <w:color w:val="002060"/>
              </w:rPr>
            </w:pPr>
            <w:r w:rsidRPr="00A2100E">
              <w:rPr>
                <w:color w:val="002060"/>
              </w:rPr>
              <w:t>0</w:t>
            </w:r>
          </w:p>
        </w:tc>
      </w:tr>
      <w:tr w:rsidR="00E97CD1" w:rsidRPr="00A2100E" w14:paraId="45E60D53" w14:textId="77777777" w:rsidTr="00C06D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6AD0F3" w14:textId="77777777" w:rsidR="00E97CD1" w:rsidRPr="00A2100E" w:rsidRDefault="00E97CD1" w:rsidP="00C06D69">
            <w:pPr>
              <w:pStyle w:val="rowtabella0"/>
              <w:rPr>
                <w:color w:val="002060"/>
              </w:rPr>
            </w:pPr>
            <w:r w:rsidRPr="00A2100E">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EEF8A"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8653C"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0A26A"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37A66"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B763F"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4048A"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ED7B4"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60FB9"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6054C" w14:textId="77777777" w:rsidR="00E97CD1" w:rsidRPr="00A2100E" w:rsidRDefault="00E97CD1" w:rsidP="00C06D69">
            <w:pPr>
              <w:pStyle w:val="rowtabella0"/>
              <w:jc w:val="center"/>
              <w:rPr>
                <w:color w:val="002060"/>
              </w:rPr>
            </w:pPr>
            <w:r w:rsidRPr="00A2100E">
              <w:rPr>
                <w:color w:val="002060"/>
              </w:rPr>
              <w:t>0</w:t>
            </w:r>
          </w:p>
        </w:tc>
      </w:tr>
    </w:tbl>
    <w:p w14:paraId="259A0564" w14:textId="77777777" w:rsidR="00E97CD1" w:rsidRPr="00A2100E" w:rsidRDefault="00E97CD1" w:rsidP="00E97CD1">
      <w:pPr>
        <w:pStyle w:val="breakline"/>
        <w:rPr>
          <w:rFonts w:eastAsiaTheme="minorEastAsia"/>
          <w:color w:val="002060"/>
        </w:rPr>
      </w:pPr>
    </w:p>
    <w:p w14:paraId="20CD97CF" w14:textId="77777777" w:rsidR="00E97CD1" w:rsidRPr="00A2100E" w:rsidRDefault="00E97CD1" w:rsidP="00E97CD1">
      <w:pPr>
        <w:pStyle w:val="breakline"/>
        <w:rPr>
          <w:color w:val="002060"/>
        </w:rPr>
      </w:pPr>
    </w:p>
    <w:p w14:paraId="0A45A8CF" w14:textId="77777777" w:rsidR="00E97CD1" w:rsidRPr="00A2100E" w:rsidRDefault="00E97CD1" w:rsidP="00E97CD1">
      <w:pPr>
        <w:pStyle w:val="sottotitolocampionato10"/>
        <w:rPr>
          <w:color w:val="002060"/>
        </w:rPr>
      </w:pPr>
      <w:r w:rsidRPr="00A2100E">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CD1" w:rsidRPr="00A2100E" w14:paraId="34A045D3" w14:textId="77777777" w:rsidTr="00C06D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9C10D" w14:textId="77777777" w:rsidR="00E97CD1" w:rsidRPr="00A2100E" w:rsidRDefault="00E97CD1" w:rsidP="00C06D69">
            <w:pPr>
              <w:pStyle w:val="headertabella0"/>
              <w:rPr>
                <w:color w:val="002060"/>
              </w:rPr>
            </w:pPr>
            <w:r w:rsidRPr="00A210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FDDDF" w14:textId="77777777" w:rsidR="00E97CD1" w:rsidRPr="00A2100E" w:rsidRDefault="00E97CD1" w:rsidP="00C06D69">
            <w:pPr>
              <w:pStyle w:val="headertabella0"/>
              <w:rPr>
                <w:color w:val="002060"/>
              </w:rPr>
            </w:pPr>
            <w:r w:rsidRPr="00A210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F9F28" w14:textId="77777777" w:rsidR="00E97CD1" w:rsidRPr="00A2100E" w:rsidRDefault="00E97CD1" w:rsidP="00C06D69">
            <w:pPr>
              <w:pStyle w:val="headertabella0"/>
              <w:rPr>
                <w:color w:val="002060"/>
              </w:rPr>
            </w:pPr>
            <w:r w:rsidRPr="00A210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9B7FE" w14:textId="77777777" w:rsidR="00E97CD1" w:rsidRPr="00A2100E" w:rsidRDefault="00E97CD1" w:rsidP="00C06D69">
            <w:pPr>
              <w:pStyle w:val="headertabella0"/>
              <w:rPr>
                <w:color w:val="002060"/>
              </w:rPr>
            </w:pPr>
            <w:r w:rsidRPr="00A210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46BC9" w14:textId="77777777" w:rsidR="00E97CD1" w:rsidRPr="00A2100E" w:rsidRDefault="00E97CD1" w:rsidP="00C06D69">
            <w:pPr>
              <w:pStyle w:val="headertabella0"/>
              <w:rPr>
                <w:color w:val="002060"/>
              </w:rPr>
            </w:pPr>
            <w:r w:rsidRPr="00A210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7AFB2" w14:textId="77777777" w:rsidR="00E97CD1" w:rsidRPr="00A2100E" w:rsidRDefault="00E97CD1" w:rsidP="00C06D69">
            <w:pPr>
              <w:pStyle w:val="headertabella0"/>
              <w:rPr>
                <w:color w:val="002060"/>
              </w:rPr>
            </w:pPr>
            <w:r w:rsidRPr="00A210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C29E9" w14:textId="77777777" w:rsidR="00E97CD1" w:rsidRPr="00A2100E" w:rsidRDefault="00E97CD1" w:rsidP="00C06D69">
            <w:pPr>
              <w:pStyle w:val="headertabella0"/>
              <w:rPr>
                <w:color w:val="002060"/>
              </w:rPr>
            </w:pPr>
            <w:r w:rsidRPr="00A210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0BF37" w14:textId="77777777" w:rsidR="00E97CD1" w:rsidRPr="00A2100E" w:rsidRDefault="00E97CD1" w:rsidP="00C06D69">
            <w:pPr>
              <w:pStyle w:val="headertabella0"/>
              <w:rPr>
                <w:color w:val="002060"/>
              </w:rPr>
            </w:pPr>
            <w:r w:rsidRPr="00A210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46637" w14:textId="77777777" w:rsidR="00E97CD1" w:rsidRPr="00A2100E" w:rsidRDefault="00E97CD1" w:rsidP="00C06D69">
            <w:pPr>
              <w:pStyle w:val="headertabella0"/>
              <w:rPr>
                <w:color w:val="002060"/>
              </w:rPr>
            </w:pPr>
            <w:r w:rsidRPr="00A210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21F87" w14:textId="77777777" w:rsidR="00E97CD1" w:rsidRPr="00A2100E" w:rsidRDefault="00E97CD1" w:rsidP="00C06D69">
            <w:pPr>
              <w:pStyle w:val="headertabella0"/>
              <w:rPr>
                <w:color w:val="002060"/>
              </w:rPr>
            </w:pPr>
            <w:r w:rsidRPr="00A2100E">
              <w:rPr>
                <w:color w:val="002060"/>
              </w:rPr>
              <w:t>PE</w:t>
            </w:r>
          </w:p>
        </w:tc>
      </w:tr>
      <w:tr w:rsidR="00E97CD1" w:rsidRPr="00A2100E" w14:paraId="7EA3A275" w14:textId="77777777" w:rsidTr="00C06D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A389F2" w14:textId="77777777" w:rsidR="00E97CD1" w:rsidRPr="00A2100E" w:rsidRDefault="00E97CD1" w:rsidP="00C06D69">
            <w:pPr>
              <w:pStyle w:val="rowtabella0"/>
              <w:rPr>
                <w:color w:val="002060"/>
              </w:rPr>
            </w:pPr>
            <w:r w:rsidRPr="00A2100E">
              <w:rPr>
                <w:color w:val="002060"/>
              </w:rPr>
              <w:t xml:space="preserve">A.S.D. </w:t>
            </w:r>
            <w:proofErr w:type="gramStart"/>
            <w:r w:rsidRPr="00A2100E">
              <w:rPr>
                <w:color w:val="002060"/>
              </w:rPr>
              <w:t>CITTA</w:t>
            </w:r>
            <w:proofErr w:type="gramEnd"/>
            <w:r w:rsidRPr="00A2100E">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FB7AC"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60227"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D3C46"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E4CC7"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4582A"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7365A"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CCE2C"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E3FA8"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E96D" w14:textId="77777777" w:rsidR="00E97CD1" w:rsidRPr="00A2100E" w:rsidRDefault="00E97CD1" w:rsidP="00C06D69">
            <w:pPr>
              <w:pStyle w:val="rowtabella0"/>
              <w:jc w:val="center"/>
              <w:rPr>
                <w:color w:val="002060"/>
              </w:rPr>
            </w:pPr>
            <w:r w:rsidRPr="00A2100E">
              <w:rPr>
                <w:color w:val="002060"/>
              </w:rPr>
              <w:t>0</w:t>
            </w:r>
          </w:p>
        </w:tc>
      </w:tr>
      <w:tr w:rsidR="00E97CD1" w:rsidRPr="00A2100E" w14:paraId="07996DA9"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9C549E" w14:textId="77777777" w:rsidR="00E97CD1" w:rsidRPr="00A2100E" w:rsidRDefault="00E97CD1" w:rsidP="00C06D69">
            <w:pPr>
              <w:pStyle w:val="rowtabella0"/>
              <w:rPr>
                <w:color w:val="002060"/>
              </w:rPr>
            </w:pPr>
            <w:r w:rsidRPr="00A2100E">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72F35"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AB6C2"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1F449"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57D1F"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DD79F"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59B92"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DFB57"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02780"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82CBE" w14:textId="77777777" w:rsidR="00E97CD1" w:rsidRPr="00A2100E" w:rsidRDefault="00E97CD1" w:rsidP="00C06D69">
            <w:pPr>
              <w:pStyle w:val="rowtabella0"/>
              <w:jc w:val="center"/>
              <w:rPr>
                <w:color w:val="002060"/>
              </w:rPr>
            </w:pPr>
            <w:r w:rsidRPr="00A2100E">
              <w:rPr>
                <w:color w:val="002060"/>
              </w:rPr>
              <w:t>0</w:t>
            </w:r>
          </w:p>
        </w:tc>
      </w:tr>
      <w:tr w:rsidR="00E97CD1" w:rsidRPr="00A2100E" w14:paraId="5FF21DB0"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10B0CE" w14:textId="77777777" w:rsidR="00E97CD1" w:rsidRPr="00A2100E" w:rsidRDefault="00E97CD1" w:rsidP="00C06D69">
            <w:pPr>
              <w:pStyle w:val="rowtabella0"/>
              <w:rPr>
                <w:color w:val="002060"/>
              </w:rPr>
            </w:pPr>
            <w:r w:rsidRPr="00A2100E">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BA275"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43140"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260C8"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7AE26"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0CB50"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477EF"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9C452"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D55FB"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85001" w14:textId="77777777" w:rsidR="00E97CD1" w:rsidRPr="00A2100E" w:rsidRDefault="00E97CD1" w:rsidP="00C06D69">
            <w:pPr>
              <w:pStyle w:val="rowtabella0"/>
              <w:jc w:val="center"/>
              <w:rPr>
                <w:color w:val="002060"/>
              </w:rPr>
            </w:pPr>
            <w:r w:rsidRPr="00A2100E">
              <w:rPr>
                <w:color w:val="002060"/>
              </w:rPr>
              <w:t>0</w:t>
            </w:r>
          </w:p>
        </w:tc>
      </w:tr>
      <w:tr w:rsidR="00E97CD1" w:rsidRPr="00A2100E" w14:paraId="6990FA69"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69D548" w14:textId="77777777" w:rsidR="00E97CD1" w:rsidRPr="00A2100E" w:rsidRDefault="00E97CD1" w:rsidP="00C06D69">
            <w:pPr>
              <w:pStyle w:val="rowtabella0"/>
              <w:rPr>
                <w:color w:val="002060"/>
              </w:rPr>
            </w:pPr>
            <w:r w:rsidRPr="00A2100E">
              <w:rPr>
                <w:color w:val="002060"/>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81E06"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4911C"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FE393"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A3062"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ED900"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7A4BA"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7313D"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8B772"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2526E" w14:textId="77777777" w:rsidR="00E97CD1" w:rsidRPr="00A2100E" w:rsidRDefault="00E97CD1" w:rsidP="00C06D69">
            <w:pPr>
              <w:pStyle w:val="rowtabella0"/>
              <w:jc w:val="center"/>
              <w:rPr>
                <w:color w:val="002060"/>
              </w:rPr>
            </w:pPr>
            <w:r w:rsidRPr="00A2100E">
              <w:rPr>
                <w:color w:val="002060"/>
              </w:rPr>
              <w:t>0</w:t>
            </w:r>
          </w:p>
        </w:tc>
      </w:tr>
      <w:tr w:rsidR="00E97CD1" w:rsidRPr="00A2100E" w14:paraId="3B7B91AA"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E36DAD" w14:textId="77777777" w:rsidR="00E97CD1" w:rsidRPr="00A2100E" w:rsidRDefault="00E97CD1" w:rsidP="00C06D69">
            <w:pPr>
              <w:pStyle w:val="rowtabella0"/>
              <w:rPr>
                <w:color w:val="002060"/>
              </w:rPr>
            </w:pPr>
            <w:r w:rsidRPr="00A2100E">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37664"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1AD6D"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6F2EE"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2877A"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42631"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9FB98"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5CF3C"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C028B"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A6EDA" w14:textId="77777777" w:rsidR="00E97CD1" w:rsidRPr="00A2100E" w:rsidRDefault="00E97CD1" w:rsidP="00C06D69">
            <w:pPr>
              <w:pStyle w:val="rowtabella0"/>
              <w:jc w:val="center"/>
              <w:rPr>
                <w:color w:val="002060"/>
              </w:rPr>
            </w:pPr>
            <w:r w:rsidRPr="00A2100E">
              <w:rPr>
                <w:color w:val="002060"/>
              </w:rPr>
              <w:t>0</w:t>
            </w:r>
          </w:p>
        </w:tc>
      </w:tr>
      <w:tr w:rsidR="00E97CD1" w:rsidRPr="00A2100E" w14:paraId="30A297C0"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FF2F7" w14:textId="77777777" w:rsidR="00E97CD1" w:rsidRPr="00A2100E" w:rsidRDefault="00E97CD1" w:rsidP="00C06D69">
            <w:pPr>
              <w:pStyle w:val="rowtabella0"/>
              <w:rPr>
                <w:color w:val="002060"/>
              </w:rPr>
            </w:pPr>
            <w:r w:rsidRPr="00A2100E">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896CB"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DB1E8"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EC1AF"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93D73"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74DC0"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EAB05"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3CAB6"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49788"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6406E" w14:textId="77777777" w:rsidR="00E97CD1" w:rsidRPr="00A2100E" w:rsidRDefault="00E97CD1" w:rsidP="00C06D69">
            <w:pPr>
              <w:pStyle w:val="rowtabella0"/>
              <w:jc w:val="center"/>
              <w:rPr>
                <w:color w:val="002060"/>
              </w:rPr>
            </w:pPr>
            <w:r w:rsidRPr="00A2100E">
              <w:rPr>
                <w:color w:val="002060"/>
              </w:rPr>
              <w:t>0</w:t>
            </w:r>
          </w:p>
        </w:tc>
      </w:tr>
      <w:tr w:rsidR="00E97CD1" w:rsidRPr="00A2100E" w14:paraId="284AD17B"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467C8" w14:textId="77777777" w:rsidR="00E97CD1" w:rsidRPr="00A2100E" w:rsidRDefault="00E97CD1" w:rsidP="00C06D69">
            <w:pPr>
              <w:pStyle w:val="rowtabella0"/>
              <w:rPr>
                <w:color w:val="002060"/>
              </w:rPr>
            </w:pPr>
            <w:r w:rsidRPr="00A2100E">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E44FE"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975E0"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BF5A8"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BFB5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6BD48"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84A39"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4601A"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76E6F"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45983" w14:textId="77777777" w:rsidR="00E97CD1" w:rsidRPr="00A2100E" w:rsidRDefault="00E97CD1" w:rsidP="00C06D69">
            <w:pPr>
              <w:pStyle w:val="rowtabella0"/>
              <w:jc w:val="center"/>
              <w:rPr>
                <w:color w:val="002060"/>
              </w:rPr>
            </w:pPr>
            <w:r w:rsidRPr="00A2100E">
              <w:rPr>
                <w:color w:val="002060"/>
              </w:rPr>
              <w:t>0</w:t>
            </w:r>
          </w:p>
        </w:tc>
      </w:tr>
      <w:tr w:rsidR="00E97CD1" w:rsidRPr="00A2100E" w14:paraId="075646B1"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531BD2" w14:textId="77777777" w:rsidR="00E97CD1" w:rsidRPr="00A2100E" w:rsidRDefault="00E97CD1" w:rsidP="00C06D69">
            <w:pPr>
              <w:pStyle w:val="rowtabella0"/>
              <w:rPr>
                <w:color w:val="002060"/>
              </w:rPr>
            </w:pPr>
            <w:r w:rsidRPr="00A2100E">
              <w:rPr>
                <w:color w:val="002060"/>
              </w:rPr>
              <w:t xml:space="preserve">A.S.D. CALCIO </w:t>
            </w:r>
            <w:proofErr w:type="gramStart"/>
            <w:r w:rsidRPr="00A2100E">
              <w:rPr>
                <w:color w:val="002060"/>
              </w:rPr>
              <w:t>S.ELPIDIO</w:t>
            </w:r>
            <w:proofErr w:type="gramEnd"/>
            <w:r w:rsidRPr="00A2100E">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F33B5"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FA097"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081AC"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B5B88"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34527"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0AD5B"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73AC7"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6990C"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A100A" w14:textId="77777777" w:rsidR="00E97CD1" w:rsidRPr="00A2100E" w:rsidRDefault="00E97CD1" w:rsidP="00C06D69">
            <w:pPr>
              <w:pStyle w:val="rowtabella0"/>
              <w:jc w:val="center"/>
              <w:rPr>
                <w:color w:val="002060"/>
              </w:rPr>
            </w:pPr>
            <w:r w:rsidRPr="00A2100E">
              <w:rPr>
                <w:color w:val="002060"/>
              </w:rPr>
              <w:t>0</w:t>
            </w:r>
          </w:p>
        </w:tc>
      </w:tr>
      <w:tr w:rsidR="00E97CD1" w:rsidRPr="00A2100E" w14:paraId="6F509FC9"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E2ACBA" w14:textId="77777777" w:rsidR="00E97CD1" w:rsidRPr="00A2100E" w:rsidRDefault="00E97CD1" w:rsidP="00C06D69">
            <w:pPr>
              <w:pStyle w:val="rowtabella0"/>
              <w:rPr>
                <w:color w:val="002060"/>
              </w:rPr>
            </w:pPr>
            <w:r w:rsidRPr="00A2100E">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9066D"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87FE7"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FA7F2"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ABF63"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D15F3"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FF514"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9C607"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EB224"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4E061" w14:textId="77777777" w:rsidR="00E97CD1" w:rsidRPr="00A2100E" w:rsidRDefault="00E97CD1" w:rsidP="00C06D69">
            <w:pPr>
              <w:pStyle w:val="rowtabella0"/>
              <w:jc w:val="center"/>
              <w:rPr>
                <w:color w:val="002060"/>
              </w:rPr>
            </w:pPr>
            <w:r w:rsidRPr="00A2100E">
              <w:rPr>
                <w:color w:val="002060"/>
              </w:rPr>
              <w:t>0</w:t>
            </w:r>
          </w:p>
        </w:tc>
      </w:tr>
      <w:tr w:rsidR="00E97CD1" w:rsidRPr="00A2100E" w14:paraId="705CF08B"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0EC4DB" w14:textId="77777777" w:rsidR="00E97CD1" w:rsidRPr="00A2100E" w:rsidRDefault="00E97CD1" w:rsidP="00C06D69">
            <w:pPr>
              <w:pStyle w:val="rowtabella0"/>
              <w:rPr>
                <w:color w:val="002060"/>
              </w:rPr>
            </w:pPr>
            <w:r w:rsidRPr="00A2100E">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2A926"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FFB5C"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AE020"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4EE16"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EA041"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6A46C"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E8FA9"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A2AB9"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5DD70" w14:textId="77777777" w:rsidR="00E97CD1" w:rsidRPr="00A2100E" w:rsidRDefault="00E97CD1" w:rsidP="00C06D69">
            <w:pPr>
              <w:pStyle w:val="rowtabella0"/>
              <w:jc w:val="center"/>
              <w:rPr>
                <w:color w:val="002060"/>
              </w:rPr>
            </w:pPr>
            <w:r w:rsidRPr="00A2100E">
              <w:rPr>
                <w:color w:val="002060"/>
              </w:rPr>
              <w:t>0</w:t>
            </w:r>
          </w:p>
        </w:tc>
      </w:tr>
      <w:tr w:rsidR="00E97CD1" w:rsidRPr="00A2100E" w14:paraId="4E7707C0"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85030D" w14:textId="77777777" w:rsidR="00E97CD1" w:rsidRPr="00A2100E" w:rsidRDefault="00E97CD1" w:rsidP="00C06D69">
            <w:pPr>
              <w:pStyle w:val="rowtabella0"/>
              <w:rPr>
                <w:color w:val="002060"/>
              </w:rPr>
            </w:pPr>
            <w:r w:rsidRPr="00A2100E">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2DB9E"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02AB1"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2B087"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AF7FE"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8BA04"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5171F"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50124" w14:textId="77777777" w:rsidR="00E97CD1" w:rsidRPr="00A2100E" w:rsidRDefault="00E97CD1" w:rsidP="00C06D69">
            <w:pPr>
              <w:pStyle w:val="rowtabella0"/>
              <w:jc w:val="center"/>
              <w:rPr>
                <w:color w:val="002060"/>
              </w:rPr>
            </w:pPr>
            <w:r w:rsidRPr="00A2100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985BD"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C7E53" w14:textId="77777777" w:rsidR="00E97CD1" w:rsidRPr="00A2100E" w:rsidRDefault="00E97CD1" w:rsidP="00C06D69">
            <w:pPr>
              <w:pStyle w:val="rowtabella0"/>
              <w:jc w:val="center"/>
              <w:rPr>
                <w:color w:val="002060"/>
              </w:rPr>
            </w:pPr>
            <w:r w:rsidRPr="00A2100E">
              <w:rPr>
                <w:color w:val="002060"/>
              </w:rPr>
              <w:t>0</w:t>
            </w:r>
          </w:p>
        </w:tc>
      </w:tr>
      <w:tr w:rsidR="00E97CD1" w:rsidRPr="00A2100E" w14:paraId="158E160E" w14:textId="77777777" w:rsidTr="00C06D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71232C" w14:textId="77777777" w:rsidR="00E97CD1" w:rsidRPr="00A2100E" w:rsidRDefault="00E97CD1" w:rsidP="00C06D69">
            <w:pPr>
              <w:pStyle w:val="rowtabella0"/>
              <w:rPr>
                <w:color w:val="002060"/>
              </w:rPr>
            </w:pPr>
            <w:r w:rsidRPr="00A2100E">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F2154"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E8543"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B047B"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78B72"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D670F"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791B3"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D6569" w14:textId="77777777" w:rsidR="00E97CD1" w:rsidRPr="00A2100E" w:rsidRDefault="00E97CD1" w:rsidP="00C06D69">
            <w:pPr>
              <w:pStyle w:val="rowtabella0"/>
              <w:jc w:val="center"/>
              <w:rPr>
                <w:color w:val="002060"/>
              </w:rPr>
            </w:pPr>
            <w:r w:rsidRPr="00A2100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8177C"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99536" w14:textId="77777777" w:rsidR="00E97CD1" w:rsidRPr="00A2100E" w:rsidRDefault="00E97CD1" w:rsidP="00C06D69">
            <w:pPr>
              <w:pStyle w:val="rowtabella0"/>
              <w:jc w:val="center"/>
              <w:rPr>
                <w:color w:val="002060"/>
              </w:rPr>
            </w:pPr>
            <w:r w:rsidRPr="00A2100E">
              <w:rPr>
                <w:color w:val="002060"/>
              </w:rPr>
              <w:t>0</w:t>
            </w:r>
          </w:p>
        </w:tc>
      </w:tr>
    </w:tbl>
    <w:p w14:paraId="06F0DDF9" w14:textId="77777777" w:rsidR="00E97CD1" w:rsidRPr="00A2100E" w:rsidRDefault="00E97CD1" w:rsidP="00E97CD1">
      <w:pPr>
        <w:pStyle w:val="breakline"/>
        <w:rPr>
          <w:rFonts w:eastAsiaTheme="minorEastAsia"/>
          <w:color w:val="002060"/>
        </w:rPr>
      </w:pPr>
    </w:p>
    <w:p w14:paraId="6180467D" w14:textId="77777777" w:rsidR="00E97CD1" w:rsidRPr="00A2100E" w:rsidRDefault="00E97CD1" w:rsidP="00E97CD1">
      <w:pPr>
        <w:pStyle w:val="breakline"/>
        <w:rPr>
          <w:color w:val="002060"/>
        </w:rPr>
      </w:pPr>
    </w:p>
    <w:p w14:paraId="111D099F" w14:textId="77777777" w:rsidR="00E97CD1" w:rsidRPr="00A2100E" w:rsidRDefault="00E97CD1" w:rsidP="00E97CD1">
      <w:pPr>
        <w:pStyle w:val="sottotitolocampionato10"/>
        <w:rPr>
          <w:color w:val="002060"/>
        </w:rPr>
      </w:pPr>
      <w:r w:rsidRPr="00A2100E">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CD1" w:rsidRPr="00A2100E" w14:paraId="796A157B" w14:textId="77777777" w:rsidTr="00C06D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6D4EE" w14:textId="77777777" w:rsidR="00E97CD1" w:rsidRPr="00A2100E" w:rsidRDefault="00E97CD1" w:rsidP="00C06D69">
            <w:pPr>
              <w:pStyle w:val="headertabella0"/>
              <w:rPr>
                <w:color w:val="002060"/>
              </w:rPr>
            </w:pPr>
            <w:r w:rsidRPr="00A210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382D4" w14:textId="77777777" w:rsidR="00E97CD1" w:rsidRPr="00A2100E" w:rsidRDefault="00E97CD1" w:rsidP="00C06D69">
            <w:pPr>
              <w:pStyle w:val="headertabella0"/>
              <w:rPr>
                <w:color w:val="002060"/>
              </w:rPr>
            </w:pPr>
            <w:r w:rsidRPr="00A210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EED16" w14:textId="77777777" w:rsidR="00E97CD1" w:rsidRPr="00A2100E" w:rsidRDefault="00E97CD1" w:rsidP="00C06D69">
            <w:pPr>
              <w:pStyle w:val="headertabella0"/>
              <w:rPr>
                <w:color w:val="002060"/>
              </w:rPr>
            </w:pPr>
            <w:r w:rsidRPr="00A210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A3864" w14:textId="77777777" w:rsidR="00E97CD1" w:rsidRPr="00A2100E" w:rsidRDefault="00E97CD1" w:rsidP="00C06D69">
            <w:pPr>
              <w:pStyle w:val="headertabella0"/>
              <w:rPr>
                <w:color w:val="002060"/>
              </w:rPr>
            </w:pPr>
            <w:r w:rsidRPr="00A210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20E2D" w14:textId="77777777" w:rsidR="00E97CD1" w:rsidRPr="00A2100E" w:rsidRDefault="00E97CD1" w:rsidP="00C06D69">
            <w:pPr>
              <w:pStyle w:val="headertabella0"/>
              <w:rPr>
                <w:color w:val="002060"/>
              </w:rPr>
            </w:pPr>
            <w:r w:rsidRPr="00A210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69084" w14:textId="77777777" w:rsidR="00E97CD1" w:rsidRPr="00A2100E" w:rsidRDefault="00E97CD1" w:rsidP="00C06D69">
            <w:pPr>
              <w:pStyle w:val="headertabella0"/>
              <w:rPr>
                <w:color w:val="002060"/>
              </w:rPr>
            </w:pPr>
            <w:r w:rsidRPr="00A210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2F7D3" w14:textId="77777777" w:rsidR="00E97CD1" w:rsidRPr="00A2100E" w:rsidRDefault="00E97CD1" w:rsidP="00C06D69">
            <w:pPr>
              <w:pStyle w:val="headertabella0"/>
              <w:rPr>
                <w:color w:val="002060"/>
              </w:rPr>
            </w:pPr>
            <w:r w:rsidRPr="00A210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A190B" w14:textId="77777777" w:rsidR="00E97CD1" w:rsidRPr="00A2100E" w:rsidRDefault="00E97CD1" w:rsidP="00C06D69">
            <w:pPr>
              <w:pStyle w:val="headertabella0"/>
              <w:rPr>
                <w:color w:val="002060"/>
              </w:rPr>
            </w:pPr>
            <w:r w:rsidRPr="00A210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F8818" w14:textId="77777777" w:rsidR="00E97CD1" w:rsidRPr="00A2100E" w:rsidRDefault="00E97CD1" w:rsidP="00C06D69">
            <w:pPr>
              <w:pStyle w:val="headertabella0"/>
              <w:rPr>
                <w:color w:val="002060"/>
              </w:rPr>
            </w:pPr>
            <w:r w:rsidRPr="00A210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4FD66" w14:textId="77777777" w:rsidR="00E97CD1" w:rsidRPr="00A2100E" w:rsidRDefault="00E97CD1" w:rsidP="00C06D69">
            <w:pPr>
              <w:pStyle w:val="headertabella0"/>
              <w:rPr>
                <w:color w:val="002060"/>
              </w:rPr>
            </w:pPr>
            <w:r w:rsidRPr="00A2100E">
              <w:rPr>
                <w:color w:val="002060"/>
              </w:rPr>
              <w:t>PE</w:t>
            </w:r>
          </w:p>
        </w:tc>
      </w:tr>
      <w:tr w:rsidR="00E97CD1" w:rsidRPr="00A2100E" w14:paraId="17FD64CE" w14:textId="77777777" w:rsidTr="00C06D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C7114E" w14:textId="77777777" w:rsidR="00E97CD1" w:rsidRPr="00A2100E" w:rsidRDefault="00E97CD1" w:rsidP="00C06D69">
            <w:pPr>
              <w:pStyle w:val="rowtabella0"/>
              <w:rPr>
                <w:color w:val="002060"/>
              </w:rPr>
            </w:pPr>
            <w:r w:rsidRPr="00A2100E">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FE6AD"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1791A"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FB6D6"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5E1C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40F7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26FEC" w14:textId="77777777" w:rsidR="00E97CD1" w:rsidRPr="00A2100E" w:rsidRDefault="00E97CD1" w:rsidP="00C06D69">
            <w:pPr>
              <w:pStyle w:val="rowtabella0"/>
              <w:jc w:val="center"/>
              <w:rPr>
                <w:color w:val="002060"/>
              </w:rPr>
            </w:pPr>
            <w:r w:rsidRPr="00A2100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C834F"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6279F"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AC1E5" w14:textId="77777777" w:rsidR="00E97CD1" w:rsidRPr="00A2100E" w:rsidRDefault="00E97CD1" w:rsidP="00C06D69">
            <w:pPr>
              <w:pStyle w:val="rowtabella0"/>
              <w:jc w:val="center"/>
              <w:rPr>
                <w:color w:val="002060"/>
              </w:rPr>
            </w:pPr>
            <w:r w:rsidRPr="00A2100E">
              <w:rPr>
                <w:color w:val="002060"/>
              </w:rPr>
              <w:t>0</w:t>
            </w:r>
          </w:p>
        </w:tc>
      </w:tr>
      <w:tr w:rsidR="00E97CD1" w:rsidRPr="00A2100E" w14:paraId="6444E10F"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10FAEA" w14:textId="77777777" w:rsidR="00E97CD1" w:rsidRPr="00A2100E" w:rsidRDefault="00E97CD1" w:rsidP="00C06D69">
            <w:pPr>
              <w:pStyle w:val="rowtabella0"/>
              <w:rPr>
                <w:color w:val="002060"/>
              </w:rPr>
            </w:pPr>
            <w:r w:rsidRPr="00A2100E">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6D92B"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631B1"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D42DE"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B2A40"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0866F"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2181A"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39E1A"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4FA34"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F5D8E" w14:textId="77777777" w:rsidR="00E97CD1" w:rsidRPr="00A2100E" w:rsidRDefault="00E97CD1" w:rsidP="00C06D69">
            <w:pPr>
              <w:pStyle w:val="rowtabella0"/>
              <w:jc w:val="center"/>
              <w:rPr>
                <w:color w:val="002060"/>
              </w:rPr>
            </w:pPr>
            <w:r w:rsidRPr="00A2100E">
              <w:rPr>
                <w:color w:val="002060"/>
              </w:rPr>
              <w:t>0</w:t>
            </w:r>
          </w:p>
        </w:tc>
      </w:tr>
      <w:tr w:rsidR="00E97CD1" w:rsidRPr="00A2100E" w14:paraId="203B03E2"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7AD96F" w14:textId="77777777" w:rsidR="00E97CD1" w:rsidRPr="00A2100E" w:rsidRDefault="00E97CD1" w:rsidP="00C06D69">
            <w:pPr>
              <w:pStyle w:val="rowtabella0"/>
              <w:rPr>
                <w:color w:val="002060"/>
              </w:rPr>
            </w:pPr>
            <w:r w:rsidRPr="00A2100E">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46120"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ECE62"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06390"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85C9B"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5A996"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79BF5"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6F63F"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1C37A"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4EB12" w14:textId="77777777" w:rsidR="00E97CD1" w:rsidRPr="00A2100E" w:rsidRDefault="00E97CD1" w:rsidP="00C06D69">
            <w:pPr>
              <w:pStyle w:val="rowtabella0"/>
              <w:jc w:val="center"/>
              <w:rPr>
                <w:color w:val="002060"/>
              </w:rPr>
            </w:pPr>
            <w:r w:rsidRPr="00A2100E">
              <w:rPr>
                <w:color w:val="002060"/>
              </w:rPr>
              <w:t>0</w:t>
            </w:r>
          </w:p>
        </w:tc>
      </w:tr>
      <w:tr w:rsidR="00E97CD1" w:rsidRPr="00A2100E" w14:paraId="005287CB"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10AFA0" w14:textId="77777777" w:rsidR="00E97CD1" w:rsidRPr="00A2100E" w:rsidRDefault="00E97CD1" w:rsidP="00C06D69">
            <w:pPr>
              <w:pStyle w:val="rowtabella0"/>
              <w:rPr>
                <w:color w:val="002060"/>
              </w:rPr>
            </w:pPr>
            <w:r w:rsidRPr="00A2100E">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E3B49"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50ECD"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5998D"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0A738"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BBF87"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F49A8"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95A92"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45C48"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5120F" w14:textId="77777777" w:rsidR="00E97CD1" w:rsidRPr="00A2100E" w:rsidRDefault="00E97CD1" w:rsidP="00C06D69">
            <w:pPr>
              <w:pStyle w:val="rowtabella0"/>
              <w:jc w:val="center"/>
              <w:rPr>
                <w:color w:val="002060"/>
              </w:rPr>
            </w:pPr>
            <w:r w:rsidRPr="00A2100E">
              <w:rPr>
                <w:color w:val="002060"/>
              </w:rPr>
              <w:t>0</w:t>
            </w:r>
          </w:p>
        </w:tc>
      </w:tr>
      <w:tr w:rsidR="00E97CD1" w:rsidRPr="00A2100E" w14:paraId="0732CAF2"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302F04" w14:textId="77777777" w:rsidR="00E97CD1" w:rsidRPr="00A2100E" w:rsidRDefault="00E97CD1" w:rsidP="00C06D69">
            <w:pPr>
              <w:pStyle w:val="rowtabella0"/>
              <w:rPr>
                <w:color w:val="002060"/>
              </w:rPr>
            </w:pPr>
            <w:r w:rsidRPr="00A2100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8AD19"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5834E"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B1E67"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A31CE"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58440"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F71FA"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45EC9"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50C20"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F0FEE" w14:textId="77777777" w:rsidR="00E97CD1" w:rsidRPr="00A2100E" w:rsidRDefault="00E97CD1" w:rsidP="00C06D69">
            <w:pPr>
              <w:pStyle w:val="rowtabella0"/>
              <w:jc w:val="center"/>
              <w:rPr>
                <w:color w:val="002060"/>
              </w:rPr>
            </w:pPr>
            <w:r w:rsidRPr="00A2100E">
              <w:rPr>
                <w:color w:val="002060"/>
              </w:rPr>
              <w:t>0</w:t>
            </w:r>
          </w:p>
        </w:tc>
      </w:tr>
      <w:tr w:rsidR="00E97CD1" w:rsidRPr="00A2100E" w14:paraId="03E86CA9"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A06335" w14:textId="77777777" w:rsidR="00E97CD1" w:rsidRPr="00A2100E" w:rsidRDefault="00E97CD1" w:rsidP="00C06D69">
            <w:pPr>
              <w:pStyle w:val="rowtabella0"/>
              <w:rPr>
                <w:color w:val="002060"/>
              </w:rPr>
            </w:pPr>
            <w:r w:rsidRPr="00A2100E">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AB210"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DC012"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E251D"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2BAAE"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06353"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F5740"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2DB88"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CF3D5"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2FCC8" w14:textId="77777777" w:rsidR="00E97CD1" w:rsidRPr="00A2100E" w:rsidRDefault="00E97CD1" w:rsidP="00C06D69">
            <w:pPr>
              <w:pStyle w:val="rowtabella0"/>
              <w:jc w:val="center"/>
              <w:rPr>
                <w:color w:val="002060"/>
              </w:rPr>
            </w:pPr>
            <w:r w:rsidRPr="00A2100E">
              <w:rPr>
                <w:color w:val="002060"/>
              </w:rPr>
              <w:t>0</w:t>
            </w:r>
          </w:p>
        </w:tc>
      </w:tr>
      <w:tr w:rsidR="00E97CD1" w:rsidRPr="00A2100E" w14:paraId="270E41AC"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9D475F" w14:textId="77777777" w:rsidR="00E97CD1" w:rsidRPr="00A2100E" w:rsidRDefault="00E97CD1" w:rsidP="00C06D69">
            <w:pPr>
              <w:pStyle w:val="rowtabella0"/>
              <w:rPr>
                <w:color w:val="002060"/>
              </w:rPr>
            </w:pPr>
            <w:r w:rsidRPr="00A2100E">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7AEEC"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E8267"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D8E20"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219E6"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84FD8"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BC94A"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60216"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AD68A"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55016" w14:textId="77777777" w:rsidR="00E97CD1" w:rsidRPr="00A2100E" w:rsidRDefault="00E97CD1" w:rsidP="00C06D69">
            <w:pPr>
              <w:pStyle w:val="rowtabella0"/>
              <w:jc w:val="center"/>
              <w:rPr>
                <w:color w:val="002060"/>
              </w:rPr>
            </w:pPr>
            <w:r w:rsidRPr="00A2100E">
              <w:rPr>
                <w:color w:val="002060"/>
              </w:rPr>
              <w:t>0</w:t>
            </w:r>
          </w:p>
        </w:tc>
      </w:tr>
      <w:tr w:rsidR="00E97CD1" w:rsidRPr="00A2100E" w14:paraId="6C03CA56"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FA299D" w14:textId="77777777" w:rsidR="00E97CD1" w:rsidRPr="00A2100E" w:rsidRDefault="00E97CD1" w:rsidP="00C06D69">
            <w:pPr>
              <w:pStyle w:val="rowtabella0"/>
              <w:rPr>
                <w:color w:val="002060"/>
              </w:rPr>
            </w:pPr>
            <w:r w:rsidRPr="00A2100E">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B6CD6"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B30CD"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BE0E4"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F826A"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AF274"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40CBA"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92B71"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448CB"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97D2C" w14:textId="77777777" w:rsidR="00E97CD1" w:rsidRPr="00A2100E" w:rsidRDefault="00E97CD1" w:rsidP="00C06D69">
            <w:pPr>
              <w:pStyle w:val="rowtabella0"/>
              <w:jc w:val="center"/>
              <w:rPr>
                <w:color w:val="002060"/>
              </w:rPr>
            </w:pPr>
            <w:r w:rsidRPr="00A2100E">
              <w:rPr>
                <w:color w:val="002060"/>
              </w:rPr>
              <w:t>0</w:t>
            </w:r>
          </w:p>
        </w:tc>
      </w:tr>
      <w:tr w:rsidR="00E97CD1" w:rsidRPr="00A2100E" w14:paraId="11E70B0D"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763EC6" w14:textId="77777777" w:rsidR="00E97CD1" w:rsidRPr="00A2100E" w:rsidRDefault="00E97CD1" w:rsidP="00C06D69">
            <w:pPr>
              <w:pStyle w:val="rowtabella0"/>
              <w:rPr>
                <w:color w:val="002060"/>
              </w:rPr>
            </w:pPr>
            <w:r w:rsidRPr="00A2100E">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3239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96D1C"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BC4C8"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8FEED"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8B4DE"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FA2A2"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EEF9A"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ABD1C"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5D707" w14:textId="77777777" w:rsidR="00E97CD1" w:rsidRPr="00A2100E" w:rsidRDefault="00E97CD1" w:rsidP="00C06D69">
            <w:pPr>
              <w:pStyle w:val="rowtabella0"/>
              <w:jc w:val="center"/>
              <w:rPr>
                <w:color w:val="002060"/>
              </w:rPr>
            </w:pPr>
            <w:r w:rsidRPr="00A2100E">
              <w:rPr>
                <w:color w:val="002060"/>
              </w:rPr>
              <w:t>0</w:t>
            </w:r>
          </w:p>
        </w:tc>
      </w:tr>
      <w:tr w:rsidR="00E97CD1" w:rsidRPr="00A2100E" w14:paraId="63BC135D"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FAD97" w14:textId="77777777" w:rsidR="00E97CD1" w:rsidRPr="00A2100E" w:rsidRDefault="00E97CD1" w:rsidP="00C06D69">
            <w:pPr>
              <w:pStyle w:val="rowtabella0"/>
              <w:rPr>
                <w:color w:val="002060"/>
              </w:rPr>
            </w:pPr>
            <w:r w:rsidRPr="00A2100E">
              <w:rPr>
                <w:color w:val="002060"/>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358B6"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F3CAD"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76462"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2CB88"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708A1"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2FBBA"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FF659"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A7DC3"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77BFB" w14:textId="77777777" w:rsidR="00E97CD1" w:rsidRPr="00A2100E" w:rsidRDefault="00E97CD1" w:rsidP="00C06D69">
            <w:pPr>
              <w:pStyle w:val="rowtabella0"/>
              <w:jc w:val="center"/>
              <w:rPr>
                <w:color w:val="002060"/>
              </w:rPr>
            </w:pPr>
            <w:r w:rsidRPr="00A2100E">
              <w:rPr>
                <w:color w:val="002060"/>
              </w:rPr>
              <w:t>0</w:t>
            </w:r>
          </w:p>
        </w:tc>
      </w:tr>
      <w:tr w:rsidR="00E97CD1" w:rsidRPr="00A2100E" w14:paraId="1EC80C38"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3FC60E" w14:textId="77777777" w:rsidR="00E97CD1" w:rsidRPr="00A2100E" w:rsidRDefault="00E97CD1" w:rsidP="00C06D69">
            <w:pPr>
              <w:pStyle w:val="rowtabella0"/>
              <w:rPr>
                <w:color w:val="002060"/>
              </w:rPr>
            </w:pPr>
            <w:r w:rsidRPr="00A2100E">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DD6CF"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6A73B"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A48B8"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47CDB"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6B860"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BF40C"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E3A8A"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8933B"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502C5" w14:textId="77777777" w:rsidR="00E97CD1" w:rsidRPr="00A2100E" w:rsidRDefault="00E97CD1" w:rsidP="00C06D69">
            <w:pPr>
              <w:pStyle w:val="rowtabella0"/>
              <w:jc w:val="center"/>
              <w:rPr>
                <w:color w:val="002060"/>
              </w:rPr>
            </w:pPr>
            <w:r w:rsidRPr="00A2100E">
              <w:rPr>
                <w:color w:val="002060"/>
              </w:rPr>
              <w:t>0</w:t>
            </w:r>
          </w:p>
        </w:tc>
      </w:tr>
      <w:tr w:rsidR="00E97CD1" w:rsidRPr="00A2100E" w14:paraId="250BB558" w14:textId="77777777" w:rsidTr="00C06D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899336" w14:textId="77777777" w:rsidR="00E97CD1" w:rsidRPr="007A6B0C" w:rsidRDefault="00E97CD1" w:rsidP="00C06D69">
            <w:pPr>
              <w:pStyle w:val="breakline"/>
              <w:rPr>
                <w:rFonts w:ascii="Arial" w:hAnsi="Arial" w:cs="Arial"/>
                <w:color w:val="002060"/>
              </w:rPr>
            </w:pPr>
            <w:r w:rsidRPr="007A6B0C">
              <w:rPr>
                <w:rFonts w:ascii="Arial" w:hAnsi="Arial" w:cs="Arial"/>
                <w:color w:val="002060"/>
              </w:rPr>
              <w:t>POL. CSI STELLA A.S.D.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17AC5"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FD705"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8B388"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C44A5"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2386C"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B4FD6"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2C552" w14:textId="77777777" w:rsidR="00E97CD1" w:rsidRPr="00A2100E" w:rsidRDefault="00E97CD1" w:rsidP="00C06D69">
            <w:pPr>
              <w:pStyle w:val="rowtabella0"/>
              <w:jc w:val="center"/>
              <w:rPr>
                <w:color w:val="002060"/>
              </w:rPr>
            </w:pPr>
            <w:r w:rsidRPr="00A2100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8A8F1"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5EA56" w14:textId="77777777" w:rsidR="00E97CD1" w:rsidRPr="00A2100E" w:rsidRDefault="00E97CD1" w:rsidP="00C06D69">
            <w:pPr>
              <w:pStyle w:val="rowtabella0"/>
              <w:jc w:val="center"/>
              <w:rPr>
                <w:color w:val="002060"/>
              </w:rPr>
            </w:pPr>
            <w:r w:rsidRPr="00A2100E">
              <w:rPr>
                <w:color w:val="002060"/>
              </w:rPr>
              <w:t>0</w:t>
            </w:r>
          </w:p>
        </w:tc>
      </w:tr>
    </w:tbl>
    <w:p w14:paraId="4D38AB1D" w14:textId="77777777" w:rsidR="00E97CD1" w:rsidRDefault="00E97CD1" w:rsidP="00E97CD1">
      <w:pPr>
        <w:pStyle w:val="breakline"/>
        <w:rPr>
          <w:color w:val="002060"/>
        </w:rPr>
      </w:pPr>
    </w:p>
    <w:p w14:paraId="12094F94" w14:textId="77777777" w:rsidR="00E97CD1" w:rsidRPr="00A2100E" w:rsidRDefault="00E97CD1" w:rsidP="00E97CD1">
      <w:pPr>
        <w:pStyle w:val="titoloprinc0"/>
        <w:rPr>
          <w:color w:val="002060"/>
        </w:rPr>
      </w:pPr>
      <w:r w:rsidRPr="00A2100E">
        <w:rPr>
          <w:color w:val="002060"/>
        </w:rPr>
        <w:t>PROGRAMMA GARE</w:t>
      </w:r>
    </w:p>
    <w:p w14:paraId="0A3EA4A7" w14:textId="77777777" w:rsidR="00E97CD1" w:rsidRDefault="00E97CD1" w:rsidP="00E97CD1">
      <w:pPr>
        <w:pStyle w:val="breakline"/>
        <w:rPr>
          <w:color w:val="002060"/>
        </w:rPr>
      </w:pPr>
    </w:p>
    <w:p w14:paraId="203F63E0" w14:textId="77777777" w:rsidR="00E97CD1" w:rsidRPr="00C048E4" w:rsidRDefault="00E97CD1" w:rsidP="00E97CD1">
      <w:pPr>
        <w:pStyle w:val="sottotitolocampionato10"/>
        <w:rPr>
          <w:color w:val="002060"/>
        </w:rPr>
      </w:pPr>
      <w:r w:rsidRPr="00C048E4">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7"/>
        <w:gridCol w:w="385"/>
        <w:gridCol w:w="898"/>
        <w:gridCol w:w="1188"/>
        <w:gridCol w:w="1547"/>
        <w:gridCol w:w="1565"/>
      </w:tblGrid>
      <w:tr w:rsidR="00E97CD1" w:rsidRPr="00C048E4" w14:paraId="5EE37310" w14:textId="77777777" w:rsidTr="00C06D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74D9C" w14:textId="77777777" w:rsidR="00E97CD1" w:rsidRPr="00C048E4" w:rsidRDefault="00E97CD1" w:rsidP="00C06D69">
            <w:pPr>
              <w:pStyle w:val="headertabella0"/>
              <w:rPr>
                <w:color w:val="002060"/>
              </w:rPr>
            </w:pPr>
            <w:r w:rsidRPr="00C048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92D37" w14:textId="77777777" w:rsidR="00E97CD1" w:rsidRPr="00C048E4" w:rsidRDefault="00E97CD1" w:rsidP="00C06D69">
            <w:pPr>
              <w:pStyle w:val="headertabella0"/>
              <w:rPr>
                <w:color w:val="002060"/>
              </w:rPr>
            </w:pPr>
            <w:r w:rsidRPr="00C048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88520" w14:textId="77777777" w:rsidR="00E97CD1" w:rsidRPr="00C048E4" w:rsidRDefault="00E97CD1" w:rsidP="00C06D69">
            <w:pPr>
              <w:pStyle w:val="headertabella0"/>
              <w:rPr>
                <w:color w:val="002060"/>
              </w:rPr>
            </w:pPr>
            <w:r w:rsidRPr="00C048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7F6EA" w14:textId="77777777" w:rsidR="00E97CD1" w:rsidRPr="00C048E4" w:rsidRDefault="00E97CD1" w:rsidP="00C06D69">
            <w:pPr>
              <w:pStyle w:val="headertabella0"/>
              <w:rPr>
                <w:color w:val="002060"/>
              </w:rPr>
            </w:pPr>
            <w:r w:rsidRPr="00C048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84421" w14:textId="77777777" w:rsidR="00E97CD1" w:rsidRPr="00C048E4" w:rsidRDefault="00E97CD1" w:rsidP="00C06D69">
            <w:pPr>
              <w:pStyle w:val="headertabella0"/>
              <w:rPr>
                <w:color w:val="002060"/>
              </w:rPr>
            </w:pPr>
            <w:r w:rsidRPr="00C048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A66A7" w14:textId="77777777" w:rsidR="00E97CD1" w:rsidRPr="00C048E4" w:rsidRDefault="00E97CD1" w:rsidP="00C06D69">
            <w:pPr>
              <w:pStyle w:val="headertabella0"/>
              <w:rPr>
                <w:color w:val="002060"/>
              </w:rPr>
            </w:pPr>
            <w:proofErr w:type="spellStart"/>
            <w:r w:rsidRPr="00C048E4">
              <w:rPr>
                <w:color w:val="002060"/>
              </w:rPr>
              <w:t>Localita'</w:t>
            </w:r>
            <w:proofErr w:type="spellEnd"/>
            <w:r w:rsidRPr="00C048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0E525" w14:textId="77777777" w:rsidR="00E97CD1" w:rsidRPr="00C048E4" w:rsidRDefault="00E97CD1" w:rsidP="00C06D69">
            <w:pPr>
              <w:pStyle w:val="headertabella0"/>
              <w:rPr>
                <w:color w:val="002060"/>
              </w:rPr>
            </w:pPr>
            <w:r w:rsidRPr="00C048E4">
              <w:rPr>
                <w:color w:val="002060"/>
              </w:rPr>
              <w:t>Indirizzo Impianto</w:t>
            </w:r>
          </w:p>
        </w:tc>
      </w:tr>
      <w:tr w:rsidR="00E97CD1" w:rsidRPr="00C048E4" w14:paraId="5E7322B9" w14:textId="77777777" w:rsidTr="00C06D6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C2169C" w14:textId="77777777" w:rsidR="00E97CD1" w:rsidRPr="00C048E4" w:rsidRDefault="00E97CD1" w:rsidP="00C06D69">
            <w:pPr>
              <w:pStyle w:val="rowtabella0"/>
              <w:rPr>
                <w:color w:val="002060"/>
              </w:rPr>
            </w:pPr>
            <w:r w:rsidRPr="00C048E4">
              <w:rPr>
                <w:color w:val="002060"/>
              </w:rPr>
              <w:t>AUDAX PIOBBICO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A4ACA" w14:textId="77777777" w:rsidR="00E97CD1" w:rsidRPr="00C048E4" w:rsidRDefault="00E97CD1" w:rsidP="00C06D69">
            <w:pPr>
              <w:pStyle w:val="rowtabella0"/>
              <w:rPr>
                <w:color w:val="002060"/>
              </w:rPr>
            </w:pPr>
            <w:r w:rsidRPr="00C048E4">
              <w:rPr>
                <w:color w:val="002060"/>
              </w:rPr>
              <w:t>SPECIAL ONE 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42BB5" w14:textId="77777777" w:rsidR="00E97CD1" w:rsidRPr="00C048E4" w:rsidRDefault="00E97CD1" w:rsidP="00C06D69">
            <w:pPr>
              <w:pStyle w:val="rowtabella0"/>
              <w:jc w:val="center"/>
              <w:rPr>
                <w:color w:val="002060"/>
              </w:rPr>
            </w:pPr>
            <w:r w:rsidRPr="00C048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4D900D" w14:textId="77777777" w:rsidR="00E97CD1" w:rsidRPr="00C048E4" w:rsidRDefault="00E97CD1" w:rsidP="00C06D69">
            <w:pPr>
              <w:pStyle w:val="rowtabella0"/>
              <w:rPr>
                <w:color w:val="002060"/>
              </w:rPr>
            </w:pPr>
            <w:r w:rsidRPr="00C048E4">
              <w:rPr>
                <w:color w:val="002060"/>
              </w:rPr>
              <w:t>24/10/2025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C1FA2" w14:textId="77777777" w:rsidR="00E97CD1" w:rsidRPr="00C048E4" w:rsidRDefault="00E97CD1" w:rsidP="00C06D69">
            <w:pPr>
              <w:pStyle w:val="rowtabella0"/>
              <w:rPr>
                <w:color w:val="002060"/>
              </w:rPr>
            </w:pPr>
            <w:r w:rsidRPr="00C048E4">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66CAE" w14:textId="77777777" w:rsidR="00E97CD1" w:rsidRPr="00C048E4" w:rsidRDefault="00E97CD1" w:rsidP="00C06D69">
            <w:pPr>
              <w:pStyle w:val="rowtabella0"/>
              <w:rPr>
                <w:color w:val="002060"/>
              </w:rPr>
            </w:pPr>
            <w:r w:rsidRPr="00C048E4">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343F74" w14:textId="77777777" w:rsidR="00E97CD1" w:rsidRPr="00C048E4" w:rsidRDefault="00E97CD1" w:rsidP="00C06D69">
            <w:pPr>
              <w:pStyle w:val="rowtabella0"/>
              <w:rPr>
                <w:color w:val="002060"/>
              </w:rPr>
            </w:pPr>
            <w:r w:rsidRPr="00C048E4">
              <w:rPr>
                <w:color w:val="002060"/>
              </w:rPr>
              <w:t>VIA GIOVANNI XXIII</w:t>
            </w:r>
          </w:p>
        </w:tc>
      </w:tr>
      <w:tr w:rsidR="00E97CD1" w:rsidRPr="00C048E4" w14:paraId="7C97D480"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080E65" w14:textId="77777777" w:rsidR="00E97CD1" w:rsidRPr="00C048E4" w:rsidRDefault="00E97CD1" w:rsidP="00C06D69">
            <w:pPr>
              <w:pStyle w:val="rowtabella0"/>
              <w:rPr>
                <w:color w:val="002060"/>
              </w:rPr>
            </w:pPr>
            <w:r w:rsidRPr="00C048E4">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1CDD7C" w14:textId="77777777" w:rsidR="00E97CD1" w:rsidRPr="00C048E4" w:rsidRDefault="00E97CD1" w:rsidP="00C06D69">
            <w:pPr>
              <w:pStyle w:val="rowtabella0"/>
              <w:rPr>
                <w:color w:val="002060"/>
              </w:rPr>
            </w:pPr>
            <w:r w:rsidRPr="00C048E4">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6998A5"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11BE0F" w14:textId="77777777" w:rsidR="00E97CD1" w:rsidRPr="00C048E4" w:rsidRDefault="00E97CD1" w:rsidP="00C06D69">
            <w:pPr>
              <w:pStyle w:val="rowtabella0"/>
              <w:rPr>
                <w:color w:val="002060"/>
              </w:rPr>
            </w:pPr>
            <w:r w:rsidRPr="00C048E4">
              <w:rPr>
                <w:color w:val="002060"/>
              </w:rPr>
              <w:t>24/10/2025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B52505" w14:textId="77777777" w:rsidR="00E97CD1" w:rsidRPr="00C048E4" w:rsidRDefault="00E97CD1" w:rsidP="00C06D69">
            <w:pPr>
              <w:pStyle w:val="rowtabella0"/>
              <w:rPr>
                <w:color w:val="002060"/>
              </w:rPr>
            </w:pPr>
            <w:r w:rsidRPr="00C048E4">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5A11B3" w14:textId="77777777" w:rsidR="00E97CD1" w:rsidRPr="00C048E4" w:rsidRDefault="00E97CD1" w:rsidP="00C06D69">
            <w:pPr>
              <w:pStyle w:val="rowtabella0"/>
              <w:rPr>
                <w:color w:val="002060"/>
              </w:rPr>
            </w:pPr>
            <w:r w:rsidRPr="00C048E4">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65D48C" w14:textId="77777777" w:rsidR="00E97CD1" w:rsidRPr="00C048E4" w:rsidRDefault="00E97CD1" w:rsidP="00C06D69">
            <w:pPr>
              <w:pStyle w:val="rowtabella0"/>
              <w:rPr>
                <w:color w:val="002060"/>
              </w:rPr>
            </w:pPr>
            <w:r w:rsidRPr="00C048E4">
              <w:rPr>
                <w:color w:val="002060"/>
              </w:rPr>
              <w:t>STR.DEL BURELLO LOC.VAL NEVOLA</w:t>
            </w:r>
          </w:p>
        </w:tc>
      </w:tr>
      <w:tr w:rsidR="00E97CD1" w:rsidRPr="00C048E4" w14:paraId="1749D053"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C023F0" w14:textId="77777777" w:rsidR="00E97CD1" w:rsidRPr="00C048E4" w:rsidRDefault="00E97CD1" w:rsidP="00C06D69">
            <w:pPr>
              <w:pStyle w:val="rowtabella0"/>
              <w:rPr>
                <w:color w:val="002060"/>
              </w:rPr>
            </w:pPr>
            <w:r w:rsidRPr="00C048E4">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2FAE8A" w14:textId="77777777" w:rsidR="00E97CD1" w:rsidRPr="00C048E4" w:rsidRDefault="00E97CD1" w:rsidP="00C06D69">
            <w:pPr>
              <w:pStyle w:val="rowtabella0"/>
              <w:rPr>
                <w:color w:val="002060"/>
              </w:rPr>
            </w:pPr>
            <w:r w:rsidRPr="00C048E4">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47C3BE"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2D212C" w14:textId="77777777" w:rsidR="00E97CD1" w:rsidRPr="00C048E4" w:rsidRDefault="00E97CD1" w:rsidP="00C06D69">
            <w:pPr>
              <w:pStyle w:val="rowtabella0"/>
              <w:rPr>
                <w:color w:val="002060"/>
              </w:rPr>
            </w:pPr>
            <w:r w:rsidRPr="00C048E4">
              <w:rPr>
                <w:color w:val="002060"/>
              </w:rPr>
              <w:t>24/10/2025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5E63F6" w14:textId="77777777" w:rsidR="00E97CD1" w:rsidRPr="00C048E4" w:rsidRDefault="00E97CD1" w:rsidP="00C06D69">
            <w:pPr>
              <w:pStyle w:val="rowtabella0"/>
              <w:rPr>
                <w:color w:val="002060"/>
              </w:rPr>
            </w:pPr>
            <w:r w:rsidRPr="00C048E4">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2D9915" w14:textId="77777777" w:rsidR="00E97CD1" w:rsidRPr="00C048E4" w:rsidRDefault="00E97CD1" w:rsidP="00C06D69">
            <w:pPr>
              <w:pStyle w:val="rowtabella0"/>
              <w:rPr>
                <w:color w:val="002060"/>
              </w:rPr>
            </w:pPr>
            <w:r w:rsidRPr="00C048E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565D66" w14:textId="77777777" w:rsidR="00E97CD1" w:rsidRPr="00C048E4" w:rsidRDefault="00E97CD1" w:rsidP="00C06D69">
            <w:pPr>
              <w:pStyle w:val="rowtabella0"/>
              <w:rPr>
                <w:color w:val="002060"/>
              </w:rPr>
            </w:pPr>
            <w:r w:rsidRPr="00C048E4">
              <w:rPr>
                <w:color w:val="002060"/>
              </w:rPr>
              <w:t>VIA ANTONIO ROSMINI 22/B</w:t>
            </w:r>
          </w:p>
        </w:tc>
      </w:tr>
      <w:tr w:rsidR="00E97CD1" w:rsidRPr="00C048E4" w14:paraId="3B9446F9"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C9C874" w14:textId="77777777" w:rsidR="00E97CD1" w:rsidRPr="00C048E4" w:rsidRDefault="00E97CD1" w:rsidP="00C06D69">
            <w:pPr>
              <w:pStyle w:val="rowtabella0"/>
              <w:rPr>
                <w:color w:val="002060"/>
              </w:rPr>
            </w:pPr>
            <w:r w:rsidRPr="00C048E4">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1BB93C" w14:textId="77777777" w:rsidR="00E97CD1" w:rsidRPr="00C048E4" w:rsidRDefault="00E97CD1" w:rsidP="00C06D69">
            <w:pPr>
              <w:pStyle w:val="rowtabella0"/>
              <w:rPr>
                <w:color w:val="002060"/>
              </w:rPr>
            </w:pPr>
            <w:r w:rsidRPr="00C048E4">
              <w:rPr>
                <w:color w:val="002060"/>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9DFFA3"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64E152" w14:textId="77777777" w:rsidR="00E97CD1" w:rsidRPr="00C048E4" w:rsidRDefault="00E97CD1" w:rsidP="00C06D69">
            <w:pPr>
              <w:pStyle w:val="rowtabella0"/>
              <w:rPr>
                <w:color w:val="002060"/>
              </w:rPr>
            </w:pPr>
            <w:r w:rsidRPr="00C048E4">
              <w:rPr>
                <w:color w:val="002060"/>
              </w:rPr>
              <w:t>24/10/2025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250BD4" w14:textId="77777777" w:rsidR="00E97CD1" w:rsidRPr="00C048E4" w:rsidRDefault="00E97CD1" w:rsidP="00C06D69">
            <w:pPr>
              <w:pStyle w:val="rowtabella0"/>
              <w:rPr>
                <w:color w:val="002060"/>
              </w:rPr>
            </w:pPr>
            <w:r w:rsidRPr="00C048E4">
              <w:rPr>
                <w:color w:val="002060"/>
              </w:rPr>
              <w:t>5414 PALESTRA PIAN DEL BRUSCOLO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4377A5" w14:textId="77777777" w:rsidR="00E97CD1" w:rsidRPr="00C048E4" w:rsidRDefault="00E97CD1" w:rsidP="00C06D69">
            <w:pPr>
              <w:pStyle w:val="rowtabella0"/>
              <w:rPr>
                <w:color w:val="002060"/>
              </w:rPr>
            </w:pPr>
            <w:r w:rsidRPr="00C048E4">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51AE30" w14:textId="77777777" w:rsidR="00E97CD1" w:rsidRPr="00C048E4" w:rsidRDefault="00E97CD1" w:rsidP="00C06D69">
            <w:pPr>
              <w:pStyle w:val="rowtabella0"/>
              <w:rPr>
                <w:color w:val="002060"/>
              </w:rPr>
            </w:pPr>
            <w:r w:rsidRPr="00C048E4">
              <w:rPr>
                <w:color w:val="002060"/>
              </w:rPr>
              <w:t>PIAN DEL BRUSCOLO</w:t>
            </w:r>
          </w:p>
        </w:tc>
      </w:tr>
      <w:tr w:rsidR="00E97CD1" w:rsidRPr="00C048E4" w14:paraId="06EB42FE"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7388A3" w14:textId="77777777" w:rsidR="00E97CD1" w:rsidRPr="00C048E4" w:rsidRDefault="00E97CD1" w:rsidP="00C06D69">
            <w:pPr>
              <w:pStyle w:val="rowtabella0"/>
              <w:rPr>
                <w:color w:val="002060"/>
              </w:rPr>
            </w:pPr>
            <w:r w:rsidRPr="00C048E4">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4DA84F" w14:textId="77777777" w:rsidR="00E97CD1" w:rsidRPr="00C048E4" w:rsidRDefault="00E97CD1" w:rsidP="00C06D69">
            <w:pPr>
              <w:pStyle w:val="rowtabella0"/>
              <w:rPr>
                <w:color w:val="002060"/>
              </w:rPr>
            </w:pPr>
            <w:r w:rsidRPr="00C048E4">
              <w:rPr>
                <w:color w:val="002060"/>
              </w:rPr>
              <w:t>DURANTINA SANTA CECILIA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3EC965"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C11AB5" w14:textId="77777777" w:rsidR="00E97CD1" w:rsidRPr="00C048E4" w:rsidRDefault="00E97CD1" w:rsidP="00C06D69">
            <w:pPr>
              <w:pStyle w:val="rowtabella0"/>
              <w:rPr>
                <w:color w:val="002060"/>
              </w:rPr>
            </w:pPr>
            <w:r w:rsidRPr="00C048E4">
              <w:rPr>
                <w:color w:val="002060"/>
              </w:rPr>
              <w:t>24/10/2025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2A64B3" w14:textId="77777777" w:rsidR="00E97CD1" w:rsidRPr="00C048E4" w:rsidRDefault="00E97CD1" w:rsidP="00C06D69">
            <w:pPr>
              <w:pStyle w:val="rowtabella0"/>
              <w:rPr>
                <w:color w:val="002060"/>
              </w:rPr>
            </w:pPr>
            <w:r w:rsidRPr="00C048E4">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6603C9" w14:textId="77777777" w:rsidR="00E97CD1" w:rsidRPr="00C048E4" w:rsidRDefault="00E97CD1" w:rsidP="00C06D69">
            <w:pPr>
              <w:pStyle w:val="rowtabella0"/>
              <w:rPr>
                <w:color w:val="002060"/>
              </w:rPr>
            </w:pPr>
            <w:r w:rsidRPr="00C048E4">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AC3147" w14:textId="77777777" w:rsidR="00E97CD1" w:rsidRPr="00C048E4" w:rsidRDefault="00E97CD1" w:rsidP="00C06D69">
            <w:pPr>
              <w:pStyle w:val="rowtabella0"/>
              <w:rPr>
                <w:color w:val="002060"/>
              </w:rPr>
            </w:pPr>
            <w:r w:rsidRPr="00C048E4">
              <w:rPr>
                <w:color w:val="002060"/>
              </w:rPr>
              <w:t>VIA DELL'ANNUNZIATA</w:t>
            </w:r>
          </w:p>
        </w:tc>
      </w:tr>
      <w:tr w:rsidR="00E97CD1" w:rsidRPr="00C048E4" w14:paraId="2A4BD4EE" w14:textId="77777777" w:rsidTr="00C06D6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75C7B8" w14:textId="77777777" w:rsidR="00E97CD1" w:rsidRPr="00C048E4" w:rsidRDefault="00E97CD1" w:rsidP="00C06D69">
            <w:pPr>
              <w:pStyle w:val="rowtabella0"/>
              <w:rPr>
                <w:color w:val="002060"/>
              </w:rPr>
            </w:pPr>
            <w:r w:rsidRPr="00C048E4">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7B8F38" w14:textId="77777777" w:rsidR="00E97CD1" w:rsidRPr="00C048E4" w:rsidRDefault="00E97CD1" w:rsidP="00C06D69">
            <w:pPr>
              <w:pStyle w:val="rowtabella0"/>
              <w:rPr>
                <w:color w:val="002060"/>
              </w:rPr>
            </w:pPr>
            <w:r w:rsidRPr="00C048E4">
              <w:rPr>
                <w:color w:val="002060"/>
              </w:rPr>
              <w:t>SAN COSTANZO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324C16"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9D9B52" w14:textId="77777777" w:rsidR="00E97CD1" w:rsidRPr="00C048E4" w:rsidRDefault="00E97CD1" w:rsidP="00C06D69">
            <w:pPr>
              <w:pStyle w:val="rowtabella0"/>
              <w:rPr>
                <w:color w:val="002060"/>
              </w:rPr>
            </w:pPr>
            <w:r w:rsidRPr="00C048E4">
              <w:rPr>
                <w:color w:val="002060"/>
              </w:rPr>
              <w:t>25/10/2025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5C5C87" w14:textId="77777777" w:rsidR="00E97CD1" w:rsidRPr="00C048E4" w:rsidRDefault="00E97CD1" w:rsidP="00C06D69">
            <w:pPr>
              <w:pStyle w:val="rowtabella0"/>
              <w:rPr>
                <w:color w:val="002060"/>
              </w:rPr>
            </w:pPr>
            <w:r w:rsidRPr="00C048E4">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56624F" w14:textId="77777777" w:rsidR="00E97CD1" w:rsidRPr="00C048E4" w:rsidRDefault="00E97CD1" w:rsidP="00C06D69">
            <w:pPr>
              <w:pStyle w:val="rowtabella0"/>
              <w:rPr>
                <w:color w:val="002060"/>
              </w:rPr>
            </w:pPr>
            <w:r w:rsidRPr="00C048E4">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066489" w14:textId="77777777" w:rsidR="00E97CD1" w:rsidRPr="00C048E4" w:rsidRDefault="00E97CD1" w:rsidP="00C06D69">
            <w:pPr>
              <w:pStyle w:val="rowtabella0"/>
              <w:rPr>
                <w:color w:val="002060"/>
              </w:rPr>
            </w:pPr>
            <w:r w:rsidRPr="00C048E4">
              <w:rPr>
                <w:color w:val="002060"/>
              </w:rPr>
              <w:t>VIA MOLINELLO</w:t>
            </w:r>
          </w:p>
        </w:tc>
      </w:tr>
    </w:tbl>
    <w:p w14:paraId="3A347D49" w14:textId="77777777" w:rsidR="00E97CD1" w:rsidRPr="00C048E4" w:rsidRDefault="00E97CD1" w:rsidP="00E97CD1">
      <w:pPr>
        <w:pStyle w:val="breakline"/>
        <w:rPr>
          <w:rFonts w:eastAsiaTheme="minorEastAsia"/>
          <w:color w:val="002060"/>
        </w:rPr>
      </w:pPr>
    </w:p>
    <w:p w14:paraId="0AB736A9" w14:textId="77777777" w:rsidR="00E97CD1" w:rsidRPr="00C048E4" w:rsidRDefault="00E97CD1" w:rsidP="00E97CD1">
      <w:pPr>
        <w:pStyle w:val="breakline"/>
        <w:rPr>
          <w:color w:val="002060"/>
        </w:rPr>
      </w:pPr>
    </w:p>
    <w:p w14:paraId="31B89C68" w14:textId="77777777" w:rsidR="00E97CD1" w:rsidRPr="00C048E4" w:rsidRDefault="00E97CD1" w:rsidP="00E97CD1">
      <w:pPr>
        <w:pStyle w:val="breakline"/>
        <w:rPr>
          <w:color w:val="002060"/>
        </w:rPr>
      </w:pPr>
    </w:p>
    <w:p w14:paraId="1254FF4D" w14:textId="77777777" w:rsidR="00E97CD1" w:rsidRPr="00C048E4" w:rsidRDefault="00E97CD1" w:rsidP="00E97CD1">
      <w:pPr>
        <w:pStyle w:val="sottotitolocampionato10"/>
        <w:rPr>
          <w:color w:val="002060"/>
        </w:rPr>
      </w:pPr>
      <w:r w:rsidRPr="00C048E4">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1996"/>
        <w:gridCol w:w="385"/>
        <w:gridCol w:w="898"/>
        <w:gridCol w:w="1176"/>
        <w:gridCol w:w="1555"/>
        <w:gridCol w:w="1568"/>
      </w:tblGrid>
      <w:tr w:rsidR="00E97CD1" w:rsidRPr="00C048E4" w14:paraId="26FAFBD8" w14:textId="77777777" w:rsidTr="00C06D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2E551" w14:textId="77777777" w:rsidR="00E97CD1" w:rsidRPr="00C048E4" w:rsidRDefault="00E97CD1" w:rsidP="00C06D69">
            <w:pPr>
              <w:pStyle w:val="headertabella0"/>
              <w:rPr>
                <w:color w:val="002060"/>
              </w:rPr>
            </w:pPr>
            <w:r w:rsidRPr="00C048E4">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4450A" w14:textId="77777777" w:rsidR="00E97CD1" w:rsidRPr="00C048E4" w:rsidRDefault="00E97CD1" w:rsidP="00C06D69">
            <w:pPr>
              <w:pStyle w:val="headertabella0"/>
              <w:rPr>
                <w:color w:val="002060"/>
              </w:rPr>
            </w:pPr>
            <w:r w:rsidRPr="00C048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99110" w14:textId="77777777" w:rsidR="00E97CD1" w:rsidRPr="00C048E4" w:rsidRDefault="00E97CD1" w:rsidP="00C06D69">
            <w:pPr>
              <w:pStyle w:val="headertabella0"/>
              <w:rPr>
                <w:color w:val="002060"/>
              </w:rPr>
            </w:pPr>
            <w:r w:rsidRPr="00C048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ED307" w14:textId="77777777" w:rsidR="00E97CD1" w:rsidRPr="00C048E4" w:rsidRDefault="00E97CD1" w:rsidP="00C06D69">
            <w:pPr>
              <w:pStyle w:val="headertabella0"/>
              <w:rPr>
                <w:color w:val="002060"/>
              </w:rPr>
            </w:pPr>
            <w:r w:rsidRPr="00C048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28092" w14:textId="77777777" w:rsidR="00E97CD1" w:rsidRPr="00C048E4" w:rsidRDefault="00E97CD1" w:rsidP="00C06D69">
            <w:pPr>
              <w:pStyle w:val="headertabella0"/>
              <w:rPr>
                <w:color w:val="002060"/>
              </w:rPr>
            </w:pPr>
            <w:r w:rsidRPr="00C048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B3063" w14:textId="77777777" w:rsidR="00E97CD1" w:rsidRPr="00C048E4" w:rsidRDefault="00E97CD1" w:rsidP="00C06D69">
            <w:pPr>
              <w:pStyle w:val="headertabella0"/>
              <w:rPr>
                <w:color w:val="002060"/>
              </w:rPr>
            </w:pPr>
            <w:proofErr w:type="spellStart"/>
            <w:r w:rsidRPr="00C048E4">
              <w:rPr>
                <w:color w:val="002060"/>
              </w:rPr>
              <w:t>Localita'</w:t>
            </w:r>
            <w:proofErr w:type="spellEnd"/>
            <w:r w:rsidRPr="00C048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C2D85" w14:textId="77777777" w:rsidR="00E97CD1" w:rsidRPr="00C048E4" w:rsidRDefault="00E97CD1" w:rsidP="00C06D69">
            <w:pPr>
              <w:pStyle w:val="headertabella0"/>
              <w:rPr>
                <w:color w:val="002060"/>
              </w:rPr>
            </w:pPr>
            <w:r w:rsidRPr="00C048E4">
              <w:rPr>
                <w:color w:val="002060"/>
              </w:rPr>
              <w:t>Indirizzo Impianto</w:t>
            </w:r>
          </w:p>
        </w:tc>
      </w:tr>
      <w:tr w:rsidR="00E97CD1" w:rsidRPr="00C048E4" w14:paraId="50255743" w14:textId="77777777" w:rsidTr="00C06D6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9C4D9C" w14:textId="77777777" w:rsidR="00E97CD1" w:rsidRPr="00C048E4" w:rsidRDefault="00E97CD1" w:rsidP="00C06D69">
            <w:pPr>
              <w:pStyle w:val="rowtabella0"/>
              <w:rPr>
                <w:color w:val="002060"/>
              </w:rPr>
            </w:pPr>
            <w:r w:rsidRPr="00C048E4">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5A1FBB" w14:textId="77777777" w:rsidR="00E97CD1" w:rsidRPr="00C048E4" w:rsidRDefault="00E97CD1" w:rsidP="00C06D69">
            <w:pPr>
              <w:pStyle w:val="rowtabella0"/>
              <w:rPr>
                <w:color w:val="002060"/>
              </w:rPr>
            </w:pPr>
            <w:r w:rsidRPr="00C048E4">
              <w:rPr>
                <w:color w:val="002060"/>
              </w:rPr>
              <w:t>ATLETICO CHIARAVALLE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01C68" w14:textId="77777777" w:rsidR="00E97CD1" w:rsidRPr="00C048E4" w:rsidRDefault="00E97CD1" w:rsidP="00C06D69">
            <w:pPr>
              <w:pStyle w:val="rowtabella0"/>
              <w:jc w:val="center"/>
              <w:rPr>
                <w:color w:val="002060"/>
              </w:rPr>
            </w:pPr>
            <w:r w:rsidRPr="00C048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CE8299" w14:textId="77777777" w:rsidR="00E97CD1" w:rsidRPr="00C048E4" w:rsidRDefault="00E97CD1" w:rsidP="00C06D69">
            <w:pPr>
              <w:pStyle w:val="rowtabella0"/>
              <w:rPr>
                <w:color w:val="002060"/>
              </w:rPr>
            </w:pPr>
            <w:r w:rsidRPr="00C048E4">
              <w:rPr>
                <w:color w:val="002060"/>
              </w:rPr>
              <w:t>24/10/2025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4DFA1" w14:textId="77777777" w:rsidR="00E97CD1" w:rsidRPr="00C048E4" w:rsidRDefault="00E97CD1" w:rsidP="00C06D69">
            <w:pPr>
              <w:pStyle w:val="rowtabella0"/>
              <w:rPr>
                <w:color w:val="002060"/>
              </w:rPr>
            </w:pPr>
            <w:r w:rsidRPr="00C048E4">
              <w:rPr>
                <w:color w:val="002060"/>
              </w:rPr>
              <w:t>6065 CAMPO FEDERALE "</w:t>
            </w:r>
            <w:proofErr w:type="gramStart"/>
            <w:r w:rsidRPr="00C048E4">
              <w:rPr>
                <w:color w:val="002060"/>
              </w:rPr>
              <w:t>G.PAOLINELLI</w:t>
            </w:r>
            <w:proofErr w:type="gramEnd"/>
            <w:r w:rsidRPr="00C048E4">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B3F83C" w14:textId="77777777" w:rsidR="00E97CD1" w:rsidRPr="00C048E4" w:rsidRDefault="00E97CD1" w:rsidP="00C06D69">
            <w:pPr>
              <w:pStyle w:val="rowtabella0"/>
              <w:rPr>
                <w:color w:val="002060"/>
              </w:rPr>
            </w:pPr>
            <w:r w:rsidRPr="00C048E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46D9FC" w14:textId="77777777" w:rsidR="00E97CD1" w:rsidRPr="00C048E4" w:rsidRDefault="00E97CD1" w:rsidP="00C06D69">
            <w:pPr>
              <w:pStyle w:val="rowtabella0"/>
              <w:rPr>
                <w:color w:val="002060"/>
              </w:rPr>
            </w:pPr>
            <w:r w:rsidRPr="00C048E4">
              <w:rPr>
                <w:color w:val="002060"/>
              </w:rPr>
              <w:t>VIA SCHIAVONI - BARACCCOLA</w:t>
            </w:r>
          </w:p>
        </w:tc>
      </w:tr>
      <w:tr w:rsidR="00E97CD1" w:rsidRPr="00C048E4" w14:paraId="560BB94A"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918075" w14:textId="77777777" w:rsidR="00E97CD1" w:rsidRPr="00C048E4" w:rsidRDefault="00E97CD1" w:rsidP="00C06D69">
            <w:pPr>
              <w:pStyle w:val="rowtabella0"/>
              <w:rPr>
                <w:color w:val="002060"/>
              </w:rPr>
            </w:pPr>
            <w:r w:rsidRPr="00C048E4">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F9CE30" w14:textId="77777777" w:rsidR="00E97CD1" w:rsidRPr="00C048E4" w:rsidRDefault="00E97CD1" w:rsidP="00C06D69">
            <w:pPr>
              <w:pStyle w:val="rowtabella0"/>
              <w:rPr>
                <w:color w:val="002060"/>
              </w:rPr>
            </w:pPr>
            <w:r w:rsidRPr="00C048E4">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67DE6D"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CCF761" w14:textId="77777777" w:rsidR="00E97CD1" w:rsidRPr="00C048E4" w:rsidRDefault="00E97CD1" w:rsidP="00C06D69">
            <w:pPr>
              <w:pStyle w:val="rowtabella0"/>
              <w:rPr>
                <w:color w:val="002060"/>
              </w:rPr>
            </w:pPr>
            <w:r w:rsidRPr="00C048E4">
              <w:rPr>
                <w:color w:val="002060"/>
              </w:rPr>
              <w:t>24/10/2025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3B20C7" w14:textId="77777777" w:rsidR="00E97CD1" w:rsidRPr="00C048E4" w:rsidRDefault="00E97CD1" w:rsidP="00C06D69">
            <w:pPr>
              <w:pStyle w:val="rowtabella0"/>
              <w:rPr>
                <w:color w:val="002060"/>
              </w:rPr>
            </w:pPr>
            <w:r w:rsidRPr="00C048E4">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653249" w14:textId="77777777" w:rsidR="00E97CD1" w:rsidRPr="00C048E4" w:rsidRDefault="00E97CD1" w:rsidP="00C06D69">
            <w:pPr>
              <w:pStyle w:val="rowtabella0"/>
              <w:rPr>
                <w:color w:val="002060"/>
              </w:rPr>
            </w:pPr>
            <w:r w:rsidRPr="00C048E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46D2A4" w14:textId="77777777" w:rsidR="00E97CD1" w:rsidRPr="00C048E4" w:rsidRDefault="00E97CD1" w:rsidP="00C06D69">
            <w:pPr>
              <w:pStyle w:val="rowtabella0"/>
              <w:rPr>
                <w:color w:val="002060"/>
              </w:rPr>
            </w:pPr>
            <w:r w:rsidRPr="00C048E4">
              <w:rPr>
                <w:color w:val="002060"/>
              </w:rPr>
              <w:t>LOCALITA' NONTESICURO</w:t>
            </w:r>
          </w:p>
        </w:tc>
      </w:tr>
      <w:tr w:rsidR="00E97CD1" w:rsidRPr="00C048E4" w14:paraId="0870D7AB"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D03250" w14:textId="77777777" w:rsidR="00E97CD1" w:rsidRPr="00C048E4" w:rsidRDefault="00E97CD1" w:rsidP="00C06D69">
            <w:pPr>
              <w:pStyle w:val="rowtabella0"/>
              <w:rPr>
                <w:color w:val="002060"/>
              </w:rPr>
            </w:pPr>
            <w:r w:rsidRPr="00C048E4">
              <w:rPr>
                <w:color w:val="002060"/>
              </w:rPr>
              <w:t>MONTEMARCIANESE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26E627" w14:textId="77777777" w:rsidR="00E97CD1" w:rsidRPr="00C048E4" w:rsidRDefault="00E97CD1" w:rsidP="00C06D69">
            <w:pPr>
              <w:pStyle w:val="rowtabella0"/>
              <w:rPr>
                <w:color w:val="002060"/>
              </w:rPr>
            </w:pPr>
            <w:r w:rsidRPr="00C048E4">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583DC3"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462247" w14:textId="77777777" w:rsidR="00E97CD1" w:rsidRPr="00C048E4" w:rsidRDefault="00E97CD1" w:rsidP="00C06D69">
            <w:pPr>
              <w:pStyle w:val="rowtabella0"/>
              <w:rPr>
                <w:color w:val="002060"/>
              </w:rPr>
            </w:pPr>
            <w:r w:rsidRPr="00C048E4">
              <w:rPr>
                <w:color w:val="002060"/>
              </w:rPr>
              <w:t>24/10/2025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9DDFBA" w14:textId="77777777" w:rsidR="00E97CD1" w:rsidRPr="00C048E4" w:rsidRDefault="00E97CD1" w:rsidP="00C06D69">
            <w:pPr>
              <w:pStyle w:val="rowtabella0"/>
              <w:rPr>
                <w:color w:val="002060"/>
              </w:rPr>
            </w:pPr>
            <w:r w:rsidRPr="00C048E4">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9CA58F" w14:textId="77777777" w:rsidR="00E97CD1" w:rsidRPr="00C048E4" w:rsidRDefault="00E97CD1" w:rsidP="00C06D69">
            <w:pPr>
              <w:pStyle w:val="rowtabella0"/>
              <w:rPr>
                <w:color w:val="002060"/>
              </w:rPr>
            </w:pPr>
            <w:r w:rsidRPr="00C048E4">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882143" w14:textId="77777777" w:rsidR="00E97CD1" w:rsidRPr="00C048E4" w:rsidRDefault="00E97CD1" w:rsidP="00C06D69">
            <w:pPr>
              <w:pStyle w:val="rowtabella0"/>
              <w:rPr>
                <w:color w:val="002060"/>
              </w:rPr>
            </w:pPr>
            <w:r w:rsidRPr="00C048E4">
              <w:rPr>
                <w:color w:val="002060"/>
              </w:rPr>
              <w:t>VIA GRAZIA DELEDDA</w:t>
            </w:r>
          </w:p>
        </w:tc>
      </w:tr>
      <w:tr w:rsidR="00E97CD1" w:rsidRPr="00C048E4" w14:paraId="46900966"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0E63CE" w14:textId="77777777" w:rsidR="00E97CD1" w:rsidRPr="00C048E4" w:rsidRDefault="00E97CD1" w:rsidP="00C06D69">
            <w:pPr>
              <w:pStyle w:val="rowtabella0"/>
              <w:rPr>
                <w:color w:val="002060"/>
              </w:rPr>
            </w:pPr>
            <w:r w:rsidRPr="00C048E4">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17C7E0" w14:textId="77777777" w:rsidR="00E97CD1" w:rsidRPr="00C048E4" w:rsidRDefault="00E97CD1" w:rsidP="00C06D69">
            <w:pPr>
              <w:pStyle w:val="rowtabella0"/>
              <w:rPr>
                <w:color w:val="002060"/>
              </w:rPr>
            </w:pPr>
            <w:r w:rsidRPr="00C048E4">
              <w:rPr>
                <w:color w:val="002060"/>
              </w:rPr>
              <w:t>REAL CASEBRUCIATE W.FIRE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5BC7BF"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0ACF77" w14:textId="77777777" w:rsidR="00E97CD1" w:rsidRPr="00C048E4" w:rsidRDefault="00E97CD1" w:rsidP="00C06D69">
            <w:pPr>
              <w:pStyle w:val="rowtabella0"/>
              <w:rPr>
                <w:color w:val="002060"/>
              </w:rPr>
            </w:pPr>
            <w:r w:rsidRPr="00C048E4">
              <w:rPr>
                <w:color w:val="002060"/>
              </w:rPr>
              <w:t>24/10/2025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C5E357" w14:textId="77777777" w:rsidR="00E97CD1" w:rsidRPr="00C048E4" w:rsidRDefault="00E97CD1" w:rsidP="00C06D69">
            <w:pPr>
              <w:pStyle w:val="rowtabella0"/>
              <w:rPr>
                <w:color w:val="002060"/>
              </w:rPr>
            </w:pPr>
            <w:r w:rsidRPr="00C048E4">
              <w:rPr>
                <w:color w:val="002060"/>
              </w:rPr>
              <w:t>5140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AF7C03" w14:textId="77777777" w:rsidR="00E97CD1" w:rsidRPr="00C048E4" w:rsidRDefault="00E97CD1" w:rsidP="00C06D69">
            <w:pPr>
              <w:pStyle w:val="rowtabella0"/>
              <w:rPr>
                <w:color w:val="002060"/>
              </w:rPr>
            </w:pPr>
            <w:r w:rsidRPr="00C048E4">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355F27" w14:textId="77777777" w:rsidR="00E97CD1" w:rsidRPr="00C048E4" w:rsidRDefault="00E97CD1" w:rsidP="00C06D69">
            <w:pPr>
              <w:pStyle w:val="rowtabella0"/>
              <w:rPr>
                <w:color w:val="002060"/>
              </w:rPr>
            </w:pPr>
            <w:r w:rsidRPr="00C048E4">
              <w:rPr>
                <w:color w:val="002060"/>
              </w:rPr>
              <w:t>VIA CIRCONVALLAZIONE</w:t>
            </w:r>
          </w:p>
        </w:tc>
      </w:tr>
      <w:tr w:rsidR="00E97CD1" w:rsidRPr="00C048E4" w14:paraId="45AE987F"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C56AAB" w14:textId="77777777" w:rsidR="00E97CD1" w:rsidRPr="00C048E4" w:rsidRDefault="00E97CD1" w:rsidP="00C06D69">
            <w:pPr>
              <w:pStyle w:val="rowtabella0"/>
              <w:rPr>
                <w:color w:val="002060"/>
              </w:rPr>
            </w:pPr>
            <w:r w:rsidRPr="00C048E4">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99E915" w14:textId="77777777" w:rsidR="00E97CD1" w:rsidRPr="00C048E4" w:rsidRDefault="00E97CD1" w:rsidP="00C06D69">
            <w:pPr>
              <w:pStyle w:val="rowtabella0"/>
              <w:rPr>
                <w:color w:val="002060"/>
              </w:rPr>
            </w:pPr>
            <w:proofErr w:type="gramStart"/>
            <w:r w:rsidRPr="00C048E4">
              <w:rPr>
                <w:color w:val="002060"/>
              </w:rPr>
              <w:t>CITTA</w:t>
            </w:r>
            <w:proofErr w:type="gramEnd"/>
            <w:r w:rsidRPr="00C048E4">
              <w:rPr>
                <w:color w:val="002060"/>
              </w:rPr>
              <w:t xml:space="preserve">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8F7EA1"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F9C294" w14:textId="77777777" w:rsidR="00E97CD1" w:rsidRPr="00C048E4" w:rsidRDefault="00E97CD1" w:rsidP="00C06D69">
            <w:pPr>
              <w:pStyle w:val="rowtabella0"/>
              <w:rPr>
                <w:color w:val="002060"/>
              </w:rPr>
            </w:pPr>
            <w:r w:rsidRPr="00C048E4">
              <w:rPr>
                <w:color w:val="002060"/>
              </w:rPr>
              <w:t>24/10/2025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AA6450" w14:textId="77777777" w:rsidR="00E97CD1" w:rsidRPr="00C048E4" w:rsidRDefault="00E97CD1" w:rsidP="00C06D69">
            <w:pPr>
              <w:pStyle w:val="rowtabella0"/>
              <w:rPr>
                <w:color w:val="002060"/>
              </w:rPr>
            </w:pPr>
            <w:r w:rsidRPr="00C048E4">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D6FB8D" w14:textId="77777777" w:rsidR="00E97CD1" w:rsidRPr="00C048E4" w:rsidRDefault="00E97CD1" w:rsidP="00C06D69">
            <w:pPr>
              <w:pStyle w:val="rowtabella0"/>
              <w:rPr>
                <w:color w:val="002060"/>
              </w:rPr>
            </w:pPr>
            <w:r w:rsidRPr="00C048E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7D0ED3" w14:textId="77777777" w:rsidR="00E97CD1" w:rsidRPr="00C048E4" w:rsidRDefault="00E97CD1" w:rsidP="00C06D69">
            <w:pPr>
              <w:pStyle w:val="rowtabella0"/>
              <w:rPr>
                <w:color w:val="002060"/>
              </w:rPr>
            </w:pPr>
            <w:r w:rsidRPr="00C048E4">
              <w:rPr>
                <w:color w:val="002060"/>
              </w:rPr>
              <w:t>VIA DEI TESSITORI</w:t>
            </w:r>
          </w:p>
        </w:tc>
      </w:tr>
      <w:tr w:rsidR="00E97CD1" w:rsidRPr="00C048E4" w14:paraId="6ED45E23" w14:textId="77777777" w:rsidTr="00C06D6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1D0837" w14:textId="77777777" w:rsidR="00E97CD1" w:rsidRPr="00C048E4" w:rsidRDefault="00E97CD1" w:rsidP="00C06D69">
            <w:pPr>
              <w:pStyle w:val="rowtabella0"/>
              <w:rPr>
                <w:color w:val="002060"/>
              </w:rPr>
            </w:pPr>
            <w:r w:rsidRPr="00C048E4">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D11C25" w14:textId="77777777" w:rsidR="00E97CD1" w:rsidRPr="00C048E4" w:rsidRDefault="00E97CD1" w:rsidP="00C06D69">
            <w:pPr>
              <w:pStyle w:val="rowtabella0"/>
              <w:rPr>
                <w:color w:val="002060"/>
              </w:rPr>
            </w:pPr>
            <w:r w:rsidRPr="00C048E4">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317C14"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71CD6D" w14:textId="77777777" w:rsidR="00E97CD1" w:rsidRPr="00C048E4" w:rsidRDefault="00E97CD1" w:rsidP="00C06D69">
            <w:pPr>
              <w:pStyle w:val="rowtabella0"/>
              <w:rPr>
                <w:color w:val="002060"/>
              </w:rPr>
            </w:pPr>
            <w:r w:rsidRPr="00C048E4">
              <w:rPr>
                <w:color w:val="002060"/>
              </w:rPr>
              <w:t>25/10/2025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E2B759" w14:textId="77777777" w:rsidR="00E97CD1" w:rsidRPr="00C048E4" w:rsidRDefault="00E97CD1" w:rsidP="00C06D69">
            <w:pPr>
              <w:pStyle w:val="rowtabella0"/>
              <w:rPr>
                <w:color w:val="002060"/>
              </w:rPr>
            </w:pPr>
            <w:r w:rsidRPr="00C048E4">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0A8A0" w14:textId="77777777" w:rsidR="00E97CD1" w:rsidRPr="00C048E4" w:rsidRDefault="00E97CD1" w:rsidP="00C06D69">
            <w:pPr>
              <w:pStyle w:val="rowtabella0"/>
              <w:rPr>
                <w:color w:val="002060"/>
              </w:rPr>
            </w:pPr>
            <w:r w:rsidRPr="00C048E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1CD0D" w14:textId="77777777" w:rsidR="00E97CD1" w:rsidRPr="00C048E4" w:rsidRDefault="00E97CD1" w:rsidP="00C06D69">
            <w:pPr>
              <w:pStyle w:val="rowtabella0"/>
              <w:rPr>
                <w:color w:val="002060"/>
              </w:rPr>
            </w:pPr>
            <w:r w:rsidRPr="00C048E4">
              <w:rPr>
                <w:color w:val="002060"/>
              </w:rPr>
              <w:t>LOCALITA' CANDIA</w:t>
            </w:r>
          </w:p>
        </w:tc>
      </w:tr>
    </w:tbl>
    <w:p w14:paraId="642C4CA3" w14:textId="77777777" w:rsidR="00E97CD1" w:rsidRPr="00C048E4" w:rsidRDefault="00E97CD1" w:rsidP="00E97CD1">
      <w:pPr>
        <w:pStyle w:val="breakline"/>
        <w:rPr>
          <w:rFonts w:eastAsiaTheme="minorEastAsia"/>
          <w:color w:val="002060"/>
        </w:rPr>
      </w:pPr>
    </w:p>
    <w:p w14:paraId="12850706" w14:textId="77777777" w:rsidR="00E97CD1" w:rsidRPr="00C048E4" w:rsidRDefault="00E97CD1" w:rsidP="00E97CD1">
      <w:pPr>
        <w:pStyle w:val="breakline"/>
        <w:rPr>
          <w:color w:val="002060"/>
        </w:rPr>
      </w:pPr>
    </w:p>
    <w:p w14:paraId="146B23AF" w14:textId="77777777" w:rsidR="00E97CD1" w:rsidRPr="00C048E4" w:rsidRDefault="00E97CD1" w:rsidP="00E97CD1">
      <w:pPr>
        <w:pStyle w:val="breakline"/>
        <w:rPr>
          <w:color w:val="002060"/>
        </w:rPr>
      </w:pPr>
    </w:p>
    <w:p w14:paraId="6D44B462" w14:textId="77777777" w:rsidR="00E97CD1" w:rsidRPr="00C048E4" w:rsidRDefault="00E97CD1" w:rsidP="00E97CD1">
      <w:pPr>
        <w:pStyle w:val="sottotitolocampionato10"/>
        <w:rPr>
          <w:color w:val="002060"/>
        </w:rPr>
      </w:pPr>
      <w:r w:rsidRPr="00C048E4">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3"/>
        <w:gridCol w:w="385"/>
        <w:gridCol w:w="898"/>
        <w:gridCol w:w="1185"/>
        <w:gridCol w:w="1550"/>
        <w:gridCol w:w="1550"/>
      </w:tblGrid>
      <w:tr w:rsidR="00E97CD1" w:rsidRPr="00C048E4" w14:paraId="33A7DB6F" w14:textId="77777777" w:rsidTr="00C06D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8FC33" w14:textId="77777777" w:rsidR="00E97CD1" w:rsidRPr="00C048E4" w:rsidRDefault="00E97CD1" w:rsidP="00C06D69">
            <w:pPr>
              <w:pStyle w:val="headertabella0"/>
              <w:rPr>
                <w:color w:val="002060"/>
              </w:rPr>
            </w:pPr>
            <w:r w:rsidRPr="00C048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0203E" w14:textId="77777777" w:rsidR="00E97CD1" w:rsidRPr="00C048E4" w:rsidRDefault="00E97CD1" w:rsidP="00C06D69">
            <w:pPr>
              <w:pStyle w:val="headertabella0"/>
              <w:rPr>
                <w:color w:val="002060"/>
              </w:rPr>
            </w:pPr>
            <w:r w:rsidRPr="00C048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1E422" w14:textId="77777777" w:rsidR="00E97CD1" w:rsidRPr="00C048E4" w:rsidRDefault="00E97CD1" w:rsidP="00C06D69">
            <w:pPr>
              <w:pStyle w:val="headertabella0"/>
              <w:rPr>
                <w:color w:val="002060"/>
              </w:rPr>
            </w:pPr>
            <w:r w:rsidRPr="00C048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9BE9F" w14:textId="77777777" w:rsidR="00E97CD1" w:rsidRPr="00C048E4" w:rsidRDefault="00E97CD1" w:rsidP="00C06D69">
            <w:pPr>
              <w:pStyle w:val="headertabella0"/>
              <w:rPr>
                <w:color w:val="002060"/>
              </w:rPr>
            </w:pPr>
            <w:r w:rsidRPr="00C048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2C489" w14:textId="77777777" w:rsidR="00E97CD1" w:rsidRPr="00C048E4" w:rsidRDefault="00E97CD1" w:rsidP="00C06D69">
            <w:pPr>
              <w:pStyle w:val="headertabella0"/>
              <w:rPr>
                <w:color w:val="002060"/>
              </w:rPr>
            </w:pPr>
            <w:r w:rsidRPr="00C048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A8F65" w14:textId="77777777" w:rsidR="00E97CD1" w:rsidRPr="00C048E4" w:rsidRDefault="00E97CD1" w:rsidP="00C06D69">
            <w:pPr>
              <w:pStyle w:val="headertabella0"/>
              <w:rPr>
                <w:color w:val="002060"/>
              </w:rPr>
            </w:pPr>
            <w:proofErr w:type="spellStart"/>
            <w:r w:rsidRPr="00C048E4">
              <w:rPr>
                <w:color w:val="002060"/>
              </w:rPr>
              <w:t>Localita'</w:t>
            </w:r>
            <w:proofErr w:type="spellEnd"/>
            <w:r w:rsidRPr="00C048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BBE15" w14:textId="77777777" w:rsidR="00E97CD1" w:rsidRPr="00C048E4" w:rsidRDefault="00E97CD1" w:rsidP="00C06D69">
            <w:pPr>
              <w:pStyle w:val="headertabella0"/>
              <w:rPr>
                <w:color w:val="002060"/>
              </w:rPr>
            </w:pPr>
            <w:r w:rsidRPr="00C048E4">
              <w:rPr>
                <w:color w:val="002060"/>
              </w:rPr>
              <w:t>Indirizzo Impianto</w:t>
            </w:r>
          </w:p>
        </w:tc>
      </w:tr>
      <w:tr w:rsidR="00E97CD1" w:rsidRPr="00C048E4" w14:paraId="3A77E063" w14:textId="77777777" w:rsidTr="00C06D6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9A06D1" w14:textId="77777777" w:rsidR="00E97CD1" w:rsidRPr="00C048E4" w:rsidRDefault="00E97CD1" w:rsidP="00C06D69">
            <w:pPr>
              <w:pStyle w:val="rowtabella0"/>
              <w:rPr>
                <w:color w:val="002060"/>
              </w:rPr>
            </w:pPr>
            <w:r w:rsidRPr="00C048E4">
              <w:rPr>
                <w:color w:val="002060"/>
              </w:rPr>
              <w:t>ESANATOGLIA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04636E" w14:textId="77777777" w:rsidR="00E97CD1" w:rsidRPr="00C048E4" w:rsidRDefault="00E97CD1" w:rsidP="00C06D69">
            <w:pPr>
              <w:pStyle w:val="rowtabella0"/>
              <w:rPr>
                <w:color w:val="002060"/>
              </w:rPr>
            </w:pPr>
            <w:r w:rsidRPr="00C048E4">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675532" w14:textId="77777777" w:rsidR="00E97CD1" w:rsidRPr="00C048E4" w:rsidRDefault="00E97CD1" w:rsidP="00C06D69">
            <w:pPr>
              <w:pStyle w:val="rowtabella0"/>
              <w:jc w:val="center"/>
              <w:rPr>
                <w:color w:val="002060"/>
              </w:rPr>
            </w:pPr>
            <w:r w:rsidRPr="00C048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3C17AA" w14:textId="77777777" w:rsidR="00E97CD1" w:rsidRPr="00C048E4" w:rsidRDefault="00E97CD1" w:rsidP="00C06D69">
            <w:pPr>
              <w:pStyle w:val="rowtabella0"/>
              <w:rPr>
                <w:color w:val="002060"/>
              </w:rPr>
            </w:pPr>
            <w:r w:rsidRPr="00C048E4">
              <w:rPr>
                <w:color w:val="002060"/>
              </w:rPr>
              <w:t>24/10/2025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648696" w14:textId="77777777" w:rsidR="00E97CD1" w:rsidRPr="00C048E4" w:rsidRDefault="00E97CD1" w:rsidP="00C06D69">
            <w:pPr>
              <w:pStyle w:val="rowtabella0"/>
              <w:rPr>
                <w:color w:val="002060"/>
              </w:rPr>
            </w:pPr>
            <w:r w:rsidRPr="00C048E4">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8BFA50" w14:textId="77777777" w:rsidR="00E97CD1" w:rsidRPr="00C048E4" w:rsidRDefault="00E97CD1" w:rsidP="00C06D69">
            <w:pPr>
              <w:pStyle w:val="rowtabella0"/>
              <w:rPr>
                <w:color w:val="002060"/>
              </w:rPr>
            </w:pPr>
            <w:r w:rsidRPr="00C048E4">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0EB663" w14:textId="77777777" w:rsidR="00E97CD1" w:rsidRPr="00C048E4" w:rsidRDefault="00E97CD1" w:rsidP="00C06D69">
            <w:pPr>
              <w:pStyle w:val="rowtabella0"/>
              <w:rPr>
                <w:color w:val="002060"/>
              </w:rPr>
            </w:pPr>
            <w:r w:rsidRPr="00C048E4">
              <w:rPr>
                <w:color w:val="002060"/>
              </w:rPr>
              <w:t>VIA VERDI</w:t>
            </w:r>
          </w:p>
        </w:tc>
      </w:tr>
      <w:tr w:rsidR="00E97CD1" w:rsidRPr="00C048E4" w14:paraId="61A5A0D7"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E80970" w14:textId="77777777" w:rsidR="00E97CD1" w:rsidRPr="00C048E4" w:rsidRDefault="00E97CD1" w:rsidP="00C06D69">
            <w:pPr>
              <w:pStyle w:val="rowtabella0"/>
              <w:rPr>
                <w:color w:val="002060"/>
              </w:rPr>
            </w:pPr>
            <w:r w:rsidRPr="00C048E4">
              <w:rPr>
                <w:color w:val="002060"/>
              </w:rPr>
              <w:t>EUROPE TT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BECE81" w14:textId="77777777" w:rsidR="00E97CD1" w:rsidRPr="00C048E4" w:rsidRDefault="00E97CD1" w:rsidP="00C06D69">
            <w:pPr>
              <w:pStyle w:val="rowtabella0"/>
              <w:rPr>
                <w:color w:val="002060"/>
              </w:rPr>
            </w:pPr>
            <w:r w:rsidRPr="00C048E4">
              <w:rPr>
                <w:color w:val="002060"/>
              </w:rPr>
              <w:t>ROBUR MERGO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04E2EA"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81D963" w14:textId="77777777" w:rsidR="00E97CD1" w:rsidRPr="00C048E4" w:rsidRDefault="00E97CD1" w:rsidP="00C06D69">
            <w:pPr>
              <w:pStyle w:val="rowtabella0"/>
              <w:rPr>
                <w:color w:val="002060"/>
              </w:rPr>
            </w:pPr>
            <w:r w:rsidRPr="00C048E4">
              <w:rPr>
                <w:color w:val="002060"/>
              </w:rPr>
              <w:t>24/10/2025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7D9583" w14:textId="77777777" w:rsidR="00E97CD1" w:rsidRPr="00C048E4" w:rsidRDefault="00E97CD1" w:rsidP="00C06D69">
            <w:pPr>
              <w:pStyle w:val="rowtabella0"/>
              <w:rPr>
                <w:color w:val="002060"/>
              </w:rPr>
            </w:pPr>
            <w:r w:rsidRPr="00C048E4">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DDA7AC" w14:textId="77777777" w:rsidR="00E97CD1" w:rsidRPr="00C048E4" w:rsidRDefault="00E97CD1" w:rsidP="00C06D69">
            <w:pPr>
              <w:pStyle w:val="rowtabella0"/>
              <w:rPr>
                <w:color w:val="002060"/>
              </w:rPr>
            </w:pPr>
            <w:r w:rsidRPr="00C048E4">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76263C" w14:textId="77777777" w:rsidR="00E97CD1" w:rsidRPr="00C048E4" w:rsidRDefault="00E97CD1" w:rsidP="00C06D69">
            <w:pPr>
              <w:pStyle w:val="rowtabella0"/>
              <w:rPr>
                <w:color w:val="002060"/>
              </w:rPr>
            </w:pPr>
            <w:r w:rsidRPr="00C048E4">
              <w:rPr>
                <w:color w:val="002060"/>
              </w:rPr>
              <w:t>LOCALITA' LE CALVIE</w:t>
            </w:r>
          </w:p>
        </w:tc>
      </w:tr>
      <w:tr w:rsidR="00E97CD1" w:rsidRPr="00C048E4" w14:paraId="59B75527"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18382A" w14:textId="77777777" w:rsidR="00E97CD1" w:rsidRPr="00C048E4" w:rsidRDefault="00E97CD1" w:rsidP="00C06D69">
            <w:pPr>
              <w:pStyle w:val="rowtabella0"/>
              <w:rPr>
                <w:color w:val="002060"/>
              </w:rPr>
            </w:pPr>
            <w:r w:rsidRPr="00C048E4">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2F77D9" w14:textId="77777777" w:rsidR="00E97CD1" w:rsidRPr="00C048E4" w:rsidRDefault="00E97CD1" w:rsidP="00C06D69">
            <w:pPr>
              <w:pStyle w:val="rowtabella0"/>
              <w:rPr>
                <w:color w:val="002060"/>
              </w:rPr>
            </w:pPr>
            <w:r w:rsidRPr="00C048E4">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15C2CE"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DF4629" w14:textId="77777777" w:rsidR="00E97CD1" w:rsidRPr="00C048E4" w:rsidRDefault="00E97CD1" w:rsidP="00C06D69">
            <w:pPr>
              <w:pStyle w:val="rowtabella0"/>
              <w:rPr>
                <w:color w:val="002060"/>
              </w:rPr>
            </w:pPr>
            <w:r w:rsidRPr="00C048E4">
              <w:rPr>
                <w:color w:val="002060"/>
              </w:rPr>
              <w:t>24/10/2025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9346F8" w14:textId="77777777" w:rsidR="00E97CD1" w:rsidRPr="00C048E4" w:rsidRDefault="00E97CD1" w:rsidP="00C06D69">
            <w:pPr>
              <w:pStyle w:val="rowtabella0"/>
              <w:rPr>
                <w:color w:val="002060"/>
              </w:rPr>
            </w:pPr>
            <w:r w:rsidRPr="00C048E4">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167B25" w14:textId="77777777" w:rsidR="00E97CD1" w:rsidRPr="00C048E4" w:rsidRDefault="00E97CD1" w:rsidP="00C06D69">
            <w:pPr>
              <w:pStyle w:val="rowtabella0"/>
              <w:rPr>
                <w:color w:val="002060"/>
              </w:rPr>
            </w:pPr>
            <w:r w:rsidRPr="00C048E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7F3F98" w14:textId="77777777" w:rsidR="00E97CD1" w:rsidRPr="00C048E4" w:rsidRDefault="00E97CD1" w:rsidP="00C06D69">
            <w:pPr>
              <w:pStyle w:val="rowtabella0"/>
              <w:rPr>
                <w:color w:val="002060"/>
              </w:rPr>
            </w:pPr>
            <w:r w:rsidRPr="00C048E4">
              <w:rPr>
                <w:color w:val="002060"/>
              </w:rPr>
              <w:t xml:space="preserve">VIA </w:t>
            </w:r>
            <w:proofErr w:type="gramStart"/>
            <w:r w:rsidRPr="00C048E4">
              <w:rPr>
                <w:color w:val="002060"/>
              </w:rPr>
              <w:t>B.BUOZZI</w:t>
            </w:r>
            <w:proofErr w:type="gramEnd"/>
          </w:p>
        </w:tc>
      </w:tr>
      <w:tr w:rsidR="00E97CD1" w:rsidRPr="00C048E4" w14:paraId="4A814683"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4A9614" w14:textId="77777777" w:rsidR="00E97CD1" w:rsidRPr="00C048E4" w:rsidRDefault="00E97CD1" w:rsidP="00C06D69">
            <w:pPr>
              <w:pStyle w:val="rowtabella0"/>
              <w:rPr>
                <w:color w:val="002060"/>
              </w:rPr>
            </w:pPr>
            <w:r w:rsidRPr="00C048E4">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6C6018" w14:textId="77777777" w:rsidR="00E97CD1" w:rsidRPr="00C048E4" w:rsidRDefault="00E97CD1" w:rsidP="00C06D69">
            <w:pPr>
              <w:pStyle w:val="rowtabella0"/>
              <w:rPr>
                <w:color w:val="002060"/>
              </w:rPr>
            </w:pPr>
            <w:r w:rsidRPr="00C048E4">
              <w:rPr>
                <w:color w:val="002060"/>
              </w:rPr>
              <w:t>FUTSAL SENTINUM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AF68F5"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5A82F3" w14:textId="77777777" w:rsidR="00E97CD1" w:rsidRPr="00C048E4" w:rsidRDefault="00E97CD1" w:rsidP="00C06D69">
            <w:pPr>
              <w:pStyle w:val="rowtabella0"/>
              <w:rPr>
                <w:color w:val="002060"/>
              </w:rPr>
            </w:pPr>
            <w:r w:rsidRPr="00C048E4">
              <w:rPr>
                <w:color w:val="002060"/>
              </w:rPr>
              <w:t>25/10/2025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5E9F89" w14:textId="77777777" w:rsidR="00E97CD1" w:rsidRPr="00C048E4" w:rsidRDefault="00E97CD1" w:rsidP="00C06D69">
            <w:pPr>
              <w:pStyle w:val="rowtabella0"/>
              <w:rPr>
                <w:color w:val="002060"/>
              </w:rPr>
            </w:pPr>
            <w:r w:rsidRPr="00C048E4">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1B1CF8" w14:textId="77777777" w:rsidR="00E97CD1" w:rsidRPr="00C048E4" w:rsidRDefault="00E97CD1" w:rsidP="00C06D69">
            <w:pPr>
              <w:pStyle w:val="rowtabella0"/>
              <w:rPr>
                <w:color w:val="002060"/>
              </w:rPr>
            </w:pPr>
            <w:r w:rsidRPr="00C048E4">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331389" w14:textId="77777777" w:rsidR="00E97CD1" w:rsidRPr="00C048E4" w:rsidRDefault="00E97CD1" w:rsidP="00C06D69">
            <w:pPr>
              <w:pStyle w:val="rowtabella0"/>
              <w:rPr>
                <w:color w:val="002060"/>
              </w:rPr>
            </w:pPr>
            <w:r w:rsidRPr="00C048E4">
              <w:rPr>
                <w:color w:val="002060"/>
              </w:rPr>
              <w:t>VIA LEOPARDI LOC. ANGELI</w:t>
            </w:r>
          </w:p>
        </w:tc>
      </w:tr>
      <w:tr w:rsidR="00E97CD1" w:rsidRPr="00C048E4" w14:paraId="56AFEC32"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7ADDF7" w14:textId="77777777" w:rsidR="00E97CD1" w:rsidRPr="00C048E4" w:rsidRDefault="00E97CD1" w:rsidP="00C06D69">
            <w:pPr>
              <w:pStyle w:val="rowtabella0"/>
              <w:rPr>
                <w:color w:val="002060"/>
              </w:rPr>
            </w:pPr>
            <w:r w:rsidRPr="00C048E4">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A2266B" w14:textId="77777777" w:rsidR="00E97CD1" w:rsidRPr="00C048E4" w:rsidRDefault="00E97CD1" w:rsidP="00C06D69">
            <w:pPr>
              <w:pStyle w:val="rowtabella0"/>
              <w:rPr>
                <w:color w:val="002060"/>
              </w:rPr>
            </w:pPr>
            <w:r w:rsidRPr="00C048E4">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A8C0F9"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FFCBBA" w14:textId="77777777" w:rsidR="00E97CD1" w:rsidRPr="00C048E4" w:rsidRDefault="00E97CD1" w:rsidP="00C06D69">
            <w:pPr>
              <w:pStyle w:val="rowtabella0"/>
              <w:rPr>
                <w:color w:val="002060"/>
              </w:rPr>
            </w:pPr>
            <w:r w:rsidRPr="00C048E4">
              <w:rPr>
                <w:color w:val="002060"/>
              </w:rPr>
              <w:t>25/10/2025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376C0C" w14:textId="77777777" w:rsidR="00E97CD1" w:rsidRPr="00C048E4" w:rsidRDefault="00E97CD1" w:rsidP="00C06D69">
            <w:pPr>
              <w:pStyle w:val="rowtabella0"/>
              <w:rPr>
                <w:color w:val="002060"/>
              </w:rPr>
            </w:pPr>
            <w:r w:rsidRPr="00C048E4">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38DB29" w14:textId="77777777" w:rsidR="00E97CD1" w:rsidRPr="00C048E4" w:rsidRDefault="00E97CD1" w:rsidP="00C06D69">
            <w:pPr>
              <w:pStyle w:val="rowtabella0"/>
              <w:rPr>
                <w:color w:val="002060"/>
              </w:rPr>
            </w:pPr>
            <w:r w:rsidRPr="00C048E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3C5C5A" w14:textId="77777777" w:rsidR="00E97CD1" w:rsidRPr="00C048E4" w:rsidRDefault="00E97CD1" w:rsidP="00C06D69">
            <w:pPr>
              <w:pStyle w:val="rowtabella0"/>
              <w:rPr>
                <w:color w:val="002060"/>
              </w:rPr>
            </w:pPr>
            <w:r w:rsidRPr="00C048E4">
              <w:rPr>
                <w:color w:val="002060"/>
              </w:rPr>
              <w:t xml:space="preserve">VIA </w:t>
            </w:r>
            <w:proofErr w:type="gramStart"/>
            <w:r w:rsidRPr="00C048E4">
              <w:rPr>
                <w:color w:val="002060"/>
              </w:rPr>
              <w:t>B.BUOZZI</w:t>
            </w:r>
            <w:proofErr w:type="gramEnd"/>
          </w:p>
        </w:tc>
      </w:tr>
      <w:tr w:rsidR="00E97CD1" w:rsidRPr="00C048E4" w14:paraId="32CF3057" w14:textId="77777777" w:rsidTr="00C06D6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050B9D" w14:textId="77777777" w:rsidR="00E97CD1" w:rsidRPr="00C048E4" w:rsidRDefault="00E97CD1" w:rsidP="00C06D69">
            <w:pPr>
              <w:pStyle w:val="rowtabella0"/>
              <w:rPr>
                <w:color w:val="002060"/>
              </w:rPr>
            </w:pPr>
            <w:r w:rsidRPr="00C048E4">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9B4A84" w14:textId="77777777" w:rsidR="00E97CD1" w:rsidRPr="00C048E4" w:rsidRDefault="00E97CD1" w:rsidP="00C06D69">
            <w:pPr>
              <w:pStyle w:val="rowtabella0"/>
              <w:rPr>
                <w:color w:val="002060"/>
              </w:rPr>
            </w:pPr>
            <w:r w:rsidRPr="00C048E4">
              <w:rPr>
                <w:color w:val="002060"/>
              </w:rPr>
              <w:t>FABRIANO CALCIO A 5 2023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86AAE8"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5750FB" w14:textId="77777777" w:rsidR="00E97CD1" w:rsidRPr="00C048E4" w:rsidRDefault="00E97CD1" w:rsidP="00C06D69">
            <w:pPr>
              <w:pStyle w:val="rowtabella0"/>
              <w:rPr>
                <w:color w:val="002060"/>
              </w:rPr>
            </w:pPr>
            <w:r w:rsidRPr="00C048E4">
              <w:rPr>
                <w:color w:val="002060"/>
              </w:rPr>
              <w:t>25/10/2025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CAB10E" w14:textId="77777777" w:rsidR="00E97CD1" w:rsidRPr="00C048E4" w:rsidRDefault="00E97CD1" w:rsidP="00C06D69">
            <w:pPr>
              <w:pStyle w:val="rowtabella0"/>
              <w:rPr>
                <w:color w:val="002060"/>
              </w:rPr>
            </w:pPr>
            <w:r w:rsidRPr="00C048E4">
              <w:rPr>
                <w:color w:val="002060"/>
              </w:rPr>
              <w:t>5032 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F75A4D" w14:textId="77777777" w:rsidR="00E97CD1" w:rsidRPr="00C048E4" w:rsidRDefault="00E97CD1" w:rsidP="00C06D69">
            <w:pPr>
              <w:pStyle w:val="rowtabella0"/>
              <w:rPr>
                <w:color w:val="002060"/>
              </w:rPr>
            </w:pPr>
            <w:r w:rsidRPr="00C048E4">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500B52" w14:textId="77777777" w:rsidR="00E97CD1" w:rsidRPr="00C048E4" w:rsidRDefault="00E97CD1" w:rsidP="00C06D69">
            <w:pPr>
              <w:pStyle w:val="rowtabella0"/>
              <w:rPr>
                <w:color w:val="002060"/>
              </w:rPr>
            </w:pPr>
            <w:r w:rsidRPr="00C048E4">
              <w:rPr>
                <w:color w:val="002060"/>
              </w:rPr>
              <w:t>VIA TORINO</w:t>
            </w:r>
          </w:p>
        </w:tc>
      </w:tr>
    </w:tbl>
    <w:p w14:paraId="517E547E" w14:textId="77777777" w:rsidR="00E97CD1" w:rsidRPr="00C048E4" w:rsidRDefault="00E97CD1" w:rsidP="00E97CD1">
      <w:pPr>
        <w:pStyle w:val="breakline"/>
        <w:rPr>
          <w:rFonts w:eastAsiaTheme="minorEastAsia"/>
          <w:color w:val="002060"/>
        </w:rPr>
      </w:pPr>
    </w:p>
    <w:p w14:paraId="767C4C46" w14:textId="77777777" w:rsidR="00E97CD1" w:rsidRPr="00C048E4" w:rsidRDefault="00E97CD1" w:rsidP="00E97CD1">
      <w:pPr>
        <w:pStyle w:val="breakline"/>
        <w:rPr>
          <w:color w:val="002060"/>
        </w:rPr>
      </w:pPr>
    </w:p>
    <w:p w14:paraId="198705DB" w14:textId="77777777" w:rsidR="00E97CD1" w:rsidRPr="00C048E4" w:rsidRDefault="00E97CD1" w:rsidP="00E97CD1">
      <w:pPr>
        <w:pStyle w:val="breakline"/>
        <w:rPr>
          <w:color w:val="002060"/>
        </w:rPr>
      </w:pPr>
    </w:p>
    <w:p w14:paraId="6BF84FBD" w14:textId="77777777" w:rsidR="00E97CD1" w:rsidRPr="00C048E4" w:rsidRDefault="00E97CD1" w:rsidP="00E97CD1">
      <w:pPr>
        <w:pStyle w:val="sottotitolocampionato10"/>
        <w:rPr>
          <w:color w:val="002060"/>
        </w:rPr>
      </w:pPr>
      <w:r w:rsidRPr="00C048E4">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3"/>
        <w:gridCol w:w="385"/>
        <w:gridCol w:w="898"/>
        <w:gridCol w:w="1177"/>
        <w:gridCol w:w="1549"/>
        <w:gridCol w:w="1549"/>
      </w:tblGrid>
      <w:tr w:rsidR="00E97CD1" w:rsidRPr="00C048E4" w14:paraId="5F761111" w14:textId="77777777" w:rsidTr="00C06D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7F3CE" w14:textId="77777777" w:rsidR="00E97CD1" w:rsidRPr="00C048E4" w:rsidRDefault="00E97CD1" w:rsidP="00C06D69">
            <w:pPr>
              <w:pStyle w:val="headertabella0"/>
              <w:rPr>
                <w:color w:val="002060"/>
              </w:rPr>
            </w:pPr>
            <w:r w:rsidRPr="00C048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10020" w14:textId="77777777" w:rsidR="00E97CD1" w:rsidRPr="00C048E4" w:rsidRDefault="00E97CD1" w:rsidP="00C06D69">
            <w:pPr>
              <w:pStyle w:val="headertabella0"/>
              <w:rPr>
                <w:color w:val="002060"/>
              </w:rPr>
            </w:pPr>
            <w:r w:rsidRPr="00C048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EA0BF" w14:textId="77777777" w:rsidR="00E97CD1" w:rsidRPr="00C048E4" w:rsidRDefault="00E97CD1" w:rsidP="00C06D69">
            <w:pPr>
              <w:pStyle w:val="headertabella0"/>
              <w:rPr>
                <w:color w:val="002060"/>
              </w:rPr>
            </w:pPr>
            <w:r w:rsidRPr="00C048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9800D" w14:textId="77777777" w:rsidR="00E97CD1" w:rsidRPr="00C048E4" w:rsidRDefault="00E97CD1" w:rsidP="00C06D69">
            <w:pPr>
              <w:pStyle w:val="headertabella0"/>
              <w:rPr>
                <w:color w:val="002060"/>
              </w:rPr>
            </w:pPr>
            <w:r w:rsidRPr="00C048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24332" w14:textId="77777777" w:rsidR="00E97CD1" w:rsidRPr="00C048E4" w:rsidRDefault="00E97CD1" w:rsidP="00C06D69">
            <w:pPr>
              <w:pStyle w:val="headertabella0"/>
              <w:rPr>
                <w:color w:val="002060"/>
              </w:rPr>
            </w:pPr>
            <w:r w:rsidRPr="00C048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8B226" w14:textId="77777777" w:rsidR="00E97CD1" w:rsidRPr="00C048E4" w:rsidRDefault="00E97CD1" w:rsidP="00C06D69">
            <w:pPr>
              <w:pStyle w:val="headertabella0"/>
              <w:rPr>
                <w:color w:val="002060"/>
              </w:rPr>
            </w:pPr>
            <w:proofErr w:type="spellStart"/>
            <w:r w:rsidRPr="00C048E4">
              <w:rPr>
                <w:color w:val="002060"/>
              </w:rPr>
              <w:t>Localita'</w:t>
            </w:r>
            <w:proofErr w:type="spellEnd"/>
            <w:r w:rsidRPr="00C048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7459B" w14:textId="77777777" w:rsidR="00E97CD1" w:rsidRPr="00C048E4" w:rsidRDefault="00E97CD1" w:rsidP="00C06D69">
            <w:pPr>
              <w:pStyle w:val="headertabella0"/>
              <w:rPr>
                <w:color w:val="002060"/>
              </w:rPr>
            </w:pPr>
            <w:r w:rsidRPr="00C048E4">
              <w:rPr>
                <w:color w:val="002060"/>
              </w:rPr>
              <w:t>Indirizzo Impianto</w:t>
            </w:r>
          </w:p>
        </w:tc>
      </w:tr>
      <w:tr w:rsidR="00E97CD1" w:rsidRPr="00C048E4" w14:paraId="1B38599A" w14:textId="77777777" w:rsidTr="00C06D6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799723" w14:textId="77777777" w:rsidR="00E97CD1" w:rsidRPr="00C048E4" w:rsidRDefault="00E97CD1" w:rsidP="00C06D69">
            <w:pPr>
              <w:pStyle w:val="rowtabella0"/>
              <w:rPr>
                <w:color w:val="002060"/>
              </w:rPr>
            </w:pPr>
            <w:r w:rsidRPr="00C048E4">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A7EB04" w14:textId="77777777" w:rsidR="00E97CD1" w:rsidRPr="00C048E4" w:rsidRDefault="00E97CD1" w:rsidP="00C06D69">
            <w:pPr>
              <w:pStyle w:val="rowtabella0"/>
              <w:rPr>
                <w:color w:val="002060"/>
              </w:rPr>
            </w:pPr>
            <w:r w:rsidRPr="00C048E4">
              <w:rPr>
                <w:color w:val="002060"/>
              </w:rPr>
              <w:t>ACADEMY CIVITANOVESE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EFAF00" w14:textId="77777777" w:rsidR="00E97CD1" w:rsidRPr="00C048E4" w:rsidRDefault="00E97CD1" w:rsidP="00C06D69">
            <w:pPr>
              <w:pStyle w:val="rowtabella0"/>
              <w:jc w:val="center"/>
              <w:rPr>
                <w:color w:val="002060"/>
              </w:rPr>
            </w:pPr>
            <w:r w:rsidRPr="00C048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1975D4" w14:textId="77777777" w:rsidR="00E97CD1" w:rsidRPr="00C048E4" w:rsidRDefault="00E97CD1" w:rsidP="00C06D69">
            <w:pPr>
              <w:pStyle w:val="rowtabella0"/>
              <w:rPr>
                <w:color w:val="002060"/>
              </w:rPr>
            </w:pPr>
            <w:r w:rsidRPr="00C048E4">
              <w:rPr>
                <w:color w:val="002060"/>
              </w:rPr>
              <w:t>24/10/2025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CA3656" w14:textId="77777777" w:rsidR="00E97CD1" w:rsidRPr="00C048E4" w:rsidRDefault="00E97CD1" w:rsidP="00C06D69">
            <w:pPr>
              <w:pStyle w:val="rowtabella0"/>
              <w:rPr>
                <w:color w:val="002060"/>
              </w:rPr>
            </w:pPr>
            <w:r w:rsidRPr="00C048E4">
              <w:rPr>
                <w:color w:val="002060"/>
              </w:rPr>
              <w:t>5255 PALLONE GEODETICO "CIOMMEI"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33F82" w14:textId="77777777" w:rsidR="00E97CD1" w:rsidRPr="00C048E4" w:rsidRDefault="00E97CD1" w:rsidP="00C06D69">
            <w:pPr>
              <w:pStyle w:val="rowtabella0"/>
              <w:rPr>
                <w:color w:val="002060"/>
              </w:rPr>
            </w:pPr>
            <w:r w:rsidRPr="00C048E4">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F835E5" w14:textId="77777777" w:rsidR="00E97CD1" w:rsidRPr="00C048E4" w:rsidRDefault="00E97CD1" w:rsidP="00C06D69">
            <w:pPr>
              <w:pStyle w:val="rowtabella0"/>
              <w:rPr>
                <w:color w:val="002060"/>
              </w:rPr>
            </w:pPr>
            <w:r w:rsidRPr="00C048E4">
              <w:rPr>
                <w:color w:val="002060"/>
              </w:rPr>
              <w:t>VIA WEBER - ZONA STICCHI</w:t>
            </w:r>
          </w:p>
        </w:tc>
      </w:tr>
      <w:tr w:rsidR="00E97CD1" w:rsidRPr="00C048E4" w14:paraId="4530A331"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D22064" w14:textId="77777777" w:rsidR="00E97CD1" w:rsidRPr="00C048E4" w:rsidRDefault="00E97CD1" w:rsidP="00C06D69">
            <w:pPr>
              <w:pStyle w:val="rowtabella0"/>
              <w:rPr>
                <w:color w:val="002060"/>
              </w:rPr>
            </w:pPr>
            <w:r w:rsidRPr="00C048E4">
              <w:rPr>
                <w:color w:val="002060"/>
              </w:rPr>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31860E" w14:textId="77777777" w:rsidR="00E97CD1" w:rsidRPr="00C048E4" w:rsidRDefault="00E97CD1" w:rsidP="00C06D69">
            <w:pPr>
              <w:pStyle w:val="rowtabella0"/>
              <w:rPr>
                <w:color w:val="002060"/>
              </w:rPr>
            </w:pPr>
            <w:r w:rsidRPr="00C048E4">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F085E1"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4CC474" w14:textId="77777777" w:rsidR="00E97CD1" w:rsidRPr="00C048E4" w:rsidRDefault="00E97CD1" w:rsidP="00C06D69">
            <w:pPr>
              <w:pStyle w:val="rowtabella0"/>
              <w:rPr>
                <w:color w:val="002060"/>
              </w:rPr>
            </w:pPr>
            <w:r w:rsidRPr="00C048E4">
              <w:rPr>
                <w:color w:val="002060"/>
              </w:rPr>
              <w:t>24/10/2025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198D6D" w14:textId="77777777" w:rsidR="00E97CD1" w:rsidRPr="00C048E4" w:rsidRDefault="00E97CD1" w:rsidP="00C06D69">
            <w:pPr>
              <w:pStyle w:val="rowtabella0"/>
              <w:rPr>
                <w:color w:val="002060"/>
              </w:rPr>
            </w:pPr>
            <w:r w:rsidRPr="00C048E4">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536F07" w14:textId="77777777" w:rsidR="00E97CD1" w:rsidRPr="00C048E4" w:rsidRDefault="00E97CD1" w:rsidP="00C06D69">
            <w:pPr>
              <w:pStyle w:val="rowtabella0"/>
              <w:rPr>
                <w:color w:val="002060"/>
              </w:rPr>
            </w:pPr>
            <w:r w:rsidRPr="00C048E4">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D756FB" w14:textId="77777777" w:rsidR="00E97CD1" w:rsidRPr="00C048E4" w:rsidRDefault="00E97CD1" w:rsidP="00C06D69">
            <w:pPr>
              <w:pStyle w:val="rowtabella0"/>
              <w:rPr>
                <w:color w:val="002060"/>
              </w:rPr>
            </w:pPr>
            <w:r w:rsidRPr="00C048E4">
              <w:rPr>
                <w:color w:val="002060"/>
              </w:rPr>
              <w:t>VIA GEMME, 13</w:t>
            </w:r>
          </w:p>
        </w:tc>
      </w:tr>
      <w:tr w:rsidR="00E97CD1" w:rsidRPr="00C048E4" w14:paraId="55884C4B"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F157A1" w14:textId="77777777" w:rsidR="00E97CD1" w:rsidRPr="00C048E4" w:rsidRDefault="00E97CD1" w:rsidP="00C06D69">
            <w:pPr>
              <w:pStyle w:val="rowtabella0"/>
              <w:rPr>
                <w:color w:val="002060"/>
              </w:rPr>
            </w:pPr>
            <w:r w:rsidRPr="00C048E4">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BBAA9B" w14:textId="77777777" w:rsidR="00E97CD1" w:rsidRPr="00C048E4" w:rsidRDefault="00E97CD1" w:rsidP="00C06D69">
            <w:pPr>
              <w:pStyle w:val="rowtabella0"/>
              <w:rPr>
                <w:color w:val="002060"/>
              </w:rPr>
            </w:pPr>
            <w:r w:rsidRPr="00C048E4">
              <w:rPr>
                <w:color w:val="002060"/>
              </w:rPr>
              <w:t>RIPE SAN GINESIO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8CE489"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2828A5" w14:textId="77777777" w:rsidR="00E97CD1" w:rsidRPr="00C048E4" w:rsidRDefault="00E97CD1" w:rsidP="00C06D69">
            <w:pPr>
              <w:pStyle w:val="rowtabella0"/>
              <w:rPr>
                <w:color w:val="002060"/>
              </w:rPr>
            </w:pPr>
            <w:r w:rsidRPr="00C048E4">
              <w:rPr>
                <w:color w:val="002060"/>
              </w:rPr>
              <w:t>24/10/2025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AC29B7" w14:textId="77777777" w:rsidR="00E97CD1" w:rsidRPr="00C048E4" w:rsidRDefault="00E97CD1" w:rsidP="00C06D69">
            <w:pPr>
              <w:pStyle w:val="rowtabella0"/>
              <w:rPr>
                <w:color w:val="002060"/>
              </w:rPr>
            </w:pPr>
            <w:r w:rsidRPr="00C048E4">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C94145" w14:textId="77777777" w:rsidR="00E97CD1" w:rsidRPr="00C048E4" w:rsidRDefault="00E97CD1" w:rsidP="00C06D69">
            <w:pPr>
              <w:pStyle w:val="rowtabella0"/>
              <w:rPr>
                <w:color w:val="002060"/>
              </w:rPr>
            </w:pPr>
            <w:r w:rsidRPr="00C048E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D9F492" w14:textId="77777777" w:rsidR="00E97CD1" w:rsidRPr="00C048E4" w:rsidRDefault="00E97CD1" w:rsidP="00C06D69">
            <w:pPr>
              <w:pStyle w:val="rowtabella0"/>
              <w:rPr>
                <w:color w:val="002060"/>
              </w:rPr>
            </w:pPr>
            <w:r w:rsidRPr="00C048E4">
              <w:rPr>
                <w:color w:val="002060"/>
              </w:rPr>
              <w:t>VIA MASSIMO D'AZEGLIO</w:t>
            </w:r>
          </w:p>
        </w:tc>
      </w:tr>
      <w:tr w:rsidR="00E97CD1" w:rsidRPr="00C048E4" w14:paraId="6A16AA10"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E3CF7B" w14:textId="77777777" w:rsidR="00E97CD1" w:rsidRPr="00C048E4" w:rsidRDefault="00E97CD1" w:rsidP="00C06D69">
            <w:pPr>
              <w:pStyle w:val="rowtabella0"/>
              <w:rPr>
                <w:color w:val="002060"/>
              </w:rPr>
            </w:pPr>
            <w:r w:rsidRPr="00C048E4">
              <w:rPr>
                <w:color w:val="002060"/>
              </w:rPr>
              <w:t>POLISPORTIVA S.C. LORETO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9B93A7" w14:textId="77777777" w:rsidR="00E97CD1" w:rsidRPr="00C048E4" w:rsidRDefault="00E97CD1" w:rsidP="00C06D69">
            <w:pPr>
              <w:pStyle w:val="rowtabella0"/>
              <w:rPr>
                <w:color w:val="002060"/>
              </w:rPr>
            </w:pPr>
            <w:r w:rsidRPr="00C048E4">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7C2BB6"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A5A7E1" w14:textId="77777777" w:rsidR="00E97CD1" w:rsidRPr="00C048E4" w:rsidRDefault="00E97CD1" w:rsidP="00C06D69">
            <w:pPr>
              <w:pStyle w:val="rowtabella0"/>
              <w:rPr>
                <w:color w:val="002060"/>
              </w:rPr>
            </w:pPr>
            <w:r w:rsidRPr="00C048E4">
              <w:rPr>
                <w:color w:val="002060"/>
              </w:rPr>
              <w:t>24/10/2025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263682" w14:textId="77777777" w:rsidR="00E97CD1" w:rsidRPr="00C048E4" w:rsidRDefault="00E97CD1" w:rsidP="00C06D69">
            <w:pPr>
              <w:pStyle w:val="rowtabella0"/>
              <w:rPr>
                <w:color w:val="002060"/>
              </w:rPr>
            </w:pPr>
            <w:r w:rsidRPr="00C048E4">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05F5EA" w14:textId="77777777" w:rsidR="00E97CD1" w:rsidRPr="00C048E4" w:rsidRDefault="00E97CD1" w:rsidP="00C06D69">
            <w:pPr>
              <w:pStyle w:val="rowtabella0"/>
              <w:rPr>
                <w:color w:val="002060"/>
              </w:rPr>
            </w:pPr>
            <w:r w:rsidRPr="00C048E4">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B7DFEF" w14:textId="77777777" w:rsidR="00E97CD1" w:rsidRPr="00C048E4" w:rsidRDefault="00E97CD1" w:rsidP="00C06D69">
            <w:pPr>
              <w:pStyle w:val="rowtabella0"/>
              <w:rPr>
                <w:color w:val="002060"/>
              </w:rPr>
            </w:pPr>
            <w:r w:rsidRPr="00C048E4">
              <w:rPr>
                <w:color w:val="002060"/>
              </w:rPr>
              <w:t>VIA DELLO SPORT</w:t>
            </w:r>
          </w:p>
        </w:tc>
      </w:tr>
      <w:tr w:rsidR="00E97CD1" w:rsidRPr="00C048E4" w14:paraId="20669C54"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872AA4" w14:textId="77777777" w:rsidR="00E97CD1" w:rsidRPr="00C048E4" w:rsidRDefault="00E97CD1" w:rsidP="00C06D69">
            <w:pPr>
              <w:pStyle w:val="rowtabella0"/>
              <w:rPr>
                <w:color w:val="002060"/>
              </w:rPr>
            </w:pPr>
            <w:r w:rsidRPr="00C048E4">
              <w:rPr>
                <w:color w:val="002060"/>
              </w:rPr>
              <w:t>OSIMO STAZIONE SSD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7B8E9A" w14:textId="77777777" w:rsidR="00E97CD1" w:rsidRPr="00C048E4" w:rsidRDefault="00E97CD1" w:rsidP="00C06D69">
            <w:pPr>
              <w:pStyle w:val="rowtabella0"/>
              <w:rPr>
                <w:color w:val="002060"/>
              </w:rPr>
            </w:pPr>
            <w:r w:rsidRPr="00C048E4">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1A6631"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CF31C8" w14:textId="77777777" w:rsidR="00E97CD1" w:rsidRPr="00C048E4" w:rsidRDefault="00E97CD1" w:rsidP="00C06D69">
            <w:pPr>
              <w:pStyle w:val="rowtabella0"/>
              <w:rPr>
                <w:color w:val="002060"/>
              </w:rPr>
            </w:pPr>
            <w:r w:rsidRPr="00C048E4">
              <w:rPr>
                <w:color w:val="002060"/>
              </w:rPr>
              <w:t>25/10/2025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B5802C" w14:textId="77777777" w:rsidR="00E97CD1" w:rsidRPr="00C048E4" w:rsidRDefault="00E97CD1" w:rsidP="00C06D69">
            <w:pPr>
              <w:pStyle w:val="rowtabella0"/>
              <w:rPr>
                <w:color w:val="002060"/>
              </w:rPr>
            </w:pPr>
            <w:r w:rsidRPr="00C048E4">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0312DE" w14:textId="77777777" w:rsidR="00E97CD1" w:rsidRPr="00C048E4" w:rsidRDefault="00E97CD1" w:rsidP="00C06D69">
            <w:pPr>
              <w:pStyle w:val="rowtabella0"/>
              <w:rPr>
                <w:color w:val="002060"/>
              </w:rPr>
            </w:pPr>
            <w:r w:rsidRPr="00C048E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F7A44A" w14:textId="77777777" w:rsidR="00E97CD1" w:rsidRPr="00C048E4" w:rsidRDefault="00E97CD1" w:rsidP="00C06D69">
            <w:pPr>
              <w:pStyle w:val="rowtabella0"/>
              <w:rPr>
                <w:color w:val="002060"/>
              </w:rPr>
            </w:pPr>
            <w:r w:rsidRPr="00C048E4">
              <w:rPr>
                <w:color w:val="002060"/>
              </w:rPr>
              <w:t>VIA MASSIMO D'AZEGLIO</w:t>
            </w:r>
          </w:p>
        </w:tc>
      </w:tr>
      <w:tr w:rsidR="00E97CD1" w:rsidRPr="00C048E4" w14:paraId="54201729" w14:textId="77777777" w:rsidTr="00C06D6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87F625" w14:textId="77777777" w:rsidR="00E97CD1" w:rsidRPr="00C048E4" w:rsidRDefault="00E97CD1" w:rsidP="00C06D69">
            <w:pPr>
              <w:pStyle w:val="rowtabella0"/>
              <w:rPr>
                <w:color w:val="002060"/>
              </w:rPr>
            </w:pPr>
            <w:r w:rsidRPr="00C048E4">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FAA2B0" w14:textId="77777777" w:rsidR="00E97CD1" w:rsidRPr="00C048E4" w:rsidRDefault="00E97CD1" w:rsidP="00C06D69">
            <w:pPr>
              <w:pStyle w:val="rowtabella0"/>
              <w:rPr>
                <w:color w:val="002060"/>
              </w:rPr>
            </w:pPr>
            <w:r w:rsidRPr="00C048E4">
              <w:rPr>
                <w:color w:val="002060"/>
              </w:rPr>
              <w:t>IMBRECCIATA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00B16"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F619F7" w14:textId="77777777" w:rsidR="00E97CD1" w:rsidRPr="00C048E4" w:rsidRDefault="00E97CD1" w:rsidP="00C06D69">
            <w:pPr>
              <w:pStyle w:val="rowtabella0"/>
              <w:rPr>
                <w:color w:val="002060"/>
              </w:rPr>
            </w:pPr>
            <w:r w:rsidRPr="00C048E4">
              <w:rPr>
                <w:color w:val="002060"/>
              </w:rPr>
              <w:t>26/10/2025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4F03CD" w14:textId="77777777" w:rsidR="00E97CD1" w:rsidRPr="00C048E4" w:rsidRDefault="00E97CD1" w:rsidP="00C06D69">
            <w:pPr>
              <w:pStyle w:val="rowtabella0"/>
              <w:rPr>
                <w:color w:val="002060"/>
              </w:rPr>
            </w:pPr>
            <w:r w:rsidRPr="00C048E4">
              <w:rPr>
                <w:color w:val="002060"/>
              </w:rPr>
              <w:t>5228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51BEF7" w14:textId="77777777" w:rsidR="00E97CD1" w:rsidRPr="00C048E4" w:rsidRDefault="00E97CD1" w:rsidP="00C06D69">
            <w:pPr>
              <w:pStyle w:val="rowtabella0"/>
              <w:rPr>
                <w:color w:val="002060"/>
              </w:rPr>
            </w:pPr>
            <w:r w:rsidRPr="00C048E4">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17EE5B" w14:textId="77777777" w:rsidR="00E97CD1" w:rsidRPr="00C048E4" w:rsidRDefault="00E97CD1" w:rsidP="00C06D69">
            <w:pPr>
              <w:pStyle w:val="rowtabella0"/>
              <w:rPr>
                <w:color w:val="002060"/>
              </w:rPr>
            </w:pPr>
            <w:r w:rsidRPr="00C048E4">
              <w:rPr>
                <w:color w:val="002060"/>
              </w:rPr>
              <w:t>VIA PIEMONTE-PORTO POTENZA P.</w:t>
            </w:r>
          </w:p>
        </w:tc>
      </w:tr>
    </w:tbl>
    <w:p w14:paraId="6E2574B5" w14:textId="77777777" w:rsidR="00E97CD1" w:rsidRPr="00C048E4" w:rsidRDefault="00E97CD1" w:rsidP="00E97CD1">
      <w:pPr>
        <w:pStyle w:val="breakline"/>
        <w:rPr>
          <w:rFonts w:eastAsiaTheme="minorEastAsia"/>
          <w:color w:val="002060"/>
        </w:rPr>
      </w:pPr>
    </w:p>
    <w:p w14:paraId="2DFB246A" w14:textId="77777777" w:rsidR="00E97CD1" w:rsidRPr="00C048E4" w:rsidRDefault="00E97CD1" w:rsidP="00E97CD1">
      <w:pPr>
        <w:pStyle w:val="breakline"/>
        <w:rPr>
          <w:color w:val="002060"/>
        </w:rPr>
      </w:pPr>
    </w:p>
    <w:p w14:paraId="16B0B620" w14:textId="77777777" w:rsidR="00E97CD1" w:rsidRPr="00C048E4" w:rsidRDefault="00E97CD1" w:rsidP="00E97CD1">
      <w:pPr>
        <w:pStyle w:val="breakline"/>
        <w:rPr>
          <w:color w:val="002060"/>
        </w:rPr>
      </w:pPr>
    </w:p>
    <w:p w14:paraId="1447A545" w14:textId="77777777" w:rsidR="00E97CD1" w:rsidRPr="00C048E4" w:rsidRDefault="00E97CD1" w:rsidP="00E97CD1">
      <w:pPr>
        <w:pStyle w:val="sottotitolocampionato10"/>
        <w:rPr>
          <w:color w:val="002060"/>
        </w:rPr>
      </w:pPr>
      <w:r w:rsidRPr="00C048E4">
        <w:rPr>
          <w:color w:val="002060"/>
        </w:rPr>
        <w:t>GIRONE E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6"/>
        <w:gridCol w:w="1554"/>
        <w:gridCol w:w="1553"/>
      </w:tblGrid>
      <w:tr w:rsidR="00E97CD1" w:rsidRPr="00C048E4" w14:paraId="2D83A381" w14:textId="77777777" w:rsidTr="00C06D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C1206" w14:textId="77777777" w:rsidR="00E97CD1" w:rsidRPr="00C048E4" w:rsidRDefault="00E97CD1" w:rsidP="00C06D69">
            <w:pPr>
              <w:pStyle w:val="headertabella0"/>
              <w:rPr>
                <w:color w:val="002060"/>
              </w:rPr>
            </w:pPr>
            <w:r w:rsidRPr="00C048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C2E5F" w14:textId="77777777" w:rsidR="00E97CD1" w:rsidRPr="00C048E4" w:rsidRDefault="00E97CD1" w:rsidP="00C06D69">
            <w:pPr>
              <w:pStyle w:val="headertabella0"/>
              <w:rPr>
                <w:color w:val="002060"/>
              </w:rPr>
            </w:pPr>
            <w:r w:rsidRPr="00C048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BC336" w14:textId="77777777" w:rsidR="00E97CD1" w:rsidRPr="00C048E4" w:rsidRDefault="00E97CD1" w:rsidP="00C06D69">
            <w:pPr>
              <w:pStyle w:val="headertabella0"/>
              <w:rPr>
                <w:color w:val="002060"/>
              </w:rPr>
            </w:pPr>
            <w:r w:rsidRPr="00C048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CBA24" w14:textId="77777777" w:rsidR="00E97CD1" w:rsidRPr="00C048E4" w:rsidRDefault="00E97CD1" w:rsidP="00C06D69">
            <w:pPr>
              <w:pStyle w:val="headertabella0"/>
              <w:rPr>
                <w:color w:val="002060"/>
              </w:rPr>
            </w:pPr>
            <w:r w:rsidRPr="00C048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DFAE0" w14:textId="77777777" w:rsidR="00E97CD1" w:rsidRPr="00C048E4" w:rsidRDefault="00E97CD1" w:rsidP="00C06D69">
            <w:pPr>
              <w:pStyle w:val="headertabella0"/>
              <w:rPr>
                <w:color w:val="002060"/>
              </w:rPr>
            </w:pPr>
            <w:r w:rsidRPr="00C048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E50B3" w14:textId="77777777" w:rsidR="00E97CD1" w:rsidRPr="00C048E4" w:rsidRDefault="00E97CD1" w:rsidP="00C06D69">
            <w:pPr>
              <w:pStyle w:val="headertabella0"/>
              <w:rPr>
                <w:color w:val="002060"/>
              </w:rPr>
            </w:pPr>
            <w:proofErr w:type="spellStart"/>
            <w:r w:rsidRPr="00C048E4">
              <w:rPr>
                <w:color w:val="002060"/>
              </w:rPr>
              <w:t>Localita'</w:t>
            </w:r>
            <w:proofErr w:type="spellEnd"/>
            <w:r w:rsidRPr="00C048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A971A" w14:textId="77777777" w:rsidR="00E97CD1" w:rsidRPr="00C048E4" w:rsidRDefault="00E97CD1" w:rsidP="00C06D69">
            <w:pPr>
              <w:pStyle w:val="headertabella0"/>
              <w:rPr>
                <w:color w:val="002060"/>
              </w:rPr>
            </w:pPr>
            <w:r w:rsidRPr="00C048E4">
              <w:rPr>
                <w:color w:val="002060"/>
              </w:rPr>
              <w:t>Indirizzo Impianto</w:t>
            </w:r>
          </w:p>
        </w:tc>
      </w:tr>
      <w:tr w:rsidR="00E97CD1" w:rsidRPr="00C048E4" w14:paraId="46FFCD78" w14:textId="77777777" w:rsidTr="00C06D6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244449" w14:textId="77777777" w:rsidR="00E97CD1" w:rsidRPr="00C048E4" w:rsidRDefault="00E97CD1" w:rsidP="00C06D69">
            <w:pPr>
              <w:pStyle w:val="rowtabella0"/>
              <w:rPr>
                <w:color w:val="002060"/>
              </w:rPr>
            </w:pPr>
            <w:r w:rsidRPr="00C048E4">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5C75BE" w14:textId="77777777" w:rsidR="00E97CD1" w:rsidRPr="00C048E4" w:rsidRDefault="00E97CD1" w:rsidP="00C06D69">
            <w:pPr>
              <w:pStyle w:val="rowtabella0"/>
              <w:rPr>
                <w:color w:val="002060"/>
              </w:rPr>
            </w:pPr>
            <w:proofErr w:type="gramStart"/>
            <w:r w:rsidRPr="00C048E4">
              <w:rPr>
                <w:color w:val="002060"/>
              </w:rPr>
              <w:t>CITTA</w:t>
            </w:r>
            <w:proofErr w:type="gramEnd"/>
            <w:r w:rsidRPr="00C048E4">
              <w:rPr>
                <w:color w:val="002060"/>
              </w:rPr>
              <w:t xml:space="preserve"> DI MARTINSICURO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1DCFF8" w14:textId="77777777" w:rsidR="00E97CD1" w:rsidRPr="00C048E4" w:rsidRDefault="00E97CD1" w:rsidP="00C06D69">
            <w:pPr>
              <w:pStyle w:val="rowtabella0"/>
              <w:jc w:val="center"/>
              <w:rPr>
                <w:color w:val="002060"/>
              </w:rPr>
            </w:pPr>
            <w:r w:rsidRPr="00C048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C01DAF" w14:textId="77777777" w:rsidR="00E97CD1" w:rsidRPr="00C048E4" w:rsidRDefault="00E97CD1" w:rsidP="00C06D69">
            <w:pPr>
              <w:pStyle w:val="rowtabella0"/>
              <w:rPr>
                <w:color w:val="002060"/>
              </w:rPr>
            </w:pPr>
            <w:r w:rsidRPr="00C048E4">
              <w:rPr>
                <w:color w:val="002060"/>
              </w:rPr>
              <w:t>24/10/2025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3F8C14" w14:textId="77777777" w:rsidR="00E97CD1" w:rsidRPr="00C048E4" w:rsidRDefault="00E97CD1" w:rsidP="00C06D69">
            <w:pPr>
              <w:pStyle w:val="rowtabella0"/>
              <w:rPr>
                <w:color w:val="002060"/>
              </w:rPr>
            </w:pPr>
            <w:r w:rsidRPr="00C048E4">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EDBC60" w14:textId="77777777" w:rsidR="00E97CD1" w:rsidRPr="00C048E4" w:rsidRDefault="00E97CD1" w:rsidP="00C06D69">
            <w:pPr>
              <w:pStyle w:val="rowtabella0"/>
              <w:rPr>
                <w:color w:val="002060"/>
              </w:rPr>
            </w:pPr>
            <w:r w:rsidRPr="00C048E4">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6071F0" w14:textId="77777777" w:rsidR="00E97CD1" w:rsidRPr="00C048E4" w:rsidRDefault="00E97CD1" w:rsidP="00C06D69">
            <w:pPr>
              <w:pStyle w:val="rowtabella0"/>
              <w:rPr>
                <w:color w:val="002060"/>
              </w:rPr>
            </w:pPr>
            <w:r w:rsidRPr="00C048E4">
              <w:rPr>
                <w:color w:val="002060"/>
              </w:rPr>
              <w:t>VIA COLLE CIMINO 9</w:t>
            </w:r>
          </w:p>
        </w:tc>
      </w:tr>
      <w:tr w:rsidR="00E97CD1" w:rsidRPr="00C048E4" w14:paraId="7D544CE5"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7A57CC" w14:textId="77777777" w:rsidR="00E97CD1" w:rsidRPr="00C048E4" w:rsidRDefault="00E97CD1" w:rsidP="00C06D69">
            <w:pPr>
              <w:pStyle w:val="rowtabella0"/>
              <w:rPr>
                <w:color w:val="002060"/>
              </w:rPr>
            </w:pPr>
            <w:r w:rsidRPr="00C048E4">
              <w:rPr>
                <w:color w:val="002060"/>
              </w:rPr>
              <w:t xml:space="preserve">CALCIO </w:t>
            </w:r>
            <w:proofErr w:type="gramStart"/>
            <w:r w:rsidRPr="00C048E4">
              <w:rPr>
                <w:color w:val="002060"/>
              </w:rPr>
              <w:t>S.ELPIDIO</w:t>
            </w:r>
            <w:proofErr w:type="gramEnd"/>
            <w:r w:rsidRPr="00C048E4">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8719D5" w14:textId="77777777" w:rsidR="00E97CD1" w:rsidRPr="00C048E4" w:rsidRDefault="00E97CD1" w:rsidP="00C06D69">
            <w:pPr>
              <w:pStyle w:val="rowtabella0"/>
              <w:rPr>
                <w:color w:val="002060"/>
              </w:rPr>
            </w:pPr>
            <w:r w:rsidRPr="00C048E4">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F6C95C"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97A51D" w14:textId="77777777" w:rsidR="00E97CD1" w:rsidRPr="00C048E4" w:rsidRDefault="00E97CD1" w:rsidP="00C06D69">
            <w:pPr>
              <w:pStyle w:val="rowtabella0"/>
              <w:rPr>
                <w:color w:val="002060"/>
              </w:rPr>
            </w:pPr>
            <w:r w:rsidRPr="00C048E4">
              <w:rPr>
                <w:color w:val="002060"/>
              </w:rPr>
              <w:t>24/10/2025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A62972" w14:textId="77777777" w:rsidR="00E97CD1" w:rsidRPr="00C048E4" w:rsidRDefault="00E97CD1" w:rsidP="00C06D69">
            <w:pPr>
              <w:pStyle w:val="rowtabella0"/>
              <w:rPr>
                <w:color w:val="002060"/>
              </w:rPr>
            </w:pPr>
            <w:r w:rsidRPr="00C048E4">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90C111" w14:textId="77777777" w:rsidR="00E97CD1" w:rsidRPr="00C048E4" w:rsidRDefault="00E97CD1" w:rsidP="00C06D69">
            <w:pPr>
              <w:pStyle w:val="rowtabella0"/>
              <w:rPr>
                <w:color w:val="002060"/>
              </w:rPr>
            </w:pPr>
            <w:r w:rsidRPr="00C048E4">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4BB465" w14:textId="77777777" w:rsidR="00E97CD1" w:rsidRPr="00C048E4" w:rsidRDefault="00E97CD1" w:rsidP="00C06D69">
            <w:pPr>
              <w:pStyle w:val="rowtabella0"/>
              <w:rPr>
                <w:color w:val="002060"/>
              </w:rPr>
            </w:pPr>
            <w:r w:rsidRPr="00C048E4">
              <w:rPr>
                <w:color w:val="002060"/>
              </w:rPr>
              <w:t>VIA CARDUCCI</w:t>
            </w:r>
          </w:p>
        </w:tc>
      </w:tr>
      <w:tr w:rsidR="00E97CD1" w:rsidRPr="00C048E4" w14:paraId="09C30AEE"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16F4F7" w14:textId="77777777" w:rsidR="00E97CD1" w:rsidRPr="00C048E4" w:rsidRDefault="00E97CD1" w:rsidP="00C06D69">
            <w:pPr>
              <w:pStyle w:val="rowtabella0"/>
              <w:rPr>
                <w:color w:val="002060"/>
              </w:rPr>
            </w:pPr>
            <w:r w:rsidRPr="00C048E4">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C0604D" w14:textId="77777777" w:rsidR="00E97CD1" w:rsidRPr="00C048E4" w:rsidRDefault="00E97CD1" w:rsidP="00C06D69">
            <w:pPr>
              <w:pStyle w:val="rowtabella0"/>
              <w:rPr>
                <w:color w:val="002060"/>
              </w:rPr>
            </w:pPr>
            <w:r w:rsidRPr="00C048E4">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3B4922"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716B0E" w14:textId="77777777" w:rsidR="00E97CD1" w:rsidRPr="00C048E4" w:rsidRDefault="00E97CD1" w:rsidP="00C06D69">
            <w:pPr>
              <w:pStyle w:val="rowtabella0"/>
              <w:rPr>
                <w:color w:val="002060"/>
              </w:rPr>
            </w:pPr>
            <w:r w:rsidRPr="00C048E4">
              <w:rPr>
                <w:color w:val="002060"/>
              </w:rPr>
              <w:t>24/10/2025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24B96C" w14:textId="77777777" w:rsidR="00E97CD1" w:rsidRPr="00C048E4" w:rsidRDefault="00E97CD1" w:rsidP="00C06D69">
            <w:pPr>
              <w:pStyle w:val="rowtabella0"/>
              <w:rPr>
                <w:color w:val="002060"/>
              </w:rPr>
            </w:pPr>
            <w:r w:rsidRPr="00C048E4">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EA4D10" w14:textId="77777777" w:rsidR="00E97CD1" w:rsidRPr="00C048E4" w:rsidRDefault="00E97CD1" w:rsidP="00C06D69">
            <w:pPr>
              <w:pStyle w:val="rowtabella0"/>
              <w:rPr>
                <w:color w:val="002060"/>
              </w:rPr>
            </w:pPr>
            <w:r w:rsidRPr="00C048E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9B16B5" w14:textId="77777777" w:rsidR="00E97CD1" w:rsidRPr="00C048E4" w:rsidRDefault="00E97CD1" w:rsidP="00C06D69">
            <w:pPr>
              <w:pStyle w:val="rowtabella0"/>
              <w:rPr>
                <w:color w:val="002060"/>
              </w:rPr>
            </w:pPr>
            <w:r w:rsidRPr="00C048E4">
              <w:rPr>
                <w:color w:val="002060"/>
              </w:rPr>
              <w:t>VIA INDIPENDENZA-CAPODARCO</w:t>
            </w:r>
          </w:p>
        </w:tc>
      </w:tr>
      <w:tr w:rsidR="00E97CD1" w:rsidRPr="00C048E4" w14:paraId="1C0B32BB"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86F287" w14:textId="77777777" w:rsidR="00E97CD1" w:rsidRPr="00C048E4" w:rsidRDefault="00E97CD1" w:rsidP="00C06D69">
            <w:pPr>
              <w:pStyle w:val="rowtabella0"/>
              <w:rPr>
                <w:color w:val="002060"/>
              </w:rPr>
            </w:pPr>
            <w:r w:rsidRPr="00C048E4">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12E302" w14:textId="77777777" w:rsidR="00E97CD1" w:rsidRPr="00C048E4" w:rsidRDefault="00E97CD1" w:rsidP="00C06D69">
            <w:pPr>
              <w:pStyle w:val="rowtabella0"/>
              <w:rPr>
                <w:color w:val="002060"/>
              </w:rPr>
            </w:pPr>
            <w:r w:rsidRPr="00C048E4">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9BA5E2"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37A6FE" w14:textId="77777777" w:rsidR="00E97CD1" w:rsidRPr="00C048E4" w:rsidRDefault="00E97CD1" w:rsidP="00C06D69">
            <w:pPr>
              <w:pStyle w:val="rowtabella0"/>
              <w:rPr>
                <w:color w:val="002060"/>
              </w:rPr>
            </w:pPr>
            <w:r w:rsidRPr="00C048E4">
              <w:rPr>
                <w:color w:val="002060"/>
              </w:rPr>
              <w:t>24/10/2025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0E3A95" w14:textId="77777777" w:rsidR="00E97CD1" w:rsidRPr="00C048E4" w:rsidRDefault="00E97CD1" w:rsidP="00C06D69">
            <w:pPr>
              <w:pStyle w:val="rowtabella0"/>
              <w:rPr>
                <w:color w:val="002060"/>
              </w:rPr>
            </w:pPr>
            <w:r w:rsidRPr="00C048E4">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EA5DF0" w14:textId="77777777" w:rsidR="00E97CD1" w:rsidRPr="00C048E4" w:rsidRDefault="00E97CD1" w:rsidP="00C06D69">
            <w:pPr>
              <w:pStyle w:val="rowtabella0"/>
              <w:rPr>
                <w:color w:val="002060"/>
              </w:rPr>
            </w:pPr>
            <w:r w:rsidRPr="00C048E4">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22AB1D" w14:textId="77777777" w:rsidR="00E97CD1" w:rsidRPr="00C048E4" w:rsidRDefault="00E97CD1" w:rsidP="00C06D69">
            <w:pPr>
              <w:pStyle w:val="rowtabella0"/>
              <w:rPr>
                <w:color w:val="002060"/>
              </w:rPr>
            </w:pPr>
            <w:r w:rsidRPr="00C048E4">
              <w:rPr>
                <w:color w:val="002060"/>
              </w:rPr>
              <w:t xml:space="preserve">TRAVERSA VIA </w:t>
            </w:r>
            <w:proofErr w:type="gramStart"/>
            <w:r w:rsidRPr="00C048E4">
              <w:rPr>
                <w:color w:val="002060"/>
              </w:rPr>
              <w:t>U.T</w:t>
            </w:r>
            <w:proofErr w:type="gramEnd"/>
            <w:r w:rsidRPr="00C048E4">
              <w:rPr>
                <w:color w:val="002060"/>
              </w:rPr>
              <w:t>0MEI</w:t>
            </w:r>
          </w:p>
        </w:tc>
      </w:tr>
      <w:tr w:rsidR="00E97CD1" w:rsidRPr="00C048E4" w14:paraId="1BC6CE7D"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A5F670" w14:textId="77777777" w:rsidR="00E97CD1" w:rsidRPr="00C048E4" w:rsidRDefault="00E97CD1" w:rsidP="00C06D69">
            <w:pPr>
              <w:pStyle w:val="rowtabella0"/>
              <w:rPr>
                <w:color w:val="002060"/>
              </w:rPr>
            </w:pPr>
            <w:r w:rsidRPr="00C048E4">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EC23F8" w14:textId="77777777" w:rsidR="00E97CD1" w:rsidRPr="00C048E4" w:rsidRDefault="00E97CD1" w:rsidP="00C06D69">
            <w:pPr>
              <w:pStyle w:val="rowtabella0"/>
              <w:rPr>
                <w:color w:val="002060"/>
              </w:rPr>
            </w:pPr>
            <w:r w:rsidRPr="00C048E4">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2CAF8C"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574827" w14:textId="77777777" w:rsidR="00E97CD1" w:rsidRPr="00C048E4" w:rsidRDefault="00E97CD1" w:rsidP="00C06D69">
            <w:pPr>
              <w:pStyle w:val="rowtabella0"/>
              <w:rPr>
                <w:color w:val="002060"/>
              </w:rPr>
            </w:pPr>
            <w:r w:rsidRPr="00C048E4">
              <w:rPr>
                <w:color w:val="002060"/>
              </w:rPr>
              <w:t>24/10/2025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77E626" w14:textId="77777777" w:rsidR="00E97CD1" w:rsidRPr="00C048E4" w:rsidRDefault="00E97CD1" w:rsidP="00C06D69">
            <w:pPr>
              <w:pStyle w:val="rowtabella0"/>
              <w:rPr>
                <w:color w:val="002060"/>
              </w:rPr>
            </w:pPr>
            <w:r w:rsidRPr="00C048E4">
              <w:rPr>
                <w:color w:val="002060"/>
              </w:rPr>
              <w:t xml:space="preserve">5623 PALESTRA </w:t>
            </w:r>
            <w:proofErr w:type="gramStart"/>
            <w:r w:rsidRPr="00C048E4">
              <w:rPr>
                <w:color w:val="002060"/>
              </w:rPr>
              <w:t>SC.MEDIA</w:t>
            </w:r>
            <w:proofErr w:type="gramEnd"/>
            <w:r w:rsidRPr="00C048E4">
              <w:rPr>
                <w:color w:val="002060"/>
              </w:rPr>
              <w:t xml:space="preserve"> </w:t>
            </w:r>
            <w:proofErr w:type="gramStart"/>
            <w:r w:rsidRPr="00C048E4">
              <w:rPr>
                <w:color w:val="002060"/>
              </w:rPr>
              <w:t>B.ROSSELLI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C4FB73" w14:textId="77777777" w:rsidR="00E97CD1" w:rsidRPr="00C048E4" w:rsidRDefault="00E97CD1" w:rsidP="00C06D69">
            <w:pPr>
              <w:pStyle w:val="rowtabella0"/>
              <w:rPr>
                <w:color w:val="002060"/>
              </w:rPr>
            </w:pPr>
            <w:r w:rsidRPr="00C048E4">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EF34BB" w14:textId="77777777" w:rsidR="00E97CD1" w:rsidRPr="00C048E4" w:rsidRDefault="00E97CD1" w:rsidP="00C06D69">
            <w:pPr>
              <w:pStyle w:val="rowtabella0"/>
              <w:rPr>
                <w:color w:val="002060"/>
              </w:rPr>
            </w:pPr>
            <w:r w:rsidRPr="00C048E4">
              <w:rPr>
                <w:color w:val="002060"/>
              </w:rPr>
              <w:t>VIA PIRANDELLO</w:t>
            </w:r>
          </w:p>
        </w:tc>
      </w:tr>
      <w:tr w:rsidR="00E97CD1" w:rsidRPr="00C048E4" w14:paraId="47962868" w14:textId="77777777" w:rsidTr="00C06D6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EC621C" w14:textId="77777777" w:rsidR="00E97CD1" w:rsidRPr="00C048E4" w:rsidRDefault="00E97CD1" w:rsidP="00C06D69">
            <w:pPr>
              <w:pStyle w:val="rowtabella0"/>
              <w:rPr>
                <w:color w:val="002060"/>
              </w:rPr>
            </w:pPr>
            <w:r w:rsidRPr="00C048E4">
              <w:rPr>
                <w:color w:val="002060"/>
              </w:rPr>
              <w:t>POLISPORTIVA RIPATRANSONE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7C97B3" w14:textId="77777777" w:rsidR="00E97CD1" w:rsidRPr="00C048E4" w:rsidRDefault="00E97CD1" w:rsidP="00C06D69">
            <w:pPr>
              <w:pStyle w:val="rowtabella0"/>
              <w:rPr>
                <w:color w:val="002060"/>
              </w:rPr>
            </w:pPr>
            <w:r w:rsidRPr="00C048E4">
              <w:rPr>
                <w:color w:val="002060"/>
              </w:rPr>
              <w:t>SANTA MARIA APPARENTE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D48B77"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71B30" w14:textId="77777777" w:rsidR="00E97CD1" w:rsidRPr="00C048E4" w:rsidRDefault="00E97CD1" w:rsidP="00C06D69">
            <w:pPr>
              <w:pStyle w:val="rowtabella0"/>
              <w:rPr>
                <w:color w:val="002060"/>
              </w:rPr>
            </w:pPr>
            <w:r w:rsidRPr="00C048E4">
              <w:rPr>
                <w:color w:val="002060"/>
              </w:rPr>
              <w:t>24/10/2025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ADACD" w14:textId="77777777" w:rsidR="00E97CD1" w:rsidRPr="00C048E4" w:rsidRDefault="00E97CD1" w:rsidP="00C06D69">
            <w:pPr>
              <w:pStyle w:val="rowtabella0"/>
              <w:rPr>
                <w:color w:val="002060"/>
              </w:rPr>
            </w:pPr>
            <w:r w:rsidRPr="00C048E4">
              <w:rPr>
                <w:color w:val="002060"/>
              </w:rPr>
              <w:t>5697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08C690" w14:textId="77777777" w:rsidR="00E97CD1" w:rsidRPr="00C048E4" w:rsidRDefault="00E97CD1" w:rsidP="00C06D69">
            <w:pPr>
              <w:pStyle w:val="rowtabella0"/>
              <w:rPr>
                <w:color w:val="002060"/>
              </w:rPr>
            </w:pPr>
            <w:r w:rsidRPr="00C048E4">
              <w:rPr>
                <w:color w:val="002060"/>
              </w:rPr>
              <w:t>RIPATRANSONE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B63EDC" w14:textId="77777777" w:rsidR="00E97CD1" w:rsidRPr="00C048E4" w:rsidRDefault="00E97CD1" w:rsidP="00C06D69">
            <w:pPr>
              <w:pStyle w:val="rowtabella0"/>
              <w:rPr>
                <w:color w:val="002060"/>
              </w:rPr>
            </w:pPr>
            <w:r w:rsidRPr="00C048E4">
              <w:rPr>
                <w:color w:val="002060"/>
              </w:rPr>
              <w:t>VIA FONTE ABECETO, 4</w:t>
            </w:r>
          </w:p>
        </w:tc>
      </w:tr>
    </w:tbl>
    <w:p w14:paraId="6698F73F" w14:textId="77777777" w:rsidR="00E97CD1" w:rsidRPr="00C048E4" w:rsidRDefault="00E97CD1" w:rsidP="00E97CD1">
      <w:pPr>
        <w:pStyle w:val="breakline"/>
        <w:rPr>
          <w:rFonts w:eastAsiaTheme="minorEastAsia"/>
          <w:color w:val="002060"/>
        </w:rPr>
      </w:pPr>
    </w:p>
    <w:p w14:paraId="15521816" w14:textId="77777777" w:rsidR="00E97CD1" w:rsidRPr="00C048E4" w:rsidRDefault="00E97CD1" w:rsidP="00E97CD1">
      <w:pPr>
        <w:pStyle w:val="breakline"/>
        <w:rPr>
          <w:color w:val="002060"/>
        </w:rPr>
      </w:pPr>
    </w:p>
    <w:p w14:paraId="0972C290" w14:textId="77777777" w:rsidR="00E97CD1" w:rsidRPr="00C048E4" w:rsidRDefault="00E97CD1" w:rsidP="00E97CD1">
      <w:pPr>
        <w:pStyle w:val="breakline"/>
        <w:rPr>
          <w:color w:val="002060"/>
        </w:rPr>
      </w:pPr>
    </w:p>
    <w:p w14:paraId="129EB521" w14:textId="77777777" w:rsidR="00E97CD1" w:rsidRPr="00C048E4" w:rsidRDefault="00E97CD1" w:rsidP="00E97CD1">
      <w:pPr>
        <w:pStyle w:val="sottotitolocampionato10"/>
        <w:rPr>
          <w:color w:val="002060"/>
        </w:rPr>
      </w:pPr>
      <w:r w:rsidRPr="00C048E4">
        <w:rPr>
          <w:color w:val="002060"/>
        </w:rPr>
        <w:lastRenderedPageBreak/>
        <w:t>GIRONE F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7"/>
        <w:gridCol w:w="385"/>
        <w:gridCol w:w="898"/>
        <w:gridCol w:w="1177"/>
        <w:gridCol w:w="1551"/>
        <w:gridCol w:w="1556"/>
      </w:tblGrid>
      <w:tr w:rsidR="00E97CD1" w:rsidRPr="00C048E4" w14:paraId="574B60A1" w14:textId="77777777" w:rsidTr="00C06D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769E9" w14:textId="77777777" w:rsidR="00E97CD1" w:rsidRPr="00C048E4" w:rsidRDefault="00E97CD1" w:rsidP="00C06D69">
            <w:pPr>
              <w:pStyle w:val="headertabella0"/>
              <w:rPr>
                <w:color w:val="002060"/>
              </w:rPr>
            </w:pPr>
            <w:r w:rsidRPr="00C048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6EEF4" w14:textId="77777777" w:rsidR="00E97CD1" w:rsidRPr="00C048E4" w:rsidRDefault="00E97CD1" w:rsidP="00C06D69">
            <w:pPr>
              <w:pStyle w:val="headertabella0"/>
              <w:rPr>
                <w:color w:val="002060"/>
              </w:rPr>
            </w:pPr>
            <w:r w:rsidRPr="00C048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9E247" w14:textId="77777777" w:rsidR="00E97CD1" w:rsidRPr="00C048E4" w:rsidRDefault="00E97CD1" w:rsidP="00C06D69">
            <w:pPr>
              <w:pStyle w:val="headertabella0"/>
              <w:rPr>
                <w:color w:val="002060"/>
              </w:rPr>
            </w:pPr>
            <w:r w:rsidRPr="00C048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A9D40" w14:textId="77777777" w:rsidR="00E97CD1" w:rsidRPr="00C048E4" w:rsidRDefault="00E97CD1" w:rsidP="00C06D69">
            <w:pPr>
              <w:pStyle w:val="headertabella0"/>
              <w:rPr>
                <w:color w:val="002060"/>
              </w:rPr>
            </w:pPr>
            <w:r w:rsidRPr="00C048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F89D2" w14:textId="77777777" w:rsidR="00E97CD1" w:rsidRPr="00C048E4" w:rsidRDefault="00E97CD1" w:rsidP="00C06D69">
            <w:pPr>
              <w:pStyle w:val="headertabella0"/>
              <w:rPr>
                <w:color w:val="002060"/>
              </w:rPr>
            </w:pPr>
            <w:r w:rsidRPr="00C048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73ADE" w14:textId="77777777" w:rsidR="00E97CD1" w:rsidRPr="00C048E4" w:rsidRDefault="00E97CD1" w:rsidP="00C06D69">
            <w:pPr>
              <w:pStyle w:val="headertabella0"/>
              <w:rPr>
                <w:color w:val="002060"/>
              </w:rPr>
            </w:pPr>
            <w:proofErr w:type="spellStart"/>
            <w:r w:rsidRPr="00C048E4">
              <w:rPr>
                <w:color w:val="002060"/>
              </w:rPr>
              <w:t>Localita'</w:t>
            </w:r>
            <w:proofErr w:type="spellEnd"/>
            <w:r w:rsidRPr="00C048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A40FA" w14:textId="77777777" w:rsidR="00E97CD1" w:rsidRPr="00C048E4" w:rsidRDefault="00E97CD1" w:rsidP="00C06D69">
            <w:pPr>
              <w:pStyle w:val="headertabella0"/>
              <w:rPr>
                <w:color w:val="002060"/>
              </w:rPr>
            </w:pPr>
            <w:r w:rsidRPr="00C048E4">
              <w:rPr>
                <w:color w:val="002060"/>
              </w:rPr>
              <w:t>Indirizzo Impianto</w:t>
            </w:r>
          </w:p>
        </w:tc>
      </w:tr>
      <w:tr w:rsidR="00E97CD1" w:rsidRPr="00C048E4" w14:paraId="3C39F2AD" w14:textId="77777777" w:rsidTr="00C06D6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C6E7F8" w14:textId="77777777" w:rsidR="00E97CD1" w:rsidRPr="00C048E4" w:rsidRDefault="00E97CD1" w:rsidP="00C06D69">
            <w:pPr>
              <w:pStyle w:val="rowtabella0"/>
              <w:rPr>
                <w:color w:val="002060"/>
              </w:rPr>
            </w:pPr>
            <w:r w:rsidRPr="00C048E4">
              <w:rPr>
                <w:color w:val="002060"/>
              </w:rPr>
              <w:t>ACCUMOLI GANG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BDC2A6" w14:textId="77777777" w:rsidR="00E97CD1" w:rsidRPr="00C048E4" w:rsidRDefault="00E97CD1" w:rsidP="00C06D69">
            <w:pPr>
              <w:pStyle w:val="rowtabella0"/>
              <w:rPr>
                <w:color w:val="002060"/>
              </w:rPr>
            </w:pPr>
            <w:r w:rsidRPr="00C048E4">
              <w:rPr>
                <w:color w:val="002060"/>
              </w:rPr>
              <w:t>CASELLE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144ED" w14:textId="77777777" w:rsidR="00E97CD1" w:rsidRPr="00C048E4" w:rsidRDefault="00E97CD1" w:rsidP="00C06D69">
            <w:pPr>
              <w:pStyle w:val="rowtabella0"/>
              <w:jc w:val="center"/>
              <w:rPr>
                <w:color w:val="002060"/>
              </w:rPr>
            </w:pPr>
            <w:r w:rsidRPr="00C048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1E3B25" w14:textId="77777777" w:rsidR="00E97CD1" w:rsidRPr="00C048E4" w:rsidRDefault="00E97CD1" w:rsidP="00C06D69">
            <w:pPr>
              <w:pStyle w:val="rowtabella0"/>
              <w:rPr>
                <w:color w:val="002060"/>
              </w:rPr>
            </w:pPr>
            <w:r w:rsidRPr="00C048E4">
              <w:rPr>
                <w:color w:val="002060"/>
              </w:rPr>
              <w:t>24/10/2025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CFEECF" w14:textId="77777777" w:rsidR="00E97CD1" w:rsidRPr="00C048E4" w:rsidRDefault="00E97CD1" w:rsidP="00C06D69">
            <w:pPr>
              <w:pStyle w:val="rowtabella0"/>
              <w:rPr>
                <w:color w:val="002060"/>
              </w:rPr>
            </w:pPr>
            <w:r w:rsidRPr="00C048E4">
              <w:rPr>
                <w:color w:val="002060"/>
              </w:rPr>
              <w:t>5709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09321E" w14:textId="77777777" w:rsidR="00E97CD1" w:rsidRPr="00C048E4" w:rsidRDefault="00E97CD1" w:rsidP="00C06D69">
            <w:pPr>
              <w:pStyle w:val="rowtabella0"/>
              <w:rPr>
                <w:color w:val="002060"/>
              </w:rPr>
            </w:pPr>
            <w:r w:rsidRPr="00C048E4">
              <w:rPr>
                <w:color w:val="002060"/>
              </w:rPr>
              <w:t>AMATRICE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4AE92" w14:textId="77777777" w:rsidR="00E97CD1" w:rsidRPr="00C048E4" w:rsidRDefault="00E97CD1" w:rsidP="00C06D69">
            <w:pPr>
              <w:pStyle w:val="rowtabella0"/>
              <w:rPr>
                <w:color w:val="002060"/>
              </w:rPr>
            </w:pPr>
            <w:r w:rsidRPr="00C048E4">
              <w:rPr>
                <w:color w:val="002060"/>
              </w:rPr>
              <w:t>VIA S.S. PICENTO</w:t>
            </w:r>
          </w:p>
        </w:tc>
      </w:tr>
      <w:tr w:rsidR="00E97CD1" w:rsidRPr="00C048E4" w14:paraId="77A7A513"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1FB64F" w14:textId="77777777" w:rsidR="00E97CD1" w:rsidRPr="00C048E4" w:rsidRDefault="00E97CD1" w:rsidP="00C06D69">
            <w:pPr>
              <w:pStyle w:val="rowtabella0"/>
              <w:rPr>
                <w:color w:val="002060"/>
              </w:rPr>
            </w:pPr>
            <w:r w:rsidRPr="00C048E4">
              <w:rPr>
                <w:color w:val="002060"/>
              </w:rPr>
              <w:t>CASTIGNANO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A1B7E9" w14:textId="77777777" w:rsidR="00E97CD1" w:rsidRPr="00C048E4" w:rsidRDefault="00E97CD1" w:rsidP="00C06D69">
            <w:pPr>
              <w:pStyle w:val="rowtabella0"/>
              <w:rPr>
                <w:color w:val="002060"/>
              </w:rPr>
            </w:pPr>
            <w:r w:rsidRPr="00C048E4">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193CDD"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40AE3E" w14:textId="77777777" w:rsidR="00E97CD1" w:rsidRPr="00C048E4" w:rsidRDefault="00E97CD1" w:rsidP="00C06D69">
            <w:pPr>
              <w:pStyle w:val="rowtabella0"/>
              <w:rPr>
                <w:color w:val="002060"/>
              </w:rPr>
            </w:pPr>
            <w:r w:rsidRPr="00C048E4">
              <w:rPr>
                <w:color w:val="002060"/>
              </w:rPr>
              <w:t>24/10/2025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69770F" w14:textId="77777777" w:rsidR="00E97CD1" w:rsidRPr="00C048E4" w:rsidRDefault="00E97CD1" w:rsidP="00C06D69">
            <w:pPr>
              <w:pStyle w:val="rowtabella0"/>
              <w:rPr>
                <w:color w:val="002060"/>
              </w:rPr>
            </w:pPr>
            <w:r w:rsidRPr="00C048E4">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0961ED" w14:textId="77777777" w:rsidR="00E97CD1" w:rsidRPr="00C048E4" w:rsidRDefault="00E97CD1" w:rsidP="00C06D69">
            <w:pPr>
              <w:pStyle w:val="rowtabella0"/>
              <w:rPr>
                <w:color w:val="002060"/>
              </w:rPr>
            </w:pPr>
            <w:r w:rsidRPr="00C048E4">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FE9505" w14:textId="77777777" w:rsidR="00E97CD1" w:rsidRPr="00C048E4" w:rsidRDefault="00E97CD1" w:rsidP="00C06D69">
            <w:pPr>
              <w:pStyle w:val="rowtabella0"/>
              <w:rPr>
                <w:color w:val="002060"/>
              </w:rPr>
            </w:pPr>
            <w:r w:rsidRPr="00C048E4">
              <w:rPr>
                <w:color w:val="002060"/>
              </w:rPr>
              <w:t>CENTRO ABITATO</w:t>
            </w:r>
          </w:p>
        </w:tc>
      </w:tr>
      <w:tr w:rsidR="00E97CD1" w:rsidRPr="00C048E4" w14:paraId="5050A536"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74B5F2" w14:textId="77777777" w:rsidR="00E97CD1" w:rsidRPr="00C048E4" w:rsidRDefault="00E97CD1" w:rsidP="00C06D69">
            <w:pPr>
              <w:pStyle w:val="rowtabella0"/>
              <w:rPr>
                <w:color w:val="002060"/>
              </w:rPr>
            </w:pPr>
            <w:r w:rsidRPr="00C048E4">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750246" w14:textId="77777777" w:rsidR="00E97CD1" w:rsidRPr="00C048E4" w:rsidRDefault="00E97CD1" w:rsidP="00C06D69">
            <w:pPr>
              <w:pStyle w:val="rowtabella0"/>
              <w:rPr>
                <w:color w:val="002060"/>
              </w:rPr>
            </w:pPr>
            <w:r w:rsidRPr="00C048E4">
              <w:rPr>
                <w:color w:val="002060"/>
              </w:rPr>
              <w:t>CASTORANESE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E4E68F"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6DDF74" w14:textId="77777777" w:rsidR="00E97CD1" w:rsidRPr="00C048E4" w:rsidRDefault="00E97CD1" w:rsidP="00C06D69">
            <w:pPr>
              <w:pStyle w:val="rowtabella0"/>
              <w:rPr>
                <w:color w:val="002060"/>
              </w:rPr>
            </w:pPr>
            <w:r w:rsidRPr="00C048E4">
              <w:rPr>
                <w:color w:val="002060"/>
              </w:rPr>
              <w:t>24/10/2025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22475F" w14:textId="77777777" w:rsidR="00E97CD1" w:rsidRPr="00C048E4" w:rsidRDefault="00E97CD1" w:rsidP="00C06D69">
            <w:pPr>
              <w:pStyle w:val="rowtabella0"/>
              <w:rPr>
                <w:color w:val="002060"/>
              </w:rPr>
            </w:pPr>
            <w:r w:rsidRPr="00C048E4">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18E660" w14:textId="77777777" w:rsidR="00E97CD1" w:rsidRPr="00C048E4" w:rsidRDefault="00E97CD1" w:rsidP="00C06D69">
            <w:pPr>
              <w:pStyle w:val="rowtabella0"/>
              <w:rPr>
                <w:color w:val="002060"/>
              </w:rPr>
            </w:pPr>
            <w:r w:rsidRPr="00C048E4">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4AA2B4" w14:textId="77777777" w:rsidR="00E97CD1" w:rsidRPr="00C048E4" w:rsidRDefault="00E97CD1" w:rsidP="00C06D69">
            <w:pPr>
              <w:pStyle w:val="rowtabella0"/>
              <w:rPr>
                <w:color w:val="002060"/>
              </w:rPr>
            </w:pPr>
            <w:r w:rsidRPr="00C048E4">
              <w:rPr>
                <w:color w:val="002060"/>
              </w:rPr>
              <w:t>VIA CORRADI</w:t>
            </w:r>
          </w:p>
        </w:tc>
      </w:tr>
      <w:tr w:rsidR="00E97CD1" w:rsidRPr="00C048E4" w14:paraId="32A0722A"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DEEFF2" w14:textId="77777777" w:rsidR="00E97CD1" w:rsidRPr="00C048E4" w:rsidRDefault="00E97CD1" w:rsidP="00C06D69">
            <w:pPr>
              <w:pStyle w:val="rowtabella0"/>
              <w:rPr>
                <w:color w:val="002060"/>
              </w:rPr>
            </w:pPr>
            <w:r w:rsidRPr="00C048E4">
              <w:rPr>
                <w:color w:val="002060"/>
              </w:rPr>
              <w:t>MANSARDA 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A7DCE6" w14:textId="77777777" w:rsidR="00E97CD1" w:rsidRPr="00C048E4" w:rsidRDefault="00E97CD1" w:rsidP="00C06D69">
            <w:pPr>
              <w:pStyle w:val="rowtabella0"/>
              <w:rPr>
                <w:color w:val="002060"/>
              </w:rPr>
            </w:pPr>
            <w:r w:rsidRPr="00C048E4">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D2300F"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8A7462" w14:textId="77777777" w:rsidR="00E97CD1" w:rsidRPr="00C048E4" w:rsidRDefault="00E97CD1" w:rsidP="00C06D69">
            <w:pPr>
              <w:pStyle w:val="rowtabella0"/>
              <w:rPr>
                <w:color w:val="002060"/>
              </w:rPr>
            </w:pPr>
            <w:r w:rsidRPr="00C048E4">
              <w:rPr>
                <w:color w:val="002060"/>
              </w:rPr>
              <w:t>24/10/2025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9FB1A2" w14:textId="77777777" w:rsidR="00E97CD1" w:rsidRPr="00C048E4" w:rsidRDefault="00E97CD1" w:rsidP="00C06D69">
            <w:pPr>
              <w:pStyle w:val="rowtabella0"/>
              <w:rPr>
                <w:color w:val="002060"/>
              </w:rPr>
            </w:pPr>
            <w:r w:rsidRPr="00C048E4">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6E927C" w14:textId="77777777" w:rsidR="00E97CD1" w:rsidRPr="00C048E4" w:rsidRDefault="00E97CD1" w:rsidP="00C06D69">
            <w:pPr>
              <w:pStyle w:val="rowtabella0"/>
              <w:rPr>
                <w:color w:val="002060"/>
              </w:rPr>
            </w:pPr>
            <w:r w:rsidRPr="00C048E4">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F6517A" w14:textId="77777777" w:rsidR="00E97CD1" w:rsidRPr="00C048E4" w:rsidRDefault="00E97CD1" w:rsidP="00C06D69">
            <w:pPr>
              <w:pStyle w:val="rowtabella0"/>
              <w:rPr>
                <w:color w:val="002060"/>
              </w:rPr>
            </w:pPr>
            <w:r w:rsidRPr="00C048E4">
              <w:rPr>
                <w:color w:val="002060"/>
              </w:rPr>
              <w:t>FRAZ.PAGLIARE VIA VECCHI</w:t>
            </w:r>
          </w:p>
        </w:tc>
      </w:tr>
      <w:tr w:rsidR="00E97CD1" w:rsidRPr="00C048E4" w14:paraId="25A10174"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487B9D" w14:textId="77777777" w:rsidR="00E97CD1" w:rsidRPr="00C048E4" w:rsidRDefault="00E97CD1" w:rsidP="00C06D69">
            <w:pPr>
              <w:pStyle w:val="rowtabella0"/>
              <w:rPr>
                <w:color w:val="002060"/>
              </w:rPr>
            </w:pPr>
            <w:r w:rsidRPr="00C048E4">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BB2562" w14:textId="77777777" w:rsidR="00E97CD1" w:rsidRPr="00C048E4" w:rsidRDefault="00E97CD1" w:rsidP="00C06D69">
            <w:pPr>
              <w:pStyle w:val="rowtabella0"/>
              <w:rPr>
                <w:color w:val="002060"/>
              </w:rPr>
            </w:pPr>
            <w:r w:rsidRPr="00C048E4">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95D0EE"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7D1A5E" w14:textId="77777777" w:rsidR="00E97CD1" w:rsidRPr="00C048E4" w:rsidRDefault="00E97CD1" w:rsidP="00C06D69">
            <w:pPr>
              <w:pStyle w:val="rowtabella0"/>
              <w:rPr>
                <w:color w:val="002060"/>
              </w:rPr>
            </w:pPr>
            <w:r w:rsidRPr="00C048E4">
              <w:rPr>
                <w:color w:val="002060"/>
              </w:rPr>
              <w:t>24/10/2025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69752B" w14:textId="77777777" w:rsidR="00E97CD1" w:rsidRPr="00C048E4" w:rsidRDefault="00E97CD1" w:rsidP="00C06D69">
            <w:pPr>
              <w:pStyle w:val="rowtabella0"/>
              <w:rPr>
                <w:color w:val="002060"/>
              </w:rPr>
            </w:pPr>
            <w:r w:rsidRPr="00C048E4">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C0D77A" w14:textId="77777777" w:rsidR="00E97CD1" w:rsidRPr="00C048E4" w:rsidRDefault="00E97CD1" w:rsidP="00C06D69">
            <w:pPr>
              <w:pStyle w:val="rowtabella0"/>
              <w:rPr>
                <w:color w:val="002060"/>
              </w:rPr>
            </w:pPr>
            <w:r w:rsidRPr="00C048E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172987" w14:textId="77777777" w:rsidR="00E97CD1" w:rsidRPr="00C048E4" w:rsidRDefault="00E97CD1" w:rsidP="00C06D69">
            <w:pPr>
              <w:pStyle w:val="rowtabella0"/>
              <w:rPr>
                <w:color w:val="002060"/>
              </w:rPr>
            </w:pPr>
            <w:r w:rsidRPr="00C048E4">
              <w:rPr>
                <w:color w:val="002060"/>
              </w:rPr>
              <w:t>VIA DELL IRIS</w:t>
            </w:r>
          </w:p>
        </w:tc>
      </w:tr>
      <w:tr w:rsidR="00E97CD1" w:rsidRPr="00C048E4" w14:paraId="45574523" w14:textId="77777777" w:rsidTr="00C06D6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C177B7" w14:textId="77777777" w:rsidR="00E97CD1" w:rsidRPr="00C048E4" w:rsidRDefault="00E97CD1" w:rsidP="00C06D69">
            <w:pPr>
              <w:pStyle w:val="rowtabella0"/>
              <w:rPr>
                <w:color w:val="002060"/>
              </w:rPr>
            </w:pPr>
            <w:r w:rsidRPr="00C048E4">
              <w:rPr>
                <w:color w:val="002060"/>
              </w:rPr>
              <w:t>POLISPORTIVA VILLA PIGNA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1A6047" w14:textId="77777777" w:rsidR="00E97CD1" w:rsidRPr="00C048E4" w:rsidRDefault="00E97CD1" w:rsidP="00C06D69">
            <w:pPr>
              <w:pStyle w:val="rowtabella0"/>
              <w:rPr>
                <w:color w:val="002060"/>
              </w:rPr>
            </w:pPr>
            <w:r w:rsidRPr="00C048E4">
              <w:rPr>
                <w:color w:val="002060"/>
              </w:rPr>
              <w:t>FUTSAL COMUNANZA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EC517F"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FF367A" w14:textId="77777777" w:rsidR="00E97CD1" w:rsidRPr="00C048E4" w:rsidRDefault="00E97CD1" w:rsidP="00C06D69">
            <w:pPr>
              <w:pStyle w:val="rowtabella0"/>
              <w:rPr>
                <w:color w:val="002060"/>
              </w:rPr>
            </w:pPr>
            <w:r w:rsidRPr="00C048E4">
              <w:rPr>
                <w:color w:val="002060"/>
              </w:rPr>
              <w:t>24/10/2025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D9A8C8" w14:textId="77777777" w:rsidR="00E97CD1" w:rsidRPr="00C048E4" w:rsidRDefault="00E97CD1" w:rsidP="00C06D69">
            <w:pPr>
              <w:pStyle w:val="rowtabella0"/>
              <w:rPr>
                <w:color w:val="002060"/>
              </w:rPr>
            </w:pPr>
            <w:r w:rsidRPr="00C048E4">
              <w:rPr>
                <w:color w:val="002060"/>
              </w:rPr>
              <w:t>5731 PALAROZZI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2CDEEB" w14:textId="77777777" w:rsidR="00E97CD1" w:rsidRPr="00C048E4" w:rsidRDefault="00E97CD1" w:rsidP="00C06D69">
            <w:pPr>
              <w:pStyle w:val="rowtabella0"/>
              <w:rPr>
                <w:color w:val="002060"/>
              </w:rPr>
            </w:pPr>
            <w:r w:rsidRPr="00C048E4">
              <w:rPr>
                <w:color w:val="002060"/>
              </w:rPr>
              <w:t>FOLIGNANO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70A42D" w14:textId="77777777" w:rsidR="00E97CD1" w:rsidRPr="00C048E4" w:rsidRDefault="00E97CD1" w:rsidP="00C06D69">
            <w:pPr>
              <w:pStyle w:val="rowtabella0"/>
              <w:rPr>
                <w:color w:val="002060"/>
              </w:rPr>
            </w:pPr>
            <w:r w:rsidRPr="00C048E4">
              <w:rPr>
                <w:color w:val="002060"/>
              </w:rPr>
              <w:t>PIAZZA S. D'ACQUISTO</w:t>
            </w:r>
          </w:p>
        </w:tc>
      </w:tr>
    </w:tbl>
    <w:p w14:paraId="4004340B" w14:textId="77777777" w:rsidR="00E97CD1" w:rsidRPr="00A2100E" w:rsidRDefault="00E97CD1" w:rsidP="00E97CD1">
      <w:pPr>
        <w:pStyle w:val="breakline"/>
        <w:rPr>
          <w:color w:val="002060"/>
        </w:rPr>
      </w:pPr>
    </w:p>
    <w:p w14:paraId="7C4D6C26" w14:textId="77777777" w:rsidR="00E97CD1" w:rsidRPr="00A2100E" w:rsidRDefault="00E97CD1" w:rsidP="00E97CD1">
      <w:pPr>
        <w:pStyle w:val="breakline"/>
        <w:rPr>
          <w:rFonts w:eastAsiaTheme="minorEastAsia"/>
          <w:color w:val="002060"/>
        </w:rPr>
      </w:pPr>
    </w:p>
    <w:p w14:paraId="413AEC0F" w14:textId="77777777" w:rsidR="00E97CD1" w:rsidRPr="00A2100E" w:rsidRDefault="00E97CD1" w:rsidP="00E97CD1">
      <w:pPr>
        <w:pStyle w:val="breakline"/>
        <w:rPr>
          <w:color w:val="002060"/>
        </w:rPr>
      </w:pPr>
    </w:p>
    <w:p w14:paraId="0C7ED7D7" w14:textId="77777777" w:rsidR="00E97CD1" w:rsidRPr="00A2100E" w:rsidRDefault="00E97CD1" w:rsidP="00E97CD1">
      <w:pPr>
        <w:pStyle w:val="titolocampionato0"/>
        <w:shd w:val="clear" w:color="auto" w:fill="CCCCCC"/>
        <w:spacing w:before="80" w:after="40"/>
        <w:rPr>
          <w:color w:val="002060"/>
        </w:rPr>
      </w:pPr>
      <w:r w:rsidRPr="00A2100E">
        <w:rPr>
          <w:color w:val="002060"/>
        </w:rPr>
        <w:t>REGIONALE CALCIO A 5 FEMMINILE</w:t>
      </w:r>
    </w:p>
    <w:p w14:paraId="792B0528" w14:textId="77777777" w:rsidR="00E97CD1" w:rsidRPr="00A2100E" w:rsidRDefault="00E97CD1" w:rsidP="00E97CD1">
      <w:pPr>
        <w:pStyle w:val="titoloprinc0"/>
        <w:rPr>
          <w:color w:val="002060"/>
        </w:rPr>
      </w:pPr>
      <w:r w:rsidRPr="00A2100E">
        <w:rPr>
          <w:color w:val="002060"/>
        </w:rPr>
        <w:t>VARIAZIONI AL PROGRAMMA GARE</w:t>
      </w:r>
    </w:p>
    <w:p w14:paraId="0271B643" w14:textId="77777777" w:rsidR="00E97CD1" w:rsidRPr="00A2100E" w:rsidRDefault="00E97CD1" w:rsidP="00E97CD1">
      <w:pPr>
        <w:pStyle w:val="breakline"/>
        <w:rPr>
          <w:color w:val="002060"/>
        </w:rPr>
      </w:pPr>
    </w:p>
    <w:p w14:paraId="5F69DD03" w14:textId="77777777" w:rsidR="00E97CD1" w:rsidRPr="00A2100E" w:rsidRDefault="00E97CD1" w:rsidP="00E97CD1">
      <w:pPr>
        <w:pStyle w:val="breakline"/>
        <w:rPr>
          <w:color w:val="002060"/>
        </w:rPr>
      </w:pPr>
    </w:p>
    <w:p w14:paraId="40504DAA" w14:textId="77777777" w:rsidR="00E97CD1" w:rsidRPr="00A2100E" w:rsidRDefault="00E97CD1" w:rsidP="00E97CD1">
      <w:pPr>
        <w:pStyle w:val="sottotitolocampionato10"/>
        <w:rPr>
          <w:color w:val="002060"/>
        </w:rPr>
      </w:pPr>
      <w:r w:rsidRPr="00A2100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97CD1" w:rsidRPr="00A2100E" w14:paraId="2AC8C833" w14:textId="77777777" w:rsidTr="00E97CD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04E3E" w14:textId="77777777" w:rsidR="00E97CD1" w:rsidRPr="00A2100E" w:rsidRDefault="00E97CD1" w:rsidP="00C06D69">
            <w:pPr>
              <w:pStyle w:val="headertabella0"/>
              <w:rPr>
                <w:color w:val="002060"/>
              </w:rPr>
            </w:pPr>
            <w:r w:rsidRPr="00A2100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69868" w14:textId="77777777" w:rsidR="00E97CD1" w:rsidRPr="00A2100E" w:rsidRDefault="00E97CD1" w:rsidP="00C06D69">
            <w:pPr>
              <w:pStyle w:val="headertabella0"/>
              <w:rPr>
                <w:color w:val="002060"/>
              </w:rPr>
            </w:pPr>
            <w:r w:rsidRPr="00A2100E">
              <w:rPr>
                <w:color w:val="002060"/>
              </w:rPr>
              <w:t xml:space="preserve">N° </w:t>
            </w:r>
            <w:proofErr w:type="spellStart"/>
            <w:r w:rsidRPr="00A2100E">
              <w:rPr>
                <w:color w:val="002060"/>
              </w:rPr>
              <w:t>Gior</w:t>
            </w:r>
            <w:proofErr w:type="spellEnd"/>
            <w:r w:rsidRPr="00A2100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1BF99" w14:textId="77777777" w:rsidR="00E97CD1" w:rsidRPr="00A2100E" w:rsidRDefault="00E97CD1" w:rsidP="00C06D69">
            <w:pPr>
              <w:pStyle w:val="headertabella0"/>
              <w:rPr>
                <w:color w:val="002060"/>
              </w:rPr>
            </w:pPr>
            <w:r w:rsidRPr="00A2100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0270D" w14:textId="77777777" w:rsidR="00E97CD1" w:rsidRPr="00A2100E" w:rsidRDefault="00E97CD1" w:rsidP="00C06D69">
            <w:pPr>
              <w:pStyle w:val="headertabella0"/>
              <w:rPr>
                <w:color w:val="002060"/>
              </w:rPr>
            </w:pPr>
            <w:r w:rsidRPr="00A2100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6E8BA" w14:textId="77777777" w:rsidR="00E97CD1" w:rsidRPr="00A2100E" w:rsidRDefault="00E97CD1" w:rsidP="00C06D69">
            <w:pPr>
              <w:pStyle w:val="headertabella0"/>
              <w:rPr>
                <w:color w:val="002060"/>
              </w:rPr>
            </w:pPr>
            <w:r w:rsidRPr="00A2100E">
              <w:rPr>
                <w:color w:val="002060"/>
              </w:rPr>
              <w:t xml:space="preserve">Data </w:t>
            </w:r>
            <w:proofErr w:type="spellStart"/>
            <w:r w:rsidRPr="00A2100E">
              <w:rPr>
                <w:color w:val="002060"/>
              </w:rPr>
              <w:t>Orig</w:t>
            </w:r>
            <w:proofErr w:type="spellEnd"/>
            <w:r w:rsidRPr="00A2100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AFA98" w14:textId="77777777" w:rsidR="00E97CD1" w:rsidRPr="00A2100E" w:rsidRDefault="00E97CD1" w:rsidP="00C06D69">
            <w:pPr>
              <w:pStyle w:val="headertabella0"/>
              <w:rPr>
                <w:color w:val="002060"/>
              </w:rPr>
            </w:pPr>
            <w:r w:rsidRPr="00A2100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C5695" w14:textId="77777777" w:rsidR="00E97CD1" w:rsidRPr="00A2100E" w:rsidRDefault="00E97CD1" w:rsidP="00C06D69">
            <w:pPr>
              <w:pStyle w:val="headertabella0"/>
              <w:rPr>
                <w:color w:val="002060"/>
              </w:rPr>
            </w:pPr>
            <w:r w:rsidRPr="00A2100E">
              <w:rPr>
                <w:color w:val="002060"/>
              </w:rPr>
              <w:t xml:space="preserve">Ora </w:t>
            </w:r>
            <w:proofErr w:type="spellStart"/>
            <w:r w:rsidRPr="00A2100E">
              <w:rPr>
                <w:color w:val="002060"/>
              </w:rPr>
              <w:t>Orig</w:t>
            </w:r>
            <w:proofErr w:type="spellEnd"/>
            <w:r w:rsidRPr="00A2100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28944" w14:textId="77777777" w:rsidR="00E97CD1" w:rsidRPr="00A2100E" w:rsidRDefault="00E97CD1" w:rsidP="00C06D69">
            <w:pPr>
              <w:pStyle w:val="headertabella0"/>
              <w:rPr>
                <w:color w:val="002060"/>
              </w:rPr>
            </w:pPr>
            <w:r w:rsidRPr="00A2100E">
              <w:rPr>
                <w:color w:val="002060"/>
              </w:rPr>
              <w:t>Impianto</w:t>
            </w:r>
          </w:p>
        </w:tc>
      </w:tr>
      <w:tr w:rsidR="00E97CD1" w:rsidRPr="00A2100E" w14:paraId="79B5CC04" w14:textId="77777777" w:rsidTr="00E97CD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6FBCB" w14:textId="77777777" w:rsidR="00E97CD1" w:rsidRPr="00E97CD1" w:rsidRDefault="00E97CD1" w:rsidP="00C06D69">
            <w:pPr>
              <w:pStyle w:val="rowtabella0"/>
              <w:rPr>
                <w:color w:val="002060"/>
                <w:highlight w:val="yellow"/>
              </w:rPr>
            </w:pPr>
            <w:r w:rsidRPr="00E97CD1">
              <w:rPr>
                <w:color w:val="002060"/>
                <w:highlight w:val="yellow"/>
              </w:rPr>
              <w:t>03/11/2025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67B1B" w14:textId="77777777" w:rsidR="00E97CD1" w:rsidRPr="00E97CD1" w:rsidRDefault="00E97CD1" w:rsidP="00C06D69">
            <w:pPr>
              <w:pStyle w:val="rowtabella0"/>
              <w:jc w:val="center"/>
              <w:rPr>
                <w:color w:val="002060"/>
                <w:highlight w:val="yellow"/>
              </w:rPr>
            </w:pPr>
            <w:r w:rsidRPr="00E97CD1">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D84E9" w14:textId="77777777" w:rsidR="00E97CD1" w:rsidRPr="00E97CD1" w:rsidRDefault="00E97CD1" w:rsidP="00C06D69">
            <w:pPr>
              <w:pStyle w:val="rowtabella0"/>
              <w:rPr>
                <w:color w:val="002060"/>
                <w:highlight w:val="yellow"/>
              </w:rPr>
            </w:pPr>
            <w:r w:rsidRPr="00E97CD1">
              <w:rPr>
                <w:color w:val="002060"/>
                <w:highlight w:val="yellow"/>
              </w:rPr>
              <w:t>CENTRO SPORTIVO SUASA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0D123" w14:textId="77777777" w:rsidR="00E97CD1" w:rsidRPr="00E97CD1" w:rsidRDefault="00E97CD1" w:rsidP="00C06D69">
            <w:pPr>
              <w:pStyle w:val="rowtabella0"/>
              <w:rPr>
                <w:color w:val="002060"/>
                <w:highlight w:val="yellow"/>
              </w:rPr>
            </w:pPr>
            <w:r w:rsidRPr="00E97CD1">
              <w:rPr>
                <w:color w:val="002060"/>
                <w:highlight w:val="yellow"/>
              </w:rPr>
              <w:t>C.U.S. CAMERINO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3F42B" w14:textId="77777777" w:rsidR="00E97CD1" w:rsidRPr="00A2100E" w:rsidRDefault="00E97CD1" w:rsidP="00C06D69">
            <w:pPr>
              <w:pStyle w:val="rowtabella0"/>
              <w:rPr>
                <w:color w:val="002060"/>
              </w:rPr>
            </w:pPr>
            <w:r w:rsidRPr="00A2100E">
              <w:rPr>
                <w:color w:val="002060"/>
              </w:rPr>
              <w:t>31/10/2025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B0844" w14:textId="77777777" w:rsidR="00E97CD1" w:rsidRPr="00A2100E" w:rsidRDefault="00E97CD1" w:rsidP="00C06D69">
            <w:pPr>
              <w:pStyle w:val="rowtabella0"/>
              <w:jc w:val="center"/>
              <w:rPr>
                <w:color w:val="002060"/>
              </w:rPr>
            </w:pPr>
            <w:r w:rsidRPr="00E97CD1">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8C8BC" w14:textId="77777777" w:rsidR="00E97CD1" w:rsidRPr="00A2100E" w:rsidRDefault="00E97CD1" w:rsidP="00C06D69">
            <w:pPr>
              <w:pStyle w:val="rowtabella0"/>
              <w:jc w:val="center"/>
              <w:rPr>
                <w:color w:val="002060"/>
              </w:rPr>
            </w:pPr>
            <w:r w:rsidRPr="00A2100E">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99856" w14:textId="77777777" w:rsidR="00E97CD1" w:rsidRPr="00A2100E" w:rsidRDefault="00E97CD1" w:rsidP="00C06D69">
            <w:pPr>
              <w:rPr>
                <w:color w:val="002060"/>
              </w:rPr>
            </w:pPr>
          </w:p>
        </w:tc>
      </w:tr>
    </w:tbl>
    <w:p w14:paraId="342FEACA" w14:textId="77777777" w:rsidR="00E97CD1" w:rsidRPr="00A2100E" w:rsidRDefault="00E97CD1" w:rsidP="00E97CD1">
      <w:pPr>
        <w:pStyle w:val="breakline"/>
        <w:rPr>
          <w:rFonts w:eastAsiaTheme="minorEastAsia"/>
          <w:color w:val="002060"/>
        </w:rPr>
      </w:pPr>
    </w:p>
    <w:p w14:paraId="2D4F24E5" w14:textId="77777777" w:rsidR="00E97CD1" w:rsidRPr="00A2100E" w:rsidRDefault="00E97CD1" w:rsidP="00E97CD1">
      <w:pPr>
        <w:pStyle w:val="breakline"/>
        <w:rPr>
          <w:color w:val="002060"/>
        </w:rPr>
      </w:pPr>
    </w:p>
    <w:p w14:paraId="5047330B" w14:textId="77777777" w:rsidR="00E97CD1" w:rsidRPr="00A2100E" w:rsidRDefault="00E97CD1" w:rsidP="00E97CD1">
      <w:pPr>
        <w:pStyle w:val="titoloprinc0"/>
        <w:rPr>
          <w:color w:val="002060"/>
        </w:rPr>
      </w:pPr>
      <w:r w:rsidRPr="00A2100E">
        <w:rPr>
          <w:color w:val="002060"/>
        </w:rPr>
        <w:t>RISULTATI</w:t>
      </w:r>
    </w:p>
    <w:p w14:paraId="567DFC45" w14:textId="77777777" w:rsidR="00E97CD1" w:rsidRPr="00A2100E" w:rsidRDefault="00E97CD1" w:rsidP="00E97CD1">
      <w:pPr>
        <w:pStyle w:val="breakline"/>
        <w:rPr>
          <w:color w:val="002060"/>
        </w:rPr>
      </w:pPr>
    </w:p>
    <w:p w14:paraId="3A43C3A6" w14:textId="77777777" w:rsidR="00E97CD1" w:rsidRPr="00A2100E" w:rsidRDefault="00E97CD1" w:rsidP="00E97CD1">
      <w:pPr>
        <w:pStyle w:val="sottotitolocampionato10"/>
        <w:rPr>
          <w:color w:val="002060"/>
        </w:rPr>
      </w:pPr>
      <w:r w:rsidRPr="00A2100E">
        <w:rPr>
          <w:color w:val="002060"/>
        </w:rPr>
        <w:t>RISULTATI UFFICIALI GARE DEL 17/10/2025</w:t>
      </w:r>
    </w:p>
    <w:p w14:paraId="55252F69" w14:textId="77777777" w:rsidR="00E97CD1" w:rsidRPr="00E97CD1" w:rsidRDefault="00E97CD1" w:rsidP="00E97CD1">
      <w:pPr>
        <w:pStyle w:val="sottotitolocampionato20"/>
        <w:spacing w:before="0" w:beforeAutospacing="0" w:after="0" w:afterAutospacing="0"/>
        <w:rPr>
          <w:rFonts w:ascii="Arial" w:hAnsi="Arial" w:cs="Arial"/>
          <w:color w:val="002060"/>
          <w:sz w:val="20"/>
          <w:szCs w:val="20"/>
        </w:rPr>
      </w:pPr>
      <w:r w:rsidRPr="00E97CD1">
        <w:rPr>
          <w:rFonts w:ascii="Arial" w:hAnsi="Arial" w:cs="Arial"/>
          <w:color w:val="002060"/>
          <w:sz w:val="20"/>
          <w:szCs w:val="20"/>
        </w:rPr>
        <w:t>Si trascrivono qui di seguito i risultati ufficiali delle gare disputate</w:t>
      </w:r>
    </w:p>
    <w:p w14:paraId="55546130" w14:textId="77777777" w:rsidR="00E97CD1" w:rsidRPr="00A2100E" w:rsidRDefault="00E97CD1" w:rsidP="00E97CD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97CD1" w:rsidRPr="00A2100E" w14:paraId="7CA6B635" w14:textId="77777777" w:rsidTr="00C06D6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CD1" w:rsidRPr="00A2100E" w14:paraId="182E9751" w14:textId="77777777" w:rsidTr="00C06D6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15E62" w14:textId="77777777" w:rsidR="00E97CD1" w:rsidRPr="00A2100E" w:rsidRDefault="00E97CD1" w:rsidP="00C06D69">
                  <w:pPr>
                    <w:pStyle w:val="headertabella0"/>
                    <w:rPr>
                      <w:color w:val="002060"/>
                    </w:rPr>
                  </w:pPr>
                  <w:r w:rsidRPr="00A2100E">
                    <w:rPr>
                      <w:color w:val="002060"/>
                    </w:rPr>
                    <w:t>GIRONE A - 4 Giornata - A</w:t>
                  </w:r>
                </w:p>
              </w:tc>
            </w:tr>
            <w:tr w:rsidR="00E97CD1" w:rsidRPr="00A2100E" w14:paraId="689934BE" w14:textId="77777777" w:rsidTr="00C06D6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6FBD5D" w14:textId="77777777" w:rsidR="00E97CD1" w:rsidRPr="00A2100E" w:rsidRDefault="00E97CD1" w:rsidP="00C06D69">
                  <w:pPr>
                    <w:pStyle w:val="rowtabella0"/>
                    <w:rPr>
                      <w:color w:val="002060"/>
                    </w:rPr>
                  </w:pPr>
                  <w:r w:rsidRPr="00A2100E">
                    <w:rPr>
                      <w:color w:val="002060"/>
                    </w:rPr>
                    <w:t>CALCIO POTENZA 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C088CE" w14:textId="77777777" w:rsidR="00E97CD1" w:rsidRPr="00A2100E" w:rsidRDefault="00E97CD1" w:rsidP="00C06D69">
                  <w:pPr>
                    <w:pStyle w:val="rowtabella0"/>
                    <w:rPr>
                      <w:color w:val="002060"/>
                    </w:rPr>
                  </w:pPr>
                  <w:r w:rsidRPr="00A2100E">
                    <w:rPr>
                      <w:color w:val="002060"/>
                    </w:rPr>
                    <w:t>- ATLETICO MATELICA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4D0F85" w14:textId="77777777" w:rsidR="00E97CD1" w:rsidRPr="00A2100E" w:rsidRDefault="00E97CD1" w:rsidP="00C06D69">
                  <w:pPr>
                    <w:pStyle w:val="rowtabella0"/>
                    <w:jc w:val="center"/>
                    <w:rPr>
                      <w:color w:val="002060"/>
                    </w:rPr>
                  </w:pPr>
                  <w:r w:rsidRPr="00A2100E">
                    <w:rPr>
                      <w:color w:val="002060"/>
                    </w:rPr>
                    <w:t>10 - 0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591C23" w14:textId="77777777" w:rsidR="00E97CD1" w:rsidRPr="00A2100E" w:rsidRDefault="00E97CD1" w:rsidP="00C06D69">
                  <w:pPr>
                    <w:pStyle w:val="rowtabella0"/>
                    <w:jc w:val="center"/>
                    <w:rPr>
                      <w:color w:val="002060"/>
                    </w:rPr>
                  </w:pPr>
                  <w:r w:rsidRPr="00A2100E">
                    <w:rPr>
                      <w:color w:val="002060"/>
                    </w:rPr>
                    <w:t> </w:t>
                  </w:r>
                </w:p>
              </w:tc>
            </w:tr>
            <w:tr w:rsidR="00E97CD1" w:rsidRPr="00A2100E" w14:paraId="3BD38F35"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89488B" w14:textId="77777777" w:rsidR="00E97CD1" w:rsidRPr="00A2100E" w:rsidRDefault="00E97CD1" w:rsidP="00C06D69">
                  <w:pPr>
                    <w:pStyle w:val="rowtabella0"/>
                    <w:rPr>
                      <w:color w:val="002060"/>
                    </w:rPr>
                  </w:pPr>
                  <w:r w:rsidRPr="00A2100E">
                    <w:rPr>
                      <w:color w:val="002060"/>
                    </w:rPr>
                    <w:t>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B0EF70" w14:textId="77777777" w:rsidR="00E97CD1" w:rsidRPr="00A2100E" w:rsidRDefault="00E97CD1" w:rsidP="00C06D69">
                  <w:pPr>
                    <w:pStyle w:val="rowtabella0"/>
                    <w:rPr>
                      <w:color w:val="002060"/>
                    </w:rPr>
                  </w:pPr>
                  <w:r w:rsidRPr="00A2100E">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DE6798" w14:textId="77777777" w:rsidR="00E97CD1" w:rsidRPr="00A2100E" w:rsidRDefault="00E97CD1" w:rsidP="00C06D69">
                  <w:pPr>
                    <w:pStyle w:val="rowtabella0"/>
                    <w:jc w:val="center"/>
                    <w:rPr>
                      <w:color w:val="002060"/>
                    </w:rPr>
                  </w:pPr>
                  <w:r w:rsidRPr="00A2100E">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38E5C5" w14:textId="77777777" w:rsidR="00E97CD1" w:rsidRPr="00A2100E" w:rsidRDefault="00E97CD1" w:rsidP="00C06D69">
                  <w:pPr>
                    <w:pStyle w:val="rowtabella0"/>
                    <w:jc w:val="center"/>
                    <w:rPr>
                      <w:color w:val="002060"/>
                    </w:rPr>
                  </w:pPr>
                  <w:r w:rsidRPr="00A2100E">
                    <w:rPr>
                      <w:color w:val="002060"/>
                    </w:rPr>
                    <w:t> </w:t>
                  </w:r>
                </w:p>
              </w:tc>
            </w:tr>
            <w:tr w:rsidR="00E97CD1" w:rsidRPr="00A2100E" w14:paraId="2690D6DC"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29B986" w14:textId="77777777" w:rsidR="00E97CD1" w:rsidRPr="00A2100E" w:rsidRDefault="00E97CD1" w:rsidP="00C06D69">
                  <w:pPr>
                    <w:pStyle w:val="rowtabella0"/>
                    <w:rPr>
                      <w:color w:val="002060"/>
                    </w:rPr>
                  </w:pPr>
                  <w:r w:rsidRPr="00A2100E">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BF1847" w14:textId="77777777" w:rsidR="00E97CD1" w:rsidRPr="00A2100E" w:rsidRDefault="00E97CD1" w:rsidP="00C06D69">
                  <w:pPr>
                    <w:pStyle w:val="rowtabella0"/>
                    <w:rPr>
                      <w:color w:val="002060"/>
                    </w:rPr>
                  </w:pPr>
                  <w:r w:rsidRPr="00A2100E">
                    <w:rPr>
                      <w:color w:val="002060"/>
                    </w:rPr>
                    <w:t xml:space="preserve">- </w:t>
                  </w:r>
                  <w:proofErr w:type="gramStart"/>
                  <w:r w:rsidRPr="00A2100E">
                    <w:rPr>
                      <w:color w:val="002060"/>
                    </w:rPr>
                    <w:t>MR.SANGIORGESE</w:t>
                  </w:r>
                  <w:proofErr w:type="gramEnd"/>
                  <w:r w:rsidRPr="00A2100E">
                    <w:rPr>
                      <w:color w:val="002060"/>
                    </w:rPr>
                    <w:t xml:space="preserve"> CALCIO1922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134A62" w14:textId="77777777" w:rsidR="00E97CD1" w:rsidRPr="00A2100E" w:rsidRDefault="00E97CD1" w:rsidP="00C06D69">
                  <w:pPr>
                    <w:pStyle w:val="rowtabella0"/>
                    <w:jc w:val="center"/>
                    <w:rPr>
                      <w:color w:val="002060"/>
                    </w:rPr>
                  </w:pPr>
                  <w:r w:rsidRPr="00A2100E">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1995B4" w14:textId="77777777" w:rsidR="00E97CD1" w:rsidRPr="00A2100E" w:rsidRDefault="00E97CD1" w:rsidP="00C06D69">
                  <w:pPr>
                    <w:pStyle w:val="rowtabella0"/>
                    <w:jc w:val="center"/>
                    <w:rPr>
                      <w:color w:val="002060"/>
                    </w:rPr>
                  </w:pPr>
                  <w:r w:rsidRPr="00A2100E">
                    <w:rPr>
                      <w:color w:val="002060"/>
                    </w:rPr>
                    <w:t> </w:t>
                  </w:r>
                </w:p>
              </w:tc>
            </w:tr>
            <w:tr w:rsidR="00E97CD1" w:rsidRPr="00A2100E" w14:paraId="236CF04E"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8F7FCE" w14:textId="77777777" w:rsidR="00E97CD1" w:rsidRPr="00A2100E" w:rsidRDefault="00E97CD1" w:rsidP="00C06D69">
                  <w:pPr>
                    <w:pStyle w:val="rowtabella0"/>
                    <w:rPr>
                      <w:color w:val="002060"/>
                    </w:rPr>
                  </w:pPr>
                  <w:r w:rsidRPr="00A2100E">
                    <w:rPr>
                      <w:color w:val="002060"/>
                    </w:rPr>
                    <w:t>STAFFOLO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26B90F" w14:textId="77777777" w:rsidR="00E97CD1" w:rsidRPr="00A2100E" w:rsidRDefault="00E97CD1" w:rsidP="00C06D69">
                  <w:pPr>
                    <w:pStyle w:val="rowtabella0"/>
                    <w:rPr>
                      <w:color w:val="002060"/>
                    </w:rPr>
                  </w:pPr>
                  <w:r w:rsidRPr="00A2100E">
                    <w:rPr>
                      <w:color w:val="002060"/>
                    </w:rPr>
                    <w:t>- FUTSAL COMUNANZA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964944" w14:textId="77777777" w:rsidR="00E97CD1" w:rsidRPr="00A2100E" w:rsidRDefault="00E97CD1" w:rsidP="00C06D69">
                  <w:pPr>
                    <w:pStyle w:val="rowtabella0"/>
                    <w:jc w:val="center"/>
                    <w:rPr>
                      <w:color w:val="002060"/>
                    </w:rPr>
                  </w:pPr>
                  <w:r w:rsidRPr="00A2100E">
                    <w:rPr>
                      <w:color w:val="002060"/>
                    </w:rPr>
                    <w:t>14 - 0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85A737" w14:textId="77777777" w:rsidR="00E97CD1" w:rsidRPr="00A2100E" w:rsidRDefault="00E97CD1" w:rsidP="00C06D69">
                  <w:pPr>
                    <w:pStyle w:val="rowtabella0"/>
                    <w:jc w:val="center"/>
                    <w:rPr>
                      <w:color w:val="002060"/>
                    </w:rPr>
                  </w:pPr>
                  <w:r w:rsidRPr="00A2100E">
                    <w:rPr>
                      <w:color w:val="002060"/>
                    </w:rPr>
                    <w:t> </w:t>
                  </w:r>
                </w:p>
              </w:tc>
            </w:tr>
            <w:tr w:rsidR="00E97CD1" w:rsidRPr="00A2100E" w14:paraId="6F532DA0"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4B9576" w14:textId="77777777" w:rsidR="00E97CD1" w:rsidRPr="00A2100E" w:rsidRDefault="00E97CD1" w:rsidP="00C06D69">
                  <w:pPr>
                    <w:pStyle w:val="rowtabella0"/>
                    <w:rPr>
                      <w:color w:val="002060"/>
                    </w:rPr>
                  </w:pPr>
                  <w:r w:rsidRPr="00A2100E">
                    <w:rPr>
                      <w:color w:val="002060"/>
                    </w:rPr>
                    <w:t xml:space="preserve">(2) </w:t>
                  </w:r>
                  <w:proofErr w:type="gramStart"/>
                  <w:r w:rsidRPr="00A2100E">
                    <w:rPr>
                      <w:color w:val="002060"/>
                    </w:rPr>
                    <w:t>U.MANDOLESI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B1A163" w14:textId="77777777" w:rsidR="00E97CD1" w:rsidRPr="00A2100E" w:rsidRDefault="00E97CD1" w:rsidP="00C06D69">
                  <w:pPr>
                    <w:pStyle w:val="rowtabella0"/>
                    <w:rPr>
                      <w:color w:val="002060"/>
                    </w:rPr>
                  </w:pPr>
                  <w:r w:rsidRPr="00A2100E">
                    <w:rPr>
                      <w:color w:val="002060"/>
                    </w:rPr>
                    <w:t>- TRODICA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8944C8" w14:textId="77777777" w:rsidR="00E97CD1" w:rsidRPr="00A2100E" w:rsidRDefault="00E97CD1" w:rsidP="00C06D69">
                  <w:pPr>
                    <w:pStyle w:val="rowtabella0"/>
                    <w:jc w:val="center"/>
                    <w:rPr>
                      <w:color w:val="002060"/>
                    </w:rPr>
                  </w:pPr>
                  <w:r w:rsidRPr="00A2100E">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20831F" w14:textId="77777777" w:rsidR="00E97CD1" w:rsidRPr="00A2100E" w:rsidRDefault="00E97CD1" w:rsidP="00C06D69">
                  <w:pPr>
                    <w:pStyle w:val="rowtabella0"/>
                    <w:jc w:val="center"/>
                    <w:rPr>
                      <w:color w:val="002060"/>
                    </w:rPr>
                  </w:pPr>
                  <w:r w:rsidRPr="00A2100E">
                    <w:rPr>
                      <w:color w:val="002060"/>
                    </w:rPr>
                    <w:t> </w:t>
                  </w:r>
                </w:p>
              </w:tc>
            </w:tr>
            <w:tr w:rsidR="00E97CD1" w:rsidRPr="00A2100E" w14:paraId="6889BB44" w14:textId="77777777" w:rsidTr="00C06D6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0A4C95" w14:textId="77777777" w:rsidR="00E97CD1" w:rsidRPr="00A2100E" w:rsidRDefault="00E97CD1" w:rsidP="00C06D69">
                  <w:pPr>
                    <w:pStyle w:val="rowtabella0"/>
                    <w:rPr>
                      <w:color w:val="002060"/>
                    </w:rPr>
                  </w:pPr>
                  <w:r w:rsidRPr="00A2100E">
                    <w:rPr>
                      <w:color w:val="002060"/>
                    </w:rPr>
                    <w:t>VENERE POTENTIA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28DAE7" w14:textId="77777777" w:rsidR="00E97CD1" w:rsidRPr="00A2100E" w:rsidRDefault="00E97CD1" w:rsidP="00C06D69">
                  <w:pPr>
                    <w:pStyle w:val="rowtabella0"/>
                    <w:rPr>
                      <w:color w:val="002060"/>
                    </w:rPr>
                  </w:pPr>
                  <w:r w:rsidRPr="00A2100E">
                    <w:rPr>
                      <w:color w:val="002060"/>
                    </w:rPr>
                    <w:t>- C.U.S. CAMERINO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62A389" w14:textId="77777777" w:rsidR="00E97CD1" w:rsidRPr="00A2100E" w:rsidRDefault="00E97CD1" w:rsidP="00C06D69">
                  <w:pPr>
                    <w:pStyle w:val="rowtabella0"/>
                    <w:jc w:val="center"/>
                    <w:rPr>
                      <w:color w:val="002060"/>
                    </w:rPr>
                  </w:pPr>
                  <w:r w:rsidRPr="00A2100E">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8B3E2" w14:textId="77777777" w:rsidR="00E97CD1" w:rsidRPr="00A2100E" w:rsidRDefault="00E97CD1" w:rsidP="00C06D69">
                  <w:pPr>
                    <w:pStyle w:val="rowtabella0"/>
                    <w:jc w:val="center"/>
                    <w:rPr>
                      <w:color w:val="002060"/>
                    </w:rPr>
                  </w:pPr>
                  <w:r w:rsidRPr="00A2100E">
                    <w:rPr>
                      <w:color w:val="002060"/>
                    </w:rPr>
                    <w:t> </w:t>
                  </w:r>
                </w:p>
              </w:tc>
            </w:tr>
            <w:tr w:rsidR="00E97CD1" w:rsidRPr="00A2100E" w14:paraId="2B482075" w14:textId="77777777" w:rsidTr="00C06D69">
              <w:tc>
                <w:tcPr>
                  <w:tcW w:w="4700" w:type="dxa"/>
                  <w:gridSpan w:val="4"/>
                  <w:tcBorders>
                    <w:top w:val="nil"/>
                    <w:left w:val="nil"/>
                    <w:bottom w:val="nil"/>
                    <w:right w:val="nil"/>
                  </w:tcBorders>
                  <w:tcMar>
                    <w:top w:w="20" w:type="dxa"/>
                    <w:left w:w="20" w:type="dxa"/>
                    <w:bottom w:w="20" w:type="dxa"/>
                    <w:right w:w="20" w:type="dxa"/>
                  </w:tcMar>
                  <w:vAlign w:val="center"/>
                  <w:hideMark/>
                </w:tcPr>
                <w:p w14:paraId="06E21B90" w14:textId="77777777" w:rsidR="00E97CD1" w:rsidRPr="00A2100E" w:rsidRDefault="00E97CD1" w:rsidP="00C06D69">
                  <w:pPr>
                    <w:pStyle w:val="rowtabella0"/>
                    <w:rPr>
                      <w:color w:val="002060"/>
                    </w:rPr>
                  </w:pPr>
                  <w:r w:rsidRPr="00A2100E">
                    <w:rPr>
                      <w:color w:val="002060"/>
                    </w:rPr>
                    <w:t>(1) - disputata il 19/10/2025</w:t>
                  </w:r>
                </w:p>
              </w:tc>
            </w:tr>
            <w:tr w:rsidR="00E97CD1" w:rsidRPr="00A2100E" w14:paraId="0E72EF60" w14:textId="77777777" w:rsidTr="00C06D69">
              <w:tc>
                <w:tcPr>
                  <w:tcW w:w="4700" w:type="dxa"/>
                  <w:gridSpan w:val="4"/>
                  <w:tcBorders>
                    <w:top w:val="nil"/>
                    <w:left w:val="nil"/>
                    <w:bottom w:val="nil"/>
                    <w:right w:val="nil"/>
                  </w:tcBorders>
                  <w:tcMar>
                    <w:top w:w="20" w:type="dxa"/>
                    <w:left w:w="20" w:type="dxa"/>
                    <w:bottom w:w="20" w:type="dxa"/>
                    <w:right w:w="20" w:type="dxa"/>
                  </w:tcMar>
                  <w:vAlign w:val="center"/>
                  <w:hideMark/>
                </w:tcPr>
                <w:p w14:paraId="0911E460" w14:textId="77777777" w:rsidR="00E97CD1" w:rsidRPr="00A2100E" w:rsidRDefault="00E97CD1" w:rsidP="00C06D69">
                  <w:pPr>
                    <w:pStyle w:val="rowtabella0"/>
                    <w:rPr>
                      <w:color w:val="002060"/>
                    </w:rPr>
                  </w:pPr>
                  <w:r w:rsidRPr="00A2100E">
                    <w:rPr>
                      <w:color w:val="002060"/>
                    </w:rPr>
                    <w:t>(2) - disputata il 18/10/2025</w:t>
                  </w:r>
                </w:p>
              </w:tc>
            </w:tr>
          </w:tbl>
          <w:p w14:paraId="6A55E7B3" w14:textId="77777777" w:rsidR="00E97CD1" w:rsidRPr="00A2100E" w:rsidRDefault="00E97CD1" w:rsidP="00C06D69">
            <w:pPr>
              <w:rPr>
                <w:color w:val="002060"/>
              </w:rPr>
            </w:pPr>
          </w:p>
        </w:tc>
      </w:tr>
    </w:tbl>
    <w:p w14:paraId="22A91CF2" w14:textId="77777777" w:rsidR="00E97CD1" w:rsidRPr="00A2100E" w:rsidRDefault="00E97CD1" w:rsidP="00E97CD1">
      <w:pPr>
        <w:pStyle w:val="breakline"/>
        <w:rPr>
          <w:rFonts w:eastAsiaTheme="minorEastAsia"/>
          <w:color w:val="002060"/>
        </w:rPr>
      </w:pPr>
    </w:p>
    <w:p w14:paraId="4CC835F9" w14:textId="77777777" w:rsidR="00E97CD1" w:rsidRPr="00A2100E" w:rsidRDefault="00E97CD1" w:rsidP="00E97CD1">
      <w:pPr>
        <w:pStyle w:val="breakline"/>
        <w:rPr>
          <w:color w:val="002060"/>
        </w:rPr>
      </w:pPr>
    </w:p>
    <w:p w14:paraId="37CB64EE" w14:textId="77777777" w:rsidR="00E97CD1" w:rsidRPr="00A2100E" w:rsidRDefault="00E97CD1" w:rsidP="00E97CD1">
      <w:pPr>
        <w:pStyle w:val="titoloprinc0"/>
        <w:rPr>
          <w:color w:val="002060"/>
        </w:rPr>
      </w:pPr>
      <w:r w:rsidRPr="00A2100E">
        <w:rPr>
          <w:color w:val="002060"/>
        </w:rPr>
        <w:t>GIUDICE SPORTIVO</w:t>
      </w:r>
    </w:p>
    <w:p w14:paraId="10EBBF47" w14:textId="77777777" w:rsidR="00E97CD1" w:rsidRPr="00A2100E" w:rsidRDefault="00E97CD1" w:rsidP="00E97CD1">
      <w:pPr>
        <w:pStyle w:val="diffida"/>
        <w:rPr>
          <w:color w:val="002060"/>
        </w:rPr>
      </w:pPr>
      <w:r w:rsidRPr="00A2100E">
        <w:rPr>
          <w:color w:val="002060"/>
        </w:rPr>
        <w:t>Il Giudice Sportivo Avv. Agnese Lazzaretti, con l'assistenza del Segretario Angelo Castellana, nella seduta del 22/10/2025, ha adottato le decisioni che di seguito integralmente si riportano:</w:t>
      </w:r>
    </w:p>
    <w:p w14:paraId="3F15BED7" w14:textId="77777777" w:rsidR="00E97CD1" w:rsidRPr="00A2100E" w:rsidRDefault="00E97CD1" w:rsidP="00E97CD1">
      <w:pPr>
        <w:pStyle w:val="titolo10"/>
        <w:rPr>
          <w:color w:val="002060"/>
        </w:rPr>
      </w:pPr>
      <w:r w:rsidRPr="00A2100E">
        <w:rPr>
          <w:color w:val="002060"/>
        </w:rPr>
        <w:t xml:space="preserve">GARE DEL 17/10/2025 </w:t>
      </w:r>
    </w:p>
    <w:p w14:paraId="404712DA" w14:textId="77777777" w:rsidR="00E97CD1" w:rsidRPr="00A2100E" w:rsidRDefault="00E97CD1" w:rsidP="00E97CD1">
      <w:pPr>
        <w:pStyle w:val="titolo7a"/>
        <w:rPr>
          <w:color w:val="002060"/>
        </w:rPr>
      </w:pPr>
      <w:r w:rsidRPr="00A2100E">
        <w:rPr>
          <w:color w:val="002060"/>
        </w:rPr>
        <w:t xml:space="preserve">PROVVEDIMENTI DISCIPLINARI </w:t>
      </w:r>
    </w:p>
    <w:p w14:paraId="01AAF962" w14:textId="77777777" w:rsidR="00E97CD1" w:rsidRPr="00A2100E" w:rsidRDefault="00E97CD1" w:rsidP="00E97CD1">
      <w:pPr>
        <w:pStyle w:val="titolo7b0"/>
        <w:rPr>
          <w:color w:val="002060"/>
        </w:rPr>
      </w:pPr>
      <w:r w:rsidRPr="00A2100E">
        <w:rPr>
          <w:color w:val="002060"/>
        </w:rPr>
        <w:t xml:space="preserve">In base alle risultanze degli atti ufficiali sono state deliberate le seguenti sanzioni disciplinari. </w:t>
      </w:r>
    </w:p>
    <w:p w14:paraId="172DE352" w14:textId="77777777" w:rsidR="00E97CD1" w:rsidRPr="00A2100E" w:rsidRDefault="00E97CD1" w:rsidP="00E97CD1">
      <w:pPr>
        <w:pStyle w:val="titolo30"/>
        <w:rPr>
          <w:color w:val="002060"/>
        </w:rPr>
      </w:pPr>
      <w:r w:rsidRPr="00A2100E">
        <w:rPr>
          <w:color w:val="002060"/>
        </w:rPr>
        <w:t xml:space="preserve">CALCIATORI NON ESPULSI </w:t>
      </w:r>
    </w:p>
    <w:p w14:paraId="5676758A" w14:textId="77777777" w:rsidR="00E97CD1" w:rsidRPr="00A2100E" w:rsidRDefault="00E97CD1" w:rsidP="00E97CD1">
      <w:pPr>
        <w:pStyle w:val="titolo20"/>
        <w:rPr>
          <w:color w:val="002060"/>
        </w:rPr>
      </w:pPr>
      <w:r w:rsidRPr="00A210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7232A1C9" w14:textId="77777777" w:rsidTr="00C06D69">
        <w:tc>
          <w:tcPr>
            <w:tcW w:w="2200" w:type="dxa"/>
            <w:tcMar>
              <w:top w:w="20" w:type="dxa"/>
              <w:left w:w="20" w:type="dxa"/>
              <w:bottom w:w="20" w:type="dxa"/>
              <w:right w:w="20" w:type="dxa"/>
            </w:tcMar>
            <w:vAlign w:val="center"/>
            <w:hideMark/>
          </w:tcPr>
          <w:p w14:paraId="19881B2F" w14:textId="77777777" w:rsidR="00E97CD1" w:rsidRPr="00A2100E" w:rsidRDefault="00E97CD1" w:rsidP="00C06D69">
            <w:pPr>
              <w:pStyle w:val="movimento"/>
              <w:rPr>
                <w:color w:val="002060"/>
              </w:rPr>
            </w:pPr>
            <w:r w:rsidRPr="00A2100E">
              <w:rPr>
                <w:color w:val="002060"/>
              </w:rPr>
              <w:t>VIOLA NAOMI</w:t>
            </w:r>
          </w:p>
        </w:tc>
        <w:tc>
          <w:tcPr>
            <w:tcW w:w="2200" w:type="dxa"/>
            <w:tcMar>
              <w:top w:w="20" w:type="dxa"/>
              <w:left w:w="20" w:type="dxa"/>
              <w:bottom w:w="20" w:type="dxa"/>
              <w:right w:w="20" w:type="dxa"/>
            </w:tcMar>
            <w:vAlign w:val="center"/>
            <w:hideMark/>
          </w:tcPr>
          <w:p w14:paraId="15878AB5" w14:textId="77777777" w:rsidR="00E97CD1" w:rsidRPr="00A2100E" w:rsidRDefault="00E97CD1" w:rsidP="00C06D69">
            <w:pPr>
              <w:pStyle w:val="movimento2"/>
              <w:rPr>
                <w:color w:val="002060"/>
              </w:rPr>
            </w:pPr>
            <w:r w:rsidRPr="00A2100E">
              <w:rPr>
                <w:color w:val="002060"/>
              </w:rPr>
              <w:t xml:space="preserve">(CALCIO POTENZA PICENA) </w:t>
            </w:r>
          </w:p>
        </w:tc>
        <w:tc>
          <w:tcPr>
            <w:tcW w:w="800" w:type="dxa"/>
            <w:tcMar>
              <w:top w:w="20" w:type="dxa"/>
              <w:left w:w="20" w:type="dxa"/>
              <w:bottom w:w="20" w:type="dxa"/>
              <w:right w:w="20" w:type="dxa"/>
            </w:tcMar>
            <w:vAlign w:val="center"/>
            <w:hideMark/>
          </w:tcPr>
          <w:p w14:paraId="0BE0F0D0"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4F8311BC" w14:textId="77777777" w:rsidR="00E97CD1" w:rsidRPr="00A2100E" w:rsidRDefault="00E97CD1" w:rsidP="00C06D69">
            <w:pPr>
              <w:pStyle w:val="movimento"/>
              <w:rPr>
                <w:color w:val="002060"/>
              </w:rPr>
            </w:pPr>
            <w:r w:rsidRPr="00A2100E">
              <w:rPr>
                <w:color w:val="002060"/>
              </w:rPr>
              <w:t>GIOACCHINI TATIANA</w:t>
            </w:r>
          </w:p>
        </w:tc>
        <w:tc>
          <w:tcPr>
            <w:tcW w:w="2200" w:type="dxa"/>
            <w:tcMar>
              <w:top w:w="20" w:type="dxa"/>
              <w:left w:w="20" w:type="dxa"/>
              <w:bottom w:w="20" w:type="dxa"/>
              <w:right w:w="20" w:type="dxa"/>
            </w:tcMar>
            <w:vAlign w:val="center"/>
            <w:hideMark/>
          </w:tcPr>
          <w:p w14:paraId="724C3FA5" w14:textId="77777777" w:rsidR="00E97CD1" w:rsidRPr="00A2100E" w:rsidRDefault="00E97CD1" w:rsidP="00C06D69">
            <w:pPr>
              <w:pStyle w:val="movimento2"/>
              <w:rPr>
                <w:color w:val="002060"/>
              </w:rPr>
            </w:pPr>
            <w:r w:rsidRPr="00A2100E">
              <w:rPr>
                <w:color w:val="002060"/>
              </w:rPr>
              <w:t xml:space="preserve">(VENERE POTENTIA) </w:t>
            </w:r>
          </w:p>
        </w:tc>
      </w:tr>
    </w:tbl>
    <w:p w14:paraId="1B759E2C" w14:textId="77777777" w:rsidR="00E97CD1" w:rsidRDefault="00E97CD1" w:rsidP="00E97CD1">
      <w:pPr>
        <w:pStyle w:val="breakline"/>
        <w:rPr>
          <w:color w:val="002060"/>
        </w:rPr>
      </w:pPr>
    </w:p>
    <w:p w14:paraId="0A41C518" w14:textId="77777777" w:rsidR="00E97CD1" w:rsidRPr="00BD581B" w:rsidRDefault="00E97CD1" w:rsidP="00E97CD1">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1832EBA9" w14:textId="77777777" w:rsidR="00E97CD1" w:rsidRPr="00BD581B" w:rsidRDefault="00E97CD1" w:rsidP="00E97CD1">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4875FE0" w14:textId="77777777" w:rsidR="00E97CD1" w:rsidRPr="00A2100E" w:rsidRDefault="00E97CD1" w:rsidP="00E97CD1">
      <w:pPr>
        <w:pStyle w:val="breakline"/>
        <w:rPr>
          <w:rFonts w:eastAsiaTheme="minorEastAsia"/>
          <w:color w:val="002060"/>
        </w:rPr>
      </w:pPr>
    </w:p>
    <w:p w14:paraId="0875F809" w14:textId="77777777" w:rsidR="00E97CD1" w:rsidRPr="00A2100E" w:rsidRDefault="00E97CD1" w:rsidP="00E97CD1">
      <w:pPr>
        <w:pStyle w:val="titoloprinc0"/>
        <w:rPr>
          <w:color w:val="002060"/>
        </w:rPr>
      </w:pPr>
      <w:r w:rsidRPr="00A2100E">
        <w:rPr>
          <w:color w:val="002060"/>
        </w:rPr>
        <w:t>CLASSIFICA</w:t>
      </w:r>
    </w:p>
    <w:p w14:paraId="30B914B6" w14:textId="77777777" w:rsidR="00E97CD1" w:rsidRPr="00A2100E" w:rsidRDefault="00E97CD1" w:rsidP="00E97CD1">
      <w:pPr>
        <w:pStyle w:val="breakline"/>
        <w:rPr>
          <w:color w:val="002060"/>
        </w:rPr>
      </w:pPr>
    </w:p>
    <w:p w14:paraId="475C60BC" w14:textId="77777777" w:rsidR="00E97CD1" w:rsidRPr="00A2100E" w:rsidRDefault="00E97CD1" w:rsidP="00E97CD1">
      <w:pPr>
        <w:pStyle w:val="breakline"/>
        <w:rPr>
          <w:color w:val="002060"/>
        </w:rPr>
      </w:pPr>
    </w:p>
    <w:p w14:paraId="3DF7E53D" w14:textId="77777777" w:rsidR="00E97CD1" w:rsidRPr="00A2100E" w:rsidRDefault="00E97CD1" w:rsidP="00E97CD1">
      <w:pPr>
        <w:pStyle w:val="sottotitolocampionato10"/>
        <w:rPr>
          <w:color w:val="002060"/>
        </w:rPr>
      </w:pPr>
      <w:r w:rsidRPr="00A2100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CD1" w:rsidRPr="00A2100E" w14:paraId="77F4AF99" w14:textId="77777777" w:rsidTr="00C06D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21FF0" w14:textId="77777777" w:rsidR="00E97CD1" w:rsidRPr="00A2100E" w:rsidRDefault="00E97CD1" w:rsidP="00C06D69">
            <w:pPr>
              <w:pStyle w:val="headertabella0"/>
              <w:rPr>
                <w:color w:val="002060"/>
              </w:rPr>
            </w:pPr>
            <w:r w:rsidRPr="00A210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01EAB" w14:textId="77777777" w:rsidR="00E97CD1" w:rsidRPr="00A2100E" w:rsidRDefault="00E97CD1" w:rsidP="00C06D69">
            <w:pPr>
              <w:pStyle w:val="headertabella0"/>
              <w:rPr>
                <w:color w:val="002060"/>
              </w:rPr>
            </w:pPr>
            <w:r w:rsidRPr="00A210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54FD9" w14:textId="77777777" w:rsidR="00E97CD1" w:rsidRPr="00A2100E" w:rsidRDefault="00E97CD1" w:rsidP="00C06D69">
            <w:pPr>
              <w:pStyle w:val="headertabella0"/>
              <w:rPr>
                <w:color w:val="002060"/>
              </w:rPr>
            </w:pPr>
            <w:r w:rsidRPr="00A210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52DD8" w14:textId="77777777" w:rsidR="00E97CD1" w:rsidRPr="00A2100E" w:rsidRDefault="00E97CD1" w:rsidP="00C06D69">
            <w:pPr>
              <w:pStyle w:val="headertabella0"/>
              <w:rPr>
                <w:color w:val="002060"/>
              </w:rPr>
            </w:pPr>
            <w:r w:rsidRPr="00A210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C9488" w14:textId="77777777" w:rsidR="00E97CD1" w:rsidRPr="00A2100E" w:rsidRDefault="00E97CD1" w:rsidP="00C06D69">
            <w:pPr>
              <w:pStyle w:val="headertabella0"/>
              <w:rPr>
                <w:color w:val="002060"/>
              </w:rPr>
            </w:pPr>
            <w:r w:rsidRPr="00A210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AEFCF" w14:textId="77777777" w:rsidR="00E97CD1" w:rsidRPr="00A2100E" w:rsidRDefault="00E97CD1" w:rsidP="00C06D69">
            <w:pPr>
              <w:pStyle w:val="headertabella0"/>
              <w:rPr>
                <w:color w:val="002060"/>
              </w:rPr>
            </w:pPr>
            <w:r w:rsidRPr="00A210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EC034" w14:textId="77777777" w:rsidR="00E97CD1" w:rsidRPr="00A2100E" w:rsidRDefault="00E97CD1" w:rsidP="00C06D69">
            <w:pPr>
              <w:pStyle w:val="headertabella0"/>
              <w:rPr>
                <w:color w:val="002060"/>
              </w:rPr>
            </w:pPr>
            <w:r w:rsidRPr="00A210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042DD" w14:textId="77777777" w:rsidR="00E97CD1" w:rsidRPr="00A2100E" w:rsidRDefault="00E97CD1" w:rsidP="00C06D69">
            <w:pPr>
              <w:pStyle w:val="headertabella0"/>
              <w:rPr>
                <w:color w:val="002060"/>
              </w:rPr>
            </w:pPr>
            <w:r w:rsidRPr="00A210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1E610" w14:textId="77777777" w:rsidR="00E97CD1" w:rsidRPr="00A2100E" w:rsidRDefault="00E97CD1" w:rsidP="00C06D69">
            <w:pPr>
              <w:pStyle w:val="headertabella0"/>
              <w:rPr>
                <w:color w:val="002060"/>
              </w:rPr>
            </w:pPr>
            <w:r w:rsidRPr="00A210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3BC1E" w14:textId="77777777" w:rsidR="00E97CD1" w:rsidRPr="00A2100E" w:rsidRDefault="00E97CD1" w:rsidP="00C06D69">
            <w:pPr>
              <w:pStyle w:val="headertabella0"/>
              <w:rPr>
                <w:color w:val="002060"/>
              </w:rPr>
            </w:pPr>
            <w:r w:rsidRPr="00A2100E">
              <w:rPr>
                <w:color w:val="002060"/>
              </w:rPr>
              <w:t>PE</w:t>
            </w:r>
          </w:p>
        </w:tc>
      </w:tr>
      <w:tr w:rsidR="00E97CD1" w:rsidRPr="00A2100E" w14:paraId="49FA84EB" w14:textId="77777777" w:rsidTr="00C06D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018595" w14:textId="77777777" w:rsidR="00E97CD1" w:rsidRPr="00A2100E" w:rsidRDefault="00E97CD1" w:rsidP="00C06D69">
            <w:pPr>
              <w:pStyle w:val="rowtabella0"/>
              <w:rPr>
                <w:color w:val="002060"/>
              </w:rPr>
            </w:pPr>
            <w:r w:rsidRPr="00A2100E">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E687E"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B6890"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749E5"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AB5CE"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D4A9F"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484BD" w14:textId="77777777" w:rsidR="00E97CD1" w:rsidRPr="00A2100E" w:rsidRDefault="00E97CD1" w:rsidP="00C06D69">
            <w:pPr>
              <w:pStyle w:val="rowtabella0"/>
              <w:jc w:val="center"/>
              <w:rPr>
                <w:color w:val="002060"/>
              </w:rPr>
            </w:pPr>
            <w:r w:rsidRPr="00A2100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50B5E"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204A4" w14:textId="77777777" w:rsidR="00E97CD1" w:rsidRPr="00A2100E" w:rsidRDefault="00E97CD1" w:rsidP="00C06D69">
            <w:pPr>
              <w:pStyle w:val="rowtabella0"/>
              <w:jc w:val="center"/>
              <w:rPr>
                <w:color w:val="002060"/>
              </w:rPr>
            </w:pPr>
            <w:r w:rsidRPr="00A2100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8EC34" w14:textId="77777777" w:rsidR="00E97CD1" w:rsidRPr="00A2100E" w:rsidRDefault="00E97CD1" w:rsidP="00C06D69">
            <w:pPr>
              <w:pStyle w:val="rowtabella0"/>
              <w:jc w:val="center"/>
              <w:rPr>
                <w:color w:val="002060"/>
              </w:rPr>
            </w:pPr>
            <w:r w:rsidRPr="00A2100E">
              <w:rPr>
                <w:color w:val="002060"/>
              </w:rPr>
              <w:t>0</w:t>
            </w:r>
          </w:p>
        </w:tc>
      </w:tr>
      <w:tr w:rsidR="00E97CD1" w:rsidRPr="00A2100E" w14:paraId="19DF0B91"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CA1925" w14:textId="77777777" w:rsidR="00E97CD1" w:rsidRPr="00A2100E" w:rsidRDefault="00E97CD1" w:rsidP="00C06D69">
            <w:pPr>
              <w:pStyle w:val="rowtabella0"/>
              <w:rPr>
                <w:color w:val="002060"/>
              </w:rPr>
            </w:pPr>
            <w:r w:rsidRPr="00A2100E">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357E4"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F8931"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EDB97"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B11F1"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BF51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7139B" w14:textId="77777777" w:rsidR="00E97CD1" w:rsidRPr="00A2100E" w:rsidRDefault="00E97CD1" w:rsidP="00C06D69">
            <w:pPr>
              <w:pStyle w:val="rowtabella0"/>
              <w:jc w:val="center"/>
              <w:rPr>
                <w:color w:val="002060"/>
              </w:rPr>
            </w:pPr>
            <w:r w:rsidRPr="00A2100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7F261"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A619B" w14:textId="77777777" w:rsidR="00E97CD1" w:rsidRPr="00A2100E" w:rsidRDefault="00E97CD1" w:rsidP="00C06D69">
            <w:pPr>
              <w:pStyle w:val="rowtabella0"/>
              <w:jc w:val="center"/>
              <w:rPr>
                <w:color w:val="002060"/>
              </w:rPr>
            </w:pPr>
            <w:r w:rsidRPr="00A2100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F6693" w14:textId="77777777" w:rsidR="00E97CD1" w:rsidRPr="00A2100E" w:rsidRDefault="00E97CD1" w:rsidP="00C06D69">
            <w:pPr>
              <w:pStyle w:val="rowtabella0"/>
              <w:jc w:val="center"/>
              <w:rPr>
                <w:color w:val="002060"/>
              </w:rPr>
            </w:pPr>
            <w:r w:rsidRPr="00A2100E">
              <w:rPr>
                <w:color w:val="002060"/>
              </w:rPr>
              <w:t>0</w:t>
            </w:r>
          </w:p>
        </w:tc>
      </w:tr>
      <w:tr w:rsidR="00E97CD1" w:rsidRPr="00A2100E" w14:paraId="2CF90C3F"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CB7E63" w14:textId="77777777" w:rsidR="00E97CD1" w:rsidRPr="00A2100E" w:rsidRDefault="00E97CD1" w:rsidP="00C06D69">
            <w:pPr>
              <w:pStyle w:val="rowtabella0"/>
              <w:rPr>
                <w:color w:val="002060"/>
              </w:rPr>
            </w:pPr>
            <w:r w:rsidRPr="00A2100E">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C6518"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F2E58"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1E400"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49B68"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AC298"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80495" w14:textId="77777777" w:rsidR="00E97CD1" w:rsidRPr="00A2100E" w:rsidRDefault="00E97CD1" w:rsidP="00C06D69">
            <w:pPr>
              <w:pStyle w:val="rowtabella0"/>
              <w:jc w:val="center"/>
              <w:rPr>
                <w:color w:val="002060"/>
              </w:rPr>
            </w:pPr>
            <w:r w:rsidRPr="00A2100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486EB"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8C774" w14:textId="77777777" w:rsidR="00E97CD1" w:rsidRPr="00A2100E" w:rsidRDefault="00E97CD1" w:rsidP="00C06D69">
            <w:pPr>
              <w:pStyle w:val="rowtabella0"/>
              <w:jc w:val="center"/>
              <w:rPr>
                <w:color w:val="002060"/>
              </w:rPr>
            </w:pPr>
            <w:r w:rsidRPr="00A2100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87E0F" w14:textId="77777777" w:rsidR="00E97CD1" w:rsidRPr="00A2100E" w:rsidRDefault="00E97CD1" w:rsidP="00C06D69">
            <w:pPr>
              <w:pStyle w:val="rowtabella0"/>
              <w:jc w:val="center"/>
              <w:rPr>
                <w:color w:val="002060"/>
              </w:rPr>
            </w:pPr>
            <w:r w:rsidRPr="00A2100E">
              <w:rPr>
                <w:color w:val="002060"/>
              </w:rPr>
              <w:t>0</w:t>
            </w:r>
          </w:p>
        </w:tc>
      </w:tr>
      <w:tr w:rsidR="00E97CD1" w:rsidRPr="00A2100E" w14:paraId="5C142E83"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579E08" w14:textId="77777777" w:rsidR="00E97CD1" w:rsidRPr="00A2100E" w:rsidRDefault="00E97CD1" w:rsidP="00C06D69">
            <w:pPr>
              <w:pStyle w:val="rowtabella0"/>
              <w:rPr>
                <w:color w:val="002060"/>
              </w:rPr>
            </w:pPr>
            <w:r w:rsidRPr="00A2100E">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68E3E"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BCB98"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E75B7"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6ABC0"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7960F"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45E7E" w14:textId="77777777" w:rsidR="00E97CD1" w:rsidRPr="00A2100E" w:rsidRDefault="00E97CD1" w:rsidP="00C06D69">
            <w:pPr>
              <w:pStyle w:val="rowtabella0"/>
              <w:jc w:val="center"/>
              <w:rPr>
                <w:color w:val="002060"/>
              </w:rPr>
            </w:pPr>
            <w:r w:rsidRPr="00A2100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9E596"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97C7E"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9AED1" w14:textId="77777777" w:rsidR="00E97CD1" w:rsidRPr="00A2100E" w:rsidRDefault="00E97CD1" w:rsidP="00C06D69">
            <w:pPr>
              <w:pStyle w:val="rowtabella0"/>
              <w:jc w:val="center"/>
              <w:rPr>
                <w:color w:val="002060"/>
              </w:rPr>
            </w:pPr>
            <w:r w:rsidRPr="00A2100E">
              <w:rPr>
                <w:color w:val="002060"/>
              </w:rPr>
              <w:t>0</w:t>
            </w:r>
          </w:p>
        </w:tc>
      </w:tr>
      <w:tr w:rsidR="00E97CD1" w:rsidRPr="00A2100E" w14:paraId="7DD9FBAA"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494656" w14:textId="77777777" w:rsidR="00E97CD1" w:rsidRPr="00A2100E" w:rsidRDefault="00E97CD1" w:rsidP="00C06D69">
            <w:pPr>
              <w:pStyle w:val="rowtabella0"/>
              <w:rPr>
                <w:color w:val="002060"/>
              </w:rPr>
            </w:pPr>
            <w:r w:rsidRPr="00A2100E">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C168D"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9F9BD"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E8B52"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3A373"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26ABD"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5A714" w14:textId="77777777" w:rsidR="00E97CD1" w:rsidRPr="00A2100E" w:rsidRDefault="00E97CD1" w:rsidP="00C06D69">
            <w:pPr>
              <w:pStyle w:val="rowtabella0"/>
              <w:jc w:val="center"/>
              <w:rPr>
                <w:color w:val="002060"/>
              </w:rPr>
            </w:pPr>
            <w:r w:rsidRPr="00A2100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7A2FA"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41C33"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AA006" w14:textId="77777777" w:rsidR="00E97CD1" w:rsidRPr="00A2100E" w:rsidRDefault="00E97CD1" w:rsidP="00C06D69">
            <w:pPr>
              <w:pStyle w:val="rowtabella0"/>
              <w:jc w:val="center"/>
              <w:rPr>
                <w:color w:val="002060"/>
              </w:rPr>
            </w:pPr>
            <w:r w:rsidRPr="00A2100E">
              <w:rPr>
                <w:color w:val="002060"/>
              </w:rPr>
              <w:t>0</w:t>
            </w:r>
          </w:p>
        </w:tc>
      </w:tr>
      <w:tr w:rsidR="00E97CD1" w:rsidRPr="00A2100E" w14:paraId="7E4C859E"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98A1C5" w14:textId="77777777" w:rsidR="00E97CD1" w:rsidRPr="00A2100E" w:rsidRDefault="00E97CD1" w:rsidP="00C06D69">
            <w:pPr>
              <w:pStyle w:val="rowtabella0"/>
              <w:rPr>
                <w:color w:val="002060"/>
              </w:rPr>
            </w:pPr>
            <w:r w:rsidRPr="00A2100E">
              <w:rPr>
                <w:color w:val="002060"/>
              </w:rPr>
              <w:t xml:space="preserve">A.S.D. </w:t>
            </w:r>
            <w:proofErr w:type="gramStart"/>
            <w:r w:rsidRPr="00A2100E">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2C388"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3FE64"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30ED4"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CC650"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0C919"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F9C59" w14:textId="77777777" w:rsidR="00E97CD1" w:rsidRPr="00A2100E" w:rsidRDefault="00E97CD1" w:rsidP="00C06D69">
            <w:pPr>
              <w:pStyle w:val="rowtabella0"/>
              <w:jc w:val="center"/>
              <w:rPr>
                <w:color w:val="002060"/>
              </w:rPr>
            </w:pPr>
            <w:r w:rsidRPr="00A2100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DDB1E"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C1778"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D1CF3" w14:textId="77777777" w:rsidR="00E97CD1" w:rsidRPr="00A2100E" w:rsidRDefault="00E97CD1" w:rsidP="00C06D69">
            <w:pPr>
              <w:pStyle w:val="rowtabella0"/>
              <w:jc w:val="center"/>
              <w:rPr>
                <w:color w:val="002060"/>
              </w:rPr>
            </w:pPr>
            <w:r w:rsidRPr="00A2100E">
              <w:rPr>
                <w:color w:val="002060"/>
              </w:rPr>
              <w:t>0</w:t>
            </w:r>
          </w:p>
        </w:tc>
      </w:tr>
      <w:tr w:rsidR="00E97CD1" w:rsidRPr="00A2100E" w14:paraId="5595EF96"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AEFB74" w14:textId="77777777" w:rsidR="00E97CD1" w:rsidRPr="00A2100E" w:rsidRDefault="00E97CD1" w:rsidP="00C06D69">
            <w:pPr>
              <w:pStyle w:val="rowtabella0"/>
              <w:rPr>
                <w:color w:val="002060"/>
              </w:rPr>
            </w:pPr>
            <w:r w:rsidRPr="00A2100E">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17120"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DA641"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FC5FC"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B1B20"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C9EE0"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7C1C8"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1D74B"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D3695"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3BFE7" w14:textId="77777777" w:rsidR="00E97CD1" w:rsidRPr="00A2100E" w:rsidRDefault="00E97CD1" w:rsidP="00C06D69">
            <w:pPr>
              <w:pStyle w:val="rowtabella0"/>
              <w:jc w:val="center"/>
              <w:rPr>
                <w:color w:val="002060"/>
              </w:rPr>
            </w:pPr>
            <w:r w:rsidRPr="00A2100E">
              <w:rPr>
                <w:color w:val="002060"/>
              </w:rPr>
              <w:t>0</w:t>
            </w:r>
          </w:p>
        </w:tc>
      </w:tr>
      <w:tr w:rsidR="00E97CD1" w:rsidRPr="00A2100E" w14:paraId="42A023C7"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153231" w14:textId="77777777" w:rsidR="00E97CD1" w:rsidRPr="00A2100E" w:rsidRDefault="00E97CD1" w:rsidP="00C06D69">
            <w:pPr>
              <w:pStyle w:val="rowtabella0"/>
              <w:rPr>
                <w:color w:val="002060"/>
              </w:rPr>
            </w:pPr>
            <w:r w:rsidRPr="00A2100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386CC"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729D6"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CB59B"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FE45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86A3A"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FED84"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7AE82"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E64A0"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73F32" w14:textId="77777777" w:rsidR="00E97CD1" w:rsidRPr="00A2100E" w:rsidRDefault="00E97CD1" w:rsidP="00C06D69">
            <w:pPr>
              <w:pStyle w:val="rowtabella0"/>
              <w:jc w:val="center"/>
              <w:rPr>
                <w:color w:val="002060"/>
              </w:rPr>
            </w:pPr>
            <w:r w:rsidRPr="00A2100E">
              <w:rPr>
                <w:color w:val="002060"/>
              </w:rPr>
              <w:t>0</w:t>
            </w:r>
          </w:p>
        </w:tc>
      </w:tr>
      <w:tr w:rsidR="00E97CD1" w:rsidRPr="00A2100E" w14:paraId="073CA4D0"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894F21" w14:textId="77777777" w:rsidR="00E97CD1" w:rsidRPr="00A2100E" w:rsidRDefault="00E97CD1" w:rsidP="00C06D69">
            <w:pPr>
              <w:pStyle w:val="rowtabella0"/>
              <w:rPr>
                <w:color w:val="002060"/>
              </w:rPr>
            </w:pPr>
            <w:r w:rsidRPr="00A2100E">
              <w:rPr>
                <w:color w:val="002060"/>
              </w:rPr>
              <w:t xml:space="preserve">U.S.D. </w:t>
            </w:r>
            <w:proofErr w:type="gramStart"/>
            <w:r w:rsidRPr="00A2100E">
              <w:rPr>
                <w:color w:val="002060"/>
              </w:rPr>
              <w:t>MR.SANGIORGESE</w:t>
            </w:r>
            <w:proofErr w:type="gramEnd"/>
            <w:r w:rsidRPr="00A2100E">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D638D"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10BC4"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D151F"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04BEF"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DF700"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9996A"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F25E3" w14:textId="77777777" w:rsidR="00E97CD1" w:rsidRPr="00A2100E" w:rsidRDefault="00E97CD1" w:rsidP="00C06D69">
            <w:pPr>
              <w:pStyle w:val="rowtabella0"/>
              <w:jc w:val="center"/>
              <w:rPr>
                <w:color w:val="002060"/>
              </w:rPr>
            </w:pPr>
            <w:r w:rsidRPr="00A2100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D6003"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9382C" w14:textId="77777777" w:rsidR="00E97CD1" w:rsidRPr="00A2100E" w:rsidRDefault="00E97CD1" w:rsidP="00C06D69">
            <w:pPr>
              <w:pStyle w:val="rowtabella0"/>
              <w:jc w:val="center"/>
              <w:rPr>
                <w:color w:val="002060"/>
              </w:rPr>
            </w:pPr>
            <w:r w:rsidRPr="00A2100E">
              <w:rPr>
                <w:color w:val="002060"/>
              </w:rPr>
              <w:t>0</w:t>
            </w:r>
          </w:p>
        </w:tc>
      </w:tr>
      <w:tr w:rsidR="00E97CD1" w:rsidRPr="00A2100E" w14:paraId="74C90D1D"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8B7536" w14:textId="77777777" w:rsidR="00E97CD1" w:rsidRPr="00A2100E" w:rsidRDefault="00E97CD1" w:rsidP="00C06D69">
            <w:pPr>
              <w:pStyle w:val="rowtabella0"/>
              <w:rPr>
                <w:color w:val="002060"/>
              </w:rPr>
            </w:pPr>
            <w:r w:rsidRPr="00A2100E">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C748E"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0408E"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960AE"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EA590"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2618D"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528B4" w14:textId="77777777" w:rsidR="00E97CD1" w:rsidRPr="00A2100E" w:rsidRDefault="00E97CD1" w:rsidP="00C06D69">
            <w:pPr>
              <w:pStyle w:val="rowtabella0"/>
              <w:jc w:val="center"/>
              <w:rPr>
                <w:color w:val="002060"/>
              </w:rPr>
            </w:pPr>
            <w:r w:rsidRPr="00A2100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749FE"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E95DA"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79A59" w14:textId="77777777" w:rsidR="00E97CD1" w:rsidRPr="00A2100E" w:rsidRDefault="00E97CD1" w:rsidP="00C06D69">
            <w:pPr>
              <w:pStyle w:val="rowtabella0"/>
              <w:jc w:val="center"/>
              <w:rPr>
                <w:color w:val="002060"/>
              </w:rPr>
            </w:pPr>
            <w:r w:rsidRPr="00A2100E">
              <w:rPr>
                <w:color w:val="002060"/>
              </w:rPr>
              <w:t>0</w:t>
            </w:r>
          </w:p>
        </w:tc>
      </w:tr>
      <w:tr w:rsidR="00E97CD1" w:rsidRPr="00A2100E" w14:paraId="3B32921C"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0907FF" w14:textId="77777777" w:rsidR="00E97CD1" w:rsidRPr="00A2100E" w:rsidRDefault="00E97CD1" w:rsidP="00C06D69">
            <w:pPr>
              <w:pStyle w:val="rowtabella0"/>
              <w:rPr>
                <w:color w:val="002060"/>
              </w:rPr>
            </w:pPr>
            <w:r w:rsidRPr="00A2100E">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4A238"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01D5A"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2EBD4"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DC73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10A82"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D0289"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6E511"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E5F7D"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245F4" w14:textId="77777777" w:rsidR="00E97CD1" w:rsidRPr="00A2100E" w:rsidRDefault="00E97CD1" w:rsidP="00C06D69">
            <w:pPr>
              <w:pStyle w:val="rowtabella0"/>
              <w:jc w:val="center"/>
              <w:rPr>
                <w:color w:val="002060"/>
              </w:rPr>
            </w:pPr>
            <w:r w:rsidRPr="00A2100E">
              <w:rPr>
                <w:color w:val="002060"/>
              </w:rPr>
              <w:t>0</w:t>
            </w:r>
          </w:p>
        </w:tc>
      </w:tr>
      <w:tr w:rsidR="00E97CD1" w:rsidRPr="00A2100E" w14:paraId="3753E3F3"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1C0860" w14:textId="77777777" w:rsidR="00E97CD1" w:rsidRPr="00A2100E" w:rsidRDefault="00E97CD1" w:rsidP="00C06D69">
            <w:pPr>
              <w:pStyle w:val="rowtabella0"/>
              <w:rPr>
                <w:color w:val="002060"/>
              </w:rPr>
            </w:pPr>
            <w:r w:rsidRPr="00A2100E">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A1A4D"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FC421"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3FCC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45EFD"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CF8D0"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2026D"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3F8A6" w14:textId="77777777" w:rsidR="00E97CD1" w:rsidRPr="00A2100E" w:rsidRDefault="00E97CD1" w:rsidP="00C06D69">
            <w:pPr>
              <w:pStyle w:val="rowtabella0"/>
              <w:jc w:val="center"/>
              <w:rPr>
                <w:color w:val="002060"/>
              </w:rPr>
            </w:pPr>
            <w:r w:rsidRPr="00A2100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6C51B" w14:textId="77777777" w:rsidR="00E97CD1" w:rsidRPr="00A2100E" w:rsidRDefault="00E97CD1" w:rsidP="00C06D69">
            <w:pPr>
              <w:pStyle w:val="rowtabella0"/>
              <w:jc w:val="center"/>
              <w:rPr>
                <w:color w:val="002060"/>
              </w:rPr>
            </w:pPr>
            <w:r w:rsidRPr="00A2100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47D9E" w14:textId="77777777" w:rsidR="00E97CD1" w:rsidRPr="00A2100E" w:rsidRDefault="00E97CD1" w:rsidP="00C06D69">
            <w:pPr>
              <w:pStyle w:val="rowtabella0"/>
              <w:jc w:val="center"/>
              <w:rPr>
                <w:color w:val="002060"/>
              </w:rPr>
            </w:pPr>
            <w:r w:rsidRPr="00A2100E">
              <w:rPr>
                <w:color w:val="002060"/>
              </w:rPr>
              <w:t>0</w:t>
            </w:r>
          </w:p>
        </w:tc>
      </w:tr>
      <w:tr w:rsidR="00E97CD1" w:rsidRPr="00A2100E" w14:paraId="54E62B22" w14:textId="77777777" w:rsidTr="00C06D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5CBB0B" w14:textId="77777777" w:rsidR="00E97CD1" w:rsidRPr="00A2100E" w:rsidRDefault="00E97CD1" w:rsidP="00C06D69">
            <w:pPr>
              <w:pStyle w:val="rowtabella0"/>
              <w:rPr>
                <w:color w:val="002060"/>
              </w:rPr>
            </w:pPr>
            <w:r w:rsidRPr="00A2100E">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05FB4"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4338A"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A02F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14CD3"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CF4DF"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AEE06"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A1BF1" w14:textId="77777777" w:rsidR="00E97CD1" w:rsidRPr="00A2100E" w:rsidRDefault="00E97CD1" w:rsidP="00C06D69">
            <w:pPr>
              <w:pStyle w:val="rowtabella0"/>
              <w:jc w:val="center"/>
              <w:rPr>
                <w:color w:val="002060"/>
              </w:rPr>
            </w:pPr>
            <w:r w:rsidRPr="00A2100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EDC7F" w14:textId="77777777" w:rsidR="00E97CD1" w:rsidRPr="00A2100E" w:rsidRDefault="00E97CD1" w:rsidP="00C06D69">
            <w:pPr>
              <w:pStyle w:val="rowtabella0"/>
              <w:jc w:val="center"/>
              <w:rPr>
                <w:color w:val="002060"/>
              </w:rPr>
            </w:pPr>
            <w:r w:rsidRPr="00A2100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DB5D9" w14:textId="77777777" w:rsidR="00E97CD1" w:rsidRPr="00A2100E" w:rsidRDefault="00E97CD1" w:rsidP="00C06D69">
            <w:pPr>
              <w:pStyle w:val="rowtabella0"/>
              <w:jc w:val="center"/>
              <w:rPr>
                <w:color w:val="002060"/>
              </w:rPr>
            </w:pPr>
            <w:r w:rsidRPr="00A2100E">
              <w:rPr>
                <w:color w:val="002060"/>
              </w:rPr>
              <w:t>0</w:t>
            </w:r>
          </w:p>
        </w:tc>
      </w:tr>
    </w:tbl>
    <w:p w14:paraId="1D11A75F" w14:textId="77777777" w:rsidR="00E97CD1" w:rsidRPr="00A2100E" w:rsidRDefault="00E97CD1" w:rsidP="00E97CD1">
      <w:pPr>
        <w:pStyle w:val="breakline"/>
        <w:rPr>
          <w:rFonts w:eastAsiaTheme="minorEastAsia"/>
          <w:color w:val="002060"/>
        </w:rPr>
      </w:pPr>
    </w:p>
    <w:p w14:paraId="494EB031" w14:textId="77777777" w:rsidR="00E97CD1" w:rsidRPr="00A2100E" w:rsidRDefault="00E97CD1" w:rsidP="00E97CD1">
      <w:pPr>
        <w:pStyle w:val="titoloprinc0"/>
        <w:rPr>
          <w:color w:val="002060"/>
        </w:rPr>
      </w:pPr>
      <w:r w:rsidRPr="00A2100E">
        <w:rPr>
          <w:color w:val="002060"/>
        </w:rPr>
        <w:t>PROGRAMMA GARE</w:t>
      </w:r>
    </w:p>
    <w:p w14:paraId="6ACA28FB" w14:textId="77777777" w:rsidR="00E97CD1" w:rsidRDefault="00E97CD1" w:rsidP="00E97CD1">
      <w:pPr>
        <w:pStyle w:val="breakline"/>
        <w:rPr>
          <w:color w:val="002060"/>
        </w:rPr>
      </w:pPr>
    </w:p>
    <w:p w14:paraId="68931593" w14:textId="77777777" w:rsidR="00E97CD1" w:rsidRPr="00C048E4" w:rsidRDefault="00E97CD1" w:rsidP="00E97CD1">
      <w:pPr>
        <w:pStyle w:val="sottotitolocampionato10"/>
        <w:rPr>
          <w:color w:val="002060"/>
        </w:rPr>
      </w:pPr>
      <w:r w:rsidRPr="00C048E4">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8"/>
        <w:gridCol w:w="385"/>
        <w:gridCol w:w="898"/>
        <w:gridCol w:w="1188"/>
        <w:gridCol w:w="1549"/>
        <w:gridCol w:w="1545"/>
      </w:tblGrid>
      <w:tr w:rsidR="00E97CD1" w:rsidRPr="00C048E4" w14:paraId="41FA6858" w14:textId="77777777" w:rsidTr="00C06D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F93EC" w14:textId="77777777" w:rsidR="00E97CD1" w:rsidRPr="00C048E4" w:rsidRDefault="00E97CD1" w:rsidP="00C06D69">
            <w:pPr>
              <w:pStyle w:val="headertabella0"/>
              <w:rPr>
                <w:color w:val="002060"/>
              </w:rPr>
            </w:pPr>
            <w:r w:rsidRPr="00C048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AB7AE" w14:textId="77777777" w:rsidR="00E97CD1" w:rsidRPr="00C048E4" w:rsidRDefault="00E97CD1" w:rsidP="00C06D69">
            <w:pPr>
              <w:pStyle w:val="headertabella0"/>
              <w:rPr>
                <w:color w:val="002060"/>
              </w:rPr>
            </w:pPr>
            <w:r w:rsidRPr="00C048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533C1" w14:textId="77777777" w:rsidR="00E97CD1" w:rsidRPr="00C048E4" w:rsidRDefault="00E97CD1" w:rsidP="00C06D69">
            <w:pPr>
              <w:pStyle w:val="headertabella0"/>
              <w:rPr>
                <w:color w:val="002060"/>
              </w:rPr>
            </w:pPr>
            <w:r w:rsidRPr="00C048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F26A9" w14:textId="77777777" w:rsidR="00E97CD1" w:rsidRPr="00C048E4" w:rsidRDefault="00E97CD1" w:rsidP="00C06D69">
            <w:pPr>
              <w:pStyle w:val="headertabella0"/>
              <w:rPr>
                <w:color w:val="002060"/>
              </w:rPr>
            </w:pPr>
            <w:r w:rsidRPr="00C048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B2067" w14:textId="77777777" w:rsidR="00E97CD1" w:rsidRPr="00C048E4" w:rsidRDefault="00E97CD1" w:rsidP="00C06D69">
            <w:pPr>
              <w:pStyle w:val="headertabella0"/>
              <w:rPr>
                <w:color w:val="002060"/>
              </w:rPr>
            </w:pPr>
            <w:r w:rsidRPr="00C048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6BE53" w14:textId="77777777" w:rsidR="00E97CD1" w:rsidRPr="00C048E4" w:rsidRDefault="00E97CD1" w:rsidP="00C06D69">
            <w:pPr>
              <w:pStyle w:val="headertabella0"/>
              <w:rPr>
                <w:color w:val="002060"/>
              </w:rPr>
            </w:pPr>
            <w:proofErr w:type="spellStart"/>
            <w:r w:rsidRPr="00C048E4">
              <w:rPr>
                <w:color w:val="002060"/>
              </w:rPr>
              <w:t>Localita'</w:t>
            </w:r>
            <w:proofErr w:type="spellEnd"/>
            <w:r w:rsidRPr="00C048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044C2" w14:textId="77777777" w:rsidR="00E97CD1" w:rsidRPr="00C048E4" w:rsidRDefault="00E97CD1" w:rsidP="00C06D69">
            <w:pPr>
              <w:pStyle w:val="headertabella0"/>
              <w:rPr>
                <w:color w:val="002060"/>
              </w:rPr>
            </w:pPr>
            <w:r w:rsidRPr="00C048E4">
              <w:rPr>
                <w:color w:val="002060"/>
              </w:rPr>
              <w:t>Indirizzo Impianto</w:t>
            </w:r>
          </w:p>
        </w:tc>
      </w:tr>
      <w:tr w:rsidR="00E97CD1" w:rsidRPr="00C048E4" w14:paraId="58046476" w14:textId="77777777" w:rsidTr="00C06D6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81D5B4" w14:textId="77777777" w:rsidR="00E97CD1" w:rsidRPr="00C048E4" w:rsidRDefault="00E97CD1" w:rsidP="00C06D69">
            <w:pPr>
              <w:pStyle w:val="rowtabella0"/>
              <w:rPr>
                <w:color w:val="002060"/>
              </w:rPr>
            </w:pPr>
            <w:r w:rsidRPr="00C048E4">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F03D26" w14:textId="77777777" w:rsidR="00E97CD1" w:rsidRPr="00C048E4" w:rsidRDefault="00E97CD1" w:rsidP="00C06D69">
            <w:pPr>
              <w:pStyle w:val="rowtabella0"/>
              <w:rPr>
                <w:color w:val="002060"/>
              </w:rPr>
            </w:pPr>
            <w:proofErr w:type="gramStart"/>
            <w:r w:rsidRPr="00C048E4">
              <w:rPr>
                <w:color w:val="002060"/>
              </w:rPr>
              <w:t>U.MANDOLESI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69DB7" w14:textId="77777777" w:rsidR="00E97CD1" w:rsidRPr="00C048E4" w:rsidRDefault="00E97CD1" w:rsidP="00C06D69">
            <w:pPr>
              <w:pStyle w:val="rowtabella0"/>
              <w:jc w:val="center"/>
              <w:rPr>
                <w:color w:val="002060"/>
              </w:rPr>
            </w:pPr>
            <w:r w:rsidRPr="00C048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BD5730" w14:textId="77777777" w:rsidR="00E97CD1" w:rsidRPr="00C048E4" w:rsidRDefault="00E97CD1" w:rsidP="00C06D69">
            <w:pPr>
              <w:pStyle w:val="rowtabella0"/>
              <w:rPr>
                <w:color w:val="002060"/>
              </w:rPr>
            </w:pPr>
            <w:r w:rsidRPr="00C048E4">
              <w:rPr>
                <w:color w:val="002060"/>
              </w:rPr>
              <w:t>24/10/2025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C6A0E2" w14:textId="77777777" w:rsidR="00E97CD1" w:rsidRPr="00C048E4" w:rsidRDefault="00E97CD1" w:rsidP="00C06D69">
            <w:pPr>
              <w:pStyle w:val="rowtabella0"/>
              <w:rPr>
                <w:color w:val="002060"/>
              </w:rPr>
            </w:pPr>
            <w:r w:rsidRPr="00C048E4">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16CCC6" w14:textId="77777777" w:rsidR="00E97CD1" w:rsidRPr="00C048E4" w:rsidRDefault="00E97CD1" w:rsidP="00C06D69">
            <w:pPr>
              <w:pStyle w:val="rowtabella0"/>
              <w:rPr>
                <w:color w:val="002060"/>
              </w:rPr>
            </w:pPr>
            <w:r w:rsidRPr="00C048E4">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BABD7E" w14:textId="77777777" w:rsidR="00E97CD1" w:rsidRPr="00C048E4" w:rsidRDefault="00E97CD1" w:rsidP="00C06D69">
            <w:pPr>
              <w:pStyle w:val="rowtabella0"/>
              <w:rPr>
                <w:color w:val="002060"/>
              </w:rPr>
            </w:pPr>
            <w:r w:rsidRPr="00C048E4">
              <w:rPr>
                <w:color w:val="002060"/>
              </w:rPr>
              <w:t>LOCALITA' LE CALVIE</w:t>
            </w:r>
          </w:p>
        </w:tc>
      </w:tr>
      <w:tr w:rsidR="00E97CD1" w:rsidRPr="00C048E4" w14:paraId="4A8DB791"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8EECF7" w14:textId="77777777" w:rsidR="00E97CD1" w:rsidRPr="00C048E4" w:rsidRDefault="00E97CD1" w:rsidP="00C06D69">
            <w:pPr>
              <w:pStyle w:val="rowtabella0"/>
              <w:rPr>
                <w:color w:val="002060"/>
              </w:rPr>
            </w:pPr>
            <w:r w:rsidRPr="00C048E4">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25A15C" w14:textId="77777777" w:rsidR="00E97CD1" w:rsidRPr="00C048E4" w:rsidRDefault="00E97CD1" w:rsidP="00C06D69">
            <w:pPr>
              <w:pStyle w:val="rowtabella0"/>
              <w:rPr>
                <w:color w:val="002060"/>
              </w:rPr>
            </w:pPr>
            <w:r w:rsidRPr="00C048E4">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AC3A43"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43EF23" w14:textId="77777777" w:rsidR="00E97CD1" w:rsidRPr="00C048E4" w:rsidRDefault="00E97CD1" w:rsidP="00C06D69">
            <w:pPr>
              <w:pStyle w:val="rowtabella0"/>
              <w:rPr>
                <w:color w:val="002060"/>
              </w:rPr>
            </w:pPr>
            <w:r w:rsidRPr="00C048E4">
              <w:rPr>
                <w:color w:val="002060"/>
              </w:rPr>
              <w:t>24/10/2025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39E08A" w14:textId="77777777" w:rsidR="00E97CD1" w:rsidRPr="00C048E4" w:rsidRDefault="00E97CD1" w:rsidP="00C06D69">
            <w:pPr>
              <w:pStyle w:val="rowtabella0"/>
              <w:rPr>
                <w:color w:val="002060"/>
              </w:rPr>
            </w:pPr>
            <w:r w:rsidRPr="00C048E4">
              <w:rPr>
                <w:color w:val="002060"/>
              </w:rPr>
              <w:t>5689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67EB45" w14:textId="77777777" w:rsidR="00E97CD1" w:rsidRPr="00C048E4" w:rsidRDefault="00E97CD1" w:rsidP="00C06D69">
            <w:pPr>
              <w:pStyle w:val="rowtabella0"/>
              <w:rPr>
                <w:color w:val="002060"/>
              </w:rPr>
            </w:pPr>
            <w:r w:rsidRPr="00C048E4">
              <w:rPr>
                <w:color w:val="002060"/>
              </w:rPr>
              <w:t>COMUNANZA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B98770" w14:textId="77777777" w:rsidR="00E97CD1" w:rsidRPr="00C048E4" w:rsidRDefault="00E97CD1" w:rsidP="00C06D69">
            <w:pPr>
              <w:pStyle w:val="rowtabella0"/>
              <w:rPr>
                <w:color w:val="002060"/>
              </w:rPr>
            </w:pPr>
            <w:r w:rsidRPr="00C048E4">
              <w:rPr>
                <w:color w:val="002060"/>
              </w:rPr>
              <w:t>VIA DELLA LIBERTA'</w:t>
            </w:r>
          </w:p>
        </w:tc>
      </w:tr>
      <w:tr w:rsidR="00E97CD1" w:rsidRPr="00C048E4" w14:paraId="491E173C"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C81463" w14:textId="77777777" w:rsidR="00E97CD1" w:rsidRPr="00C048E4" w:rsidRDefault="00E97CD1" w:rsidP="00C06D69">
            <w:pPr>
              <w:pStyle w:val="rowtabella0"/>
              <w:rPr>
                <w:color w:val="002060"/>
              </w:rPr>
            </w:pPr>
            <w:proofErr w:type="gramStart"/>
            <w:r w:rsidRPr="00C048E4">
              <w:rPr>
                <w:color w:val="002060"/>
              </w:rPr>
              <w:t>MR.SANGIORGESE</w:t>
            </w:r>
            <w:proofErr w:type="gramEnd"/>
            <w:r w:rsidRPr="00C048E4">
              <w:rPr>
                <w:color w:val="002060"/>
              </w:rPr>
              <w:t xml:space="preserve"> CALCIO1922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C2E438" w14:textId="77777777" w:rsidR="00E97CD1" w:rsidRPr="00C048E4" w:rsidRDefault="00E97CD1" w:rsidP="00C06D69">
            <w:pPr>
              <w:pStyle w:val="rowtabella0"/>
              <w:rPr>
                <w:color w:val="002060"/>
              </w:rPr>
            </w:pPr>
            <w:r w:rsidRPr="00C048E4">
              <w:rPr>
                <w:color w:val="002060"/>
              </w:rPr>
              <w:t>CALCIO 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BA1269"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61065C" w14:textId="77777777" w:rsidR="00E97CD1" w:rsidRPr="00C048E4" w:rsidRDefault="00E97CD1" w:rsidP="00C06D69">
            <w:pPr>
              <w:pStyle w:val="rowtabella0"/>
              <w:rPr>
                <w:color w:val="002060"/>
              </w:rPr>
            </w:pPr>
            <w:r w:rsidRPr="00C048E4">
              <w:rPr>
                <w:color w:val="002060"/>
              </w:rPr>
              <w:t>24/10/2025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3DC474" w14:textId="77777777" w:rsidR="00E97CD1" w:rsidRPr="00C048E4" w:rsidRDefault="00E97CD1" w:rsidP="00C06D69">
            <w:pPr>
              <w:pStyle w:val="rowtabella0"/>
              <w:rPr>
                <w:color w:val="002060"/>
              </w:rPr>
            </w:pPr>
            <w:r w:rsidRPr="00C048E4">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A63F21" w14:textId="77777777" w:rsidR="00E97CD1" w:rsidRPr="00C048E4" w:rsidRDefault="00E97CD1" w:rsidP="00C06D69">
            <w:pPr>
              <w:pStyle w:val="rowtabella0"/>
              <w:rPr>
                <w:color w:val="002060"/>
              </w:rPr>
            </w:pPr>
            <w:r w:rsidRPr="00C048E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D0962D" w14:textId="77777777" w:rsidR="00E97CD1" w:rsidRPr="00C048E4" w:rsidRDefault="00E97CD1" w:rsidP="00C06D69">
            <w:pPr>
              <w:pStyle w:val="rowtabella0"/>
              <w:rPr>
                <w:color w:val="002060"/>
              </w:rPr>
            </w:pPr>
            <w:r w:rsidRPr="00C048E4">
              <w:rPr>
                <w:color w:val="002060"/>
              </w:rPr>
              <w:t>VIA FRATELLANZA SNC</w:t>
            </w:r>
          </w:p>
        </w:tc>
      </w:tr>
      <w:tr w:rsidR="00E97CD1" w:rsidRPr="00C048E4" w14:paraId="2BC019FC"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6E3F4D" w14:textId="77777777" w:rsidR="00E97CD1" w:rsidRPr="00C048E4" w:rsidRDefault="00E97CD1" w:rsidP="00C06D69">
            <w:pPr>
              <w:pStyle w:val="rowtabella0"/>
              <w:rPr>
                <w:color w:val="002060"/>
              </w:rPr>
            </w:pPr>
            <w:r w:rsidRPr="00C048E4">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7F3307" w14:textId="77777777" w:rsidR="00E97CD1" w:rsidRPr="00C048E4" w:rsidRDefault="00E97CD1" w:rsidP="00C06D69">
            <w:pPr>
              <w:pStyle w:val="rowtabella0"/>
              <w:rPr>
                <w:color w:val="002060"/>
              </w:rPr>
            </w:pPr>
            <w:r w:rsidRPr="00C048E4">
              <w:rPr>
                <w:color w:val="002060"/>
              </w:rPr>
              <w:t>STAFFOLO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D58D5F"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9D830E" w14:textId="77777777" w:rsidR="00E97CD1" w:rsidRPr="00C048E4" w:rsidRDefault="00E97CD1" w:rsidP="00C06D69">
            <w:pPr>
              <w:pStyle w:val="rowtabella0"/>
              <w:rPr>
                <w:color w:val="002060"/>
              </w:rPr>
            </w:pPr>
            <w:r w:rsidRPr="00C048E4">
              <w:rPr>
                <w:color w:val="002060"/>
              </w:rPr>
              <w:t>24/10/2025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B96835" w14:textId="77777777" w:rsidR="00E97CD1" w:rsidRPr="00C048E4" w:rsidRDefault="00E97CD1" w:rsidP="00C06D69">
            <w:pPr>
              <w:pStyle w:val="rowtabella0"/>
              <w:rPr>
                <w:color w:val="002060"/>
              </w:rPr>
            </w:pPr>
            <w:r w:rsidRPr="00C048E4">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DF94F7" w14:textId="77777777" w:rsidR="00E97CD1" w:rsidRPr="00C048E4" w:rsidRDefault="00E97CD1" w:rsidP="00C06D69">
            <w:pPr>
              <w:pStyle w:val="rowtabella0"/>
              <w:rPr>
                <w:color w:val="002060"/>
              </w:rPr>
            </w:pPr>
            <w:r w:rsidRPr="00C048E4">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62AE28" w14:textId="77777777" w:rsidR="00E97CD1" w:rsidRPr="00C048E4" w:rsidRDefault="00E97CD1" w:rsidP="00C06D69">
            <w:pPr>
              <w:pStyle w:val="rowtabella0"/>
              <w:rPr>
                <w:color w:val="002060"/>
              </w:rPr>
            </w:pPr>
            <w:r w:rsidRPr="00C048E4">
              <w:rPr>
                <w:color w:val="002060"/>
              </w:rPr>
              <w:t>VIA ROMA, SNC</w:t>
            </w:r>
          </w:p>
        </w:tc>
      </w:tr>
      <w:tr w:rsidR="00E97CD1" w:rsidRPr="00C048E4" w14:paraId="3E3A18D6"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B1B024" w14:textId="77777777" w:rsidR="00E97CD1" w:rsidRPr="00C048E4" w:rsidRDefault="00E97CD1" w:rsidP="00C06D69">
            <w:pPr>
              <w:pStyle w:val="rowtabella0"/>
              <w:rPr>
                <w:color w:val="002060"/>
              </w:rPr>
            </w:pPr>
            <w:r w:rsidRPr="00C048E4">
              <w:rPr>
                <w:color w:val="002060"/>
              </w:rPr>
              <w:t>TRODICA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BF1584" w14:textId="77777777" w:rsidR="00E97CD1" w:rsidRPr="00C048E4" w:rsidRDefault="00E97CD1" w:rsidP="00C06D69">
            <w:pPr>
              <w:pStyle w:val="rowtabella0"/>
              <w:rPr>
                <w:color w:val="002060"/>
              </w:rPr>
            </w:pPr>
            <w:r w:rsidRPr="00C048E4">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A94AE3"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AAA974" w14:textId="77777777" w:rsidR="00E97CD1" w:rsidRPr="00C048E4" w:rsidRDefault="00E97CD1" w:rsidP="00C06D69">
            <w:pPr>
              <w:pStyle w:val="rowtabella0"/>
              <w:rPr>
                <w:color w:val="002060"/>
              </w:rPr>
            </w:pPr>
            <w:r w:rsidRPr="00C048E4">
              <w:rPr>
                <w:color w:val="002060"/>
              </w:rPr>
              <w:t>24/10/2025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338974" w14:textId="77777777" w:rsidR="00E97CD1" w:rsidRPr="00C048E4" w:rsidRDefault="00E97CD1" w:rsidP="00C06D69">
            <w:pPr>
              <w:pStyle w:val="rowtabella0"/>
              <w:rPr>
                <w:color w:val="002060"/>
              </w:rPr>
            </w:pPr>
            <w:r w:rsidRPr="00C048E4">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2CF777" w14:textId="77777777" w:rsidR="00E97CD1" w:rsidRPr="00C048E4" w:rsidRDefault="00E97CD1" w:rsidP="00C06D69">
            <w:pPr>
              <w:pStyle w:val="rowtabella0"/>
              <w:rPr>
                <w:color w:val="002060"/>
              </w:rPr>
            </w:pPr>
            <w:r w:rsidRPr="00C048E4">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1E5F48" w14:textId="77777777" w:rsidR="00E97CD1" w:rsidRPr="00C048E4" w:rsidRDefault="00E97CD1" w:rsidP="00C06D69">
            <w:pPr>
              <w:pStyle w:val="rowtabella0"/>
              <w:rPr>
                <w:color w:val="002060"/>
              </w:rPr>
            </w:pPr>
            <w:r w:rsidRPr="00C048E4">
              <w:rPr>
                <w:color w:val="002060"/>
              </w:rPr>
              <w:t>VIA LIGURIA - BORGO PINTURA</w:t>
            </w:r>
          </w:p>
        </w:tc>
      </w:tr>
      <w:tr w:rsidR="00E97CD1" w:rsidRPr="00C048E4" w14:paraId="1495CB02" w14:textId="77777777" w:rsidTr="00C06D6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D78EC0" w14:textId="77777777" w:rsidR="00E97CD1" w:rsidRPr="00C048E4" w:rsidRDefault="00E97CD1" w:rsidP="00C06D69">
            <w:pPr>
              <w:pStyle w:val="rowtabella0"/>
              <w:rPr>
                <w:color w:val="002060"/>
              </w:rPr>
            </w:pPr>
            <w:r w:rsidRPr="00C048E4">
              <w:rPr>
                <w:color w:val="002060"/>
              </w:rPr>
              <w:t>ATLETICO MATELICA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8C40C1" w14:textId="77777777" w:rsidR="00E97CD1" w:rsidRPr="00C048E4" w:rsidRDefault="00E97CD1" w:rsidP="00C06D69">
            <w:pPr>
              <w:pStyle w:val="rowtabella0"/>
              <w:rPr>
                <w:color w:val="002060"/>
              </w:rPr>
            </w:pPr>
            <w:r w:rsidRPr="00C048E4">
              <w:rPr>
                <w:color w:val="002060"/>
              </w:rPr>
              <w:t>RIPABERARDA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9D0042"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FBD24" w14:textId="77777777" w:rsidR="00E97CD1" w:rsidRPr="00C048E4" w:rsidRDefault="00E97CD1" w:rsidP="00C06D69">
            <w:pPr>
              <w:pStyle w:val="rowtabella0"/>
              <w:rPr>
                <w:color w:val="002060"/>
              </w:rPr>
            </w:pPr>
            <w:r w:rsidRPr="00C048E4">
              <w:rPr>
                <w:color w:val="002060"/>
              </w:rPr>
              <w:t>25/10/2025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A7EDC2" w14:textId="77777777" w:rsidR="00E97CD1" w:rsidRPr="00C048E4" w:rsidRDefault="00E97CD1" w:rsidP="00C06D69">
            <w:pPr>
              <w:pStyle w:val="rowtabella0"/>
              <w:rPr>
                <w:color w:val="002060"/>
              </w:rPr>
            </w:pPr>
            <w:r w:rsidRPr="00C048E4">
              <w:rPr>
                <w:color w:val="002060"/>
              </w:rPr>
              <w:t>5266 CAMPO SCOPERTO "</w:t>
            </w:r>
            <w:proofErr w:type="gramStart"/>
            <w:r w:rsidRPr="00C048E4">
              <w:rPr>
                <w:color w:val="002060"/>
              </w:rPr>
              <w:t>S.BORGONOVO</w:t>
            </w:r>
            <w:proofErr w:type="gramEnd"/>
            <w:r w:rsidRPr="00C048E4">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5929F5" w14:textId="77777777" w:rsidR="00E97CD1" w:rsidRPr="00C048E4" w:rsidRDefault="00E97CD1" w:rsidP="00C06D69">
            <w:pPr>
              <w:pStyle w:val="rowtabella0"/>
              <w:rPr>
                <w:color w:val="002060"/>
              </w:rPr>
            </w:pPr>
            <w:r w:rsidRPr="00C048E4">
              <w:rPr>
                <w:color w:val="002060"/>
              </w:rPr>
              <w:t>GAGLIOLE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AB66DB" w14:textId="77777777" w:rsidR="00E97CD1" w:rsidRPr="00C048E4" w:rsidRDefault="00E97CD1" w:rsidP="00C06D69">
            <w:pPr>
              <w:pStyle w:val="rowtabella0"/>
              <w:rPr>
                <w:color w:val="002060"/>
              </w:rPr>
            </w:pPr>
            <w:r w:rsidRPr="00C048E4">
              <w:rPr>
                <w:color w:val="002060"/>
              </w:rPr>
              <w:t>LOCALITA' MADONNA DELLA PIEVE</w:t>
            </w:r>
          </w:p>
        </w:tc>
      </w:tr>
    </w:tbl>
    <w:p w14:paraId="5199D156" w14:textId="77777777" w:rsidR="00E97CD1" w:rsidRPr="00C048E4" w:rsidRDefault="00E97CD1" w:rsidP="00E97CD1">
      <w:pPr>
        <w:pStyle w:val="breakline"/>
        <w:rPr>
          <w:rFonts w:eastAsiaTheme="minorEastAsia"/>
          <w:color w:val="002060"/>
        </w:rPr>
      </w:pPr>
    </w:p>
    <w:p w14:paraId="1500A045" w14:textId="77777777" w:rsidR="00E97CD1" w:rsidRPr="00C048E4" w:rsidRDefault="00E97CD1" w:rsidP="00E97CD1">
      <w:pPr>
        <w:pStyle w:val="breakline"/>
        <w:rPr>
          <w:color w:val="002060"/>
        </w:rPr>
      </w:pPr>
    </w:p>
    <w:p w14:paraId="54112A3E" w14:textId="77777777" w:rsidR="00E97CD1" w:rsidRPr="00C048E4" w:rsidRDefault="00E97CD1" w:rsidP="00E97CD1">
      <w:pPr>
        <w:pStyle w:val="breakline"/>
        <w:rPr>
          <w:color w:val="002060"/>
        </w:rPr>
      </w:pPr>
    </w:p>
    <w:p w14:paraId="318E68B0" w14:textId="77777777" w:rsidR="00E97CD1" w:rsidRPr="00C048E4" w:rsidRDefault="00E97CD1" w:rsidP="00E97CD1">
      <w:pPr>
        <w:pStyle w:val="sottotitolocampionato10"/>
        <w:rPr>
          <w:color w:val="002060"/>
        </w:rPr>
      </w:pPr>
      <w:r w:rsidRPr="00C048E4">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31"/>
        <w:gridCol w:w="385"/>
        <w:gridCol w:w="898"/>
        <w:gridCol w:w="1178"/>
        <w:gridCol w:w="1547"/>
        <w:gridCol w:w="1547"/>
      </w:tblGrid>
      <w:tr w:rsidR="00E97CD1" w:rsidRPr="00C048E4" w14:paraId="122D4804" w14:textId="77777777" w:rsidTr="00C06D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2EB73" w14:textId="77777777" w:rsidR="00E97CD1" w:rsidRPr="00C048E4" w:rsidRDefault="00E97CD1" w:rsidP="00C06D69">
            <w:pPr>
              <w:pStyle w:val="headertabella0"/>
              <w:rPr>
                <w:color w:val="002060"/>
              </w:rPr>
            </w:pPr>
            <w:r w:rsidRPr="00C048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F6780" w14:textId="77777777" w:rsidR="00E97CD1" w:rsidRPr="00C048E4" w:rsidRDefault="00E97CD1" w:rsidP="00C06D69">
            <w:pPr>
              <w:pStyle w:val="headertabella0"/>
              <w:rPr>
                <w:color w:val="002060"/>
              </w:rPr>
            </w:pPr>
            <w:r w:rsidRPr="00C048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299B4" w14:textId="77777777" w:rsidR="00E97CD1" w:rsidRPr="00C048E4" w:rsidRDefault="00E97CD1" w:rsidP="00C06D69">
            <w:pPr>
              <w:pStyle w:val="headertabella0"/>
              <w:rPr>
                <w:color w:val="002060"/>
              </w:rPr>
            </w:pPr>
            <w:r w:rsidRPr="00C048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F6023" w14:textId="77777777" w:rsidR="00E97CD1" w:rsidRPr="00C048E4" w:rsidRDefault="00E97CD1" w:rsidP="00C06D69">
            <w:pPr>
              <w:pStyle w:val="headertabella0"/>
              <w:rPr>
                <w:color w:val="002060"/>
              </w:rPr>
            </w:pPr>
            <w:r w:rsidRPr="00C048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7FF13" w14:textId="77777777" w:rsidR="00E97CD1" w:rsidRPr="00C048E4" w:rsidRDefault="00E97CD1" w:rsidP="00C06D69">
            <w:pPr>
              <w:pStyle w:val="headertabella0"/>
              <w:rPr>
                <w:color w:val="002060"/>
              </w:rPr>
            </w:pPr>
            <w:r w:rsidRPr="00C048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14601" w14:textId="77777777" w:rsidR="00E97CD1" w:rsidRPr="00C048E4" w:rsidRDefault="00E97CD1" w:rsidP="00C06D69">
            <w:pPr>
              <w:pStyle w:val="headertabella0"/>
              <w:rPr>
                <w:color w:val="002060"/>
              </w:rPr>
            </w:pPr>
            <w:proofErr w:type="spellStart"/>
            <w:r w:rsidRPr="00C048E4">
              <w:rPr>
                <w:color w:val="002060"/>
              </w:rPr>
              <w:t>Localita'</w:t>
            </w:r>
            <w:proofErr w:type="spellEnd"/>
            <w:r w:rsidRPr="00C048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786DB" w14:textId="77777777" w:rsidR="00E97CD1" w:rsidRPr="00C048E4" w:rsidRDefault="00E97CD1" w:rsidP="00C06D69">
            <w:pPr>
              <w:pStyle w:val="headertabella0"/>
              <w:rPr>
                <w:color w:val="002060"/>
              </w:rPr>
            </w:pPr>
            <w:r w:rsidRPr="00C048E4">
              <w:rPr>
                <w:color w:val="002060"/>
              </w:rPr>
              <w:t>Indirizzo Impianto</w:t>
            </w:r>
          </w:p>
        </w:tc>
      </w:tr>
      <w:tr w:rsidR="00E97CD1" w:rsidRPr="00C048E4" w14:paraId="42AA0F75" w14:textId="77777777" w:rsidTr="00C06D6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308DBA" w14:textId="77777777" w:rsidR="00E97CD1" w:rsidRPr="00C048E4" w:rsidRDefault="00E97CD1" w:rsidP="00C06D69">
            <w:pPr>
              <w:pStyle w:val="rowtabella0"/>
              <w:rPr>
                <w:color w:val="002060"/>
              </w:rPr>
            </w:pPr>
            <w:r w:rsidRPr="00C048E4">
              <w:rPr>
                <w:color w:val="002060"/>
              </w:rPr>
              <w:t>RIPABERARDA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BA1553" w14:textId="77777777" w:rsidR="00E97CD1" w:rsidRPr="00C048E4" w:rsidRDefault="00E97CD1" w:rsidP="00C06D69">
            <w:pPr>
              <w:pStyle w:val="rowtabella0"/>
              <w:rPr>
                <w:color w:val="002060"/>
              </w:rPr>
            </w:pPr>
            <w:proofErr w:type="gramStart"/>
            <w:r w:rsidRPr="00C048E4">
              <w:rPr>
                <w:color w:val="002060"/>
              </w:rPr>
              <w:t>MR.SANGIORGESE</w:t>
            </w:r>
            <w:proofErr w:type="gramEnd"/>
            <w:r w:rsidRPr="00C048E4">
              <w:rPr>
                <w:color w:val="002060"/>
              </w:rPr>
              <w:t xml:space="preserve"> CALCIO1922</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D0FBA1" w14:textId="77777777" w:rsidR="00E97CD1" w:rsidRPr="00C048E4" w:rsidRDefault="00E97CD1" w:rsidP="00C06D69">
            <w:pPr>
              <w:pStyle w:val="rowtabella0"/>
              <w:jc w:val="center"/>
              <w:rPr>
                <w:color w:val="002060"/>
              </w:rPr>
            </w:pPr>
            <w:r w:rsidRPr="00C048E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52073D" w14:textId="77777777" w:rsidR="00E97CD1" w:rsidRPr="00C048E4" w:rsidRDefault="00E97CD1" w:rsidP="00C06D69">
            <w:pPr>
              <w:pStyle w:val="rowtabella0"/>
              <w:rPr>
                <w:color w:val="002060"/>
              </w:rPr>
            </w:pPr>
            <w:r w:rsidRPr="00C048E4">
              <w:rPr>
                <w:color w:val="002060"/>
              </w:rPr>
              <w:t>30/10/2025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EC6807" w14:textId="77777777" w:rsidR="00E97CD1" w:rsidRPr="00C048E4" w:rsidRDefault="00E97CD1" w:rsidP="00C06D69">
            <w:pPr>
              <w:pStyle w:val="rowtabella0"/>
              <w:rPr>
                <w:color w:val="002060"/>
              </w:rPr>
            </w:pPr>
            <w:r w:rsidRPr="00C048E4">
              <w:rPr>
                <w:color w:val="002060"/>
              </w:rPr>
              <w:t>5682 PALASPORT RIPABERARDA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5FCF92" w14:textId="77777777" w:rsidR="00E97CD1" w:rsidRPr="00C048E4" w:rsidRDefault="00E97CD1" w:rsidP="00C06D69">
            <w:pPr>
              <w:pStyle w:val="rowtabella0"/>
              <w:rPr>
                <w:color w:val="002060"/>
              </w:rPr>
            </w:pPr>
            <w:r w:rsidRPr="00C048E4">
              <w:rPr>
                <w:color w:val="002060"/>
              </w:rPr>
              <w:t>CASTIGNANO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AB1DFB" w14:textId="77777777" w:rsidR="00E97CD1" w:rsidRPr="00C048E4" w:rsidRDefault="00E97CD1" w:rsidP="00C06D69">
            <w:pPr>
              <w:pStyle w:val="rowtabella0"/>
              <w:rPr>
                <w:color w:val="002060"/>
              </w:rPr>
            </w:pPr>
            <w:r w:rsidRPr="00C048E4">
              <w:rPr>
                <w:color w:val="002060"/>
              </w:rPr>
              <w:t>VIA DON GIUSEPPE MARUCCI 1</w:t>
            </w:r>
          </w:p>
        </w:tc>
      </w:tr>
    </w:tbl>
    <w:p w14:paraId="111FDD37" w14:textId="77777777" w:rsidR="00E97CD1" w:rsidRPr="00A2100E" w:rsidRDefault="00E97CD1" w:rsidP="00E97CD1">
      <w:pPr>
        <w:pStyle w:val="breakline"/>
        <w:rPr>
          <w:color w:val="002060"/>
        </w:rPr>
      </w:pPr>
    </w:p>
    <w:p w14:paraId="0E763511" w14:textId="77777777" w:rsidR="00E97CD1" w:rsidRPr="00A2100E" w:rsidRDefault="00E97CD1" w:rsidP="00E97CD1">
      <w:pPr>
        <w:pStyle w:val="breakline"/>
        <w:rPr>
          <w:color w:val="002060"/>
        </w:rPr>
      </w:pPr>
    </w:p>
    <w:p w14:paraId="67DE757C" w14:textId="77777777" w:rsidR="00E97CD1" w:rsidRPr="00A2100E" w:rsidRDefault="00E97CD1" w:rsidP="00E97CD1">
      <w:pPr>
        <w:pStyle w:val="breakline"/>
        <w:rPr>
          <w:color w:val="002060"/>
        </w:rPr>
      </w:pPr>
    </w:p>
    <w:p w14:paraId="5C4E0B9C" w14:textId="77777777" w:rsidR="00E97CD1" w:rsidRPr="00A2100E" w:rsidRDefault="00E97CD1" w:rsidP="00E97CD1">
      <w:pPr>
        <w:pStyle w:val="titolocampionato0"/>
        <w:shd w:val="clear" w:color="auto" w:fill="CCCCCC"/>
        <w:spacing w:before="80" w:after="40"/>
        <w:rPr>
          <w:color w:val="002060"/>
        </w:rPr>
      </w:pPr>
      <w:r w:rsidRPr="00A2100E">
        <w:rPr>
          <w:color w:val="002060"/>
        </w:rPr>
        <w:t>UNDER 19 CALCIO A 5 REGIONALE</w:t>
      </w:r>
    </w:p>
    <w:p w14:paraId="39203949" w14:textId="77777777" w:rsidR="00E97CD1" w:rsidRPr="00A2100E" w:rsidRDefault="00E97CD1" w:rsidP="00E97CD1">
      <w:pPr>
        <w:pStyle w:val="titoloprinc0"/>
        <w:rPr>
          <w:color w:val="002060"/>
        </w:rPr>
      </w:pPr>
      <w:r w:rsidRPr="00A2100E">
        <w:rPr>
          <w:color w:val="002060"/>
        </w:rPr>
        <w:t>VARIAZIONI AL PROGRAMMA GARE</w:t>
      </w:r>
    </w:p>
    <w:p w14:paraId="244288A7" w14:textId="77777777" w:rsidR="00E97CD1" w:rsidRPr="00A2100E" w:rsidRDefault="00E97CD1" w:rsidP="00E97CD1">
      <w:pPr>
        <w:pStyle w:val="breakline"/>
        <w:rPr>
          <w:color w:val="002060"/>
        </w:rPr>
      </w:pPr>
    </w:p>
    <w:p w14:paraId="27812E0F" w14:textId="77777777" w:rsidR="00E97CD1" w:rsidRPr="00A2100E" w:rsidRDefault="00E97CD1" w:rsidP="00E97CD1">
      <w:pPr>
        <w:pStyle w:val="breakline"/>
        <w:rPr>
          <w:color w:val="002060"/>
        </w:rPr>
      </w:pPr>
    </w:p>
    <w:p w14:paraId="4C831AD5" w14:textId="77777777" w:rsidR="00E97CD1" w:rsidRPr="00A2100E" w:rsidRDefault="00E97CD1" w:rsidP="00E97CD1">
      <w:pPr>
        <w:pStyle w:val="sottotitolocampionato10"/>
        <w:rPr>
          <w:color w:val="002060"/>
        </w:rPr>
      </w:pPr>
      <w:r w:rsidRPr="00A2100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97CD1" w:rsidRPr="00A2100E" w14:paraId="3423293E" w14:textId="77777777" w:rsidTr="00E97CD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93053" w14:textId="77777777" w:rsidR="00E97CD1" w:rsidRPr="00A2100E" w:rsidRDefault="00E97CD1" w:rsidP="00C06D69">
            <w:pPr>
              <w:pStyle w:val="headertabella0"/>
              <w:rPr>
                <w:color w:val="002060"/>
              </w:rPr>
            </w:pPr>
            <w:r w:rsidRPr="00A2100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FBCE9" w14:textId="77777777" w:rsidR="00E97CD1" w:rsidRPr="00A2100E" w:rsidRDefault="00E97CD1" w:rsidP="00C06D69">
            <w:pPr>
              <w:pStyle w:val="headertabella0"/>
              <w:rPr>
                <w:color w:val="002060"/>
              </w:rPr>
            </w:pPr>
            <w:r w:rsidRPr="00A2100E">
              <w:rPr>
                <w:color w:val="002060"/>
              </w:rPr>
              <w:t xml:space="preserve">N° </w:t>
            </w:r>
            <w:proofErr w:type="spellStart"/>
            <w:r w:rsidRPr="00A2100E">
              <w:rPr>
                <w:color w:val="002060"/>
              </w:rPr>
              <w:t>Gior</w:t>
            </w:r>
            <w:proofErr w:type="spellEnd"/>
            <w:r w:rsidRPr="00A2100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F31E7" w14:textId="77777777" w:rsidR="00E97CD1" w:rsidRPr="00A2100E" w:rsidRDefault="00E97CD1" w:rsidP="00C06D69">
            <w:pPr>
              <w:pStyle w:val="headertabella0"/>
              <w:rPr>
                <w:color w:val="002060"/>
              </w:rPr>
            </w:pPr>
            <w:r w:rsidRPr="00A2100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A3D0A" w14:textId="77777777" w:rsidR="00E97CD1" w:rsidRPr="00A2100E" w:rsidRDefault="00E97CD1" w:rsidP="00C06D69">
            <w:pPr>
              <w:pStyle w:val="headertabella0"/>
              <w:rPr>
                <w:color w:val="002060"/>
              </w:rPr>
            </w:pPr>
            <w:r w:rsidRPr="00A2100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48578" w14:textId="77777777" w:rsidR="00E97CD1" w:rsidRPr="00A2100E" w:rsidRDefault="00E97CD1" w:rsidP="00C06D69">
            <w:pPr>
              <w:pStyle w:val="headertabella0"/>
              <w:rPr>
                <w:color w:val="002060"/>
              </w:rPr>
            </w:pPr>
            <w:r w:rsidRPr="00A2100E">
              <w:rPr>
                <w:color w:val="002060"/>
              </w:rPr>
              <w:t xml:space="preserve">Data </w:t>
            </w:r>
            <w:proofErr w:type="spellStart"/>
            <w:r w:rsidRPr="00A2100E">
              <w:rPr>
                <w:color w:val="002060"/>
              </w:rPr>
              <w:t>Orig</w:t>
            </w:r>
            <w:proofErr w:type="spellEnd"/>
            <w:r w:rsidRPr="00A2100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12875" w14:textId="77777777" w:rsidR="00E97CD1" w:rsidRPr="00A2100E" w:rsidRDefault="00E97CD1" w:rsidP="00C06D69">
            <w:pPr>
              <w:pStyle w:val="headertabella0"/>
              <w:rPr>
                <w:color w:val="002060"/>
              </w:rPr>
            </w:pPr>
            <w:r w:rsidRPr="00A2100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9DE81" w14:textId="77777777" w:rsidR="00E97CD1" w:rsidRPr="00A2100E" w:rsidRDefault="00E97CD1" w:rsidP="00C06D69">
            <w:pPr>
              <w:pStyle w:val="headertabella0"/>
              <w:rPr>
                <w:color w:val="002060"/>
              </w:rPr>
            </w:pPr>
            <w:r w:rsidRPr="00A2100E">
              <w:rPr>
                <w:color w:val="002060"/>
              </w:rPr>
              <w:t xml:space="preserve">Ora </w:t>
            </w:r>
            <w:proofErr w:type="spellStart"/>
            <w:r w:rsidRPr="00A2100E">
              <w:rPr>
                <w:color w:val="002060"/>
              </w:rPr>
              <w:t>Orig</w:t>
            </w:r>
            <w:proofErr w:type="spellEnd"/>
            <w:r w:rsidRPr="00A2100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9D813" w14:textId="77777777" w:rsidR="00E97CD1" w:rsidRPr="00A2100E" w:rsidRDefault="00E97CD1" w:rsidP="00C06D69">
            <w:pPr>
              <w:pStyle w:val="headertabella0"/>
              <w:rPr>
                <w:color w:val="002060"/>
              </w:rPr>
            </w:pPr>
            <w:r w:rsidRPr="00A2100E">
              <w:rPr>
                <w:color w:val="002060"/>
              </w:rPr>
              <w:t>Impianto</w:t>
            </w:r>
          </w:p>
        </w:tc>
      </w:tr>
      <w:tr w:rsidR="00E97CD1" w:rsidRPr="00A2100E" w14:paraId="019CD86C" w14:textId="77777777" w:rsidTr="00E97CD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91591" w14:textId="77777777" w:rsidR="00E97CD1" w:rsidRPr="00E97CD1" w:rsidRDefault="00E97CD1" w:rsidP="00C06D69">
            <w:pPr>
              <w:pStyle w:val="rowtabella0"/>
              <w:rPr>
                <w:color w:val="002060"/>
                <w:highlight w:val="yellow"/>
              </w:rPr>
            </w:pPr>
            <w:r w:rsidRPr="00E97CD1">
              <w:rPr>
                <w:color w:val="002060"/>
                <w:highlight w:val="yellow"/>
              </w:rPr>
              <w:t>26/10/2025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D5A9C" w14:textId="77777777" w:rsidR="00E97CD1" w:rsidRPr="00E97CD1" w:rsidRDefault="00E97CD1" w:rsidP="00C06D69">
            <w:pPr>
              <w:pStyle w:val="rowtabella0"/>
              <w:jc w:val="center"/>
              <w:rPr>
                <w:color w:val="002060"/>
                <w:highlight w:val="yellow"/>
              </w:rPr>
            </w:pPr>
            <w:r w:rsidRPr="00E97CD1">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9BA9D" w14:textId="77777777" w:rsidR="00E97CD1" w:rsidRPr="00E97CD1" w:rsidRDefault="00E97CD1" w:rsidP="00C06D69">
            <w:pPr>
              <w:pStyle w:val="rowtabella0"/>
              <w:rPr>
                <w:color w:val="002060"/>
                <w:highlight w:val="yellow"/>
              </w:rPr>
            </w:pPr>
            <w:r w:rsidRPr="00E97CD1">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8C564" w14:textId="77777777" w:rsidR="00E97CD1" w:rsidRPr="00E97CD1" w:rsidRDefault="00E97CD1" w:rsidP="00C06D69">
            <w:pPr>
              <w:pStyle w:val="rowtabella0"/>
              <w:rPr>
                <w:color w:val="002060"/>
                <w:highlight w:val="yellow"/>
              </w:rPr>
            </w:pPr>
            <w:r w:rsidRPr="00E97CD1">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97B8D" w14:textId="33AC6C46" w:rsidR="00E97CD1" w:rsidRPr="00A2100E" w:rsidRDefault="00E97CD1" w:rsidP="00C06D69">
            <w:pPr>
              <w:pStyle w:val="rowtabella0"/>
              <w:rPr>
                <w:color w:val="002060"/>
              </w:rPr>
            </w:pPr>
            <w:r w:rsidRPr="00A2100E">
              <w:rPr>
                <w:color w:val="002060"/>
              </w:rPr>
              <w:t>2</w:t>
            </w:r>
            <w:r>
              <w:rPr>
                <w:color w:val="002060"/>
              </w:rPr>
              <w:t>5</w:t>
            </w:r>
            <w:r w:rsidRPr="00A2100E">
              <w:rPr>
                <w:color w:val="002060"/>
              </w:rPr>
              <w:t>/10/2025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5A21F" w14:textId="77777777" w:rsidR="00E97CD1" w:rsidRPr="00A2100E" w:rsidRDefault="00E97CD1" w:rsidP="00C06D69">
            <w:pPr>
              <w:pStyle w:val="rowtabella0"/>
              <w:jc w:val="center"/>
              <w:rPr>
                <w:color w:val="002060"/>
              </w:rPr>
            </w:pPr>
            <w:r w:rsidRPr="00E97CD1">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94732" w14:textId="77777777" w:rsidR="00E97CD1" w:rsidRPr="00A2100E" w:rsidRDefault="00E97CD1" w:rsidP="00C06D69">
            <w:pPr>
              <w:pStyle w:val="rowtabella0"/>
              <w:jc w:val="center"/>
              <w:rPr>
                <w:color w:val="002060"/>
              </w:rPr>
            </w:pPr>
            <w:r w:rsidRPr="00A2100E">
              <w:rPr>
                <w:color w:val="002060"/>
              </w:rPr>
              <w:t>16:30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D0B07" w14:textId="77777777" w:rsidR="00E97CD1" w:rsidRPr="00A2100E" w:rsidRDefault="00E97CD1" w:rsidP="00C06D69">
            <w:pPr>
              <w:rPr>
                <w:color w:val="002060"/>
              </w:rPr>
            </w:pPr>
          </w:p>
        </w:tc>
      </w:tr>
    </w:tbl>
    <w:p w14:paraId="4B488675" w14:textId="77777777" w:rsidR="00E97CD1" w:rsidRPr="00A2100E" w:rsidRDefault="00E97CD1" w:rsidP="00E97CD1">
      <w:pPr>
        <w:pStyle w:val="breakline"/>
        <w:rPr>
          <w:rFonts w:eastAsiaTheme="minorEastAsia"/>
          <w:color w:val="002060"/>
        </w:rPr>
      </w:pPr>
    </w:p>
    <w:p w14:paraId="385B1AD5" w14:textId="77777777" w:rsidR="00E97CD1" w:rsidRPr="00A2100E" w:rsidRDefault="00E97CD1" w:rsidP="00E97CD1">
      <w:pPr>
        <w:pStyle w:val="breakline"/>
        <w:rPr>
          <w:color w:val="002060"/>
        </w:rPr>
      </w:pPr>
    </w:p>
    <w:p w14:paraId="1A213F8A" w14:textId="77777777" w:rsidR="00E97CD1" w:rsidRPr="00A2100E" w:rsidRDefault="00E97CD1" w:rsidP="00E97CD1">
      <w:pPr>
        <w:pStyle w:val="titoloprinc0"/>
        <w:rPr>
          <w:color w:val="002060"/>
        </w:rPr>
      </w:pPr>
      <w:r w:rsidRPr="00A2100E">
        <w:rPr>
          <w:color w:val="002060"/>
        </w:rPr>
        <w:t>RISULTATI</w:t>
      </w:r>
    </w:p>
    <w:p w14:paraId="088F42AA" w14:textId="77777777" w:rsidR="00E97CD1" w:rsidRPr="00A2100E" w:rsidRDefault="00E97CD1" w:rsidP="00E97CD1">
      <w:pPr>
        <w:pStyle w:val="breakline"/>
        <w:rPr>
          <w:color w:val="002060"/>
        </w:rPr>
      </w:pPr>
    </w:p>
    <w:p w14:paraId="7AFD29B4" w14:textId="77777777" w:rsidR="00E97CD1" w:rsidRPr="00A2100E" w:rsidRDefault="00E97CD1" w:rsidP="00E97CD1">
      <w:pPr>
        <w:pStyle w:val="sottotitolocampionato10"/>
        <w:rPr>
          <w:color w:val="002060"/>
        </w:rPr>
      </w:pPr>
      <w:r w:rsidRPr="00A2100E">
        <w:rPr>
          <w:color w:val="002060"/>
        </w:rPr>
        <w:t>RISULTATI UFFICIALI GARE DEL 18/10/2025</w:t>
      </w:r>
    </w:p>
    <w:p w14:paraId="35AC78BE" w14:textId="77777777" w:rsidR="00E97CD1" w:rsidRPr="00E97CD1" w:rsidRDefault="00E97CD1" w:rsidP="00E97CD1">
      <w:pPr>
        <w:pStyle w:val="sottotitolocampionato20"/>
        <w:spacing w:before="0" w:beforeAutospacing="0" w:after="0" w:afterAutospacing="0"/>
        <w:rPr>
          <w:rFonts w:ascii="Arial" w:hAnsi="Arial" w:cs="Arial"/>
          <w:color w:val="002060"/>
          <w:sz w:val="20"/>
          <w:szCs w:val="20"/>
        </w:rPr>
      </w:pPr>
      <w:r w:rsidRPr="00E97CD1">
        <w:rPr>
          <w:rFonts w:ascii="Arial" w:hAnsi="Arial" w:cs="Arial"/>
          <w:color w:val="002060"/>
          <w:sz w:val="20"/>
          <w:szCs w:val="20"/>
        </w:rPr>
        <w:t>Si trascrivono qui di seguito i risultati ufficiali delle gare disputate</w:t>
      </w:r>
    </w:p>
    <w:p w14:paraId="75674D72" w14:textId="77777777" w:rsidR="00E97CD1" w:rsidRPr="00A2100E" w:rsidRDefault="00E97CD1" w:rsidP="00E97CD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97CD1" w:rsidRPr="00A2100E" w14:paraId="664D2634" w14:textId="77777777" w:rsidTr="00C06D6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CD1" w:rsidRPr="00A2100E" w14:paraId="524CA7C0" w14:textId="77777777" w:rsidTr="00C06D6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31656" w14:textId="77777777" w:rsidR="00E97CD1" w:rsidRPr="00A2100E" w:rsidRDefault="00E97CD1" w:rsidP="00C06D69">
                  <w:pPr>
                    <w:pStyle w:val="headertabella0"/>
                    <w:rPr>
                      <w:color w:val="002060"/>
                    </w:rPr>
                  </w:pPr>
                  <w:r w:rsidRPr="00A2100E">
                    <w:rPr>
                      <w:color w:val="002060"/>
                    </w:rPr>
                    <w:t>GIRONE A - 4 Giornata - A</w:t>
                  </w:r>
                </w:p>
              </w:tc>
            </w:tr>
            <w:tr w:rsidR="00E97CD1" w:rsidRPr="00A2100E" w14:paraId="6DFF2595" w14:textId="77777777" w:rsidTr="00C06D6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CC47AA" w14:textId="77777777" w:rsidR="00E97CD1" w:rsidRPr="00A2100E" w:rsidRDefault="00E97CD1" w:rsidP="00C06D69">
                  <w:pPr>
                    <w:pStyle w:val="rowtabella0"/>
                    <w:rPr>
                      <w:color w:val="002060"/>
                    </w:rPr>
                  </w:pPr>
                  <w:r w:rsidRPr="00A2100E">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E63991" w14:textId="77777777" w:rsidR="00E97CD1" w:rsidRPr="00A2100E" w:rsidRDefault="00E97CD1" w:rsidP="00C06D69">
                  <w:pPr>
                    <w:pStyle w:val="rowtabella0"/>
                    <w:rPr>
                      <w:color w:val="002060"/>
                    </w:rPr>
                  </w:pPr>
                  <w:r w:rsidRPr="00A2100E">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3B76B2" w14:textId="77777777" w:rsidR="00E97CD1" w:rsidRPr="00A2100E" w:rsidRDefault="00E97CD1" w:rsidP="00C06D69">
                  <w:pPr>
                    <w:pStyle w:val="rowtabella0"/>
                    <w:jc w:val="center"/>
                    <w:rPr>
                      <w:color w:val="002060"/>
                    </w:rPr>
                  </w:pPr>
                  <w:r w:rsidRPr="00A2100E">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4570A4" w14:textId="77777777" w:rsidR="00E97CD1" w:rsidRPr="00A2100E" w:rsidRDefault="00E97CD1" w:rsidP="00C06D69">
                  <w:pPr>
                    <w:pStyle w:val="rowtabella0"/>
                    <w:jc w:val="center"/>
                    <w:rPr>
                      <w:color w:val="002060"/>
                    </w:rPr>
                  </w:pPr>
                  <w:r w:rsidRPr="00A2100E">
                    <w:rPr>
                      <w:color w:val="002060"/>
                    </w:rPr>
                    <w:t> </w:t>
                  </w:r>
                </w:p>
              </w:tc>
            </w:tr>
            <w:tr w:rsidR="00E97CD1" w:rsidRPr="00A2100E" w14:paraId="7AFBFBF5"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51B572" w14:textId="77777777" w:rsidR="00E97CD1" w:rsidRPr="00A2100E" w:rsidRDefault="00E97CD1" w:rsidP="00C06D69">
                  <w:pPr>
                    <w:pStyle w:val="rowtabella0"/>
                    <w:rPr>
                      <w:color w:val="002060"/>
                    </w:rPr>
                  </w:pPr>
                  <w:r w:rsidRPr="00A2100E">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AABB0C" w14:textId="77777777" w:rsidR="00E97CD1" w:rsidRPr="00A2100E" w:rsidRDefault="00E97CD1" w:rsidP="00C06D69">
                  <w:pPr>
                    <w:pStyle w:val="rowtabella0"/>
                    <w:rPr>
                      <w:color w:val="002060"/>
                    </w:rPr>
                  </w:pPr>
                  <w:r w:rsidRPr="00A2100E">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D66CBC" w14:textId="77777777" w:rsidR="00E97CD1" w:rsidRPr="00A2100E" w:rsidRDefault="00E97CD1" w:rsidP="00C06D69">
                  <w:pPr>
                    <w:pStyle w:val="rowtabella0"/>
                    <w:jc w:val="center"/>
                    <w:rPr>
                      <w:color w:val="002060"/>
                    </w:rPr>
                  </w:pPr>
                  <w:r w:rsidRPr="00A2100E">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165D09" w14:textId="77777777" w:rsidR="00E97CD1" w:rsidRPr="00A2100E" w:rsidRDefault="00E97CD1" w:rsidP="00C06D69">
                  <w:pPr>
                    <w:pStyle w:val="rowtabella0"/>
                    <w:jc w:val="center"/>
                    <w:rPr>
                      <w:color w:val="002060"/>
                    </w:rPr>
                  </w:pPr>
                  <w:r w:rsidRPr="00A2100E">
                    <w:rPr>
                      <w:color w:val="002060"/>
                    </w:rPr>
                    <w:t> </w:t>
                  </w:r>
                </w:p>
              </w:tc>
            </w:tr>
            <w:tr w:rsidR="00E97CD1" w:rsidRPr="00A2100E" w14:paraId="2C04651D"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FDD01B" w14:textId="77777777" w:rsidR="00E97CD1" w:rsidRPr="00A2100E" w:rsidRDefault="00E97CD1" w:rsidP="00C06D69">
                  <w:pPr>
                    <w:pStyle w:val="rowtabella0"/>
                    <w:rPr>
                      <w:color w:val="002060"/>
                    </w:rPr>
                  </w:pPr>
                  <w:r w:rsidRPr="00A2100E">
                    <w:rPr>
                      <w:color w:val="002060"/>
                    </w:rPr>
                    <w:t xml:space="preserve">CSI GAUDIO </w:t>
                  </w:r>
                  <w:proofErr w:type="spellStart"/>
                  <w:proofErr w:type="gramStart"/>
                  <w:r w:rsidRPr="00A2100E">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255714" w14:textId="77777777" w:rsidR="00E97CD1" w:rsidRPr="00A2100E" w:rsidRDefault="00E97CD1" w:rsidP="00C06D69">
                  <w:pPr>
                    <w:pStyle w:val="rowtabella0"/>
                    <w:rPr>
                      <w:color w:val="002060"/>
                    </w:rPr>
                  </w:pPr>
                  <w:r w:rsidRPr="00A2100E">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8A67BE" w14:textId="77777777" w:rsidR="00E97CD1" w:rsidRPr="00A2100E" w:rsidRDefault="00E97CD1" w:rsidP="00C06D69">
                  <w:pPr>
                    <w:pStyle w:val="rowtabella0"/>
                    <w:jc w:val="center"/>
                    <w:rPr>
                      <w:color w:val="002060"/>
                    </w:rPr>
                  </w:pPr>
                  <w:r w:rsidRPr="00A2100E">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BAB6D3" w14:textId="77777777" w:rsidR="00E97CD1" w:rsidRPr="00A2100E" w:rsidRDefault="00E97CD1" w:rsidP="00C06D69">
                  <w:pPr>
                    <w:pStyle w:val="rowtabella0"/>
                    <w:jc w:val="center"/>
                    <w:rPr>
                      <w:color w:val="002060"/>
                    </w:rPr>
                  </w:pPr>
                  <w:r w:rsidRPr="00A2100E">
                    <w:rPr>
                      <w:color w:val="002060"/>
                    </w:rPr>
                    <w:t> </w:t>
                  </w:r>
                </w:p>
              </w:tc>
            </w:tr>
            <w:tr w:rsidR="00E97CD1" w:rsidRPr="00A2100E" w14:paraId="6485944F"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A7E6AC" w14:textId="77777777" w:rsidR="00E97CD1" w:rsidRPr="00A2100E" w:rsidRDefault="00E97CD1" w:rsidP="00C06D69">
                  <w:pPr>
                    <w:pStyle w:val="rowtabella0"/>
                    <w:rPr>
                      <w:color w:val="002060"/>
                    </w:rPr>
                  </w:pPr>
                  <w:r w:rsidRPr="00A2100E">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4925DC" w14:textId="77777777" w:rsidR="00E97CD1" w:rsidRPr="00A2100E" w:rsidRDefault="00E97CD1" w:rsidP="00C06D69">
                  <w:pPr>
                    <w:pStyle w:val="rowtabella0"/>
                    <w:rPr>
                      <w:color w:val="002060"/>
                    </w:rPr>
                  </w:pPr>
                  <w:r w:rsidRPr="00A2100E">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3E2670" w14:textId="77777777" w:rsidR="00E97CD1" w:rsidRPr="00A2100E" w:rsidRDefault="00E97CD1" w:rsidP="00C06D69">
                  <w:pPr>
                    <w:pStyle w:val="rowtabella0"/>
                    <w:jc w:val="center"/>
                    <w:rPr>
                      <w:color w:val="002060"/>
                    </w:rPr>
                  </w:pPr>
                  <w:r w:rsidRPr="00A2100E">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557566" w14:textId="77777777" w:rsidR="00E97CD1" w:rsidRPr="00A2100E" w:rsidRDefault="00E97CD1" w:rsidP="00C06D69">
                  <w:pPr>
                    <w:pStyle w:val="rowtabella0"/>
                    <w:jc w:val="center"/>
                    <w:rPr>
                      <w:color w:val="002060"/>
                    </w:rPr>
                  </w:pPr>
                  <w:r w:rsidRPr="00A2100E">
                    <w:rPr>
                      <w:color w:val="002060"/>
                    </w:rPr>
                    <w:t> </w:t>
                  </w:r>
                </w:p>
              </w:tc>
            </w:tr>
            <w:tr w:rsidR="00E97CD1" w:rsidRPr="00A2100E" w14:paraId="3746E95C" w14:textId="77777777" w:rsidTr="00C06D6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9774C3" w14:textId="77777777" w:rsidR="00E97CD1" w:rsidRPr="00A2100E" w:rsidRDefault="00E97CD1" w:rsidP="00C06D69">
                  <w:pPr>
                    <w:pStyle w:val="rowtabella0"/>
                    <w:rPr>
                      <w:color w:val="002060"/>
                    </w:rPr>
                  </w:pPr>
                  <w:r w:rsidRPr="00A2100E">
                    <w:rPr>
                      <w:color w:val="002060"/>
                    </w:rPr>
                    <w:lastRenderedPageBreak/>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7436B" w14:textId="77777777" w:rsidR="00E97CD1" w:rsidRPr="00A2100E" w:rsidRDefault="00E97CD1" w:rsidP="00C06D69">
                  <w:pPr>
                    <w:pStyle w:val="rowtabella0"/>
                    <w:rPr>
                      <w:color w:val="002060"/>
                    </w:rPr>
                  </w:pPr>
                  <w:r w:rsidRPr="00A2100E">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922CF9" w14:textId="77777777" w:rsidR="00E97CD1" w:rsidRPr="00A2100E" w:rsidRDefault="00E97CD1" w:rsidP="00C06D69">
                  <w:pPr>
                    <w:pStyle w:val="rowtabella0"/>
                    <w:jc w:val="center"/>
                    <w:rPr>
                      <w:color w:val="002060"/>
                    </w:rPr>
                  </w:pPr>
                  <w:r w:rsidRPr="00A2100E">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D422C5" w14:textId="77777777" w:rsidR="00E97CD1" w:rsidRPr="00A2100E" w:rsidRDefault="00E97CD1" w:rsidP="00C06D69">
                  <w:pPr>
                    <w:pStyle w:val="rowtabella0"/>
                    <w:jc w:val="center"/>
                    <w:rPr>
                      <w:color w:val="002060"/>
                    </w:rPr>
                  </w:pPr>
                  <w:r w:rsidRPr="00A2100E">
                    <w:rPr>
                      <w:color w:val="002060"/>
                    </w:rPr>
                    <w:t> </w:t>
                  </w:r>
                </w:p>
              </w:tc>
            </w:tr>
            <w:tr w:rsidR="00E97CD1" w:rsidRPr="00A2100E" w14:paraId="7FE1816C" w14:textId="77777777" w:rsidTr="00C06D69">
              <w:tc>
                <w:tcPr>
                  <w:tcW w:w="4700" w:type="dxa"/>
                  <w:gridSpan w:val="4"/>
                  <w:tcBorders>
                    <w:top w:val="nil"/>
                    <w:left w:val="nil"/>
                    <w:bottom w:val="nil"/>
                    <w:right w:val="nil"/>
                  </w:tcBorders>
                  <w:tcMar>
                    <w:top w:w="20" w:type="dxa"/>
                    <w:left w:w="20" w:type="dxa"/>
                    <w:bottom w:w="20" w:type="dxa"/>
                    <w:right w:w="20" w:type="dxa"/>
                  </w:tcMar>
                  <w:vAlign w:val="center"/>
                  <w:hideMark/>
                </w:tcPr>
                <w:p w14:paraId="367349C3" w14:textId="77777777" w:rsidR="00E97CD1" w:rsidRPr="00A2100E" w:rsidRDefault="00E97CD1" w:rsidP="00C06D69">
                  <w:pPr>
                    <w:pStyle w:val="rowtabella0"/>
                    <w:rPr>
                      <w:color w:val="002060"/>
                    </w:rPr>
                  </w:pPr>
                  <w:r w:rsidRPr="00A2100E">
                    <w:rPr>
                      <w:color w:val="002060"/>
                    </w:rPr>
                    <w:t>(1) - disputata il 19/10/2025</w:t>
                  </w:r>
                </w:p>
              </w:tc>
            </w:tr>
          </w:tbl>
          <w:p w14:paraId="092F064C" w14:textId="77777777" w:rsidR="00E97CD1" w:rsidRPr="00A2100E" w:rsidRDefault="00E97CD1" w:rsidP="00C06D6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CD1" w:rsidRPr="00A2100E" w14:paraId="6CF8F5A5" w14:textId="77777777" w:rsidTr="00C06D6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14109" w14:textId="77777777" w:rsidR="00E97CD1" w:rsidRPr="00A2100E" w:rsidRDefault="00E97CD1" w:rsidP="00C06D69">
                  <w:pPr>
                    <w:pStyle w:val="headertabella0"/>
                    <w:rPr>
                      <w:color w:val="002060"/>
                    </w:rPr>
                  </w:pPr>
                  <w:r w:rsidRPr="00A2100E">
                    <w:rPr>
                      <w:color w:val="002060"/>
                    </w:rPr>
                    <w:lastRenderedPageBreak/>
                    <w:t>GIRONE B - 4 Giornata - A</w:t>
                  </w:r>
                </w:p>
              </w:tc>
            </w:tr>
            <w:tr w:rsidR="00E97CD1" w:rsidRPr="00A2100E" w14:paraId="3AFE6F42" w14:textId="77777777" w:rsidTr="00C06D6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F4B30E" w14:textId="77777777" w:rsidR="00E97CD1" w:rsidRPr="00A2100E" w:rsidRDefault="00E97CD1" w:rsidP="00C06D69">
                  <w:pPr>
                    <w:pStyle w:val="rowtabella0"/>
                    <w:rPr>
                      <w:color w:val="002060"/>
                    </w:rPr>
                  </w:pPr>
                  <w:r w:rsidRPr="00A2100E">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85DA28" w14:textId="77777777" w:rsidR="00E97CD1" w:rsidRPr="00A2100E" w:rsidRDefault="00E97CD1" w:rsidP="00C06D69">
                  <w:pPr>
                    <w:pStyle w:val="rowtabella0"/>
                    <w:rPr>
                      <w:color w:val="002060"/>
                    </w:rPr>
                  </w:pPr>
                  <w:r w:rsidRPr="00A2100E">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F019B" w14:textId="77777777" w:rsidR="00E97CD1" w:rsidRPr="00A2100E" w:rsidRDefault="00E97CD1" w:rsidP="00C06D69">
                  <w:pPr>
                    <w:pStyle w:val="rowtabella0"/>
                    <w:jc w:val="center"/>
                    <w:rPr>
                      <w:color w:val="002060"/>
                    </w:rPr>
                  </w:pPr>
                  <w:r w:rsidRPr="00A2100E">
                    <w:rPr>
                      <w:color w:val="002060"/>
                    </w:rPr>
                    <w:t>10 - 3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BD5F50" w14:textId="77777777" w:rsidR="00E97CD1" w:rsidRPr="00A2100E" w:rsidRDefault="00E97CD1" w:rsidP="00C06D69">
                  <w:pPr>
                    <w:pStyle w:val="rowtabella0"/>
                    <w:jc w:val="center"/>
                    <w:rPr>
                      <w:color w:val="002060"/>
                    </w:rPr>
                  </w:pPr>
                  <w:r w:rsidRPr="00A2100E">
                    <w:rPr>
                      <w:color w:val="002060"/>
                    </w:rPr>
                    <w:t> </w:t>
                  </w:r>
                </w:p>
              </w:tc>
            </w:tr>
            <w:tr w:rsidR="00E97CD1" w:rsidRPr="00A2100E" w14:paraId="20B55033"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FEFFBB" w14:textId="77777777" w:rsidR="00E97CD1" w:rsidRPr="00A2100E" w:rsidRDefault="00E97CD1" w:rsidP="00C06D69">
                  <w:pPr>
                    <w:pStyle w:val="rowtabella0"/>
                    <w:rPr>
                      <w:color w:val="002060"/>
                    </w:rPr>
                  </w:pPr>
                  <w:r w:rsidRPr="00A2100E">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A59115" w14:textId="77777777" w:rsidR="00E97CD1" w:rsidRPr="00A2100E" w:rsidRDefault="00E97CD1" w:rsidP="00C06D69">
                  <w:pPr>
                    <w:pStyle w:val="rowtabella0"/>
                    <w:rPr>
                      <w:color w:val="002060"/>
                    </w:rPr>
                  </w:pPr>
                  <w:r w:rsidRPr="00A2100E">
                    <w:rPr>
                      <w:color w:val="002060"/>
                    </w:rPr>
                    <w:t>- POLISPORTIVA ROSSO BLU</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BBBEE6" w14:textId="77777777" w:rsidR="00E97CD1" w:rsidRPr="00A2100E" w:rsidRDefault="00E97CD1" w:rsidP="00C06D69">
                  <w:pPr>
                    <w:pStyle w:val="rowtabella0"/>
                    <w:jc w:val="center"/>
                    <w:rPr>
                      <w:color w:val="002060"/>
                    </w:rPr>
                  </w:pPr>
                  <w:r w:rsidRPr="00A2100E">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976973" w14:textId="77777777" w:rsidR="00E97CD1" w:rsidRPr="00A2100E" w:rsidRDefault="00E97CD1" w:rsidP="00C06D69">
                  <w:pPr>
                    <w:pStyle w:val="rowtabella0"/>
                    <w:jc w:val="center"/>
                    <w:rPr>
                      <w:color w:val="002060"/>
                    </w:rPr>
                  </w:pPr>
                  <w:r w:rsidRPr="00A2100E">
                    <w:rPr>
                      <w:color w:val="002060"/>
                    </w:rPr>
                    <w:t> </w:t>
                  </w:r>
                </w:p>
              </w:tc>
            </w:tr>
            <w:tr w:rsidR="00E97CD1" w:rsidRPr="00A2100E" w14:paraId="249E8669"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D26BD3" w14:textId="77777777" w:rsidR="00E97CD1" w:rsidRPr="00A2100E" w:rsidRDefault="00E97CD1" w:rsidP="00C06D69">
                  <w:pPr>
                    <w:pStyle w:val="rowtabella0"/>
                    <w:rPr>
                      <w:color w:val="002060"/>
                    </w:rPr>
                  </w:pPr>
                  <w:r w:rsidRPr="00A2100E">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7F5971" w14:textId="77777777" w:rsidR="00E97CD1" w:rsidRPr="00A2100E" w:rsidRDefault="00E97CD1" w:rsidP="00C06D69">
                  <w:pPr>
                    <w:pStyle w:val="rowtabella0"/>
                    <w:rPr>
                      <w:color w:val="002060"/>
                    </w:rPr>
                  </w:pPr>
                  <w:r w:rsidRPr="00A2100E">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970B14" w14:textId="77777777" w:rsidR="00E97CD1" w:rsidRPr="00A2100E" w:rsidRDefault="00E97CD1" w:rsidP="00C06D69">
                  <w:pPr>
                    <w:pStyle w:val="rowtabella0"/>
                    <w:jc w:val="center"/>
                    <w:rPr>
                      <w:color w:val="002060"/>
                    </w:rPr>
                  </w:pPr>
                  <w:r w:rsidRPr="00A2100E">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9105F6" w14:textId="77777777" w:rsidR="00E97CD1" w:rsidRPr="00A2100E" w:rsidRDefault="00E97CD1" w:rsidP="00C06D69">
                  <w:pPr>
                    <w:pStyle w:val="rowtabella0"/>
                    <w:jc w:val="center"/>
                    <w:rPr>
                      <w:color w:val="002060"/>
                    </w:rPr>
                  </w:pPr>
                  <w:r w:rsidRPr="00A2100E">
                    <w:rPr>
                      <w:color w:val="002060"/>
                    </w:rPr>
                    <w:t> </w:t>
                  </w:r>
                </w:p>
              </w:tc>
            </w:tr>
            <w:tr w:rsidR="00E97CD1" w:rsidRPr="00A2100E" w14:paraId="5DDFFE14" w14:textId="77777777" w:rsidTr="00C06D6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972E07" w14:textId="77777777" w:rsidR="00E97CD1" w:rsidRPr="00A2100E" w:rsidRDefault="00E97CD1" w:rsidP="00C06D69">
                  <w:pPr>
                    <w:pStyle w:val="rowtabella0"/>
                    <w:rPr>
                      <w:color w:val="002060"/>
                    </w:rPr>
                  </w:pPr>
                  <w:proofErr w:type="gramStart"/>
                  <w:r w:rsidRPr="00A2100E">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CDB21C" w14:textId="77777777" w:rsidR="00E97CD1" w:rsidRPr="00A2100E" w:rsidRDefault="00E97CD1" w:rsidP="00C06D69">
                  <w:pPr>
                    <w:pStyle w:val="rowtabella0"/>
                    <w:rPr>
                      <w:color w:val="002060"/>
                    </w:rPr>
                  </w:pPr>
                  <w:r w:rsidRPr="00A2100E">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6C7D8" w14:textId="77777777" w:rsidR="00E97CD1" w:rsidRPr="00A2100E" w:rsidRDefault="00E97CD1" w:rsidP="00C06D69">
                  <w:pPr>
                    <w:pStyle w:val="rowtabella0"/>
                    <w:jc w:val="center"/>
                    <w:rPr>
                      <w:color w:val="002060"/>
                    </w:rPr>
                  </w:pPr>
                  <w:r w:rsidRPr="00A2100E">
                    <w:rPr>
                      <w:color w:val="002060"/>
                    </w:rPr>
                    <w:t>10 - 4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9D840F" w14:textId="77777777" w:rsidR="00E97CD1" w:rsidRPr="00A2100E" w:rsidRDefault="00E97CD1" w:rsidP="00C06D69">
                  <w:pPr>
                    <w:pStyle w:val="rowtabella0"/>
                    <w:jc w:val="center"/>
                    <w:rPr>
                      <w:color w:val="002060"/>
                    </w:rPr>
                  </w:pPr>
                  <w:r w:rsidRPr="00A2100E">
                    <w:rPr>
                      <w:color w:val="002060"/>
                    </w:rPr>
                    <w:t> </w:t>
                  </w:r>
                </w:p>
              </w:tc>
            </w:tr>
            <w:tr w:rsidR="00E97CD1" w:rsidRPr="00A2100E" w14:paraId="5EEEA62B" w14:textId="77777777" w:rsidTr="00C06D69">
              <w:tc>
                <w:tcPr>
                  <w:tcW w:w="4700" w:type="dxa"/>
                  <w:gridSpan w:val="4"/>
                  <w:tcBorders>
                    <w:top w:val="nil"/>
                    <w:left w:val="nil"/>
                    <w:bottom w:val="nil"/>
                    <w:right w:val="nil"/>
                  </w:tcBorders>
                  <w:tcMar>
                    <w:top w:w="20" w:type="dxa"/>
                    <w:left w:w="20" w:type="dxa"/>
                    <w:bottom w:w="20" w:type="dxa"/>
                    <w:right w:w="20" w:type="dxa"/>
                  </w:tcMar>
                  <w:vAlign w:val="center"/>
                  <w:hideMark/>
                </w:tcPr>
                <w:p w14:paraId="75231BCE" w14:textId="77777777" w:rsidR="00E97CD1" w:rsidRPr="00A2100E" w:rsidRDefault="00E97CD1" w:rsidP="00C06D69">
                  <w:pPr>
                    <w:pStyle w:val="rowtabella0"/>
                    <w:rPr>
                      <w:color w:val="002060"/>
                    </w:rPr>
                  </w:pPr>
                  <w:r w:rsidRPr="00A2100E">
                    <w:rPr>
                      <w:color w:val="002060"/>
                    </w:rPr>
                    <w:lastRenderedPageBreak/>
                    <w:t>(1) - disputata il 19/10/2025</w:t>
                  </w:r>
                </w:p>
              </w:tc>
            </w:tr>
          </w:tbl>
          <w:p w14:paraId="0469B4E3" w14:textId="77777777" w:rsidR="00E97CD1" w:rsidRPr="00A2100E" w:rsidRDefault="00E97CD1" w:rsidP="00C06D69">
            <w:pPr>
              <w:rPr>
                <w:color w:val="002060"/>
              </w:rPr>
            </w:pPr>
          </w:p>
        </w:tc>
      </w:tr>
    </w:tbl>
    <w:p w14:paraId="38BF8C81" w14:textId="77777777" w:rsidR="00E97CD1" w:rsidRPr="00A2100E" w:rsidRDefault="00E97CD1" w:rsidP="00E97CD1">
      <w:pPr>
        <w:pStyle w:val="breakline"/>
        <w:rPr>
          <w:rFonts w:eastAsiaTheme="minorEastAsia"/>
          <w:color w:val="002060"/>
        </w:rPr>
      </w:pPr>
    </w:p>
    <w:p w14:paraId="277E151F" w14:textId="77777777" w:rsidR="00E97CD1" w:rsidRPr="00A2100E" w:rsidRDefault="00E97CD1" w:rsidP="00E97CD1">
      <w:pPr>
        <w:pStyle w:val="breakline"/>
        <w:rPr>
          <w:color w:val="002060"/>
        </w:rPr>
      </w:pPr>
    </w:p>
    <w:p w14:paraId="2AFCFB16" w14:textId="77777777" w:rsidR="00E97CD1" w:rsidRPr="00A2100E" w:rsidRDefault="00E97CD1" w:rsidP="00E97CD1">
      <w:pPr>
        <w:pStyle w:val="titoloprinc0"/>
        <w:rPr>
          <w:color w:val="002060"/>
        </w:rPr>
      </w:pPr>
      <w:r w:rsidRPr="00A2100E">
        <w:rPr>
          <w:color w:val="002060"/>
        </w:rPr>
        <w:t>GIUDICE SPORTIVO</w:t>
      </w:r>
    </w:p>
    <w:p w14:paraId="46395701" w14:textId="77777777" w:rsidR="00E97CD1" w:rsidRPr="00A2100E" w:rsidRDefault="00E97CD1" w:rsidP="00E97CD1">
      <w:pPr>
        <w:pStyle w:val="diffida"/>
        <w:rPr>
          <w:color w:val="002060"/>
        </w:rPr>
      </w:pPr>
      <w:r w:rsidRPr="00A2100E">
        <w:rPr>
          <w:color w:val="002060"/>
        </w:rPr>
        <w:t>Il Giudice Sportivo Avv. Agnese Lazzaretti, con l'assistenza del Segretario Angelo Castellana, nella seduta del 22/10/2025, ha adottato le decisioni che di seguito integralmente si riportano:</w:t>
      </w:r>
    </w:p>
    <w:p w14:paraId="20CB9D4D" w14:textId="77777777" w:rsidR="00E97CD1" w:rsidRPr="00A2100E" w:rsidRDefault="00E97CD1" w:rsidP="00E97CD1">
      <w:pPr>
        <w:pStyle w:val="titolo10"/>
        <w:rPr>
          <w:color w:val="002060"/>
        </w:rPr>
      </w:pPr>
      <w:r w:rsidRPr="00A2100E">
        <w:rPr>
          <w:color w:val="002060"/>
        </w:rPr>
        <w:t xml:space="preserve">GARE DEL 18/10/2025 </w:t>
      </w:r>
    </w:p>
    <w:p w14:paraId="3E5E67F1" w14:textId="77777777" w:rsidR="00E97CD1" w:rsidRPr="00A2100E" w:rsidRDefault="00E97CD1" w:rsidP="00E97CD1">
      <w:pPr>
        <w:pStyle w:val="titolo7a"/>
        <w:rPr>
          <w:color w:val="002060"/>
        </w:rPr>
      </w:pPr>
      <w:r w:rsidRPr="00A2100E">
        <w:rPr>
          <w:color w:val="002060"/>
        </w:rPr>
        <w:t xml:space="preserve">PROVVEDIMENTI DISCIPLINARI </w:t>
      </w:r>
    </w:p>
    <w:p w14:paraId="46C661A4" w14:textId="77777777" w:rsidR="00E97CD1" w:rsidRPr="00A2100E" w:rsidRDefault="00E97CD1" w:rsidP="00E97CD1">
      <w:pPr>
        <w:pStyle w:val="titolo7b0"/>
        <w:rPr>
          <w:color w:val="002060"/>
        </w:rPr>
      </w:pPr>
      <w:r w:rsidRPr="00A2100E">
        <w:rPr>
          <w:color w:val="002060"/>
        </w:rPr>
        <w:t xml:space="preserve">In base alle risultanze degli atti ufficiali sono state deliberate le seguenti sanzioni disciplinari. </w:t>
      </w:r>
    </w:p>
    <w:p w14:paraId="439CA94B" w14:textId="77777777" w:rsidR="00E97CD1" w:rsidRPr="00A2100E" w:rsidRDefault="00E97CD1" w:rsidP="00E97CD1">
      <w:pPr>
        <w:pStyle w:val="titolo30"/>
        <w:rPr>
          <w:color w:val="002060"/>
        </w:rPr>
      </w:pPr>
      <w:r w:rsidRPr="00A2100E">
        <w:rPr>
          <w:color w:val="002060"/>
        </w:rPr>
        <w:t xml:space="preserve">SOCIETA' </w:t>
      </w:r>
    </w:p>
    <w:p w14:paraId="6C177E7B" w14:textId="77777777" w:rsidR="00E97CD1" w:rsidRPr="00A2100E" w:rsidRDefault="00E97CD1" w:rsidP="00E97CD1">
      <w:pPr>
        <w:pStyle w:val="titolo20"/>
        <w:rPr>
          <w:color w:val="002060"/>
        </w:rPr>
      </w:pPr>
      <w:r w:rsidRPr="00A2100E">
        <w:rPr>
          <w:color w:val="002060"/>
        </w:rPr>
        <w:t xml:space="preserve">AMMENDA </w:t>
      </w:r>
    </w:p>
    <w:p w14:paraId="5C5C2586" w14:textId="77777777" w:rsidR="00E97CD1" w:rsidRPr="00A2100E" w:rsidRDefault="00E97CD1" w:rsidP="00E97CD1">
      <w:pPr>
        <w:pStyle w:val="diffida"/>
        <w:spacing w:before="80" w:beforeAutospacing="0" w:after="40" w:afterAutospacing="0"/>
        <w:jc w:val="left"/>
        <w:rPr>
          <w:color w:val="002060"/>
        </w:rPr>
      </w:pPr>
      <w:r w:rsidRPr="00A2100E">
        <w:rPr>
          <w:color w:val="002060"/>
        </w:rPr>
        <w:t xml:space="preserve">Euro 150,00 REAL FABRIANO </w:t>
      </w:r>
      <w:r w:rsidRPr="00A2100E">
        <w:rPr>
          <w:color w:val="002060"/>
        </w:rPr>
        <w:br/>
        <w:t>Per aver la propria tifoseria, durante tutta la gara, rivolto espressioni irriguardose all'indirizzo dei calciatori avversari e dell'arbitro</w:t>
      </w:r>
    </w:p>
    <w:p w14:paraId="561874A6" w14:textId="77777777" w:rsidR="00E97CD1" w:rsidRPr="00A2100E" w:rsidRDefault="00E97CD1" w:rsidP="00E97CD1">
      <w:pPr>
        <w:pStyle w:val="titolo30"/>
        <w:rPr>
          <w:color w:val="002060"/>
        </w:rPr>
      </w:pPr>
      <w:r w:rsidRPr="00A2100E">
        <w:rPr>
          <w:color w:val="002060"/>
        </w:rPr>
        <w:t xml:space="preserve">DIRIGENTI </w:t>
      </w:r>
    </w:p>
    <w:p w14:paraId="033FDE86" w14:textId="77777777" w:rsidR="00E97CD1" w:rsidRPr="00A2100E" w:rsidRDefault="00E97CD1" w:rsidP="00E97CD1">
      <w:pPr>
        <w:pStyle w:val="titolo20"/>
        <w:rPr>
          <w:color w:val="002060"/>
        </w:rPr>
      </w:pPr>
      <w:r w:rsidRPr="00A210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22B2B8E2" w14:textId="77777777" w:rsidTr="00C06D69">
        <w:tc>
          <w:tcPr>
            <w:tcW w:w="2200" w:type="dxa"/>
            <w:tcMar>
              <w:top w:w="20" w:type="dxa"/>
              <w:left w:w="20" w:type="dxa"/>
              <w:bottom w:w="20" w:type="dxa"/>
              <w:right w:w="20" w:type="dxa"/>
            </w:tcMar>
            <w:vAlign w:val="center"/>
            <w:hideMark/>
          </w:tcPr>
          <w:p w14:paraId="44486277" w14:textId="77777777" w:rsidR="00E97CD1" w:rsidRPr="00A2100E" w:rsidRDefault="00E97CD1" w:rsidP="00C06D69">
            <w:pPr>
              <w:pStyle w:val="movimento"/>
              <w:rPr>
                <w:color w:val="002060"/>
              </w:rPr>
            </w:pPr>
            <w:r w:rsidRPr="00A2100E">
              <w:rPr>
                <w:color w:val="002060"/>
              </w:rPr>
              <w:t>BASSO MATTEO</w:t>
            </w:r>
          </w:p>
        </w:tc>
        <w:tc>
          <w:tcPr>
            <w:tcW w:w="2200" w:type="dxa"/>
            <w:tcMar>
              <w:top w:w="20" w:type="dxa"/>
              <w:left w:w="20" w:type="dxa"/>
              <w:bottom w:w="20" w:type="dxa"/>
              <w:right w:w="20" w:type="dxa"/>
            </w:tcMar>
            <w:vAlign w:val="center"/>
            <w:hideMark/>
          </w:tcPr>
          <w:p w14:paraId="27F65A62" w14:textId="77777777" w:rsidR="00E97CD1" w:rsidRPr="00A2100E" w:rsidRDefault="00E97CD1" w:rsidP="00C06D69">
            <w:pPr>
              <w:pStyle w:val="movimento2"/>
              <w:rPr>
                <w:color w:val="002060"/>
              </w:rPr>
            </w:pPr>
            <w:r w:rsidRPr="00A2100E">
              <w:rPr>
                <w:color w:val="002060"/>
              </w:rPr>
              <w:t xml:space="preserve">(FIGHT BULLS CORRIDONIA) </w:t>
            </w:r>
          </w:p>
        </w:tc>
        <w:tc>
          <w:tcPr>
            <w:tcW w:w="800" w:type="dxa"/>
            <w:tcMar>
              <w:top w:w="20" w:type="dxa"/>
              <w:left w:w="20" w:type="dxa"/>
              <w:bottom w:w="20" w:type="dxa"/>
              <w:right w:w="20" w:type="dxa"/>
            </w:tcMar>
            <w:vAlign w:val="center"/>
            <w:hideMark/>
          </w:tcPr>
          <w:p w14:paraId="30F62257"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6D903B0B" w14:textId="77777777" w:rsidR="00E97CD1" w:rsidRPr="00A2100E" w:rsidRDefault="00E97CD1" w:rsidP="00C06D69">
            <w:pPr>
              <w:pStyle w:val="movimento"/>
              <w:rPr>
                <w:color w:val="002060"/>
              </w:rPr>
            </w:pPr>
            <w:r w:rsidRPr="00A2100E">
              <w:rPr>
                <w:color w:val="002060"/>
              </w:rPr>
              <w:t>ROMANI LUCA</w:t>
            </w:r>
          </w:p>
        </w:tc>
        <w:tc>
          <w:tcPr>
            <w:tcW w:w="2200" w:type="dxa"/>
            <w:tcMar>
              <w:top w:w="20" w:type="dxa"/>
              <w:left w:w="20" w:type="dxa"/>
              <w:bottom w:w="20" w:type="dxa"/>
              <w:right w:w="20" w:type="dxa"/>
            </w:tcMar>
            <w:vAlign w:val="center"/>
            <w:hideMark/>
          </w:tcPr>
          <w:p w14:paraId="51361439" w14:textId="77777777" w:rsidR="00E97CD1" w:rsidRPr="00A2100E" w:rsidRDefault="00E97CD1" w:rsidP="00C06D69">
            <w:pPr>
              <w:pStyle w:val="movimento2"/>
              <w:rPr>
                <w:color w:val="002060"/>
              </w:rPr>
            </w:pPr>
            <w:r w:rsidRPr="00A2100E">
              <w:rPr>
                <w:color w:val="002060"/>
              </w:rPr>
              <w:t xml:space="preserve">(REAL FABRIANO) </w:t>
            </w:r>
          </w:p>
        </w:tc>
      </w:tr>
    </w:tbl>
    <w:p w14:paraId="3D6B7857" w14:textId="77777777" w:rsidR="00E97CD1" w:rsidRPr="00A2100E" w:rsidRDefault="00E97CD1" w:rsidP="00E97CD1">
      <w:pPr>
        <w:pStyle w:val="titolo30"/>
        <w:rPr>
          <w:rFonts w:eastAsiaTheme="minorEastAsia"/>
          <w:color w:val="002060"/>
        </w:rPr>
      </w:pPr>
      <w:r w:rsidRPr="00A2100E">
        <w:rPr>
          <w:color w:val="002060"/>
        </w:rPr>
        <w:t xml:space="preserve">ALLENATORI </w:t>
      </w:r>
    </w:p>
    <w:p w14:paraId="5EF46AF5" w14:textId="77777777" w:rsidR="00E97CD1" w:rsidRPr="00A2100E" w:rsidRDefault="00E97CD1" w:rsidP="00E97CD1">
      <w:pPr>
        <w:pStyle w:val="titolo20"/>
        <w:rPr>
          <w:color w:val="002060"/>
        </w:rPr>
      </w:pPr>
      <w:r w:rsidRPr="00A210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4A677445" w14:textId="77777777" w:rsidTr="00C06D69">
        <w:tc>
          <w:tcPr>
            <w:tcW w:w="2200" w:type="dxa"/>
            <w:tcMar>
              <w:top w:w="20" w:type="dxa"/>
              <w:left w:w="20" w:type="dxa"/>
              <w:bottom w:w="20" w:type="dxa"/>
              <w:right w:w="20" w:type="dxa"/>
            </w:tcMar>
            <w:vAlign w:val="center"/>
            <w:hideMark/>
          </w:tcPr>
          <w:p w14:paraId="61B83289" w14:textId="77777777" w:rsidR="00E97CD1" w:rsidRPr="00A2100E" w:rsidRDefault="00E97CD1" w:rsidP="00C06D69">
            <w:pPr>
              <w:pStyle w:val="movimento"/>
              <w:rPr>
                <w:color w:val="002060"/>
              </w:rPr>
            </w:pPr>
            <w:r w:rsidRPr="00A2100E">
              <w:rPr>
                <w:color w:val="002060"/>
              </w:rPr>
              <w:t>TORRESI OBERDAN</w:t>
            </w:r>
          </w:p>
        </w:tc>
        <w:tc>
          <w:tcPr>
            <w:tcW w:w="2200" w:type="dxa"/>
            <w:tcMar>
              <w:top w:w="20" w:type="dxa"/>
              <w:left w:w="20" w:type="dxa"/>
              <w:bottom w:w="20" w:type="dxa"/>
              <w:right w:w="20" w:type="dxa"/>
            </w:tcMar>
            <w:vAlign w:val="center"/>
            <w:hideMark/>
          </w:tcPr>
          <w:p w14:paraId="7277A36F" w14:textId="77777777" w:rsidR="00E97CD1" w:rsidRPr="00A2100E" w:rsidRDefault="00E97CD1" w:rsidP="00C06D69">
            <w:pPr>
              <w:pStyle w:val="movimento2"/>
              <w:rPr>
                <w:color w:val="002060"/>
              </w:rPr>
            </w:pPr>
            <w:r w:rsidRPr="00A2100E">
              <w:rPr>
                <w:color w:val="002060"/>
              </w:rPr>
              <w:t xml:space="preserve">(FIGHT BULLS CORRIDONIA) </w:t>
            </w:r>
          </w:p>
        </w:tc>
        <w:tc>
          <w:tcPr>
            <w:tcW w:w="800" w:type="dxa"/>
            <w:tcMar>
              <w:top w:w="20" w:type="dxa"/>
              <w:left w:w="20" w:type="dxa"/>
              <w:bottom w:w="20" w:type="dxa"/>
              <w:right w:w="20" w:type="dxa"/>
            </w:tcMar>
            <w:vAlign w:val="center"/>
            <w:hideMark/>
          </w:tcPr>
          <w:p w14:paraId="72C5C837"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289EDF97"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71F47633" w14:textId="77777777" w:rsidR="00E97CD1" w:rsidRPr="00A2100E" w:rsidRDefault="00E97CD1" w:rsidP="00C06D69">
            <w:pPr>
              <w:pStyle w:val="movimento2"/>
              <w:rPr>
                <w:color w:val="002060"/>
              </w:rPr>
            </w:pPr>
            <w:r w:rsidRPr="00A2100E">
              <w:rPr>
                <w:color w:val="002060"/>
              </w:rPr>
              <w:t> </w:t>
            </w:r>
          </w:p>
        </w:tc>
      </w:tr>
    </w:tbl>
    <w:p w14:paraId="7DE44A90" w14:textId="77777777" w:rsidR="00E97CD1" w:rsidRPr="00A2100E" w:rsidRDefault="00E97CD1" w:rsidP="00E97CD1">
      <w:pPr>
        <w:pStyle w:val="titolo30"/>
        <w:rPr>
          <w:rFonts w:eastAsiaTheme="minorEastAsia"/>
          <w:color w:val="002060"/>
        </w:rPr>
      </w:pPr>
      <w:r w:rsidRPr="00A2100E">
        <w:rPr>
          <w:color w:val="002060"/>
        </w:rPr>
        <w:t xml:space="preserve">CALCIATORI ESPULSI </w:t>
      </w:r>
    </w:p>
    <w:p w14:paraId="3A0D6BCD" w14:textId="77777777" w:rsidR="00E97CD1" w:rsidRPr="00A2100E" w:rsidRDefault="00E97CD1" w:rsidP="00E97CD1">
      <w:pPr>
        <w:pStyle w:val="titolo20"/>
        <w:rPr>
          <w:color w:val="002060"/>
        </w:rPr>
      </w:pPr>
      <w:r w:rsidRPr="00A2100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496B850C" w14:textId="77777777" w:rsidTr="00C06D69">
        <w:tc>
          <w:tcPr>
            <w:tcW w:w="2200" w:type="dxa"/>
            <w:tcMar>
              <w:top w:w="20" w:type="dxa"/>
              <w:left w:w="20" w:type="dxa"/>
              <w:bottom w:w="20" w:type="dxa"/>
              <w:right w:w="20" w:type="dxa"/>
            </w:tcMar>
            <w:vAlign w:val="center"/>
            <w:hideMark/>
          </w:tcPr>
          <w:p w14:paraId="2FED6A1F" w14:textId="77777777" w:rsidR="00E97CD1" w:rsidRPr="00A2100E" w:rsidRDefault="00E97CD1" w:rsidP="00C06D69">
            <w:pPr>
              <w:pStyle w:val="movimento"/>
              <w:rPr>
                <w:color w:val="002060"/>
              </w:rPr>
            </w:pPr>
            <w:r w:rsidRPr="00A2100E">
              <w:rPr>
                <w:color w:val="002060"/>
              </w:rPr>
              <w:t>FALCONE DAVIDE</w:t>
            </w:r>
          </w:p>
        </w:tc>
        <w:tc>
          <w:tcPr>
            <w:tcW w:w="2200" w:type="dxa"/>
            <w:tcMar>
              <w:top w:w="20" w:type="dxa"/>
              <w:left w:w="20" w:type="dxa"/>
              <w:bottom w:w="20" w:type="dxa"/>
              <w:right w:w="20" w:type="dxa"/>
            </w:tcMar>
            <w:vAlign w:val="center"/>
            <w:hideMark/>
          </w:tcPr>
          <w:p w14:paraId="420CE826" w14:textId="77777777" w:rsidR="00E97CD1" w:rsidRPr="00A2100E" w:rsidRDefault="00E97CD1" w:rsidP="00C06D69">
            <w:pPr>
              <w:pStyle w:val="movimento2"/>
              <w:rPr>
                <w:color w:val="002060"/>
              </w:rPr>
            </w:pPr>
            <w:r w:rsidRPr="00A2100E">
              <w:rPr>
                <w:color w:val="002060"/>
              </w:rPr>
              <w:t xml:space="preserve">(FUTSAL VIRE GEOSISTEM ASD) </w:t>
            </w:r>
          </w:p>
        </w:tc>
        <w:tc>
          <w:tcPr>
            <w:tcW w:w="800" w:type="dxa"/>
            <w:tcMar>
              <w:top w:w="20" w:type="dxa"/>
              <w:left w:w="20" w:type="dxa"/>
              <w:bottom w:w="20" w:type="dxa"/>
              <w:right w:w="20" w:type="dxa"/>
            </w:tcMar>
            <w:vAlign w:val="center"/>
            <w:hideMark/>
          </w:tcPr>
          <w:p w14:paraId="0432DF30"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2EA8DEB3" w14:textId="77777777" w:rsidR="00E97CD1" w:rsidRPr="00A2100E" w:rsidRDefault="00E97CD1" w:rsidP="00C06D69">
            <w:pPr>
              <w:pStyle w:val="movimento"/>
              <w:rPr>
                <w:color w:val="002060"/>
              </w:rPr>
            </w:pPr>
            <w:r w:rsidRPr="00A2100E">
              <w:rPr>
                <w:color w:val="002060"/>
              </w:rPr>
              <w:t>MARTINO MATTIA</w:t>
            </w:r>
          </w:p>
        </w:tc>
        <w:tc>
          <w:tcPr>
            <w:tcW w:w="2200" w:type="dxa"/>
            <w:tcMar>
              <w:top w:w="20" w:type="dxa"/>
              <w:left w:w="20" w:type="dxa"/>
              <w:bottom w:w="20" w:type="dxa"/>
              <w:right w:w="20" w:type="dxa"/>
            </w:tcMar>
            <w:vAlign w:val="center"/>
            <w:hideMark/>
          </w:tcPr>
          <w:p w14:paraId="1F743D97" w14:textId="77777777" w:rsidR="00E97CD1" w:rsidRPr="00A2100E" w:rsidRDefault="00E97CD1" w:rsidP="00C06D69">
            <w:pPr>
              <w:pStyle w:val="movimento2"/>
              <w:rPr>
                <w:color w:val="002060"/>
              </w:rPr>
            </w:pPr>
            <w:r w:rsidRPr="00A2100E">
              <w:rPr>
                <w:color w:val="002060"/>
              </w:rPr>
              <w:t xml:space="preserve">(OSIMO FIVE) </w:t>
            </w:r>
          </w:p>
        </w:tc>
      </w:tr>
    </w:tbl>
    <w:p w14:paraId="3CDC0A3B" w14:textId="77777777" w:rsidR="00E97CD1" w:rsidRPr="00A2100E" w:rsidRDefault="00E97CD1" w:rsidP="00E97CD1">
      <w:pPr>
        <w:pStyle w:val="titolo30"/>
        <w:rPr>
          <w:rFonts w:eastAsiaTheme="minorEastAsia"/>
          <w:color w:val="002060"/>
        </w:rPr>
      </w:pPr>
      <w:r w:rsidRPr="00A2100E">
        <w:rPr>
          <w:color w:val="002060"/>
        </w:rPr>
        <w:t xml:space="preserve">CALCIATORI NON ESPULSI </w:t>
      </w:r>
    </w:p>
    <w:p w14:paraId="60815059" w14:textId="77777777" w:rsidR="00E97CD1" w:rsidRPr="00A2100E" w:rsidRDefault="00E97CD1" w:rsidP="00E97CD1">
      <w:pPr>
        <w:pStyle w:val="titolo20"/>
        <w:rPr>
          <w:color w:val="002060"/>
        </w:rPr>
      </w:pPr>
      <w:r w:rsidRPr="00A2100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7751C40E" w14:textId="77777777" w:rsidTr="00C06D69">
        <w:tc>
          <w:tcPr>
            <w:tcW w:w="2200" w:type="dxa"/>
            <w:tcMar>
              <w:top w:w="20" w:type="dxa"/>
              <w:left w:w="20" w:type="dxa"/>
              <w:bottom w:w="20" w:type="dxa"/>
              <w:right w:w="20" w:type="dxa"/>
            </w:tcMar>
            <w:vAlign w:val="center"/>
            <w:hideMark/>
          </w:tcPr>
          <w:p w14:paraId="5BF45B25" w14:textId="77777777" w:rsidR="00E97CD1" w:rsidRPr="00A2100E" w:rsidRDefault="00E97CD1" w:rsidP="00C06D69">
            <w:pPr>
              <w:pStyle w:val="movimento"/>
              <w:rPr>
                <w:color w:val="002060"/>
              </w:rPr>
            </w:pPr>
            <w:r w:rsidRPr="00A2100E">
              <w:rPr>
                <w:color w:val="002060"/>
              </w:rPr>
              <w:t>AGNELUCCI SAMUELE</w:t>
            </w:r>
          </w:p>
        </w:tc>
        <w:tc>
          <w:tcPr>
            <w:tcW w:w="2200" w:type="dxa"/>
            <w:tcMar>
              <w:top w:w="20" w:type="dxa"/>
              <w:left w:w="20" w:type="dxa"/>
              <w:bottom w:w="20" w:type="dxa"/>
              <w:right w:w="20" w:type="dxa"/>
            </w:tcMar>
            <w:vAlign w:val="center"/>
            <w:hideMark/>
          </w:tcPr>
          <w:p w14:paraId="48597B19" w14:textId="77777777" w:rsidR="00E97CD1" w:rsidRPr="00A2100E" w:rsidRDefault="00E97CD1" w:rsidP="00C06D69">
            <w:pPr>
              <w:pStyle w:val="movimento2"/>
              <w:rPr>
                <w:color w:val="002060"/>
              </w:rPr>
            </w:pPr>
            <w:r w:rsidRPr="00A2100E">
              <w:rPr>
                <w:color w:val="002060"/>
              </w:rPr>
              <w:t xml:space="preserve">(ALMA JUVENTUS FANO) </w:t>
            </w:r>
          </w:p>
        </w:tc>
        <w:tc>
          <w:tcPr>
            <w:tcW w:w="800" w:type="dxa"/>
            <w:tcMar>
              <w:top w:w="20" w:type="dxa"/>
              <w:left w:w="20" w:type="dxa"/>
              <w:bottom w:w="20" w:type="dxa"/>
              <w:right w:w="20" w:type="dxa"/>
            </w:tcMar>
            <w:vAlign w:val="center"/>
            <w:hideMark/>
          </w:tcPr>
          <w:p w14:paraId="2BD45410"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0BA9A575" w14:textId="77777777" w:rsidR="00E97CD1" w:rsidRPr="00A2100E" w:rsidRDefault="00E97CD1" w:rsidP="00C06D69">
            <w:pPr>
              <w:pStyle w:val="movimento"/>
              <w:rPr>
                <w:color w:val="002060"/>
              </w:rPr>
            </w:pPr>
            <w:r w:rsidRPr="00A2100E">
              <w:rPr>
                <w:color w:val="002060"/>
              </w:rPr>
              <w:t>CAPRARI GIORGIO</w:t>
            </w:r>
          </w:p>
        </w:tc>
        <w:tc>
          <w:tcPr>
            <w:tcW w:w="2200" w:type="dxa"/>
            <w:tcMar>
              <w:top w:w="20" w:type="dxa"/>
              <w:left w:w="20" w:type="dxa"/>
              <w:bottom w:w="20" w:type="dxa"/>
              <w:right w:w="20" w:type="dxa"/>
            </w:tcMar>
            <w:vAlign w:val="center"/>
            <w:hideMark/>
          </w:tcPr>
          <w:p w14:paraId="063D4376" w14:textId="77777777" w:rsidR="00E97CD1" w:rsidRPr="00A2100E" w:rsidRDefault="00E97CD1" w:rsidP="00C06D69">
            <w:pPr>
              <w:pStyle w:val="movimento2"/>
              <w:rPr>
                <w:color w:val="002060"/>
              </w:rPr>
            </w:pPr>
            <w:r w:rsidRPr="00A2100E">
              <w:rPr>
                <w:color w:val="002060"/>
              </w:rPr>
              <w:t xml:space="preserve">(DINAMIS 1990) </w:t>
            </w:r>
          </w:p>
        </w:tc>
      </w:tr>
      <w:tr w:rsidR="00E97CD1" w:rsidRPr="00A2100E" w14:paraId="6B55CF4B" w14:textId="77777777" w:rsidTr="00C06D69">
        <w:tc>
          <w:tcPr>
            <w:tcW w:w="2200" w:type="dxa"/>
            <w:tcMar>
              <w:top w:w="20" w:type="dxa"/>
              <w:left w:w="20" w:type="dxa"/>
              <w:bottom w:w="20" w:type="dxa"/>
              <w:right w:w="20" w:type="dxa"/>
            </w:tcMar>
            <w:vAlign w:val="center"/>
            <w:hideMark/>
          </w:tcPr>
          <w:p w14:paraId="16DB4426" w14:textId="77777777" w:rsidR="00E97CD1" w:rsidRPr="00A2100E" w:rsidRDefault="00E97CD1" w:rsidP="00C06D69">
            <w:pPr>
              <w:pStyle w:val="movimento"/>
              <w:rPr>
                <w:color w:val="002060"/>
              </w:rPr>
            </w:pPr>
            <w:r w:rsidRPr="00A2100E">
              <w:rPr>
                <w:color w:val="002060"/>
              </w:rPr>
              <w:t>BERNABEI DIEGO</w:t>
            </w:r>
          </w:p>
        </w:tc>
        <w:tc>
          <w:tcPr>
            <w:tcW w:w="2200" w:type="dxa"/>
            <w:tcMar>
              <w:top w:w="20" w:type="dxa"/>
              <w:left w:w="20" w:type="dxa"/>
              <w:bottom w:w="20" w:type="dxa"/>
              <w:right w:w="20" w:type="dxa"/>
            </w:tcMar>
            <w:vAlign w:val="center"/>
            <w:hideMark/>
          </w:tcPr>
          <w:p w14:paraId="74D23168" w14:textId="77777777" w:rsidR="00E97CD1" w:rsidRPr="00A2100E" w:rsidRDefault="00E97CD1" w:rsidP="00C06D69">
            <w:pPr>
              <w:pStyle w:val="movimento2"/>
              <w:rPr>
                <w:color w:val="002060"/>
              </w:rPr>
            </w:pPr>
            <w:r w:rsidRPr="00A2100E">
              <w:rPr>
                <w:color w:val="002060"/>
              </w:rPr>
              <w:t xml:space="preserve">(FIGHT BULLS CORRIDONIA) </w:t>
            </w:r>
          </w:p>
        </w:tc>
        <w:tc>
          <w:tcPr>
            <w:tcW w:w="800" w:type="dxa"/>
            <w:tcMar>
              <w:top w:w="20" w:type="dxa"/>
              <w:left w:w="20" w:type="dxa"/>
              <w:bottom w:w="20" w:type="dxa"/>
              <w:right w:w="20" w:type="dxa"/>
            </w:tcMar>
            <w:vAlign w:val="center"/>
            <w:hideMark/>
          </w:tcPr>
          <w:p w14:paraId="3EBE4730"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24BDBF33" w14:textId="77777777" w:rsidR="00E97CD1" w:rsidRPr="00A2100E" w:rsidRDefault="00E97CD1" w:rsidP="00C06D69">
            <w:pPr>
              <w:pStyle w:val="movimento"/>
              <w:rPr>
                <w:color w:val="002060"/>
              </w:rPr>
            </w:pPr>
            <w:r w:rsidRPr="00A2100E">
              <w:rPr>
                <w:color w:val="002060"/>
              </w:rPr>
              <w:t>VINCENZETTI IVAN</w:t>
            </w:r>
          </w:p>
        </w:tc>
        <w:tc>
          <w:tcPr>
            <w:tcW w:w="2200" w:type="dxa"/>
            <w:tcMar>
              <w:top w:w="20" w:type="dxa"/>
              <w:left w:w="20" w:type="dxa"/>
              <w:bottom w:w="20" w:type="dxa"/>
              <w:right w:w="20" w:type="dxa"/>
            </w:tcMar>
            <w:vAlign w:val="center"/>
            <w:hideMark/>
          </w:tcPr>
          <w:p w14:paraId="1E5CDB4D" w14:textId="77777777" w:rsidR="00E97CD1" w:rsidRPr="00A2100E" w:rsidRDefault="00E97CD1" w:rsidP="00C06D69">
            <w:pPr>
              <w:pStyle w:val="movimento2"/>
              <w:rPr>
                <w:color w:val="002060"/>
              </w:rPr>
            </w:pPr>
            <w:r w:rsidRPr="00A2100E">
              <w:rPr>
                <w:color w:val="002060"/>
              </w:rPr>
              <w:t xml:space="preserve">(FIGHT BULLS CORRIDONIA) </w:t>
            </w:r>
          </w:p>
        </w:tc>
      </w:tr>
      <w:tr w:rsidR="00E97CD1" w:rsidRPr="00A2100E" w14:paraId="7E24F558" w14:textId="77777777" w:rsidTr="00C06D69">
        <w:tc>
          <w:tcPr>
            <w:tcW w:w="2200" w:type="dxa"/>
            <w:tcMar>
              <w:top w:w="20" w:type="dxa"/>
              <w:left w:w="20" w:type="dxa"/>
              <w:bottom w:w="20" w:type="dxa"/>
              <w:right w:w="20" w:type="dxa"/>
            </w:tcMar>
            <w:vAlign w:val="center"/>
            <w:hideMark/>
          </w:tcPr>
          <w:p w14:paraId="55FE6489" w14:textId="77777777" w:rsidR="00E97CD1" w:rsidRPr="00A2100E" w:rsidRDefault="00E97CD1" w:rsidP="00C06D69">
            <w:pPr>
              <w:pStyle w:val="movimento"/>
              <w:rPr>
                <w:color w:val="002060"/>
              </w:rPr>
            </w:pPr>
            <w:r w:rsidRPr="00A2100E">
              <w:rPr>
                <w:color w:val="002060"/>
              </w:rPr>
              <w:t>CARINELLI NICO</w:t>
            </w:r>
          </w:p>
        </w:tc>
        <w:tc>
          <w:tcPr>
            <w:tcW w:w="2200" w:type="dxa"/>
            <w:tcMar>
              <w:top w:w="20" w:type="dxa"/>
              <w:left w:w="20" w:type="dxa"/>
              <w:bottom w:w="20" w:type="dxa"/>
              <w:right w:w="20" w:type="dxa"/>
            </w:tcMar>
            <w:vAlign w:val="center"/>
            <w:hideMark/>
          </w:tcPr>
          <w:p w14:paraId="1B63B204" w14:textId="77777777" w:rsidR="00E97CD1" w:rsidRPr="00A2100E" w:rsidRDefault="00E97CD1" w:rsidP="00C06D69">
            <w:pPr>
              <w:pStyle w:val="movimento2"/>
              <w:rPr>
                <w:color w:val="002060"/>
              </w:rPr>
            </w:pPr>
            <w:r w:rsidRPr="00A2100E">
              <w:rPr>
                <w:color w:val="002060"/>
              </w:rPr>
              <w:t xml:space="preserve">(FUTSAL VIRE GEOSISTEM ASD) </w:t>
            </w:r>
          </w:p>
        </w:tc>
        <w:tc>
          <w:tcPr>
            <w:tcW w:w="800" w:type="dxa"/>
            <w:tcMar>
              <w:top w:w="20" w:type="dxa"/>
              <w:left w:w="20" w:type="dxa"/>
              <w:bottom w:w="20" w:type="dxa"/>
              <w:right w:w="20" w:type="dxa"/>
            </w:tcMar>
            <w:vAlign w:val="center"/>
            <w:hideMark/>
          </w:tcPr>
          <w:p w14:paraId="5AB0F98D"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262759B"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26469DEB" w14:textId="77777777" w:rsidR="00E97CD1" w:rsidRPr="00A2100E" w:rsidRDefault="00E97CD1" w:rsidP="00C06D69">
            <w:pPr>
              <w:pStyle w:val="movimento2"/>
              <w:rPr>
                <w:color w:val="002060"/>
              </w:rPr>
            </w:pPr>
            <w:r w:rsidRPr="00A2100E">
              <w:rPr>
                <w:color w:val="002060"/>
              </w:rPr>
              <w:t> </w:t>
            </w:r>
          </w:p>
        </w:tc>
      </w:tr>
    </w:tbl>
    <w:p w14:paraId="6AE51AEA" w14:textId="77777777" w:rsidR="00E97CD1" w:rsidRPr="00A2100E" w:rsidRDefault="00E97CD1" w:rsidP="00E97CD1">
      <w:pPr>
        <w:pStyle w:val="titolo20"/>
        <w:rPr>
          <w:rFonts w:eastAsiaTheme="minorEastAsia"/>
          <w:color w:val="002060"/>
        </w:rPr>
      </w:pPr>
      <w:r w:rsidRPr="00A210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2EDECF3E" w14:textId="77777777" w:rsidTr="00C06D69">
        <w:tc>
          <w:tcPr>
            <w:tcW w:w="2200" w:type="dxa"/>
            <w:tcMar>
              <w:top w:w="20" w:type="dxa"/>
              <w:left w:w="20" w:type="dxa"/>
              <w:bottom w:w="20" w:type="dxa"/>
              <w:right w:w="20" w:type="dxa"/>
            </w:tcMar>
            <w:vAlign w:val="center"/>
            <w:hideMark/>
          </w:tcPr>
          <w:p w14:paraId="72467D10" w14:textId="77777777" w:rsidR="00E97CD1" w:rsidRPr="00A2100E" w:rsidRDefault="00E97CD1" w:rsidP="00C06D69">
            <w:pPr>
              <w:pStyle w:val="movimento"/>
              <w:rPr>
                <w:color w:val="002060"/>
              </w:rPr>
            </w:pPr>
            <w:r w:rsidRPr="00A2100E">
              <w:rPr>
                <w:color w:val="002060"/>
              </w:rPr>
              <w:t>BUDASSI ALESSIO</w:t>
            </w:r>
          </w:p>
        </w:tc>
        <w:tc>
          <w:tcPr>
            <w:tcW w:w="2200" w:type="dxa"/>
            <w:tcMar>
              <w:top w:w="20" w:type="dxa"/>
              <w:left w:w="20" w:type="dxa"/>
              <w:bottom w:w="20" w:type="dxa"/>
              <w:right w:w="20" w:type="dxa"/>
            </w:tcMar>
            <w:vAlign w:val="center"/>
            <w:hideMark/>
          </w:tcPr>
          <w:p w14:paraId="1538CAF9" w14:textId="77777777" w:rsidR="00E97CD1" w:rsidRPr="00A2100E" w:rsidRDefault="00E97CD1" w:rsidP="00C06D69">
            <w:pPr>
              <w:pStyle w:val="movimento2"/>
              <w:rPr>
                <w:color w:val="002060"/>
              </w:rPr>
            </w:pPr>
            <w:r w:rsidRPr="00A2100E">
              <w:rPr>
                <w:color w:val="002060"/>
              </w:rPr>
              <w:t xml:space="preserve">(ACLI AUDAX MONTECOSARO C5) </w:t>
            </w:r>
          </w:p>
        </w:tc>
        <w:tc>
          <w:tcPr>
            <w:tcW w:w="800" w:type="dxa"/>
            <w:tcMar>
              <w:top w:w="20" w:type="dxa"/>
              <w:left w:w="20" w:type="dxa"/>
              <w:bottom w:w="20" w:type="dxa"/>
              <w:right w:w="20" w:type="dxa"/>
            </w:tcMar>
            <w:vAlign w:val="center"/>
            <w:hideMark/>
          </w:tcPr>
          <w:p w14:paraId="3ECF652F"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356994CA" w14:textId="77777777" w:rsidR="00E97CD1" w:rsidRPr="00A2100E" w:rsidRDefault="00E97CD1" w:rsidP="00C06D69">
            <w:pPr>
              <w:pStyle w:val="movimento"/>
              <w:rPr>
                <w:color w:val="002060"/>
              </w:rPr>
            </w:pPr>
            <w:r w:rsidRPr="00A2100E">
              <w:rPr>
                <w:color w:val="002060"/>
              </w:rPr>
              <w:t>FIORETTI CARLO MARIA</w:t>
            </w:r>
          </w:p>
        </w:tc>
        <w:tc>
          <w:tcPr>
            <w:tcW w:w="2200" w:type="dxa"/>
            <w:tcMar>
              <w:top w:w="20" w:type="dxa"/>
              <w:left w:w="20" w:type="dxa"/>
              <w:bottom w:w="20" w:type="dxa"/>
              <w:right w:w="20" w:type="dxa"/>
            </w:tcMar>
            <w:vAlign w:val="center"/>
            <w:hideMark/>
          </w:tcPr>
          <w:p w14:paraId="2E7DE59F" w14:textId="77777777" w:rsidR="00E97CD1" w:rsidRPr="00A2100E" w:rsidRDefault="00E97CD1" w:rsidP="00C06D69">
            <w:pPr>
              <w:pStyle w:val="movimento2"/>
              <w:rPr>
                <w:color w:val="002060"/>
              </w:rPr>
            </w:pPr>
            <w:r w:rsidRPr="00A2100E">
              <w:rPr>
                <w:color w:val="002060"/>
              </w:rPr>
              <w:t xml:space="preserve">(ACLI AUDAX MONTECOSARO C5) </w:t>
            </w:r>
          </w:p>
        </w:tc>
      </w:tr>
      <w:tr w:rsidR="00E97CD1" w:rsidRPr="00A2100E" w14:paraId="11214F63" w14:textId="77777777" w:rsidTr="00C06D69">
        <w:tc>
          <w:tcPr>
            <w:tcW w:w="2200" w:type="dxa"/>
            <w:tcMar>
              <w:top w:w="20" w:type="dxa"/>
              <w:left w:w="20" w:type="dxa"/>
              <w:bottom w:w="20" w:type="dxa"/>
              <w:right w:w="20" w:type="dxa"/>
            </w:tcMar>
            <w:vAlign w:val="center"/>
            <w:hideMark/>
          </w:tcPr>
          <w:p w14:paraId="34C14621" w14:textId="77777777" w:rsidR="00E97CD1" w:rsidRPr="00A2100E" w:rsidRDefault="00E97CD1" w:rsidP="00C06D69">
            <w:pPr>
              <w:pStyle w:val="movimento"/>
              <w:rPr>
                <w:color w:val="002060"/>
              </w:rPr>
            </w:pPr>
            <w:r w:rsidRPr="00A2100E">
              <w:rPr>
                <w:color w:val="002060"/>
              </w:rPr>
              <w:t>CECCHINI MATTIA</w:t>
            </w:r>
          </w:p>
        </w:tc>
        <w:tc>
          <w:tcPr>
            <w:tcW w:w="2200" w:type="dxa"/>
            <w:tcMar>
              <w:top w:w="20" w:type="dxa"/>
              <w:left w:w="20" w:type="dxa"/>
              <w:bottom w:w="20" w:type="dxa"/>
              <w:right w:w="20" w:type="dxa"/>
            </w:tcMar>
            <w:vAlign w:val="center"/>
            <w:hideMark/>
          </w:tcPr>
          <w:p w14:paraId="75AC3A33" w14:textId="77777777" w:rsidR="00E97CD1" w:rsidRPr="00A2100E" w:rsidRDefault="00E97CD1" w:rsidP="00C06D69">
            <w:pPr>
              <w:pStyle w:val="movimento2"/>
              <w:rPr>
                <w:color w:val="002060"/>
              </w:rPr>
            </w:pPr>
            <w:r w:rsidRPr="00A2100E">
              <w:rPr>
                <w:color w:val="002060"/>
              </w:rPr>
              <w:t xml:space="preserve">(CHIARAVALLE FUTSAL) </w:t>
            </w:r>
          </w:p>
        </w:tc>
        <w:tc>
          <w:tcPr>
            <w:tcW w:w="800" w:type="dxa"/>
            <w:tcMar>
              <w:top w:w="20" w:type="dxa"/>
              <w:left w:w="20" w:type="dxa"/>
              <w:bottom w:w="20" w:type="dxa"/>
              <w:right w:w="20" w:type="dxa"/>
            </w:tcMar>
            <w:vAlign w:val="center"/>
            <w:hideMark/>
          </w:tcPr>
          <w:p w14:paraId="6B41AB0A"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14B89DB" w14:textId="77777777" w:rsidR="00E97CD1" w:rsidRPr="00A2100E" w:rsidRDefault="00E97CD1" w:rsidP="00C06D69">
            <w:pPr>
              <w:pStyle w:val="movimento"/>
              <w:rPr>
                <w:color w:val="002060"/>
              </w:rPr>
            </w:pPr>
            <w:r w:rsidRPr="00A2100E">
              <w:rPr>
                <w:color w:val="002060"/>
              </w:rPr>
              <w:t>GIACALONE MICHELE</w:t>
            </w:r>
          </w:p>
        </w:tc>
        <w:tc>
          <w:tcPr>
            <w:tcW w:w="2200" w:type="dxa"/>
            <w:tcMar>
              <w:top w:w="20" w:type="dxa"/>
              <w:left w:w="20" w:type="dxa"/>
              <w:bottom w:w="20" w:type="dxa"/>
              <w:right w:w="20" w:type="dxa"/>
            </w:tcMar>
            <w:vAlign w:val="center"/>
            <w:hideMark/>
          </w:tcPr>
          <w:p w14:paraId="59F46DB3" w14:textId="77777777" w:rsidR="00E97CD1" w:rsidRPr="00A2100E" w:rsidRDefault="00E97CD1" w:rsidP="00C06D69">
            <w:pPr>
              <w:pStyle w:val="movimento2"/>
              <w:rPr>
                <w:color w:val="002060"/>
              </w:rPr>
            </w:pPr>
            <w:r w:rsidRPr="00A2100E">
              <w:rPr>
                <w:color w:val="002060"/>
              </w:rPr>
              <w:t xml:space="preserve">(CSI GAUDIO </w:t>
            </w:r>
            <w:proofErr w:type="spellStart"/>
            <w:proofErr w:type="gramStart"/>
            <w:r w:rsidRPr="00A2100E">
              <w:rPr>
                <w:color w:val="002060"/>
              </w:rPr>
              <w:t>sq.B</w:t>
            </w:r>
            <w:proofErr w:type="spellEnd"/>
            <w:proofErr w:type="gramEnd"/>
            <w:r w:rsidRPr="00A2100E">
              <w:rPr>
                <w:color w:val="002060"/>
              </w:rPr>
              <w:t xml:space="preserve">) </w:t>
            </w:r>
          </w:p>
        </w:tc>
      </w:tr>
      <w:tr w:rsidR="00E97CD1" w:rsidRPr="00A2100E" w14:paraId="24788E8B" w14:textId="77777777" w:rsidTr="00C06D69">
        <w:tc>
          <w:tcPr>
            <w:tcW w:w="2200" w:type="dxa"/>
            <w:tcMar>
              <w:top w:w="20" w:type="dxa"/>
              <w:left w:w="20" w:type="dxa"/>
              <w:bottom w:w="20" w:type="dxa"/>
              <w:right w:w="20" w:type="dxa"/>
            </w:tcMar>
            <w:vAlign w:val="center"/>
            <w:hideMark/>
          </w:tcPr>
          <w:p w14:paraId="45EF36E5" w14:textId="77777777" w:rsidR="00E97CD1" w:rsidRPr="00A2100E" w:rsidRDefault="00E97CD1" w:rsidP="00C06D69">
            <w:pPr>
              <w:pStyle w:val="movimento"/>
              <w:rPr>
                <w:color w:val="002060"/>
              </w:rPr>
            </w:pPr>
            <w:r w:rsidRPr="00A2100E">
              <w:rPr>
                <w:color w:val="002060"/>
              </w:rPr>
              <w:t>FLORA MATTEO</w:t>
            </w:r>
          </w:p>
        </w:tc>
        <w:tc>
          <w:tcPr>
            <w:tcW w:w="2200" w:type="dxa"/>
            <w:tcMar>
              <w:top w:w="20" w:type="dxa"/>
              <w:left w:w="20" w:type="dxa"/>
              <w:bottom w:w="20" w:type="dxa"/>
              <w:right w:w="20" w:type="dxa"/>
            </w:tcMar>
            <w:vAlign w:val="center"/>
            <w:hideMark/>
          </w:tcPr>
          <w:p w14:paraId="0519D64C" w14:textId="77777777" w:rsidR="00E97CD1" w:rsidRPr="00A2100E" w:rsidRDefault="00E97CD1" w:rsidP="00C06D69">
            <w:pPr>
              <w:pStyle w:val="movimento2"/>
              <w:rPr>
                <w:color w:val="002060"/>
              </w:rPr>
            </w:pPr>
            <w:r w:rsidRPr="00A2100E">
              <w:rPr>
                <w:color w:val="002060"/>
              </w:rPr>
              <w:t xml:space="preserve">(FIGHT BULLS CORRIDONIA) </w:t>
            </w:r>
          </w:p>
        </w:tc>
        <w:tc>
          <w:tcPr>
            <w:tcW w:w="800" w:type="dxa"/>
            <w:tcMar>
              <w:top w:w="20" w:type="dxa"/>
              <w:left w:w="20" w:type="dxa"/>
              <w:bottom w:w="20" w:type="dxa"/>
              <w:right w:w="20" w:type="dxa"/>
            </w:tcMar>
            <w:vAlign w:val="center"/>
            <w:hideMark/>
          </w:tcPr>
          <w:p w14:paraId="4B3ED2B0"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442582CD" w14:textId="77777777" w:rsidR="00E97CD1" w:rsidRPr="00A2100E" w:rsidRDefault="00E97CD1" w:rsidP="00C06D69">
            <w:pPr>
              <w:pStyle w:val="movimento"/>
              <w:rPr>
                <w:color w:val="002060"/>
              </w:rPr>
            </w:pPr>
            <w:r w:rsidRPr="00A2100E">
              <w:rPr>
                <w:color w:val="002060"/>
              </w:rPr>
              <w:t>GIOVANNOZZI MATTIA</w:t>
            </w:r>
          </w:p>
        </w:tc>
        <w:tc>
          <w:tcPr>
            <w:tcW w:w="2200" w:type="dxa"/>
            <w:tcMar>
              <w:top w:w="20" w:type="dxa"/>
              <w:left w:w="20" w:type="dxa"/>
              <w:bottom w:w="20" w:type="dxa"/>
              <w:right w:w="20" w:type="dxa"/>
            </w:tcMar>
            <w:vAlign w:val="center"/>
            <w:hideMark/>
          </w:tcPr>
          <w:p w14:paraId="6E17DCA5" w14:textId="77777777" w:rsidR="00E97CD1" w:rsidRPr="00A2100E" w:rsidRDefault="00E97CD1" w:rsidP="00C06D69">
            <w:pPr>
              <w:pStyle w:val="movimento2"/>
              <w:rPr>
                <w:color w:val="002060"/>
              </w:rPr>
            </w:pPr>
            <w:r w:rsidRPr="00A2100E">
              <w:rPr>
                <w:color w:val="002060"/>
              </w:rPr>
              <w:t xml:space="preserve">(FUTSAL VIRE GEOSISTEM ASD) </w:t>
            </w:r>
          </w:p>
        </w:tc>
      </w:tr>
      <w:tr w:rsidR="00E97CD1" w:rsidRPr="00A2100E" w14:paraId="1D49E135" w14:textId="77777777" w:rsidTr="00C06D69">
        <w:tc>
          <w:tcPr>
            <w:tcW w:w="2200" w:type="dxa"/>
            <w:tcMar>
              <w:top w:w="20" w:type="dxa"/>
              <w:left w:w="20" w:type="dxa"/>
              <w:bottom w:w="20" w:type="dxa"/>
              <w:right w:w="20" w:type="dxa"/>
            </w:tcMar>
            <w:vAlign w:val="center"/>
            <w:hideMark/>
          </w:tcPr>
          <w:p w14:paraId="400133DA" w14:textId="77777777" w:rsidR="00E97CD1" w:rsidRPr="00A2100E" w:rsidRDefault="00E97CD1" w:rsidP="00C06D69">
            <w:pPr>
              <w:pStyle w:val="movimento"/>
              <w:rPr>
                <w:color w:val="002060"/>
              </w:rPr>
            </w:pPr>
            <w:r w:rsidRPr="00A2100E">
              <w:rPr>
                <w:color w:val="002060"/>
              </w:rPr>
              <w:t>GENTILI LUCA</w:t>
            </w:r>
          </w:p>
        </w:tc>
        <w:tc>
          <w:tcPr>
            <w:tcW w:w="2200" w:type="dxa"/>
            <w:tcMar>
              <w:top w:w="20" w:type="dxa"/>
              <w:left w:w="20" w:type="dxa"/>
              <w:bottom w:w="20" w:type="dxa"/>
              <w:right w:w="20" w:type="dxa"/>
            </w:tcMar>
            <w:vAlign w:val="center"/>
            <w:hideMark/>
          </w:tcPr>
          <w:p w14:paraId="092F055F" w14:textId="77777777" w:rsidR="00E97CD1" w:rsidRPr="00A2100E" w:rsidRDefault="00E97CD1" w:rsidP="00C06D69">
            <w:pPr>
              <w:pStyle w:val="movimento2"/>
              <w:rPr>
                <w:color w:val="002060"/>
              </w:rPr>
            </w:pPr>
            <w:r w:rsidRPr="00A2100E">
              <w:rPr>
                <w:color w:val="002060"/>
              </w:rPr>
              <w:t xml:space="preserve">(MONTELUPONE CALCIO A 5) </w:t>
            </w:r>
          </w:p>
        </w:tc>
        <w:tc>
          <w:tcPr>
            <w:tcW w:w="800" w:type="dxa"/>
            <w:tcMar>
              <w:top w:w="20" w:type="dxa"/>
              <w:left w:w="20" w:type="dxa"/>
              <w:bottom w:w="20" w:type="dxa"/>
              <w:right w:w="20" w:type="dxa"/>
            </w:tcMar>
            <w:vAlign w:val="center"/>
            <w:hideMark/>
          </w:tcPr>
          <w:p w14:paraId="6BEDB273"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18E3D4AD" w14:textId="77777777" w:rsidR="00E97CD1" w:rsidRPr="00A2100E" w:rsidRDefault="00E97CD1" w:rsidP="00C06D69">
            <w:pPr>
              <w:pStyle w:val="movimento"/>
              <w:rPr>
                <w:color w:val="002060"/>
              </w:rPr>
            </w:pPr>
            <w:r w:rsidRPr="00A2100E">
              <w:rPr>
                <w:color w:val="002060"/>
              </w:rPr>
              <w:t>GIACOMELLI MATTEO</w:t>
            </w:r>
          </w:p>
        </w:tc>
        <w:tc>
          <w:tcPr>
            <w:tcW w:w="2200" w:type="dxa"/>
            <w:tcMar>
              <w:top w:w="20" w:type="dxa"/>
              <w:left w:w="20" w:type="dxa"/>
              <w:bottom w:w="20" w:type="dxa"/>
              <w:right w:w="20" w:type="dxa"/>
            </w:tcMar>
            <w:vAlign w:val="center"/>
            <w:hideMark/>
          </w:tcPr>
          <w:p w14:paraId="77629DBA" w14:textId="77777777" w:rsidR="00E97CD1" w:rsidRPr="00A2100E" w:rsidRDefault="00E97CD1" w:rsidP="00C06D69">
            <w:pPr>
              <w:pStyle w:val="movimento2"/>
              <w:rPr>
                <w:color w:val="002060"/>
              </w:rPr>
            </w:pPr>
            <w:r w:rsidRPr="00A2100E">
              <w:rPr>
                <w:color w:val="002060"/>
              </w:rPr>
              <w:t xml:space="preserve">(MONTELUPONE CALCIO A 5) </w:t>
            </w:r>
          </w:p>
        </w:tc>
      </w:tr>
      <w:tr w:rsidR="00E97CD1" w:rsidRPr="00A2100E" w14:paraId="2B231DBF" w14:textId="77777777" w:rsidTr="00C06D69">
        <w:tc>
          <w:tcPr>
            <w:tcW w:w="2200" w:type="dxa"/>
            <w:tcMar>
              <w:top w:w="20" w:type="dxa"/>
              <w:left w:w="20" w:type="dxa"/>
              <w:bottom w:w="20" w:type="dxa"/>
              <w:right w:w="20" w:type="dxa"/>
            </w:tcMar>
            <w:vAlign w:val="center"/>
            <w:hideMark/>
          </w:tcPr>
          <w:p w14:paraId="365172AA" w14:textId="77777777" w:rsidR="00E97CD1" w:rsidRPr="00A2100E" w:rsidRDefault="00E97CD1" w:rsidP="00C06D69">
            <w:pPr>
              <w:pStyle w:val="movimento"/>
              <w:rPr>
                <w:color w:val="002060"/>
              </w:rPr>
            </w:pPr>
            <w:r w:rsidRPr="00A2100E">
              <w:rPr>
                <w:color w:val="002060"/>
              </w:rPr>
              <w:t>PIRANI LORENZO</w:t>
            </w:r>
          </w:p>
        </w:tc>
        <w:tc>
          <w:tcPr>
            <w:tcW w:w="2200" w:type="dxa"/>
            <w:tcMar>
              <w:top w:w="20" w:type="dxa"/>
              <w:left w:w="20" w:type="dxa"/>
              <w:bottom w:w="20" w:type="dxa"/>
              <w:right w:w="20" w:type="dxa"/>
            </w:tcMar>
            <w:vAlign w:val="center"/>
            <w:hideMark/>
          </w:tcPr>
          <w:p w14:paraId="6DA8B760" w14:textId="77777777" w:rsidR="00E97CD1" w:rsidRPr="00A2100E" w:rsidRDefault="00E97CD1" w:rsidP="00C06D69">
            <w:pPr>
              <w:pStyle w:val="movimento2"/>
              <w:rPr>
                <w:color w:val="002060"/>
              </w:rPr>
            </w:pPr>
            <w:r w:rsidRPr="00A2100E">
              <w:rPr>
                <w:color w:val="002060"/>
              </w:rPr>
              <w:t xml:space="preserve">(OSIMO FIVE) </w:t>
            </w:r>
          </w:p>
        </w:tc>
        <w:tc>
          <w:tcPr>
            <w:tcW w:w="800" w:type="dxa"/>
            <w:tcMar>
              <w:top w:w="20" w:type="dxa"/>
              <w:left w:w="20" w:type="dxa"/>
              <w:bottom w:w="20" w:type="dxa"/>
              <w:right w:w="20" w:type="dxa"/>
            </w:tcMar>
            <w:vAlign w:val="center"/>
            <w:hideMark/>
          </w:tcPr>
          <w:p w14:paraId="7C8FD2FC"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349E0A27" w14:textId="77777777" w:rsidR="00E97CD1" w:rsidRPr="00A2100E" w:rsidRDefault="00E97CD1" w:rsidP="00C06D69">
            <w:pPr>
              <w:pStyle w:val="movimento"/>
              <w:rPr>
                <w:color w:val="002060"/>
              </w:rPr>
            </w:pPr>
            <w:r w:rsidRPr="00A2100E">
              <w:rPr>
                <w:color w:val="002060"/>
              </w:rPr>
              <w:t>PANDOLFI MARCO</w:t>
            </w:r>
          </w:p>
        </w:tc>
        <w:tc>
          <w:tcPr>
            <w:tcW w:w="2200" w:type="dxa"/>
            <w:tcMar>
              <w:top w:w="20" w:type="dxa"/>
              <w:left w:w="20" w:type="dxa"/>
              <w:bottom w:w="20" w:type="dxa"/>
              <w:right w:w="20" w:type="dxa"/>
            </w:tcMar>
            <w:vAlign w:val="center"/>
            <w:hideMark/>
          </w:tcPr>
          <w:p w14:paraId="2DF856B5" w14:textId="77777777" w:rsidR="00E97CD1" w:rsidRPr="00A2100E" w:rsidRDefault="00E97CD1" w:rsidP="00C06D69">
            <w:pPr>
              <w:pStyle w:val="movimento2"/>
              <w:rPr>
                <w:color w:val="002060"/>
              </w:rPr>
            </w:pPr>
            <w:r w:rsidRPr="00A2100E">
              <w:rPr>
                <w:color w:val="002060"/>
              </w:rPr>
              <w:t xml:space="preserve">(REAL FABRIANO) </w:t>
            </w:r>
          </w:p>
        </w:tc>
      </w:tr>
      <w:tr w:rsidR="00E97CD1" w:rsidRPr="00A2100E" w14:paraId="227000CE" w14:textId="77777777" w:rsidTr="00C06D69">
        <w:tc>
          <w:tcPr>
            <w:tcW w:w="2200" w:type="dxa"/>
            <w:tcMar>
              <w:top w:w="20" w:type="dxa"/>
              <w:left w:w="20" w:type="dxa"/>
              <w:bottom w:w="20" w:type="dxa"/>
              <w:right w:w="20" w:type="dxa"/>
            </w:tcMar>
            <w:vAlign w:val="center"/>
            <w:hideMark/>
          </w:tcPr>
          <w:p w14:paraId="7D38E081" w14:textId="77777777" w:rsidR="00E97CD1" w:rsidRPr="00A2100E" w:rsidRDefault="00E97CD1" w:rsidP="00C06D69">
            <w:pPr>
              <w:pStyle w:val="movimento"/>
              <w:rPr>
                <w:color w:val="002060"/>
              </w:rPr>
            </w:pPr>
            <w:r w:rsidRPr="00A2100E">
              <w:rPr>
                <w:color w:val="002060"/>
              </w:rPr>
              <w:t>PELLICCIARI JACOPO</w:t>
            </w:r>
          </w:p>
        </w:tc>
        <w:tc>
          <w:tcPr>
            <w:tcW w:w="2200" w:type="dxa"/>
            <w:tcMar>
              <w:top w:w="20" w:type="dxa"/>
              <w:left w:w="20" w:type="dxa"/>
              <w:bottom w:w="20" w:type="dxa"/>
              <w:right w:w="20" w:type="dxa"/>
            </w:tcMar>
            <w:vAlign w:val="center"/>
            <w:hideMark/>
          </w:tcPr>
          <w:p w14:paraId="0A09B6F1" w14:textId="77777777" w:rsidR="00E97CD1" w:rsidRPr="00A2100E" w:rsidRDefault="00E97CD1" w:rsidP="00C06D69">
            <w:pPr>
              <w:pStyle w:val="movimento2"/>
              <w:rPr>
                <w:color w:val="002060"/>
              </w:rPr>
            </w:pPr>
            <w:r w:rsidRPr="00A2100E">
              <w:rPr>
                <w:color w:val="002060"/>
              </w:rPr>
              <w:t xml:space="preserve">(REAL FABRIANO) </w:t>
            </w:r>
          </w:p>
        </w:tc>
        <w:tc>
          <w:tcPr>
            <w:tcW w:w="800" w:type="dxa"/>
            <w:tcMar>
              <w:top w:w="20" w:type="dxa"/>
              <w:left w:w="20" w:type="dxa"/>
              <w:bottom w:w="20" w:type="dxa"/>
              <w:right w:w="20" w:type="dxa"/>
            </w:tcMar>
            <w:vAlign w:val="center"/>
            <w:hideMark/>
          </w:tcPr>
          <w:p w14:paraId="31BBFB9E"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13B09B7E"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7949E200" w14:textId="77777777" w:rsidR="00E97CD1" w:rsidRPr="00A2100E" w:rsidRDefault="00E97CD1" w:rsidP="00C06D69">
            <w:pPr>
              <w:pStyle w:val="movimento2"/>
              <w:rPr>
                <w:color w:val="002060"/>
              </w:rPr>
            </w:pPr>
            <w:r w:rsidRPr="00A2100E">
              <w:rPr>
                <w:color w:val="002060"/>
              </w:rPr>
              <w:t> </w:t>
            </w:r>
          </w:p>
        </w:tc>
      </w:tr>
    </w:tbl>
    <w:p w14:paraId="3DDB9A68" w14:textId="77777777" w:rsidR="00E97CD1" w:rsidRPr="00A2100E" w:rsidRDefault="00E97CD1" w:rsidP="00E97CD1">
      <w:pPr>
        <w:pStyle w:val="titolo10"/>
        <w:rPr>
          <w:rFonts w:eastAsiaTheme="minorEastAsia"/>
          <w:color w:val="002060"/>
        </w:rPr>
      </w:pPr>
      <w:r w:rsidRPr="00A2100E">
        <w:rPr>
          <w:color w:val="002060"/>
        </w:rPr>
        <w:t xml:space="preserve">GARE DEL 19/10/2025 </w:t>
      </w:r>
    </w:p>
    <w:p w14:paraId="2CBF4AC5" w14:textId="77777777" w:rsidR="00E97CD1" w:rsidRPr="00A2100E" w:rsidRDefault="00E97CD1" w:rsidP="00E97CD1">
      <w:pPr>
        <w:pStyle w:val="titolo7a"/>
        <w:rPr>
          <w:color w:val="002060"/>
        </w:rPr>
      </w:pPr>
      <w:r w:rsidRPr="00A2100E">
        <w:rPr>
          <w:color w:val="002060"/>
        </w:rPr>
        <w:t xml:space="preserve">PROVVEDIMENTI DISCIPLINARI </w:t>
      </w:r>
    </w:p>
    <w:p w14:paraId="41A429E1" w14:textId="77777777" w:rsidR="00E97CD1" w:rsidRPr="00A2100E" w:rsidRDefault="00E97CD1" w:rsidP="00E97CD1">
      <w:pPr>
        <w:pStyle w:val="titolo7b0"/>
        <w:rPr>
          <w:color w:val="002060"/>
        </w:rPr>
      </w:pPr>
      <w:r w:rsidRPr="00A2100E">
        <w:rPr>
          <w:color w:val="002060"/>
        </w:rPr>
        <w:lastRenderedPageBreak/>
        <w:t xml:space="preserve">In base alle risultanze degli atti ufficiali sono state deliberate le seguenti sanzioni disciplinari. </w:t>
      </w:r>
    </w:p>
    <w:p w14:paraId="51E76D10" w14:textId="77777777" w:rsidR="00E97CD1" w:rsidRPr="00A2100E" w:rsidRDefault="00E97CD1" w:rsidP="00E97CD1">
      <w:pPr>
        <w:pStyle w:val="titolo30"/>
        <w:rPr>
          <w:color w:val="002060"/>
        </w:rPr>
      </w:pPr>
      <w:r w:rsidRPr="00A2100E">
        <w:rPr>
          <w:color w:val="002060"/>
        </w:rPr>
        <w:t xml:space="preserve">CALCIATORI NON ESPULSI </w:t>
      </w:r>
    </w:p>
    <w:p w14:paraId="364FCDDD" w14:textId="77777777" w:rsidR="00E97CD1" w:rsidRPr="00A2100E" w:rsidRDefault="00E97CD1" w:rsidP="00E97CD1">
      <w:pPr>
        <w:pStyle w:val="titolo20"/>
        <w:rPr>
          <w:color w:val="002060"/>
        </w:rPr>
      </w:pPr>
      <w:r w:rsidRPr="00A210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40BDCA50" w14:textId="77777777" w:rsidTr="00C06D69">
        <w:tc>
          <w:tcPr>
            <w:tcW w:w="2200" w:type="dxa"/>
            <w:tcMar>
              <w:top w:w="20" w:type="dxa"/>
              <w:left w:w="20" w:type="dxa"/>
              <w:bottom w:w="20" w:type="dxa"/>
              <w:right w:w="20" w:type="dxa"/>
            </w:tcMar>
            <w:vAlign w:val="center"/>
            <w:hideMark/>
          </w:tcPr>
          <w:p w14:paraId="2E9962F7" w14:textId="77777777" w:rsidR="00E97CD1" w:rsidRPr="00A2100E" w:rsidRDefault="00E97CD1" w:rsidP="00C06D69">
            <w:pPr>
              <w:pStyle w:val="movimento"/>
              <w:rPr>
                <w:color w:val="002060"/>
              </w:rPr>
            </w:pPr>
            <w:r w:rsidRPr="00A2100E">
              <w:rPr>
                <w:color w:val="002060"/>
              </w:rPr>
              <w:t>BUGATTI MATTIA</w:t>
            </w:r>
          </w:p>
        </w:tc>
        <w:tc>
          <w:tcPr>
            <w:tcW w:w="2200" w:type="dxa"/>
            <w:tcMar>
              <w:top w:w="20" w:type="dxa"/>
              <w:left w:w="20" w:type="dxa"/>
              <w:bottom w:w="20" w:type="dxa"/>
              <w:right w:w="20" w:type="dxa"/>
            </w:tcMar>
            <w:vAlign w:val="center"/>
            <w:hideMark/>
          </w:tcPr>
          <w:p w14:paraId="4D7662BD" w14:textId="77777777" w:rsidR="00E97CD1" w:rsidRPr="00A2100E" w:rsidRDefault="00E97CD1" w:rsidP="00C06D69">
            <w:pPr>
              <w:pStyle w:val="movimento2"/>
              <w:rPr>
                <w:color w:val="002060"/>
              </w:rPr>
            </w:pPr>
            <w:r w:rsidRPr="00A2100E">
              <w:rPr>
                <w:color w:val="002060"/>
              </w:rPr>
              <w:t xml:space="preserve">(VERBENA C5 ANCONA) </w:t>
            </w:r>
          </w:p>
        </w:tc>
        <w:tc>
          <w:tcPr>
            <w:tcW w:w="800" w:type="dxa"/>
            <w:tcMar>
              <w:top w:w="20" w:type="dxa"/>
              <w:left w:w="20" w:type="dxa"/>
              <w:bottom w:w="20" w:type="dxa"/>
              <w:right w:w="20" w:type="dxa"/>
            </w:tcMar>
            <w:vAlign w:val="center"/>
            <w:hideMark/>
          </w:tcPr>
          <w:p w14:paraId="51B6D1AA"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6D963AE6" w14:textId="77777777" w:rsidR="00E97CD1" w:rsidRPr="00A2100E" w:rsidRDefault="00E97CD1" w:rsidP="00C06D69">
            <w:pPr>
              <w:pStyle w:val="movimento"/>
              <w:rPr>
                <w:color w:val="002060"/>
              </w:rPr>
            </w:pPr>
            <w:r w:rsidRPr="00A2100E">
              <w:rPr>
                <w:color w:val="002060"/>
              </w:rPr>
              <w:t>FULIGNI SIMONE</w:t>
            </w:r>
          </w:p>
        </w:tc>
        <w:tc>
          <w:tcPr>
            <w:tcW w:w="2200" w:type="dxa"/>
            <w:tcMar>
              <w:top w:w="20" w:type="dxa"/>
              <w:left w:w="20" w:type="dxa"/>
              <w:bottom w:w="20" w:type="dxa"/>
              <w:right w:w="20" w:type="dxa"/>
            </w:tcMar>
            <w:vAlign w:val="center"/>
            <w:hideMark/>
          </w:tcPr>
          <w:p w14:paraId="375E8915" w14:textId="77777777" w:rsidR="00E97CD1" w:rsidRPr="00A2100E" w:rsidRDefault="00E97CD1" w:rsidP="00C06D69">
            <w:pPr>
              <w:pStyle w:val="movimento2"/>
              <w:rPr>
                <w:color w:val="002060"/>
              </w:rPr>
            </w:pPr>
            <w:r w:rsidRPr="00A2100E">
              <w:rPr>
                <w:color w:val="002060"/>
              </w:rPr>
              <w:t xml:space="preserve">(VERBENA C5 ANCONA) </w:t>
            </w:r>
          </w:p>
        </w:tc>
      </w:tr>
    </w:tbl>
    <w:p w14:paraId="4C07372E" w14:textId="77777777" w:rsidR="00E97CD1" w:rsidRDefault="00E97CD1" w:rsidP="00E97CD1">
      <w:pPr>
        <w:pStyle w:val="breakline"/>
        <w:rPr>
          <w:color w:val="002060"/>
        </w:rPr>
      </w:pPr>
    </w:p>
    <w:p w14:paraId="4BDCAA90" w14:textId="77777777" w:rsidR="00E97CD1" w:rsidRPr="00BD581B" w:rsidRDefault="00E97CD1" w:rsidP="00E97CD1">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6B8841C2" w14:textId="77777777" w:rsidR="00E97CD1" w:rsidRPr="00BD581B" w:rsidRDefault="00E97CD1" w:rsidP="00E97CD1">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654F9B72" w14:textId="77777777" w:rsidR="00E97CD1" w:rsidRPr="00A2100E" w:rsidRDefault="00E97CD1" w:rsidP="00E97CD1">
      <w:pPr>
        <w:pStyle w:val="breakline"/>
        <w:rPr>
          <w:rFonts w:eastAsiaTheme="minorEastAsia"/>
          <w:color w:val="002060"/>
        </w:rPr>
      </w:pPr>
    </w:p>
    <w:p w14:paraId="3A0B5AE0" w14:textId="77777777" w:rsidR="00E97CD1" w:rsidRPr="00A2100E" w:rsidRDefault="00E97CD1" w:rsidP="00E97CD1">
      <w:pPr>
        <w:pStyle w:val="titoloprinc0"/>
        <w:rPr>
          <w:color w:val="002060"/>
        </w:rPr>
      </w:pPr>
      <w:r w:rsidRPr="00A2100E">
        <w:rPr>
          <w:color w:val="002060"/>
        </w:rPr>
        <w:t>CLASSIFICA</w:t>
      </w:r>
    </w:p>
    <w:p w14:paraId="60AA23E2" w14:textId="77777777" w:rsidR="00E97CD1" w:rsidRPr="00A2100E" w:rsidRDefault="00E97CD1" w:rsidP="00E97CD1">
      <w:pPr>
        <w:pStyle w:val="breakline"/>
        <w:rPr>
          <w:color w:val="002060"/>
        </w:rPr>
      </w:pPr>
    </w:p>
    <w:p w14:paraId="7A2F6D24" w14:textId="77777777" w:rsidR="00E97CD1" w:rsidRPr="00A2100E" w:rsidRDefault="00E97CD1" w:rsidP="00E97CD1">
      <w:pPr>
        <w:pStyle w:val="breakline"/>
        <w:rPr>
          <w:color w:val="002060"/>
        </w:rPr>
      </w:pPr>
    </w:p>
    <w:p w14:paraId="087AE855" w14:textId="77777777" w:rsidR="00E97CD1" w:rsidRPr="00A2100E" w:rsidRDefault="00E97CD1" w:rsidP="00E97CD1">
      <w:pPr>
        <w:pStyle w:val="sottotitolocampionato10"/>
        <w:rPr>
          <w:color w:val="002060"/>
        </w:rPr>
      </w:pPr>
      <w:r w:rsidRPr="00A2100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CD1" w:rsidRPr="00A2100E" w14:paraId="5EB519CC" w14:textId="77777777" w:rsidTr="00C06D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FA7B8" w14:textId="77777777" w:rsidR="00E97CD1" w:rsidRPr="00A2100E" w:rsidRDefault="00E97CD1" w:rsidP="00C06D69">
            <w:pPr>
              <w:pStyle w:val="headertabella0"/>
              <w:rPr>
                <w:color w:val="002060"/>
              </w:rPr>
            </w:pPr>
            <w:r w:rsidRPr="00A210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22971" w14:textId="77777777" w:rsidR="00E97CD1" w:rsidRPr="00A2100E" w:rsidRDefault="00E97CD1" w:rsidP="00C06D69">
            <w:pPr>
              <w:pStyle w:val="headertabella0"/>
              <w:rPr>
                <w:color w:val="002060"/>
              </w:rPr>
            </w:pPr>
            <w:r w:rsidRPr="00A210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CA799" w14:textId="77777777" w:rsidR="00E97CD1" w:rsidRPr="00A2100E" w:rsidRDefault="00E97CD1" w:rsidP="00C06D69">
            <w:pPr>
              <w:pStyle w:val="headertabella0"/>
              <w:rPr>
                <w:color w:val="002060"/>
              </w:rPr>
            </w:pPr>
            <w:r w:rsidRPr="00A210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6605E" w14:textId="77777777" w:rsidR="00E97CD1" w:rsidRPr="00A2100E" w:rsidRDefault="00E97CD1" w:rsidP="00C06D69">
            <w:pPr>
              <w:pStyle w:val="headertabella0"/>
              <w:rPr>
                <w:color w:val="002060"/>
              </w:rPr>
            </w:pPr>
            <w:r w:rsidRPr="00A210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BAA13" w14:textId="77777777" w:rsidR="00E97CD1" w:rsidRPr="00A2100E" w:rsidRDefault="00E97CD1" w:rsidP="00C06D69">
            <w:pPr>
              <w:pStyle w:val="headertabella0"/>
              <w:rPr>
                <w:color w:val="002060"/>
              </w:rPr>
            </w:pPr>
            <w:r w:rsidRPr="00A210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87006" w14:textId="77777777" w:rsidR="00E97CD1" w:rsidRPr="00A2100E" w:rsidRDefault="00E97CD1" w:rsidP="00C06D69">
            <w:pPr>
              <w:pStyle w:val="headertabella0"/>
              <w:rPr>
                <w:color w:val="002060"/>
              </w:rPr>
            </w:pPr>
            <w:r w:rsidRPr="00A210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E56D8" w14:textId="77777777" w:rsidR="00E97CD1" w:rsidRPr="00A2100E" w:rsidRDefault="00E97CD1" w:rsidP="00C06D69">
            <w:pPr>
              <w:pStyle w:val="headertabella0"/>
              <w:rPr>
                <w:color w:val="002060"/>
              </w:rPr>
            </w:pPr>
            <w:r w:rsidRPr="00A210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66CF1" w14:textId="77777777" w:rsidR="00E97CD1" w:rsidRPr="00A2100E" w:rsidRDefault="00E97CD1" w:rsidP="00C06D69">
            <w:pPr>
              <w:pStyle w:val="headertabella0"/>
              <w:rPr>
                <w:color w:val="002060"/>
              </w:rPr>
            </w:pPr>
            <w:r w:rsidRPr="00A210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E3689" w14:textId="77777777" w:rsidR="00E97CD1" w:rsidRPr="00A2100E" w:rsidRDefault="00E97CD1" w:rsidP="00C06D69">
            <w:pPr>
              <w:pStyle w:val="headertabella0"/>
              <w:rPr>
                <w:color w:val="002060"/>
              </w:rPr>
            </w:pPr>
            <w:r w:rsidRPr="00A210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F0F92" w14:textId="77777777" w:rsidR="00E97CD1" w:rsidRPr="00A2100E" w:rsidRDefault="00E97CD1" w:rsidP="00C06D69">
            <w:pPr>
              <w:pStyle w:val="headertabella0"/>
              <w:rPr>
                <w:color w:val="002060"/>
              </w:rPr>
            </w:pPr>
            <w:r w:rsidRPr="00A2100E">
              <w:rPr>
                <w:color w:val="002060"/>
              </w:rPr>
              <w:t>PE</w:t>
            </w:r>
          </w:p>
        </w:tc>
      </w:tr>
      <w:tr w:rsidR="00E97CD1" w:rsidRPr="00A2100E" w14:paraId="11F860BC" w14:textId="77777777" w:rsidTr="00C06D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AB8511" w14:textId="77777777" w:rsidR="00E97CD1" w:rsidRPr="00A2100E" w:rsidRDefault="00E97CD1" w:rsidP="00C06D69">
            <w:pPr>
              <w:pStyle w:val="rowtabella0"/>
              <w:rPr>
                <w:color w:val="002060"/>
              </w:rPr>
            </w:pPr>
            <w:r w:rsidRPr="00A2100E">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CD4D7"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DF2A8"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2D380"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89F62"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729D2"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C5878" w14:textId="77777777" w:rsidR="00E97CD1" w:rsidRPr="00A2100E" w:rsidRDefault="00E97CD1" w:rsidP="00C06D69">
            <w:pPr>
              <w:pStyle w:val="rowtabella0"/>
              <w:jc w:val="center"/>
              <w:rPr>
                <w:color w:val="002060"/>
              </w:rPr>
            </w:pPr>
            <w:r w:rsidRPr="00A2100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AE51D"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44434"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96159" w14:textId="77777777" w:rsidR="00E97CD1" w:rsidRPr="00A2100E" w:rsidRDefault="00E97CD1" w:rsidP="00C06D69">
            <w:pPr>
              <w:pStyle w:val="rowtabella0"/>
              <w:jc w:val="center"/>
              <w:rPr>
                <w:color w:val="002060"/>
              </w:rPr>
            </w:pPr>
            <w:r w:rsidRPr="00A2100E">
              <w:rPr>
                <w:color w:val="002060"/>
              </w:rPr>
              <w:t>0</w:t>
            </w:r>
          </w:p>
        </w:tc>
      </w:tr>
      <w:tr w:rsidR="00E97CD1" w:rsidRPr="00A2100E" w14:paraId="20AF3532"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A3D821" w14:textId="77777777" w:rsidR="00E97CD1" w:rsidRPr="00A2100E" w:rsidRDefault="00E97CD1" w:rsidP="00C06D69">
            <w:pPr>
              <w:pStyle w:val="rowtabella0"/>
              <w:rPr>
                <w:color w:val="002060"/>
              </w:rPr>
            </w:pPr>
            <w:r w:rsidRPr="00A2100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71693"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9BBCE"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687DE"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7306B"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95628"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B1BD7" w14:textId="77777777" w:rsidR="00E97CD1" w:rsidRPr="00A2100E" w:rsidRDefault="00E97CD1" w:rsidP="00C06D69">
            <w:pPr>
              <w:pStyle w:val="rowtabella0"/>
              <w:jc w:val="center"/>
              <w:rPr>
                <w:color w:val="002060"/>
              </w:rPr>
            </w:pPr>
            <w:r w:rsidRPr="00A2100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7E2BF"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2727C"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EC242" w14:textId="77777777" w:rsidR="00E97CD1" w:rsidRPr="00A2100E" w:rsidRDefault="00E97CD1" w:rsidP="00C06D69">
            <w:pPr>
              <w:pStyle w:val="rowtabella0"/>
              <w:jc w:val="center"/>
              <w:rPr>
                <w:color w:val="002060"/>
              </w:rPr>
            </w:pPr>
            <w:r w:rsidRPr="00A2100E">
              <w:rPr>
                <w:color w:val="002060"/>
              </w:rPr>
              <w:t>0</w:t>
            </w:r>
          </w:p>
        </w:tc>
      </w:tr>
      <w:tr w:rsidR="00E97CD1" w:rsidRPr="00A2100E" w14:paraId="31A552C3"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98831F" w14:textId="77777777" w:rsidR="00E97CD1" w:rsidRPr="00A2100E" w:rsidRDefault="00E97CD1" w:rsidP="00C06D69">
            <w:pPr>
              <w:pStyle w:val="rowtabella0"/>
              <w:rPr>
                <w:color w:val="002060"/>
              </w:rPr>
            </w:pPr>
            <w:r w:rsidRPr="00A2100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B32CD"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8A396"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8856A"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30EC5"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A7E8B"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598AC" w14:textId="77777777" w:rsidR="00E97CD1" w:rsidRPr="00A2100E" w:rsidRDefault="00E97CD1" w:rsidP="00C06D69">
            <w:pPr>
              <w:pStyle w:val="rowtabella0"/>
              <w:jc w:val="center"/>
              <w:rPr>
                <w:color w:val="002060"/>
              </w:rPr>
            </w:pPr>
            <w:r w:rsidRPr="00A2100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EFA31" w14:textId="77777777" w:rsidR="00E97CD1" w:rsidRPr="00A2100E" w:rsidRDefault="00E97CD1" w:rsidP="00C06D69">
            <w:pPr>
              <w:pStyle w:val="rowtabella0"/>
              <w:jc w:val="center"/>
              <w:rPr>
                <w:color w:val="002060"/>
              </w:rPr>
            </w:pPr>
            <w:r w:rsidRPr="00A2100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0FF73"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4837F" w14:textId="77777777" w:rsidR="00E97CD1" w:rsidRPr="00A2100E" w:rsidRDefault="00E97CD1" w:rsidP="00C06D69">
            <w:pPr>
              <w:pStyle w:val="rowtabella0"/>
              <w:jc w:val="center"/>
              <w:rPr>
                <w:color w:val="002060"/>
              </w:rPr>
            </w:pPr>
            <w:r w:rsidRPr="00A2100E">
              <w:rPr>
                <w:color w:val="002060"/>
              </w:rPr>
              <w:t>0</w:t>
            </w:r>
          </w:p>
        </w:tc>
      </w:tr>
      <w:tr w:rsidR="00E97CD1" w:rsidRPr="00A2100E" w14:paraId="50517DD5"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64E273" w14:textId="77777777" w:rsidR="00E97CD1" w:rsidRPr="00A2100E" w:rsidRDefault="00E97CD1" w:rsidP="00C06D69">
            <w:pPr>
              <w:pStyle w:val="rowtabella0"/>
              <w:rPr>
                <w:color w:val="002060"/>
              </w:rPr>
            </w:pPr>
            <w:r w:rsidRPr="00A2100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026EC"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22112"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B9A9D"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7423D"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509C2"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42B05" w14:textId="77777777" w:rsidR="00E97CD1" w:rsidRPr="00A2100E" w:rsidRDefault="00E97CD1" w:rsidP="00C06D69">
            <w:pPr>
              <w:pStyle w:val="rowtabella0"/>
              <w:jc w:val="center"/>
              <w:rPr>
                <w:color w:val="002060"/>
              </w:rPr>
            </w:pPr>
            <w:r w:rsidRPr="00A2100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34CF7" w14:textId="77777777" w:rsidR="00E97CD1" w:rsidRPr="00A2100E" w:rsidRDefault="00E97CD1" w:rsidP="00C06D69">
            <w:pPr>
              <w:pStyle w:val="rowtabella0"/>
              <w:jc w:val="center"/>
              <w:rPr>
                <w:color w:val="002060"/>
              </w:rPr>
            </w:pPr>
            <w:r w:rsidRPr="00A2100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C53A8"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22927" w14:textId="77777777" w:rsidR="00E97CD1" w:rsidRPr="00A2100E" w:rsidRDefault="00E97CD1" w:rsidP="00C06D69">
            <w:pPr>
              <w:pStyle w:val="rowtabella0"/>
              <w:jc w:val="center"/>
              <w:rPr>
                <w:color w:val="002060"/>
              </w:rPr>
            </w:pPr>
            <w:r w:rsidRPr="00A2100E">
              <w:rPr>
                <w:color w:val="002060"/>
              </w:rPr>
              <w:t>0</w:t>
            </w:r>
          </w:p>
        </w:tc>
      </w:tr>
      <w:tr w:rsidR="00E97CD1" w:rsidRPr="00A2100E" w14:paraId="66E65BED"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5524DA" w14:textId="77777777" w:rsidR="00E97CD1" w:rsidRPr="00A2100E" w:rsidRDefault="00E97CD1" w:rsidP="00C06D69">
            <w:pPr>
              <w:pStyle w:val="rowtabella0"/>
              <w:rPr>
                <w:color w:val="002060"/>
              </w:rPr>
            </w:pPr>
            <w:r w:rsidRPr="00A2100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39C2F"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B7A82"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7B959"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E694B"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A338B"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83868"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8D09D"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7E0FC"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F2E76" w14:textId="77777777" w:rsidR="00E97CD1" w:rsidRPr="00A2100E" w:rsidRDefault="00E97CD1" w:rsidP="00C06D69">
            <w:pPr>
              <w:pStyle w:val="rowtabella0"/>
              <w:jc w:val="center"/>
              <w:rPr>
                <w:color w:val="002060"/>
              </w:rPr>
            </w:pPr>
            <w:r w:rsidRPr="00A2100E">
              <w:rPr>
                <w:color w:val="002060"/>
              </w:rPr>
              <w:t>0</w:t>
            </w:r>
          </w:p>
        </w:tc>
      </w:tr>
      <w:tr w:rsidR="00E97CD1" w:rsidRPr="00A2100E" w14:paraId="3DF82467"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6184FD" w14:textId="77777777" w:rsidR="00E97CD1" w:rsidRPr="00A2100E" w:rsidRDefault="00E97CD1" w:rsidP="00C06D69">
            <w:pPr>
              <w:pStyle w:val="rowtabella0"/>
              <w:rPr>
                <w:color w:val="002060"/>
              </w:rPr>
            </w:pPr>
            <w:r w:rsidRPr="00A2100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7BB58"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B0C36"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06D61"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0DC2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AD408"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50727"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0519D"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7C3D5"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0AD61" w14:textId="77777777" w:rsidR="00E97CD1" w:rsidRPr="00A2100E" w:rsidRDefault="00E97CD1" w:rsidP="00C06D69">
            <w:pPr>
              <w:pStyle w:val="rowtabella0"/>
              <w:jc w:val="center"/>
              <w:rPr>
                <w:color w:val="002060"/>
              </w:rPr>
            </w:pPr>
            <w:r w:rsidRPr="00A2100E">
              <w:rPr>
                <w:color w:val="002060"/>
              </w:rPr>
              <w:t>0</w:t>
            </w:r>
          </w:p>
        </w:tc>
      </w:tr>
      <w:tr w:rsidR="00E97CD1" w:rsidRPr="00A2100E" w14:paraId="06597209"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9945CD" w14:textId="77777777" w:rsidR="00E97CD1" w:rsidRPr="00A2100E" w:rsidRDefault="00E97CD1" w:rsidP="00C06D69">
            <w:pPr>
              <w:pStyle w:val="rowtabella0"/>
              <w:rPr>
                <w:color w:val="002060"/>
              </w:rPr>
            </w:pPr>
            <w:r w:rsidRPr="00A2100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7C720"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F07FD"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26E4B"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E16FB"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44598"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EAAB8" w14:textId="77777777" w:rsidR="00E97CD1" w:rsidRPr="00A2100E" w:rsidRDefault="00E97CD1" w:rsidP="00C06D69">
            <w:pPr>
              <w:pStyle w:val="rowtabella0"/>
              <w:jc w:val="center"/>
              <w:rPr>
                <w:color w:val="002060"/>
              </w:rPr>
            </w:pPr>
            <w:r w:rsidRPr="00A2100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81ECC" w14:textId="77777777" w:rsidR="00E97CD1" w:rsidRPr="00A2100E" w:rsidRDefault="00E97CD1" w:rsidP="00C06D69">
            <w:pPr>
              <w:pStyle w:val="rowtabella0"/>
              <w:jc w:val="center"/>
              <w:rPr>
                <w:color w:val="002060"/>
              </w:rPr>
            </w:pPr>
            <w:r w:rsidRPr="00A2100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25CAA"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9B676" w14:textId="77777777" w:rsidR="00E97CD1" w:rsidRPr="00A2100E" w:rsidRDefault="00E97CD1" w:rsidP="00C06D69">
            <w:pPr>
              <w:pStyle w:val="rowtabella0"/>
              <w:jc w:val="center"/>
              <w:rPr>
                <w:color w:val="002060"/>
              </w:rPr>
            </w:pPr>
            <w:r w:rsidRPr="00A2100E">
              <w:rPr>
                <w:color w:val="002060"/>
              </w:rPr>
              <w:t>0</w:t>
            </w:r>
          </w:p>
        </w:tc>
      </w:tr>
      <w:tr w:rsidR="00E97CD1" w:rsidRPr="00A2100E" w14:paraId="7E184CAC"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787A58" w14:textId="77777777" w:rsidR="00E97CD1" w:rsidRPr="00A2100E" w:rsidRDefault="00E97CD1" w:rsidP="00C06D69">
            <w:pPr>
              <w:pStyle w:val="rowtabella0"/>
              <w:rPr>
                <w:color w:val="002060"/>
              </w:rPr>
            </w:pPr>
            <w:r w:rsidRPr="00A2100E">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A48DB"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9A697"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8CF10"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C7B5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4B356"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0D850"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74876" w14:textId="77777777" w:rsidR="00E97CD1" w:rsidRPr="00A2100E" w:rsidRDefault="00E97CD1" w:rsidP="00C06D69">
            <w:pPr>
              <w:pStyle w:val="rowtabella0"/>
              <w:jc w:val="center"/>
              <w:rPr>
                <w:color w:val="002060"/>
              </w:rPr>
            </w:pPr>
            <w:r w:rsidRPr="00A2100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390B7"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378A6" w14:textId="77777777" w:rsidR="00E97CD1" w:rsidRPr="00A2100E" w:rsidRDefault="00E97CD1" w:rsidP="00C06D69">
            <w:pPr>
              <w:pStyle w:val="rowtabella0"/>
              <w:jc w:val="center"/>
              <w:rPr>
                <w:color w:val="002060"/>
              </w:rPr>
            </w:pPr>
            <w:r w:rsidRPr="00A2100E">
              <w:rPr>
                <w:color w:val="002060"/>
              </w:rPr>
              <w:t>0</w:t>
            </w:r>
          </w:p>
        </w:tc>
      </w:tr>
      <w:tr w:rsidR="00E97CD1" w:rsidRPr="00A2100E" w14:paraId="065C7E04"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42508F" w14:textId="77777777" w:rsidR="00E97CD1" w:rsidRPr="00A2100E" w:rsidRDefault="00E97CD1" w:rsidP="00C06D69">
            <w:pPr>
              <w:pStyle w:val="rowtabella0"/>
              <w:rPr>
                <w:color w:val="002060"/>
              </w:rPr>
            </w:pPr>
            <w:r w:rsidRPr="00A2100E">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92AFB"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2BF64"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541D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C694B"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029F4"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648F7"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9DE9B" w14:textId="77777777" w:rsidR="00E97CD1" w:rsidRPr="00A2100E" w:rsidRDefault="00E97CD1" w:rsidP="00C06D69">
            <w:pPr>
              <w:pStyle w:val="rowtabella0"/>
              <w:jc w:val="center"/>
              <w:rPr>
                <w:color w:val="002060"/>
              </w:rPr>
            </w:pPr>
            <w:r w:rsidRPr="00A2100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DC6F6"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69F5C" w14:textId="77777777" w:rsidR="00E97CD1" w:rsidRPr="00A2100E" w:rsidRDefault="00E97CD1" w:rsidP="00C06D69">
            <w:pPr>
              <w:pStyle w:val="rowtabella0"/>
              <w:jc w:val="center"/>
              <w:rPr>
                <w:color w:val="002060"/>
              </w:rPr>
            </w:pPr>
            <w:r w:rsidRPr="00A2100E">
              <w:rPr>
                <w:color w:val="002060"/>
              </w:rPr>
              <w:t>0</w:t>
            </w:r>
          </w:p>
        </w:tc>
      </w:tr>
      <w:tr w:rsidR="00E97CD1" w:rsidRPr="00A2100E" w14:paraId="4AFB559C" w14:textId="77777777" w:rsidTr="00C06D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5B2104" w14:textId="77777777" w:rsidR="00E97CD1" w:rsidRPr="00A2100E" w:rsidRDefault="00E97CD1" w:rsidP="00C06D69">
            <w:pPr>
              <w:pStyle w:val="rowtabella0"/>
              <w:rPr>
                <w:color w:val="002060"/>
              </w:rPr>
            </w:pPr>
            <w:proofErr w:type="spellStart"/>
            <w:proofErr w:type="gramStart"/>
            <w:r w:rsidRPr="00A2100E">
              <w:rPr>
                <w:color w:val="002060"/>
              </w:rPr>
              <w:t>sq.B</w:t>
            </w:r>
            <w:proofErr w:type="spellEnd"/>
            <w:proofErr w:type="gramEnd"/>
            <w:r w:rsidRPr="00A2100E">
              <w:rPr>
                <w:color w:val="002060"/>
              </w:rPr>
              <w:t xml:space="preserve"> CSI GAUDIO </w:t>
            </w:r>
            <w:proofErr w:type="spellStart"/>
            <w:proofErr w:type="gramStart"/>
            <w:r w:rsidRPr="00A2100E">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E6DD2"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7E330"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3705E"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AAE60"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065C0"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C5E87"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32A7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13E1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80C43" w14:textId="77777777" w:rsidR="00E97CD1" w:rsidRPr="00A2100E" w:rsidRDefault="00E97CD1" w:rsidP="00C06D69">
            <w:pPr>
              <w:pStyle w:val="rowtabella0"/>
              <w:jc w:val="center"/>
              <w:rPr>
                <w:color w:val="002060"/>
              </w:rPr>
            </w:pPr>
            <w:r w:rsidRPr="00A2100E">
              <w:rPr>
                <w:color w:val="002060"/>
              </w:rPr>
              <w:t>0</w:t>
            </w:r>
          </w:p>
        </w:tc>
      </w:tr>
    </w:tbl>
    <w:p w14:paraId="27101166" w14:textId="77777777" w:rsidR="00E97CD1" w:rsidRPr="00A2100E" w:rsidRDefault="00E97CD1" w:rsidP="00E97CD1">
      <w:pPr>
        <w:pStyle w:val="breakline"/>
        <w:rPr>
          <w:rFonts w:eastAsiaTheme="minorEastAsia"/>
          <w:color w:val="002060"/>
        </w:rPr>
      </w:pPr>
    </w:p>
    <w:p w14:paraId="2E7833B9" w14:textId="77777777" w:rsidR="00E97CD1" w:rsidRPr="00A2100E" w:rsidRDefault="00E97CD1" w:rsidP="00E97CD1">
      <w:pPr>
        <w:pStyle w:val="breakline"/>
        <w:rPr>
          <w:color w:val="002060"/>
        </w:rPr>
      </w:pPr>
    </w:p>
    <w:p w14:paraId="5465067D" w14:textId="77777777" w:rsidR="00E97CD1" w:rsidRPr="00A2100E" w:rsidRDefault="00E97CD1" w:rsidP="00E97CD1">
      <w:pPr>
        <w:pStyle w:val="sottotitolocampionato10"/>
        <w:rPr>
          <w:color w:val="002060"/>
        </w:rPr>
      </w:pPr>
      <w:r w:rsidRPr="00A2100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CD1" w:rsidRPr="00A2100E" w14:paraId="62E85734" w14:textId="77777777" w:rsidTr="00C06D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6D1C9" w14:textId="77777777" w:rsidR="00E97CD1" w:rsidRPr="00A2100E" w:rsidRDefault="00E97CD1" w:rsidP="00C06D69">
            <w:pPr>
              <w:pStyle w:val="headertabella0"/>
              <w:rPr>
                <w:color w:val="002060"/>
              </w:rPr>
            </w:pPr>
            <w:r w:rsidRPr="00A210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AE6D4" w14:textId="77777777" w:rsidR="00E97CD1" w:rsidRPr="00A2100E" w:rsidRDefault="00E97CD1" w:rsidP="00C06D69">
            <w:pPr>
              <w:pStyle w:val="headertabella0"/>
              <w:rPr>
                <w:color w:val="002060"/>
              </w:rPr>
            </w:pPr>
            <w:r w:rsidRPr="00A210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658EA" w14:textId="77777777" w:rsidR="00E97CD1" w:rsidRPr="00A2100E" w:rsidRDefault="00E97CD1" w:rsidP="00C06D69">
            <w:pPr>
              <w:pStyle w:val="headertabella0"/>
              <w:rPr>
                <w:color w:val="002060"/>
              </w:rPr>
            </w:pPr>
            <w:r w:rsidRPr="00A210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DD343" w14:textId="77777777" w:rsidR="00E97CD1" w:rsidRPr="00A2100E" w:rsidRDefault="00E97CD1" w:rsidP="00C06D69">
            <w:pPr>
              <w:pStyle w:val="headertabella0"/>
              <w:rPr>
                <w:color w:val="002060"/>
              </w:rPr>
            </w:pPr>
            <w:r w:rsidRPr="00A210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E8B68" w14:textId="77777777" w:rsidR="00E97CD1" w:rsidRPr="00A2100E" w:rsidRDefault="00E97CD1" w:rsidP="00C06D69">
            <w:pPr>
              <w:pStyle w:val="headertabella0"/>
              <w:rPr>
                <w:color w:val="002060"/>
              </w:rPr>
            </w:pPr>
            <w:r w:rsidRPr="00A210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6D4FF" w14:textId="77777777" w:rsidR="00E97CD1" w:rsidRPr="00A2100E" w:rsidRDefault="00E97CD1" w:rsidP="00C06D69">
            <w:pPr>
              <w:pStyle w:val="headertabella0"/>
              <w:rPr>
                <w:color w:val="002060"/>
              </w:rPr>
            </w:pPr>
            <w:r w:rsidRPr="00A210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607A9" w14:textId="77777777" w:rsidR="00E97CD1" w:rsidRPr="00A2100E" w:rsidRDefault="00E97CD1" w:rsidP="00C06D69">
            <w:pPr>
              <w:pStyle w:val="headertabella0"/>
              <w:rPr>
                <w:color w:val="002060"/>
              </w:rPr>
            </w:pPr>
            <w:r w:rsidRPr="00A210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0D41C" w14:textId="77777777" w:rsidR="00E97CD1" w:rsidRPr="00A2100E" w:rsidRDefault="00E97CD1" w:rsidP="00C06D69">
            <w:pPr>
              <w:pStyle w:val="headertabella0"/>
              <w:rPr>
                <w:color w:val="002060"/>
              </w:rPr>
            </w:pPr>
            <w:r w:rsidRPr="00A210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5F75B" w14:textId="77777777" w:rsidR="00E97CD1" w:rsidRPr="00A2100E" w:rsidRDefault="00E97CD1" w:rsidP="00C06D69">
            <w:pPr>
              <w:pStyle w:val="headertabella0"/>
              <w:rPr>
                <w:color w:val="002060"/>
              </w:rPr>
            </w:pPr>
            <w:r w:rsidRPr="00A210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F5F51" w14:textId="77777777" w:rsidR="00E97CD1" w:rsidRPr="00A2100E" w:rsidRDefault="00E97CD1" w:rsidP="00C06D69">
            <w:pPr>
              <w:pStyle w:val="headertabella0"/>
              <w:rPr>
                <w:color w:val="002060"/>
              </w:rPr>
            </w:pPr>
            <w:r w:rsidRPr="00A2100E">
              <w:rPr>
                <w:color w:val="002060"/>
              </w:rPr>
              <w:t>PE</w:t>
            </w:r>
          </w:p>
        </w:tc>
      </w:tr>
      <w:tr w:rsidR="00E97CD1" w:rsidRPr="00A2100E" w14:paraId="6FF04C0D" w14:textId="77777777" w:rsidTr="00C06D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664940" w14:textId="77777777" w:rsidR="00E97CD1" w:rsidRPr="00A2100E" w:rsidRDefault="00E97CD1" w:rsidP="00C06D69">
            <w:pPr>
              <w:pStyle w:val="rowtabella0"/>
              <w:rPr>
                <w:color w:val="002060"/>
              </w:rPr>
            </w:pPr>
            <w:r w:rsidRPr="00A2100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4D5A6"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4FA07"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8A547"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95A4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831B4"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781CF" w14:textId="77777777" w:rsidR="00E97CD1" w:rsidRPr="00A2100E" w:rsidRDefault="00E97CD1" w:rsidP="00C06D69">
            <w:pPr>
              <w:pStyle w:val="rowtabella0"/>
              <w:jc w:val="center"/>
              <w:rPr>
                <w:color w:val="002060"/>
              </w:rPr>
            </w:pPr>
            <w:r w:rsidRPr="00A2100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BBD9E"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5FA96" w14:textId="77777777" w:rsidR="00E97CD1" w:rsidRPr="00A2100E" w:rsidRDefault="00E97CD1" w:rsidP="00C06D69">
            <w:pPr>
              <w:pStyle w:val="rowtabella0"/>
              <w:jc w:val="center"/>
              <w:rPr>
                <w:color w:val="002060"/>
              </w:rPr>
            </w:pPr>
            <w:r w:rsidRPr="00A2100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B426F" w14:textId="77777777" w:rsidR="00E97CD1" w:rsidRPr="00A2100E" w:rsidRDefault="00E97CD1" w:rsidP="00C06D69">
            <w:pPr>
              <w:pStyle w:val="rowtabella0"/>
              <w:jc w:val="center"/>
              <w:rPr>
                <w:color w:val="002060"/>
              </w:rPr>
            </w:pPr>
            <w:r w:rsidRPr="00A2100E">
              <w:rPr>
                <w:color w:val="002060"/>
              </w:rPr>
              <w:t>0</w:t>
            </w:r>
          </w:p>
        </w:tc>
      </w:tr>
      <w:tr w:rsidR="00E97CD1" w:rsidRPr="00A2100E" w14:paraId="1365828E"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A2839C" w14:textId="77777777" w:rsidR="00E97CD1" w:rsidRPr="00A2100E" w:rsidRDefault="00E97CD1" w:rsidP="00C06D69">
            <w:pPr>
              <w:pStyle w:val="rowtabella0"/>
              <w:rPr>
                <w:color w:val="002060"/>
              </w:rPr>
            </w:pPr>
            <w:r w:rsidRPr="00A2100E">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FDF4D"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6488B"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9BF7C"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3BA5D"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1373F"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13577" w14:textId="77777777" w:rsidR="00E97CD1" w:rsidRPr="00A2100E" w:rsidRDefault="00E97CD1" w:rsidP="00C06D69">
            <w:pPr>
              <w:pStyle w:val="rowtabella0"/>
              <w:jc w:val="center"/>
              <w:rPr>
                <w:color w:val="002060"/>
              </w:rPr>
            </w:pPr>
            <w:r w:rsidRPr="00A2100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CFE4E"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4DBA3"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AEC3C" w14:textId="77777777" w:rsidR="00E97CD1" w:rsidRPr="00A2100E" w:rsidRDefault="00E97CD1" w:rsidP="00C06D69">
            <w:pPr>
              <w:pStyle w:val="rowtabella0"/>
              <w:jc w:val="center"/>
              <w:rPr>
                <w:color w:val="002060"/>
              </w:rPr>
            </w:pPr>
            <w:r w:rsidRPr="00A2100E">
              <w:rPr>
                <w:color w:val="002060"/>
              </w:rPr>
              <w:t>0</w:t>
            </w:r>
          </w:p>
        </w:tc>
      </w:tr>
      <w:tr w:rsidR="00E97CD1" w:rsidRPr="00A2100E" w14:paraId="255FA9B6"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4E4360" w14:textId="77777777" w:rsidR="00E97CD1" w:rsidRPr="00A2100E" w:rsidRDefault="00E97CD1" w:rsidP="00C06D69">
            <w:pPr>
              <w:pStyle w:val="rowtabella0"/>
              <w:rPr>
                <w:color w:val="002060"/>
              </w:rPr>
            </w:pPr>
            <w:r w:rsidRPr="00A2100E">
              <w:rPr>
                <w:color w:val="002060"/>
              </w:rPr>
              <w:t xml:space="preserve">A.S.D. </w:t>
            </w:r>
            <w:proofErr w:type="gramStart"/>
            <w:r w:rsidRPr="00A2100E">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B7FC9"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2078D"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89BA3"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7C05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99FE5"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7DE12" w14:textId="77777777" w:rsidR="00E97CD1" w:rsidRPr="00A2100E" w:rsidRDefault="00E97CD1" w:rsidP="00C06D69">
            <w:pPr>
              <w:pStyle w:val="rowtabella0"/>
              <w:jc w:val="center"/>
              <w:rPr>
                <w:color w:val="002060"/>
              </w:rPr>
            </w:pPr>
            <w:r w:rsidRPr="00A2100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F3620" w14:textId="77777777" w:rsidR="00E97CD1" w:rsidRPr="00A2100E" w:rsidRDefault="00E97CD1" w:rsidP="00C06D69">
            <w:pPr>
              <w:pStyle w:val="rowtabella0"/>
              <w:jc w:val="center"/>
              <w:rPr>
                <w:color w:val="002060"/>
              </w:rPr>
            </w:pPr>
            <w:r w:rsidRPr="00A2100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C3E71"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46691" w14:textId="77777777" w:rsidR="00E97CD1" w:rsidRPr="00A2100E" w:rsidRDefault="00E97CD1" w:rsidP="00C06D69">
            <w:pPr>
              <w:pStyle w:val="rowtabella0"/>
              <w:jc w:val="center"/>
              <w:rPr>
                <w:color w:val="002060"/>
              </w:rPr>
            </w:pPr>
            <w:r w:rsidRPr="00A2100E">
              <w:rPr>
                <w:color w:val="002060"/>
              </w:rPr>
              <w:t>0</w:t>
            </w:r>
          </w:p>
        </w:tc>
      </w:tr>
      <w:tr w:rsidR="00E97CD1" w:rsidRPr="00A2100E" w14:paraId="5E59C4C7"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E6735" w14:textId="77777777" w:rsidR="00E97CD1" w:rsidRPr="00A2100E" w:rsidRDefault="00E97CD1" w:rsidP="00C06D69">
            <w:pPr>
              <w:pStyle w:val="rowtabella0"/>
              <w:rPr>
                <w:color w:val="002060"/>
              </w:rPr>
            </w:pPr>
            <w:r w:rsidRPr="00A2100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A5004"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C9BA5"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BDBE4"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F703A"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135F7"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016D9"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98608" w14:textId="77777777" w:rsidR="00E97CD1" w:rsidRPr="00A2100E" w:rsidRDefault="00E97CD1" w:rsidP="00C06D69">
            <w:pPr>
              <w:pStyle w:val="rowtabella0"/>
              <w:jc w:val="center"/>
              <w:rPr>
                <w:color w:val="002060"/>
              </w:rPr>
            </w:pPr>
            <w:r w:rsidRPr="00A2100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7BCD7"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47F71" w14:textId="77777777" w:rsidR="00E97CD1" w:rsidRPr="00A2100E" w:rsidRDefault="00E97CD1" w:rsidP="00C06D69">
            <w:pPr>
              <w:pStyle w:val="rowtabella0"/>
              <w:jc w:val="center"/>
              <w:rPr>
                <w:color w:val="002060"/>
              </w:rPr>
            </w:pPr>
            <w:r w:rsidRPr="00A2100E">
              <w:rPr>
                <w:color w:val="002060"/>
              </w:rPr>
              <w:t>0</w:t>
            </w:r>
          </w:p>
        </w:tc>
      </w:tr>
      <w:tr w:rsidR="00E97CD1" w:rsidRPr="00A2100E" w14:paraId="30FB47B1"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DEDF02" w14:textId="77777777" w:rsidR="00E97CD1" w:rsidRPr="00A2100E" w:rsidRDefault="00E97CD1" w:rsidP="00C06D69">
            <w:pPr>
              <w:pStyle w:val="rowtabella0"/>
              <w:rPr>
                <w:color w:val="002060"/>
              </w:rPr>
            </w:pPr>
            <w:r w:rsidRPr="00A2100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E2BF6"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96D35"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F793A"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A59EB"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880E3"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54940" w14:textId="77777777" w:rsidR="00E97CD1" w:rsidRPr="00A2100E" w:rsidRDefault="00E97CD1" w:rsidP="00C06D69">
            <w:pPr>
              <w:pStyle w:val="rowtabella0"/>
              <w:jc w:val="center"/>
              <w:rPr>
                <w:color w:val="002060"/>
              </w:rPr>
            </w:pPr>
            <w:r w:rsidRPr="00A2100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7EC5A" w14:textId="77777777" w:rsidR="00E97CD1" w:rsidRPr="00A2100E" w:rsidRDefault="00E97CD1" w:rsidP="00C06D69">
            <w:pPr>
              <w:pStyle w:val="rowtabella0"/>
              <w:jc w:val="center"/>
              <w:rPr>
                <w:color w:val="002060"/>
              </w:rPr>
            </w:pPr>
            <w:r w:rsidRPr="00A2100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2F2D7"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AFA26" w14:textId="77777777" w:rsidR="00E97CD1" w:rsidRPr="00A2100E" w:rsidRDefault="00E97CD1" w:rsidP="00C06D69">
            <w:pPr>
              <w:pStyle w:val="rowtabella0"/>
              <w:jc w:val="center"/>
              <w:rPr>
                <w:color w:val="002060"/>
              </w:rPr>
            </w:pPr>
            <w:r w:rsidRPr="00A2100E">
              <w:rPr>
                <w:color w:val="002060"/>
              </w:rPr>
              <w:t>0</w:t>
            </w:r>
          </w:p>
        </w:tc>
      </w:tr>
      <w:tr w:rsidR="00E97CD1" w:rsidRPr="00A2100E" w14:paraId="1A574972"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FA1A82" w14:textId="77777777" w:rsidR="00E97CD1" w:rsidRPr="00A2100E" w:rsidRDefault="00E97CD1" w:rsidP="00C06D69">
            <w:pPr>
              <w:pStyle w:val="rowtabella0"/>
              <w:rPr>
                <w:color w:val="002060"/>
              </w:rPr>
            </w:pPr>
            <w:r w:rsidRPr="00A2100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7B276"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62C69"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2A64A"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23F2B"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E501A"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3DC79" w14:textId="77777777" w:rsidR="00E97CD1" w:rsidRPr="00A2100E" w:rsidRDefault="00E97CD1" w:rsidP="00C06D69">
            <w:pPr>
              <w:pStyle w:val="rowtabella0"/>
              <w:jc w:val="center"/>
              <w:rPr>
                <w:color w:val="002060"/>
              </w:rPr>
            </w:pPr>
            <w:r w:rsidRPr="00A2100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DDE80" w14:textId="77777777" w:rsidR="00E97CD1" w:rsidRPr="00A2100E" w:rsidRDefault="00E97CD1" w:rsidP="00C06D69">
            <w:pPr>
              <w:pStyle w:val="rowtabella0"/>
              <w:jc w:val="center"/>
              <w:rPr>
                <w:color w:val="002060"/>
              </w:rPr>
            </w:pPr>
            <w:r w:rsidRPr="00A2100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DDED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9DD9B" w14:textId="77777777" w:rsidR="00E97CD1" w:rsidRPr="00A2100E" w:rsidRDefault="00E97CD1" w:rsidP="00C06D69">
            <w:pPr>
              <w:pStyle w:val="rowtabella0"/>
              <w:jc w:val="center"/>
              <w:rPr>
                <w:color w:val="002060"/>
              </w:rPr>
            </w:pPr>
            <w:r w:rsidRPr="00A2100E">
              <w:rPr>
                <w:color w:val="002060"/>
              </w:rPr>
              <w:t>0</w:t>
            </w:r>
          </w:p>
        </w:tc>
      </w:tr>
      <w:tr w:rsidR="00E97CD1" w:rsidRPr="00A2100E" w14:paraId="26AEF5B2"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A94E7E" w14:textId="77777777" w:rsidR="00E97CD1" w:rsidRPr="00A2100E" w:rsidRDefault="00E97CD1" w:rsidP="00C06D69">
            <w:pPr>
              <w:pStyle w:val="rowtabella0"/>
              <w:rPr>
                <w:color w:val="002060"/>
              </w:rPr>
            </w:pPr>
            <w:r w:rsidRPr="00A2100E">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4F476"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35804"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462C0"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D3CA8"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D0239"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B3507"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E0BBC" w14:textId="77777777" w:rsidR="00E97CD1" w:rsidRPr="00A2100E" w:rsidRDefault="00E97CD1" w:rsidP="00C06D69">
            <w:pPr>
              <w:pStyle w:val="rowtabella0"/>
              <w:jc w:val="center"/>
              <w:rPr>
                <w:color w:val="002060"/>
              </w:rPr>
            </w:pPr>
            <w:r w:rsidRPr="00A2100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4FBFF"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4312A" w14:textId="77777777" w:rsidR="00E97CD1" w:rsidRPr="00A2100E" w:rsidRDefault="00E97CD1" w:rsidP="00C06D69">
            <w:pPr>
              <w:pStyle w:val="rowtabella0"/>
              <w:jc w:val="center"/>
              <w:rPr>
                <w:color w:val="002060"/>
              </w:rPr>
            </w:pPr>
            <w:r w:rsidRPr="00A2100E">
              <w:rPr>
                <w:color w:val="002060"/>
              </w:rPr>
              <w:t>0</w:t>
            </w:r>
          </w:p>
        </w:tc>
      </w:tr>
      <w:tr w:rsidR="00E97CD1" w:rsidRPr="00A2100E" w14:paraId="58875B31"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14748C" w14:textId="77777777" w:rsidR="00E97CD1" w:rsidRPr="00A2100E" w:rsidRDefault="00E97CD1" w:rsidP="00C06D69">
            <w:pPr>
              <w:pStyle w:val="rowtabella0"/>
              <w:rPr>
                <w:color w:val="002060"/>
              </w:rPr>
            </w:pPr>
            <w:r w:rsidRPr="00A2100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7F242"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587D3"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865D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6FDA9"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E0419"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02CC5" w14:textId="77777777" w:rsidR="00E97CD1" w:rsidRPr="00A2100E" w:rsidRDefault="00E97CD1" w:rsidP="00C06D69">
            <w:pPr>
              <w:pStyle w:val="rowtabella0"/>
              <w:jc w:val="center"/>
              <w:rPr>
                <w:color w:val="002060"/>
              </w:rPr>
            </w:pPr>
            <w:r w:rsidRPr="00A2100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23472" w14:textId="77777777" w:rsidR="00E97CD1" w:rsidRPr="00A2100E" w:rsidRDefault="00E97CD1" w:rsidP="00C06D69">
            <w:pPr>
              <w:pStyle w:val="rowtabella0"/>
              <w:jc w:val="center"/>
              <w:rPr>
                <w:color w:val="002060"/>
              </w:rPr>
            </w:pPr>
            <w:r w:rsidRPr="00A2100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2B9B4"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B0263" w14:textId="77777777" w:rsidR="00E97CD1" w:rsidRPr="00A2100E" w:rsidRDefault="00E97CD1" w:rsidP="00C06D69">
            <w:pPr>
              <w:pStyle w:val="rowtabella0"/>
              <w:jc w:val="center"/>
              <w:rPr>
                <w:color w:val="002060"/>
              </w:rPr>
            </w:pPr>
            <w:r w:rsidRPr="00A2100E">
              <w:rPr>
                <w:color w:val="002060"/>
              </w:rPr>
              <w:t>0</w:t>
            </w:r>
          </w:p>
        </w:tc>
      </w:tr>
      <w:tr w:rsidR="00E97CD1" w:rsidRPr="00A2100E" w14:paraId="49C0D742" w14:textId="77777777" w:rsidTr="00C06D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C24EBA" w14:textId="77777777" w:rsidR="00E97CD1" w:rsidRPr="00A2100E" w:rsidRDefault="00E97CD1" w:rsidP="00C06D69">
            <w:pPr>
              <w:pStyle w:val="rowtabella0"/>
              <w:rPr>
                <w:color w:val="002060"/>
              </w:rPr>
            </w:pPr>
            <w:r w:rsidRPr="00A2100E">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30CF0"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42516"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F84E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B39F5"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B5F3F"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1B54D" w14:textId="77777777" w:rsidR="00E97CD1" w:rsidRPr="00A2100E" w:rsidRDefault="00E97CD1" w:rsidP="00C06D69">
            <w:pPr>
              <w:pStyle w:val="rowtabella0"/>
              <w:jc w:val="center"/>
              <w:rPr>
                <w:color w:val="002060"/>
              </w:rPr>
            </w:pPr>
            <w:r w:rsidRPr="00A2100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51468" w14:textId="77777777" w:rsidR="00E97CD1" w:rsidRPr="00A2100E" w:rsidRDefault="00E97CD1" w:rsidP="00C06D69">
            <w:pPr>
              <w:pStyle w:val="rowtabella0"/>
              <w:jc w:val="center"/>
              <w:rPr>
                <w:color w:val="002060"/>
              </w:rPr>
            </w:pPr>
            <w:r w:rsidRPr="00A2100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C8D8F"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F6E21" w14:textId="77777777" w:rsidR="00E97CD1" w:rsidRPr="00A2100E" w:rsidRDefault="00E97CD1" w:rsidP="00C06D69">
            <w:pPr>
              <w:pStyle w:val="rowtabella0"/>
              <w:jc w:val="center"/>
              <w:rPr>
                <w:color w:val="002060"/>
              </w:rPr>
            </w:pPr>
            <w:r w:rsidRPr="00A2100E">
              <w:rPr>
                <w:color w:val="002060"/>
              </w:rPr>
              <w:t>0</w:t>
            </w:r>
          </w:p>
        </w:tc>
      </w:tr>
    </w:tbl>
    <w:p w14:paraId="060ECEC7" w14:textId="77777777" w:rsidR="00E97CD1" w:rsidRDefault="00E97CD1" w:rsidP="00E97CD1">
      <w:pPr>
        <w:pStyle w:val="breakline"/>
        <w:rPr>
          <w:color w:val="002060"/>
        </w:rPr>
      </w:pPr>
    </w:p>
    <w:p w14:paraId="011F6CEE" w14:textId="77777777" w:rsidR="00E97CD1" w:rsidRPr="00A2100E" w:rsidRDefault="00E97CD1" w:rsidP="00E97CD1">
      <w:pPr>
        <w:pStyle w:val="titoloprinc0"/>
        <w:rPr>
          <w:color w:val="002060"/>
        </w:rPr>
      </w:pPr>
      <w:r w:rsidRPr="00A2100E">
        <w:rPr>
          <w:color w:val="002060"/>
        </w:rPr>
        <w:t>PROGRAMMA GARE</w:t>
      </w:r>
    </w:p>
    <w:p w14:paraId="2DA2A8A0" w14:textId="77777777" w:rsidR="00E97CD1" w:rsidRDefault="00E97CD1" w:rsidP="00E97CD1">
      <w:pPr>
        <w:pStyle w:val="breakline"/>
        <w:rPr>
          <w:color w:val="002060"/>
        </w:rPr>
      </w:pPr>
    </w:p>
    <w:p w14:paraId="542BC483" w14:textId="77777777" w:rsidR="00E97CD1" w:rsidRPr="00C048E4" w:rsidRDefault="00E97CD1" w:rsidP="00E97CD1">
      <w:pPr>
        <w:pStyle w:val="sottotitolocampionato10"/>
        <w:rPr>
          <w:color w:val="002060"/>
        </w:rPr>
      </w:pPr>
      <w:r w:rsidRPr="00C048E4">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0"/>
        <w:gridCol w:w="385"/>
        <w:gridCol w:w="898"/>
        <w:gridCol w:w="1182"/>
        <w:gridCol w:w="1547"/>
        <w:gridCol w:w="1554"/>
      </w:tblGrid>
      <w:tr w:rsidR="00E97CD1" w:rsidRPr="00C048E4" w14:paraId="7D96D30E" w14:textId="77777777" w:rsidTr="00C06D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EB862" w14:textId="77777777" w:rsidR="00E97CD1" w:rsidRPr="00C048E4" w:rsidRDefault="00E97CD1" w:rsidP="00C06D69">
            <w:pPr>
              <w:pStyle w:val="headertabella0"/>
              <w:rPr>
                <w:color w:val="002060"/>
              </w:rPr>
            </w:pPr>
            <w:r w:rsidRPr="00C048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46137" w14:textId="77777777" w:rsidR="00E97CD1" w:rsidRPr="00C048E4" w:rsidRDefault="00E97CD1" w:rsidP="00C06D69">
            <w:pPr>
              <w:pStyle w:val="headertabella0"/>
              <w:rPr>
                <w:color w:val="002060"/>
              </w:rPr>
            </w:pPr>
            <w:r w:rsidRPr="00C048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25E1D" w14:textId="77777777" w:rsidR="00E97CD1" w:rsidRPr="00C048E4" w:rsidRDefault="00E97CD1" w:rsidP="00C06D69">
            <w:pPr>
              <w:pStyle w:val="headertabella0"/>
              <w:rPr>
                <w:color w:val="002060"/>
              </w:rPr>
            </w:pPr>
            <w:r w:rsidRPr="00C048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13DFF" w14:textId="77777777" w:rsidR="00E97CD1" w:rsidRPr="00C048E4" w:rsidRDefault="00E97CD1" w:rsidP="00C06D69">
            <w:pPr>
              <w:pStyle w:val="headertabella0"/>
              <w:rPr>
                <w:color w:val="002060"/>
              </w:rPr>
            </w:pPr>
            <w:r w:rsidRPr="00C048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45A11" w14:textId="77777777" w:rsidR="00E97CD1" w:rsidRPr="00C048E4" w:rsidRDefault="00E97CD1" w:rsidP="00C06D69">
            <w:pPr>
              <w:pStyle w:val="headertabella0"/>
              <w:rPr>
                <w:color w:val="002060"/>
              </w:rPr>
            </w:pPr>
            <w:r w:rsidRPr="00C048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036BD" w14:textId="77777777" w:rsidR="00E97CD1" w:rsidRPr="00C048E4" w:rsidRDefault="00E97CD1" w:rsidP="00C06D69">
            <w:pPr>
              <w:pStyle w:val="headertabella0"/>
              <w:rPr>
                <w:color w:val="002060"/>
              </w:rPr>
            </w:pPr>
            <w:proofErr w:type="spellStart"/>
            <w:r w:rsidRPr="00C048E4">
              <w:rPr>
                <w:color w:val="002060"/>
              </w:rPr>
              <w:t>Localita'</w:t>
            </w:r>
            <w:proofErr w:type="spellEnd"/>
            <w:r w:rsidRPr="00C048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0AE2E" w14:textId="77777777" w:rsidR="00E97CD1" w:rsidRPr="00C048E4" w:rsidRDefault="00E97CD1" w:rsidP="00C06D69">
            <w:pPr>
              <w:pStyle w:val="headertabella0"/>
              <w:rPr>
                <w:color w:val="002060"/>
              </w:rPr>
            </w:pPr>
            <w:r w:rsidRPr="00C048E4">
              <w:rPr>
                <w:color w:val="002060"/>
              </w:rPr>
              <w:t>Indirizzo Impianto</w:t>
            </w:r>
          </w:p>
        </w:tc>
      </w:tr>
      <w:tr w:rsidR="00E97CD1" w:rsidRPr="00C048E4" w14:paraId="3BAF69D4" w14:textId="77777777" w:rsidTr="00C06D6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2BBC34" w14:textId="77777777" w:rsidR="00E97CD1" w:rsidRPr="00C048E4" w:rsidRDefault="00E97CD1" w:rsidP="00C06D69">
            <w:pPr>
              <w:pStyle w:val="rowtabella0"/>
              <w:rPr>
                <w:color w:val="002060"/>
              </w:rPr>
            </w:pPr>
            <w:r w:rsidRPr="00C048E4">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DFE8A4" w14:textId="77777777" w:rsidR="00E97CD1" w:rsidRPr="00C048E4" w:rsidRDefault="00E97CD1" w:rsidP="00C06D69">
            <w:pPr>
              <w:pStyle w:val="rowtabella0"/>
              <w:rPr>
                <w:color w:val="002060"/>
              </w:rPr>
            </w:pPr>
            <w:r w:rsidRPr="00C048E4">
              <w:rPr>
                <w:color w:val="002060"/>
              </w:rPr>
              <w:t xml:space="preserve">CSI GAUDIO </w:t>
            </w:r>
            <w:proofErr w:type="spellStart"/>
            <w:proofErr w:type="gramStart"/>
            <w:r w:rsidRPr="00C048E4">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EC9593" w14:textId="77777777" w:rsidR="00E97CD1" w:rsidRPr="00C048E4" w:rsidRDefault="00E97CD1" w:rsidP="00C06D69">
            <w:pPr>
              <w:pStyle w:val="rowtabella0"/>
              <w:jc w:val="center"/>
              <w:rPr>
                <w:color w:val="002060"/>
              </w:rPr>
            </w:pPr>
            <w:r w:rsidRPr="00C048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32F282" w14:textId="77777777" w:rsidR="00E97CD1" w:rsidRPr="00C048E4" w:rsidRDefault="00E97CD1" w:rsidP="00C06D69">
            <w:pPr>
              <w:pStyle w:val="rowtabella0"/>
              <w:rPr>
                <w:color w:val="002060"/>
              </w:rPr>
            </w:pPr>
            <w:r w:rsidRPr="00C048E4">
              <w:rPr>
                <w:color w:val="002060"/>
              </w:rPr>
              <w:t>25/10/2025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8E315A" w14:textId="77777777" w:rsidR="00E97CD1" w:rsidRPr="00C048E4" w:rsidRDefault="00E97CD1" w:rsidP="00C06D69">
            <w:pPr>
              <w:pStyle w:val="rowtabella0"/>
              <w:rPr>
                <w:color w:val="002060"/>
              </w:rPr>
            </w:pPr>
            <w:r w:rsidRPr="00C048E4">
              <w:rPr>
                <w:color w:val="002060"/>
              </w:rPr>
              <w:t xml:space="preserve">5429 PAL.COM. </w:t>
            </w:r>
            <w:proofErr w:type="gramStart"/>
            <w:r w:rsidRPr="00C048E4">
              <w:rPr>
                <w:color w:val="002060"/>
              </w:rPr>
              <w:t>S.MICHELE</w:t>
            </w:r>
            <w:proofErr w:type="gramEnd"/>
            <w:r w:rsidRPr="00C048E4">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083884" w14:textId="77777777" w:rsidR="00E97CD1" w:rsidRPr="00C048E4" w:rsidRDefault="00E97CD1" w:rsidP="00C06D69">
            <w:pPr>
              <w:pStyle w:val="rowtabella0"/>
              <w:rPr>
                <w:color w:val="002060"/>
              </w:rPr>
            </w:pPr>
            <w:r w:rsidRPr="00C048E4">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6CEC3B" w14:textId="77777777" w:rsidR="00E97CD1" w:rsidRPr="00C048E4" w:rsidRDefault="00E97CD1" w:rsidP="00C06D69">
            <w:pPr>
              <w:pStyle w:val="rowtabella0"/>
              <w:rPr>
                <w:color w:val="002060"/>
              </w:rPr>
            </w:pPr>
            <w:r w:rsidRPr="00C048E4">
              <w:rPr>
                <w:color w:val="002060"/>
              </w:rPr>
              <w:t>VIA LORETO</w:t>
            </w:r>
          </w:p>
        </w:tc>
      </w:tr>
      <w:tr w:rsidR="00E97CD1" w:rsidRPr="00C048E4" w14:paraId="123922B2"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7BAE0D" w14:textId="77777777" w:rsidR="00E97CD1" w:rsidRPr="00C048E4" w:rsidRDefault="00E97CD1" w:rsidP="00C06D69">
            <w:pPr>
              <w:pStyle w:val="rowtabella0"/>
              <w:rPr>
                <w:color w:val="002060"/>
              </w:rPr>
            </w:pPr>
            <w:r w:rsidRPr="00C048E4">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D0FFDD" w14:textId="77777777" w:rsidR="00E97CD1" w:rsidRPr="00C048E4" w:rsidRDefault="00E97CD1" w:rsidP="00C06D69">
            <w:pPr>
              <w:pStyle w:val="rowtabella0"/>
              <w:rPr>
                <w:color w:val="002060"/>
              </w:rPr>
            </w:pPr>
            <w:r w:rsidRPr="00C048E4">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F4A4A4"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5CFBE0" w14:textId="77777777" w:rsidR="00E97CD1" w:rsidRPr="00C048E4" w:rsidRDefault="00E97CD1" w:rsidP="00C06D69">
            <w:pPr>
              <w:pStyle w:val="rowtabella0"/>
              <w:rPr>
                <w:color w:val="002060"/>
              </w:rPr>
            </w:pPr>
            <w:r w:rsidRPr="00C048E4">
              <w:rPr>
                <w:color w:val="002060"/>
              </w:rPr>
              <w:t>25/10/2025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37811C" w14:textId="77777777" w:rsidR="00E97CD1" w:rsidRPr="00C048E4" w:rsidRDefault="00E97CD1" w:rsidP="00C06D69">
            <w:pPr>
              <w:pStyle w:val="rowtabella0"/>
              <w:rPr>
                <w:color w:val="002060"/>
              </w:rPr>
            </w:pPr>
            <w:r w:rsidRPr="00C048E4">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610CF9" w14:textId="77777777" w:rsidR="00E97CD1" w:rsidRPr="00C048E4" w:rsidRDefault="00E97CD1" w:rsidP="00C06D69">
            <w:pPr>
              <w:pStyle w:val="rowtabella0"/>
              <w:rPr>
                <w:color w:val="002060"/>
              </w:rPr>
            </w:pPr>
            <w:r w:rsidRPr="00C048E4">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3BABC3" w14:textId="77777777" w:rsidR="00E97CD1" w:rsidRPr="00C048E4" w:rsidRDefault="00E97CD1" w:rsidP="00C06D69">
            <w:pPr>
              <w:pStyle w:val="rowtabella0"/>
              <w:rPr>
                <w:color w:val="002060"/>
              </w:rPr>
            </w:pPr>
            <w:r w:rsidRPr="00C048E4">
              <w:rPr>
                <w:color w:val="002060"/>
              </w:rPr>
              <w:t>VIA NAZARIO SAURO</w:t>
            </w:r>
          </w:p>
        </w:tc>
      </w:tr>
      <w:tr w:rsidR="00E97CD1" w:rsidRPr="00C048E4" w14:paraId="74D84B49"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F4CBC0" w14:textId="77777777" w:rsidR="00E97CD1" w:rsidRPr="00C048E4" w:rsidRDefault="00E97CD1" w:rsidP="00C06D69">
            <w:pPr>
              <w:pStyle w:val="rowtabella0"/>
              <w:rPr>
                <w:color w:val="002060"/>
              </w:rPr>
            </w:pPr>
            <w:r w:rsidRPr="00C048E4">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394A5C" w14:textId="77777777" w:rsidR="00E97CD1" w:rsidRPr="00C048E4" w:rsidRDefault="00E97CD1" w:rsidP="00C06D69">
            <w:pPr>
              <w:pStyle w:val="rowtabella0"/>
              <w:rPr>
                <w:color w:val="002060"/>
              </w:rPr>
            </w:pPr>
            <w:r w:rsidRPr="00C048E4">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E67B71"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1A9DF4" w14:textId="77777777" w:rsidR="00E97CD1" w:rsidRPr="00C048E4" w:rsidRDefault="00E97CD1" w:rsidP="00C06D69">
            <w:pPr>
              <w:pStyle w:val="rowtabella0"/>
              <w:rPr>
                <w:color w:val="002060"/>
              </w:rPr>
            </w:pPr>
            <w:r w:rsidRPr="00C048E4">
              <w:rPr>
                <w:color w:val="002060"/>
              </w:rPr>
              <w:t>25/10/2025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2A75CE" w14:textId="77777777" w:rsidR="00E97CD1" w:rsidRPr="00C048E4" w:rsidRDefault="00E97CD1" w:rsidP="00C06D69">
            <w:pPr>
              <w:pStyle w:val="rowtabella0"/>
              <w:rPr>
                <w:color w:val="002060"/>
              </w:rPr>
            </w:pPr>
            <w:r w:rsidRPr="00C048E4">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F62359" w14:textId="77777777" w:rsidR="00E97CD1" w:rsidRPr="00C048E4" w:rsidRDefault="00E97CD1" w:rsidP="00C06D69">
            <w:pPr>
              <w:pStyle w:val="rowtabella0"/>
              <w:rPr>
                <w:color w:val="002060"/>
              </w:rPr>
            </w:pPr>
            <w:r w:rsidRPr="00C048E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B6DA10" w14:textId="77777777" w:rsidR="00E97CD1" w:rsidRPr="00C048E4" w:rsidRDefault="00E97CD1" w:rsidP="00C06D69">
            <w:pPr>
              <w:pStyle w:val="rowtabella0"/>
              <w:rPr>
                <w:color w:val="002060"/>
              </w:rPr>
            </w:pPr>
            <w:r w:rsidRPr="00C048E4">
              <w:rPr>
                <w:color w:val="002060"/>
              </w:rPr>
              <w:t>VIA DELLO STADIO</w:t>
            </w:r>
          </w:p>
        </w:tc>
      </w:tr>
      <w:tr w:rsidR="00E97CD1" w:rsidRPr="00C048E4" w14:paraId="0C528DF8"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CD278E" w14:textId="77777777" w:rsidR="00E97CD1" w:rsidRPr="00C048E4" w:rsidRDefault="00E97CD1" w:rsidP="00C06D69">
            <w:pPr>
              <w:pStyle w:val="rowtabella0"/>
              <w:rPr>
                <w:color w:val="002060"/>
              </w:rPr>
            </w:pPr>
            <w:r w:rsidRPr="00C048E4">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734BF9" w14:textId="77777777" w:rsidR="00E97CD1" w:rsidRPr="00C048E4" w:rsidRDefault="00E97CD1" w:rsidP="00C06D69">
            <w:pPr>
              <w:pStyle w:val="rowtabella0"/>
              <w:rPr>
                <w:color w:val="002060"/>
              </w:rPr>
            </w:pPr>
            <w:r w:rsidRPr="00C048E4">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36840C"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748C1E" w14:textId="77777777" w:rsidR="00E97CD1" w:rsidRPr="00C048E4" w:rsidRDefault="00E97CD1" w:rsidP="00C06D69">
            <w:pPr>
              <w:pStyle w:val="rowtabella0"/>
              <w:rPr>
                <w:color w:val="002060"/>
              </w:rPr>
            </w:pPr>
            <w:r w:rsidRPr="00C048E4">
              <w:rPr>
                <w:color w:val="002060"/>
              </w:rPr>
              <w:t>25/10/2025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300083" w14:textId="77777777" w:rsidR="00E97CD1" w:rsidRPr="00C048E4" w:rsidRDefault="00E97CD1" w:rsidP="00C06D69">
            <w:pPr>
              <w:pStyle w:val="rowtabella0"/>
              <w:rPr>
                <w:color w:val="002060"/>
              </w:rPr>
            </w:pPr>
            <w:r w:rsidRPr="00C048E4">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908278" w14:textId="77777777" w:rsidR="00E97CD1" w:rsidRPr="00C048E4" w:rsidRDefault="00E97CD1" w:rsidP="00C06D69">
            <w:pPr>
              <w:pStyle w:val="rowtabella0"/>
              <w:rPr>
                <w:color w:val="002060"/>
              </w:rPr>
            </w:pPr>
            <w:r w:rsidRPr="00C048E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EA307A" w14:textId="77777777" w:rsidR="00E97CD1" w:rsidRPr="00C048E4" w:rsidRDefault="00E97CD1" w:rsidP="00C06D69">
            <w:pPr>
              <w:pStyle w:val="rowtabella0"/>
              <w:rPr>
                <w:color w:val="002060"/>
              </w:rPr>
            </w:pPr>
            <w:r w:rsidRPr="00C048E4">
              <w:rPr>
                <w:color w:val="002060"/>
              </w:rPr>
              <w:t>VIA MONTEPELAGO</w:t>
            </w:r>
          </w:p>
        </w:tc>
      </w:tr>
      <w:tr w:rsidR="00E97CD1" w:rsidRPr="00C048E4" w14:paraId="4C3A0388" w14:textId="77777777" w:rsidTr="00C06D6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1D07CF" w14:textId="77777777" w:rsidR="00E97CD1" w:rsidRPr="00C048E4" w:rsidRDefault="00E97CD1" w:rsidP="00C06D69">
            <w:pPr>
              <w:pStyle w:val="rowtabella0"/>
              <w:rPr>
                <w:color w:val="002060"/>
              </w:rPr>
            </w:pPr>
            <w:r w:rsidRPr="00C048E4">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C16A30" w14:textId="77777777" w:rsidR="00E97CD1" w:rsidRPr="00C048E4" w:rsidRDefault="00E97CD1" w:rsidP="00C06D69">
            <w:pPr>
              <w:pStyle w:val="rowtabella0"/>
              <w:rPr>
                <w:color w:val="002060"/>
              </w:rPr>
            </w:pPr>
            <w:r w:rsidRPr="00C048E4">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13930C"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D0482" w14:textId="77777777" w:rsidR="00E97CD1" w:rsidRPr="00C048E4" w:rsidRDefault="00E97CD1" w:rsidP="00C06D69">
            <w:pPr>
              <w:pStyle w:val="rowtabella0"/>
              <w:rPr>
                <w:color w:val="002060"/>
              </w:rPr>
            </w:pPr>
            <w:r w:rsidRPr="00C048E4">
              <w:rPr>
                <w:color w:val="002060"/>
              </w:rPr>
              <w:t>25/10/2025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A2BE33" w14:textId="77777777" w:rsidR="00E97CD1" w:rsidRPr="00C048E4" w:rsidRDefault="00E97CD1" w:rsidP="00C06D69">
            <w:pPr>
              <w:pStyle w:val="rowtabella0"/>
              <w:rPr>
                <w:color w:val="002060"/>
              </w:rPr>
            </w:pPr>
            <w:r w:rsidRPr="00C048E4">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67959A" w14:textId="77777777" w:rsidR="00E97CD1" w:rsidRPr="00C048E4" w:rsidRDefault="00E97CD1" w:rsidP="00C06D69">
            <w:pPr>
              <w:pStyle w:val="rowtabella0"/>
              <w:rPr>
                <w:color w:val="002060"/>
              </w:rPr>
            </w:pPr>
            <w:r w:rsidRPr="00C048E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2FE14" w14:textId="77777777" w:rsidR="00E97CD1" w:rsidRPr="00C048E4" w:rsidRDefault="00E97CD1" w:rsidP="00C06D69">
            <w:pPr>
              <w:pStyle w:val="rowtabella0"/>
              <w:rPr>
                <w:color w:val="002060"/>
              </w:rPr>
            </w:pPr>
            <w:r w:rsidRPr="00C048E4">
              <w:rPr>
                <w:color w:val="002060"/>
              </w:rPr>
              <w:t>VIA PETRARCA</w:t>
            </w:r>
          </w:p>
        </w:tc>
      </w:tr>
    </w:tbl>
    <w:p w14:paraId="68A65012" w14:textId="77777777" w:rsidR="00E97CD1" w:rsidRPr="00C048E4" w:rsidRDefault="00E97CD1" w:rsidP="00E97CD1">
      <w:pPr>
        <w:pStyle w:val="breakline"/>
        <w:rPr>
          <w:rFonts w:eastAsiaTheme="minorEastAsia"/>
          <w:color w:val="002060"/>
        </w:rPr>
      </w:pPr>
    </w:p>
    <w:p w14:paraId="4F5AB04F" w14:textId="77777777" w:rsidR="00E97CD1" w:rsidRPr="00C048E4" w:rsidRDefault="00E97CD1" w:rsidP="00E97CD1">
      <w:pPr>
        <w:pStyle w:val="breakline"/>
        <w:rPr>
          <w:color w:val="002060"/>
        </w:rPr>
      </w:pPr>
    </w:p>
    <w:p w14:paraId="652AA482" w14:textId="77777777" w:rsidR="00E97CD1" w:rsidRPr="00C048E4" w:rsidRDefault="00E97CD1" w:rsidP="00E97CD1">
      <w:pPr>
        <w:pStyle w:val="breakline"/>
        <w:rPr>
          <w:color w:val="002060"/>
        </w:rPr>
      </w:pPr>
    </w:p>
    <w:p w14:paraId="2FF5F8F4" w14:textId="77777777" w:rsidR="00E97CD1" w:rsidRPr="00C048E4" w:rsidRDefault="00E97CD1" w:rsidP="00E97CD1">
      <w:pPr>
        <w:pStyle w:val="sottotitolocampionato10"/>
        <w:rPr>
          <w:color w:val="002060"/>
        </w:rPr>
      </w:pPr>
      <w:r w:rsidRPr="00C048E4">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05"/>
        <w:gridCol w:w="385"/>
        <w:gridCol w:w="898"/>
        <w:gridCol w:w="1198"/>
        <w:gridCol w:w="1546"/>
        <w:gridCol w:w="1566"/>
      </w:tblGrid>
      <w:tr w:rsidR="00E97CD1" w:rsidRPr="00C048E4" w14:paraId="572FFD41" w14:textId="77777777" w:rsidTr="00C06D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C676F" w14:textId="77777777" w:rsidR="00E97CD1" w:rsidRPr="00C048E4" w:rsidRDefault="00E97CD1" w:rsidP="00C06D69">
            <w:pPr>
              <w:pStyle w:val="headertabella0"/>
              <w:rPr>
                <w:color w:val="002060"/>
              </w:rPr>
            </w:pPr>
            <w:r w:rsidRPr="00C048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8C90C" w14:textId="77777777" w:rsidR="00E97CD1" w:rsidRPr="00C048E4" w:rsidRDefault="00E97CD1" w:rsidP="00C06D69">
            <w:pPr>
              <w:pStyle w:val="headertabella0"/>
              <w:rPr>
                <w:color w:val="002060"/>
              </w:rPr>
            </w:pPr>
            <w:r w:rsidRPr="00C048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57BEC" w14:textId="77777777" w:rsidR="00E97CD1" w:rsidRPr="00C048E4" w:rsidRDefault="00E97CD1" w:rsidP="00C06D69">
            <w:pPr>
              <w:pStyle w:val="headertabella0"/>
              <w:rPr>
                <w:color w:val="002060"/>
              </w:rPr>
            </w:pPr>
            <w:r w:rsidRPr="00C048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FC6CD" w14:textId="77777777" w:rsidR="00E97CD1" w:rsidRPr="00C048E4" w:rsidRDefault="00E97CD1" w:rsidP="00C06D69">
            <w:pPr>
              <w:pStyle w:val="headertabella0"/>
              <w:rPr>
                <w:color w:val="002060"/>
              </w:rPr>
            </w:pPr>
            <w:r w:rsidRPr="00C048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A9DE9" w14:textId="77777777" w:rsidR="00E97CD1" w:rsidRPr="00C048E4" w:rsidRDefault="00E97CD1" w:rsidP="00C06D69">
            <w:pPr>
              <w:pStyle w:val="headertabella0"/>
              <w:rPr>
                <w:color w:val="002060"/>
              </w:rPr>
            </w:pPr>
            <w:r w:rsidRPr="00C048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8BBA7" w14:textId="77777777" w:rsidR="00E97CD1" w:rsidRPr="00C048E4" w:rsidRDefault="00E97CD1" w:rsidP="00C06D69">
            <w:pPr>
              <w:pStyle w:val="headertabella0"/>
              <w:rPr>
                <w:color w:val="002060"/>
              </w:rPr>
            </w:pPr>
            <w:proofErr w:type="spellStart"/>
            <w:r w:rsidRPr="00C048E4">
              <w:rPr>
                <w:color w:val="002060"/>
              </w:rPr>
              <w:t>Localita'</w:t>
            </w:r>
            <w:proofErr w:type="spellEnd"/>
            <w:r w:rsidRPr="00C048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3BE80" w14:textId="77777777" w:rsidR="00E97CD1" w:rsidRPr="00C048E4" w:rsidRDefault="00E97CD1" w:rsidP="00C06D69">
            <w:pPr>
              <w:pStyle w:val="headertabella0"/>
              <w:rPr>
                <w:color w:val="002060"/>
              </w:rPr>
            </w:pPr>
            <w:r w:rsidRPr="00C048E4">
              <w:rPr>
                <w:color w:val="002060"/>
              </w:rPr>
              <w:t>Indirizzo Impianto</w:t>
            </w:r>
          </w:p>
        </w:tc>
      </w:tr>
      <w:tr w:rsidR="00E97CD1" w:rsidRPr="00C048E4" w14:paraId="21DF873D" w14:textId="77777777" w:rsidTr="00C06D6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138EC3" w14:textId="77777777" w:rsidR="00E97CD1" w:rsidRPr="00C048E4" w:rsidRDefault="00E97CD1" w:rsidP="00C06D69">
            <w:pPr>
              <w:pStyle w:val="rowtabella0"/>
              <w:rPr>
                <w:color w:val="002060"/>
              </w:rPr>
            </w:pPr>
            <w:r w:rsidRPr="00C048E4">
              <w:rPr>
                <w:color w:val="002060"/>
              </w:rPr>
              <w:t>FUTSAL VIRE GEOSISTEM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8BB1C" w14:textId="77777777" w:rsidR="00E97CD1" w:rsidRPr="00C048E4" w:rsidRDefault="00E97CD1" w:rsidP="00C06D69">
            <w:pPr>
              <w:pStyle w:val="rowtabella0"/>
              <w:rPr>
                <w:color w:val="002060"/>
              </w:rPr>
            </w:pPr>
            <w:r w:rsidRPr="00C048E4">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0F0D12" w14:textId="77777777" w:rsidR="00E97CD1" w:rsidRPr="00C048E4" w:rsidRDefault="00E97CD1" w:rsidP="00C06D69">
            <w:pPr>
              <w:pStyle w:val="rowtabella0"/>
              <w:jc w:val="center"/>
              <w:rPr>
                <w:color w:val="002060"/>
              </w:rPr>
            </w:pPr>
            <w:r w:rsidRPr="00C048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753498" w14:textId="77777777" w:rsidR="00E97CD1" w:rsidRPr="00C048E4" w:rsidRDefault="00E97CD1" w:rsidP="00C06D69">
            <w:pPr>
              <w:pStyle w:val="rowtabella0"/>
              <w:rPr>
                <w:color w:val="002060"/>
              </w:rPr>
            </w:pPr>
            <w:r w:rsidRPr="00C048E4">
              <w:rPr>
                <w:color w:val="002060"/>
              </w:rPr>
              <w:t>25/10/2025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6F88E1" w14:textId="77777777" w:rsidR="00E97CD1" w:rsidRPr="00C048E4" w:rsidRDefault="00E97CD1" w:rsidP="00C06D69">
            <w:pPr>
              <w:pStyle w:val="rowtabella0"/>
              <w:rPr>
                <w:color w:val="002060"/>
              </w:rPr>
            </w:pPr>
            <w:r w:rsidRPr="00C048E4">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2FB86" w14:textId="77777777" w:rsidR="00E97CD1" w:rsidRPr="00C048E4" w:rsidRDefault="00E97CD1" w:rsidP="00C06D69">
            <w:pPr>
              <w:pStyle w:val="rowtabella0"/>
              <w:rPr>
                <w:color w:val="002060"/>
              </w:rPr>
            </w:pPr>
            <w:r w:rsidRPr="00C048E4">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D83114" w14:textId="77777777" w:rsidR="00E97CD1" w:rsidRPr="00C048E4" w:rsidRDefault="00E97CD1" w:rsidP="00C06D69">
            <w:pPr>
              <w:pStyle w:val="rowtabella0"/>
              <w:rPr>
                <w:color w:val="002060"/>
              </w:rPr>
            </w:pPr>
            <w:r w:rsidRPr="00C048E4">
              <w:rPr>
                <w:color w:val="002060"/>
              </w:rPr>
              <w:t xml:space="preserve">LOC.MONTEROCCO VIA </w:t>
            </w:r>
            <w:proofErr w:type="gramStart"/>
            <w:r w:rsidRPr="00C048E4">
              <w:rPr>
                <w:color w:val="002060"/>
              </w:rPr>
              <w:t>A.MANCINI</w:t>
            </w:r>
            <w:proofErr w:type="gramEnd"/>
          </w:p>
        </w:tc>
      </w:tr>
      <w:tr w:rsidR="00E97CD1" w:rsidRPr="00C048E4" w14:paraId="3EBA2EB3"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53E0C4" w14:textId="77777777" w:rsidR="00E97CD1" w:rsidRPr="00C048E4" w:rsidRDefault="00E97CD1" w:rsidP="00C06D69">
            <w:pPr>
              <w:pStyle w:val="rowtabella0"/>
              <w:rPr>
                <w:color w:val="002060"/>
              </w:rPr>
            </w:pPr>
            <w:r w:rsidRPr="00C048E4">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E27C20" w14:textId="77777777" w:rsidR="00E97CD1" w:rsidRPr="00C048E4" w:rsidRDefault="00E97CD1" w:rsidP="00C06D69">
            <w:pPr>
              <w:pStyle w:val="rowtabella0"/>
              <w:rPr>
                <w:color w:val="002060"/>
              </w:rPr>
            </w:pPr>
            <w:r w:rsidRPr="00C048E4">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C07E97"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C52BB6" w14:textId="77777777" w:rsidR="00E97CD1" w:rsidRPr="00C048E4" w:rsidRDefault="00E97CD1" w:rsidP="00C06D69">
            <w:pPr>
              <w:pStyle w:val="rowtabella0"/>
              <w:rPr>
                <w:color w:val="002060"/>
              </w:rPr>
            </w:pPr>
            <w:r w:rsidRPr="00C048E4">
              <w:rPr>
                <w:color w:val="002060"/>
              </w:rPr>
              <w:t>25/10/2025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2AE28C" w14:textId="77777777" w:rsidR="00E97CD1" w:rsidRPr="00C048E4" w:rsidRDefault="00E97CD1" w:rsidP="00C06D69">
            <w:pPr>
              <w:pStyle w:val="rowtabella0"/>
              <w:rPr>
                <w:color w:val="002060"/>
              </w:rPr>
            </w:pPr>
            <w:r w:rsidRPr="00C048E4">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41F13E" w14:textId="77777777" w:rsidR="00E97CD1" w:rsidRPr="00C048E4" w:rsidRDefault="00E97CD1" w:rsidP="00C06D69">
            <w:pPr>
              <w:pStyle w:val="rowtabella0"/>
              <w:rPr>
                <w:color w:val="002060"/>
              </w:rPr>
            </w:pPr>
            <w:r w:rsidRPr="00C048E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D0D64E" w14:textId="77777777" w:rsidR="00E97CD1" w:rsidRPr="00C048E4" w:rsidRDefault="00E97CD1" w:rsidP="00C06D69">
            <w:pPr>
              <w:pStyle w:val="rowtabella0"/>
              <w:rPr>
                <w:color w:val="002060"/>
              </w:rPr>
            </w:pPr>
            <w:r w:rsidRPr="00C048E4">
              <w:rPr>
                <w:color w:val="002060"/>
              </w:rPr>
              <w:t>VIA VESCOVARA, 7</w:t>
            </w:r>
          </w:p>
        </w:tc>
      </w:tr>
      <w:tr w:rsidR="00E97CD1" w:rsidRPr="00C048E4" w14:paraId="3D5BED77"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9E63FE" w14:textId="77777777" w:rsidR="00E97CD1" w:rsidRPr="00C048E4" w:rsidRDefault="00E97CD1" w:rsidP="00C06D69">
            <w:pPr>
              <w:pStyle w:val="rowtabella0"/>
              <w:rPr>
                <w:color w:val="002060"/>
              </w:rPr>
            </w:pPr>
            <w:r w:rsidRPr="00C048E4">
              <w:rPr>
                <w:color w:val="002060"/>
              </w:rPr>
              <w:lastRenderedPageBreak/>
              <w:t>POLISPORTIVA ROSSO BLU</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6ECE61" w14:textId="77777777" w:rsidR="00E97CD1" w:rsidRPr="00C048E4" w:rsidRDefault="00E97CD1" w:rsidP="00C06D69">
            <w:pPr>
              <w:pStyle w:val="rowtabella0"/>
              <w:rPr>
                <w:color w:val="002060"/>
              </w:rPr>
            </w:pPr>
            <w:r w:rsidRPr="00C048E4">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F0478A"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F54CFA" w14:textId="77777777" w:rsidR="00E97CD1" w:rsidRPr="00C048E4" w:rsidRDefault="00E97CD1" w:rsidP="00C06D69">
            <w:pPr>
              <w:pStyle w:val="rowtabella0"/>
              <w:rPr>
                <w:color w:val="002060"/>
              </w:rPr>
            </w:pPr>
            <w:r w:rsidRPr="00C048E4">
              <w:rPr>
                <w:color w:val="002060"/>
              </w:rPr>
              <w:t>25/10/2025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96F67A" w14:textId="77777777" w:rsidR="00E97CD1" w:rsidRPr="00C048E4" w:rsidRDefault="00E97CD1" w:rsidP="00C06D69">
            <w:pPr>
              <w:pStyle w:val="rowtabella0"/>
              <w:rPr>
                <w:color w:val="002060"/>
              </w:rPr>
            </w:pPr>
            <w:r w:rsidRPr="00C048E4">
              <w:rPr>
                <w:color w:val="002060"/>
              </w:rPr>
              <w:t>5280 TENSOSTRUTTURA S.</w:t>
            </w:r>
            <w:proofErr w:type="gramStart"/>
            <w:r w:rsidRPr="00C048E4">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7A7021" w14:textId="77777777" w:rsidR="00E97CD1" w:rsidRPr="00C048E4" w:rsidRDefault="00E97CD1" w:rsidP="00C06D69">
            <w:pPr>
              <w:pStyle w:val="rowtabella0"/>
              <w:rPr>
                <w:color w:val="002060"/>
              </w:rPr>
            </w:pPr>
            <w:r w:rsidRPr="00C048E4">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2C523F" w14:textId="77777777" w:rsidR="00E97CD1" w:rsidRPr="00C048E4" w:rsidRDefault="00E97CD1" w:rsidP="00C06D69">
            <w:pPr>
              <w:pStyle w:val="rowtabella0"/>
              <w:rPr>
                <w:color w:val="002060"/>
              </w:rPr>
            </w:pPr>
            <w:r w:rsidRPr="00C048E4">
              <w:rPr>
                <w:color w:val="002060"/>
              </w:rPr>
              <w:t>VIA LORENZO LOTTO</w:t>
            </w:r>
          </w:p>
        </w:tc>
      </w:tr>
      <w:tr w:rsidR="00E97CD1" w:rsidRPr="00C048E4" w14:paraId="12F45F57" w14:textId="77777777" w:rsidTr="00C06D6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B1B903" w14:textId="77777777" w:rsidR="00E97CD1" w:rsidRPr="00C048E4" w:rsidRDefault="00E97CD1" w:rsidP="00C06D69">
            <w:pPr>
              <w:pStyle w:val="rowtabella0"/>
              <w:rPr>
                <w:color w:val="002060"/>
              </w:rPr>
            </w:pPr>
            <w:r w:rsidRPr="00C048E4">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136634" w14:textId="77777777" w:rsidR="00E97CD1" w:rsidRPr="00C048E4" w:rsidRDefault="00E97CD1" w:rsidP="00C06D69">
            <w:pPr>
              <w:pStyle w:val="rowtabella0"/>
              <w:rPr>
                <w:color w:val="002060"/>
              </w:rPr>
            </w:pPr>
            <w:r w:rsidRPr="00C048E4">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44C8FD"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DF3B33" w14:textId="77777777" w:rsidR="00E97CD1" w:rsidRPr="00C048E4" w:rsidRDefault="00E97CD1" w:rsidP="00C06D69">
            <w:pPr>
              <w:pStyle w:val="rowtabella0"/>
              <w:rPr>
                <w:color w:val="002060"/>
              </w:rPr>
            </w:pPr>
            <w:r w:rsidRPr="00C048E4">
              <w:rPr>
                <w:color w:val="002060"/>
              </w:rPr>
              <w:t>26/10/2025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ECA39" w14:textId="77777777" w:rsidR="00E97CD1" w:rsidRPr="00C048E4" w:rsidRDefault="00E97CD1" w:rsidP="00C06D69">
            <w:pPr>
              <w:pStyle w:val="rowtabella0"/>
              <w:rPr>
                <w:color w:val="002060"/>
              </w:rPr>
            </w:pPr>
            <w:r w:rsidRPr="00C048E4">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D0DD7A" w14:textId="77777777" w:rsidR="00E97CD1" w:rsidRPr="00C048E4" w:rsidRDefault="00E97CD1" w:rsidP="00C06D69">
            <w:pPr>
              <w:pStyle w:val="rowtabella0"/>
              <w:rPr>
                <w:color w:val="002060"/>
              </w:rPr>
            </w:pPr>
            <w:r w:rsidRPr="00C048E4">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CD52F5" w14:textId="77777777" w:rsidR="00E97CD1" w:rsidRPr="00C048E4" w:rsidRDefault="00E97CD1" w:rsidP="00C06D69">
            <w:pPr>
              <w:pStyle w:val="rowtabella0"/>
              <w:rPr>
                <w:color w:val="002060"/>
              </w:rPr>
            </w:pPr>
            <w:r w:rsidRPr="00C048E4">
              <w:rPr>
                <w:color w:val="002060"/>
              </w:rPr>
              <w:t>VIA ALESSANDRO MANZONI</w:t>
            </w:r>
          </w:p>
        </w:tc>
      </w:tr>
    </w:tbl>
    <w:p w14:paraId="43FA5A62" w14:textId="77777777" w:rsidR="00E97CD1" w:rsidRPr="00A2100E" w:rsidRDefault="00E97CD1" w:rsidP="00E97CD1">
      <w:pPr>
        <w:pStyle w:val="breakline"/>
        <w:rPr>
          <w:color w:val="002060"/>
        </w:rPr>
      </w:pPr>
    </w:p>
    <w:p w14:paraId="766A29E8" w14:textId="77777777" w:rsidR="00E97CD1" w:rsidRPr="00A2100E" w:rsidRDefault="00E97CD1" w:rsidP="00E97CD1">
      <w:pPr>
        <w:pStyle w:val="breakline"/>
        <w:rPr>
          <w:rFonts w:eastAsiaTheme="minorEastAsia"/>
          <w:color w:val="002060"/>
        </w:rPr>
      </w:pPr>
    </w:p>
    <w:p w14:paraId="61D68DFC" w14:textId="77777777" w:rsidR="00E97CD1" w:rsidRPr="00A2100E" w:rsidRDefault="00E97CD1" w:rsidP="00E97CD1">
      <w:pPr>
        <w:pStyle w:val="breakline"/>
        <w:rPr>
          <w:color w:val="002060"/>
        </w:rPr>
      </w:pPr>
    </w:p>
    <w:p w14:paraId="7F11DB2E" w14:textId="77777777" w:rsidR="00E97CD1" w:rsidRPr="00A2100E" w:rsidRDefault="00E97CD1" w:rsidP="00E97CD1">
      <w:pPr>
        <w:pStyle w:val="titolocampionato0"/>
        <w:shd w:val="clear" w:color="auto" w:fill="CCCCCC"/>
        <w:spacing w:before="80" w:after="40"/>
        <w:rPr>
          <w:color w:val="002060"/>
        </w:rPr>
      </w:pPr>
      <w:r w:rsidRPr="00A2100E">
        <w:rPr>
          <w:color w:val="002060"/>
        </w:rPr>
        <w:t>UNDER 17 C5 REGIONALI MASCHILI</w:t>
      </w:r>
    </w:p>
    <w:p w14:paraId="6B125D5C" w14:textId="77777777" w:rsidR="00E97CD1" w:rsidRPr="00781567" w:rsidRDefault="00E97CD1" w:rsidP="00E97CD1">
      <w:pPr>
        <w:pStyle w:val="titoloprinc0"/>
        <w:rPr>
          <w:color w:val="002060"/>
        </w:rPr>
      </w:pPr>
      <w:r w:rsidRPr="00781567">
        <w:rPr>
          <w:color w:val="002060"/>
        </w:rPr>
        <w:t>ANAGRAFICA/INDIRIZZARIO/VARIAZIONI CALENDARIO</w:t>
      </w:r>
    </w:p>
    <w:p w14:paraId="3A94709B" w14:textId="77777777" w:rsidR="00E97CD1" w:rsidRDefault="00E97CD1" w:rsidP="00E97CD1">
      <w:pPr>
        <w:pStyle w:val="titoloprinc0"/>
        <w:jc w:val="both"/>
        <w:rPr>
          <w:b w:val="0"/>
          <w:bCs w:val="0"/>
          <w:color w:val="002060"/>
          <w:sz w:val="22"/>
          <w:szCs w:val="22"/>
        </w:rPr>
      </w:pPr>
    </w:p>
    <w:p w14:paraId="6BB0D095" w14:textId="77777777" w:rsidR="00E97CD1" w:rsidRPr="00781567" w:rsidRDefault="00E97CD1" w:rsidP="00E97CD1">
      <w:pPr>
        <w:pStyle w:val="titoloprinc0"/>
        <w:jc w:val="both"/>
        <w:rPr>
          <w:color w:val="002060"/>
          <w:sz w:val="22"/>
          <w:szCs w:val="22"/>
        </w:rPr>
      </w:pPr>
      <w:r w:rsidRPr="00781567">
        <w:rPr>
          <w:color w:val="002060"/>
          <w:sz w:val="22"/>
          <w:szCs w:val="22"/>
        </w:rPr>
        <w:t>GIRONE “</w:t>
      </w:r>
      <w:r>
        <w:rPr>
          <w:color w:val="002060"/>
          <w:sz w:val="22"/>
          <w:szCs w:val="22"/>
        </w:rPr>
        <w:t>A</w:t>
      </w:r>
      <w:r w:rsidRPr="00781567">
        <w:rPr>
          <w:color w:val="002060"/>
          <w:sz w:val="22"/>
          <w:szCs w:val="22"/>
        </w:rPr>
        <w:t>”</w:t>
      </w:r>
    </w:p>
    <w:p w14:paraId="793EE201" w14:textId="77777777" w:rsidR="00E97CD1" w:rsidRPr="00781567" w:rsidRDefault="00E97CD1" w:rsidP="00E97CD1">
      <w:pPr>
        <w:pStyle w:val="titoloprinc0"/>
        <w:jc w:val="both"/>
        <w:rPr>
          <w:b w:val="0"/>
          <w:bCs w:val="0"/>
          <w:color w:val="002060"/>
          <w:sz w:val="22"/>
          <w:szCs w:val="22"/>
        </w:rPr>
      </w:pPr>
    </w:p>
    <w:p w14:paraId="7C71468E" w14:textId="77777777" w:rsidR="00E97CD1" w:rsidRDefault="00E97CD1" w:rsidP="00E97CD1">
      <w:pPr>
        <w:pStyle w:val="titoloprinc0"/>
        <w:jc w:val="both"/>
        <w:rPr>
          <w:b w:val="0"/>
          <w:bCs w:val="0"/>
          <w:color w:val="002060"/>
          <w:sz w:val="22"/>
          <w:szCs w:val="22"/>
        </w:rPr>
      </w:pPr>
      <w:r w:rsidRPr="00781567">
        <w:rPr>
          <w:b w:val="0"/>
          <w:bCs w:val="0"/>
          <w:color w:val="002060"/>
          <w:sz w:val="22"/>
          <w:szCs w:val="22"/>
        </w:rPr>
        <w:t xml:space="preserve">La Società </w:t>
      </w:r>
      <w:r>
        <w:rPr>
          <w:color w:val="002060"/>
          <w:sz w:val="22"/>
          <w:szCs w:val="22"/>
        </w:rPr>
        <w:t xml:space="preserve">AUDAX 1970 </w:t>
      </w:r>
      <w:proofErr w:type="gramStart"/>
      <w:r>
        <w:rPr>
          <w:color w:val="002060"/>
          <w:sz w:val="22"/>
          <w:szCs w:val="22"/>
        </w:rPr>
        <w:t>S.ANGELO</w:t>
      </w:r>
      <w:proofErr w:type="gramEnd"/>
      <w:r w:rsidRPr="00781567">
        <w:rPr>
          <w:color w:val="002060"/>
          <w:sz w:val="22"/>
          <w:szCs w:val="22"/>
        </w:rPr>
        <w:t xml:space="preserve"> </w:t>
      </w:r>
      <w:r w:rsidRPr="00781567">
        <w:rPr>
          <w:b w:val="0"/>
          <w:bCs w:val="0"/>
          <w:color w:val="002060"/>
          <w:sz w:val="22"/>
          <w:szCs w:val="22"/>
        </w:rPr>
        <w:t xml:space="preserve">comunica che disputerà </w:t>
      </w:r>
      <w:r w:rsidRPr="00781567">
        <w:rPr>
          <w:b w:val="0"/>
          <w:bCs w:val="0"/>
          <w:color w:val="002060"/>
          <w:sz w:val="22"/>
          <w:szCs w:val="22"/>
          <w:u w:val="single"/>
        </w:rPr>
        <w:t>tutte le gare</w:t>
      </w:r>
      <w:r w:rsidRPr="00781567">
        <w:rPr>
          <w:b w:val="0"/>
          <w:bCs w:val="0"/>
          <w:color w:val="002060"/>
          <w:sz w:val="22"/>
          <w:szCs w:val="22"/>
        </w:rPr>
        <w:t xml:space="preserve"> interne </w:t>
      </w:r>
      <w:r>
        <w:rPr>
          <w:b w:val="0"/>
          <w:bCs w:val="0"/>
          <w:color w:val="002060"/>
          <w:sz w:val="22"/>
          <w:szCs w:val="22"/>
        </w:rPr>
        <w:t>il</w:t>
      </w:r>
      <w:r w:rsidRPr="00781567">
        <w:rPr>
          <w:b w:val="0"/>
          <w:bCs w:val="0"/>
          <w:color w:val="002060"/>
          <w:sz w:val="22"/>
          <w:szCs w:val="22"/>
        </w:rPr>
        <w:t xml:space="preserve"> </w:t>
      </w:r>
      <w:r>
        <w:rPr>
          <w:color w:val="002060"/>
          <w:sz w:val="22"/>
          <w:szCs w:val="22"/>
        </w:rPr>
        <w:t xml:space="preserve">SABATO </w:t>
      </w:r>
      <w:r w:rsidRPr="00781567">
        <w:rPr>
          <w:b w:val="0"/>
          <w:bCs w:val="0"/>
          <w:color w:val="002060"/>
          <w:sz w:val="22"/>
          <w:szCs w:val="22"/>
        </w:rPr>
        <w:t xml:space="preserve">alle </w:t>
      </w:r>
      <w:r w:rsidRPr="00781567">
        <w:rPr>
          <w:color w:val="002060"/>
          <w:sz w:val="22"/>
          <w:szCs w:val="22"/>
        </w:rPr>
        <w:t xml:space="preserve">ore </w:t>
      </w:r>
      <w:r>
        <w:rPr>
          <w:color w:val="002060"/>
          <w:sz w:val="22"/>
          <w:szCs w:val="22"/>
        </w:rPr>
        <w:t>17:00</w:t>
      </w:r>
      <w:r w:rsidRPr="00781567">
        <w:rPr>
          <w:b w:val="0"/>
          <w:bCs w:val="0"/>
          <w:color w:val="002060"/>
          <w:sz w:val="22"/>
          <w:szCs w:val="22"/>
        </w:rPr>
        <w:t>, stesso campo.</w:t>
      </w:r>
    </w:p>
    <w:p w14:paraId="20ACC214" w14:textId="77777777" w:rsidR="00E97CD1" w:rsidRDefault="00E97CD1" w:rsidP="00E97CD1">
      <w:pPr>
        <w:pStyle w:val="titoloprinc0"/>
        <w:jc w:val="both"/>
        <w:rPr>
          <w:b w:val="0"/>
          <w:bCs w:val="0"/>
          <w:color w:val="002060"/>
          <w:sz w:val="22"/>
          <w:szCs w:val="22"/>
        </w:rPr>
      </w:pPr>
    </w:p>
    <w:p w14:paraId="1E9E42EC" w14:textId="77777777" w:rsidR="00E97CD1" w:rsidRPr="00A2100E" w:rsidRDefault="00E97CD1" w:rsidP="00E97CD1">
      <w:pPr>
        <w:pStyle w:val="titoloprinc0"/>
        <w:rPr>
          <w:color w:val="002060"/>
        </w:rPr>
      </w:pPr>
      <w:r w:rsidRPr="00A2100E">
        <w:rPr>
          <w:color w:val="002060"/>
        </w:rPr>
        <w:t>VARIAZIONI AL PROGRAMMA GARE</w:t>
      </w:r>
    </w:p>
    <w:p w14:paraId="387A206A" w14:textId="77777777" w:rsidR="00E97CD1" w:rsidRPr="00A2100E" w:rsidRDefault="00E97CD1" w:rsidP="00E97CD1">
      <w:pPr>
        <w:pStyle w:val="breakline"/>
        <w:rPr>
          <w:color w:val="002060"/>
        </w:rPr>
      </w:pPr>
    </w:p>
    <w:p w14:paraId="403A63B1" w14:textId="77777777" w:rsidR="00E97CD1" w:rsidRPr="00A2100E" w:rsidRDefault="00E97CD1" w:rsidP="00E97CD1">
      <w:pPr>
        <w:pStyle w:val="breakline"/>
        <w:rPr>
          <w:color w:val="002060"/>
        </w:rPr>
      </w:pPr>
    </w:p>
    <w:p w14:paraId="2453F486" w14:textId="77777777" w:rsidR="00E97CD1" w:rsidRPr="00A2100E" w:rsidRDefault="00E97CD1" w:rsidP="00E97CD1">
      <w:pPr>
        <w:pStyle w:val="sottotitolocampionato10"/>
        <w:rPr>
          <w:color w:val="002060"/>
        </w:rPr>
      </w:pPr>
      <w:r w:rsidRPr="00A2100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97CD1" w:rsidRPr="00A2100E" w14:paraId="2CF3D945" w14:textId="77777777" w:rsidTr="00E97CD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86C3B" w14:textId="77777777" w:rsidR="00E97CD1" w:rsidRPr="00A2100E" w:rsidRDefault="00E97CD1" w:rsidP="00C06D69">
            <w:pPr>
              <w:pStyle w:val="headertabella0"/>
              <w:rPr>
                <w:color w:val="002060"/>
              </w:rPr>
            </w:pPr>
            <w:r w:rsidRPr="00A2100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CEC12" w14:textId="77777777" w:rsidR="00E97CD1" w:rsidRPr="00A2100E" w:rsidRDefault="00E97CD1" w:rsidP="00C06D69">
            <w:pPr>
              <w:pStyle w:val="headertabella0"/>
              <w:rPr>
                <w:color w:val="002060"/>
              </w:rPr>
            </w:pPr>
            <w:r w:rsidRPr="00A2100E">
              <w:rPr>
                <w:color w:val="002060"/>
              </w:rPr>
              <w:t xml:space="preserve">N° </w:t>
            </w:r>
            <w:proofErr w:type="spellStart"/>
            <w:r w:rsidRPr="00A2100E">
              <w:rPr>
                <w:color w:val="002060"/>
              </w:rPr>
              <w:t>Gior</w:t>
            </w:r>
            <w:proofErr w:type="spellEnd"/>
            <w:r w:rsidRPr="00A2100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96A2C" w14:textId="77777777" w:rsidR="00E97CD1" w:rsidRPr="00A2100E" w:rsidRDefault="00E97CD1" w:rsidP="00C06D69">
            <w:pPr>
              <w:pStyle w:val="headertabella0"/>
              <w:rPr>
                <w:color w:val="002060"/>
              </w:rPr>
            </w:pPr>
            <w:r w:rsidRPr="00A2100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AE896" w14:textId="77777777" w:rsidR="00E97CD1" w:rsidRPr="00A2100E" w:rsidRDefault="00E97CD1" w:rsidP="00C06D69">
            <w:pPr>
              <w:pStyle w:val="headertabella0"/>
              <w:rPr>
                <w:color w:val="002060"/>
              </w:rPr>
            </w:pPr>
            <w:r w:rsidRPr="00A2100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98AB8" w14:textId="77777777" w:rsidR="00E97CD1" w:rsidRPr="00A2100E" w:rsidRDefault="00E97CD1" w:rsidP="00C06D69">
            <w:pPr>
              <w:pStyle w:val="headertabella0"/>
              <w:rPr>
                <w:color w:val="002060"/>
              </w:rPr>
            </w:pPr>
            <w:r w:rsidRPr="00A2100E">
              <w:rPr>
                <w:color w:val="002060"/>
              </w:rPr>
              <w:t xml:space="preserve">Data </w:t>
            </w:r>
            <w:proofErr w:type="spellStart"/>
            <w:r w:rsidRPr="00A2100E">
              <w:rPr>
                <w:color w:val="002060"/>
              </w:rPr>
              <w:t>Orig</w:t>
            </w:r>
            <w:proofErr w:type="spellEnd"/>
            <w:r w:rsidRPr="00A2100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BB8F2" w14:textId="77777777" w:rsidR="00E97CD1" w:rsidRPr="00A2100E" w:rsidRDefault="00E97CD1" w:rsidP="00C06D69">
            <w:pPr>
              <w:pStyle w:val="headertabella0"/>
              <w:rPr>
                <w:color w:val="002060"/>
              </w:rPr>
            </w:pPr>
            <w:r w:rsidRPr="00A2100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2D862" w14:textId="77777777" w:rsidR="00E97CD1" w:rsidRPr="00A2100E" w:rsidRDefault="00E97CD1" w:rsidP="00C06D69">
            <w:pPr>
              <w:pStyle w:val="headertabella0"/>
              <w:rPr>
                <w:color w:val="002060"/>
              </w:rPr>
            </w:pPr>
            <w:r w:rsidRPr="00A2100E">
              <w:rPr>
                <w:color w:val="002060"/>
              </w:rPr>
              <w:t xml:space="preserve">Ora </w:t>
            </w:r>
            <w:proofErr w:type="spellStart"/>
            <w:r w:rsidRPr="00A2100E">
              <w:rPr>
                <w:color w:val="002060"/>
              </w:rPr>
              <w:t>Orig</w:t>
            </w:r>
            <w:proofErr w:type="spellEnd"/>
            <w:r w:rsidRPr="00A2100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3F17A" w14:textId="77777777" w:rsidR="00E97CD1" w:rsidRPr="00A2100E" w:rsidRDefault="00E97CD1" w:rsidP="00C06D69">
            <w:pPr>
              <w:pStyle w:val="headertabella0"/>
              <w:rPr>
                <w:color w:val="002060"/>
              </w:rPr>
            </w:pPr>
            <w:r w:rsidRPr="00A2100E">
              <w:rPr>
                <w:color w:val="002060"/>
              </w:rPr>
              <w:t>Impianto</w:t>
            </w:r>
          </w:p>
        </w:tc>
      </w:tr>
      <w:tr w:rsidR="00E97CD1" w:rsidRPr="00A2100E" w14:paraId="01948760" w14:textId="77777777" w:rsidTr="00E97CD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73FA8" w14:textId="77777777" w:rsidR="00E97CD1" w:rsidRPr="00E97CD1" w:rsidRDefault="00E97CD1" w:rsidP="00C06D69">
            <w:pPr>
              <w:pStyle w:val="rowtabella0"/>
              <w:rPr>
                <w:color w:val="002060"/>
                <w:highlight w:val="yellow"/>
              </w:rPr>
            </w:pPr>
            <w:r w:rsidRPr="00E97CD1">
              <w:rPr>
                <w:color w:val="002060"/>
                <w:highlight w:val="yellow"/>
              </w:rPr>
              <w:t>25/10/2025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1DC74" w14:textId="77777777" w:rsidR="00E97CD1" w:rsidRPr="00E97CD1" w:rsidRDefault="00E97CD1" w:rsidP="00C06D69">
            <w:pPr>
              <w:pStyle w:val="rowtabella0"/>
              <w:jc w:val="center"/>
              <w:rPr>
                <w:color w:val="002060"/>
                <w:highlight w:val="yellow"/>
              </w:rPr>
            </w:pPr>
            <w:r w:rsidRPr="00E97CD1">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358D6" w14:textId="77777777" w:rsidR="00E97CD1" w:rsidRPr="00E97CD1" w:rsidRDefault="00E97CD1" w:rsidP="00C06D69">
            <w:pPr>
              <w:pStyle w:val="rowtabella0"/>
              <w:rPr>
                <w:color w:val="002060"/>
                <w:highlight w:val="yellow"/>
              </w:rPr>
            </w:pPr>
            <w:r w:rsidRPr="00E97CD1">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3C59C" w14:textId="77777777" w:rsidR="00E97CD1" w:rsidRPr="00E97CD1" w:rsidRDefault="00E97CD1" w:rsidP="00C06D69">
            <w:pPr>
              <w:pStyle w:val="rowtabella0"/>
              <w:rPr>
                <w:color w:val="002060"/>
                <w:highlight w:val="yellow"/>
              </w:rPr>
            </w:pPr>
            <w:r w:rsidRPr="00E97CD1">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0D088" w14:textId="5A8A5BE5" w:rsidR="00E97CD1" w:rsidRPr="00A2100E" w:rsidRDefault="00E97CD1" w:rsidP="00C06D69">
            <w:pPr>
              <w:pStyle w:val="rowtabella0"/>
              <w:rPr>
                <w:color w:val="002060"/>
              </w:rPr>
            </w:pPr>
            <w:r w:rsidRPr="00A2100E">
              <w:rPr>
                <w:color w:val="002060"/>
              </w:rPr>
              <w:t>2</w:t>
            </w:r>
            <w:r>
              <w:rPr>
                <w:color w:val="002060"/>
              </w:rPr>
              <w:t>6</w:t>
            </w:r>
            <w:r w:rsidRPr="00A2100E">
              <w:rPr>
                <w:color w:val="002060"/>
              </w:rPr>
              <w:t>/10/2025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CC999" w14:textId="77777777" w:rsidR="00E97CD1" w:rsidRPr="00A2100E" w:rsidRDefault="00E97CD1" w:rsidP="00C06D69">
            <w:pPr>
              <w:pStyle w:val="rowtabella0"/>
              <w:jc w:val="center"/>
              <w:rPr>
                <w:color w:val="002060"/>
              </w:rPr>
            </w:pPr>
            <w:r w:rsidRPr="00E97CD1">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EC468" w14:textId="77777777" w:rsidR="00E97CD1" w:rsidRPr="00A2100E" w:rsidRDefault="00E97CD1" w:rsidP="00C06D69">
            <w:pPr>
              <w:pStyle w:val="rowtabella0"/>
              <w:jc w:val="center"/>
              <w:rPr>
                <w:color w:val="002060"/>
              </w:rPr>
            </w:pPr>
            <w:r w:rsidRPr="00A2100E">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18ABE" w14:textId="77777777" w:rsidR="00E97CD1" w:rsidRPr="00A2100E" w:rsidRDefault="00E97CD1" w:rsidP="00C06D69">
            <w:pPr>
              <w:pStyle w:val="rowtabella0"/>
              <w:rPr>
                <w:color w:val="002060"/>
              </w:rPr>
            </w:pPr>
            <w:r w:rsidRPr="00E97CD1">
              <w:rPr>
                <w:color w:val="002060"/>
                <w:highlight w:val="yellow"/>
              </w:rPr>
              <w:t>PALASPORT CASTELLEONE DI SUASA VIA ROSSINI</w:t>
            </w:r>
          </w:p>
        </w:tc>
      </w:tr>
    </w:tbl>
    <w:p w14:paraId="23DB8173" w14:textId="77777777" w:rsidR="00E97CD1" w:rsidRPr="00A2100E" w:rsidRDefault="00E97CD1" w:rsidP="00E97CD1">
      <w:pPr>
        <w:pStyle w:val="breakline"/>
        <w:rPr>
          <w:rFonts w:eastAsiaTheme="minorEastAsia"/>
          <w:color w:val="002060"/>
        </w:rPr>
      </w:pPr>
    </w:p>
    <w:p w14:paraId="3701CE0D" w14:textId="77777777" w:rsidR="00E97CD1" w:rsidRPr="00A2100E" w:rsidRDefault="00E97CD1" w:rsidP="00E97CD1">
      <w:pPr>
        <w:pStyle w:val="breakline"/>
        <w:rPr>
          <w:color w:val="002060"/>
        </w:rPr>
      </w:pPr>
    </w:p>
    <w:p w14:paraId="1E06FC7A" w14:textId="77777777" w:rsidR="00E97CD1" w:rsidRPr="00A2100E" w:rsidRDefault="00E97CD1" w:rsidP="00E97CD1">
      <w:pPr>
        <w:pStyle w:val="breakline"/>
        <w:rPr>
          <w:color w:val="002060"/>
        </w:rPr>
      </w:pPr>
    </w:p>
    <w:p w14:paraId="0D1089F9" w14:textId="77777777" w:rsidR="00E97CD1" w:rsidRPr="00A2100E" w:rsidRDefault="00E97CD1" w:rsidP="00E97CD1">
      <w:pPr>
        <w:pStyle w:val="titoloprinc0"/>
        <w:rPr>
          <w:color w:val="002060"/>
        </w:rPr>
      </w:pPr>
      <w:r w:rsidRPr="00A2100E">
        <w:rPr>
          <w:color w:val="002060"/>
        </w:rPr>
        <w:t>RISULTATI</w:t>
      </w:r>
    </w:p>
    <w:p w14:paraId="4E89CB08" w14:textId="77777777" w:rsidR="00E97CD1" w:rsidRPr="00A2100E" w:rsidRDefault="00E97CD1" w:rsidP="00E97CD1">
      <w:pPr>
        <w:pStyle w:val="breakline"/>
        <w:rPr>
          <w:color w:val="002060"/>
        </w:rPr>
      </w:pPr>
    </w:p>
    <w:p w14:paraId="173EC6E1" w14:textId="77777777" w:rsidR="00E97CD1" w:rsidRPr="00A2100E" w:rsidRDefault="00E97CD1" w:rsidP="00E97CD1">
      <w:pPr>
        <w:pStyle w:val="sottotitolocampionato10"/>
        <w:rPr>
          <w:color w:val="002060"/>
        </w:rPr>
      </w:pPr>
      <w:r w:rsidRPr="00A2100E">
        <w:rPr>
          <w:color w:val="002060"/>
        </w:rPr>
        <w:t>RISULTATI UFFICIALI GARE DEL 18/10/2025</w:t>
      </w:r>
    </w:p>
    <w:p w14:paraId="34A0DD3A" w14:textId="77777777" w:rsidR="00E97CD1" w:rsidRPr="00E97CD1" w:rsidRDefault="00E97CD1" w:rsidP="00E97CD1">
      <w:pPr>
        <w:pStyle w:val="sottotitolocampionato20"/>
        <w:spacing w:before="0" w:beforeAutospacing="0" w:after="0" w:afterAutospacing="0"/>
        <w:rPr>
          <w:rFonts w:ascii="Arial" w:hAnsi="Arial" w:cs="Arial"/>
          <w:color w:val="002060"/>
          <w:sz w:val="20"/>
          <w:szCs w:val="20"/>
        </w:rPr>
      </w:pPr>
      <w:r w:rsidRPr="00E97CD1">
        <w:rPr>
          <w:rFonts w:ascii="Arial" w:hAnsi="Arial" w:cs="Arial"/>
          <w:color w:val="002060"/>
          <w:sz w:val="20"/>
          <w:szCs w:val="20"/>
        </w:rPr>
        <w:t>Si trascrivono qui di seguito i risultati ufficiali delle gare disputate</w:t>
      </w:r>
    </w:p>
    <w:p w14:paraId="312EA5F2" w14:textId="77777777" w:rsidR="00E97CD1" w:rsidRPr="00A2100E" w:rsidRDefault="00E97CD1" w:rsidP="00E97CD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97CD1" w:rsidRPr="00A2100E" w14:paraId="781E3A93" w14:textId="77777777" w:rsidTr="00C06D6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CD1" w:rsidRPr="00A2100E" w14:paraId="6F1BCFA5" w14:textId="77777777" w:rsidTr="00C06D6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11126" w14:textId="77777777" w:rsidR="00E97CD1" w:rsidRPr="00A2100E" w:rsidRDefault="00E97CD1" w:rsidP="00C06D69">
                  <w:pPr>
                    <w:pStyle w:val="headertabella0"/>
                    <w:rPr>
                      <w:color w:val="002060"/>
                    </w:rPr>
                  </w:pPr>
                  <w:r w:rsidRPr="00A2100E">
                    <w:rPr>
                      <w:color w:val="002060"/>
                    </w:rPr>
                    <w:t>GIRONE A - 4 Giornata - A</w:t>
                  </w:r>
                </w:p>
              </w:tc>
            </w:tr>
            <w:tr w:rsidR="00E97CD1" w:rsidRPr="00A2100E" w14:paraId="50B39E3D" w14:textId="77777777" w:rsidTr="00C06D6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F9DBEA" w14:textId="77777777" w:rsidR="00E97CD1" w:rsidRPr="00A2100E" w:rsidRDefault="00E97CD1" w:rsidP="00C06D69">
                  <w:pPr>
                    <w:pStyle w:val="rowtabella0"/>
                    <w:rPr>
                      <w:color w:val="002060"/>
                    </w:rPr>
                  </w:pPr>
                  <w:r w:rsidRPr="00A2100E">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653EF" w14:textId="77777777" w:rsidR="00E97CD1" w:rsidRPr="00A2100E" w:rsidRDefault="00E97CD1" w:rsidP="00C06D69">
                  <w:pPr>
                    <w:pStyle w:val="rowtabella0"/>
                    <w:rPr>
                      <w:color w:val="002060"/>
                    </w:rPr>
                  </w:pPr>
                  <w:r w:rsidRPr="00A2100E">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7ECCF2" w14:textId="77777777" w:rsidR="00E97CD1" w:rsidRPr="00A2100E" w:rsidRDefault="00E97CD1" w:rsidP="00C06D69">
                  <w:pPr>
                    <w:pStyle w:val="rowtabella0"/>
                    <w:jc w:val="center"/>
                    <w:rPr>
                      <w:color w:val="002060"/>
                    </w:rPr>
                  </w:pPr>
                  <w:r w:rsidRPr="00A2100E">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892094" w14:textId="77777777" w:rsidR="00E97CD1" w:rsidRPr="00A2100E" w:rsidRDefault="00E97CD1" w:rsidP="00C06D69">
                  <w:pPr>
                    <w:pStyle w:val="rowtabella0"/>
                    <w:jc w:val="center"/>
                    <w:rPr>
                      <w:color w:val="002060"/>
                    </w:rPr>
                  </w:pPr>
                  <w:r w:rsidRPr="00A2100E">
                    <w:rPr>
                      <w:color w:val="002060"/>
                    </w:rPr>
                    <w:t> </w:t>
                  </w:r>
                </w:p>
              </w:tc>
            </w:tr>
            <w:tr w:rsidR="00E97CD1" w:rsidRPr="00A2100E" w14:paraId="6F2F4831"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CA6726" w14:textId="77777777" w:rsidR="00E97CD1" w:rsidRPr="00A2100E" w:rsidRDefault="00E97CD1" w:rsidP="00C06D69">
                  <w:pPr>
                    <w:pStyle w:val="rowtabella0"/>
                    <w:rPr>
                      <w:color w:val="002060"/>
                    </w:rPr>
                  </w:pPr>
                  <w:r w:rsidRPr="00A2100E">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E3E03E" w14:textId="77777777" w:rsidR="00E97CD1" w:rsidRPr="00A2100E" w:rsidRDefault="00E97CD1" w:rsidP="00C06D69">
                  <w:pPr>
                    <w:pStyle w:val="rowtabella0"/>
                    <w:rPr>
                      <w:color w:val="002060"/>
                    </w:rPr>
                  </w:pPr>
                  <w:r w:rsidRPr="00A2100E">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1E7049" w14:textId="77777777" w:rsidR="00E97CD1" w:rsidRPr="00A2100E" w:rsidRDefault="00E97CD1" w:rsidP="00C06D69">
                  <w:pPr>
                    <w:pStyle w:val="rowtabella0"/>
                    <w:jc w:val="center"/>
                    <w:rPr>
                      <w:color w:val="002060"/>
                    </w:rPr>
                  </w:pPr>
                  <w:r w:rsidRPr="00A2100E">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C6581D" w14:textId="77777777" w:rsidR="00E97CD1" w:rsidRPr="00A2100E" w:rsidRDefault="00E97CD1" w:rsidP="00C06D69">
                  <w:pPr>
                    <w:pStyle w:val="rowtabella0"/>
                    <w:jc w:val="center"/>
                    <w:rPr>
                      <w:color w:val="002060"/>
                    </w:rPr>
                  </w:pPr>
                  <w:r w:rsidRPr="00A2100E">
                    <w:rPr>
                      <w:color w:val="002060"/>
                    </w:rPr>
                    <w:t> </w:t>
                  </w:r>
                </w:p>
              </w:tc>
            </w:tr>
            <w:tr w:rsidR="00E97CD1" w:rsidRPr="00A2100E" w14:paraId="2B60B4A5"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F18314" w14:textId="77777777" w:rsidR="00E97CD1" w:rsidRPr="00A2100E" w:rsidRDefault="00E97CD1" w:rsidP="00C06D69">
                  <w:pPr>
                    <w:pStyle w:val="rowtabella0"/>
                    <w:rPr>
                      <w:color w:val="002060"/>
                    </w:rPr>
                  </w:pPr>
                  <w:r w:rsidRPr="00A2100E">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3E52BB" w14:textId="77777777" w:rsidR="00E97CD1" w:rsidRPr="00A2100E" w:rsidRDefault="00E97CD1" w:rsidP="00C06D69">
                  <w:pPr>
                    <w:pStyle w:val="rowtabella0"/>
                    <w:rPr>
                      <w:color w:val="002060"/>
                    </w:rPr>
                  </w:pPr>
                  <w:r w:rsidRPr="00A2100E">
                    <w:rPr>
                      <w:color w:val="002060"/>
                    </w:rPr>
                    <w:t>- ETA BETA F.C.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F8C02D" w14:textId="77777777" w:rsidR="00E97CD1" w:rsidRPr="00A2100E" w:rsidRDefault="00E97CD1" w:rsidP="00C06D69">
                  <w:pPr>
                    <w:pStyle w:val="rowtabella0"/>
                    <w:jc w:val="center"/>
                    <w:rPr>
                      <w:color w:val="002060"/>
                    </w:rPr>
                  </w:pPr>
                  <w:r w:rsidRPr="00A2100E">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F15BEF" w14:textId="77777777" w:rsidR="00E97CD1" w:rsidRPr="00A2100E" w:rsidRDefault="00E97CD1" w:rsidP="00C06D69">
                  <w:pPr>
                    <w:pStyle w:val="rowtabella0"/>
                    <w:jc w:val="center"/>
                    <w:rPr>
                      <w:color w:val="002060"/>
                    </w:rPr>
                  </w:pPr>
                  <w:r w:rsidRPr="00A2100E">
                    <w:rPr>
                      <w:color w:val="002060"/>
                    </w:rPr>
                    <w:t> </w:t>
                  </w:r>
                </w:p>
              </w:tc>
            </w:tr>
            <w:tr w:rsidR="00E97CD1" w:rsidRPr="00A2100E" w14:paraId="77092CA7" w14:textId="77777777" w:rsidTr="00C06D6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FEE918" w14:textId="77777777" w:rsidR="00E97CD1" w:rsidRPr="00A2100E" w:rsidRDefault="00E97CD1" w:rsidP="00C06D69">
                  <w:pPr>
                    <w:pStyle w:val="rowtabella0"/>
                    <w:rPr>
                      <w:color w:val="002060"/>
                    </w:rPr>
                  </w:pPr>
                  <w:r w:rsidRPr="00A2100E">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11EAD" w14:textId="77777777" w:rsidR="00E97CD1" w:rsidRPr="00A2100E" w:rsidRDefault="00E97CD1" w:rsidP="00C06D69">
                  <w:pPr>
                    <w:pStyle w:val="rowtabella0"/>
                    <w:rPr>
                      <w:color w:val="002060"/>
                    </w:rPr>
                  </w:pPr>
                  <w:r w:rsidRPr="00A2100E">
                    <w:rPr>
                      <w:color w:val="002060"/>
                    </w:rPr>
                    <w:t xml:space="preserve">- AUDAX 1970 </w:t>
                  </w:r>
                  <w:proofErr w:type="gramStart"/>
                  <w:r w:rsidRPr="00A2100E">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42AE55" w14:textId="77777777" w:rsidR="00E97CD1" w:rsidRPr="00A2100E" w:rsidRDefault="00E97CD1" w:rsidP="00C06D69">
                  <w:pPr>
                    <w:pStyle w:val="rowtabella0"/>
                    <w:jc w:val="center"/>
                    <w:rPr>
                      <w:color w:val="002060"/>
                    </w:rPr>
                  </w:pPr>
                  <w:r w:rsidRPr="00A2100E">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26EAC4" w14:textId="77777777" w:rsidR="00E97CD1" w:rsidRPr="00A2100E" w:rsidRDefault="00E97CD1" w:rsidP="00C06D69">
                  <w:pPr>
                    <w:pStyle w:val="rowtabella0"/>
                    <w:jc w:val="center"/>
                    <w:rPr>
                      <w:color w:val="002060"/>
                    </w:rPr>
                  </w:pPr>
                  <w:r w:rsidRPr="00A2100E">
                    <w:rPr>
                      <w:color w:val="002060"/>
                    </w:rPr>
                    <w:t> </w:t>
                  </w:r>
                </w:p>
              </w:tc>
            </w:tr>
          </w:tbl>
          <w:p w14:paraId="3602FF80" w14:textId="77777777" w:rsidR="00E97CD1" w:rsidRPr="00A2100E" w:rsidRDefault="00E97CD1" w:rsidP="00C06D6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CD1" w:rsidRPr="00A2100E" w14:paraId="1450D3E3" w14:textId="77777777" w:rsidTr="00C06D6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09C81" w14:textId="77777777" w:rsidR="00E97CD1" w:rsidRPr="00A2100E" w:rsidRDefault="00E97CD1" w:rsidP="00C06D69">
                  <w:pPr>
                    <w:pStyle w:val="headertabella0"/>
                    <w:rPr>
                      <w:color w:val="002060"/>
                    </w:rPr>
                  </w:pPr>
                  <w:r w:rsidRPr="00A2100E">
                    <w:rPr>
                      <w:color w:val="002060"/>
                    </w:rPr>
                    <w:t>GIRONE B - 4 Giornata - A</w:t>
                  </w:r>
                </w:p>
              </w:tc>
            </w:tr>
            <w:tr w:rsidR="00E97CD1" w:rsidRPr="00A2100E" w14:paraId="2AD3B51B" w14:textId="77777777" w:rsidTr="00C06D6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DD68D4" w14:textId="77777777" w:rsidR="00E97CD1" w:rsidRPr="00A2100E" w:rsidRDefault="00E97CD1" w:rsidP="00C06D69">
                  <w:pPr>
                    <w:pStyle w:val="rowtabella0"/>
                    <w:rPr>
                      <w:color w:val="002060"/>
                    </w:rPr>
                  </w:pPr>
                  <w:r w:rsidRPr="00A2100E">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0B8426" w14:textId="77777777" w:rsidR="00E97CD1" w:rsidRPr="00A2100E" w:rsidRDefault="00E97CD1" w:rsidP="00C06D69">
                  <w:pPr>
                    <w:pStyle w:val="rowtabella0"/>
                    <w:rPr>
                      <w:color w:val="002060"/>
                    </w:rPr>
                  </w:pPr>
                  <w:r w:rsidRPr="00A2100E">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D99EA9" w14:textId="77777777" w:rsidR="00E97CD1" w:rsidRPr="00A2100E" w:rsidRDefault="00E97CD1" w:rsidP="00C06D69">
                  <w:pPr>
                    <w:pStyle w:val="rowtabella0"/>
                    <w:jc w:val="center"/>
                    <w:rPr>
                      <w:color w:val="002060"/>
                    </w:rPr>
                  </w:pPr>
                  <w:r w:rsidRPr="00A2100E">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A8B925" w14:textId="77777777" w:rsidR="00E97CD1" w:rsidRPr="00A2100E" w:rsidRDefault="00E97CD1" w:rsidP="00C06D69">
                  <w:pPr>
                    <w:pStyle w:val="rowtabella0"/>
                    <w:jc w:val="center"/>
                    <w:rPr>
                      <w:color w:val="002060"/>
                    </w:rPr>
                  </w:pPr>
                  <w:r w:rsidRPr="00A2100E">
                    <w:rPr>
                      <w:color w:val="002060"/>
                    </w:rPr>
                    <w:t> </w:t>
                  </w:r>
                </w:p>
              </w:tc>
            </w:tr>
            <w:tr w:rsidR="00E97CD1" w:rsidRPr="00A2100E" w14:paraId="53211189"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D79F9B" w14:textId="77777777" w:rsidR="00E97CD1" w:rsidRPr="00A2100E" w:rsidRDefault="00E97CD1" w:rsidP="00C06D69">
                  <w:pPr>
                    <w:pStyle w:val="rowtabella0"/>
                    <w:rPr>
                      <w:color w:val="002060"/>
                    </w:rPr>
                  </w:pPr>
                  <w:r w:rsidRPr="00A2100E">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12CC22" w14:textId="77777777" w:rsidR="00E97CD1" w:rsidRPr="00A2100E" w:rsidRDefault="00E97CD1" w:rsidP="00C06D69">
                  <w:pPr>
                    <w:pStyle w:val="rowtabella0"/>
                    <w:rPr>
                      <w:color w:val="002060"/>
                    </w:rPr>
                  </w:pPr>
                  <w:r w:rsidRPr="00A2100E">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2E117E" w14:textId="77777777" w:rsidR="00E97CD1" w:rsidRPr="00A2100E" w:rsidRDefault="00E97CD1" w:rsidP="00C06D69">
                  <w:pPr>
                    <w:pStyle w:val="rowtabella0"/>
                    <w:jc w:val="center"/>
                    <w:rPr>
                      <w:color w:val="002060"/>
                    </w:rPr>
                  </w:pPr>
                  <w:r w:rsidRPr="00A2100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61B9C9" w14:textId="77777777" w:rsidR="00E97CD1" w:rsidRPr="00A2100E" w:rsidRDefault="00E97CD1" w:rsidP="00C06D69">
                  <w:pPr>
                    <w:pStyle w:val="rowtabella0"/>
                    <w:jc w:val="center"/>
                    <w:rPr>
                      <w:color w:val="002060"/>
                    </w:rPr>
                  </w:pPr>
                  <w:r w:rsidRPr="00A2100E">
                    <w:rPr>
                      <w:color w:val="002060"/>
                    </w:rPr>
                    <w:t> </w:t>
                  </w:r>
                </w:p>
              </w:tc>
            </w:tr>
            <w:tr w:rsidR="00E97CD1" w:rsidRPr="00A2100E" w14:paraId="514A2F0B"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AA937B" w14:textId="77777777" w:rsidR="00E97CD1" w:rsidRPr="00A2100E" w:rsidRDefault="00E97CD1" w:rsidP="00C06D69">
                  <w:pPr>
                    <w:pStyle w:val="rowtabella0"/>
                    <w:rPr>
                      <w:color w:val="002060"/>
                    </w:rPr>
                  </w:pPr>
                  <w:r w:rsidRPr="00A2100E">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E89FF0" w14:textId="77777777" w:rsidR="00E97CD1" w:rsidRPr="00A2100E" w:rsidRDefault="00E97CD1" w:rsidP="00C06D69">
                  <w:pPr>
                    <w:pStyle w:val="rowtabella0"/>
                    <w:rPr>
                      <w:color w:val="002060"/>
                    </w:rPr>
                  </w:pPr>
                  <w:r w:rsidRPr="00A2100E">
                    <w:rPr>
                      <w:color w:val="002060"/>
                    </w:rPr>
                    <w:t xml:space="preserve">- C.U.S. ANCONA </w:t>
                  </w:r>
                  <w:proofErr w:type="spellStart"/>
                  <w:proofErr w:type="gramStart"/>
                  <w:r w:rsidRPr="00A2100E">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4C9441" w14:textId="77777777" w:rsidR="00E97CD1" w:rsidRPr="00A2100E" w:rsidRDefault="00E97CD1" w:rsidP="00C06D69">
                  <w:pPr>
                    <w:pStyle w:val="rowtabella0"/>
                    <w:jc w:val="center"/>
                    <w:rPr>
                      <w:color w:val="002060"/>
                    </w:rPr>
                  </w:pPr>
                  <w:r w:rsidRPr="00A2100E">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E041D3" w14:textId="77777777" w:rsidR="00E97CD1" w:rsidRPr="00A2100E" w:rsidRDefault="00E97CD1" w:rsidP="00C06D69">
                  <w:pPr>
                    <w:pStyle w:val="rowtabella0"/>
                    <w:jc w:val="center"/>
                    <w:rPr>
                      <w:color w:val="002060"/>
                    </w:rPr>
                  </w:pPr>
                  <w:r w:rsidRPr="00A2100E">
                    <w:rPr>
                      <w:color w:val="002060"/>
                    </w:rPr>
                    <w:t> </w:t>
                  </w:r>
                </w:p>
              </w:tc>
            </w:tr>
            <w:tr w:rsidR="00E97CD1" w:rsidRPr="00A2100E" w14:paraId="109581C1"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FB8859" w14:textId="77777777" w:rsidR="00E97CD1" w:rsidRPr="00A2100E" w:rsidRDefault="00E97CD1" w:rsidP="00C06D69">
                  <w:pPr>
                    <w:pStyle w:val="rowtabella0"/>
                    <w:rPr>
                      <w:color w:val="002060"/>
                    </w:rPr>
                  </w:pPr>
                  <w:r w:rsidRPr="00A2100E">
                    <w:rPr>
                      <w:color w:val="002060"/>
                    </w:rPr>
                    <w:t>(1) 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AA7F85" w14:textId="77777777" w:rsidR="00E97CD1" w:rsidRPr="00A2100E" w:rsidRDefault="00E97CD1" w:rsidP="00C06D69">
                  <w:pPr>
                    <w:pStyle w:val="rowtabella0"/>
                    <w:rPr>
                      <w:color w:val="002060"/>
                    </w:rPr>
                  </w:pPr>
                  <w:r w:rsidRPr="00A2100E">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EAEC34" w14:textId="77777777" w:rsidR="00E97CD1" w:rsidRPr="00A2100E" w:rsidRDefault="00E97CD1" w:rsidP="00C06D69">
                  <w:pPr>
                    <w:pStyle w:val="rowtabella0"/>
                    <w:jc w:val="center"/>
                    <w:rPr>
                      <w:color w:val="002060"/>
                    </w:rPr>
                  </w:pPr>
                  <w:r w:rsidRPr="00A2100E">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746D64" w14:textId="77777777" w:rsidR="00E97CD1" w:rsidRPr="00A2100E" w:rsidRDefault="00E97CD1" w:rsidP="00C06D69">
                  <w:pPr>
                    <w:pStyle w:val="rowtabella0"/>
                    <w:jc w:val="center"/>
                    <w:rPr>
                      <w:color w:val="002060"/>
                    </w:rPr>
                  </w:pPr>
                  <w:r w:rsidRPr="00A2100E">
                    <w:rPr>
                      <w:color w:val="002060"/>
                    </w:rPr>
                    <w:t> </w:t>
                  </w:r>
                </w:p>
              </w:tc>
            </w:tr>
            <w:tr w:rsidR="00E97CD1" w:rsidRPr="00A2100E" w14:paraId="12A2449D" w14:textId="77777777" w:rsidTr="00C06D6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9F7638" w14:textId="77777777" w:rsidR="00E97CD1" w:rsidRPr="00A2100E" w:rsidRDefault="00E97CD1" w:rsidP="00C06D69">
                  <w:pPr>
                    <w:pStyle w:val="rowtabella0"/>
                    <w:rPr>
                      <w:color w:val="002060"/>
                    </w:rPr>
                  </w:pPr>
                  <w:r w:rsidRPr="00A2100E">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872985" w14:textId="77777777" w:rsidR="00E97CD1" w:rsidRPr="00A2100E" w:rsidRDefault="00E97CD1" w:rsidP="00C06D69">
                  <w:pPr>
                    <w:pStyle w:val="rowtabella0"/>
                    <w:rPr>
                      <w:color w:val="002060"/>
                    </w:rPr>
                  </w:pPr>
                  <w:r w:rsidRPr="00A2100E">
                    <w:rPr>
                      <w:color w:val="002060"/>
                    </w:rPr>
                    <w:t>- JESINA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50B1BA" w14:textId="77777777" w:rsidR="00E97CD1" w:rsidRPr="00A2100E" w:rsidRDefault="00E97CD1" w:rsidP="00C06D69">
                  <w:pPr>
                    <w:pStyle w:val="rowtabella0"/>
                    <w:jc w:val="center"/>
                    <w:rPr>
                      <w:color w:val="002060"/>
                    </w:rPr>
                  </w:pPr>
                  <w:r w:rsidRPr="00A2100E">
                    <w:rPr>
                      <w:color w:val="002060"/>
                    </w:rPr>
                    <w:t>7 - 5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BF0151" w14:textId="77777777" w:rsidR="00E97CD1" w:rsidRPr="00A2100E" w:rsidRDefault="00E97CD1" w:rsidP="00C06D69">
                  <w:pPr>
                    <w:pStyle w:val="rowtabella0"/>
                    <w:jc w:val="center"/>
                    <w:rPr>
                      <w:color w:val="002060"/>
                    </w:rPr>
                  </w:pPr>
                  <w:r w:rsidRPr="00A2100E">
                    <w:rPr>
                      <w:color w:val="002060"/>
                    </w:rPr>
                    <w:t> </w:t>
                  </w:r>
                </w:p>
              </w:tc>
            </w:tr>
            <w:tr w:rsidR="00E97CD1" w:rsidRPr="00A2100E" w14:paraId="033015DE" w14:textId="77777777" w:rsidTr="00C06D69">
              <w:tc>
                <w:tcPr>
                  <w:tcW w:w="4700" w:type="dxa"/>
                  <w:gridSpan w:val="4"/>
                  <w:tcBorders>
                    <w:top w:val="nil"/>
                    <w:left w:val="nil"/>
                    <w:bottom w:val="nil"/>
                    <w:right w:val="nil"/>
                  </w:tcBorders>
                  <w:tcMar>
                    <w:top w:w="20" w:type="dxa"/>
                    <w:left w:w="20" w:type="dxa"/>
                    <w:bottom w:w="20" w:type="dxa"/>
                    <w:right w:w="20" w:type="dxa"/>
                  </w:tcMar>
                  <w:vAlign w:val="center"/>
                  <w:hideMark/>
                </w:tcPr>
                <w:p w14:paraId="762EF9BF" w14:textId="77777777" w:rsidR="00E97CD1" w:rsidRPr="00A2100E" w:rsidRDefault="00E97CD1" w:rsidP="00C06D69">
                  <w:pPr>
                    <w:pStyle w:val="rowtabella0"/>
                    <w:rPr>
                      <w:color w:val="002060"/>
                    </w:rPr>
                  </w:pPr>
                  <w:r w:rsidRPr="00A2100E">
                    <w:rPr>
                      <w:color w:val="002060"/>
                    </w:rPr>
                    <w:t>(1) - disputata il 19/10/2025</w:t>
                  </w:r>
                </w:p>
              </w:tc>
            </w:tr>
          </w:tbl>
          <w:p w14:paraId="66C39454" w14:textId="77777777" w:rsidR="00E97CD1" w:rsidRPr="00A2100E" w:rsidRDefault="00E97CD1" w:rsidP="00C06D69">
            <w:pPr>
              <w:rPr>
                <w:color w:val="002060"/>
              </w:rPr>
            </w:pPr>
          </w:p>
        </w:tc>
      </w:tr>
    </w:tbl>
    <w:p w14:paraId="3ABA0500" w14:textId="77777777" w:rsidR="00E97CD1" w:rsidRPr="00A2100E" w:rsidRDefault="00E97CD1" w:rsidP="00E97CD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97CD1" w:rsidRPr="00A2100E" w14:paraId="088A1555" w14:textId="77777777" w:rsidTr="00C06D6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CD1" w:rsidRPr="00A2100E" w14:paraId="02DB56A5" w14:textId="77777777" w:rsidTr="00C06D6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EA48C" w14:textId="77777777" w:rsidR="00E97CD1" w:rsidRPr="00A2100E" w:rsidRDefault="00E97CD1" w:rsidP="00C06D69">
                  <w:pPr>
                    <w:pStyle w:val="headertabella0"/>
                    <w:rPr>
                      <w:color w:val="002060"/>
                    </w:rPr>
                  </w:pPr>
                  <w:r w:rsidRPr="00A2100E">
                    <w:rPr>
                      <w:color w:val="002060"/>
                    </w:rPr>
                    <w:t>GIRONE C - 4 Giornata - A</w:t>
                  </w:r>
                </w:p>
              </w:tc>
            </w:tr>
            <w:tr w:rsidR="00E97CD1" w:rsidRPr="00A2100E" w14:paraId="563556B3" w14:textId="77777777" w:rsidTr="00C06D6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97ABDE" w14:textId="77777777" w:rsidR="00E97CD1" w:rsidRPr="00A2100E" w:rsidRDefault="00E97CD1" w:rsidP="00C06D69">
                  <w:pPr>
                    <w:pStyle w:val="rowtabella0"/>
                    <w:rPr>
                      <w:color w:val="002060"/>
                    </w:rPr>
                  </w:pPr>
                  <w:r w:rsidRPr="00A2100E">
                    <w:rPr>
                      <w:color w:val="002060"/>
                    </w:rPr>
                    <w:t>(1) 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A938C5" w14:textId="77777777" w:rsidR="00E97CD1" w:rsidRPr="00A2100E" w:rsidRDefault="00E97CD1" w:rsidP="00C06D69">
                  <w:pPr>
                    <w:pStyle w:val="rowtabella0"/>
                    <w:rPr>
                      <w:color w:val="002060"/>
                    </w:rPr>
                  </w:pPr>
                  <w:r w:rsidRPr="00A2100E">
                    <w:rPr>
                      <w:color w:val="002060"/>
                    </w:rPr>
                    <w:t>- POLISPORTIVA RIPATRANSONE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F3B53B" w14:textId="77777777" w:rsidR="00E97CD1" w:rsidRPr="00A2100E" w:rsidRDefault="00E97CD1" w:rsidP="00C06D69">
                  <w:pPr>
                    <w:pStyle w:val="rowtabella0"/>
                    <w:jc w:val="center"/>
                    <w:rPr>
                      <w:color w:val="002060"/>
                    </w:rPr>
                  </w:pPr>
                  <w:r w:rsidRPr="00A2100E">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C8634" w14:textId="77777777" w:rsidR="00E97CD1" w:rsidRPr="00A2100E" w:rsidRDefault="00E97CD1" w:rsidP="00C06D69">
                  <w:pPr>
                    <w:pStyle w:val="rowtabella0"/>
                    <w:jc w:val="center"/>
                    <w:rPr>
                      <w:color w:val="002060"/>
                    </w:rPr>
                  </w:pPr>
                  <w:r w:rsidRPr="00A2100E">
                    <w:rPr>
                      <w:color w:val="002060"/>
                    </w:rPr>
                    <w:t> </w:t>
                  </w:r>
                </w:p>
              </w:tc>
            </w:tr>
            <w:tr w:rsidR="00E97CD1" w:rsidRPr="00A2100E" w14:paraId="08C0BA2C"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4BFAC0" w14:textId="77777777" w:rsidR="00E97CD1" w:rsidRPr="00A2100E" w:rsidRDefault="00E97CD1" w:rsidP="00C06D69">
                  <w:pPr>
                    <w:pStyle w:val="rowtabella0"/>
                    <w:rPr>
                      <w:color w:val="002060"/>
                    </w:rPr>
                  </w:pPr>
                  <w:r w:rsidRPr="00A2100E">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DF7CE8" w14:textId="77777777" w:rsidR="00E97CD1" w:rsidRPr="00A2100E" w:rsidRDefault="00E97CD1" w:rsidP="00C06D69">
                  <w:pPr>
                    <w:pStyle w:val="rowtabella0"/>
                    <w:rPr>
                      <w:color w:val="002060"/>
                    </w:rPr>
                  </w:pPr>
                  <w:r w:rsidRPr="00A2100E">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C78C00" w14:textId="77777777" w:rsidR="00E97CD1" w:rsidRPr="00A2100E" w:rsidRDefault="00E97CD1" w:rsidP="00C06D69">
                  <w:pPr>
                    <w:pStyle w:val="rowtabella0"/>
                    <w:jc w:val="center"/>
                    <w:rPr>
                      <w:color w:val="002060"/>
                    </w:rPr>
                  </w:pPr>
                  <w:r w:rsidRPr="00A2100E">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52ACED" w14:textId="77777777" w:rsidR="00E97CD1" w:rsidRPr="00A2100E" w:rsidRDefault="00E97CD1" w:rsidP="00C06D69">
                  <w:pPr>
                    <w:pStyle w:val="rowtabella0"/>
                    <w:jc w:val="center"/>
                    <w:rPr>
                      <w:color w:val="002060"/>
                    </w:rPr>
                  </w:pPr>
                  <w:r w:rsidRPr="00A2100E">
                    <w:rPr>
                      <w:color w:val="002060"/>
                    </w:rPr>
                    <w:t> </w:t>
                  </w:r>
                </w:p>
              </w:tc>
            </w:tr>
            <w:tr w:rsidR="00E97CD1" w:rsidRPr="00A2100E" w14:paraId="3FB327DD"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B2D4B1" w14:textId="77777777" w:rsidR="00E97CD1" w:rsidRPr="00A2100E" w:rsidRDefault="00E97CD1" w:rsidP="00C06D69">
                  <w:pPr>
                    <w:pStyle w:val="rowtabella0"/>
                    <w:rPr>
                      <w:color w:val="002060"/>
                    </w:rPr>
                  </w:pPr>
                  <w:r w:rsidRPr="00A2100E">
                    <w:rPr>
                      <w:color w:val="002060"/>
                    </w:rPr>
                    <w:t>(1) 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9678AC" w14:textId="77777777" w:rsidR="00E97CD1" w:rsidRPr="00A2100E" w:rsidRDefault="00E97CD1" w:rsidP="00C06D69">
                  <w:pPr>
                    <w:pStyle w:val="rowtabella0"/>
                    <w:rPr>
                      <w:color w:val="002060"/>
                    </w:rPr>
                  </w:pPr>
                  <w:r w:rsidRPr="00A2100E">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A02751" w14:textId="77777777" w:rsidR="00E97CD1" w:rsidRPr="00A2100E" w:rsidRDefault="00E97CD1" w:rsidP="00C06D69">
                  <w:pPr>
                    <w:pStyle w:val="rowtabella0"/>
                    <w:jc w:val="center"/>
                    <w:rPr>
                      <w:color w:val="002060"/>
                    </w:rPr>
                  </w:pPr>
                  <w:r w:rsidRPr="00A2100E">
                    <w:rPr>
                      <w:color w:val="002060"/>
                    </w:rPr>
                    <w:t>3 - 14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11172F" w14:textId="77777777" w:rsidR="00E97CD1" w:rsidRPr="00A2100E" w:rsidRDefault="00E97CD1" w:rsidP="00C06D69">
                  <w:pPr>
                    <w:pStyle w:val="rowtabella0"/>
                    <w:jc w:val="center"/>
                    <w:rPr>
                      <w:color w:val="002060"/>
                    </w:rPr>
                  </w:pPr>
                  <w:r w:rsidRPr="00A2100E">
                    <w:rPr>
                      <w:color w:val="002060"/>
                    </w:rPr>
                    <w:t> </w:t>
                  </w:r>
                </w:p>
              </w:tc>
            </w:tr>
            <w:tr w:rsidR="00E97CD1" w:rsidRPr="00A2100E" w14:paraId="0C1013AC" w14:textId="77777777" w:rsidTr="00C06D6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0D0F31" w14:textId="77777777" w:rsidR="00E97CD1" w:rsidRPr="00A2100E" w:rsidRDefault="00E97CD1" w:rsidP="00C06D69">
                  <w:pPr>
                    <w:pStyle w:val="rowtabella0"/>
                    <w:rPr>
                      <w:color w:val="002060"/>
                    </w:rPr>
                  </w:pPr>
                  <w:r w:rsidRPr="00A2100E">
                    <w:rPr>
                      <w:color w:val="002060"/>
                    </w:rPr>
                    <w:t>(1) 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0CB6B3" w14:textId="77777777" w:rsidR="00E97CD1" w:rsidRPr="00A2100E" w:rsidRDefault="00E97CD1" w:rsidP="00C06D69">
                  <w:pPr>
                    <w:pStyle w:val="rowtabella0"/>
                    <w:rPr>
                      <w:color w:val="002060"/>
                    </w:rPr>
                  </w:pPr>
                  <w:r w:rsidRPr="00A2100E">
                    <w:rPr>
                      <w:color w:val="002060"/>
                    </w:rPr>
                    <w:t xml:space="preserve">- </w:t>
                  </w:r>
                  <w:proofErr w:type="gramStart"/>
                  <w:r w:rsidRPr="00A2100E">
                    <w:rPr>
                      <w:color w:val="002060"/>
                    </w:rPr>
                    <w:t>U.MANDOLESI</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C9BA16" w14:textId="77777777" w:rsidR="00E97CD1" w:rsidRPr="00A2100E" w:rsidRDefault="00E97CD1" w:rsidP="00C06D69">
                  <w:pPr>
                    <w:pStyle w:val="rowtabella0"/>
                    <w:jc w:val="center"/>
                    <w:rPr>
                      <w:color w:val="002060"/>
                    </w:rPr>
                  </w:pPr>
                  <w:r w:rsidRPr="00A2100E">
                    <w:rPr>
                      <w:color w:val="002060"/>
                    </w:rPr>
                    <w:t>3 - 8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F4954A" w14:textId="77777777" w:rsidR="00E97CD1" w:rsidRPr="00A2100E" w:rsidRDefault="00E97CD1" w:rsidP="00C06D69">
                  <w:pPr>
                    <w:pStyle w:val="rowtabella0"/>
                    <w:jc w:val="center"/>
                    <w:rPr>
                      <w:color w:val="002060"/>
                    </w:rPr>
                  </w:pPr>
                  <w:r w:rsidRPr="00A2100E">
                    <w:rPr>
                      <w:color w:val="002060"/>
                    </w:rPr>
                    <w:t> </w:t>
                  </w:r>
                </w:p>
              </w:tc>
            </w:tr>
            <w:tr w:rsidR="00E97CD1" w:rsidRPr="00A2100E" w14:paraId="34B5CD49" w14:textId="77777777" w:rsidTr="00C06D69">
              <w:tc>
                <w:tcPr>
                  <w:tcW w:w="4700" w:type="dxa"/>
                  <w:gridSpan w:val="4"/>
                  <w:tcBorders>
                    <w:top w:val="nil"/>
                    <w:left w:val="nil"/>
                    <w:bottom w:val="nil"/>
                    <w:right w:val="nil"/>
                  </w:tcBorders>
                  <w:tcMar>
                    <w:top w:w="20" w:type="dxa"/>
                    <w:left w:w="20" w:type="dxa"/>
                    <w:bottom w:w="20" w:type="dxa"/>
                    <w:right w:w="20" w:type="dxa"/>
                  </w:tcMar>
                  <w:vAlign w:val="center"/>
                  <w:hideMark/>
                </w:tcPr>
                <w:p w14:paraId="5FCF7484" w14:textId="77777777" w:rsidR="00E97CD1" w:rsidRPr="00A2100E" w:rsidRDefault="00E97CD1" w:rsidP="00C06D69">
                  <w:pPr>
                    <w:pStyle w:val="rowtabella0"/>
                    <w:rPr>
                      <w:color w:val="002060"/>
                    </w:rPr>
                  </w:pPr>
                  <w:r w:rsidRPr="00A2100E">
                    <w:rPr>
                      <w:color w:val="002060"/>
                    </w:rPr>
                    <w:t>(1) - disputata il 19/10/2025</w:t>
                  </w:r>
                </w:p>
              </w:tc>
            </w:tr>
          </w:tbl>
          <w:p w14:paraId="3D91417C" w14:textId="77777777" w:rsidR="00E97CD1" w:rsidRPr="00A2100E" w:rsidRDefault="00E97CD1" w:rsidP="00C06D69">
            <w:pPr>
              <w:rPr>
                <w:color w:val="002060"/>
              </w:rPr>
            </w:pPr>
          </w:p>
        </w:tc>
      </w:tr>
    </w:tbl>
    <w:p w14:paraId="346104D8" w14:textId="77777777" w:rsidR="00E97CD1" w:rsidRPr="00A2100E" w:rsidRDefault="00E97CD1" w:rsidP="00E97CD1">
      <w:pPr>
        <w:pStyle w:val="breakline"/>
        <w:rPr>
          <w:rFonts w:eastAsiaTheme="minorEastAsia"/>
          <w:color w:val="002060"/>
        </w:rPr>
      </w:pPr>
    </w:p>
    <w:p w14:paraId="09039755" w14:textId="77777777" w:rsidR="00E97CD1" w:rsidRPr="00A2100E" w:rsidRDefault="00E97CD1" w:rsidP="00E97CD1">
      <w:pPr>
        <w:pStyle w:val="breakline"/>
        <w:rPr>
          <w:color w:val="002060"/>
        </w:rPr>
      </w:pPr>
    </w:p>
    <w:p w14:paraId="69D14894" w14:textId="77777777" w:rsidR="00E97CD1" w:rsidRPr="00A2100E" w:rsidRDefault="00E97CD1" w:rsidP="00E97CD1">
      <w:pPr>
        <w:pStyle w:val="titoloprinc0"/>
        <w:rPr>
          <w:color w:val="002060"/>
        </w:rPr>
      </w:pPr>
      <w:r w:rsidRPr="00A2100E">
        <w:rPr>
          <w:color w:val="002060"/>
        </w:rPr>
        <w:t>GIUDICE SPORTIVO</w:t>
      </w:r>
    </w:p>
    <w:p w14:paraId="1CDA5885" w14:textId="77777777" w:rsidR="00E97CD1" w:rsidRPr="00A2100E" w:rsidRDefault="00E97CD1" w:rsidP="00E97CD1">
      <w:pPr>
        <w:pStyle w:val="diffida"/>
        <w:rPr>
          <w:color w:val="002060"/>
        </w:rPr>
      </w:pPr>
      <w:r w:rsidRPr="00A2100E">
        <w:rPr>
          <w:color w:val="002060"/>
        </w:rPr>
        <w:t>Il Giudice Sportivo Avv. Agnese Lazzaretti, con l'assistenza del Segretario Angelo Castellana, nella seduta del 22/10/2025, ha adottato le decisioni che di seguito integralmente si riportano:</w:t>
      </w:r>
    </w:p>
    <w:p w14:paraId="7F82985D" w14:textId="77777777" w:rsidR="00E97CD1" w:rsidRPr="00A2100E" w:rsidRDefault="00E97CD1" w:rsidP="00E97CD1">
      <w:pPr>
        <w:pStyle w:val="titolo10"/>
        <w:rPr>
          <w:color w:val="002060"/>
        </w:rPr>
      </w:pPr>
      <w:r w:rsidRPr="00A2100E">
        <w:rPr>
          <w:color w:val="002060"/>
        </w:rPr>
        <w:t xml:space="preserve">GARE DEL 18/10/2025 </w:t>
      </w:r>
    </w:p>
    <w:p w14:paraId="501C34E0" w14:textId="77777777" w:rsidR="00E97CD1" w:rsidRPr="00A2100E" w:rsidRDefault="00E97CD1" w:rsidP="00E97CD1">
      <w:pPr>
        <w:pStyle w:val="titolo7a"/>
        <w:rPr>
          <w:color w:val="002060"/>
        </w:rPr>
      </w:pPr>
      <w:r w:rsidRPr="00A2100E">
        <w:rPr>
          <w:color w:val="002060"/>
        </w:rPr>
        <w:t xml:space="preserve">PROVVEDIMENTI DISCIPLINARI </w:t>
      </w:r>
    </w:p>
    <w:p w14:paraId="65255069" w14:textId="77777777" w:rsidR="00E97CD1" w:rsidRPr="00A2100E" w:rsidRDefault="00E97CD1" w:rsidP="00E97CD1">
      <w:pPr>
        <w:pStyle w:val="titolo7b0"/>
        <w:rPr>
          <w:color w:val="002060"/>
        </w:rPr>
      </w:pPr>
      <w:r w:rsidRPr="00A2100E">
        <w:rPr>
          <w:color w:val="002060"/>
        </w:rPr>
        <w:t xml:space="preserve">In base alle risultanze degli atti ufficiali sono state deliberate le seguenti sanzioni disciplinari. </w:t>
      </w:r>
    </w:p>
    <w:p w14:paraId="638AC095" w14:textId="77777777" w:rsidR="00E97CD1" w:rsidRPr="00A2100E" w:rsidRDefault="00E97CD1" w:rsidP="00E97CD1">
      <w:pPr>
        <w:pStyle w:val="titolo30"/>
        <w:rPr>
          <w:color w:val="002060"/>
        </w:rPr>
      </w:pPr>
      <w:r w:rsidRPr="00A2100E">
        <w:rPr>
          <w:color w:val="002060"/>
        </w:rPr>
        <w:t xml:space="preserve">SOCIETA' </w:t>
      </w:r>
    </w:p>
    <w:p w14:paraId="5D0AF84E" w14:textId="77777777" w:rsidR="00E97CD1" w:rsidRPr="00A2100E" w:rsidRDefault="00E97CD1" w:rsidP="00E97CD1">
      <w:pPr>
        <w:pStyle w:val="titolo20"/>
        <w:rPr>
          <w:color w:val="002060"/>
        </w:rPr>
      </w:pPr>
      <w:r w:rsidRPr="00A2100E">
        <w:rPr>
          <w:color w:val="002060"/>
        </w:rPr>
        <w:t xml:space="preserve">AMMENDA </w:t>
      </w:r>
    </w:p>
    <w:p w14:paraId="08E4C2EC" w14:textId="77777777" w:rsidR="00E97CD1" w:rsidRPr="00A2100E" w:rsidRDefault="00E97CD1" w:rsidP="00E97CD1">
      <w:pPr>
        <w:pStyle w:val="diffida"/>
        <w:spacing w:before="80" w:beforeAutospacing="0" w:after="40" w:afterAutospacing="0"/>
        <w:jc w:val="left"/>
        <w:rPr>
          <w:color w:val="002060"/>
        </w:rPr>
      </w:pPr>
      <w:r w:rsidRPr="00A2100E">
        <w:rPr>
          <w:color w:val="002060"/>
        </w:rPr>
        <w:lastRenderedPageBreak/>
        <w:t xml:space="preserve">Euro 150,00 REAL FABRIANO </w:t>
      </w:r>
      <w:r w:rsidRPr="00A2100E">
        <w:rPr>
          <w:color w:val="002060"/>
        </w:rPr>
        <w:br/>
        <w:t xml:space="preserve">Per aver, la propria tifoseria, a pochi minuti dal fischio finale, invaso il campo da gioco. </w:t>
      </w:r>
    </w:p>
    <w:p w14:paraId="4B169181" w14:textId="1CE190E4" w:rsidR="00E97CD1" w:rsidRPr="00A2100E" w:rsidRDefault="00E97CD1" w:rsidP="00E97CD1">
      <w:pPr>
        <w:pStyle w:val="diffida"/>
        <w:spacing w:before="80" w:beforeAutospacing="0" w:after="40" w:afterAutospacing="0"/>
        <w:jc w:val="left"/>
        <w:rPr>
          <w:color w:val="002060"/>
        </w:rPr>
      </w:pPr>
      <w:r w:rsidRPr="00A2100E">
        <w:rPr>
          <w:color w:val="002060"/>
        </w:rPr>
        <w:br/>
        <w:t xml:space="preserve">Euro 50,00 OSIMO FIVE </w:t>
      </w:r>
      <w:r w:rsidRPr="00A2100E">
        <w:rPr>
          <w:color w:val="002060"/>
        </w:rPr>
        <w:br/>
        <w:t>Per aver, alcuni propri sostenitori, durante la gara, rivolto insulti nei confron</w:t>
      </w:r>
      <w:r>
        <w:rPr>
          <w:color w:val="002060"/>
        </w:rPr>
        <w:t>t</w:t>
      </w:r>
      <w:r w:rsidRPr="00A2100E">
        <w:rPr>
          <w:color w:val="002060"/>
        </w:rPr>
        <w:t xml:space="preserve">i di un calciatore avversario </w:t>
      </w:r>
    </w:p>
    <w:p w14:paraId="3BD8DD6D" w14:textId="77777777" w:rsidR="00E97CD1" w:rsidRPr="00A2100E" w:rsidRDefault="00E97CD1" w:rsidP="00E97CD1">
      <w:pPr>
        <w:pStyle w:val="titolo30"/>
        <w:rPr>
          <w:color w:val="002060"/>
        </w:rPr>
      </w:pPr>
      <w:r w:rsidRPr="00A2100E">
        <w:rPr>
          <w:color w:val="002060"/>
        </w:rPr>
        <w:t xml:space="preserve">CALCIATORI NON ESPULSI </w:t>
      </w:r>
    </w:p>
    <w:p w14:paraId="09B37717" w14:textId="77777777" w:rsidR="00E97CD1" w:rsidRPr="00A2100E" w:rsidRDefault="00E97CD1" w:rsidP="00E97CD1">
      <w:pPr>
        <w:pStyle w:val="titolo20"/>
        <w:rPr>
          <w:color w:val="002060"/>
        </w:rPr>
      </w:pPr>
      <w:r w:rsidRPr="00A2100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1AEF4868" w14:textId="77777777" w:rsidTr="00C06D69">
        <w:tc>
          <w:tcPr>
            <w:tcW w:w="2200" w:type="dxa"/>
            <w:tcMar>
              <w:top w:w="20" w:type="dxa"/>
              <w:left w:w="20" w:type="dxa"/>
              <w:bottom w:w="20" w:type="dxa"/>
              <w:right w:w="20" w:type="dxa"/>
            </w:tcMar>
            <w:vAlign w:val="center"/>
            <w:hideMark/>
          </w:tcPr>
          <w:p w14:paraId="44EC74B0" w14:textId="77777777" w:rsidR="00E97CD1" w:rsidRPr="00A2100E" w:rsidRDefault="00E97CD1" w:rsidP="00C06D69">
            <w:pPr>
              <w:pStyle w:val="movimento"/>
              <w:rPr>
                <w:color w:val="002060"/>
              </w:rPr>
            </w:pPr>
            <w:r w:rsidRPr="00A2100E">
              <w:rPr>
                <w:color w:val="002060"/>
              </w:rPr>
              <w:t>ESPOSTO NICOLO</w:t>
            </w:r>
          </w:p>
        </w:tc>
        <w:tc>
          <w:tcPr>
            <w:tcW w:w="2200" w:type="dxa"/>
            <w:tcMar>
              <w:top w:w="20" w:type="dxa"/>
              <w:left w:w="20" w:type="dxa"/>
              <w:bottom w:w="20" w:type="dxa"/>
              <w:right w:w="20" w:type="dxa"/>
            </w:tcMar>
            <w:vAlign w:val="center"/>
            <w:hideMark/>
          </w:tcPr>
          <w:p w14:paraId="3E455AC8" w14:textId="77777777" w:rsidR="00E97CD1" w:rsidRPr="00A2100E" w:rsidRDefault="00E97CD1" w:rsidP="00C06D69">
            <w:pPr>
              <w:pStyle w:val="movimento2"/>
              <w:rPr>
                <w:color w:val="002060"/>
              </w:rPr>
            </w:pPr>
            <w:r w:rsidRPr="00A2100E">
              <w:rPr>
                <w:color w:val="002060"/>
              </w:rPr>
              <w:t xml:space="preserve">(AUDAX 1970 </w:t>
            </w:r>
            <w:proofErr w:type="gramStart"/>
            <w:r w:rsidRPr="00A2100E">
              <w:rPr>
                <w:color w:val="002060"/>
              </w:rPr>
              <w:t>S.ANGELO</w:t>
            </w:r>
            <w:proofErr w:type="gramEnd"/>
            <w:r w:rsidRPr="00A2100E">
              <w:rPr>
                <w:color w:val="002060"/>
              </w:rPr>
              <w:t xml:space="preserve">) </w:t>
            </w:r>
          </w:p>
        </w:tc>
        <w:tc>
          <w:tcPr>
            <w:tcW w:w="800" w:type="dxa"/>
            <w:tcMar>
              <w:top w:w="20" w:type="dxa"/>
              <w:left w:w="20" w:type="dxa"/>
              <w:bottom w:w="20" w:type="dxa"/>
              <w:right w:w="20" w:type="dxa"/>
            </w:tcMar>
            <w:vAlign w:val="center"/>
            <w:hideMark/>
          </w:tcPr>
          <w:p w14:paraId="05B87224"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0FFF8D7F" w14:textId="77777777" w:rsidR="00E97CD1" w:rsidRPr="00A2100E" w:rsidRDefault="00E97CD1" w:rsidP="00C06D69">
            <w:pPr>
              <w:pStyle w:val="movimento"/>
              <w:rPr>
                <w:color w:val="002060"/>
              </w:rPr>
            </w:pPr>
            <w:r w:rsidRPr="00A2100E">
              <w:rPr>
                <w:color w:val="002060"/>
              </w:rPr>
              <w:t>PRETI MIRCO</w:t>
            </w:r>
          </w:p>
        </w:tc>
        <w:tc>
          <w:tcPr>
            <w:tcW w:w="2200" w:type="dxa"/>
            <w:tcMar>
              <w:top w:w="20" w:type="dxa"/>
              <w:left w:w="20" w:type="dxa"/>
              <w:bottom w:w="20" w:type="dxa"/>
              <w:right w:w="20" w:type="dxa"/>
            </w:tcMar>
            <w:vAlign w:val="center"/>
            <w:hideMark/>
          </w:tcPr>
          <w:p w14:paraId="59E40060" w14:textId="77777777" w:rsidR="00E97CD1" w:rsidRPr="00A2100E" w:rsidRDefault="00E97CD1" w:rsidP="00C06D69">
            <w:pPr>
              <w:pStyle w:val="movimento2"/>
              <w:rPr>
                <w:color w:val="002060"/>
              </w:rPr>
            </w:pPr>
            <w:r w:rsidRPr="00A2100E">
              <w:rPr>
                <w:color w:val="002060"/>
              </w:rPr>
              <w:t xml:space="preserve">(ETA BETA F.C. FANO) </w:t>
            </w:r>
          </w:p>
        </w:tc>
      </w:tr>
      <w:tr w:rsidR="00E97CD1" w:rsidRPr="00A2100E" w14:paraId="0E3CBE37" w14:textId="77777777" w:rsidTr="00C06D69">
        <w:tc>
          <w:tcPr>
            <w:tcW w:w="2200" w:type="dxa"/>
            <w:tcMar>
              <w:top w:w="20" w:type="dxa"/>
              <w:left w:w="20" w:type="dxa"/>
              <w:bottom w:w="20" w:type="dxa"/>
              <w:right w:w="20" w:type="dxa"/>
            </w:tcMar>
            <w:vAlign w:val="center"/>
            <w:hideMark/>
          </w:tcPr>
          <w:p w14:paraId="68B975FA" w14:textId="77777777" w:rsidR="00E97CD1" w:rsidRPr="00A2100E" w:rsidRDefault="00E97CD1" w:rsidP="00C06D69">
            <w:pPr>
              <w:pStyle w:val="movimento"/>
              <w:rPr>
                <w:color w:val="002060"/>
              </w:rPr>
            </w:pPr>
            <w:r w:rsidRPr="00A2100E">
              <w:rPr>
                <w:color w:val="002060"/>
              </w:rPr>
              <w:t>CAPPELLI FRANCESCO</w:t>
            </w:r>
          </w:p>
        </w:tc>
        <w:tc>
          <w:tcPr>
            <w:tcW w:w="2200" w:type="dxa"/>
            <w:tcMar>
              <w:top w:w="20" w:type="dxa"/>
              <w:left w:w="20" w:type="dxa"/>
              <w:bottom w:w="20" w:type="dxa"/>
              <w:right w:w="20" w:type="dxa"/>
            </w:tcMar>
            <w:vAlign w:val="center"/>
            <w:hideMark/>
          </w:tcPr>
          <w:p w14:paraId="2DEFDA81" w14:textId="77777777" w:rsidR="00E97CD1" w:rsidRPr="00A2100E" w:rsidRDefault="00E97CD1" w:rsidP="00C06D69">
            <w:pPr>
              <w:pStyle w:val="movimento2"/>
              <w:rPr>
                <w:color w:val="002060"/>
              </w:rPr>
            </w:pPr>
            <w:r w:rsidRPr="00A2100E">
              <w:rPr>
                <w:color w:val="002060"/>
              </w:rPr>
              <w:t xml:space="preserve">(GROTTACCIA 2005) </w:t>
            </w:r>
          </w:p>
        </w:tc>
        <w:tc>
          <w:tcPr>
            <w:tcW w:w="800" w:type="dxa"/>
            <w:tcMar>
              <w:top w:w="20" w:type="dxa"/>
              <w:left w:w="20" w:type="dxa"/>
              <w:bottom w:w="20" w:type="dxa"/>
              <w:right w:w="20" w:type="dxa"/>
            </w:tcMar>
            <w:vAlign w:val="center"/>
            <w:hideMark/>
          </w:tcPr>
          <w:p w14:paraId="659E42CE"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0375BEAB" w14:textId="77777777" w:rsidR="00E97CD1" w:rsidRPr="00A2100E" w:rsidRDefault="00E97CD1" w:rsidP="00C06D69">
            <w:pPr>
              <w:pStyle w:val="movimento"/>
              <w:rPr>
                <w:color w:val="002060"/>
              </w:rPr>
            </w:pPr>
            <w:proofErr w:type="gramStart"/>
            <w:r w:rsidRPr="00A2100E">
              <w:rPr>
                <w:color w:val="002060"/>
              </w:rPr>
              <w:t>DELL UOMO</w:t>
            </w:r>
            <w:proofErr w:type="gramEnd"/>
            <w:r w:rsidRPr="00A2100E">
              <w:rPr>
                <w:color w:val="002060"/>
              </w:rPr>
              <w:t xml:space="preserve"> ALESSANDRO</w:t>
            </w:r>
          </w:p>
        </w:tc>
        <w:tc>
          <w:tcPr>
            <w:tcW w:w="2200" w:type="dxa"/>
            <w:tcMar>
              <w:top w:w="20" w:type="dxa"/>
              <w:left w:w="20" w:type="dxa"/>
              <w:bottom w:w="20" w:type="dxa"/>
              <w:right w:w="20" w:type="dxa"/>
            </w:tcMar>
            <w:vAlign w:val="center"/>
            <w:hideMark/>
          </w:tcPr>
          <w:p w14:paraId="572053D4" w14:textId="77777777" w:rsidR="00E97CD1" w:rsidRPr="00A2100E" w:rsidRDefault="00E97CD1" w:rsidP="00C06D69">
            <w:pPr>
              <w:pStyle w:val="movimento2"/>
              <w:rPr>
                <w:color w:val="002060"/>
              </w:rPr>
            </w:pPr>
            <w:r w:rsidRPr="00A2100E">
              <w:rPr>
                <w:color w:val="002060"/>
              </w:rPr>
              <w:t xml:space="preserve">(REAL FABRIANO) </w:t>
            </w:r>
          </w:p>
        </w:tc>
      </w:tr>
      <w:tr w:rsidR="00E97CD1" w:rsidRPr="00A2100E" w14:paraId="3506BAE1" w14:textId="77777777" w:rsidTr="00C06D69">
        <w:tc>
          <w:tcPr>
            <w:tcW w:w="2200" w:type="dxa"/>
            <w:tcMar>
              <w:top w:w="20" w:type="dxa"/>
              <w:left w:w="20" w:type="dxa"/>
              <w:bottom w:w="20" w:type="dxa"/>
              <w:right w:w="20" w:type="dxa"/>
            </w:tcMar>
            <w:vAlign w:val="center"/>
            <w:hideMark/>
          </w:tcPr>
          <w:p w14:paraId="4B5A016C" w14:textId="77777777" w:rsidR="00E97CD1" w:rsidRPr="00A2100E" w:rsidRDefault="00E97CD1" w:rsidP="00C06D69">
            <w:pPr>
              <w:pStyle w:val="movimento"/>
              <w:rPr>
                <w:color w:val="002060"/>
              </w:rPr>
            </w:pPr>
            <w:r w:rsidRPr="00A2100E">
              <w:rPr>
                <w:color w:val="002060"/>
              </w:rPr>
              <w:t>LAURIA VINCENZO</w:t>
            </w:r>
          </w:p>
        </w:tc>
        <w:tc>
          <w:tcPr>
            <w:tcW w:w="2200" w:type="dxa"/>
            <w:tcMar>
              <w:top w:w="20" w:type="dxa"/>
              <w:left w:w="20" w:type="dxa"/>
              <w:bottom w:w="20" w:type="dxa"/>
              <w:right w:w="20" w:type="dxa"/>
            </w:tcMar>
            <w:vAlign w:val="center"/>
            <w:hideMark/>
          </w:tcPr>
          <w:p w14:paraId="56F563F9" w14:textId="77777777" w:rsidR="00E97CD1" w:rsidRPr="00A2100E" w:rsidRDefault="00E97CD1" w:rsidP="00C06D69">
            <w:pPr>
              <w:pStyle w:val="movimento2"/>
              <w:rPr>
                <w:color w:val="002060"/>
              </w:rPr>
            </w:pPr>
            <w:r w:rsidRPr="00A2100E">
              <w:rPr>
                <w:color w:val="002060"/>
              </w:rPr>
              <w:t xml:space="preserve">(U.S. FORTUNA FANO) </w:t>
            </w:r>
          </w:p>
        </w:tc>
        <w:tc>
          <w:tcPr>
            <w:tcW w:w="800" w:type="dxa"/>
            <w:tcMar>
              <w:top w:w="20" w:type="dxa"/>
              <w:left w:w="20" w:type="dxa"/>
              <w:bottom w:w="20" w:type="dxa"/>
              <w:right w:w="20" w:type="dxa"/>
            </w:tcMar>
            <w:vAlign w:val="center"/>
            <w:hideMark/>
          </w:tcPr>
          <w:p w14:paraId="1F093C33"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405723DB"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6A074C4B" w14:textId="77777777" w:rsidR="00E97CD1" w:rsidRPr="00A2100E" w:rsidRDefault="00E97CD1" w:rsidP="00C06D69">
            <w:pPr>
              <w:pStyle w:val="movimento2"/>
              <w:rPr>
                <w:color w:val="002060"/>
              </w:rPr>
            </w:pPr>
            <w:r w:rsidRPr="00A2100E">
              <w:rPr>
                <w:color w:val="002060"/>
              </w:rPr>
              <w:t> </w:t>
            </w:r>
          </w:p>
        </w:tc>
      </w:tr>
    </w:tbl>
    <w:p w14:paraId="5E3C1736" w14:textId="77777777" w:rsidR="00E97CD1" w:rsidRPr="00A2100E" w:rsidRDefault="00E97CD1" w:rsidP="00E97CD1">
      <w:pPr>
        <w:pStyle w:val="titolo20"/>
        <w:rPr>
          <w:rFonts w:eastAsiaTheme="minorEastAsia"/>
          <w:color w:val="002060"/>
        </w:rPr>
      </w:pPr>
      <w:r w:rsidRPr="00A210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541EE836" w14:textId="77777777" w:rsidTr="00C06D69">
        <w:tc>
          <w:tcPr>
            <w:tcW w:w="2200" w:type="dxa"/>
            <w:tcMar>
              <w:top w:w="20" w:type="dxa"/>
              <w:left w:w="20" w:type="dxa"/>
              <w:bottom w:w="20" w:type="dxa"/>
              <w:right w:w="20" w:type="dxa"/>
            </w:tcMar>
            <w:vAlign w:val="center"/>
            <w:hideMark/>
          </w:tcPr>
          <w:p w14:paraId="42536BC7" w14:textId="77777777" w:rsidR="00E97CD1" w:rsidRPr="00A2100E" w:rsidRDefault="00E97CD1" w:rsidP="00C06D69">
            <w:pPr>
              <w:pStyle w:val="movimento"/>
              <w:rPr>
                <w:color w:val="002060"/>
              </w:rPr>
            </w:pPr>
            <w:r w:rsidRPr="00A2100E">
              <w:rPr>
                <w:color w:val="002060"/>
              </w:rPr>
              <w:t>MANTONI NICOLO</w:t>
            </w:r>
          </w:p>
        </w:tc>
        <w:tc>
          <w:tcPr>
            <w:tcW w:w="2200" w:type="dxa"/>
            <w:tcMar>
              <w:top w:w="20" w:type="dxa"/>
              <w:left w:w="20" w:type="dxa"/>
              <w:bottom w:w="20" w:type="dxa"/>
              <w:right w:w="20" w:type="dxa"/>
            </w:tcMar>
            <w:vAlign w:val="center"/>
            <w:hideMark/>
          </w:tcPr>
          <w:p w14:paraId="155A801F" w14:textId="77777777" w:rsidR="00E97CD1" w:rsidRPr="00A2100E" w:rsidRDefault="00E97CD1" w:rsidP="00C06D69">
            <w:pPr>
              <w:pStyle w:val="movimento2"/>
              <w:rPr>
                <w:color w:val="002060"/>
              </w:rPr>
            </w:pPr>
            <w:r w:rsidRPr="00A2100E">
              <w:rPr>
                <w:color w:val="002060"/>
              </w:rPr>
              <w:t xml:space="preserve">(AUDAX 1970 </w:t>
            </w:r>
            <w:proofErr w:type="gramStart"/>
            <w:r w:rsidRPr="00A2100E">
              <w:rPr>
                <w:color w:val="002060"/>
              </w:rPr>
              <w:t>S.ANGELO</w:t>
            </w:r>
            <w:proofErr w:type="gramEnd"/>
            <w:r w:rsidRPr="00A2100E">
              <w:rPr>
                <w:color w:val="002060"/>
              </w:rPr>
              <w:t xml:space="preserve">) </w:t>
            </w:r>
          </w:p>
        </w:tc>
        <w:tc>
          <w:tcPr>
            <w:tcW w:w="800" w:type="dxa"/>
            <w:tcMar>
              <w:top w:w="20" w:type="dxa"/>
              <w:left w:w="20" w:type="dxa"/>
              <w:bottom w:w="20" w:type="dxa"/>
              <w:right w:w="20" w:type="dxa"/>
            </w:tcMar>
            <w:vAlign w:val="center"/>
            <w:hideMark/>
          </w:tcPr>
          <w:p w14:paraId="4BF1DC09"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189316A5" w14:textId="77777777" w:rsidR="00E97CD1" w:rsidRPr="00A2100E" w:rsidRDefault="00E97CD1" w:rsidP="00C06D69">
            <w:pPr>
              <w:pStyle w:val="movimento"/>
              <w:rPr>
                <w:color w:val="002060"/>
              </w:rPr>
            </w:pPr>
            <w:r w:rsidRPr="00A2100E">
              <w:rPr>
                <w:color w:val="002060"/>
              </w:rPr>
              <w:t>QUACQUARELLI ALESSANDRO</w:t>
            </w:r>
          </w:p>
        </w:tc>
        <w:tc>
          <w:tcPr>
            <w:tcW w:w="2200" w:type="dxa"/>
            <w:tcMar>
              <w:top w:w="20" w:type="dxa"/>
              <w:left w:w="20" w:type="dxa"/>
              <w:bottom w:w="20" w:type="dxa"/>
              <w:right w:w="20" w:type="dxa"/>
            </w:tcMar>
            <w:vAlign w:val="center"/>
            <w:hideMark/>
          </w:tcPr>
          <w:p w14:paraId="5DD87575" w14:textId="77777777" w:rsidR="00E97CD1" w:rsidRPr="00A2100E" w:rsidRDefault="00E97CD1" w:rsidP="00C06D69">
            <w:pPr>
              <w:pStyle w:val="movimento2"/>
              <w:rPr>
                <w:color w:val="002060"/>
              </w:rPr>
            </w:pPr>
            <w:r w:rsidRPr="00A2100E">
              <w:rPr>
                <w:color w:val="002060"/>
              </w:rPr>
              <w:t xml:space="preserve">(ITALSERVICE C5) </w:t>
            </w:r>
          </w:p>
        </w:tc>
      </w:tr>
      <w:tr w:rsidR="00E97CD1" w:rsidRPr="00A2100E" w14:paraId="788B85E0" w14:textId="77777777" w:rsidTr="00C06D69">
        <w:tc>
          <w:tcPr>
            <w:tcW w:w="2200" w:type="dxa"/>
            <w:tcMar>
              <w:top w:w="20" w:type="dxa"/>
              <w:left w:w="20" w:type="dxa"/>
              <w:bottom w:w="20" w:type="dxa"/>
              <w:right w:w="20" w:type="dxa"/>
            </w:tcMar>
            <w:vAlign w:val="center"/>
            <w:hideMark/>
          </w:tcPr>
          <w:p w14:paraId="40BF503C" w14:textId="77777777" w:rsidR="00E97CD1" w:rsidRPr="00A2100E" w:rsidRDefault="00E97CD1" w:rsidP="00C06D69">
            <w:pPr>
              <w:pStyle w:val="movimento"/>
              <w:rPr>
                <w:color w:val="002060"/>
              </w:rPr>
            </w:pPr>
            <w:r w:rsidRPr="00A2100E">
              <w:rPr>
                <w:color w:val="002060"/>
              </w:rPr>
              <w:t>CALVISI DANIELE</w:t>
            </w:r>
          </w:p>
        </w:tc>
        <w:tc>
          <w:tcPr>
            <w:tcW w:w="2200" w:type="dxa"/>
            <w:tcMar>
              <w:top w:w="20" w:type="dxa"/>
              <w:left w:w="20" w:type="dxa"/>
              <w:bottom w:w="20" w:type="dxa"/>
              <w:right w:w="20" w:type="dxa"/>
            </w:tcMar>
            <w:vAlign w:val="center"/>
            <w:hideMark/>
          </w:tcPr>
          <w:p w14:paraId="0675E7DD" w14:textId="77777777" w:rsidR="00E97CD1" w:rsidRPr="00A2100E" w:rsidRDefault="00E97CD1" w:rsidP="00C06D69">
            <w:pPr>
              <w:pStyle w:val="movimento2"/>
              <w:rPr>
                <w:color w:val="002060"/>
              </w:rPr>
            </w:pPr>
            <w:r w:rsidRPr="00A2100E">
              <w:rPr>
                <w:color w:val="002060"/>
              </w:rPr>
              <w:t xml:space="preserve">(JESINA S.R.L.) </w:t>
            </w:r>
          </w:p>
        </w:tc>
        <w:tc>
          <w:tcPr>
            <w:tcW w:w="800" w:type="dxa"/>
            <w:tcMar>
              <w:top w:w="20" w:type="dxa"/>
              <w:left w:w="20" w:type="dxa"/>
              <w:bottom w:w="20" w:type="dxa"/>
              <w:right w:w="20" w:type="dxa"/>
            </w:tcMar>
            <w:vAlign w:val="center"/>
            <w:hideMark/>
          </w:tcPr>
          <w:p w14:paraId="744CC97F"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40DB0087" w14:textId="77777777" w:rsidR="00E97CD1" w:rsidRPr="00A2100E" w:rsidRDefault="00E97CD1" w:rsidP="00C06D69">
            <w:pPr>
              <w:pStyle w:val="movimento"/>
              <w:rPr>
                <w:color w:val="002060"/>
              </w:rPr>
            </w:pPr>
            <w:r w:rsidRPr="00A2100E">
              <w:rPr>
                <w:color w:val="002060"/>
              </w:rPr>
              <w:t>ZANNOTTI DANIELE</w:t>
            </w:r>
          </w:p>
        </w:tc>
        <w:tc>
          <w:tcPr>
            <w:tcW w:w="2200" w:type="dxa"/>
            <w:tcMar>
              <w:top w:w="20" w:type="dxa"/>
              <w:left w:w="20" w:type="dxa"/>
              <w:bottom w:w="20" w:type="dxa"/>
              <w:right w:w="20" w:type="dxa"/>
            </w:tcMar>
            <w:vAlign w:val="center"/>
            <w:hideMark/>
          </w:tcPr>
          <w:p w14:paraId="2CB00A65" w14:textId="77777777" w:rsidR="00E97CD1" w:rsidRPr="00A2100E" w:rsidRDefault="00E97CD1" w:rsidP="00C06D69">
            <w:pPr>
              <w:pStyle w:val="movimento2"/>
              <w:rPr>
                <w:color w:val="002060"/>
              </w:rPr>
            </w:pPr>
            <w:r w:rsidRPr="00A2100E">
              <w:rPr>
                <w:color w:val="002060"/>
              </w:rPr>
              <w:t xml:space="preserve">(JESINA S.R.L.) </w:t>
            </w:r>
          </w:p>
        </w:tc>
      </w:tr>
      <w:tr w:rsidR="00E97CD1" w:rsidRPr="00A2100E" w14:paraId="77E1E814" w14:textId="77777777" w:rsidTr="00C06D69">
        <w:tc>
          <w:tcPr>
            <w:tcW w:w="2200" w:type="dxa"/>
            <w:tcMar>
              <w:top w:w="20" w:type="dxa"/>
              <w:left w:w="20" w:type="dxa"/>
              <w:bottom w:w="20" w:type="dxa"/>
              <w:right w:w="20" w:type="dxa"/>
            </w:tcMar>
            <w:vAlign w:val="center"/>
            <w:hideMark/>
          </w:tcPr>
          <w:p w14:paraId="1B9BE3A1" w14:textId="77777777" w:rsidR="00E97CD1" w:rsidRPr="00A2100E" w:rsidRDefault="00E97CD1" w:rsidP="00C06D69">
            <w:pPr>
              <w:pStyle w:val="movimento"/>
              <w:rPr>
                <w:color w:val="002060"/>
              </w:rPr>
            </w:pPr>
            <w:r w:rsidRPr="00A2100E">
              <w:rPr>
                <w:color w:val="002060"/>
              </w:rPr>
              <w:t>ORLANDI CARLO</w:t>
            </w:r>
          </w:p>
        </w:tc>
        <w:tc>
          <w:tcPr>
            <w:tcW w:w="2200" w:type="dxa"/>
            <w:tcMar>
              <w:top w:w="20" w:type="dxa"/>
              <w:left w:w="20" w:type="dxa"/>
              <w:bottom w:w="20" w:type="dxa"/>
              <w:right w:w="20" w:type="dxa"/>
            </w:tcMar>
            <w:vAlign w:val="center"/>
            <w:hideMark/>
          </w:tcPr>
          <w:p w14:paraId="467857B4" w14:textId="77777777" w:rsidR="00E97CD1" w:rsidRPr="00A2100E" w:rsidRDefault="00E97CD1" w:rsidP="00C06D69">
            <w:pPr>
              <w:pStyle w:val="movimento2"/>
              <w:rPr>
                <w:color w:val="002060"/>
              </w:rPr>
            </w:pPr>
            <w:r w:rsidRPr="00A2100E">
              <w:rPr>
                <w:color w:val="002060"/>
              </w:rPr>
              <w:t xml:space="preserve">(POL.CAGLI SPORT ASSOCIATI) </w:t>
            </w:r>
          </w:p>
        </w:tc>
        <w:tc>
          <w:tcPr>
            <w:tcW w:w="800" w:type="dxa"/>
            <w:tcMar>
              <w:top w:w="20" w:type="dxa"/>
              <w:left w:w="20" w:type="dxa"/>
              <w:bottom w:w="20" w:type="dxa"/>
              <w:right w:w="20" w:type="dxa"/>
            </w:tcMar>
            <w:vAlign w:val="center"/>
            <w:hideMark/>
          </w:tcPr>
          <w:p w14:paraId="11C9616C"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75AB1538" w14:textId="77777777" w:rsidR="00E97CD1" w:rsidRPr="00A2100E" w:rsidRDefault="00E97CD1" w:rsidP="00C06D69">
            <w:pPr>
              <w:pStyle w:val="movimento"/>
              <w:rPr>
                <w:color w:val="002060"/>
              </w:rPr>
            </w:pPr>
            <w:r w:rsidRPr="00A2100E">
              <w:rPr>
                <w:color w:val="002060"/>
              </w:rPr>
              <w:t>BIAGINI GIACOMO</w:t>
            </w:r>
          </w:p>
        </w:tc>
        <w:tc>
          <w:tcPr>
            <w:tcW w:w="2200" w:type="dxa"/>
            <w:tcMar>
              <w:top w:w="20" w:type="dxa"/>
              <w:left w:w="20" w:type="dxa"/>
              <w:bottom w:w="20" w:type="dxa"/>
              <w:right w:w="20" w:type="dxa"/>
            </w:tcMar>
            <w:vAlign w:val="center"/>
            <w:hideMark/>
          </w:tcPr>
          <w:p w14:paraId="3F59ECE5" w14:textId="77777777" w:rsidR="00E97CD1" w:rsidRPr="00A2100E" w:rsidRDefault="00E97CD1" w:rsidP="00C06D69">
            <w:pPr>
              <w:pStyle w:val="movimento2"/>
              <w:rPr>
                <w:color w:val="002060"/>
              </w:rPr>
            </w:pPr>
            <w:r w:rsidRPr="00A2100E">
              <w:rPr>
                <w:color w:val="002060"/>
              </w:rPr>
              <w:t xml:space="preserve">(REAL FABRIANO) </w:t>
            </w:r>
          </w:p>
        </w:tc>
      </w:tr>
    </w:tbl>
    <w:p w14:paraId="30912DC5" w14:textId="77777777" w:rsidR="00E97CD1" w:rsidRPr="00A2100E" w:rsidRDefault="00E97CD1" w:rsidP="00E97CD1">
      <w:pPr>
        <w:pStyle w:val="titolo10"/>
        <w:rPr>
          <w:rFonts w:eastAsiaTheme="minorEastAsia"/>
          <w:color w:val="002060"/>
        </w:rPr>
      </w:pPr>
      <w:r w:rsidRPr="00A2100E">
        <w:rPr>
          <w:color w:val="002060"/>
        </w:rPr>
        <w:t xml:space="preserve">GARE DEL 19/10/2025 </w:t>
      </w:r>
    </w:p>
    <w:p w14:paraId="4C95A4A0" w14:textId="77777777" w:rsidR="00E97CD1" w:rsidRPr="00A2100E" w:rsidRDefault="00E97CD1" w:rsidP="00E97CD1">
      <w:pPr>
        <w:pStyle w:val="titolo7a"/>
        <w:rPr>
          <w:color w:val="002060"/>
        </w:rPr>
      </w:pPr>
      <w:r w:rsidRPr="00A2100E">
        <w:rPr>
          <w:color w:val="002060"/>
        </w:rPr>
        <w:t xml:space="preserve">PROVVEDIMENTI DISCIPLINARI </w:t>
      </w:r>
    </w:p>
    <w:p w14:paraId="23D96199" w14:textId="77777777" w:rsidR="00E97CD1" w:rsidRPr="00A2100E" w:rsidRDefault="00E97CD1" w:rsidP="00E97CD1">
      <w:pPr>
        <w:pStyle w:val="titolo7b0"/>
        <w:rPr>
          <w:color w:val="002060"/>
        </w:rPr>
      </w:pPr>
      <w:r w:rsidRPr="00A2100E">
        <w:rPr>
          <w:color w:val="002060"/>
        </w:rPr>
        <w:t xml:space="preserve">In base alle risultanze degli atti ufficiali sono state deliberate le seguenti sanzioni disciplinari. </w:t>
      </w:r>
    </w:p>
    <w:p w14:paraId="6581EB65" w14:textId="77777777" w:rsidR="00E97CD1" w:rsidRPr="00A2100E" w:rsidRDefault="00E97CD1" w:rsidP="00E97CD1">
      <w:pPr>
        <w:pStyle w:val="titolo30"/>
        <w:rPr>
          <w:color w:val="002060"/>
        </w:rPr>
      </w:pPr>
      <w:r w:rsidRPr="00A2100E">
        <w:rPr>
          <w:color w:val="002060"/>
        </w:rPr>
        <w:t xml:space="preserve">CALCIATORI NON ESPULSI </w:t>
      </w:r>
    </w:p>
    <w:p w14:paraId="4430601A" w14:textId="77777777" w:rsidR="00E97CD1" w:rsidRPr="00A2100E" w:rsidRDefault="00E97CD1" w:rsidP="00E97CD1">
      <w:pPr>
        <w:pStyle w:val="titolo20"/>
        <w:rPr>
          <w:color w:val="002060"/>
        </w:rPr>
      </w:pPr>
      <w:r w:rsidRPr="00A2100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608441F2" w14:textId="77777777" w:rsidTr="00C06D69">
        <w:tc>
          <w:tcPr>
            <w:tcW w:w="2200" w:type="dxa"/>
            <w:tcMar>
              <w:top w:w="20" w:type="dxa"/>
              <w:left w:w="20" w:type="dxa"/>
              <w:bottom w:w="20" w:type="dxa"/>
              <w:right w:w="20" w:type="dxa"/>
            </w:tcMar>
            <w:vAlign w:val="center"/>
            <w:hideMark/>
          </w:tcPr>
          <w:p w14:paraId="0EE39A31" w14:textId="77777777" w:rsidR="00E97CD1" w:rsidRPr="00A2100E" w:rsidRDefault="00E97CD1" w:rsidP="00C06D69">
            <w:pPr>
              <w:pStyle w:val="movimento"/>
              <w:rPr>
                <w:color w:val="002060"/>
              </w:rPr>
            </w:pPr>
            <w:r w:rsidRPr="00A2100E">
              <w:rPr>
                <w:color w:val="002060"/>
              </w:rPr>
              <w:t>ZEGA NICOLO</w:t>
            </w:r>
          </w:p>
        </w:tc>
        <w:tc>
          <w:tcPr>
            <w:tcW w:w="2200" w:type="dxa"/>
            <w:tcMar>
              <w:top w:w="20" w:type="dxa"/>
              <w:left w:w="20" w:type="dxa"/>
              <w:bottom w:w="20" w:type="dxa"/>
              <w:right w:w="20" w:type="dxa"/>
            </w:tcMar>
            <w:vAlign w:val="center"/>
            <w:hideMark/>
          </w:tcPr>
          <w:p w14:paraId="4C9F0DFC" w14:textId="77777777" w:rsidR="00E97CD1" w:rsidRPr="00A2100E" w:rsidRDefault="00E97CD1" w:rsidP="00C06D69">
            <w:pPr>
              <w:pStyle w:val="movimento2"/>
              <w:rPr>
                <w:color w:val="002060"/>
              </w:rPr>
            </w:pPr>
            <w:r w:rsidRPr="00A2100E">
              <w:rPr>
                <w:color w:val="002060"/>
              </w:rPr>
              <w:t xml:space="preserve">(REAL SAN GIORGIO) </w:t>
            </w:r>
          </w:p>
        </w:tc>
        <w:tc>
          <w:tcPr>
            <w:tcW w:w="800" w:type="dxa"/>
            <w:tcMar>
              <w:top w:w="20" w:type="dxa"/>
              <w:left w:w="20" w:type="dxa"/>
              <w:bottom w:w="20" w:type="dxa"/>
              <w:right w:w="20" w:type="dxa"/>
            </w:tcMar>
            <w:vAlign w:val="center"/>
            <w:hideMark/>
          </w:tcPr>
          <w:p w14:paraId="0CE861A1"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49F6123D"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00268335" w14:textId="77777777" w:rsidR="00E97CD1" w:rsidRPr="00A2100E" w:rsidRDefault="00E97CD1" w:rsidP="00C06D69">
            <w:pPr>
              <w:pStyle w:val="movimento2"/>
              <w:rPr>
                <w:color w:val="002060"/>
              </w:rPr>
            </w:pPr>
            <w:r w:rsidRPr="00A2100E">
              <w:rPr>
                <w:color w:val="002060"/>
              </w:rPr>
              <w:t> </w:t>
            </w:r>
          </w:p>
        </w:tc>
      </w:tr>
    </w:tbl>
    <w:p w14:paraId="4CE2DBDF" w14:textId="77777777" w:rsidR="00E97CD1" w:rsidRPr="00A2100E" w:rsidRDefault="00E97CD1" w:rsidP="00E97CD1">
      <w:pPr>
        <w:pStyle w:val="titolo20"/>
        <w:rPr>
          <w:rFonts w:eastAsiaTheme="minorEastAsia"/>
          <w:color w:val="002060"/>
        </w:rPr>
      </w:pPr>
      <w:r w:rsidRPr="00A210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067F0767" w14:textId="77777777" w:rsidTr="00C06D69">
        <w:tc>
          <w:tcPr>
            <w:tcW w:w="2200" w:type="dxa"/>
            <w:tcMar>
              <w:top w:w="20" w:type="dxa"/>
              <w:left w:w="20" w:type="dxa"/>
              <w:bottom w:w="20" w:type="dxa"/>
              <w:right w:w="20" w:type="dxa"/>
            </w:tcMar>
            <w:vAlign w:val="center"/>
            <w:hideMark/>
          </w:tcPr>
          <w:p w14:paraId="3619E503" w14:textId="77777777" w:rsidR="00E97CD1" w:rsidRPr="00A2100E" w:rsidRDefault="00E97CD1" w:rsidP="00C06D69">
            <w:pPr>
              <w:pStyle w:val="movimento"/>
              <w:rPr>
                <w:color w:val="002060"/>
              </w:rPr>
            </w:pPr>
            <w:r w:rsidRPr="00A2100E">
              <w:rPr>
                <w:color w:val="002060"/>
              </w:rPr>
              <w:t>HAMMAMI WISEM</w:t>
            </w:r>
          </w:p>
        </w:tc>
        <w:tc>
          <w:tcPr>
            <w:tcW w:w="2200" w:type="dxa"/>
            <w:tcMar>
              <w:top w:w="20" w:type="dxa"/>
              <w:left w:w="20" w:type="dxa"/>
              <w:bottom w:w="20" w:type="dxa"/>
              <w:right w:w="20" w:type="dxa"/>
            </w:tcMar>
            <w:vAlign w:val="center"/>
            <w:hideMark/>
          </w:tcPr>
          <w:p w14:paraId="1A736641" w14:textId="77777777" w:rsidR="00E97CD1" w:rsidRPr="00A2100E" w:rsidRDefault="00E97CD1" w:rsidP="00C06D69">
            <w:pPr>
              <w:pStyle w:val="movimento2"/>
              <w:rPr>
                <w:color w:val="002060"/>
              </w:rPr>
            </w:pPr>
            <w:r w:rsidRPr="00A2100E">
              <w:rPr>
                <w:color w:val="002060"/>
              </w:rPr>
              <w:t xml:space="preserve">(CERRETO D ESI C5 A.S.D.) </w:t>
            </w:r>
          </w:p>
        </w:tc>
        <w:tc>
          <w:tcPr>
            <w:tcW w:w="800" w:type="dxa"/>
            <w:tcMar>
              <w:top w:w="20" w:type="dxa"/>
              <w:left w:w="20" w:type="dxa"/>
              <w:bottom w:w="20" w:type="dxa"/>
              <w:right w:w="20" w:type="dxa"/>
            </w:tcMar>
            <w:vAlign w:val="center"/>
            <w:hideMark/>
          </w:tcPr>
          <w:p w14:paraId="58268E00"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5A226D4A" w14:textId="77777777" w:rsidR="00E97CD1" w:rsidRPr="00A2100E" w:rsidRDefault="00E97CD1" w:rsidP="00C06D69">
            <w:pPr>
              <w:pStyle w:val="movimento"/>
              <w:rPr>
                <w:color w:val="002060"/>
              </w:rPr>
            </w:pPr>
            <w:r w:rsidRPr="00A2100E">
              <w:rPr>
                <w:color w:val="002060"/>
              </w:rPr>
              <w:t>VACCARO FEDERICO</w:t>
            </w:r>
          </w:p>
        </w:tc>
        <w:tc>
          <w:tcPr>
            <w:tcW w:w="2200" w:type="dxa"/>
            <w:tcMar>
              <w:top w:w="20" w:type="dxa"/>
              <w:left w:w="20" w:type="dxa"/>
              <w:bottom w:w="20" w:type="dxa"/>
              <w:right w:w="20" w:type="dxa"/>
            </w:tcMar>
            <w:vAlign w:val="center"/>
            <w:hideMark/>
          </w:tcPr>
          <w:p w14:paraId="75C7A12C" w14:textId="77777777" w:rsidR="00E97CD1" w:rsidRPr="00A2100E" w:rsidRDefault="00E97CD1" w:rsidP="00C06D69">
            <w:pPr>
              <w:pStyle w:val="movimento2"/>
              <w:rPr>
                <w:color w:val="002060"/>
              </w:rPr>
            </w:pPr>
            <w:r w:rsidRPr="00A2100E">
              <w:rPr>
                <w:color w:val="002060"/>
              </w:rPr>
              <w:t xml:space="preserve">(SPORTING GROTTAMMARE) </w:t>
            </w:r>
          </w:p>
        </w:tc>
      </w:tr>
      <w:tr w:rsidR="00E97CD1" w:rsidRPr="00A2100E" w14:paraId="22DF406C" w14:textId="77777777" w:rsidTr="00C06D69">
        <w:tc>
          <w:tcPr>
            <w:tcW w:w="2200" w:type="dxa"/>
            <w:tcMar>
              <w:top w:w="20" w:type="dxa"/>
              <w:left w:w="20" w:type="dxa"/>
              <w:bottom w:w="20" w:type="dxa"/>
              <w:right w:w="20" w:type="dxa"/>
            </w:tcMar>
            <w:vAlign w:val="center"/>
            <w:hideMark/>
          </w:tcPr>
          <w:p w14:paraId="524BBBFB" w14:textId="77777777" w:rsidR="00E97CD1" w:rsidRPr="00A2100E" w:rsidRDefault="00E97CD1" w:rsidP="00C06D69">
            <w:pPr>
              <w:pStyle w:val="movimento"/>
              <w:rPr>
                <w:color w:val="002060"/>
              </w:rPr>
            </w:pPr>
            <w:r w:rsidRPr="00A2100E">
              <w:rPr>
                <w:color w:val="002060"/>
              </w:rPr>
              <w:t>ICHIM ALESSANDRO</w:t>
            </w:r>
          </w:p>
        </w:tc>
        <w:tc>
          <w:tcPr>
            <w:tcW w:w="2200" w:type="dxa"/>
            <w:tcMar>
              <w:top w:w="20" w:type="dxa"/>
              <w:left w:w="20" w:type="dxa"/>
              <w:bottom w:w="20" w:type="dxa"/>
              <w:right w:w="20" w:type="dxa"/>
            </w:tcMar>
            <w:vAlign w:val="center"/>
            <w:hideMark/>
          </w:tcPr>
          <w:p w14:paraId="3E77638D" w14:textId="77777777" w:rsidR="00E97CD1" w:rsidRPr="00A2100E" w:rsidRDefault="00E97CD1" w:rsidP="00C06D69">
            <w:pPr>
              <w:pStyle w:val="movimento2"/>
              <w:rPr>
                <w:color w:val="002060"/>
              </w:rPr>
            </w:pPr>
            <w:r w:rsidRPr="00A2100E">
              <w:rPr>
                <w:color w:val="002060"/>
              </w:rPr>
              <w:t>(</w:t>
            </w:r>
            <w:proofErr w:type="gramStart"/>
            <w:r w:rsidRPr="00A2100E">
              <w:rPr>
                <w:color w:val="002060"/>
              </w:rPr>
              <w:t>U.MANDOLESI</w:t>
            </w:r>
            <w:proofErr w:type="gramEnd"/>
            <w:r w:rsidRPr="00A2100E">
              <w:rPr>
                <w:color w:val="002060"/>
              </w:rPr>
              <w:t xml:space="preserve">) </w:t>
            </w:r>
          </w:p>
        </w:tc>
        <w:tc>
          <w:tcPr>
            <w:tcW w:w="800" w:type="dxa"/>
            <w:tcMar>
              <w:top w:w="20" w:type="dxa"/>
              <w:left w:w="20" w:type="dxa"/>
              <w:bottom w:w="20" w:type="dxa"/>
              <w:right w:w="20" w:type="dxa"/>
            </w:tcMar>
            <w:vAlign w:val="center"/>
            <w:hideMark/>
          </w:tcPr>
          <w:p w14:paraId="0532EA20"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0D4C6F32"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48529307" w14:textId="77777777" w:rsidR="00E97CD1" w:rsidRPr="00A2100E" w:rsidRDefault="00E97CD1" w:rsidP="00C06D69">
            <w:pPr>
              <w:pStyle w:val="movimento2"/>
              <w:rPr>
                <w:color w:val="002060"/>
              </w:rPr>
            </w:pPr>
            <w:r w:rsidRPr="00A2100E">
              <w:rPr>
                <w:color w:val="002060"/>
              </w:rPr>
              <w:t> </w:t>
            </w:r>
          </w:p>
        </w:tc>
      </w:tr>
    </w:tbl>
    <w:p w14:paraId="69B730A5" w14:textId="77777777" w:rsidR="00E97CD1" w:rsidRDefault="00E97CD1" w:rsidP="00E97CD1">
      <w:pPr>
        <w:pStyle w:val="breakline"/>
        <w:rPr>
          <w:color w:val="002060"/>
        </w:rPr>
      </w:pPr>
    </w:p>
    <w:p w14:paraId="33D219BC" w14:textId="77777777" w:rsidR="00E97CD1" w:rsidRPr="00BD581B" w:rsidRDefault="00E97CD1" w:rsidP="00E97CD1">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1E321B70" w14:textId="77777777" w:rsidR="00E97CD1" w:rsidRPr="00BD581B" w:rsidRDefault="00E97CD1" w:rsidP="00E97CD1">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03535EE0" w14:textId="77777777" w:rsidR="00E97CD1" w:rsidRPr="00A2100E" w:rsidRDefault="00E97CD1" w:rsidP="00E97CD1">
      <w:pPr>
        <w:pStyle w:val="breakline"/>
        <w:rPr>
          <w:rFonts w:eastAsiaTheme="minorEastAsia"/>
          <w:color w:val="002060"/>
        </w:rPr>
      </w:pPr>
    </w:p>
    <w:p w14:paraId="306B59EB" w14:textId="77777777" w:rsidR="00E97CD1" w:rsidRPr="00A2100E" w:rsidRDefault="00E97CD1" w:rsidP="00E97CD1">
      <w:pPr>
        <w:pStyle w:val="titoloprinc0"/>
        <w:rPr>
          <w:color w:val="002060"/>
        </w:rPr>
      </w:pPr>
      <w:r w:rsidRPr="00A2100E">
        <w:rPr>
          <w:color w:val="002060"/>
        </w:rPr>
        <w:t>CLASSIFICA</w:t>
      </w:r>
    </w:p>
    <w:p w14:paraId="21655C19" w14:textId="77777777" w:rsidR="00E97CD1" w:rsidRPr="00A2100E" w:rsidRDefault="00E97CD1" w:rsidP="00E97CD1">
      <w:pPr>
        <w:pStyle w:val="breakline"/>
        <w:rPr>
          <w:color w:val="002060"/>
        </w:rPr>
      </w:pPr>
    </w:p>
    <w:p w14:paraId="488AFFC0" w14:textId="77777777" w:rsidR="00E97CD1" w:rsidRPr="00A2100E" w:rsidRDefault="00E97CD1" w:rsidP="00E97CD1">
      <w:pPr>
        <w:pStyle w:val="breakline"/>
        <w:rPr>
          <w:color w:val="002060"/>
        </w:rPr>
      </w:pPr>
    </w:p>
    <w:p w14:paraId="17824C55" w14:textId="77777777" w:rsidR="00E97CD1" w:rsidRPr="00A2100E" w:rsidRDefault="00E97CD1" w:rsidP="00E97CD1">
      <w:pPr>
        <w:pStyle w:val="sottotitolocampionato10"/>
        <w:rPr>
          <w:color w:val="002060"/>
        </w:rPr>
      </w:pPr>
      <w:r w:rsidRPr="00A2100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CD1" w:rsidRPr="00A2100E" w14:paraId="23F4E938" w14:textId="77777777" w:rsidTr="00C06D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71BB6" w14:textId="77777777" w:rsidR="00E97CD1" w:rsidRPr="00A2100E" w:rsidRDefault="00E97CD1" w:rsidP="00C06D69">
            <w:pPr>
              <w:pStyle w:val="headertabella0"/>
              <w:rPr>
                <w:color w:val="002060"/>
              </w:rPr>
            </w:pPr>
            <w:r w:rsidRPr="00A210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F1639" w14:textId="77777777" w:rsidR="00E97CD1" w:rsidRPr="00A2100E" w:rsidRDefault="00E97CD1" w:rsidP="00C06D69">
            <w:pPr>
              <w:pStyle w:val="headertabella0"/>
              <w:rPr>
                <w:color w:val="002060"/>
              </w:rPr>
            </w:pPr>
            <w:r w:rsidRPr="00A210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43AFC" w14:textId="77777777" w:rsidR="00E97CD1" w:rsidRPr="00A2100E" w:rsidRDefault="00E97CD1" w:rsidP="00C06D69">
            <w:pPr>
              <w:pStyle w:val="headertabella0"/>
              <w:rPr>
                <w:color w:val="002060"/>
              </w:rPr>
            </w:pPr>
            <w:r w:rsidRPr="00A210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7AAD0" w14:textId="77777777" w:rsidR="00E97CD1" w:rsidRPr="00A2100E" w:rsidRDefault="00E97CD1" w:rsidP="00C06D69">
            <w:pPr>
              <w:pStyle w:val="headertabella0"/>
              <w:rPr>
                <w:color w:val="002060"/>
              </w:rPr>
            </w:pPr>
            <w:r w:rsidRPr="00A210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0E287" w14:textId="77777777" w:rsidR="00E97CD1" w:rsidRPr="00A2100E" w:rsidRDefault="00E97CD1" w:rsidP="00C06D69">
            <w:pPr>
              <w:pStyle w:val="headertabella0"/>
              <w:rPr>
                <w:color w:val="002060"/>
              </w:rPr>
            </w:pPr>
            <w:r w:rsidRPr="00A210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F1D46" w14:textId="77777777" w:rsidR="00E97CD1" w:rsidRPr="00A2100E" w:rsidRDefault="00E97CD1" w:rsidP="00C06D69">
            <w:pPr>
              <w:pStyle w:val="headertabella0"/>
              <w:rPr>
                <w:color w:val="002060"/>
              </w:rPr>
            </w:pPr>
            <w:r w:rsidRPr="00A210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2E42B" w14:textId="77777777" w:rsidR="00E97CD1" w:rsidRPr="00A2100E" w:rsidRDefault="00E97CD1" w:rsidP="00C06D69">
            <w:pPr>
              <w:pStyle w:val="headertabella0"/>
              <w:rPr>
                <w:color w:val="002060"/>
              </w:rPr>
            </w:pPr>
            <w:r w:rsidRPr="00A210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80204" w14:textId="77777777" w:rsidR="00E97CD1" w:rsidRPr="00A2100E" w:rsidRDefault="00E97CD1" w:rsidP="00C06D69">
            <w:pPr>
              <w:pStyle w:val="headertabella0"/>
              <w:rPr>
                <w:color w:val="002060"/>
              </w:rPr>
            </w:pPr>
            <w:r w:rsidRPr="00A210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2165E" w14:textId="77777777" w:rsidR="00E97CD1" w:rsidRPr="00A2100E" w:rsidRDefault="00E97CD1" w:rsidP="00C06D69">
            <w:pPr>
              <w:pStyle w:val="headertabella0"/>
              <w:rPr>
                <w:color w:val="002060"/>
              </w:rPr>
            </w:pPr>
            <w:r w:rsidRPr="00A210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0CF7E" w14:textId="77777777" w:rsidR="00E97CD1" w:rsidRPr="00A2100E" w:rsidRDefault="00E97CD1" w:rsidP="00C06D69">
            <w:pPr>
              <w:pStyle w:val="headertabella0"/>
              <w:rPr>
                <w:color w:val="002060"/>
              </w:rPr>
            </w:pPr>
            <w:r w:rsidRPr="00A2100E">
              <w:rPr>
                <w:color w:val="002060"/>
              </w:rPr>
              <w:t>PE</w:t>
            </w:r>
          </w:p>
        </w:tc>
      </w:tr>
      <w:tr w:rsidR="00E97CD1" w:rsidRPr="00A2100E" w14:paraId="649B085A" w14:textId="77777777" w:rsidTr="00C06D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A3D806" w14:textId="77777777" w:rsidR="00E97CD1" w:rsidRPr="00A2100E" w:rsidRDefault="00E97CD1" w:rsidP="00C06D69">
            <w:pPr>
              <w:pStyle w:val="rowtabella0"/>
              <w:rPr>
                <w:color w:val="002060"/>
              </w:rPr>
            </w:pPr>
            <w:r w:rsidRPr="00A2100E">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30703"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0FE10"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FB54F"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B572A"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BBA54"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7FAB7" w14:textId="77777777" w:rsidR="00E97CD1" w:rsidRPr="00A2100E" w:rsidRDefault="00E97CD1" w:rsidP="00C06D69">
            <w:pPr>
              <w:pStyle w:val="rowtabella0"/>
              <w:jc w:val="center"/>
              <w:rPr>
                <w:color w:val="002060"/>
              </w:rPr>
            </w:pPr>
            <w:r w:rsidRPr="00A2100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9FBEC"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2647A" w14:textId="77777777" w:rsidR="00E97CD1" w:rsidRPr="00A2100E" w:rsidRDefault="00E97CD1" w:rsidP="00C06D69">
            <w:pPr>
              <w:pStyle w:val="rowtabella0"/>
              <w:jc w:val="center"/>
              <w:rPr>
                <w:color w:val="002060"/>
              </w:rPr>
            </w:pPr>
            <w:r w:rsidRPr="00A2100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56AB2" w14:textId="77777777" w:rsidR="00E97CD1" w:rsidRPr="00A2100E" w:rsidRDefault="00E97CD1" w:rsidP="00C06D69">
            <w:pPr>
              <w:pStyle w:val="rowtabella0"/>
              <w:jc w:val="center"/>
              <w:rPr>
                <w:color w:val="002060"/>
              </w:rPr>
            </w:pPr>
            <w:r w:rsidRPr="00A2100E">
              <w:rPr>
                <w:color w:val="002060"/>
              </w:rPr>
              <w:t>0</w:t>
            </w:r>
          </w:p>
        </w:tc>
      </w:tr>
      <w:tr w:rsidR="00E97CD1" w:rsidRPr="00A2100E" w14:paraId="346E716C"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9C4ECC" w14:textId="77777777" w:rsidR="00E97CD1" w:rsidRPr="00A2100E" w:rsidRDefault="00E97CD1" w:rsidP="00C06D69">
            <w:pPr>
              <w:pStyle w:val="rowtabella0"/>
              <w:rPr>
                <w:color w:val="002060"/>
              </w:rPr>
            </w:pPr>
            <w:r w:rsidRPr="00A2100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7A361"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38DB6"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07846"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30AB1"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E0C7B"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19EE7" w14:textId="77777777" w:rsidR="00E97CD1" w:rsidRPr="00A2100E" w:rsidRDefault="00E97CD1" w:rsidP="00C06D69">
            <w:pPr>
              <w:pStyle w:val="rowtabella0"/>
              <w:jc w:val="center"/>
              <w:rPr>
                <w:color w:val="002060"/>
              </w:rPr>
            </w:pPr>
            <w:r w:rsidRPr="00A2100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9E40D"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EA24A" w14:textId="77777777" w:rsidR="00E97CD1" w:rsidRPr="00A2100E" w:rsidRDefault="00E97CD1" w:rsidP="00C06D69">
            <w:pPr>
              <w:pStyle w:val="rowtabella0"/>
              <w:jc w:val="center"/>
              <w:rPr>
                <w:color w:val="002060"/>
              </w:rPr>
            </w:pPr>
            <w:r w:rsidRPr="00A2100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4A303" w14:textId="77777777" w:rsidR="00E97CD1" w:rsidRPr="00A2100E" w:rsidRDefault="00E97CD1" w:rsidP="00C06D69">
            <w:pPr>
              <w:pStyle w:val="rowtabella0"/>
              <w:jc w:val="center"/>
              <w:rPr>
                <w:color w:val="002060"/>
              </w:rPr>
            </w:pPr>
            <w:r w:rsidRPr="00A2100E">
              <w:rPr>
                <w:color w:val="002060"/>
              </w:rPr>
              <w:t>0</w:t>
            </w:r>
          </w:p>
        </w:tc>
      </w:tr>
      <w:tr w:rsidR="00E97CD1" w:rsidRPr="00A2100E" w14:paraId="54B47962"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021314" w14:textId="77777777" w:rsidR="00E97CD1" w:rsidRPr="00A2100E" w:rsidRDefault="00E97CD1" w:rsidP="00C06D69">
            <w:pPr>
              <w:pStyle w:val="rowtabella0"/>
              <w:rPr>
                <w:color w:val="002060"/>
              </w:rPr>
            </w:pPr>
            <w:r w:rsidRPr="00A2100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2ADBF"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05D2A"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2F9DC"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85273"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FE457"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799EC" w14:textId="77777777" w:rsidR="00E97CD1" w:rsidRPr="00A2100E" w:rsidRDefault="00E97CD1" w:rsidP="00C06D69">
            <w:pPr>
              <w:pStyle w:val="rowtabella0"/>
              <w:jc w:val="center"/>
              <w:rPr>
                <w:color w:val="002060"/>
              </w:rPr>
            </w:pPr>
            <w:r w:rsidRPr="00A2100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8D50A"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1C675" w14:textId="77777777" w:rsidR="00E97CD1" w:rsidRPr="00A2100E" w:rsidRDefault="00E97CD1" w:rsidP="00C06D69">
            <w:pPr>
              <w:pStyle w:val="rowtabella0"/>
              <w:jc w:val="center"/>
              <w:rPr>
                <w:color w:val="002060"/>
              </w:rPr>
            </w:pPr>
            <w:r w:rsidRPr="00A2100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770EF" w14:textId="77777777" w:rsidR="00E97CD1" w:rsidRPr="00A2100E" w:rsidRDefault="00E97CD1" w:rsidP="00C06D69">
            <w:pPr>
              <w:pStyle w:val="rowtabella0"/>
              <w:jc w:val="center"/>
              <w:rPr>
                <w:color w:val="002060"/>
              </w:rPr>
            </w:pPr>
            <w:r w:rsidRPr="00A2100E">
              <w:rPr>
                <w:color w:val="002060"/>
              </w:rPr>
              <w:t>0</w:t>
            </w:r>
          </w:p>
        </w:tc>
      </w:tr>
      <w:tr w:rsidR="00E97CD1" w:rsidRPr="00A2100E" w14:paraId="624E5F3D"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A18868" w14:textId="77777777" w:rsidR="00E97CD1" w:rsidRPr="00A2100E" w:rsidRDefault="00E97CD1" w:rsidP="00C06D69">
            <w:pPr>
              <w:pStyle w:val="rowtabella0"/>
              <w:rPr>
                <w:color w:val="002060"/>
              </w:rPr>
            </w:pPr>
            <w:r w:rsidRPr="00A2100E">
              <w:rPr>
                <w:color w:val="002060"/>
              </w:rPr>
              <w:t xml:space="preserve">G.S. AUDAX 1970 </w:t>
            </w:r>
            <w:proofErr w:type="gramStart"/>
            <w:r w:rsidRPr="00A2100E">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AD587"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E440E"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5A6C7"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BE406"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7C22D"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105E6"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C2251" w14:textId="77777777" w:rsidR="00E97CD1" w:rsidRPr="00A2100E" w:rsidRDefault="00E97CD1" w:rsidP="00C06D69">
            <w:pPr>
              <w:pStyle w:val="rowtabella0"/>
              <w:jc w:val="center"/>
              <w:rPr>
                <w:color w:val="002060"/>
              </w:rPr>
            </w:pPr>
            <w:r w:rsidRPr="00A2100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D6E7E"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4B55B" w14:textId="77777777" w:rsidR="00E97CD1" w:rsidRPr="00A2100E" w:rsidRDefault="00E97CD1" w:rsidP="00C06D69">
            <w:pPr>
              <w:pStyle w:val="rowtabella0"/>
              <w:jc w:val="center"/>
              <w:rPr>
                <w:color w:val="002060"/>
              </w:rPr>
            </w:pPr>
            <w:r w:rsidRPr="00A2100E">
              <w:rPr>
                <w:color w:val="002060"/>
              </w:rPr>
              <w:t>0</w:t>
            </w:r>
          </w:p>
        </w:tc>
      </w:tr>
      <w:tr w:rsidR="00E97CD1" w:rsidRPr="00A2100E" w14:paraId="3A97F1A6"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A898AC" w14:textId="77777777" w:rsidR="00E97CD1" w:rsidRPr="00A2100E" w:rsidRDefault="00E97CD1" w:rsidP="00C06D69">
            <w:pPr>
              <w:pStyle w:val="rowtabella0"/>
              <w:rPr>
                <w:color w:val="002060"/>
              </w:rPr>
            </w:pPr>
            <w:r w:rsidRPr="00A2100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605CF"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98B52"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2C0AD"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6784D"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1F871"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4D20E"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B361A"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78D8A"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DB7FB" w14:textId="77777777" w:rsidR="00E97CD1" w:rsidRPr="00A2100E" w:rsidRDefault="00E97CD1" w:rsidP="00C06D69">
            <w:pPr>
              <w:pStyle w:val="rowtabella0"/>
              <w:jc w:val="center"/>
              <w:rPr>
                <w:color w:val="002060"/>
              </w:rPr>
            </w:pPr>
            <w:r w:rsidRPr="00A2100E">
              <w:rPr>
                <w:color w:val="002060"/>
              </w:rPr>
              <w:t>0</w:t>
            </w:r>
          </w:p>
        </w:tc>
      </w:tr>
      <w:tr w:rsidR="00E97CD1" w:rsidRPr="00A2100E" w14:paraId="1E6B59D6"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1E427F" w14:textId="77777777" w:rsidR="00E97CD1" w:rsidRPr="00A2100E" w:rsidRDefault="00E97CD1" w:rsidP="00C06D69">
            <w:pPr>
              <w:pStyle w:val="rowtabella0"/>
              <w:rPr>
                <w:color w:val="002060"/>
              </w:rPr>
            </w:pPr>
            <w:r w:rsidRPr="00A2100E">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9F023"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E14B4"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D1AC0"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81E07"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4CA0E"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88149"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48D48" w14:textId="77777777" w:rsidR="00E97CD1" w:rsidRPr="00A2100E" w:rsidRDefault="00E97CD1" w:rsidP="00C06D69">
            <w:pPr>
              <w:pStyle w:val="rowtabella0"/>
              <w:jc w:val="center"/>
              <w:rPr>
                <w:color w:val="002060"/>
              </w:rPr>
            </w:pPr>
            <w:r w:rsidRPr="00A2100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CF31A"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6EE28" w14:textId="77777777" w:rsidR="00E97CD1" w:rsidRPr="00A2100E" w:rsidRDefault="00E97CD1" w:rsidP="00C06D69">
            <w:pPr>
              <w:pStyle w:val="rowtabella0"/>
              <w:jc w:val="center"/>
              <w:rPr>
                <w:color w:val="002060"/>
              </w:rPr>
            </w:pPr>
            <w:r w:rsidRPr="00A2100E">
              <w:rPr>
                <w:color w:val="002060"/>
              </w:rPr>
              <w:t>0</w:t>
            </w:r>
          </w:p>
        </w:tc>
      </w:tr>
      <w:tr w:rsidR="00E97CD1" w:rsidRPr="00A2100E" w14:paraId="4E6937E6"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623066" w14:textId="77777777" w:rsidR="00E97CD1" w:rsidRPr="00A2100E" w:rsidRDefault="00E97CD1" w:rsidP="00C06D69">
            <w:pPr>
              <w:pStyle w:val="rowtabella0"/>
              <w:rPr>
                <w:color w:val="002060"/>
              </w:rPr>
            </w:pPr>
            <w:r w:rsidRPr="00A2100E">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781BD"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8EA7B"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83AB6"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143A3"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CB73B"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E2561"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CD700" w14:textId="77777777" w:rsidR="00E97CD1" w:rsidRPr="00A2100E" w:rsidRDefault="00E97CD1" w:rsidP="00C06D69">
            <w:pPr>
              <w:pStyle w:val="rowtabella0"/>
              <w:jc w:val="center"/>
              <w:rPr>
                <w:color w:val="002060"/>
              </w:rPr>
            </w:pPr>
            <w:r w:rsidRPr="00A2100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0EFE4"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FF651" w14:textId="77777777" w:rsidR="00E97CD1" w:rsidRPr="00A2100E" w:rsidRDefault="00E97CD1" w:rsidP="00C06D69">
            <w:pPr>
              <w:pStyle w:val="rowtabella0"/>
              <w:jc w:val="center"/>
              <w:rPr>
                <w:color w:val="002060"/>
              </w:rPr>
            </w:pPr>
            <w:r w:rsidRPr="00A2100E">
              <w:rPr>
                <w:color w:val="002060"/>
              </w:rPr>
              <w:t>0</w:t>
            </w:r>
          </w:p>
        </w:tc>
      </w:tr>
      <w:tr w:rsidR="00E97CD1" w:rsidRPr="00A2100E" w14:paraId="382FFE94"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924E6B" w14:textId="77777777" w:rsidR="00E97CD1" w:rsidRPr="00A2100E" w:rsidRDefault="00E97CD1" w:rsidP="00C06D69">
            <w:pPr>
              <w:pStyle w:val="rowtabella0"/>
              <w:rPr>
                <w:color w:val="002060"/>
              </w:rPr>
            </w:pPr>
            <w:r w:rsidRPr="00A2100E">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72CDF"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1443A"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3170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8071F"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5FFFD"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A4A93"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BD60C" w14:textId="77777777" w:rsidR="00E97CD1" w:rsidRPr="00A2100E" w:rsidRDefault="00E97CD1" w:rsidP="00C06D69">
            <w:pPr>
              <w:pStyle w:val="rowtabella0"/>
              <w:jc w:val="center"/>
              <w:rPr>
                <w:color w:val="002060"/>
              </w:rPr>
            </w:pPr>
            <w:r w:rsidRPr="00A2100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F72BC" w14:textId="77777777" w:rsidR="00E97CD1" w:rsidRPr="00A2100E" w:rsidRDefault="00E97CD1" w:rsidP="00C06D69">
            <w:pPr>
              <w:pStyle w:val="rowtabella0"/>
              <w:jc w:val="center"/>
              <w:rPr>
                <w:color w:val="002060"/>
              </w:rPr>
            </w:pPr>
            <w:r w:rsidRPr="00A2100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17130" w14:textId="77777777" w:rsidR="00E97CD1" w:rsidRPr="00A2100E" w:rsidRDefault="00E97CD1" w:rsidP="00C06D69">
            <w:pPr>
              <w:pStyle w:val="rowtabella0"/>
              <w:jc w:val="center"/>
              <w:rPr>
                <w:color w:val="002060"/>
              </w:rPr>
            </w:pPr>
            <w:r w:rsidRPr="00A2100E">
              <w:rPr>
                <w:color w:val="002060"/>
              </w:rPr>
              <w:t>0</w:t>
            </w:r>
          </w:p>
        </w:tc>
      </w:tr>
      <w:tr w:rsidR="00E97CD1" w:rsidRPr="00A2100E" w14:paraId="6B7AD550" w14:textId="77777777" w:rsidTr="00C06D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4639D4" w14:textId="77777777" w:rsidR="00E97CD1" w:rsidRPr="00A2100E" w:rsidRDefault="00E97CD1" w:rsidP="00C06D69">
            <w:pPr>
              <w:pStyle w:val="rowtabella0"/>
              <w:rPr>
                <w:color w:val="002060"/>
              </w:rPr>
            </w:pPr>
            <w:r w:rsidRPr="00A2100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534C3"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5DFE6"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B6A33"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5F2B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DBF5C"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2F494"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DA888" w14:textId="77777777" w:rsidR="00E97CD1" w:rsidRPr="00A2100E" w:rsidRDefault="00E97CD1" w:rsidP="00C06D69">
            <w:pPr>
              <w:pStyle w:val="rowtabella0"/>
              <w:jc w:val="center"/>
              <w:rPr>
                <w:color w:val="002060"/>
              </w:rPr>
            </w:pPr>
            <w:r w:rsidRPr="00A2100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75049" w14:textId="77777777" w:rsidR="00E97CD1" w:rsidRPr="00A2100E" w:rsidRDefault="00E97CD1" w:rsidP="00C06D69">
            <w:pPr>
              <w:pStyle w:val="rowtabella0"/>
              <w:jc w:val="center"/>
              <w:rPr>
                <w:color w:val="002060"/>
              </w:rPr>
            </w:pPr>
            <w:r w:rsidRPr="00A2100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FC30F" w14:textId="77777777" w:rsidR="00E97CD1" w:rsidRPr="00A2100E" w:rsidRDefault="00E97CD1" w:rsidP="00C06D69">
            <w:pPr>
              <w:pStyle w:val="rowtabella0"/>
              <w:jc w:val="center"/>
              <w:rPr>
                <w:color w:val="002060"/>
              </w:rPr>
            </w:pPr>
            <w:r w:rsidRPr="00A2100E">
              <w:rPr>
                <w:color w:val="002060"/>
              </w:rPr>
              <w:t>0</w:t>
            </w:r>
          </w:p>
        </w:tc>
      </w:tr>
    </w:tbl>
    <w:p w14:paraId="6256471C" w14:textId="77777777" w:rsidR="00E97CD1" w:rsidRPr="00A2100E" w:rsidRDefault="00E97CD1" w:rsidP="00E97CD1">
      <w:pPr>
        <w:pStyle w:val="breakline"/>
        <w:rPr>
          <w:rFonts w:eastAsiaTheme="minorEastAsia"/>
          <w:color w:val="002060"/>
        </w:rPr>
      </w:pPr>
    </w:p>
    <w:p w14:paraId="22F2F057" w14:textId="77777777" w:rsidR="00E97CD1" w:rsidRPr="00A2100E" w:rsidRDefault="00E97CD1" w:rsidP="00E97CD1">
      <w:pPr>
        <w:pStyle w:val="breakline"/>
        <w:rPr>
          <w:color w:val="002060"/>
        </w:rPr>
      </w:pPr>
    </w:p>
    <w:p w14:paraId="5CFAF40C" w14:textId="77777777" w:rsidR="00E97CD1" w:rsidRPr="00A2100E" w:rsidRDefault="00E97CD1" w:rsidP="00E97CD1">
      <w:pPr>
        <w:pStyle w:val="sottotitolocampionato10"/>
        <w:rPr>
          <w:color w:val="002060"/>
        </w:rPr>
      </w:pPr>
      <w:r w:rsidRPr="00A2100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CD1" w:rsidRPr="00A2100E" w14:paraId="25518522" w14:textId="77777777" w:rsidTr="00C06D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16447" w14:textId="77777777" w:rsidR="00E97CD1" w:rsidRPr="00A2100E" w:rsidRDefault="00E97CD1" w:rsidP="00C06D69">
            <w:pPr>
              <w:pStyle w:val="headertabella0"/>
              <w:rPr>
                <w:color w:val="002060"/>
              </w:rPr>
            </w:pPr>
            <w:r w:rsidRPr="00A210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0AB31" w14:textId="77777777" w:rsidR="00E97CD1" w:rsidRPr="00A2100E" w:rsidRDefault="00E97CD1" w:rsidP="00C06D69">
            <w:pPr>
              <w:pStyle w:val="headertabella0"/>
              <w:rPr>
                <w:color w:val="002060"/>
              </w:rPr>
            </w:pPr>
            <w:r w:rsidRPr="00A210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467DE" w14:textId="77777777" w:rsidR="00E97CD1" w:rsidRPr="00A2100E" w:rsidRDefault="00E97CD1" w:rsidP="00C06D69">
            <w:pPr>
              <w:pStyle w:val="headertabella0"/>
              <w:rPr>
                <w:color w:val="002060"/>
              </w:rPr>
            </w:pPr>
            <w:r w:rsidRPr="00A210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18D3D" w14:textId="77777777" w:rsidR="00E97CD1" w:rsidRPr="00A2100E" w:rsidRDefault="00E97CD1" w:rsidP="00C06D69">
            <w:pPr>
              <w:pStyle w:val="headertabella0"/>
              <w:rPr>
                <w:color w:val="002060"/>
              </w:rPr>
            </w:pPr>
            <w:r w:rsidRPr="00A210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40B9D" w14:textId="77777777" w:rsidR="00E97CD1" w:rsidRPr="00A2100E" w:rsidRDefault="00E97CD1" w:rsidP="00C06D69">
            <w:pPr>
              <w:pStyle w:val="headertabella0"/>
              <w:rPr>
                <w:color w:val="002060"/>
              </w:rPr>
            </w:pPr>
            <w:r w:rsidRPr="00A210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E778E" w14:textId="77777777" w:rsidR="00E97CD1" w:rsidRPr="00A2100E" w:rsidRDefault="00E97CD1" w:rsidP="00C06D69">
            <w:pPr>
              <w:pStyle w:val="headertabella0"/>
              <w:rPr>
                <w:color w:val="002060"/>
              </w:rPr>
            </w:pPr>
            <w:r w:rsidRPr="00A210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D3D42" w14:textId="77777777" w:rsidR="00E97CD1" w:rsidRPr="00A2100E" w:rsidRDefault="00E97CD1" w:rsidP="00C06D69">
            <w:pPr>
              <w:pStyle w:val="headertabella0"/>
              <w:rPr>
                <w:color w:val="002060"/>
              </w:rPr>
            </w:pPr>
            <w:r w:rsidRPr="00A210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3C911" w14:textId="77777777" w:rsidR="00E97CD1" w:rsidRPr="00A2100E" w:rsidRDefault="00E97CD1" w:rsidP="00C06D69">
            <w:pPr>
              <w:pStyle w:val="headertabella0"/>
              <w:rPr>
                <w:color w:val="002060"/>
              </w:rPr>
            </w:pPr>
            <w:r w:rsidRPr="00A210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584F0" w14:textId="77777777" w:rsidR="00E97CD1" w:rsidRPr="00A2100E" w:rsidRDefault="00E97CD1" w:rsidP="00C06D69">
            <w:pPr>
              <w:pStyle w:val="headertabella0"/>
              <w:rPr>
                <w:color w:val="002060"/>
              </w:rPr>
            </w:pPr>
            <w:r w:rsidRPr="00A210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9DD74" w14:textId="77777777" w:rsidR="00E97CD1" w:rsidRPr="00A2100E" w:rsidRDefault="00E97CD1" w:rsidP="00C06D69">
            <w:pPr>
              <w:pStyle w:val="headertabella0"/>
              <w:rPr>
                <w:color w:val="002060"/>
              </w:rPr>
            </w:pPr>
            <w:r w:rsidRPr="00A2100E">
              <w:rPr>
                <w:color w:val="002060"/>
              </w:rPr>
              <w:t>PE</w:t>
            </w:r>
          </w:p>
        </w:tc>
      </w:tr>
      <w:tr w:rsidR="00E97CD1" w:rsidRPr="00A2100E" w14:paraId="11B6D681" w14:textId="77777777" w:rsidTr="00C06D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6D2299" w14:textId="77777777" w:rsidR="00E97CD1" w:rsidRPr="00A2100E" w:rsidRDefault="00E97CD1" w:rsidP="00C06D69">
            <w:pPr>
              <w:pStyle w:val="rowtabella0"/>
              <w:rPr>
                <w:color w:val="002060"/>
              </w:rPr>
            </w:pPr>
            <w:r w:rsidRPr="00A2100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518BB"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28CE9"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48B5B"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2EB30"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57512"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8E4EA" w14:textId="77777777" w:rsidR="00E97CD1" w:rsidRPr="00A2100E" w:rsidRDefault="00E97CD1" w:rsidP="00C06D69">
            <w:pPr>
              <w:pStyle w:val="rowtabella0"/>
              <w:jc w:val="center"/>
              <w:rPr>
                <w:color w:val="002060"/>
              </w:rPr>
            </w:pPr>
            <w:r w:rsidRPr="00A2100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2D9BE"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84E13" w14:textId="77777777" w:rsidR="00E97CD1" w:rsidRPr="00A2100E" w:rsidRDefault="00E97CD1" w:rsidP="00C06D69">
            <w:pPr>
              <w:pStyle w:val="rowtabella0"/>
              <w:jc w:val="center"/>
              <w:rPr>
                <w:color w:val="002060"/>
              </w:rPr>
            </w:pPr>
            <w:r w:rsidRPr="00A2100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81913" w14:textId="77777777" w:rsidR="00E97CD1" w:rsidRPr="00A2100E" w:rsidRDefault="00E97CD1" w:rsidP="00C06D69">
            <w:pPr>
              <w:pStyle w:val="rowtabella0"/>
              <w:jc w:val="center"/>
              <w:rPr>
                <w:color w:val="002060"/>
              </w:rPr>
            </w:pPr>
            <w:r w:rsidRPr="00A2100E">
              <w:rPr>
                <w:color w:val="002060"/>
              </w:rPr>
              <w:t>0</w:t>
            </w:r>
          </w:p>
        </w:tc>
      </w:tr>
      <w:tr w:rsidR="00E97CD1" w:rsidRPr="00A2100E" w14:paraId="3FDC9F2F"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4FDC38" w14:textId="77777777" w:rsidR="00E97CD1" w:rsidRPr="00A2100E" w:rsidRDefault="00E97CD1" w:rsidP="00C06D69">
            <w:pPr>
              <w:pStyle w:val="rowtabella0"/>
              <w:rPr>
                <w:color w:val="002060"/>
              </w:rPr>
            </w:pPr>
            <w:r w:rsidRPr="00A2100E">
              <w:rPr>
                <w:color w:val="002060"/>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02384"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F4A42"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08E81"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7E47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4C83A"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243D8" w14:textId="77777777" w:rsidR="00E97CD1" w:rsidRPr="00A2100E" w:rsidRDefault="00E97CD1" w:rsidP="00C06D69">
            <w:pPr>
              <w:pStyle w:val="rowtabella0"/>
              <w:jc w:val="center"/>
              <w:rPr>
                <w:color w:val="002060"/>
              </w:rPr>
            </w:pPr>
            <w:r w:rsidRPr="00A2100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18916"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5061B" w14:textId="77777777" w:rsidR="00E97CD1" w:rsidRPr="00A2100E" w:rsidRDefault="00E97CD1" w:rsidP="00C06D69">
            <w:pPr>
              <w:pStyle w:val="rowtabella0"/>
              <w:jc w:val="center"/>
              <w:rPr>
                <w:color w:val="002060"/>
              </w:rPr>
            </w:pPr>
            <w:r w:rsidRPr="00A2100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8100D" w14:textId="77777777" w:rsidR="00E97CD1" w:rsidRPr="00A2100E" w:rsidRDefault="00E97CD1" w:rsidP="00C06D69">
            <w:pPr>
              <w:pStyle w:val="rowtabella0"/>
              <w:jc w:val="center"/>
              <w:rPr>
                <w:color w:val="002060"/>
              </w:rPr>
            </w:pPr>
            <w:r w:rsidRPr="00A2100E">
              <w:rPr>
                <w:color w:val="002060"/>
              </w:rPr>
              <w:t>0</w:t>
            </w:r>
          </w:p>
        </w:tc>
      </w:tr>
      <w:tr w:rsidR="00E97CD1" w:rsidRPr="00A2100E" w14:paraId="3EA0E237"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D3AD76" w14:textId="77777777" w:rsidR="00E97CD1" w:rsidRPr="00A2100E" w:rsidRDefault="00E97CD1" w:rsidP="00C06D69">
            <w:pPr>
              <w:pStyle w:val="rowtabella0"/>
              <w:rPr>
                <w:color w:val="002060"/>
              </w:rPr>
            </w:pPr>
            <w:r w:rsidRPr="00A2100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2441D"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BC183"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B822D"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DCC0A"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997B8"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E1987" w14:textId="77777777" w:rsidR="00E97CD1" w:rsidRPr="00A2100E" w:rsidRDefault="00E97CD1" w:rsidP="00C06D69">
            <w:pPr>
              <w:pStyle w:val="rowtabella0"/>
              <w:jc w:val="center"/>
              <w:rPr>
                <w:color w:val="002060"/>
              </w:rPr>
            </w:pPr>
            <w:r w:rsidRPr="00A2100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625E9" w14:textId="77777777" w:rsidR="00E97CD1" w:rsidRPr="00A2100E" w:rsidRDefault="00E97CD1" w:rsidP="00C06D69">
            <w:pPr>
              <w:pStyle w:val="rowtabella0"/>
              <w:jc w:val="center"/>
              <w:rPr>
                <w:color w:val="002060"/>
              </w:rPr>
            </w:pPr>
            <w:r w:rsidRPr="00A2100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93BA0"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15D31" w14:textId="77777777" w:rsidR="00E97CD1" w:rsidRPr="00A2100E" w:rsidRDefault="00E97CD1" w:rsidP="00C06D69">
            <w:pPr>
              <w:pStyle w:val="rowtabella0"/>
              <w:jc w:val="center"/>
              <w:rPr>
                <w:color w:val="002060"/>
              </w:rPr>
            </w:pPr>
            <w:r w:rsidRPr="00A2100E">
              <w:rPr>
                <w:color w:val="002060"/>
              </w:rPr>
              <w:t>0</w:t>
            </w:r>
          </w:p>
        </w:tc>
      </w:tr>
      <w:tr w:rsidR="00E97CD1" w:rsidRPr="00A2100E" w14:paraId="4B8FEBB3"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132169" w14:textId="77777777" w:rsidR="00E97CD1" w:rsidRPr="00A2100E" w:rsidRDefault="00E97CD1" w:rsidP="00C06D69">
            <w:pPr>
              <w:pStyle w:val="rowtabella0"/>
              <w:rPr>
                <w:color w:val="002060"/>
              </w:rPr>
            </w:pPr>
            <w:r w:rsidRPr="00A2100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59349"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01EB3"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6A84C"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33B55"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80FE9"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723EE" w14:textId="77777777" w:rsidR="00E97CD1" w:rsidRPr="00A2100E" w:rsidRDefault="00E97CD1" w:rsidP="00C06D69">
            <w:pPr>
              <w:pStyle w:val="rowtabella0"/>
              <w:jc w:val="center"/>
              <w:rPr>
                <w:color w:val="002060"/>
              </w:rPr>
            </w:pPr>
            <w:r w:rsidRPr="00A2100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A237A" w14:textId="77777777" w:rsidR="00E97CD1" w:rsidRPr="00A2100E" w:rsidRDefault="00E97CD1" w:rsidP="00C06D69">
            <w:pPr>
              <w:pStyle w:val="rowtabella0"/>
              <w:jc w:val="center"/>
              <w:rPr>
                <w:color w:val="002060"/>
              </w:rPr>
            </w:pPr>
            <w:r w:rsidRPr="00A2100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FB3C4"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06C19" w14:textId="77777777" w:rsidR="00E97CD1" w:rsidRPr="00A2100E" w:rsidRDefault="00E97CD1" w:rsidP="00C06D69">
            <w:pPr>
              <w:pStyle w:val="rowtabella0"/>
              <w:jc w:val="center"/>
              <w:rPr>
                <w:color w:val="002060"/>
              </w:rPr>
            </w:pPr>
            <w:r w:rsidRPr="00A2100E">
              <w:rPr>
                <w:color w:val="002060"/>
              </w:rPr>
              <w:t>0</w:t>
            </w:r>
          </w:p>
        </w:tc>
      </w:tr>
      <w:tr w:rsidR="00E97CD1" w:rsidRPr="00A2100E" w14:paraId="1D2B46EB"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520C2A" w14:textId="77777777" w:rsidR="00E97CD1" w:rsidRPr="00A2100E" w:rsidRDefault="00E97CD1" w:rsidP="00C06D69">
            <w:pPr>
              <w:pStyle w:val="rowtabella0"/>
              <w:rPr>
                <w:color w:val="002060"/>
              </w:rPr>
            </w:pPr>
            <w:r w:rsidRPr="00A2100E">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994CE"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E6BBE"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827BF"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9AE6B"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50528"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3918B"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35C50"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9223D"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321FA" w14:textId="77777777" w:rsidR="00E97CD1" w:rsidRPr="00A2100E" w:rsidRDefault="00E97CD1" w:rsidP="00C06D69">
            <w:pPr>
              <w:pStyle w:val="rowtabella0"/>
              <w:jc w:val="center"/>
              <w:rPr>
                <w:color w:val="002060"/>
              </w:rPr>
            </w:pPr>
            <w:r w:rsidRPr="00A2100E">
              <w:rPr>
                <w:color w:val="002060"/>
              </w:rPr>
              <w:t>0</w:t>
            </w:r>
          </w:p>
        </w:tc>
      </w:tr>
      <w:tr w:rsidR="00E97CD1" w:rsidRPr="00A2100E" w14:paraId="3E317DB4"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4C69B5" w14:textId="77777777" w:rsidR="00E97CD1" w:rsidRPr="00A2100E" w:rsidRDefault="00E97CD1" w:rsidP="00C06D69">
            <w:pPr>
              <w:pStyle w:val="rowtabella0"/>
              <w:rPr>
                <w:color w:val="002060"/>
              </w:rPr>
            </w:pPr>
            <w:r w:rsidRPr="00A2100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01168"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895A8"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1FD75"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570E2"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876D9"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4607D"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66669" w14:textId="77777777" w:rsidR="00E97CD1" w:rsidRPr="00A2100E" w:rsidRDefault="00E97CD1" w:rsidP="00C06D69">
            <w:pPr>
              <w:pStyle w:val="rowtabella0"/>
              <w:jc w:val="center"/>
              <w:rPr>
                <w:color w:val="002060"/>
              </w:rPr>
            </w:pPr>
            <w:r w:rsidRPr="00A2100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3C388"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0F5C5" w14:textId="77777777" w:rsidR="00E97CD1" w:rsidRPr="00A2100E" w:rsidRDefault="00E97CD1" w:rsidP="00C06D69">
            <w:pPr>
              <w:pStyle w:val="rowtabella0"/>
              <w:jc w:val="center"/>
              <w:rPr>
                <w:color w:val="002060"/>
              </w:rPr>
            </w:pPr>
            <w:r w:rsidRPr="00A2100E">
              <w:rPr>
                <w:color w:val="002060"/>
              </w:rPr>
              <w:t>0</w:t>
            </w:r>
          </w:p>
        </w:tc>
      </w:tr>
      <w:tr w:rsidR="00E97CD1" w:rsidRPr="00A2100E" w14:paraId="01B81500"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B034E4" w14:textId="77777777" w:rsidR="00E97CD1" w:rsidRPr="00A2100E" w:rsidRDefault="00E97CD1" w:rsidP="00C06D69">
            <w:pPr>
              <w:pStyle w:val="rowtabella0"/>
              <w:rPr>
                <w:color w:val="002060"/>
              </w:rPr>
            </w:pPr>
            <w:r w:rsidRPr="00A2100E">
              <w:rPr>
                <w:color w:val="002060"/>
              </w:rPr>
              <w:lastRenderedPageBreak/>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9C1C9"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BDCE9"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6CCE2"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EDCA2"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30738"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8DD6B"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2FED3" w14:textId="77777777" w:rsidR="00E97CD1" w:rsidRPr="00A2100E" w:rsidRDefault="00E97CD1" w:rsidP="00C06D69">
            <w:pPr>
              <w:pStyle w:val="rowtabella0"/>
              <w:jc w:val="center"/>
              <w:rPr>
                <w:color w:val="002060"/>
              </w:rPr>
            </w:pPr>
            <w:r w:rsidRPr="00A2100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6E442" w14:textId="77777777" w:rsidR="00E97CD1" w:rsidRPr="00A2100E" w:rsidRDefault="00E97CD1" w:rsidP="00C06D69">
            <w:pPr>
              <w:pStyle w:val="rowtabella0"/>
              <w:jc w:val="center"/>
              <w:rPr>
                <w:color w:val="002060"/>
              </w:rPr>
            </w:pPr>
            <w:r w:rsidRPr="00A2100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F8F45" w14:textId="77777777" w:rsidR="00E97CD1" w:rsidRPr="00A2100E" w:rsidRDefault="00E97CD1" w:rsidP="00C06D69">
            <w:pPr>
              <w:pStyle w:val="rowtabella0"/>
              <w:jc w:val="center"/>
              <w:rPr>
                <w:color w:val="002060"/>
              </w:rPr>
            </w:pPr>
            <w:r w:rsidRPr="00A2100E">
              <w:rPr>
                <w:color w:val="002060"/>
              </w:rPr>
              <w:t>0</w:t>
            </w:r>
          </w:p>
        </w:tc>
      </w:tr>
      <w:tr w:rsidR="00E97CD1" w:rsidRPr="00A2100E" w14:paraId="5CA0310C"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0A46B1" w14:textId="77777777" w:rsidR="00E97CD1" w:rsidRPr="00A2100E" w:rsidRDefault="00E97CD1" w:rsidP="00C06D69">
            <w:pPr>
              <w:pStyle w:val="rowtabella0"/>
              <w:rPr>
                <w:color w:val="002060"/>
              </w:rPr>
            </w:pPr>
            <w:r w:rsidRPr="00A2100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6B5CB"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8EDC9"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704F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68CD6"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5D96A"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2921A" w14:textId="77777777" w:rsidR="00E97CD1" w:rsidRPr="00A2100E" w:rsidRDefault="00E97CD1" w:rsidP="00C06D69">
            <w:pPr>
              <w:pStyle w:val="rowtabella0"/>
              <w:jc w:val="center"/>
              <w:rPr>
                <w:color w:val="002060"/>
              </w:rPr>
            </w:pPr>
            <w:r w:rsidRPr="00A2100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B93B6" w14:textId="77777777" w:rsidR="00E97CD1" w:rsidRPr="00A2100E" w:rsidRDefault="00E97CD1" w:rsidP="00C06D69">
            <w:pPr>
              <w:pStyle w:val="rowtabella0"/>
              <w:jc w:val="center"/>
              <w:rPr>
                <w:color w:val="002060"/>
              </w:rPr>
            </w:pPr>
            <w:r w:rsidRPr="00A2100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E83A9"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DBC5F" w14:textId="77777777" w:rsidR="00E97CD1" w:rsidRPr="00A2100E" w:rsidRDefault="00E97CD1" w:rsidP="00C06D69">
            <w:pPr>
              <w:pStyle w:val="rowtabella0"/>
              <w:jc w:val="center"/>
              <w:rPr>
                <w:color w:val="002060"/>
              </w:rPr>
            </w:pPr>
            <w:r w:rsidRPr="00A2100E">
              <w:rPr>
                <w:color w:val="002060"/>
              </w:rPr>
              <w:t>0</w:t>
            </w:r>
          </w:p>
        </w:tc>
      </w:tr>
      <w:tr w:rsidR="00E97CD1" w:rsidRPr="00A2100E" w14:paraId="421C73A5"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867D78" w14:textId="77777777" w:rsidR="00E97CD1" w:rsidRPr="00A2100E" w:rsidRDefault="00E97CD1" w:rsidP="00C06D69">
            <w:pPr>
              <w:pStyle w:val="rowtabella0"/>
              <w:rPr>
                <w:color w:val="002060"/>
              </w:rPr>
            </w:pPr>
            <w:r w:rsidRPr="00A2100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80B7C"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D51F0"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D3F6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521E4"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1DD66"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78D64"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7FEFB" w14:textId="77777777" w:rsidR="00E97CD1" w:rsidRPr="00A2100E" w:rsidRDefault="00E97CD1" w:rsidP="00C06D69">
            <w:pPr>
              <w:pStyle w:val="rowtabella0"/>
              <w:jc w:val="center"/>
              <w:rPr>
                <w:color w:val="002060"/>
              </w:rPr>
            </w:pPr>
            <w:r w:rsidRPr="00A2100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DD23B"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6DC40" w14:textId="77777777" w:rsidR="00E97CD1" w:rsidRPr="00A2100E" w:rsidRDefault="00E97CD1" w:rsidP="00C06D69">
            <w:pPr>
              <w:pStyle w:val="rowtabella0"/>
              <w:jc w:val="center"/>
              <w:rPr>
                <w:color w:val="002060"/>
              </w:rPr>
            </w:pPr>
            <w:r w:rsidRPr="00A2100E">
              <w:rPr>
                <w:color w:val="002060"/>
              </w:rPr>
              <w:t>0</w:t>
            </w:r>
          </w:p>
        </w:tc>
      </w:tr>
      <w:tr w:rsidR="00E97CD1" w:rsidRPr="00A2100E" w14:paraId="79C1260E" w14:textId="77777777" w:rsidTr="00C06D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8D5D1A" w14:textId="77777777" w:rsidR="00E97CD1" w:rsidRPr="00A2100E" w:rsidRDefault="00E97CD1" w:rsidP="00C06D69">
            <w:pPr>
              <w:pStyle w:val="rowtabella0"/>
              <w:rPr>
                <w:color w:val="002060"/>
              </w:rPr>
            </w:pPr>
            <w:proofErr w:type="spellStart"/>
            <w:proofErr w:type="gramStart"/>
            <w:r w:rsidRPr="00A2100E">
              <w:rPr>
                <w:color w:val="002060"/>
              </w:rPr>
              <w:t>sq.B</w:t>
            </w:r>
            <w:proofErr w:type="spellEnd"/>
            <w:proofErr w:type="gramEnd"/>
            <w:r w:rsidRPr="00A2100E">
              <w:rPr>
                <w:color w:val="002060"/>
              </w:rPr>
              <w:t xml:space="preserve"> C.U.S. ANCONA </w:t>
            </w:r>
            <w:proofErr w:type="spellStart"/>
            <w:proofErr w:type="gramStart"/>
            <w:r w:rsidRPr="00A2100E">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99852"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54E84"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1F7CB"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BF86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5FA42"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EAA9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2486E"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16FF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02B12" w14:textId="77777777" w:rsidR="00E97CD1" w:rsidRPr="00A2100E" w:rsidRDefault="00E97CD1" w:rsidP="00C06D69">
            <w:pPr>
              <w:pStyle w:val="rowtabella0"/>
              <w:jc w:val="center"/>
              <w:rPr>
                <w:color w:val="002060"/>
              </w:rPr>
            </w:pPr>
            <w:r w:rsidRPr="00A2100E">
              <w:rPr>
                <w:color w:val="002060"/>
              </w:rPr>
              <w:t>0</w:t>
            </w:r>
          </w:p>
        </w:tc>
      </w:tr>
    </w:tbl>
    <w:p w14:paraId="01DDE319" w14:textId="77777777" w:rsidR="00E97CD1" w:rsidRPr="00A2100E" w:rsidRDefault="00E97CD1" w:rsidP="00E97CD1">
      <w:pPr>
        <w:pStyle w:val="breakline"/>
        <w:rPr>
          <w:rFonts w:eastAsiaTheme="minorEastAsia"/>
          <w:color w:val="002060"/>
        </w:rPr>
      </w:pPr>
    </w:p>
    <w:p w14:paraId="385DDADF" w14:textId="77777777" w:rsidR="00E97CD1" w:rsidRPr="00A2100E" w:rsidRDefault="00E97CD1" w:rsidP="00E97CD1">
      <w:pPr>
        <w:pStyle w:val="breakline"/>
        <w:rPr>
          <w:color w:val="002060"/>
        </w:rPr>
      </w:pPr>
    </w:p>
    <w:p w14:paraId="03A27DFA" w14:textId="77777777" w:rsidR="00E97CD1" w:rsidRPr="00A2100E" w:rsidRDefault="00E97CD1" w:rsidP="00E97CD1">
      <w:pPr>
        <w:pStyle w:val="sottotitolocampionato10"/>
        <w:rPr>
          <w:color w:val="002060"/>
        </w:rPr>
      </w:pPr>
      <w:r w:rsidRPr="00A2100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CD1" w:rsidRPr="00A2100E" w14:paraId="3D82E697" w14:textId="77777777" w:rsidTr="00C06D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78596" w14:textId="77777777" w:rsidR="00E97CD1" w:rsidRPr="00A2100E" w:rsidRDefault="00E97CD1" w:rsidP="00C06D69">
            <w:pPr>
              <w:pStyle w:val="headertabella0"/>
              <w:rPr>
                <w:color w:val="002060"/>
              </w:rPr>
            </w:pPr>
            <w:r w:rsidRPr="00A210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C93F4" w14:textId="77777777" w:rsidR="00E97CD1" w:rsidRPr="00A2100E" w:rsidRDefault="00E97CD1" w:rsidP="00C06D69">
            <w:pPr>
              <w:pStyle w:val="headertabella0"/>
              <w:rPr>
                <w:color w:val="002060"/>
              </w:rPr>
            </w:pPr>
            <w:r w:rsidRPr="00A210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49D8D" w14:textId="77777777" w:rsidR="00E97CD1" w:rsidRPr="00A2100E" w:rsidRDefault="00E97CD1" w:rsidP="00C06D69">
            <w:pPr>
              <w:pStyle w:val="headertabella0"/>
              <w:rPr>
                <w:color w:val="002060"/>
              </w:rPr>
            </w:pPr>
            <w:r w:rsidRPr="00A210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D26FC" w14:textId="77777777" w:rsidR="00E97CD1" w:rsidRPr="00A2100E" w:rsidRDefault="00E97CD1" w:rsidP="00C06D69">
            <w:pPr>
              <w:pStyle w:val="headertabella0"/>
              <w:rPr>
                <w:color w:val="002060"/>
              </w:rPr>
            </w:pPr>
            <w:r w:rsidRPr="00A210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D3D87" w14:textId="77777777" w:rsidR="00E97CD1" w:rsidRPr="00A2100E" w:rsidRDefault="00E97CD1" w:rsidP="00C06D69">
            <w:pPr>
              <w:pStyle w:val="headertabella0"/>
              <w:rPr>
                <w:color w:val="002060"/>
              </w:rPr>
            </w:pPr>
            <w:r w:rsidRPr="00A210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E55C8" w14:textId="77777777" w:rsidR="00E97CD1" w:rsidRPr="00A2100E" w:rsidRDefault="00E97CD1" w:rsidP="00C06D69">
            <w:pPr>
              <w:pStyle w:val="headertabella0"/>
              <w:rPr>
                <w:color w:val="002060"/>
              </w:rPr>
            </w:pPr>
            <w:r w:rsidRPr="00A210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DCF84" w14:textId="77777777" w:rsidR="00E97CD1" w:rsidRPr="00A2100E" w:rsidRDefault="00E97CD1" w:rsidP="00C06D69">
            <w:pPr>
              <w:pStyle w:val="headertabella0"/>
              <w:rPr>
                <w:color w:val="002060"/>
              </w:rPr>
            </w:pPr>
            <w:r w:rsidRPr="00A210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EF085" w14:textId="77777777" w:rsidR="00E97CD1" w:rsidRPr="00A2100E" w:rsidRDefault="00E97CD1" w:rsidP="00C06D69">
            <w:pPr>
              <w:pStyle w:val="headertabella0"/>
              <w:rPr>
                <w:color w:val="002060"/>
              </w:rPr>
            </w:pPr>
            <w:r w:rsidRPr="00A210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DD192" w14:textId="77777777" w:rsidR="00E97CD1" w:rsidRPr="00A2100E" w:rsidRDefault="00E97CD1" w:rsidP="00C06D69">
            <w:pPr>
              <w:pStyle w:val="headertabella0"/>
              <w:rPr>
                <w:color w:val="002060"/>
              </w:rPr>
            </w:pPr>
            <w:r w:rsidRPr="00A210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D8ACE" w14:textId="77777777" w:rsidR="00E97CD1" w:rsidRPr="00A2100E" w:rsidRDefault="00E97CD1" w:rsidP="00C06D69">
            <w:pPr>
              <w:pStyle w:val="headertabella0"/>
              <w:rPr>
                <w:color w:val="002060"/>
              </w:rPr>
            </w:pPr>
            <w:r w:rsidRPr="00A2100E">
              <w:rPr>
                <w:color w:val="002060"/>
              </w:rPr>
              <w:t>PE</w:t>
            </w:r>
          </w:p>
        </w:tc>
      </w:tr>
      <w:tr w:rsidR="00E97CD1" w:rsidRPr="00A2100E" w14:paraId="0C7D3DA7" w14:textId="77777777" w:rsidTr="00C06D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D4FBF4" w14:textId="77777777" w:rsidR="00E97CD1" w:rsidRPr="00A2100E" w:rsidRDefault="00E97CD1" w:rsidP="00C06D69">
            <w:pPr>
              <w:pStyle w:val="rowtabella0"/>
              <w:rPr>
                <w:color w:val="002060"/>
              </w:rPr>
            </w:pPr>
            <w:r w:rsidRPr="00A2100E">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2BC52"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F7938"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A349C"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1014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B4BB3"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3F5C1" w14:textId="77777777" w:rsidR="00E97CD1" w:rsidRPr="00A2100E" w:rsidRDefault="00E97CD1" w:rsidP="00C06D69">
            <w:pPr>
              <w:pStyle w:val="rowtabella0"/>
              <w:jc w:val="center"/>
              <w:rPr>
                <w:color w:val="002060"/>
              </w:rPr>
            </w:pPr>
            <w:r w:rsidRPr="00A2100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7E440"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C3DBF" w14:textId="77777777" w:rsidR="00E97CD1" w:rsidRPr="00A2100E" w:rsidRDefault="00E97CD1" w:rsidP="00C06D69">
            <w:pPr>
              <w:pStyle w:val="rowtabella0"/>
              <w:jc w:val="center"/>
              <w:rPr>
                <w:color w:val="002060"/>
              </w:rPr>
            </w:pPr>
            <w:r w:rsidRPr="00A2100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9A1B4" w14:textId="77777777" w:rsidR="00E97CD1" w:rsidRPr="00A2100E" w:rsidRDefault="00E97CD1" w:rsidP="00C06D69">
            <w:pPr>
              <w:pStyle w:val="rowtabella0"/>
              <w:jc w:val="center"/>
              <w:rPr>
                <w:color w:val="002060"/>
              </w:rPr>
            </w:pPr>
            <w:r w:rsidRPr="00A2100E">
              <w:rPr>
                <w:color w:val="002060"/>
              </w:rPr>
              <w:t>0</w:t>
            </w:r>
          </w:p>
        </w:tc>
      </w:tr>
      <w:tr w:rsidR="00E97CD1" w:rsidRPr="00A2100E" w14:paraId="19E95633"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B2D92E" w14:textId="77777777" w:rsidR="00E97CD1" w:rsidRPr="00A2100E" w:rsidRDefault="00E97CD1" w:rsidP="00C06D69">
            <w:pPr>
              <w:pStyle w:val="rowtabella0"/>
              <w:rPr>
                <w:color w:val="002060"/>
              </w:rPr>
            </w:pPr>
            <w:r w:rsidRPr="00A2100E">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28550"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13278"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9E85A"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3BED4"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CA7B4"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A7250" w14:textId="77777777" w:rsidR="00E97CD1" w:rsidRPr="00A2100E" w:rsidRDefault="00E97CD1" w:rsidP="00C06D69">
            <w:pPr>
              <w:pStyle w:val="rowtabella0"/>
              <w:jc w:val="center"/>
              <w:rPr>
                <w:color w:val="002060"/>
              </w:rPr>
            </w:pPr>
            <w:r w:rsidRPr="00A2100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063AA"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C7395" w14:textId="77777777" w:rsidR="00E97CD1" w:rsidRPr="00A2100E" w:rsidRDefault="00E97CD1" w:rsidP="00C06D69">
            <w:pPr>
              <w:pStyle w:val="rowtabella0"/>
              <w:jc w:val="center"/>
              <w:rPr>
                <w:color w:val="002060"/>
              </w:rPr>
            </w:pPr>
            <w:r w:rsidRPr="00A2100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AFA83" w14:textId="77777777" w:rsidR="00E97CD1" w:rsidRPr="00A2100E" w:rsidRDefault="00E97CD1" w:rsidP="00C06D69">
            <w:pPr>
              <w:pStyle w:val="rowtabella0"/>
              <w:jc w:val="center"/>
              <w:rPr>
                <w:color w:val="002060"/>
              </w:rPr>
            </w:pPr>
            <w:r w:rsidRPr="00A2100E">
              <w:rPr>
                <w:color w:val="002060"/>
              </w:rPr>
              <w:t>0</w:t>
            </w:r>
          </w:p>
        </w:tc>
      </w:tr>
      <w:tr w:rsidR="00E97CD1" w:rsidRPr="00A2100E" w14:paraId="15DD983E"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9C9781" w14:textId="77777777" w:rsidR="00E97CD1" w:rsidRPr="00A2100E" w:rsidRDefault="00E97CD1" w:rsidP="00C06D69">
            <w:pPr>
              <w:pStyle w:val="rowtabella0"/>
              <w:rPr>
                <w:color w:val="002060"/>
              </w:rPr>
            </w:pPr>
            <w:r w:rsidRPr="00A2100E">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CF373"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4567A"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635AC"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5FFE5"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6CA0F"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2816F" w14:textId="77777777" w:rsidR="00E97CD1" w:rsidRPr="00A2100E" w:rsidRDefault="00E97CD1" w:rsidP="00C06D69">
            <w:pPr>
              <w:pStyle w:val="rowtabella0"/>
              <w:jc w:val="center"/>
              <w:rPr>
                <w:color w:val="002060"/>
              </w:rPr>
            </w:pPr>
            <w:r w:rsidRPr="00A2100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C4CF2"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0E703" w14:textId="77777777" w:rsidR="00E97CD1" w:rsidRPr="00A2100E" w:rsidRDefault="00E97CD1" w:rsidP="00C06D69">
            <w:pPr>
              <w:pStyle w:val="rowtabella0"/>
              <w:jc w:val="center"/>
              <w:rPr>
                <w:color w:val="002060"/>
              </w:rPr>
            </w:pPr>
            <w:r w:rsidRPr="00A2100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B24BF" w14:textId="77777777" w:rsidR="00E97CD1" w:rsidRPr="00A2100E" w:rsidRDefault="00E97CD1" w:rsidP="00C06D69">
            <w:pPr>
              <w:pStyle w:val="rowtabella0"/>
              <w:jc w:val="center"/>
              <w:rPr>
                <w:color w:val="002060"/>
              </w:rPr>
            </w:pPr>
            <w:r w:rsidRPr="00A2100E">
              <w:rPr>
                <w:color w:val="002060"/>
              </w:rPr>
              <w:t>0</w:t>
            </w:r>
          </w:p>
        </w:tc>
      </w:tr>
      <w:tr w:rsidR="00E97CD1" w:rsidRPr="00A2100E" w14:paraId="62B65C5F"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2648BB" w14:textId="77777777" w:rsidR="00E97CD1" w:rsidRPr="00A2100E" w:rsidRDefault="00E97CD1" w:rsidP="00C06D69">
            <w:pPr>
              <w:pStyle w:val="rowtabella0"/>
              <w:rPr>
                <w:color w:val="002060"/>
              </w:rPr>
            </w:pPr>
            <w:r w:rsidRPr="00A2100E">
              <w:rPr>
                <w:color w:val="002060"/>
              </w:rPr>
              <w:t xml:space="preserve">A.S.D. </w:t>
            </w:r>
            <w:proofErr w:type="gramStart"/>
            <w:r w:rsidRPr="00A2100E">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10F57"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65B8A"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29C4B"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2B6F3"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1499E"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1F4DD"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B7A2F"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B23E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C6187" w14:textId="77777777" w:rsidR="00E97CD1" w:rsidRPr="00A2100E" w:rsidRDefault="00E97CD1" w:rsidP="00C06D69">
            <w:pPr>
              <w:pStyle w:val="rowtabella0"/>
              <w:jc w:val="center"/>
              <w:rPr>
                <w:color w:val="002060"/>
              </w:rPr>
            </w:pPr>
            <w:r w:rsidRPr="00A2100E">
              <w:rPr>
                <w:color w:val="002060"/>
              </w:rPr>
              <w:t>0</w:t>
            </w:r>
          </w:p>
        </w:tc>
      </w:tr>
      <w:tr w:rsidR="00E97CD1" w:rsidRPr="00A2100E" w14:paraId="524D2070"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028ABF" w14:textId="77777777" w:rsidR="00E97CD1" w:rsidRPr="00A2100E" w:rsidRDefault="00E97CD1" w:rsidP="00C06D69">
            <w:pPr>
              <w:pStyle w:val="rowtabella0"/>
              <w:rPr>
                <w:color w:val="002060"/>
              </w:rPr>
            </w:pPr>
            <w:r w:rsidRPr="00A2100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179E2"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DAB4C"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12E12"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12980"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1FFD9"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0F455" w14:textId="77777777" w:rsidR="00E97CD1" w:rsidRPr="00A2100E" w:rsidRDefault="00E97CD1" w:rsidP="00C06D69">
            <w:pPr>
              <w:pStyle w:val="rowtabella0"/>
              <w:jc w:val="center"/>
              <w:rPr>
                <w:color w:val="002060"/>
              </w:rPr>
            </w:pPr>
            <w:r w:rsidRPr="00A2100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A4C2D" w14:textId="77777777" w:rsidR="00E97CD1" w:rsidRPr="00A2100E" w:rsidRDefault="00E97CD1" w:rsidP="00C06D69">
            <w:pPr>
              <w:pStyle w:val="rowtabella0"/>
              <w:jc w:val="center"/>
              <w:rPr>
                <w:color w:val="002060"/>
              </w:rPr>
            </w:pPr>
            <w:r w:rsidRPr="00A2100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93863"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4DFDE" w14:textId="77777777" w:rsidR="00E97CD1" w:rsidRPr="00A2100E" w:rsidRDefault="00E97CD1" w:rsidP="00C06D69">
            <w:pPr>
              <w:pStyle w:val="rowtabella0"/>
              <w:jc w:val="center"/>
              <w:rPr>
                <w:color w:val="002060"/>
              </w:rPr>
            </w:pPr>
            <w:r w:rsidRPr="00A2100E">
              <w:rPr>
                <w:color w:val="002060"/>
              </w:rPr>
              <w:t>0</w:t>
            </w:r>
          </w:p>
        </w:tc>
      </w:tr>
      <w:tr w:rsidR="00E97CD1" w:rsidRPr="00A2100E" w14:paraId="6730F4A4"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E24BE4" w14:textId="77777777" w:rsidR="00E97CD1" w:rsidRPr="00A2100E" w:rsidRDefault="00E97CD1" w:rsidP="00C06D69">
            <w:pPr>
              <w:pStyle w:val="rowtabella0"/>
              <w:rPr>
                <w:color w:val="002060"/>
              </w:rPr>
            </w:pPr>
            <w:r w:rsidRPr="00A2100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6568C"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32846"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D0975"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082EE"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BAB7F"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EE21C" w14:textId="77777777" w:rsidR="00E97CD1" w:rsidRPr="00A2100E" w:rsidRDefault="00E97CD1" w:rsidP="00C06D69">
            <w:pPr>
              <w:pStyle w:val="rowtabella0"/>
              <w:jc w:val="center"/>
              <w:rPr>
                <w:color w:val="002060"/>
              </w:rPr>
            </w:pPr>
            <w:r w:rsidRPr="00A2100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4FDC5" w14:textId="77777777" w:rsidR="00E97CD1" w:rsidRPr="00A2100E" w:rsidRDefault="00E97CD1" w:rsidP="00C06D69">
            <w:pPr>
              <w:pStyle w:val="rowtabella0"/>
              <w:jc w:val="center"/>
              <w:rPr>
                <w:color w:val="002060"/>
              </w:rPr>
            </w:pPr>
            <w:r w:rsidRPr="00A2100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87836"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87D05" w14:textId="77777777" w:rsidR="00E97CD1" w:rsidRPr="00A2100E" w:rsidRDefault="00E97CD1" w:rsidP="00C06D69">
            <w:pPr>
              <w:pStyle w:val="rowtabella0"/>
              <w:jc w:val="center"/>
              <w:rPr>
                <w:color w:val="002060"/>
              </w:rPr>
            </w:pPr>
            <w:r w:rsidRPr="00A2100E">
              <w:rPr>
                <w:color w:val="002060"/>
              </w:rPr>
              <w:t>0</w:t>
            </w:r>
          </w:p>
        </w:tc>
      </w:tr>
      <w:tr w:rsidR="00E97CD1" w:rsidRPr="00A2100E" w14:paraId="72DB5794"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2630E3" w14:textId="77777777" w:rsidR="00E97CD1" w:rsidRPr="00A2100E" w:rsidRDefault="00E97CD1" w:rsidP="00C06D69">
            <w:pPr>
              <w:pStyle w:val="rowtabella0"/>
              <w:rPr>
                <w:color w:val="002060"/>
              </w:rPr>
            </w:pPr>
            <w:r w:rsidRPr="00A2100E">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E513A"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EF2F7"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BBFDB"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BEB07"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46DC4"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3EC91"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753F7" w14:textId="77777777" w:rsidR="00E97CD1" w:rsidRPr="00A2100E" w:rsidRDefault="00E97CD1" w:rsidP="00C06D69">
            <w:pPr>
              <w:pStyle w:val="rowtabella0"/>
              <w:jc w:val="center"/>
              <w:rPr>
                <w:color w:val="002060"/>
              </w:rPr>
            </w:pPr>
            <w:r w:rsidRPr="00A2100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CE3AC"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73F7D" w14:textId="77777777" w:rsidR="00E97CD1" w:rsidRPr="00A2100E" w:rsidRDefault="00E97CD1" w:rsidP="00C06D69">
            <w:pPr>
              <w:pStyle w:val="rowtabella0"/>
              <w:jc w:val="center"/>
              <w:rPr>
                <w:color w:val="002060"/>
              </w:rPr>
            </w:pPr>
            <w:r w:rsidRPr="00A2100E">
              <w:rPr>
                <w:color w:val="002060"/>
              </w:rPr>
              <w:t>0</w:t>
            </w:r>
          </w:p>
        </w:tc>
      </w:tr>
      <w:tr w:rsidR="00E97CD1" w:rsidRPr="00A2100E" w14:paraId="1EC07646"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BBB94E" w14:textId="77777777" w:rsidR="00E97CD1" w:rsidRPr="00A2100E" w:rsidRDefault="00E97CD1" w:rsidP="00C06D69">
            <w:pPr>
              <w:pStyle w:val="rowtabella0"/>
              <w:rPr>
                <w:color w:val="002060"/>
              </w:rPr>
            </w:pPr>
            <w:r w:rsidRPr="00A2100E">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0DEC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FFC73"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46E12"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F550D"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E8328"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A4830"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004D2" w14:textId="77777777" w:rsidR="00E97CD1" w:rsidRPr="00A2100E" w:rsidRDefault="00E97CD1" w:rsidP="00C06D69">
            <w:pPr>
              <w:pStyle w:val="rowtabella0"/>
              <w:jc w:val="center"/>
              <w:rPr>
                <w:color w:val="002060"/>
              </w:rPr>
            </w:pPr>
            <w:r w:rsidRPr="00A2100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5CCA6"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8C669" w14:textId="77777777" w:rsidR="00E97CD1" w:rsidRPr="00A2100E" w:rsidRDefault="00E97CD1" w:rsidP="00C06D69">
            <w:pPr>
              <w:pStyle w:val="rowtabella0"/>
              <w:jc w:val="center"/>
              <w:rPr>
                <w:color w:val="002060"/>
              </w:rPr>
            </w:pPr>
            <w:r w:rsidRPr="00A2100E">
              <w:rPr>
                <w:color w:val="002060"/>
              </w:rPr>
              <w:t>0</w:t>
            </w:r>
          </w:p>
        </w:tc>
      </w:tr>
      <w:tr w:rsidR="00E97CD1" w:rsidRPr="00A2100E" w14:paraId="6F41B3CE" w14:textId="77777777" w:rsidTr="00C06D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8623E2" w14:textId="77777777" w:rsidR="00E97CD1" w:rsidRPr="00A2100E" w:rsidRDefault="00E97CD1" w:rsidP="00C06D69">
            <w:pPr>
              <w:pStyle w:val="rowtabella0"/>
              <w:rPr>
                <w:color w:val="002060"/>
              </w:rPr>
            </w:pPr>
            <w:r w:rsidRPr="00A2100E">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B87BE"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35A6B"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07EE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1616D"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34F96"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12826"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E20FB" w14:textId="77777777" w:rsidR="00E97CD1" w:rsidRPr="00A2100E" w:rsidRDefault="00E97CD1" w:rsidP="00C06D69">
            <w:pPr>
              <w:pStyle w:val="rowtabella0"/>
              <w:jc w:val="center"/>
              <w:rPr>
                <w:color w:val="002060"/>
              </w:rPr>
            </w:pPr>
            <w:r w:rsidRPr="00A2100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41BAC" w14:textId="77777777" w:rsidR="00E97CD1" w:rsidRPr="00A2100E" w:rsidRDefault="00E97CD1" w:rsidP="00C06D69">
            <w:pPr>
              <w:pStyle w:val="rowtabella0"/>
              <w:jc w:val="center"/>
              <w:rPr>
                <w:color w:val="002060"/>
              </w:rPr>
            </w:pPr>
            <w:r w:rsidRPr="00A2100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64AD6" w14:textId="77777777" w:rsidR="00E97CD1" w:rsidRPr="00A2100E" w:rsidRDefault="00E97CD1" w:rsidP="00C06D69">
            <w:pPr>
              <w:pStyle w:val="rowtabella0"/>
              <w:jc w:val="center"/>
              <w:rPr>
                <w:color w:val="002060"/>
              </w:rPr>
            </w:pPr>
            <w:r w:rsidRPr="00A2100E">
              <w:rPr>
                <w:color w:val="002060"/>
              </w:rPr>
              <w:t>0</w:t>
            </w:r>
          </w:p>
        </w:tc>
      </w:tr>
    </w:tbl>
    <w:p w14:paraId="469BCB4A" w14:textId="77777777" w:rsidR="00E97CD1" w:rsidRDefault="00E97CD1" w:rsidP="00E97CD1">
      <w:pPr>
        <w:pStyle w:val="breakline"/>
        <w:rPr>
          <w:color w:val="002060"/>
        </w:rPr>
      </w:pPr>
    </w:p>
    <w:p w14:paraId="61D2AD79" w14:textId="77777777" w:rsidR="00E97CD1" w:rsidRPr="00A2100E" w:rsidRDefault="00E97CD1" w:rsidP="00E97CD1">
      <w:pPr>
        <w:pStyle w:val="titoloprinc0"/>
        <w:rPr>
          <w:color w:val="002060"/>
        </w:rPr>
      </w:pPr>
      <w:r w:rsidRPr="00A2100E">
        <w:rPr>
          <w:color w:val="002060"/>
        </w:rPr>
        <w:t>PROGRAMMA GARE</w:t>
      </w:r>
    </w:p>
    <w:p w14:paraId="6A55E1C2" w14:textId="77777777" w:rsidR="00E97CD1" w:rsidRDefault="00E97CD1" w:rsidP="00E97CD1">
      <w:pPr>
        <w:pStyle w:val="breakline"/>
        <w:rPr>
          <w:color w:val="002060"/>
        </w:rPr>
      </w:pPr>
    </w:p>
    <w:p w14:paraId="7BC2B168" w14:textId="77777777" w:rsidR="00E97CD1" w:rsidRPr="00C048E4" w:rsidRDefault="00E97CD1" w:rsidP="00E97CD1">
      <w:pPr>
        <w:pStyle w:val="sottotitolocampionato10"/>
        <w:rPr>
          <w:color w:val="002060"/>
        </w:rPr>
      </w:pPr>
      <w:r w:rsidRPr="00C048E4">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0"/>
        <w:gridCol w:w="385"/>
        <w:gridCol w:w="898"/>
        <w:gridCol w:w="1199"/>
        <w:gridCol w:w="1551"/>
        <w:gridCol w:w="1548"/>
      </w:tblGrid>
      <w:tr w:rsidR="00E97CD1" w:rsidRPr="00C048E4" w14:paraId="3E13CD70" w14:textId="77777777" w:rsidTr="00C06D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CCC21" w14:textId="77777777" w:rsidR="00E97CD1" w:rsidRPr="00C048E4" w:rsidRDefault="00E97CD1" w:rsidP="00C06D69">
            <w:pPr>
              <w:pStyle w:val="headertabella0"/>
              <w:rPr>
                <w:color w:val="002060"/>
              </w:rPr>
            </w:pPr>
            <w:r w:rsidRPr="00C048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FF6AA" w14:textId="77777777" w:rsidR="00E97CD1" w:rsidRPr="00C048E4" w:rsidRDefault="00E97CD1" w:rsidP="00C06D69">
            <w:pPr>
              <w:pStyle w:val="headertabella0"/>
              <w:rPr>
                <w:color w:val="002060"/>
              </w:rPr>
            </w:pPr>
            <w:r w:rsidRPr="00C048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6A829" w14:textId="77777777" w:rsidR="00E97CD1" w:rsidRPr="00C048E4" w:rsidRDefault="00E97CD1" w:rsidP="00C06D69">
            <w:pPr>
              <w:pStyle w:val="headertabella0"/>
              <w:rPr>
                <w:color w:val="002060"/>
              </w:rPr>
            </w:pPr>
            <w:r w:rsidRPr="00C048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DDC8D" w14:textId="77777777" w:rsidR="00E97CD1" w:rsidRPr="00C048E4" w:rsidRDefault="00E97CD1" w:rsidP="00C06D69">
            <w:pPr>
              <w:pStyle w:val="headertabella0"/>
              <w:rPr>
                <w:color w:val="002060"/>
              </w:rPr>
            </w:pPr>
            <w:r w:rsidRPr="00C048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2D4C8" w14:textId="77777777" w:rsidR="00E97CD1" w:rsidRPr="00C048E4" w:rsidRDefault="00E97CD1" w:rsidP="00C06D69">
            <w:pPr>
              <w:pStyle w:val="headertabella0"/>
              <w:rPr>
                <w:color w:val="002060"/>
              </w:rPr>
            </w:pPr>
            <w:r w:rsidRPr="00C048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9C20A" w14:textId="77777777" w:rsidR="00E97CD1" w:rsidRPr="00C048E4" w:rsidRDefault="00E97CD1" w:rsidP="00C06D69">
            <w:pPr>
              <w:pStyle w:val="headertabella0"/>
              <w:rPr>
                <w:color w:val="002060"/>
              </w:rPr>
            </w:pPr>
            <w:proofErr w:type="spellStart"/>
            <w:r w:rsidRPr="00C048E4">
              <w:rPr>
                <w:color w:val="002060"/>
              </w:rPr>
              <w:t>Localita'</w:t>
            </w:r>
            <w:proofErr w:type="spellEnd"/>
            <w:r w:rsidRPr="00C048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5DB1D" w14:textId="77777777" w:rsidR="00E97CD1" w:rsidRPr="00C048E4" w:rsidRDefault="00E97CD1" w:rsidP="00C06D69">
            <w:pPr>
              <w:pStyle w:val="headertabella0"/>
              <w:rPr>
                <w:color w:val="002060"/>
              </w:rPr>
            </w:pPr>
            <w:r w:rsidRPr="00C048E4">
              <w:rPr>
                <w:color w:val="002060"/>
              </w:rPr>
              <w:t>Indirizzo Impianto</w:t>
            </w:r>
          </w:p>
        </w:tc>
      </w:tr>
      <w:tr w:rsidR="00E97CD1" w:rsidRPr="00C048E4" w14:paraId="506CE740" w14:textId="77777777" w:rsidTr="00C06D6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BD1CBA" w14:textId="77777777" w:rsidR="00E97CD1" w:rsidRPr="00C048E4" w:rsidRDefault="00E97CD1" w:rsidP="00C06D69">
            <w:pPr>
              <w:pStyle w:val="rowtabella0"/>
              <w:rPr>
                <w:color w:val="002060"/>
              </w:rPr>
            </w:pPr>
            <w:r w:rsidRPr="00C048E4">
              <w:rPr>
                <w:color w:val="002060"/>
              </w:rPr>
              <w:t xml:space="preserve">AUDAX 1970 </w:t>
            </w:r>
            <w:proofErr w:type="gramStart"/>
            <w:r w:rsidRPr="00C048E4">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3D9A6" w14:textId="77777777" w:rsidR="00E97CD1" w:rsidRPr="00C048E4" w:rsidRDefault="00E97CD1" w:rsidP="00C06D69">
            <w:pPr>
              <w:pStyle w:val="rowtabella0"/>
              <w:rPr>
                <w:color w:val="002060"/>
              </w:rPr>
            </w:pPr>
            <w:r w:rsidRPr="00C048E4">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1731E" w14:textId="77777777" w:rsidR="00E97CD1" w:rsidRPr="00C048E4" w:rsidRDefault="00E97CD1" w:rsidP="00C06D69">
            <w:pPr>
              <w:pStyle w:val="rowtabella0"/>
              <w:jc w:val="center"/>
              <w:rPr>
                <w:color w:val="002060"/>
              </w:rPr>
            </w:pPr>
            <w:r w:rsidRPr="00C048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6A407B" w14:textId="77777777" w:rsidR="00E97CD1" w:rsidRPr="00C048E4" w:rsidRDefault="00E97CD1" w:rsidP="00C06D69">
            <w:pPr>
              <w:pStyle w:val="rowtabella0"/>
              <w:rPr>
                <w:color w:val="002060"/>
              </w:rPr>
            </w:pPr>
            <w:r w:rsidRPr="00C048E4">
              <w:rPr>
                <w:color w:val="002060"/>
              </w:rPr>
              <w:t>25/10/2025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388ED1" w14:textId="77777777" w:rsidR="00E97CD1" w:rsidRPr="00C048E4" w:rsidRDefault="00E97CD1" w:rsidP="00C06D69">
            <w:pPr>
              <w:pStyle w:val="rowtabella0"/>
              <w:rPr>
                <w:color w:val="002060"/>
              </w:rPr>
            </w:pPr>
            <w:r w:rsidRPr="00C048E4">
              <w:rPr>
                <w:color w:val="002060"/>
              </w:rPr>
              <w:t>5109 CAMPO COPERTO N°3</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BC37D" w14:textId="77777777" w:rsidR="00E97CD1" w:rsidRPr="00C048E4" w:rsidRDefault="00E97CD1" w:rsidP="00C06D69">
            <w:pPr>
              <w:pStyle w:val="rowtabella0"/>
              <w:rPr>
                <w:color w:val="002060"/>
              </w:rPr>
            </w:pPr>
            <w:r w:rsidRPr="00C048E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176AE6" w14:textId="77777777" w:rsidR="00E97CD1" w:rsidRPr="00C048E4" w:rsidRDefault="00E97CD1" w:rsidP="00C06D69">
            <w:pPr>
              <w:pStyle w:val="rowtabella0"/>
              <w:rPr>
                <w:color w:val="002060"/>
              </w:rPr>
            </w:pPr>
            <w:r w:rsidRPr="00C048E4">
              <w:rPr>
                <w:color w:val="002060"/>
              </w:rPr>
              <w:t>VIA CELLINI</w:t>
            </w:r>
          </w:p>
        </w:tc>
      </w:tr>
      <w:tr w:rsidR="00E97CD1" w:rsidRPr="00C048E4" w14:paraId="461FE65F"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F05917" w14:textId="77777777" w:rsidR="00E97CD1" w:rsidRPr="00C048E4" w:rsidRDefault="00E97CD1" w:rsidP="00C06D69">
            <w:pPr>
              <w:pStyle w:val="rowtabella0"/>
              <w:rPr>
                <w:color w:val="002060"/>
              </w:rPr>
            </w:pPr>
            <w:r w:rsidRPr="00C048E4">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96B534" w14:textId="77777777" w:rsidR="00E97CD1" w:rsidRPr="00C048E4" w:rsidRDefault="00E97CD1" w:rsidP="00C06D69">
            <w:pPr>
              <w:pStyle w:val="rowtabella0"/>
              <w:rPr>
                <w:color w:val="002060"/>
              </w:rPr>
            </w:pPr>
            <w:r w:rsidRPr="00C048E4">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B24A4E"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D977F1" w14:textId="77777777" w:rsidR="00E97CD1" w:rsidRPr="00C048E4" w:rsidRDefault="00E97CD1" w:rsidP="00C06D69">
            <w:pPr>
              <w:pStyle w:val="rowtabella0"/>
              <w:rPr>
                <w:color w:val="002060"/>
              </w:rPr>
            </w:pPr>
            <w:r w:rsidRPr="00C048E4">
              <w:rPr>
                <w:color w:val="002060"/>
              </w:rPr>
              <w:t>25/10/2025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DB17B8" w14:textId="77777777" w:rsidR="00E97CD1" w:rsidRPr="00C048E4" w:rsidRDefault="00E97CD1" w:rsidP="00C06D69">
            <w:pPr>
              <w:pStyle w:val="rowtabella0"/>
              <w:rPr>
                <w:color w:val="002060"/>
              </w:rPr>
            </w:pPr>
            <w:r w:rsidRPr="00C048E4">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29A60B" w14:textId="77777777" w:rsidR="00E97CD1" w:rsidRPr="00C048E4" w:rsidRDefault="00E97CD1" w:rsidP="00C06D69">
            <w:pPr>
              <w:pStyle w:val="rowtabella0"/>
              <w:rPr>
                <w:color w:val="002060"/>
              </w:rPr>
            </w:pPr>
            <w:r w:rsidRPr="00C048E4">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D3B051" w14:textId="77777777" w:rsidR="00E97CD1" w:rsidRPr="00C048E4" w:rsidRDefault="00E97CD1" w:rsidP="00C06D69">
            <w:pPr>
              <w:pStyle w:val="rowtabella0"/>
              <w:rPr>
                <w:color w:val="002060"/>
              </w:rPr>
            </w:pPr>
            <w:r w:rsidRPr="00C048E4">
              <w:rPr>
                <w:color w:val="002060"/>
              </w:rPr>
              <w:t>VIA ROSSINI</w:t>
            </w:r>
          </w:p>
        </w:tc>
      </w:tr>
      <w:tr w:rsidR="00E97CD1" w:rsidRPr="00C048E4" w14:paraId="71499300"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D5A746" w14:textId="77777777" w:rsidR="00E97CD1" w:rsidRPr="00C048E4" w:rsidRDefault="00E97CD1" w:rsidP="00C06D69">
            <w:pPr>
              <w:pStyle w:val="rowtabella0"/>
              <w:rPr>
                <w:color w:val="002060"/>
              </w:rPr>
            </w:pPr>
            <w:r w:rsidRPr="00C048E4">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7EFD53" w14:textId="77777777" w:rsidR="00E97CD1" w:rsidRPr="00C048E4" w:rsidRDefault="00E97CD1" w:rsidP="00C06D69">
            <w:pPr>
              <w:pStyle w:val="rowtabella0"/>
              <w:rPr>
                <w:color w:val="002060"/>
              </w:rPr>
            </w:pPr>
            <w:r w:rsidRPr="00C048E4">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C92B46"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8DF945" w14:textId="77777777" w:rsidR="00E97CD1" w:rsidRPr="00C048E4" w:rsidRDefault="00E97CD1" w:rsidP="00C06D69">
            <w:pPr>
              <w:pStyle w:val="rowtabella0"/>
              <w:rPr>
                <w:color w:val="002060"/>
              </w:rPr>
            </w:pPr>
            <w:r w:rsidRPr="00C048E4">
              <w:rPr>
                <w:color w:val="002060"/>
              </w:rPr>
              <w:t>25/10/2025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A08191" w14:textId="77777777" w:rsidR="00E97CD1" w:rsidRPr="00C048E4" w:rsidRDefault="00E97CD1" w:rsidP="00C06D69">
            <w:pPr>
              <w:pStyle w:val="rowtabella0"/>
              <w:rPr>
                <w:color w:val="002060"/>
              </w:rPr>
            </w:pPr>
            <w:r w:rsidRPr="00C048E4">
              <w:rPr>
                <w:color w:val="002060"/>
              </w:rPr>
              <w:t xml:space="preserve">5442 TENSOSTRUTTURA </w:t>
            </w:r>
            <w:proofErr w:type="gramStart"/>
            <w:r w:rsidRPr="00C048E4">
              <w:rPr>
                <w:color w:val="002060"/>
              </w:rPr>
              <w:t>B.GO</w:t>
            </w:r>
            <w:proofErr w:type="gramEnd"/>
            <w:r w:rsidRPr="00C048E4">
              <w:rPr>
                <w:color w:val="002060"/>
              </w:rPr>
              <w:t xml:space="preserve"> </w:t>
            </w:r>
            <w:proofErr w:type="gramStart"/>
            <w:r w:rsidRPr="00C048E4">
              <w:rPr>
                <w:color w:val="002060"/>
              </w:rPr>
              <w:t>S.MARIA</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9765AE" w14:textId="77777777" w:rsidR="00E97CD1" w:rsidRPr="00C048E4" w:rsidRDefault="00E97CD1" w:rsidP="00C06D69">
            <w:pPr>
              <w:pStyle w:val="rowtabella0"/>
              <w:rPr>
                <w:color w:val="002060"/>
              </w:rPr>
            </w:pPr>
            <w:r w:rsidRPr="00C048E4">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248687" w14:textId="77777777" w:rsidR="00E97CD1" w:rsidRPr="00C048E4" w:rsidRDefault="00E97CD1" w:rsidP="00C06D69">
            <w:pPr>
              <w:pStyle w:val="rowtabella0"/>
              <w:rPr>
                <w:color w:val="002060"/>
              </w:rPr>
            </w:pPr>
            <w:r w:rsidRPr="00C048E4">
              <w:rPr>
                <w:color w:val="002060"/>
              </w:rPr>
              <w:t xml:space="preserve">STRADA DEL FOGLIA - </w:t>
            </w:r>
            <w:proofErr w:type="gramStart"/>
            <w:r w:rsidRPr="00C048E4">
              <w:rPr>
                <w:color w:val="002060"/>
              </w:rPr>
              <w:t>B.GO</w:t>
            </w:r>
            <w:proofErr w:type="gramEnd"/>
            <w:r w:rsidRPr="00C048E4">
              <w:rPr>
                <w:color w:val="002060"/>
              </w:rPr>
              <w:t xml:space="preserve"> S.MAR</w:t>
            </w:r>
          </w:p>
        </w:tc>
      </w:tr>
      <w:tr w:rsidR="00E97CD1" w:rsidRPr="00C048E4" w14:paraId="47F45A61" w14:textId="77777777" w:rsidTr="00C06D6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995C6A" w14:textId="77777777" w:rsidR="00E97CD1" w:rsidRPr="00C048E4" w:rsidRDefault="00E97CD1" w:rsidP="00C06D69">
            <w:pPr>
              <w:pStyle w:val="rowtabella0"/>
              <w:rPr>
                <w:color w:val="002060"/>
              </w:rPr>
            </w:pPr>
            <w:r w:rsidRPr="00C048E4">
              <w:rPr>
                <w:color w:val="002060"/>
              </w:rPr>
              <w:t>ETA BETA F.C.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7B25A6" w14:textId="77777777" w:rsidR="00E97CD1" w:rsidRPr="00C048E4" w:rsidRDefault="00E97CD1" w:rsidP="00C06D69">
            <w:pPr>
              <w:pStyle w:val="rowtabella0"/>
              <w:rPr>
                <w:color w:val="002060"/>
              </w:rPr>
            </w:pPr>
            <w:r w:rsidRPr="00C048E4">
              <w:rPr>
                <w:color w:val="002060"/>
              </w:rPr>
              <w:t>FFJ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6034A9"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D10BB1" w14:textId="77777777" w:rsidR="00E97CD1" w:rsidRPr="00C048E4" w:rsidRDefault="00E97CD1" w:rsidP="00C06D69">
            <w:pPr>
              <w:pStyle w:val="rowtabella0"/>
              <w:rPr>
                <w:color w:val="002060"/>
              </w:rPr>
            </w:pPr>
            <w:r w:rsidRPr="00C048E4">
              <w:rPr>
                <w:color w:val="002060"/>
              </w:rPr>
              <w:t>26/10/2025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BA460B" w14:textId="77777777" w:rsidR="00E97CD1" w:rsidRPr="00C048E4" w:rsidRDefault="00E97CD1" w:rsidP="00C06D69">
            <w:pPr>
              <w:pStyle w:val="rowtabella0"/>
              <w:rPr>
                <w:color w:val="002060"/>
              </w:rPr>
            </w:pPr>
            <w:r w:rsidRPr="00C048E4">
              <w:rPr>
                <w:color w:val="002060"/>
              </w:rPr>
              <w:t xml:space="preserve">5454 </w:t>
            </w:r>
            <w:proofErr w:type="gramStart"/>
            <w:r w:rsidRPr="00C048E4">
              <w:rPr>
                <w:color w:val="002060"/>
              </w:rPr>
              <w:t>C.COPERTO</w:t>
            </w:r>
            <w:proofErr w:type="gramEnd"/>
            <w:r w:rsidRPr="00C048E4">
              <w:rPr>
                <w:color w:val="002060"/>
              </w:rPr>
              <w:t xml:space="preserve"> </w:t>
            </w:r>
            <w:proofErr w:type="gramStart"/>
            <w:r w:rsidRPr="00C048E4">
              <w:rPr>
                <w:color w:val="002060"/>
              </w:rPr>
              <w:t>C.TENNIS</w:t>
            </w:r>
            <w:proofErr w:type="gramEnd"/>
            <w:r w:rsidRPr="00C048E4">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1DC513" w14:textId="77777777" w:rsidR="00E97CD1" w:rsidRPr="00C048E4" w:rsidRDefault="00E97CD1" w:rsidP="00C06D69">
            <w:pPr>
              <w:pStyle w:val="rowtabella0"/>
              <w:rPr>
                <w:color w:val="002060"/>
              </w:rPr>
            </w:pPr>
            <w:r w:rsidRPr="00C048E4">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E42C4" w14:textId="77777777" w:rsidR="00E97CD1" w:rsidRPr="00C048E4" w:rsidRDefault="00E97CD1" w:rsidP="00C06D69">
            <w:pPr>
              <w:pStyle w:val="rowtabella0"/>
              <w:rPr>
                <w:color w:val="002060"/>
              </w:rPr>
            </w:pPr>
            <w:r w:rsidRPr="00C048E4">
              <w:rPr>
                <w:color w:val="002060"/>
              </w:rPr>
              <w:t>VIA VILLA TOMBARI</w:t>
            </w:r>
          </w:p>
        </w:tc>
      </w:tr>
    </w:tbl>
    <w:p w14:paraId="043C1AC7" w14:textId="77777777" w:rsidR="00E97CD1" w:rsidRPr="00C048E4" w:rsidRDefault="00E97CD1" w:rsidP="00E97CD1">
      <w:pPr>
        <w:pStyle w:val="breakline"/>
        <w:rPr>
          <w:rFonts w:eastAsiaTheme="minorEastAsia"/>
          <w:color w:val="002060"/>
        </w:rPr>
      </w:pPr>
    </w:p>
    <w:p w14:paraId="10DBE81D" w14:textId="77777777" w:rsidR="00E97CD1" w:rsidRPr="00C048E4" w:rsidRDefault="00E97CD1" w:rsidP="00E97CD1">
      <w:pPr>
        <w:pStyle w:val="breakline"/>
        <w:rPr>
          <w:color w:val="002060"/>
        </w:rPr>
      </w:pPr>
    </w:p>
    <w:p w14:paraId="5F644D44" w14:textId="77777777" w:rsidR="00E97CD1" w:rsidRPr="00C048E4" w:rsidRDefault="00E97CD1" w:rsidP="00E97CD1">
      <w:pPr>
        <w:pStyle w:val="breakline"/>
        <w:rPr>
          <w:color w:val="002060"/>
        </w:rPr>
      </w:pPr>
    </w:p>
    <w:p w14:paraId="25F51467" w14:textId="77777777" w:rsidR="00E97CD1" w:rsidRPr="00C048E4" w:rsidRDefault="00E97CD1" w:rsidP="00E97CD1">
      <w:pPr>
        <w:pStyle w:val="sottotitolocampionato10"/>
        <w:rPr>
          <w:color w:val="002060"/>
        </w:rPr>
      </w:pPr>
      <w:r w:rsidRPr="00C048E4">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4"/>
        <w:gridCol w:w="385"/>
        <w:gridCol w:w="898"/>
        <w:gridCol w:w="1185"/>
        <w:gridCol w:w="1551"/>
        <w:gridCol w:w="1552"/>
      </w:tblGrid>
      <w:tr w:rsidR="00E97CD1" w:rsidRPr="00C048E4" w14:paraId="02183F5C" w14:textId="77777777" w:rsidTr="00C06D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C8012" w14:textId="77777777" w:rsidR="00E97CD1" w:rsidRPr="00C048E4" w:rsidRDefault="00E97CD1" w:rsidP="00C06D69">
            <w:pPr>
              <w:pStyle w:val="headertabella0"/>
              <w:rPr>
                <w:color w:val="002060"/>
              </w:rPr>
            </w:pPr>
            <w:r w:rsidRPr="00C048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A0569" w14:textId="77777777" w:rsidR="00E97CD1" w:rsidRPr="00C048E4" w:rsidRDefault="00E97CD1" w:rsidP="00C06D69">
            <w:pPr>
              <w:pStyle w:val="headertabella0"/>
              <w:rPr>
                <w:color w:val="002060"/>
              </w:rPr>
            </w:pPr>
            <w:r w:rsidRPr="00C048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E62F0" w14:textId="77777777" w:rsidR="00E97CD1" w:rsidRPr="00C048E4" w:rsidRDefault="00E97CD1" w:rsidP="00C06D69">
            <w:pPr>
              <w:pStyle w:val="headertabella0"/>
              <w:rPr>
                <w:color w:val="002060"/>
              </w:rPr>
            </w:pPr>
            <w:r w:rsidRPr="00C048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66A34" w14:textId="77777777" w:rsidR="00E97CD1" w:rsidRPr="00C048E4" w:rsidRDefault="00E97CD1" w:rsidP="00C06D69">
            <w:pPr>
              <w:pStyle w:val="headertabella0"/>
              <w:rPr>
                <w:color w:val="002060"/>
              </w:rPr>
            </w:pPr>
            <w:r w:rsidRPr="00C048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51EA3" w14:textId="77777777" w:rsidR="00E97CD1" w:rsidRPr="00C048E4" w:rsidRDefault="00E97CD1" w:rsidP="00C06D69">
            <w:pPr>
              <w:pStyle w:val="headertabella0"/>
              <w:rPr>
                <w:color w:val="002060"/>
              </w:rPr>
            </w:pPr>
            <w:r w:rsidRPr="00C048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53393" w14:textId="77777777" w:rsidR="00E97CD1" w:rsidRPr="00C048E4" w:rsidRDefault="00E97CD1" w:rsidP="00C06D69">
            <w:pPr>
              <w:pStyle w:val="headertabella0"/>
              <w:rPr>
                <w:color w:val="002060"/>
              </w:rPr>
            </w:pPr>
            <w:proofErr w:type="spellStart"/>
            <w:r w:rsidRPr="00C048E4">
              <w:rPr>
                <w:color w:val="002060"/>
              </w:rPr>
              <w:t>Localita'</w:t>
            </w:r>
            <w:proofErr w:type="spellEnd"/>
            <w:r w:rsidRPr="00C048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85882" w14:textId="77777777" w:rsidR="00E97CD1" w:rsidRPr="00C048E4" w:rsidRDefault="00E97CD1" w:rsidP="00C06D69">
            <w:pPr>
              <w:pStyle w:val="headertabella0"/>
              <w:rPr>
                <w:color w:val="002060"/>
              </w:rPr>
            </w:pPr>
            <w:r w:rsidRPr="00C048E4">
              <w:rPr>
                <w:color w:val="002060"/>
              </w:rPr>
              <w:t>Indirizzo Impianto</w:t>
            </w:r>
          </w:p>
        </w:tc>
      </w:tr>
      <w:tr w:rsidR="00E97CD1" w:rsidRPr="00C048E4" w14:paraId="40B71FDA" w14:textId="77777777" w:rsidTr="00C06D6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434E83" w14:textId="77777777" w:rsidR="00E97CD1" w:rsidRPr="00C048E4" w:rsidRDefault="00E97CD1" w:rsidP="00C06D69">
            <w:pPr>
              <w:pStyle w:val="rowtabella0"/>
              <w:rPr>
                <w:color w:val="002060"/>
              </w:rPr>
            </w:pPr>
            <w:r w:rsidRPr="00C048E4">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7EA3B" w14:textId="77777777" w:rsidR="00E97CD1" w:rsidRPr="00C048E4" w:rsidRDefault="00E97CD1" w:rsidP="00C06D69">
            <w:pPr>
              <w:pStyle w:val="rowtabella0"/>
              <w:rPr>
                <w:color w:val="002060"/>
              </w:rPr>
            </w:pPr>
            <w:r w:rsidRPr="00C048E4">
              <w:rPr>
                <w:color w:val="002060"/>
              </w:rPr>
              <w:t>POLVERIGI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1C6C1" w14:textId="77777777" w:rsidR="00E97CD1" w:rsidRPr="00C048E4" w:rsidRDefault="00E97CD1" w:rsidP="00C06D69">
            <w:pPr>
              <w:pStyle w:val="rowtabella0"/>
              <w:jc w:val="center"/>
              <w:rPr>
                <w:color w:val="002060"/>
              </w:rPr>
            </w:pPr>
            <w:r w:rsidRPr="00C048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42B48E" w14:textId="77777777" w:rsidR="00E97CD1" w:rsidRPr="00C048E4" w:rsidRDefault="00E97CD1" w:rsidP="00C06D69">
            <w:pPr>
              <w:pStyle w:val="rowtabella0"/>
              <w:rPr>
                <w:color w:val="002060"/>
              </w:rPr>
            </w:pPr>
            <w:r w:rsidRPr="00C048E4">
              <w:rPr>
                <w:color w:val="002060"/>
              </w:rPr>
              <w:t>25/10/2025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156847" w14:textId="77777777" w:rsidR="00E97CD1" w:rsidRPr="00C048E4" w:rsidRDefault="00E97CD1" w:rsidP="00C06D69">
            <w:pPr>
              <w:pStyle w:val="rowtabella0"/>
              <w:rPr>
                <w:color w:val="002060"/>
              </w:rPr>
            </w:pPr>
            <w:r w:rsidRPr="00C048E4">
              <w:rPr>
                <w:color w:val="002060"/>
              </w:rPr>
              <w:t>5299 CENTRO SP. POL. "</w:t>
            </w:r>
            <w:proofErr w:type="gramStart"/>
            <w:r w:rsidRPr="00C048E4">
              <w:rPr>
                <w:color w:val="002060"/>
              </w:rPr>
              <w:t>R.GATTARI</w:t>
            </w:r>
            <w:proofErr w:type="gramEnd"/>
            <w:r w:rsidRPr="00C048E4">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4E4A94" w14:textId="77777777" w:rsidR="00E97CD1" w:rsidRPr="00C048E4" w:rsidRDefault="00E97CD1" w:rsidP="00C06D69">
            <w:pPr>
              <w:pStyle w:val="rowtabella0"/>
              <w:rPr>
                <w:color w:val="002060"/>
              </w:rPr>
            </w:pPr>
            <w:r w:rsidRPr="00C048E4">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8FE0FE" w14:textId="77777777" w:rsidR="00E97CD1" w:rsidRPr="00C048E4" w:rsidRDefault="00E97CD1" w:rsidP="00C06D69">
            <w:pPr>
              <w:pStyle w:val="rowtabella0"/>
              <w:rPr>
                <w:color w:val="002060"/>
              </w:rPr>
            </w:pPr>
            <w:r w:rsidRPr="00C048E4">
              <w:rPr>
                <w:color w:val="002060"/>
              </w:rPr>
              <w:t>VIA TAGLIAMENTO</w:t>
            </w:r>
          </w:p>
        </w:tc>
      </w:tr>
      <w:tr w:rsidR="00E97CD1" w:rsidRPr="00C048E4" w14:paraId="658FE2E3"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4DD525" w14:textId="77777777" w:rsidR="00E97CD1" w:rsidRPr="00C048E4" w:rsidRDefault="00E97CD1" w:rsidP="00C06D69">
            <w:pPr>
              <w:pStyle w:val="rowtabella0"/>
              <w:rPr>
                <w:color w:val="002060"/>
              </w:rPr>
            </w:pPr>
            <w:r w:rsidRPr="00C048E4">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F6DC4F" w14:textId="77777777" w:rsidR="00E97CD1" w:rsidRPr="00C048E4" w:rsidRDefault="00E97CD1" w:rsidP="00C06D69">
            <w:pPr>
              <w:pStyle w:val="rowtabella0"/>
              <w:rPr>
                <w:color w:val="002060"/>
              </w:rPr>
            </w:pPr>
            <w:r w:rsidRPr="00C048E4">
              <w:rPr>
                <w:color w:val="002060"/>
              </w:rPr>
              <w:t xml:space="preserve">C.U.S. ANCONA </w:t>
            </w:r>
            <w:proofErr w:type="spellStart"/>
            <w:proofErr w:type="gramStart"/>
            <w:r w:rsidRPr="00C048E4">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6EA3CE"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8EFF43" w14:textId="77777777" w:rsidR="00E97CD1" w:rsidRPr="00C048E4" w:rsidRDefault="00E97CD1" w:rsidP="00C06D69">
            <w:pPr>
              <w:pStyle w:val="rowtabella0"/>
              <w:rPr>
                <w:color w:val="002060"/>
              </w:rPr>
            </w:pPr>
            <w:r w:rsidRPr="00C048E4">
              <w:rPr>
                <w:color w:val="002060"/>
              </w:rPr>
              <w:t>25/10/2025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E376B2" w14:textId="77777777" w:rsidR="00E97CD1" w:rsidRPr="00C048E4" w:rsidRDefault="00E97CD1" w:rsidP="00C06D69">
            <w:pPr>
              <w:pStyle w:val="rowtabella0"/>
              <w:rPr>
                <w:color w:val="002060"/>
              </w:rPr>
            </w:pPr>
            <w:r w:rsidRPr="00C048E4">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4D5DD5" w14:textId="77777777" w:rsidR="00E97CD1" w:rsidRPr="00C048E4" w:rsidRDefault="00E97CD1" w:rsidP="00C06D69">
            <w:pPr>
              <w:pStyle w:val="rowtabella0"/>
              <w:rPr>
                <w:color w:val="002060"/>
              </w:rPr>
            </w:pPr>
            <w:r w:rsidRPr="00C048E4">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15A60B" w14:textId="77777777" w:rsidR="00E97CD1" w:rsidRPr="00C048E4" w:rsidRDefault="00E97CD1" w:rsidP="00C06D69">
            <w:pPr>
              <w:pStyle w:val="rowtabella0"/>
              <w:rPr>
                <w:color w:val="002060"/>
              </w:rPr>
            </w:pPr>
            <w:r w:rsidRPr="00C048E4">
              <w:rPr>
                <w:color w:val="002060"/>
              </w:rPr>
              <w:t>VIA VERDI</w:t>
            </w:r>
          </w:p>
        </w:tc>
      </w:tr>
      <w:tr w:rsidR="00E97CD1" w:rsidRPr="00C048E4" w14:paraId="5A860533"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001812" w14:textId="77777777" w:rsidR="00E97CD1" w:rsidRPr="00C048E4" w:rsidRDefault="00E97CD1" w:rsidP="00C06D69">
            <w:pPr>
              <w:pStyle w:val="rowtabella0"/>
              <w:rPr>
                <w:color w:val="002060"/>
              </w:rPr>
            </w:pPr>
            <w:r w:rsidRPr="00C048E4">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A8632D" w14:textId="77777777" w:rsidR="00E97CD1" w:rsidRPr="00C048E4" w:rsidRDefault="00E97CD1" w:rsidP="00C06D69">
            <w:pPr>
              <w:pStyle w:val="rowtabella0"/>
              <w:rPr>
                <w:color w:val="002060"/>
              </w:rPr>
            </w:pPr>
            <w:r w:rsidRPr="00C048E4">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F179C1"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D8DB18" w14:textId="77777777" w:rsidR="00E97CD1" w:rsidRPr="00C048E4" w:rsidRDefault="00E97CD1" w:rsidP="00C06D69">
            <w:pPr>
              <w:pStyle w:val="rowtabella0"/>
              <w:rPr>
                <w:color w:val="002060"/>
              </w:rPr>
            </w:pPr>
            <w:r w:rsidRPr="00C048E4">
              <w:rPr>
                <w:color w:val="002060"/>
              </w:rPr>
              <w:t>25/10/2025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5A1CD5" w14:textId="77777777" w:rsidR="00E97CD1" w:rsidRPr="00C048E4" w:rsidRDefault="00E97CD1" w:rsidP="00C06D69">
            <w:pPr>
              <w:pStyle w:val="rowtabella0"/>
              <w:rPr>
                <w:color w:val="002060"/>
              </w:rPr>
            </w:pPr>
            <w:r w:rsidRPr="00C048E4">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10ED8D" w14:textId="77777777" w:rsidR="00E97CD1" w:rsidRPr="00C048E4" w:rsidRDefault="00E97CD1" w:rsidP="00C06D69">
            <w:pPr>
              <w:pStyle w:val="rowtabella0"/>
              <w:rPr>
                <w:color w:val="002060"/>
              </w:rPr>
            </w:pPr>
            <w:r w:rsidRPr="00C048E4">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75E95B" w14:textId="77777777" w:rsidR="00E97CD1" w:rsidRPr="00C048E4" w:rsidRDefault="00E97CD1" w:rsidP="00C06D69">
            <w:pPr>
              <w:pStyle w:val="rowtabella0"/>
              <w:rPr>
                <w:color w:val="002060"/>
              </w:rPr>
            </w:pPr>
            <w:r w:rsidRPr="00C048E4">
              <w:rPr>
                <w:color w:val="002060"/>
              </w:rPr>
              <w:t>VIA SAN SERGIO FZ. GROTTACCIA</w:t>
            </w:r>
          </w:p>
        </w:tc>
      </w:tr>
      <w:tr w:rsidR="00E97CD1" w:rsidRPr="00C048E4" w14:paraId="161F6084"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826565" w14:textId="77777777" w:rsidR="00E97CD1" w:rsidRPr="00C048E4" w:rsidRDefault="00E97CD1" w:rsidP="00C06D69">
            <w:pPr>
              <w:pStyle w:val="rowtabella0"/>
              <w:rPr>
                <w:color w:val="002060"/>
              </w:rPr>
            </w:pPr>
            <w:r w:rsidRPr="00C048E4">
              <w:rPr>
                <w:color w:val="002060"/>
              </w:rPr>
              <w:t>JESINA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78B4CD" w14:textId="77777777" w:rsidR="00E97CD1" w:rsidRPr="00C048E4" w:rsidRDefault="00E97CD1" w:rsidP="00C06D69">
            <w:pPr>
              <w:pStyle w:val="rowtabella0"/>
              <w:rPr>
                <w:color w:val="002060"/>
              </w:rPr>
            </w:pPr>
            <w:r w:rsidRPr="00C048E4">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BCDF89"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D8540D" w14:textId="77777777" w:rsidR="00E97CD1" w:rsidRPr="00C048E4" w:rsidRDefault="00E97CD1" w:rsidP="00C06D69">
            <w:pPr>
              <w:pStyle w:val="rowtabella0"/>
              <w:rPr>
                <w:color w:val="002060"/>
              </w:rPr>
            </w:pPr>
            <w:r w:rsidRPr="00C048E4">
              <w:rPr>
                <w:color w:val="002060"/>
              </w:rPr>
              <w:t>25/10/2025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1D42EE" w14:textId="77777777" w:rsidR="00E97CD1" w:rsidRPr="00C048E4" w:rsidRDefault="00E97CD1" w:rsidP="00C06D69">
            <w:pPr>
              <w:pStyle w:val="rowtabella0"/>
              <w:rPr>
                <w:color w:val="002060"/>
              </w:rPr>
            </w:pPr>
            <w:r w:rsidRPr="00C048E4">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9D4D86" w14:textId="77777777" w:rsidR="00E97CD1" w:rsidRPr="00C048E4" w:rsidRDefault="00E97CD1" w:rsidP="00C06D69">
            <w:pPr>
              <w:pStyle w:val="rowtabella0"/>
              <w:rPr>
                <w:color w:val="002060"/>
              </w:rPr>
            </w:pPr>
            <w:r w:rsidRPr="00C048E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B3D5D7" w14:textId="77777777" w:rsidR="00E97CD1" w:rsidRPr="00C048E4" w:rsidRDefault="00E97CD1" w:rsidP="00C06D69">
            <w:pPr>
              <w:pStyle w:val="rowtabella0"/>
              <w:rPr>
                <w:color w:val="002060"/>
              </w:rPr>
            </w:pPr>
            <w:r w:rsidRPr="00C048E4">
              <w:rPr>
                <w:color w:val="002060"/>
              </w:rPr>
              <w:t>VIA DEI TESSITORI</w:t>
            </w:r>
          </w:p>
        </w:tc>
      </w:tr>
      <w:tr w:rsidR="00E97CD1" w:rsidRPr="00C048E4" w14:paraId="3BAE4C3A" w14:textId="77777777" w:rsidTr="00C06D6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C65F66" w14:textId="77777777" w:rsidR="00E97CD1" w:rsidRPr="00C048E4" w:rsidRDefault="00E97CD1" w:rsidP="00C06D69">
            <w:pPr>
              <w:pStyle w:val="rowtabella0"/>
              <w:rPr>
                <w:color w:val="002060"/>
              </w:rPr>
            </w:pPr>
            <w:r w:rsidRPr="00C048E4">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46B5C7" w14:textId="77777777" w:rsidR="00E97CD1" w:rsidRPr="00C048E4" w:rsidRDefault="00E97CD1" w:rsidP="00C06D69">
            <w:pPr>
              <w:pStyle w:val="rowtabella0"/>
              <w:rPr>
                <w:color w:val="002060"/>
              </w:rPr>
            </w:pPr>
            <w:r w:rsidRPr="00C048E4">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B87872"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F18F7E" w14:textId="77777777" w:rsidR="00E97CD1" w:rsidRPr="00C048E4" w:rsidRDefault="00E97CD1" w:rsidP="00C06D69">
            <w:pPr>
              <w:pStyle w:val="rowtabella0"/>
              <w:rPr>
                <w:color w:val="002060"/>
              </w:rPr>
            </w:pPr>
            <w:r w:rsidRPr="00C048E4">
              <w:rPr>
                <w:color w:val="002060"/>
              </w:rPr>
              <w:t>25/10/2025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ACC0E" w14:textId="77777777" w:rsidR="00E97CD1" w:rsidRPr="00C048E4" w:rsidRDefault="00E97CD1" w:rsidP="00C06D69">
            <w:pPr>
              <w:pStyle w:val="rowtabella0"/>
              <w:rPr>
                <w:color w:val="002060"/>
              </w:rPr>
            </w:pPr>
            <w:r w:rsidRPr="00C048E4">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133BE2" w14:textId="77777777" w:rsidR="00E97CD1" w:rsidRPr="00C048E4" w:rsidRDefault="00E97CD1" w:rsidP="00C06D69">
            <w:pPr>
              <w:pStyle w:val="rowtabella0"/>
              <w:rPr>
                <w:color w:val="002060"/>
              </w:rPr>
            </w:pPr>
            <w:r w:rsidRPr="00C048E4">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ED1E3F" w14:textId="77777777" w:rsidR="00E97CD1" w:rsidRPr="00C048E4" w:rsidRDefault="00E97CD1" w:rsidP="00C06D69">
            <w:pPr>
              <w:pStyle w:val="rowtabella0"/>
              <w:rPr>
                <w:color w:val="002060"/>
              </w:rPr>
            </w:pPr>
            <w:r w:rsidRPr="00C048E4">
              <w:rPr>
                <w:color w:val="002060"/>
              </w:rPr>
              <w:t>VIA ALDO MORO</w:t>
            </w:r>
          </w:p>
        </w:tc>
      </w:tr>
    </w:tbl>
    <w:p w14:paraId="28AF11C8" w14:textId="77777777" w:rsidR="00E97CD1" w:rsidRPr="00C048E4" w:rsidRDefault="00E97CD1" w:rsidP="00E97CD1">
      <w:pPr>
        <w:pStyle w:val="breakline"/>
        <w:rPr>
          <w:rFonts w:eastAsiaTheme="minorEastAsia"/>
          <w:color w:val="002060"/>
        </w:rPr>
      </w:pPr>
    </w:p>
    <w:p w14:paraId="5F49EEC9" w14:textId="77777777" w:rsidR="00E97CD1" w:rsidRPr="00C048E4" w:rsidRDefault="00E97CD1" w:rsidP="00E97CD1">
      <w:pPr>
        <w:pStyle w:val="breakline"/>
        <w:rPr>
          <w:color w:val="002060"/>
        </w:rPr>
      </w:pPr>
    </w:p>
    <w:p w14:paraId="325A79A6" w14:textId="77777777" w:rsidR="00E97CD1" w:rsidRPr="00C048E4" w:rsidRDefault="00E97CD1" w:rsidP="00E97CD1">
      <w:pPr>
        <w:pStyle w:val="breakline"/>
        <w:rPr>
          <w:color w:val="002060"/>
        </w:rPr>
      </w:pPr>
    </w:p>
    <w:p w14:paraId="53F9ACF8" w14:textId="77777777" w:rsidR="00E97CD1" w:rsidRPr="00C048E4" w:rsidRDefault="00E97CD1" w:rsidP="00E97CD1">
      <w:pPr>
        <w:pStyle w:val="sottotitolocampionato10"/>
        <w:rPr>
          <w:color w:val="002060"/>
        </w:rPr>
      </w:pPr>
      <w:r w:rsidRPr="00C048E4">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91"/>
        <w:gridCol w:w="1551"/>
        <w:gridCol w:w="1551"/>
      </w:tblGrid>
      <w:tr w:rsidR="00E97CD1" w:rsidRPr="00C048E4" w14:paraId="7AB448CE" w14:textId="77777777" w:rsidTr="00C06D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D93DD" w14:textId="77777777" w:rsidR="00E97CD1" w:rsidRPr="00C048E4" w:rsidRDefault="00E97CD1" w:rsidP="00C06D69">
            <w:pPr>
              <w:pStyle w:val="headertabella0"/>
              <w:rPr>
                <w:color w:val="002060"/>
              </w:rPr>
            </w:pPr>
            <w:r w:rsidRPr="00C048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E6319" w14:textId="77777777" w:rsidR="00E97CD1" w:rsidRPr="00C048E4" w:rsidRDefault="00E97CD1" w:rsidP="00C06D69">
            <w:pPr>
              <w:pStyle w:val="headertabella0"/>
              <w:rPr>
                <w:color w:val="002060"/>
              </w:rPr>
            </w:pPr>
            <w:r w:rsidRPr="00C048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C7971" w14:textId="77777777" w:rsidR="00E97CD1" w:rsidRPr="00C048E4" w:rsidRDefault="00E97CD1" w:rsidP="00C06D69">
            <w:pPr>
              <w:pStyle w:val="headertabella0"/>
              <w:rPr>
                <w:color w:val="002060"/>
              </w:rPr>
            </w:pPr>
            <w:r w:rsidRPr="00C048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BC935" w14:textId="77777777" w:rsidR="00E97CD1" w:rsidRPr="00C048E4" w:rsidRDefault="00E97CD1" w:rsidP="00C06D69">
            <w:pPr>
              <w:pStyle w:val="headertabella0"/>
              <w:rPr>
                <w:color w:val="002060"/>
              </w:rPr>
            </w:pPr>
            <w:r w:rsidRPr="00C048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2C8FA" w14:textId="77777777" w:rsidR="00E97CD1" w:rsidRPr="00C048E4" w:rsidRDefault="00E97CD1" w:rsidP="00C06D69">
            <w:pPr>
              <w:pStyle w:val="headertabella0"/>
              <w:rPr>
                <w:color w:val="002060"/>
              </w:rPr>
            </w:pPr>
            <w:r w:rsidRPr="00C048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4E6AD" w14:textId="77777777" w:rsidR="00E97CD1" w:rsidRPr="00C048E4" w:rsidRDefault="00E97CD1" w:rsidP="00C06D69">
            <w:pPr>
              <w:pStyle w:val="headertabella0"/>
              <w:rPr>
                <w:color w:val="002060"/>
              </w:rPr>
            </w:pPr>
            <w:proofErr w:type="spellStart"/>
            <w:r w:rsidRPr="00C048E4">
              <w:rPr>
                <w:color w:val="002060"/>
              </w:rPr>
              <w:t>Localita'</w:t>
            </w:r>
            <w:proofErr w:type="spellEnd"/>
            <w:r w:rsidRPr="00C048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25C1C" w14:textId="77777777" w:rsidR="00E97CD1" w:rsidRPr="00C048E4" w:rsidRDefault="00E97CD1" w:rsidP="00C06D69">
            <w:pPr>
              <w:pStyle w:val="headertabella0"/>
              <w:rPr>
                <w:color w:val="002060"/>
              </w:rPr>
            </w:pPr>
            <w:r w:rsidRPr="00C048E4">
              <w:rPr>
                <w:color w:val="002060"/>
              </w:rPr>
              <w:t>Indirizzo Impianto</w:t>
            </w:r>
          </w:p>
        </w:tc>
      </w:tr>
      <w:tr w:rsidR="00E97CD1" w:rsidRPr="00C048E4" w14:paraId="48A08496" w14:textId="77777777" w:rsidTr="00C06D6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59EE3C" w14:textId="77777777" w:rsidR="00E97CD1" w:rsidRPr="00C048E4" w:rsidRDefault="00E97CD1" w:rsidP="00C06D69">
            <w:pPr>
              <w:pStyle w:val="rowtabella0"/>
              <w:rPr>
                <w:color w:val="002060"/>
              </w:rPr>
            </w:pPr>
            <w:r w:rsidRPr="00C048E4">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15671D" w14:textId="77777777" w:rsidR="00E97CD1" w:rsidRPr="00C048E4" w:rsidRDefault="00E97CD1" w:rsidP="00C06D69">
            <w:pPr>
              <w:pStyle w:val="rowtabella0"/>
              <w:rPr>
                <w:color w:val="002060"/>
              </w:rPr>
            </w:pPr>
            <w:r w:rsidRPr="00C048E4">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18BFE" w14:textId="77777777" w:rsidR="00E97CD1" w:rsidRPr="00C048E4" w:rsidRDefault="00E97CD1" w:rsidP="00C06D69">
            <w:pPr>
              <w:pStyle w:val="rowtabella0"/>
              <w:jc w:val="center"/>
              <w:rPr>
                <w:color w:val="002060"/>
              </w:rPr>
            </w:pPr>
            <w:r w:rsidRPr="00C048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045B8C" w14:textId="77777777" w:rsidR="00E97CD1" w:rsidRPr="00C048E4" w:rsidRDefault="00E97CD1" w:rsidP="00C06D69">
            <w:pPr>
              <w:pStyle w:val="rowtabella0"/>
              <w:rPr>
                <w:color w:val="002060"/>
              </w:rPr>
            </w:pPr>
            <w:r w:rsidRPr="00C048E4">
              <w:rPr>
                <w:color w:val="002060"/>
              </w:rPr>
              <w:t>25/10/2025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39069E" w14:textId="77777777" w:rsidR="00E97CD1" w:rsidRPr="00C048E4" w:rsidRDefault="00E97CD1" w:rsidP="00C06D69">
            <w:pPr>
              <w:pStyle w:val="rowtabella0"/>
              <w:rPr>
                <w:color w:val="002060"/>
              </w:rPr>
            </w:pPr>
            <w:r w:rsidRPr="00C048E4">
              <w:rPr>
                <w:color w:val="002060"/>
              </w:rPr>
              <w:t xml:space="preserve">5286 PALESTRA </w:t>
            </w:r>
            <w:proofErr w:type="gramStart"/>
            <w:r w:rsidRPr="00C048E4">
              <w:rPr>
                <w:color w:val="002060"/>
              </w:rPr>
              <w:t>C.SPORTIVO</w:t>
            </w:r>
            <w:proofErr w:type="gramEnd"/>
            <w:r w:rsidRPr="00C048E4">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BF9F6F" w14:textId="77777777" w:rsidR="00E97CD1" w:rsidRPr="00C048E4" w:rsidRDefault="00E97CD1" w:rsidP="00C06D69">
            <w:pPr>
              <w:pStyle w:val="rowtabella0"/>
              <w:rPr>
                <w:color w:val="002060"/>
              </w:rPr>
            </w:pPr>
            <w:r w:rsidRPr="00C048E4">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543C77" w14:textId="77777777" w:rsidR="00E97CD1" w:rsidRPr="00C048E4" w:rsidRDefault="00E97CD1" w:rsidP="00C06D69">
            <w:pPr>
              <w:pStyle w:val="rowtabella0"/>
              <w:rPr>
                <w:color w:val="002060"/>
              </w:rPr>
            </w:pPr>
            <w:r w:rsidRPr="00C048E4">
              <w:rPr>
                <w:color w:val="002060"/>
              </w:rPr>
              <w:t>VIA ALFIERI SNC</w:t>
            </w:r>
          </w:p>
        </w:tc>
      </w:tr>
      <w:tr w:rsidR="00E97CD1" w:rsidRPr="00C048E4" w14:paraId="10275B26"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0B42C9" w14:textId="77777777" w:rsidR="00E97CD1" w:rsidRPr="00C048E4" w:rsidRDefault="00E97CD1" w:rsidP="00C06D69">
            <w:pPr>
              <w:pStyle w:val="rowtabella0"/>
              <w:rPr>
                <w:color w:val="002060"/>
              </w:rPr>
            </w:pPr>
            <w:r w:rsidRPr="00C048E4">
              <w:rPr>
                <w:color w:val="002060"/>
              </w:rPr>
              <w:t>POLISPORTIVA RIPATRANSONE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0E001F" w14:textId="77777777" w:rsidR="00E97CD1" w:rsidRPr="00C048E4" w:rsidRDefault="00E97CD1" w:rsidP="00C06D69">
            <w:pPr>
              <w:pStyle w:val="rowtabella0"/>
              <w:rPr>
                <w:color w:val="002060"/>
              </w:rPr>
            </w:pPr>
            <w:proofErr w:type="gramStart"/>
            <w:r w:rsidRPr="00C048E4">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277CB5"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E7DE41" w14:textId="77777777" w:rsidR="00E97CD1" w:rsidRPr="00C048E4" w:rsidRDefault="00E97CD1" w:rsidP="00C06D69">
            <w:pPr>
              <w:pStyle w:val="rowtabella0"/>
              <w:rPr>
                <w:color w:val="002060"/>
              </w:rPr>
            </w:pPr>
            <w:r w:rsidRPr="00C048E4">
              <w:rPr>
                <w:color w:val="002060"/>
              </w:rPr>
              <w:t>25/10/2025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464DCA" w14:textId="77777777" w:rsidR="00E97CD1" w:rsidRPr="00C048E4" w:rsidRDefault="00E97CD1" w:rsidP="00C06D69">
            <w:pPr>
              <w:pStyle w:val="rowtabella0"/>
              <w:rPr>
                <w:color w:val="002060"/>
              </w:rPr>
            </w:pPr>
            <w:r w:rsidRPr="00C048E4">
              <w:rPr>
                <w:color w:val="002060"/>
              </w:rPr>
              <w:t>5697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23009E" w14:textId="77777777" w:rsidR="00E97CD1" w:rsidRPr="00C048E4" w:rsidRDefault="00E97CD1" w:rsidP="00C06D69">
            <w:pPr>
              <w:pStyle w:val="rowtabella0"/>
              <w:rPr>
                <w:color w:val="002060"/>
              </w:rPr>
            </w:pPr>
            <w:r w:rsidRPr="00C048E4">
              <w:rPr>
                <w:color w:val="002060"/>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DB9D1D" w14:textId="77777777" w:rsidR="00E97CD1" w:rsidRPr="00C048E4" w:rsidRDefault="00E97CD1" w:rsidP="00C06D69">
            <w:pPr>
              <w:pStyle w:val="rowtabella0"/>
              <w:rPr>
                <w:color w:val="002060"/>
              </w:rPr>
            </w:pPr>
            <w:r w:rsidRPr="00C048E4">
              <w:rPr>
                <w:color w:val="002060"/>
              </w:rPr>
              <w:t>VIA FONTE ABECETO, 4</w:t>
            </w:r>
          </w:p>
        </w:tc>
      </w:tr>
      <w:tr w:rsidR="00E97CD1" w:rsidRPr="00C048E4" w14:paraId="1A1C6301"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E06CC9" w14:textId="77777777" w:rsidR="00E97CD1" w:rsidRPr="00C048E4" w:rsidRDefault="00E97CD1" w:rsidP="00C06D69">
            <w:pPr>
              <w:pStyle w:val="rowtabella0"/>
              <w:rPr>
                <w:color w:val="002060"/>
              </w:rPr>
            </w:pPr>
            <w:r w:rsidRPr="00C048E4">
              <w:rPr>
                <w:color w:val="002060"/>
              </w:rPr>
              <w:t>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BA4CC3" w14:textId="77777777" w:rsidR="00E97CD1" w:rsidRPr="00C048E4" w:rsidRDefault="00E97CD1" w:rsidP="00C06D69">
            <w:pPr>
              <w:pStyle w:val="rowtabella0"/>
              <w:rPr>
                <w:color w:val="002060"/>
              </w:rPr>
            </w:pPr>
            <w:r w:rsidRPr="00C048E4">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1FA457"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F06CBB" w14:textId="77777777" w:rsidR="00E97CD1" w:rsidRPr="00C048E4" w:rsidRDefault="00E97CD1" w:rsidP="00C06D69">
            <w:pPr>
              <w:pStyle w:val="rowtabella0"/>
              <w:rPr>
                <w:color w:val="002060"/>
              </w:rPr>
            </w:pPr>
            <w:r w:rsidRPr="00C048E4">
              <w:rPr>
                <w:color w:val="002060"/>
              </w:rPr>
              <w:t>26/10/2025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881494" w14:textId="77777777" w:rsidR="00E97CD1" w:rsidRPr="00C048E4" w:rsidRDefault="00E97CD1" w:rsidP="00C06D69">
            <w:pPr>
              <w:pStyle w:val="rowtabella0"/>
              <w:rPr>
                <w:color w:val="002060"/>
              </w:rPr>
            </w:pPr>
            <w:r w:rsidRPr="00C048E4">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8A5905" w14:textId="77777777" w:rsidR="00E97CD1" w:rsidRPr="00C048E4" w:rsidRDefault="00E97CD1" w:rsidP="00C06D69">
            <w:pPr>
              <w:pStyle w:val="rowtabella0"/>
              <w:rPr>
                <w:color w:val="002060"/>
              </w:rPr>
            </w:pPr>
            <w:r w:rsidRPr="00C048E4">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85D3D5" w14:textId="77777777" w:rsidR="00E97CD1" w:rsidRPr="00C048E4" w:rsidRDefault="00E97CD1" w:rsidP="00C06D69">
            <w:pPr>
              <w:pStyle w:val="rowtabella0"/>
              <w:rPr>
                <w:color w:val="002060"/>
              </w:rPr>
            </w:pPr>
            <w:r w:rsidRPr="00C048E4">
              <w:rPr>
                <w:color w:val="002060"/>
              </w:rPr>
              <w:t>FRAZ.PAGLIARE VIA VECCHI</w:t>
            </w:r>
          </w:p>
        </w:tc>
      </w:tr>
      <w:tr w:rsidR="00E97CD1" w:rsidRPr="00C048E4" w14:paraId="080FAA84" w14:textId="77777777" w:rsidTr="00C06D6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0EE1EC" w14:textId="77777777" w:rsidR="00E97CD1" w:rsidRPr="00C048E4" w:rsidRDefault="00E97CD1" w:rsidP="00C06D69">
            <w:pPr>
              <w:pStyle w:val="rowtabella0"/>
              <w:rPr>
                <w:color w:val="002060"/>
              </w:rPr>
            </w:pPr>
            <w:r w:rsidRPr="00C048E4">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FDFC4B" w14:textId="77777777" w:rsidR="00E97CD1" w:rsidRPr="00C048E4" w:rsidRDefault="00E97CD1" w:rsidP="00C06D69">
            <w:pPr>
              <w:pStyle w:val="rowtabella0"/>
              <w:rPr>
                <w:color w:val="002060"/>
              </w:rPr>
            </w:pPr>
            <w:r w:rsidRPr="00C048E4">
              <w:rPr>
                <w:color w:val="002060"/>
              </w:rPr>
              <w:t>SPORTING GROTTAMMARE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C48FC1"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BB608" w14:textId="77777777" w:rsidR="00E97CD1" w:rsidRPr="00C048E4" w:rsidRDefault="00E97CD1" w:rsidP="00C06D69">
            <w:pPr>
              <w:pStyle w:val="rowtabella0"/>
              <w:rPr>
                <w:color w:val="002060"/>
              </w:rPr>
            </w:pPr>
            <w:r w:rsidRPr="00C048E4">
              <w:rPr>
                <w:color w:val="002060"/>
              </w:rPr>
              <w:t>26/10/2025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131F5B" w14:textId="77777777" w:rsidR="00E97CD1" w:rsidRPr="00C048E4" w:rsidRDefault="00E97CD1" w:rsidP="00C06D69">
            <w:pPr>
              <w:pStyle w:val="rowtabella0"/>
              <w:rPr>
                <w:color w:val="002060"/>
              </w:rPr>
            </w:pPr>
            <w:r w:rsidRPr="00C048E4">
              <w:rPr>
                <w:color w:val="002060"/>
              </w:rPr>
              <w:t xml:space="preserve">5623 PALESTRA </w:t>
            </w:r>
            <w:proofErr w:type="gramStart"/>
            <w:r w:rsidRPr="00C048E4">
              <w:rPr>
                <w:color w:val="002060"/>
              </w:rPr>
              <w:t>SC.MEDIA</w:t>
            </w:r>
            <w:proofErr w:type="gramEnd"/>
            <w:r w:rsidRPr="00C048E4">
              <w:rPr>
                <w:color w:val="002060"/>
              </w:rPr>
              <w:t xml:space="preserve"> </w:t>
            </w:r>
            <w:proofErr w:type="gramStart"/>
            <w:r w:rsidRPr="00C048E4">
              <w:rPr>
                <w:color w:val="002060"/>
              </w:rPr>
              <w:t>B.ROSSELLI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A6C6B8" w14:textId="77777777" w:rsidR="00E97CD1" w:rsidRPr="00C048E4" w:rsidRDefault="00E97CD1" w:rsidP="00C06D69">
            <w:pPr>
              <w:pStyle w:val="rowtabella0"/>
              <w:rPr>
                <w:color w:val="002060"/>
              </w:rPr>
            </w:pPr>
            <w:r w:rsidRPr="00C048E4">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224075" w14:textId="77777777" w:rsidR="00E97CD1" w:rsidRPr="00C048E4" w:rsidRDefault="00E97CD1" w:rsidP="00C06D69">
            <w:pPr>
              <w:pStyle w:val="rowtabella0"/>
              <w:rPr>
                <w:color w:val="002060"/>
              </w:rPr>
            </w:pPr>
            <w:r w:rsidRPr="00C048E4">
              <w:rPr>
                <w:color w:val="002060"/>
              </w:rPr>
              <w:t>VIA PIRANDELLO</w:t>
            </w:r>
          </w:p>
        </w:tc>
      </w:tr>
    </w:tbl>
    <w:p w14:paraId="5C0D2D8B" w14:textId="77777777" w:rsidR="00E97CD1" w:rsidRPr="00A2100E" w:rsidRDefault="00E97CD1" w:rsidP="00E97CD1">
      <w:pPr>
        <w:pStyle w:val="breakline"/>
        <w:rPr>
          <w:color w:val="002060"/>
        </w:rPr>
      </w:pPr>
    </w:p>
    <w:p w14:paraId="0099120E" w14:textId="77777777" w:rsidR="00E97CD1" w:rsidRPr="00A2100E" w:rsidRDefault="00E97CD1" w:rsidP="00E97CD1">
      <w:pPr>
        <w:pStyle w:val="breakline"/>
        <w:rPr>
          <w:rFonts w:eastAsiaTheme="minorEastAsia"/>
          <w:color w:val="002060"/>
        </w:rPr>
      </w:pPr>
    </w:p>
    <w:p w14:paraId="0B564D6D" w14:textId="77777777" w:rsidR="00E97CD1" w:rsidRPr="00A2100E" w:rsidRDefault="00E97CD1" w:rsidP="00E97CD1">
      <w:pPr>
        <w:pStyle w:val="breakline"/>
        <w:rPr>
          <w:color w:val="002060"/>
        </w:rPr>
      </w:pPr>
    </w:p>
    <w:p w14:paraId="08E4F3C4" w14:textId="77777777" w:rsidR="00E97CD1" w:rsidRPr="00A2100E" w:rsidRDefault="00E97CD1" w:rsidP="00E97CD1">
      <w:pPr>
        <w:pStyle w:val="titolocampionato0"/>
        <w:shd w:val="clear" w:color="auto" w:fill="CCCCCC"/>
        <w:spacing w:before="80" w:after="40"/>
        <w:rPr>
          <w:color w:val="002060"/>
        </w:rPr>
      </w:pPr>
      <w:r w:rsidRPr="00A2100E">
        <w:rPr>
          <w:color w:val="002060"/>
        </w:rPr>
        <w:t>UNDER 15 C5 REGIONALI MASCHILI</w:t>
      </w:r>
    </w:p>
    <w:p w14:paraId="43298C99" w14:textId="77777777" w:rsidR="00E97CD1" w:rsidRPr="00A2100E" w:rsidRDefault="00E97CD1" w:rsidP="00E97CD1">
      <w:pPr>
        <w:pStyle w:val="titoloprinc0"/>
        <w:rPr>
          <w:color w:val="002060"/>
        </w:rPr>
      </w:pPr>
      <w:r w:rsidRPr="00A2100E">
        <w:rPr>
          <w:color w:val="002060"/>
        </w:rPr>
        <w:t>RISULTATI</w:t>
      </w:r>
    </w:p>
    <w:p w14:paraId="2C0395B7" w14:textId="77777777" w:rsidR="00E97CD1" w:rsidRPr="00A2100E" w:rsidRDefault="00E97CD1" w:rsidP="00E97CD1">
      <w:pPr>
        <w:pStyle w:val="breakline"/>
        <w:rPr>
          <w:color w:val="002060"/>
        </w:rPr>
      </w:pPr>
    </w:p>
    <w:p w14:paraId="20934694" w14:textId="77777777" w:rsidR="00E97CD1" w:rsidRPr="00A2100E" w:rsidRDefault="00E97CD1" w:rsidP="00E97CD1">
      <w:pPr>
        <w:pStyle w:val="sottotitolocampionato10"/>
        <w:rPr>
          <w:color w:val="002060"/>
        </w:rPr>
      </w:pPr>
      <w:r w:rsidRPr="00A2100E">
        <w:rPr>
          <w:color w:val="002060"/>
        </w:rPr>
        <w:lastRenderedPageBreak/>
        <w:t>RISULTATI UFFICIALI GARE DEL 19/10/2025</w:t>
      </w:r>
    </w:p>
    <w:p w14:paraId="1A53C97F" w14:textId="77777777" w:rsidR="00E97CD1" w:rsidRPr="00E97CD1" w:rsidRDefault="00E97CD1" w:rsidP="00E97CD1">
      <w:pPr>
        <w:pStyle w:val="sottotitolocampionato20"/>
        <w:spacing w:before="0" w:beforeAutospacing="0" w:after="0" w:afterAutospacing="0"/>
        <w:rPr>
          <w:rFonts w:ascii="Arial" w:hAnsi="Arial" w:cs="Arial"/>
          <w:color w:val="002060"/>
          <w:sz w:val="20"/>
          <w:szCs w:val="20"/>
        </w:rPr>
      </w:pPr>
      <w:r w:rsidRPr="00E97CD1">
        <w:rPr>
          <w:rFonts w:ascii="Arial" w:hAnsi="Arial" w:cs="Arial"/>
          <w:color w:val="002060"/>
          <w:sz w:val="20"/>
          <w:szCs w:val="20"/>
        </w:rPr>
        <w:t>Si trascrivono qui di seguito i risultati ufficiali delle gare disputate</w:t>
      </w:r>
    </w:p>
    <w:p w14:paraId="2ED3740A" w14:textId="77777777" w:rsidR="00E97CD1" w:rsidRPr="00A2100E" w:rsidRDefault="00E97CD1" w:rsidP="00E97CD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97CD1" w:rsidRPr="00A2100E" w14:paraId="3ED506E8" w14:textId="77777777" w:rsidTr="00C06D6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CD1" w:rsidRPr="00A2100E" w14:paraId="79EE0264" w14:textId="77777777" w:rsidTr="00C06D6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76799" w14:textId="77777777" w:rsidR="00E97CD1" w:rsidRPr="00A2100E" w:rsidRDefault="00E97CD1" w:rsidP="00C06D69">
                  <w:pPr>
                    <w:pStyle w:val="headertabella0"/>
                    <w:rPr>
                      <w:color w:val="002060"/>
                    </w:rPr>
                  </w:pPr>
                  <w:r w:rsidRPr="00A2100E">
                    <w:rPr>
                      <w:color w:val="002060"/>
                    </w:rPr>
                    <w:t>GIRONE A - 4 Giornata - A</w:t>
                  </w:r>
                </w:p>
              </w:tc>
            </w:tr>
            <w:tr w:rsidR="00E97CD1" w:rsidRPr="00A2100E" w14:paraId="0DDE5AFD" w14:textId="77777777" w:rsidTr="00C06D6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DE9DCE" w14:textId="77777777" w:rsidR="00E97CD1" w:rsidRPr="00A2100E" w:rsidRDefault="00E97CD1" w:rsidP="00C06D69">
                  <w:pPr>
                    <w:pStyle w:val="rowtabella0"/>
                    <w:rPr>
                      <w:color w:val="002060"/>
                    </w:rPr>
                  </w:pPr>
                  <w:r w:rsidRPr="00A2100E">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58C739" w14:textId="77777777" w:rsidR="00E97CD1" w:rsidRPr="00A2100E" w:rsidRDefault="00E97CD1" w:rsidP="00C06D69">
                  <w:pPr>
                    <w:pStyle w:val="rowtabella0"/>
                    <w:rPr>
                      <w:color w:val="002060"/>
                    </w:rPr>
                  </w:pPr>
                  <w:r w:rsidRPr="00A2100E">
                    <w:rPr>
                      <w:color w:val="002060"/>
                    </w:rPr>
                    <w:t>- BULDOG T.N.T. LUCREZISQ.B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DF91F3" w14:textId="77777777" w:rsidR="00E97CD1" w:rsidRPr="00A2100E" w:rsidRDefault="00E97CD1" w:rsidP="00C06D69">
                  <w:pPr>
                    <w:pStyle w:val="rowtabella0"/>
                    <w:jc w:val="center"/>
                    <w:rPr>
                      <w:color w:val="002060"/>
                    </w:rPr>
                  </w:pPr>
                  <w:r w:rsidRPr="00A2100E">
                    <w:rPr>
                      <w:color w:val="002060"/>
                    </w:rPr>
                    <w:t>18 - 0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EEF29D" w14:textId="77777777" w:rsidR="00E97CD1" w:rsidRPr="00A2100E" w:rsidRDefault="00E97CD1" w:rsidP="00C06D69">
                  <w:pPr>
                    <w:pStyle w:val="rowtabella0"/>
                    <w:jc w:val="center"/>
                    <w:rPr>
                      <w:color w:val="002060"/>
                    </w:rPr>
                  </w:pPr>
                  <w:r w:rsidRPr="00A2100E">
                    <w:rPr>
                      <w:color w:val="002060"/>
                    </w:rPr>
                    <w:t> </w:t>
                  </w:r>
                </w:p>
              </w:tc>
            </w:tr>
            <w:tr w:rsidR="00E97CD1" w:rsidRPr="00A2100E" w14:paraId="0545F745"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55493E" w14:textId="77777777" w:rsidR="00E97CD1" w:rsidRPr="00A2100E" w:rsidRDefault="00E97CD1" w:rsidP="00C06D69">
                  <w:pPr>
                    <w:pStyle w:val="rowtabella0"/>
                    <w:rPr>
                      <w:color w:val="002060"/>
                    </w:rPr>
                  </w:pPr>
                  <w:r w:rsidRPr="00A2100E">
                    <w:rPr>
                      <w:color w:val="002060"/>
                    </w:rPr>
                    <w:t xml:space="preserve">(1) ACSS MONDOLFO C5 </w:t>
                  </w:r>
                  <w:proofErr w:type="gramStart"/>
                  <w:r w:rsidRPr="00A2100E">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E7A53E" w14:textId="77777777" w:rsidR="00E97CD1" w:rsidRPr="00A2100E" w:rsidRDefault="00E97CD1" w:rsidP="00C06D69">
                  <w:pPr>
                    <w:pStyle w:val="rowtabella0"/>
                    <w:rPr>
                      <w:color w:val="002060"/>
                    </w:rPr>
                  </w:pPr>
                  <w:r w:rsidRPr="00A2100E">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BB0D92" w14:textId="77777777" w:rsidR="00E97CD1" w:rsidRPr="00A2100E" w:rsidRDefault="00E97CD1" w:rsidP="00C06D69">
                  <w:pPr>
                    <w:pStyle w:val="rowtabella0"/>
                    <w:jc w:val="center"/>
                    <w:rPr>
                      <w:color w:val="002060"/>
                    </w:rPr>
                  </w:pPr>
                  <w:r w:rsidRPr="00A2100E">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046FE8" w14:textId="77777777" w:rsidR="00E97CD1" w:rsidRPr="00A2100E" w:rsidRDefault="00E97CD1" w:rsidP="00C06D69">
                  <w:pPr>
                    <w:pStyle w:val="rowtabella0"/>
                    <w:jc w:val="center"/>
                    <w:rPr>
                      <w:color w:val="002060"/>
                    </w:rPr>
                  </w:pPr>
                  <w:r w:rsidRPr="00A2100E">
                    <w:rPr>
                      <w:color w:val="002060"/>
                    </w:rPr>
                    <w:t> </w:t>
                  </w:r>
                </w:p>
              </w:tc>
            </w:tr>
            <w:tr w:rsidR="00E97CD1" w:rsidRPr="00A2100E" w14:paraId="0F026109"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2BB954" w14:textId="77777777" w:rsidR="00E97CD1" w:rsidRPr="00A2100E" w:rsidRDefault="00E97CD1" w:rsidP="00C06D69">
                  <w:pPr>
                    <w:pStyle w:val="rowtabella0"/>
                    <w:rPr>
                      <w:color w:val="002060"/>
                    </w:rPr>
                  </w:pPr>
                  <w:r w:rsidRPr="00A2100E">
                    <w:rPr>
                      <w:color w:val="002060"/>
                    </w:rPr>
                    <w:t xml:space="preserve">AUDAX 1970 </w:t>
                  </w:r>
                  <w:proofErr w:type="gramStart"/>
                  <w:r w:rsidRPr="00A2100E">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71AC3F" w14:textId="77777777" w:rsidR="00E97CD1" w:rsidRPr="00A2100E" w:rsidRDefault="00E97CD1" w:rsidP="00C06D69">
                  <w:pPr>
                    <w:pStyle w:val="rowtabella0"/>
                    <w:rPr>
                      <w:color w:val="002060"/>
                    </w:rPr>
                  </w:pPr>
                  <w:r w:rsidRPr="00A2100E">
                    <w:rPr>
                      <w:color w:val="002060"/>
                    </w:rPr>
                    <w:t>- ACSS MONDOLFO C5 SQ.C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E9D9D5" w14:textId="77777777" w:rsidR="00E97CD1" w:rsidRPr="00A2100E" w:rsidRDefault="00E97CD1" w:rsidP="00C06D69">
                  <w:pPr>
                    <w:pStyle w:val="rowtabella0"/>
                    <w:jc w:val="center"/>
                    <w:rPr>
                      <w:color w:val="002060"/>
                    </w:rPr>
                  </w:pPr>
                  <w:r w:rsidRPr="00A2100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569E43" w14:textId="77777777" w:rsidR="00E97CD1" w:rsidRPr="00A2100E" w:rsidRDefault="00E97CD1" w:rsidP="00C06D69">
                  <w:pPr>
                    <w:pStyle w:val="rowtabella0"/>
                    <w:jc w:val="center"/>
                    <w:rPr>
                      <w:color w:val="002060"/>
                    </w:rPr>
                  </w:pPr>
                  <w:r w:rsidRPr="00A2100E">
                    <w:rPr>
                      <w:color w:val="002060"/>
                    </w:rPr>
                    <w:t> </w:t>
                  </w:r>
                </w:p>
              </w:tc>
            </w:tr>
            <w:tr w:rsidR="00E97CD1" w:rsidRPr="00A2100E" w14:paraId="4C10FFED"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5150F0" w14:textId="77777777" w:rsidR="00E97CD1" w:rsidRPr="00A2100E" w:rsidRDefault="00E97CD1" w:rsidP="00C06D69">
                  <w:pPr>
                    <w:pStyle w:val="rowtabella0"/>
                    <w:rPr>
                      <w:color w:val="002060"/>
                    </w:rPr>
                  </w:pPr>
                  <w:r w:rsidRPr="00A2100E">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9AE9A4" w14:textId="77777777" w:rsidR="00E97CD1" w:rsidRPr="00A2100E" w:rsidRDefault="00E97CD1" w:rsidP="00C06D69">
                  <w:pPr>
                    <w:pStyle w:val="rowtabella0"/>
                    <w:rPr>
                      <w:color w:val="002060"/>
                    </w:rPr>
                  </w:pPr>
                  <w:r w:rsidRPr="00A2100E">
                    <w:rPr>
                      <w:color w:val="002060"/>
                    </w:rPr>
                    <w:t xml:space="preserve">- ITALSERVICE C5 </w:t>
                  </w:r>
                  <w:proofErr w:type="gramStart"/>
                  <w:r w:rsidRPr="00A2100E">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022C58" w14:textId="77777777" w:rsidR="00E97CD1" w:rsidRPr="00A2100E" w:rsidRDefault="00E97CD1" w:rsidP="00C06D69">
                  <w:pPr>
                    <w:pStyle w:val="rowtabella0"/>
                    <w:jc w:val="center"/>
                    <w:rPr>
                      <w:color w:val="002060"/>
                    </w:rPr>
                  </w:pPr>
                  <w:r w:rsidRPr="00A2100E">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6BF7DF" w14:textId="77777777" w:rsidR="00E97CD1" w:rsidRPr="00A2100E" w:rsidRDefault="00E97CD1" w:rsidP="00C06D69">
                  <w:pPr>
                    <w:pStyle w:val="rowtabella0"/>
                    <w:jc w:val="center"/>
                    <w:rPr>
                      <w:color w:val="002060"/>
                    </w:rPr>
                  </w:pPr>
                  <w:r w:rsidRPr="00A2100E">
                    <w:rPr>
                      <w:color w:val="002060"/>
                    </w:rPr>
                    <w:t> </w:t>
                  </w:r>
                </w:p>
              </w:tc>
            </w:tr>
            <w:tr w:rsidR="00E97CD1" w:rsidRPr="00A2100E" w14:paraId="4D8F2CBB"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36FFBD" w14:textId="77777777" w:rsidR="00E97CD1" w:rsidRPr="00A2100E" w:rsidRDefault="00E97CD1" w:rsidP="00C06D69">
                  <w:pPr>
                    <w:pStyle w:val="rowtabella0"/>
                    <w:rPr>
                      <w:color w:val="002060"/>
                    </w:rPr>
                  </w:pPr>
                  <w:r w:rsidRPr="00A2100E">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FDCAEE" w14:textId="77777777" w:rsidR="00E97CD1" w:rsidRPr="00A2100E" w:rsidRDefault="00E97CD1" w:rsidP="00C06D69">
                  <w:pPr>
                    <w:pStyle w:val="rowtabella0"/>
                    <w:rPr>
                      <w:color w:val="002060"/>
                    </w:rPr>
                  </w:pPr>
                  <w:r w:rsidRPr="00A2100E">
                    <w:rPr>
                      <w:color w:val="002060"/>
                    </w:rPr>
                    <w:t xml:space="preserve">- </w:t>
                  </w:r>
                  <w:proofErr w:type="gramStart"/>
                  <w:r w:rsidRPr="00A2100E">
                    <w:rPr>
                      <w:color w:val="002060"/>
                    </w:rPr>
                    <w:t>CITTA</w:t>
                  </w:r>
                  <w:proofErr w:type="gramEnd"/>
                  <w:r w:rsidRPr="00A2100E">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5EDB10" w14:textId="77777777" w:rsidR="00E97CD1" w:rsidRPr="00A2100E" w:rsidRDefault="00E97CD1" w:rsidP="00C06D69">
                  <w:pPr>
                    <w:pStyle w:val="rowtabella0"/>
                    <w:jc w:val="center"/>
                    <w:rPr>
                      <w:color w:val="002060"/>
                    </w:rPr>
                  </w:pPr>
                  <w:r w:rsidRPr="00A2100E">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06BD0A" w14:textId="77777777" w:rsidR="00E97CD1" w:rsidRPr="00A2100E" w:rsidRDefault="00E97CD1" w:rsidP="00C06D69">
                  <w:pPr>
                    <w:pStyle w:val="rowtabella0"/>
                    <w:jc w:val="center"/>
                    <w:rPr>
                      <w:color w:val="002060"/>
                    </w:rPr>
                  </w:pPr>
                  <w:r w:rsidRPr="00A2100E">
                    <w:rPr>
                      <w:color w:val="002060"/>
                    </w:rPr>
                    <w:t> </w:t>
                  </w:r>
                </w:p>
              </w:tc>
            </w:tr>
            <w:tr w:rsidR="00E97CD1" w:rsidRPr="00A2100E" w14:paraId="1FBF3993" w14:textId="77777777" w:rsidTr="00C06D6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B3E4C5" w14:textId="77777777" w:rsidR="00E97CD1" w:rsidRPr="00A2100E" w:rsidRDefault="00E97CD1" w:rsidP="00C06D69">
                  <w:pPr>
                    <w:pStyle w:val="rowtabella0"/>
                    <w:rPr>
                      <w:color w:val="002060"/>
                    </w:rPr>
                  </w:pPr>
                  <w:r w:rsidRPr="00A2100E">
                    <w:rPr>
                      <w:color w:val="002060"/>
                    </w:rPr>
                    <w:t>CSI GAUDIO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BFD14" w14:textId="77777777" w:rsidR="00E97CD1" w:rsidRPr="00A2100E" w:rsidRDefault="00E97CD1" w:rsidP="00C06D69">
                  <w:pPr>
                    <w:pStyle w:val="rowtabella0"/>
                    <w:rPr>
                      <w:color w:val="002060"/>
                    </w:rPr>
                  </w:pPr>
                  <w:r w:rsidRPr="00A2100E">
                    <w:rPr>
                      <w:color w:val="002060"/>
                    </w:rPr>
                    <w:t>- SPORTFLY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8EC36" w14:textId="77777777" w:rsidR="00E97CD1" w:rsidRPr="00A2100E" w:rsidRDefault="00E97CD1" w:rsidP="00C06D69">
                  <w:pPr>
                    <w:pStyle w:val="rowtabella0"/>
                    <w:jc w:val="center"/>
                    <w:rPr>
                      <w:color w:val="002060"/>
                    </w:rPr>
                  </w:pPr>
                  <w:r w:rsidRPr="00A2100E">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5ACEDF" w14:textId="77777777" w:rsidR="00E97CD1" w:rsidRPr="00A2100E" w:rsidRDefault="00E97CD1" w:rsidP="00C06D69">
                  <w:pPr>
                    <w:pStyle w:val="rowtabella0"/>
                    <w:jc w:val="center"/>
                    <w:rPr>
                      <w:color w:val="002060"/>
                    </w:rPr>
                  </w:pPr>
                  <w:r w:rsidRPr="00A2100E">
                    <w:rPr>
                      <w:color w:val="002060"/>
                    </w:rPr>
                    <w:t> </w:t>
                  </w:r>
                </w:p>
              </w:tc>
            </w:tr>
            <w:tr w:rsidR="00E97CD1" w:rsidRPr="00A2100E" w14:paraId="41220B15" w14:textId="77777777" w:rsidTr="00C06D69">
              <w:tc>
                <w:tcPr>
                  <w:tcW w:w="4700" w:type="dxa"/>
                  <w:gridSpan w:val="4"/>
                  <w:tcBorders>
                    <w:top w:val="nil"/>
                    <w:left w:val="nil"/>
                    <w:bottom w:val="nil"/>
                    <w:right w:val="nil"/>
                  </w:tcBorders>
                  <w:tcMar>
                    <w:top w:w="20" w:type="dxa"/>
                    <w:left w:w="20" w:type="dxa"/>
                    <w:bottom w:w="20" w:type="dxa"/>
                    <w:right w:w="20" w:type="dxa"/>
                  </w:tcMar>
                  <w:vAlign w:val="center"/>
                  <w:hideMark/>
                </w:tcPr>
                <w:p w14:paraId="061079EC" w14:textId="77777777" w:rsidR="00E97CD1" w:rsidRPr="00A2100E" w:rsidRDefault="00E97CD1" w:rsidP="00C06D69">
                  <w:pPr>
                    <w:pStyle w:val="rowtabella0"/>
                    <w:rPr>
                      <w:color w:val="002060"/>
                    </w:rPr>
                  </w:pPr>
                  <w:r w:rsidRPr="00A2100E">
                    <w:rPr>
                      <w:color w:val="002060"/>
                    </w:rPr>
                    <w:t>(1) - disputata il 18/10/2025</w:t>
                  </w:r>
                </w:p>
              </w:tc>
            </w:tr>
          </w:tbl>
          <w:p w14:paraId="520FEEE2" w14:textId="77777777" w:rsidR="00E97CD1" w:rsidRPr="00A2100E" w:rsidRDefault="00E97CD1" w:rsidP="00C06D6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97CD1" w:rsidRPr="00A2100E" w14:paraId="2D93E7D6" w14:textId="77777777" w:rsidTr="00C06D6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C2E2A" w14:textId="77777777" w:rsidR="00E97CD1" w:rsidRPr="00A2100E" w:rsidRDefault="00E97CD1" w:rsidP="00C06D69">
                  <w:pPr>
                    <w:pStyle w:val="headertabella0"/>
                    <w:rPr>
                      <w:color w:val="002060"/>
                    </w:rPr>
                  </w:pPr>
                  <w:r w:rsidRPr="00A2100E">
                    <w:rPr>
                      <w:color w:val="002060"/>
                    </w:rPr>
                    <w:t>GIRONE B - 4 Giornata - A</w:t>
                  </w:r>
                </w:p>
              </w:tc>
            </w:tr>
            <w:tr w:rsidR="00E97CD1" w:rsidRPr="00A2100E" w14:paraId="7C0A953E" w14:textId="77777777" w:rsidTr="00C06D6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31C9C5" w14:textId="77777777" w:rsidR="00E97CD1" w:rsidRPr="00A2100E" w:rsidRDefault="00E97CD1" w:rsidP="00C06D69">
                  <w:pPr>
                    <w:pStyle w:val="rowtabella0"/>
                    <w:rPr>
                      <w:color w:val="002060"/>
                    </w:rPr>
                  </w:pPr>
                  <w:r w:rsidRPr="00A2100E">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1659EA" w14:textId="77777777" w:rsidR="00E97CD1" w:rsidRPr="00A2100E" w:rsidRDefault="00E97CD1" w:rsidP="00C06D69">
                  <w:pPr>
                    <w:pStyle w:val="rowtabella0"/>
                    <w:rPr>
                      <w:color w:val="002060"/>
                    </w:rPr>
                  </w:pPr>
                  <w:r w:rsidRPr="00A2100E">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844D8F" w14:textId="77777777" w:rsidR="00E97CD1" w:rsidRPr="00A2100E" w:rsidRDefault="00E97CD1" w:rsidP="00C06D69">
                  <w:pPr>
                    <w:pStyle w:val="rowtabella0"/>
                    <w:jc w:val="center"/>
                    <w:rPr>
                      <w:color w:val="002060"/>
                    </w:rPr>
                  </w:pPr>
                  <w:r w:rsidRPr="00A2100E">
                    <w:rPr>
                      <w:color w:val="002060"/>
                    </w:rPr>
                    <w:t>12 - 2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A041D7" w14:textId="77777777" w:rsidR="00E97CD1" w:rsidRPr="00A2100E" w:rsidRDefault="00E97CD1" w:rsidP="00C06D69">
                  <w:pPr>
                    <w:pStyle w:val="rowtabella0"/>
                    <w:jc w:val="center"/>
                    <w:rPr>
                      <w:color w:val="002060"/>
                    </w:rPr>
                  </w:pPr>
                  <w:r w:rsidRPr="00A2100E">
                    <w:rPr>
                      <w:color w:val="002060"/>
                    </w:rPr>
                    <w:t> </w:t>
                  </w:r>
                </w:p>
              </w:tc>
            </w:tr>
            <w:tr w:rsidR="00E97CD1" w:rsidRPr="00A2100E" w14:paraId="5DCDED28"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0C57F2" w14:textId="77777777" w:rsidR="00E97CD1" w:rsidRPr="00A2100E" w:rsidRDefault="00E97CD1" w:rsidP="00C06D69">
                  <w:pPr>
                    <w:pStyle w:val="rowtabella0"/>
                    <w:rPr>
                      <w:color w:val="002060"/>
                    </w:rPr>
                  </w:pPr>
                  <w:r w:rsidRPr="00A2100E">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96BDDA" w14:textId="77777777" w:rsidR="00E97CD1" w:rsidRPr="00A2100E" w:rsidRDefault="00E97CD1" w:rsidP="00C06D69">
                  <w:pPr>
                    <w:pStyle w:val="rowtabella0"/>
                    <w:rPr>
                      <w:color w:val="002060"/>
                    </w:rPr>
                  </w:pPr>
                  <w:r w:rsidRPr="00A2100E">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FE0CFE" w14:textId="77777777" w:rsidR="00E97CD1" w:rsidRPr="00A2100E" w:rsidRDefault="00E97CD1" w:rsidP="00C06D69">
                  <w:pPr>
                    <w:pStyle w:val="rowtabella0"/>
                    <w:jc w:val="center"/>
                    <w:rPr>
                      <w:color w:val="002060"/>
                    </w:rPr>
                  </w:pPr>
                  <w:r w:rsidRPr="00A2100E">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4539F9" w14:textId="77777777" w:rsidR="00E97CD1" w:rsidRPr="00A2100E" w:rsidRDefault="00E97CD1" w:rsidP="00C06D69">
                  <w:pPr>
                    <w:pStyle w:val="rowtabella0"/>
                    <w:jc w:val="center"/>
                    <w:rPr>
                      <w:color w:val="002060"/>
                    </w:rPr>
                  </w:pPr>
                  <w:r w:rsidRPr="00A2100E">
                    <w:rPr>
                      <w:color w:val="002060"/>
                    </w:rPr>
                    <w:t> </w:t>
                  </w:r>
                </w:p>
              </w:tc>
            </w:tr>
            <w:tr w:rsidR="00E97CD1" w:rsidRPr="00A2100E" w14:paraId="487DD80E"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10005B" w14:textId="77777777" w:rsidR="00E97CD1" w:rsidRPr="00A2100E" w:rsidRDefault="00E97CD1" w:rsidP="00C06D69">
                  <w:pPr>
                    <w:pStyle w:val="rowtabella0"/>
                    <w:rPr>
                      <w:color w:val="002060"/>
                    </w:rPr>
                  </w:pPr>
                  <w:r w:rsidRPr="00A2100E">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EA8152" w14:textId="77777777" w:rsidR="00E97CD1" w:rsidRPr="00A2100E" w:rsidRDefault="00E97CD1" w:rsidP="00C06D69">
                  <w:pPr>
                    <w:pStyle w:val="rowtabella0"/>
                    <w:rPr>
                      <w:color w:val="002060"/>
                    </w:rPr>
                  </w:pPr>
                  <w:r w:rsidRPr="00A2100E">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6FED98" w14:textId="77777777" w:rsidR="00E97CD1" w:rsidRPr="00A2100E" w:rsidRDefault="00E97CD1" w:rsidP="00C06D69">
                  <w:pPr>
                    <w:pStyle w:val="rowtabella0"/>
                    <w:jc w:val="center"/>
                    <w:rPr>
                      <w:color w:val="002060"/>
                    </w:rPr>
                  </w:pPr>
                  <w:r w:rsidRPr="00A2100E">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FAD303" w14:textId="77777777" w:rsidR="00E97CD1" w:rsidRPr="00A2100E" w:rsidRDefault="00E97CD1" w:rsidP="00C06D69">
                  <w:pPr>
                    <w:pStyle w:val="rowtabella0"/>
                    <w:jc w:val="center"/>
                    <w:rPr>
                      <w:color w:val="002060"/>
                    </w:rPr>
                  </w:pPr>
                  <w:r w:rsidRPr="00A2100E">
                    <w:rPr>
                      <w:color w:val="002060"/>
                    </w:rPr>
                    <w:t> </w:t>
                  </w:r>
                </w:p>
              </w:tc>
            </w:tr>
            <w:tr w:rsidR="00E97CD1" w:rsidRPr="00A2100E" w14:paraId="7E445724" w14:textId="77777777" w:rsidTr="00C06D6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D6733F" w14:textId="77777777" w:rsidR="00E97CD1" w:rsidRPr="00A2100E" w:rsidRDefault="00E97CD1" w:rsidP="00C06D69">
                  <w:pPr>
                    <w:pStyle w:val="rowtabella0"/>
                    <w:rPr>
                      <w:color w:val="002060"/>
                    </w:rPr>
                  </w:pPr>
                  <w:r w:rsidRPr="00A2100E">
                    <w:rPr>
                      <w:color w:val="002060"/>
                    </w:rPr>
                    <w:t>(1) PASTADICAMERINO GAGLIOLE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0FE96B" w14:textId="77777777" w:rsidR="00E97CD1" w:rsidRPr="00A2100E" w:rsidRDefault="00E97CD1" w:rsidP="00C06D69">
                  <w:pPr>
                    <w:pStyle w:val="rowtabella0"/>
                    <w:rPr>
                      <w:color w:val="002060"/>
                    </w:rPr>
                  </w:pPr>
                  <w:r w:rsidRPr="00A2100E">
                    <w:rPr>
                      <w:color w:val="002060"/>
                    </w:rPr>
                    <w:t>- POLISPORTIVA RIPATRANSONE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7A63D3" w14:textId="77777777" w:rsidR="00E97CD1" w:rsidRPr="00A2100E" w:rsidRDefault="00E97CD1" w:rsidP="00C06D69">
                  <w:pPr>
                    <w:pStyle w:val="rowtabella0"/>
                    <w:jc w:val="center"/>
                    <w:rPr>
                      <w:color w:val="002060"/>
                    </w:rPr>
                  </w:pPr>
                  <w:r w:rsidRPr="00A2100E">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5440BD" w14:textId="77777777" w:rsidR="00E97CD1" w:rsidRPr="00A2100E" w:rsidRDefault="00E97CD1" w:rsidP="00C06D69">
                  <w:pPr>
                    <w:pStyle w:val="rowtabella0"/>
                    <w:jc w:val="center"/>
                    <w:rPr>
                      <w:color w:val="002060"/>
                    </w:rPr>
                  </w:pPr>
                  <w:r w:rsidRPr="00A2100E">
                    <w:rPr>
                      <w:color w:val="002060"/>
                    </w:rPr>
                    <w:t> </w:t>
                  </w:r>
                </w:p>
              </w:tc>
            </w:tr>
            <w:tr w:rsidR="00E97CD1" w:rsidRPr="00A2100E" w14:paraId="2AD63B60" w14:textId="77777777" w:rsidTr="00C06D6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D00108" w14:textId="77777777" w:rsidR="00E97CD1" w:rsidRPr="00A2100E" w:rsidRDefault="00E97CD1" w:rsidP="00C06D69">
                  <w:pPr>
                    <w:pStyle w:val="rowtabella0"/>
                    <w:rPr>
                      <w:color w:val="002060"/>
                    </w:rPr>
                  </w:pPr>
                  <w:r w:rsidRPr="00A2100E">
                    <w:rPr>
                      <w:color w:val="002060"/>
                    </w:rPr>
                    <w:t>(2) 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C45A9C" w14:textId="77777777" w:rsidR="00E97CD1" w:rsidRPr="00A2100E" w:rsidRDefault="00E97CD1" w:rsidP="00C06D69">
                  <w:pPr>
                    <w:pStyle w:val="rowtabella0"/>
                    <w:rPr>
                      <w:color w:val="002060"/>
                    </w:rPr>
                  </w:pPr>
                  <w:r w:rsidRPr="00A2100E">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D4F030" w14:textId="77777777" w:rsidR="00E97CD1" w:rsidRPr="00A2100E" w:rsidRDefault="00E97CD1" w:rsidP="00C06D69">
                  <w:pPr>
                    <w:pStyle w:val="rowtabella0"/>
                    <w:jc w:val="center"/>
                    <w:rPr>
                      <w:color w:val="002060"/>
                    </w:rPr>
                  </w:pPr>
                  <w:r w:rsidRPr="00A2100E">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F08ED" w14:textId="77777777" w:rsidR="00E97CD1" w:rsidRPr="00A2100E" w:rsidRDefault="00E97CD1" w:rsidP="00C06D69">
                  <w:pPr>
                    <w:pStyle w:val="rowtabella0"/>
                    <w:jc w:val="center"/>
                    <w:rPr>
                      <w:color w:val="002060"/>
                    </w:rPr>
                  </w:pPr>
                  <w:r w:rsidRPr="00A2100E">
                    <w:rPr>
                      <w:color w:val="002060"/>
                    </w:rPr>
                    <w:t> </w:t>
                  </w:r>
                </w:p>
              </w:tc>
            </w:tr>
            <w:tr w:rsidR="00E97CD1" w:rsidRPr="00A2100E" w14:paraId="4AFB53BA" w14:textId="77777777" w:rsidTr="00C06D69">
              <w:tc>
                <w:tcPr>
                  <w:tcW w:w="4700" w:type="dxa"/>
                  <w:gridSpan w:val="4"/>
                  <w:tcBorders>
                    <w:top w:val="nil"/>
                    <w:left w:val="nil"/>
                    <w:bottom w:val="nil"/>
                    <w:right w:val="nil"/>
                  </w:tcBorders>
                  <w:tcMar>
                    <w:top w:w="20" w:type="dxa"/>
                    <w:left w:w="20" w:type="dxa"/>
                    <w:bottom w:w="20" w:type="dxa"/>
                    <w:right w:w="20" w:type="dxa"/>
                  </w:tcMar>
                  <w:vAlign w:val="center"/>
                  <w:hideMark/>
                </w:tcPr>
                <w:p w14:paraId="77B08C17" w14:textId="77777777" w:rsidR="00E97CD1" w:rsidRPr="00A2100E" w:rsidRDefault="00E97CD1" w:rsidP="00C06D69">
                  <w:pPr>
                    <w:pStyle w:val="rowtabella0"/>
                    <w:rPr>
                      <w:color w:val="002060"/>
                    </w:rPr>
                  </w:pPr>
                  <w:r w:rsidRPr="00A2100E">
                    <w:rPr>
                      <w:color w:val="002060"/>
                    </w:rPr>
                    <w:t>(1) - disputata il 18/10/2025</w:t>
                  </w:r>
                </w:p>
              </w:tc>
            </w:tr>
            <w:tr w:rsidR="00E97CD1" w:rsidRPr="00A2100E" w14:paraId="5ED0589B" w14:textId="77777777" w:rsidTr="00C06D69">
              <w:tc>
                <w:tcPr>
                  <w:tcW w:w="4700" w:type="dxa"/>
                  <w:gridSpan w:val="4"/>
                  <w:tcBorders>
                    <w:top w:val="nil"/>
                    <w:left w:val="nil"/>
                    <w:bottom w:val="nil"/>
                    <w:right w:val="nil"/>
                  </w:tcBorders>
                  <w:tcMar>
                    <w:top w:w="20" w:type="dxa"/>
                    <w:left w:w="20" w:type="dxa"/>
                    <w:bottom w:w="20" w:type="dxa"/>
                    <w:right w:w="20" w:type="dxa"/>
                  </w:tcMar>
                  <w:vAlign w:val="center"/>
                  <w:hideMark/>
                </w:tcPr>
                <w:p w14:paraId="26C7ECB3" w14:textId="77777777" w:rsidR="00E97CD1" w:rsidRPr="00A2100E" w:rsidRDefault="00E97CD1" w:rsidP="00C06D69">
                  <w:pPr>
                    <w:pStyle w:val="rowtabella0"/>
                    <w:rPr>
                      <w:color w:val="002060"/>
                    </w:rPr>
                  </w:pPr>
                  <w:r w:rsidRPr="00A2100E">
                    <w:rPr>
                      <w:color w:val="002060"/>
                    </w:rPr>
                    <w:t>(2) - disputata il 21/10/2025</w:t>
                  </w:r>
                </w:p>
              </w:tc>
            </w:tr>
          </w:tbl>
          <w:p w14:paraId="79E41A61" w14:textId="77777777" w:rsidR="00E97CD1" w:rsidRPr="00A2100E" w:rsidRDefault="00E97CD1" w:rsidP="00C06D69">
            <w:pPr>
              <w:rPr>
                <w:color w:val="002060"/>
              </w:rPr>
            </w:pPr>
          </w:p>
        </w:tc>
      </w:tr>
    </w:tbl>
    <w:p w14:paraId="0D76BBF0" w14:textId="77777777" w:rsidR="00E97CD1" w:rsidRPr="00A2100E" w:rsidRDefault="00E97CD1" w:rsidP="00E97CD1">
      <w:pPr>
        <w:pStyle w:val="breakline"/>
        <w:rPr>
          <w:rFonts w:eastAsiaTheme="minorEastAsia"/>
          <w:color w:val="002060"/>
        </w:rPr>
      </w:pPr>
    </w:p>
    <w:p w14:paraId="1F14AEDF" w14:textId="77777777" w:rsidR="00E97CD1" w:rsidRPr="00A2100E" w:rsidRDefault="00E97CD1" w:rsidP="00E97CD1">
      <w:pPr>
        <w:pStyle w:val="breakline"/>
        <w:rPr>
          <w:color w:val="002060"/>
        </w:rPr>
      </w:pPr>
    </w:p>
    <w:p w14:paraId="77855BD4" w14:textId="77777777" w:rsidR="00E97CD1" w:rsidRPr="00A2100E" w:rsidRDefault="00E97CD1" w:rsidP="00E97CD1">
      <w:pPr>
        <w:pStyle w:val="titoloprinc0"/>
        <w:rPr>
          <w:color w:val="002060"/>
        </w:rPr>
      </w:pPr>
      <w:r w:rsidRPr="00A2100E">
        <w:rPr>
          <w:color w:val="002060"/>
        </w:rPr>
        <w:t>GIUDICE SPORTIVO</w:t>
      </w:r>
    </w:p>
    <w:p w14:paraId="5220C468" w14:textId="77777777" w:rsidR="00E97CD1" w:rsidRPr="00A2100E" w:rsidRDefault="00E97CD1" w:rsidP="00E97CD1">
      <w:pPr>
        <w:pStyle w:val="diffida"/>
        <w:rPr>
          <w:color w:val="002060"/>
        </w:rPr>
      </w:pPr>
      <w:r w:rsidRPr="00A2100E">
        <w:rPr>
          <w:color w:val="002060"/>
        </w:rPr>
        <w:t>Il Giudice Sportivo Avv. Agnese Lazzaretti, con l'assistenza del Segretario Angelo Castellana, nella seduta del 22/10/2025, ha adottato le decisioni che di seguito integralmente si riportano:</w:t>
      </w:r>
    </w:p>
    <w:p w14:paraId="4E1BB54E" w14:textId="77777777" w:rsidR="00E97CD1" w:rsidRPr="00A2100E" w:rsidRDefault="00E97CD1" w:rsidP="00E97CD1">
      <w:pPr>
        <w:pStyle w:val="titolo10"/>
        <w:rPr>
          <w:color w:val="002060"/>
        </w:rPr>
      </w:pPr>
      <w:r w:rsidRPr="00A2100E">
        <w:rPr>
          <w:color w:val="002060"/>
        </w:rPr>
        <w:t xml:space="preserve">GARE DEL 18/10/2025 </w:t>
      </w:r>
    </w:p>
    <w:p w14:paraId="18073DEA" w14:textId="77777777" w:rsidR="00E97CD1" w:rsidRPr="00A2100E" w:rsidRDefault="00E97CD1" w:rsidP="00E97CD1">
      <w:pPr>
        <w:pStyle w:val="titolo7a"/>
        <w:rPr>
          <w:color w:val="002060"/>
        </w:rPr>
      </w:pPr>
      <w:r w:rsidRPr="00A2100E">
        <w:rPr>
          <w:color w:val="002060"/>
        </w:rPr>
        <w:t xml:space="preserve">PROVVEDIMENTI DISCIPLINARI </w:t>
      </w:r>
    </w:p>
    <w:p w14:paraId="68DF05E8" w14:textId="77777777" w:rsidR="00E97CD1" w:rsidRPr="00A2100E" w:rsidRDefault="00E97CD1" w:rsidP="00E97CD1">
      <w:pPr>
        <w:pStyle w:val="titolo7b0"/>
        <w:rPr>
          <w:color w:val="002060"/>
        </w:rPr>
      </w:pPr>
      <w:r w:rsidRPr="00A2100E">
        <w:rPr>
          <w:color w:val="002060"/>
        </w:rPr>
        <w:t xml:space="preserve">In base alle risultanze degli atti ufficiali sono state deliberate le seguenti sanzioni disciplinari. </w:t>
      </w:r>
    </w:p>
    <w:p w14:paraId="4EF2958F" w14:textId="77777777" w:rsidR="00E97CD1" w:rsidRPr="00A2100E" w:rsidRDefault="00E97CD1" w:rsidP="00E97CD1">
      <w:pPr>
        <w:pStyle w:val="titolo30"/>
        <w:rPr>
          <w:color w:val="002060"/>
        </w:rPr>
      </w:pPr>
      <w:r w:rsidRPr="00A2100E">
        <w:rPr>
          <w:color w:val="002060"/>
        </w:rPr>
        <w:t xml:space="preserve">CALCIATORI NON ESPULSI </w:t>
      </w:r>
    </w:p>
    <w:p w14:paraId="4B606797" w14:textId="77777777" w:rsidR="00E97CD1" w:rsidRPr="00A2100E" w:rsidRDefault="00E97CD1" w:rsidP="00E97CD1">
      <w:pPr>
        <w:pStyle w:val="titolo20"/>
        <w:rPr>
          <w:color w:val="002060"/>
        </w:rPr>
      </w:pPr>
      <w:r w:rsidRPr="00A210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15076181" w14:textId="77777777" w:rsidTr="00C06D69">
        <w:tc>
          <w:tcPr>
            <w:tcW w:w="2200" w:type="dxa"/>
            <w:tcMar>
              <w:top w:w="20" w:type="dxa"/>
              <w:left w:w="20" w:type="dxa"/>
              <w:bottom w:w="20" w:type="dxa"/>
              <w:right w:w="20" w:type="dxa"/>
            </w:tcMar>
            <w:vAlign w:val="center"/>
            <w:hideMark/>
          </w:tcPr>
          <w:p w14:paraId="4C72E120" w14:textId="77777777" w:rsidR="00E97CD1" w:rsidRPr="00A2100E" w:rsidRDefault="00E97CD1" w:rsidP="00C06D69">
            <w:pPr>
              <w:pStyle w:val="movimento"/>
              <w:rPr>
                <w:color w:val="002060"/>
              </w:rPr>
            </w:pPr>
            <w:r w:rsidRPr="00A2100E">
              <w:rPr>
                <w:color w:val="002060"/>
              </w:rPr>
              <w:t>ERCOLANI FILIPPO</w:t>
            </w:r>
          </w:p>
        </w:tc>
        <w:tc>
          <w:tcPr>
            <w:tcW w:w="2200" w:type="dxa"/>
            <w:tcMar>
              <w:top w:w="20" w:type="dxa"/>
              <w:left w:w="20" w:type="dxa"/>
              <w:bottom w:w="20" w:type="dxa"/>
              <w:right w:w="20" w:type="dxa"/>
            </w:tcMar>
            <w:vAlign w:val="center"/>
            <w:hideMark/>
          </w:tcPr>
          <w:p w14:paraId="6E335739" w14:textId="77777777" w:rsidR="00E97CD1" w:rsidRPr="00A2100E" w:rsidRDefault="00E97CD1" w:rsidP="00C06D69">
            <w:pPr>
              <w:pStyle w:val="movimento2"/>
              <w:rPr>
                <w:color w:val="002060"/>
              </w:rPr>
            </w:pPr>
            <w:r w:rsidRPr="00A2100E">
              <w:rPr>
                <w:color w:val="002060"/>
              </w:rPr>
              <w:t xml:space="preserve">(POL.CAGLI SPORT ASSOCIATI) </w:t>
            </w:r>
          </w:p>
        </w:tc>
        <w:tc>
          <w:tcPr>
            <w:tcW w:w="800" w:type="dxa"/>
            <w:tcMar>
              <w:top w:w="20" w:type="dxa"/>
              <w:left w:w="20" w:type="dxa"/>
              <w:bottom w:w="20" w:type="dxa"/>
              <w:right w:w="20" w:type="dxa"/>
            </w:tcMar>
            <w:vAlign w:val="center"/>
            <w:hideMark/>
          </w:tcPr>
          <w:p w14:paraId="42A6144D"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7865ABB4" w14:textId="77777777" w:rsidR="00E97CD1" w:rsidRPr="00A2100E" w:rsidRDefault="00E97CD1" w:rsidP="00C06D69">
            <w:pPr>
              <w:pStyle w:val="movimento"/>
              <w:rPr>
                <w:color w:val="002060"/>
              </w:rPr>
            </w:pPr>
            <w:r w:rsidRPr="00A2100E">
              <w:rPr>
                <w:color w:val="002060"/>
              </w:rPr>
              <w:t>MENSA ISAIA</w:t>
            </w:r>
          </w:p>
        </w:tc>
        <w:tc>
          <w:tcPr>
            <w:tcW w:w="2200" w:type="dxa"/>
            <w:tcMar>
              <w:top w:w="20" w:type="dxa"/>
              <w:left w:w="20" w:type="dxa"/>
              <w:bottom w:w="20" w:type="dxa"/>
              <w:right w:w="20" w:type="dxa"/>
            </w:tcMar>
            <w:vAlign w:val="center"/>
            <w:hideMark/>
          </w:tcPr>
          <w:p w14:paraId="6F792182" w14:textId="77777777" w:rsidR="00E97CD1" w:rsidRPr="00A2100E" w:rsidRDefault="00E97CD1" w:rsidP="00C06D69">
            <w:pPr>
              <w:pStyle w:val="movimento2"/>
              <w:rPr>
                <w:color w:val="002060"/>
              </w:rPr>
            </w:pPr>
            <w:r w:rsidRPr="00A2100E">
              <w:rPr>
                <w:color w:val="002060"/>
              </w:rPr>
              <w:t xml:space="preserve">(POL.CAGLI SPORT ASSOCIATI) </w:t>
            </w:r>
          </w:p>
        </w:tc>
      </w:tr>
    </w:tbl>
    <w:p w14:paraId="57344D48" w14:textId="77777777" w:rsidR="00E97CD1" w:rsidRPr="00A2100E" w:rsidRDefault="00E97CD1" w:rsidP="00E97CD1">
      <w:pPr>
        <w:pStyle w:val="titolo10"/>
        <w:rPr>
          <w:rFonts w:eastAsiaTheme="minorEastAsia"/>
          <w:color w:val="002060"/>
        </w:rPr>
      </w:pPr>
      <w:r w:rsidRPr="00A2100E">
        <w:rPr>
          <w:color w:val="002060"/>
        </w:rPr>
        <w:t xml:space="preserve">GARE DEL 19/10/2025 </w:t>
      </w:r>
    </w:p>
    <w:p w14:paraId="0C859E92" w14:textId="77777777" w:rsidR="00E97CD1" w:rsidRPr="00A2100E" w:rsidRDefault="00E97CD1" w:rsidP="00E97CD1">
      <w:pPr>
        <w:pStyle w:val="titolo7a"/>
        <w:rPr>
          <w:color w:val="002060"/>
        </w:rPr>
      </w:pPr>
      <w:r w:rsidRPr="00A2100E">
        <w:rPr>
          <w:color w:val="002060"/>
        </w:rPr>
        <w:t xml:space="preserve">PROVVEDIMENTI DISCIPLINARI </w:t>
      </w:r>
    </w:p>
    <w:p w14:paraId="7D211197" w14:textId="77777777" w:rsidR="00E97CD1" w:rsidRPr="00A2100E" w:rsidRDefault="00E97CD1" w:rsidP="00E97CD1">
      <w:pPr>
        <w:pStyle w:val="titolo7b0"/>
        <w:rPr>
          <w:color w:val="002060"/>
        </w:rPr>
      </w:pPr>
      <w:r w:rsidRPr="00A2100E">
        <w:rPr>
          <w:color w:val="002060"/>
        </w:rPr>
        <w:t xml:space="preserve">In base alle risultanze degli atti ufficiali sono state deliberate le seguenti sanzioni disciplinari. </w:t>
      </w:r>
    </w:p>
    <w:p w14:paraId="78ACC3CA" w14:textId="77777777" w:rsidR="00E97CD1" w:rsidRPr="00A2100E" w:rsidRDefault="00E97CD1" w:rsidP="00E97CD1">
      <w:pPr>
        <w:pStyle w:val="titolo30"/>
        <w:rPr>
          <w:color w:val="002060"/>
        </w:rPr>
      </w:pPr>
      <w:r w:rsidRPr="00A2100E">
        <w:rPr>
          <w:color w:val="002060"/>
        </w:rPr>
        <w:t xml:space="preserve">CALCIATORI NON ESPULSI </w:t>
      </w:r>
    </w:p>
    <w:p w14:paraId="16E018D7" w14:textId="77777777" w:rsidR="00E97CD1" w:rsidRPr="00A2100E" w:rsidRDefault="00E97CD1" w:rsidP="00E97CD1">
      <w:pPr>
        <w:pStyle w:val="titolo20"/>
        <w:rPr>
          <w:color w:val="002060"/>
        </w:rPr>
      </w:pPr>
      <w:r w:rsidRPr="00A2100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7CD1" w:rsidRPr="00A2100E" w14:paraId="0D7CD7F9" w14:textId="77777777" w:rsidTr="00C06D69">
        <w:tc>
          <w:tcPr>
            <w:tcW w:w="2200" w:type="dxa"/>
            <w:tcMar>
              <w:top w:w="20" w:type="dxa"/>
              <w:left w:w="20" w:type="dxa"/>
              <w:bottom w:w="20" w:type="dxa"/>
              <w:right w:w="20" w:type="dxa"/>
            </w:tcMar>
            <w:vAlign w:val="center"/>
            <w:hideMark/>
          </w:tcPr>
          <w:p w14:paraId="2E25BEB5" w14:textId="77777777" w:rsidR="00E97CD1" w:rsidRPr="00A2100E" w:rsidRDefault="00E97CD1" w:rsidP="00C06D69">
            <w:pPr>
              <w:pStyle w:val="movimento"/>
              <w:rPr>
                <w:color w:val="002060"/>
              </w:rPr>
            </w:pPr>
            <w:r w:rsidRPr="00A2100E">
              <w:rPr>
                <w:color w:val="002060"/>
              </w:rPr>
              <w:t>CASONI LENCI ANDREA</w:t>
            </w:r>
          </w:p>
        </w:tc>
        <w:tc>
          <w:tcPr>
            <w:tcW w:w="2200" w:type="dxa"/>
            <w:tcMar>
              <w:top w:w="20" w:type="dxa"/>
              <w:left w:w="20" w:type="dxa"/>
              <w:bottom w:w="20" w:type="dxa"/>
              <w:right w:w="20" w:type="dxa"/>
            </w:tcMar>
            <w:vAlign w:val="center"/>
            <w:hideMark/>
          </w:tcPr>
          <w:p w14:paraId="7911EDFB" w14:textId="77777777" w:rsidR="00E97CD1" w:rsidRPr="00A2100E" w:rsidRDefault="00E97CD1" w:rsidP="00C06D69">
            <w:pPr>
              <w:pStyle w:val="movimento2"/>
              <w:rPr>
                <w:color w:val="002060"/>
              </w:rPr>
            </w:pPr>
            <w:r w:rsidRPr="00A2100E">
              <w:rPr>
                <w:color w:val="002060"/>
              </w:rPr>
              <w:t xml:space="preserve">(REAL FABRIANO) </w:t>
            </w:r>
          </w:p>
        </w:tc>
        <w:tc>
          <w:tcPr>
            <w:tcW w:w="800" w:type="dxa"/>
            <w:tcMar>
              <w:top w:w="20" w:type="dxa"/>
              <w:left w:w="20" w:type="dxa"/>
              <w:bottom w:w="20" w:type="dxa"/>
              <w:right w:w="20" w:type="dxa"/>
            </w:tcMar>
            <w:vAlign w:val="center"/>
            <w:hideMark/>
          </w:tcPr>
          <w:p w14:paraId="3FE3BA48" w14:textId="77777777" w:rsidR="00E97CD1" w:rsidRPr="00A2100E" w:rsidRDefault="00E97CD1" w:rsidP="00C06D69">
            <w:pPr>
              <w:pStyle w:val="movimento"/>
              <w:rPr>
                <w:color w:val="002060"/>
              </w:rPr>
            </w:pPr>
            <w:r w:rsidRPr="00A2100E">
              <w:rPr>
                <w:color w:val="002060"/>
              </w:rPr>
              <w:t> </w:t>
            </w:r>
          </w:p>
        </w:tc>
        <w:tc>
          <w:tcPr>
            <w:tcW w:w="2200" w:type="dxa"/>
            <w:tcMar>
              <w:top w:w="20" w:type="dxa"/>
              <w:left w:w="20" w:type="dxa"/>
              <w:bottom w:w="20" w:type="dxa"/>
              <w:right w:w="20" w:type="dxa"/>
            </w:tcMar>
            <w:vAlign w:val="center"/>
            <w:hideMark/>
          </w:tcPr>
          <w:p w14:paraId="1E6E3EFD" w14:textId="77777777" w:rsidR="00E97CD1" w:rsidRPr="00A2100E" w:rsidRDefault="00E97CD1" w:rsidP="00C06D69">
            <w:pPr>
              <w:pStyle w:val="movimento"/>
              <w:rPr>
                <w:color w:val="002060"/>
              </w:rPr>
            </w:pPr>
            <w:r w:rsidRPr="00A2100E">
              <w:rPr>
                <w:color w:val="002060"/>
              </w:rPr>
              <w:t>SERVIDEI LORENZO</w:t>
            </w:r>
          </w:p>
        </w:tc>
        <w:tc>
          <w:tcPr>
            <w:tcW w:w="2200" w:type="dxa"/>
            <w:tcMar>
              <w:top w:w="20" w:type="dxa"/>
              <w:left w:w="20" w:type="dxa"/>
              <w:bottom w:w="20" w:type="dxa"/>
              <w:right w:w="20" w:type="dxa"/>
            </w:tcMar>
            <w:vAlign w:val="center"/>
            <w:hideMark/>
          </w:tcPr>
          <w:p w14:paraId="067339CB" w14:textId="77777777" w:rsidR="00E97CD1" w:rsidRPr="00A2100E" w:rsidRDefault="00E97CD1" w:rsidP="00C06D69">
            <w:pPr>
              <w:pStyle w:val="movimento2"/>
              <w:rPr>
                <w:color w:val="002060"/>
              </w:rPr>
            </w:pPr>
            <w:r w:rsidRPr="00A2100E">
              <w:rPr>
                <w:color w:val="002060"/>
              </w:rPr>
              <w:t xml:space="preserve">(REAL FABRIANO) </w:t>
            </w:r>
          </w:p>
        </w:tc>
      </w:tr>
    </w:tbl>
    <w:p w14:paraId="097619EB" w14:textId="77777777" w:rsidR="00E97CD1" w:rsidRDefault="00E97CD1" w:rsidP="00E97CD1">
      <w:pPr>
        <w:pStyle w:val="breakline"/>
        <w:rPr>
          <w:color w:val="002060"/>
        </w:rPr>
      </w:pPr>
    </w:p>
    <w:p w14:paraId="12CCF12A" w14:textId="77777777" w:rsidR="00E97CD1" w:rsidRPr="00BD581B" w:rsidRDefault="00E97CD1" w:rsidP="00E97CD1">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5B4C92DA" w14:textId="77777777" w:rsidR="00E97CD1" w:rsidRPr="00BD581B" w:rsidRDefault="00E97CD1" w:rsidP="00E97CD1">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23AA90AF" w14:textId="77777777" w:rsidR="00E97CD1" w:rsidRPr="00A2100E" w:rsidRDefault="00E97CD1" w:rsidP="00E97CD1">
      <w:pPr>
        <w:pStyle w:val="breakline"/>
        <w:rPr>
          <w:rFonts w:eastAsiaTheme="minorEastAsia"/>
          <w:color w:val="002060"/>
        </w:rPr>
      </w:pPr>
    </w:p>
    <w:p w14:paraId="617D5B18" w14:textId="77777777" w:rsidR="00E97CD1" w:rsidRPr="00A2100E" w:rsidRDefault="00E97CD1" w:rsidP="00E97CD1">
      <w:pPr>
        <w:pStyle w:val="titoloprinc0"/>
        <w:rPr>
          <w:color w:val="002060"/>
        </w:rPr>
      </w:pPr>
      <w:r w:rsidRPr="00A2100E">
        <w:rPr>
          <w:color w:val="002060"/>
        </w:rPr>
        <w:t>CLASSIFICA</w:t>
      </w:r>
    </w:p>
    <w:p w14:paraId="211C9989" w14:textId="77777777" w:rsidR="00E97CD1" w:rsidRPr="00A2100E" w:rsidRDefault="00E97CD1" w:rsidP="00E97CD1">
      <w:pPr>
        <w:pStyle w:val="breakline"/>
        <w:rPr>
          <w:color w:val="002060"/>
        </w:rPr>
      </w:pPr>
    </w:p>
    <w:p w14:paraId="613AF33C" w14:textId="77777777" w:rsidR="00E97CD1" w:rsidRPr="00A2100E" w:rsidRDefault="00E97CD1" w:rsidP="00E97CD1">
      <w:pPr>
        <w:pStyle w:val="breakline"/>
        <w:rPr>
          <w:color w:val="002060"/>
        </w:rPr>
      </w:pPr>
    </w:p>
    <w:p w14:paraId="2D92362A" w14:textId="77777777" w:rsidR="00E97CD1" w:rsidRPr="00A2100E" w:rsidRDefault="00E97CD1" w:rsidP="00E97CD1">
      <w:pPr>
        <w:pStyle w:val="sottotitolocampionato10"/>
        <w:rPr>
          <w:color w:val="002060"/>
        </w:rPr>
      </w:pPr>
      <w:r w:rsidRPr="00A2100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CD1" w:rsidRPr="00A2100E" w14:paraId="730F6787" w14:textId="77777777" w:rsidTr="00C06D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4BC47" w14:textId="77777777" w:rsidR="00E97CD1" w:rsidRPr="00A2100E" w:rsidRDefault="00E97CD1" w:rsidP="00C06D69">
            <w:pPr>
              <w:pStyle w:val="headertabella0"/>
              <w:rPr>
                <w:color w:val="002060"/>
              </w:rPr>
            </w:pPr>
            <w:r w:rsidRPr="00A210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7D386" w14:textId="77777777" w:rsidR="00E97CD1" w:rsidRPr="00A2100E" w:rsidRDefault="00E97CD1" w:rsidP="00C06D69">
            <w:pPr>
              <w:pStyle w:val="headertabella0"/>
              <w:rPr>
                <w:color w:val="002060"/>
              </w:rPr>
            </w:pPr>
            <w:r w:rsidRPr="00A210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A8C74" w14:textId="77777777" w:rsidR="00E97CD1" w:rsidRPr="00A2100E" w:rsidRDefault="00E97CD1" w:rsidP="00C06D69">
            <w:pPr>
              <w:pStyle w:val="headertabella0"/>
              <w:rPr>
                <w:color w:val="002060"/>
              </w:rPr>
            </w:pPr>
            <w:r w:rsidRPr="00A210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B10A3" w14:textId="77777777" w:rsidR="00E97CD1" w:rsidRPr="00A2100E" w:rsidRDefault="00E97CD1" w:rsidP="00C06D69">
            <w:pPr>
              <w:pStyle w:val="headertabella0"/>
              <w:rPr>
                <w:color w:val="002060"/>
              </w:rPr>
            </w:pPr>
            <w:r w:rsidRPr="00A210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A1687" w14:textId="77777777" w:rsidR="00E97CD1" w:rsidRPr="00A2100E" w:rsidRDefault="00E97CD1" w:rsidP="00C06D69">
            <w:pPr>
              <w:pStyle w:val="headertabella0"/>
              <w:rPr>
                <w:color w:val="002060"/>
              </w:rPr>
            </w:pPr>
            <w:r w:rsidRPr="00A210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F26AA" w14:textId="77777777" w:rsidR="00E97CD1" w:rsidRPr="00A2100E" w:rsidRDefault="00E97CD1" w:rsidP="00C06D69">
            <w:pPr>
              <w:pStyle w:val="headertabella0"/>
              <w:rPr>
                <w:color w:val="002060"/>
              </w:rPr>
            </w:pPr>
            <w:r w:rsidRPr="00A210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B17A2" w14:textId="77777777" w:rsidR="00E97CD1" w:rsidRPr="00A2100E" w:rsidRDefault="00E97CD1" w:rsidP="00C06D69">
            <w:pPr>
              <w:pStyle w:val="headertabella0"/>
              <w:rPr>
                <w:color w:val="002060"/>
              </w:rPr>
            </w:pPr>
            <w:r w:rsidRPr="00A210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66D75" w14:textId="77777777" w:rsidR="00E97CD1" w:rsidRPr="00A2100E" w:rsidRDefault="00E97CD1" w:rsidP="00C06D69">
            <w:pPr>
              <w:pStyle w:val="headertabella0"/>
              <w:rPr>
                <w:color w:val="002060"/>
              </w:rPr>
            </w:pPr>
            <w:r w:rsidRPr="00A210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1DF8B" w14:textId="77777777" w:rsidR="00E97CD1" w:rsidRPr="00A2100E" w:rsidRDefault="00E97CD1" w:rsidP="00C06D69">
            <w:pPr>
              <w:pStyle w:val="headertabella0"/>
              <w:rPr>
                <w:color w:val="002060"/>
              </w:rPr>
            </w:pPr>
            <w:r w:rsidRPr="00A210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9C0A0" w14:textId="77777777" w:rsidR="00E97CD1" w:rsidRPr="00A2100E" w:rsidRDefault="00E97CD1" w:rsidP="00C06D69">
            <w:pPr>
              <w:pStyle w:val="headertabella0"/>
              <w:rPr>
                <w:color w:val="002060"/>
              </w:rPr>
            </w:pPr>
            <w:r w:rsidRPr="00A2100E">
              <w:rPr>
                <w:color w:val="002060"/>
              </w:rPr>
              <w:t>PE</w:t>
            </w:r>
          </w:p>
        </w:tc>
      </w:tr>
      <w:tr w:rsidR="00E97CD1" w:rsidRPr="00A2100E" w14:paraId="21D34A63" w14:textId="77777777" w:rsidTr="00C06D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03A918" w14:textId="77777777" w:rsidR="00E97CD1" w:rsidRPr="00A2100E" w:rsidRDefault="00E97CD1" w:rsidP="00C06D69">
            <w:pPr>
              <w:pStyle w:val="rowtabella0"/>
              <w:rPr>
                <w:color w:val="002060"/>
              </w:rPr>
            </w:pPr>
            <w:r w:rsidRPr="00A2100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ACBB7"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62F0E"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8046E"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EA95B"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3E725"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73D2D" w14:textId="77777777" w:rsidR="00E97CD1" w:rsidRPr="00A2100E" w:rsidRDefault="00E97CD1" w:rsidP="00C06D69">
            <w:pPr>
              <w:pStyle w:val="rowtabella0"/>
              <w:jc w:val="center"/>
              <w:rPr>
                <w:color w:val="002060"/>
              </w:rPr>
            </w:pPr>
            <w:r w:rsidRPr="00A2100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2ACCE"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C434A"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E294E" w14:textId="77777777" w:rsidR="00E97CD1" w:rsidRPr="00A2100E" w:rsidRDefault="00E97CD1" w:rsidP="00C06D69">
            <w:pPr>
              <w:pStyle w:val="rowtabella0"/>
              <w:jc w:val="center"/>
              <w:rPr>
                <w:color w:val="002060"/>
              </w:rPr>
            </w:pPr>
            <w:r w:rsidRPr="00A2100E">
              <w:rPr>
                <w:color w:val="002060"/>
              </w:rPr>
              <w:t>0</w:t>
            </w:r>
          </w:p>
        </w:tc>
      </w:tr>
      <w:tr w:rsidR="00E97CD1" w:rsidRPr="00A2100E" w14:paraId="7BAE94F1"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D98285" w14:textId="77777777" w:rsidR="00E97CD1" w:rsidRPr="00A2100E" w:rsidRDefault="00E97CD1" w:rsidP="00C06D69">
            <w:pPr>
              <w:pStyle w:val="rowtabella0"/>
              <w:rPr>
                <w:color w:val="002060"/>
              </w:rPr>
            </w:pPr>
            <w:r w:rsidRPr="00A2100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0F7E4"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2BBEC"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01B42"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29A9B"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1E7CD"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685DB"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9E8FD"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C2839"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FE55A" w14:textId="77777777" w:rsidR="00E97CD1" w:rsidRPr="00A2100E" w:rsidRDefault="00E97CD1" w:rsidP="00C06D69">
            <w:pPr>
              <w:pStyle w:val="rowtabella0"/>
              <w:jc w:val="center"/>
              <w:rPr>
                <w:color w:val="002060"/>
              </w:rPr>
            </w:pPr>
            <w:r w:rsidRPr="00A2100E">
              <w:rPr>
                <w:color w:val="002060"/>
              </w:rPr>
              <w:t>0</w:t>
            </w:r>
          </w:p>
        </w:tc>
      </w:tr>
      <w:tr w:rsidR="00E97CD1" w:rsidRPr="00A2100E" w14:paraId="269CC460"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94ED4A" w14:textId="77777777" w:rsidR="00E97CD1" w:rsidRPr="00A2100E" w:rsidRDefault="00E97CD1" w:rsidP="00C06D69">
            <w:pPr>
              <w:pStyle w:val="rowtabella0"/>
              <w:rPr>
                <w:color w:val="002060"/>
              </w:rPr>
            </w:pPr>
            <w:r w:rsidRPr="00A2100E">
              <w:rPr>
                <w:color w:val="002060"/>
              </w:rPr>
              <w:t xml:space="preserve">A.S.D. </w:t>
            </w:r>
            <w:proofErr w:type="gramStart"/>
            <w:r w:rsidRPr="00A2100E">
              <w:rPr>
                <w:color w:val="002060"/>
              </w:rPr>
              <w:t>CITTA</w:t>
            </w:r>
            <w:proofErr w:type="gramEnd"/>
            <w:r w:rsidRPr="00A2100E">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026F2"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2DD85"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8F55B"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98D30"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A17EB"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47607" w14:textId="77777777" w:rsidR="00E97CD1" w:rsidRPr="00A2100E" w:rsidRDefault="00E97CD1" w:rsidP="00C06D69">
            <w:pPr>
              <w:pStyle w:val="rowtabella0"/>
              <w:jc w:val="center"/>
              <w:rPr>
                <w:color w:val="002060"/>
              </w:rPr>
            </w:pPr>
            <w:r w:rsidRPr="00A2100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0CB59" w14:textId="77777777" w:rsidR="00E97CD1" w:rsidRPr="00A2100E" w:rsidRDefault="00E97CD1" w:rsidP="00C06D69">
            <w:pPr>
              <w:pStyle w:val="rowtabella0"/>
              <w:jc w:val="center"/>
              <w:rPr>
                <w:color w:val="002060"/>
              </w:rPr>
            </w:pPr>
            <w:r w:rsidRPr="00A2100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60940"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D8FA7" w14:textId="77777777" w:rsidR="00E97CD1" w:rsidRPr="00A2100E" w:rsidRDefault="00E97CD1" w:rsidP="00C06D69">
            <w:pPr>
              <w:pStyle w:val="rowtabella0"/>
              <w:jc w:val="center"/>
              <w:rPr>
                <w:color w:val="002060"/>
              </w:rPr>
            </w:pPr>
            <w:r w:rsidRPr="00A2100E">
              <w:rPr>
                <w:color w:val="002060"/>
              </w:rPr>
              <w:t>0</w:t>
            </w:r>
          </w:p>
        </w:tc>
      </w:tr>
      <w:tr w:rsidR="00E97CD1" w:rsidRPr="00A2100E" w14:paraId="7B440134"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264E05" w14:textId="77777777" w:rsidR="00E97CD1" w:rsidRPr="00A2100E" w:rsidRDefault="00E97CD1" w:rsidP="00C06D69">
            <w:pPr>
              <w:pStyle w:val="rowtabella0"/>
              <w:rPr>
                <w:color w:val="002060"/>
              </w:rPr>
            </w:pPr>
            <w:r w:rsidRPr="00A2100E">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C0A08"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9A42E"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C594B"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A7154"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A909D"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A9C7F"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2763A" w14:textId="77777777" w:rsidR="00E97CD1" w:rsidRPr="00A2100E" w:rsidRDefault="00E97CD1" w:rsidP="00C06D69">
            <w:pPr>
              <w:pStyle w:val="rowtabella0"/>
              <w:jc w:val="center"/>
              <w:rPr>
                <w:color w:val="002060"/>
              </w:rPr>
            </w:pPr>
            <w:r w:rsidRPr="00A2100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E4A7E"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C78D2" w14:textId="77777777" w:rsidR="00E97CD1" w:rsidRPr="00A2100E" w:rsidRDefault="00E97CD1" w:rsidP="00C06D69">
            <w:pPr>
              <w:pStyle w:val="rowtabella0"/>
              <w:jc w:val="center"/>
              <w:rPr>
                <w:color w:val="002060"/>
              </w:rPr>
            </w:pPr>
            <w:r w:rsidRPr="00A2100E">
              <w:rPr>
                <w:color w:val="002060"/>
              </w:rPr>
              <w:t>0</w:t>
            </w:r>
          </w:p>
        </w:tc>
      </w:tr>
      <w:tr w:rsidR="00E97CD1" w:rsidRPr="00A2100E" w14:paraId="7A04E843"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EF1DE6" w14:textId="77777777" w:rsidR="00E97CD1" w:rsidRPr="00A2100E" w:rsidRDefault="00E97CD1" w:rsidP="00C06D69">
            <w:pPr>
              <w:pStyle w:val="rowtabella0"/>
              <w:rPr>
                <w:color w:val="002060"/>
              </w:rPr>
            </w:pPr>
            <w:r w:rsidRPr="00A2100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B040E"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75E89"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27240"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60233"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F4F98"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D57CD" w14:textId="77777777" w:rsidR="00E97CD1" w:rsidRPr="00A2100E" w:rsidRDefault="00E97CD1" w:rsidP="00C06D69">
            <w:pPr>
              <w:pStyle w:val="rowtabella0"/>
              <w:jc w:val="center"/>
              <w:rPr>
                <w:color w:val="002060"/>
              </w:rPr>
            </w:pPr>
            <w:r w:rsidRPr="00A2100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E4EA7"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C4E30"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0421B" w14:textId="77777777" w:rsidR="00E97CD1" w:rsidRPr="00A2100E" w:rsidRDefault="00E97CD1" w:rsidP="00C06D69">
            <w:pPr>
              <w:pStyle w:val="rowtabella0"/>
              <w:jc w:val="center"/>
              <w:rPr>
                <w:color w:val="002060"/>
              </w:rPr>
            </w:pPr>
            <w:r w:rsidRPr="00A2100E">
              <w:rPr>
                <w:color w:val="002060"/>
              </w:rPr>
              <w:t>0</w:t>
            </w:r>
          </w:p>
        </w:tc>
      </w:tr>
      <w:tr w:rsidR="00E97CD1" w:rsidRPr="00A2100E" w14:paraId="319E2C4E"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4F461B" w14:textId="77777777" w:rsidR="00E97CD1" w:rsidRPr="00A2100E" w:rsidRDefault="00E97CD1" w:rsidP="00C06D69">
            <w:pPr>
              <w:pStyle w:val="rowtabella0"/>
              <w:rPr>
                <w:color w:val="002060"/>
              </w:rPr>
            </w:pPr>
            <w:r w:rsidRPr="00A2100E">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145B6"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C3109"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1D88B"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D482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4E896"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BB116"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576BB"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8A053"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B796E" w14:textId="77777777" w:rsidR="00E97CD1" w:rsidRPr="00A2100E" w:rsidRDefault="00E97CD1" w:rsidP="00C06D69">
            <w:pPr>
              <w:pStyle w:val="rowtabella0"/>
              <w:jc w:val="center"/>
              <w:rPr>
                <w:color w:val="002060"/>
              </w:rPr>
            </w:pPr>
            <w:r w:rsidRPr="00A2100E">
              <w:rPr>
                <w:color w:val="002060"/>
              </w:rPr>
              <w:t>0</w:t>
            </w:r>
          </w:p>
        </w:tc>
      </w:tr>
      <w:tr w:rsidR="00E97CD1" w:rsidRPr="00A2100E" w14:paraId="128401DB"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1680C8" w14:textId="77777777" w:rsidR="00E97CD1" w:rsidRPr="00A2100E" w:rsidRDefault="00E97CD1" w:rsidP="00C06D69">
            <w:pPr>
              <w:pStyle w:val="rowtabella0"/>
              <w:rPr>
                <w:color w:val="002060"/>
              </w:rPr>
            </w:pPr>
            <w:r w:rsidRPr="00A2100E">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74755"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85713"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173E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761DE"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26767"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5A785"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86FA2"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F7D48"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60E6C" w14:textId="77777777" w:rsidR="00E97CD1" w:rsidRPr="00A2100E" w:rsidRDefault="00E97CD1" w:rsidP="00C06D69">
            <w:pPr>
              <w:pStyle w:val="rowtabella0"/>
              <w:jc w:val="center"/>
              <w:rPr>
                <w:color w:val="002060"/>
              </w:rPr>
            </w:pPr>
            <w:r w:rsidRPr="00A2100E">
              <w:rPr>
                <w:color w:val="002060"/>
              </w:rPr>
              <w:t>0</w:t>
            </w:r>
          </w:p>
        </w:tc>
      </w:tr>
      <w:tr w:rsidR="00E97CD1" w:rsidRPr="00A2100E" w14:paraId="009C132C"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47E002" w14:textId="77777777" w:rsidR="00E97CD1" w:rsidRPr="00A2100E" w:rsidRDefault="00E97CD1" w:rsidP="00C06D69">
            <w:pPr>
              <w:pStyle w:val="rowtabella0"/>
              <w:rPr>
                <w:color w:val="002060"/>
              </w:rPr>
            </w:pPr>
            <w:r w:rsidRPr="00A2100E">
              <w:rPr>
                <w:color w:val="002060"/>
              </w:rPr>
              <w:t xml:space="preserve">G.S. AUDAX 1970 </w:t>
            </w:r>
            <w:proofErr w:type="gramStart"/>
            <w:r w:rsidRPr="00A2100E">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9A86E"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F7FF7"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D1840"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809D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E7EF6"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95A06" w14:textId="77777777" w:rsidR="00E97CD1" w:rsidRPr="00A2100E" w:rsidRDefault="00E97CD1" w:rsidP="00C06D69">
            <w:pPr>
              <w:pStyle w:val="rowtabella0"/>
              <w:jc w:val="center"/>
              <w:rPr>
                <w:color w:val="002060"/>
              </w:rPr>
            </w:pPr>
            <w:r w:rsidRPr="00A2100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F98A5"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FC8DC"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96E60" w14:textId="77777777" w:rsidR="00E97CD1" w:rsidRPr="00A2100E" w:rsidRDefault="00E97CD1" w:rsidP="00C06D69">
            <w:pPr>
              <w:pStyle w:val="rowtabella0"/>
              <w:jc w:val="center"/>
              <w:rPr>
                <w:color w:val="002060"/>
              </w:rPr>
            </w:pPr>
            <w:r w:rsidRPr="00A2100E">
              <w:rPr>
                <w:color w:val="002060"/>
              </w:rPr>
              <w:t>0</w:t>
            </w:r>
          </w:p>
        </w:tc>
      </w:tr>
      <w:tr w:rsidR="00E97CD1" w:rsidRPr="00A2100E" w14:paraId="4FCCD200"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983E98" w14:textId="77777777" w:rsidR="00E97CD1" w:rsidRPr="00A2100E" w:rsidRDefault="00E97CD1" w:rsidP="00C06D69">
            <w:pPr>
              <w:pStyle w:val="rowtabella0"/>
              <w:rPr>
                <w:color w:val="002060"/>
              </w:rPr>
            </w:pPr>
            <w:r w:rsidRPr="00A2100E">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65597"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E5759"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9D4D6"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6F7F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3EA64"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3DD7D"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4D21C"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D63DF"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D4AD7" w14:textId="77777777" w:rsidR="00E97CD1" w:rsidRPr="00A2100E" w:rsidRDefault="00E97CD1" w:rsidP="00C06D69">
            <w:pPr>
              <w:pStyle w:val="rowtabella0"/>
              <w:jc w:val="center"/>
              <w:rPr>
                <w:color w:val="002060"/>
              </w:rPr>
            </w:pPr>
            <w:r w:rsidRPr="00A2100E">
              <w:rPr>
                <w:color w:val="002060"/>
              </w:rPr>
              <w:t>0</w:t>
            </w:r>
          </w:p>
        </w:tc>
      </w:tr>
      <w:tr w:rsidR="00E97CD1" w:rsidRPr="00A2100E" w14:paraId="2527C69B"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A1372B" w14:textId="77777777" w:rsidR="00E97CD1" w:rsidRPr="00A2100E" w:rsidRDefault="00E97CD1" w:rsidP="00C06D69">
            <w:pPr>
              <w:pStyle w:val="rowtabella0"/>
              <w:rPr>
                <w:color w:val="002060"/>
              </w:rPr>
            </w:pPr>
            <w:proofErr w:type="spellStart"/>
            <w:proofErr w:type="gramStart"/>
            <w:r w:rsidRPr="00A2100E">
              <w:rPr>
                <w:color w:val="002060"/>
              </w:rPr>
              <w:t>sq.B</w:t>
            </w:r>
            <w:proofErr w:type="spellEnd"/>
            <w:proofErr w:type="gramEnd"/>
            <w:r w:rsidRPr="00A2100E">
              <w:rPr>
                <w:color w:val="002060"/>
              </w:rPr>
              <w:t xml:space="preserve"> ACSS MONDOLFO C5 </w:t>
            </w:r>
            <w:proofErr w:type="gramStart"/>
            <w:r w:rsidRPr="00A2100E">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E5F6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F237A"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0BB1D"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71F6D"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D74E9"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AE018"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3BD35"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E4E7B"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58F51" w14:textId="77777777" w:rsidR="00E97CD1" w:rsidRPr="00A2100E" w:rsidRDefault="00E97CD1" w:rsidP="00C06D69">
            <w:pPr>
              <w:pStyle w:val="rowtabella0"/>
              <w:jc w:val="center"/>
              <w:rPr>
                <w:color w:val="002060"/>
              </w:rPr>
            </w:pPr>
            <w:r w:rsidRPr="00A2100E">
              <w:rPr>
                <w:color w:val="002060"/>
              </w:rPr>
              <w:t>0</w:t>
            </w:r>
          </w:p>
        </w:tc>
      </w:tr>
      <w:tr w:rsidR="00E97CD1" w:rsidRPr="00A2100E" w14:paraId="4FEE1C2B"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AFA49" w14:textId="77777777" w:rsidR="00E97CD1" w:rsidRPr="00A2100E" w:rsidRDefault="00E97CD1" w:rsidP="00C06D69">
            <w:pPr>
              <w:pStyle w:val="rowtabella0"/>
              <w:rPr>
                <w:color w:val="002060"/>
              </w:rPr>
            </w:pPr>
            <w:proofErr w:type="spellStart"/>
            <w:r w:rsidRPr="00A2100E">
              <w:rPr>
                <w:color w:val="002060"/>
              </w:rPr>
              <w:t>sq.C</w:t>
            </w:r>
            <w:proofErr w:type="spellEnd"/>
            <w:r w:rsidRPr="00A2100E">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06B0F"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7DC31"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7280E"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87C45"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4657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47BFD"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56DE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529D4"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282BB" w14:textId="77777777" w:rsidR="00E97CD1" w:rsidRPr="00A2100E" w:rsidRDefault="00E97CD1" w:rsidP="00C06D69">
            <w:pPr>
              <w:pStyle w:val="rowtabella0"/>
              <w:jc w:val="center"/>
              <w:rPr>
                <w:color w:val="002060"/>
              </w:rPr>
            </w:pPr>
            <w:r w:rsidRPr="00A2100E">
              <w:rPr>
                <w:color w:val="002060"/>
              </w:rPr>
              <w:t>0</w:t>
            </w:r>
          </w:p>
        </w:tc>
      </w:tr>
      <w:tr w:rsidR="00E97CD1" w:rsidRPr="00A2100E" w14:paraId="43023831"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BB8E76" w14:textId="77777777" w:rsidR="00E97CD1" w:rsidRPr="00A2100E" w:rsidRDefault="00E97CD1" w:rsidP="00C06D69">
            <w:pPr>
              <w:pStyle w:val="rowtabella0"/>
              <w:rPr>
                <w:color w:val="002060"/>
              </w:rPr>
            </w:pPr>
            <w:proofErr w:type="spellStart"/>
            <w:proofErr w:type="gramStart"/>
            <w:r w:rsidRPr="00A2100E">
              <w:rPr>
                <w:color w:val="002060"/>
              </w:rPr>
              <w:t>sq.B</w:t>
            </w:r>
            <w:proofErr w:type="spellEnd"/>
            <w:proofErr w:type="gramEnd"/>
            <w:r w:rsidRPr="00A2100E">
              <w:rPr>
                <w:color w:val="002060"/>
              </w:rPr>
              <w:t xml:space="preserve"> ITALSERVICE C5 </w:t>
            </w:r>
            <w:proofErr w:type="gramStart"/>
            <w:r w:rsidRPr="00A2100E">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533D6"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27308"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3CF07"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A0034"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6C1BB"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2D98E"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10662"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ED53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56862" w14:textId="77777777" w:rsidR="00E97CD1" w:rsidRPr="00A2100E" w:rsidRDefault="00E97CD1" w:rsidP="00C06D69">
            <w:pPr>
              <w:pStyle w:val="rowtabella0"/>
              <w:jc w:val="center"/>
              <w:rPr>
                <w:color w:val="002060"/>
              </w:rPr>
            </w:pPr>
            <w:r w:rsidRPr="00A2100E">
              <w:rPr>
                <w:color w:val="002060"/>
              </w:rPr>
              <w:t>0</w:t>
            </w:r>
          </w:p>
        </w:tc>
      </w:tr>
      <w:tr w:rsidR="00E97CD1" w:rsidRPr="00A2100E" w14:paraId="67BA4CAF" w14:textId="77777777" w:rsidTr="00C06D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32794E" w14:textId="77777777" w:rsidR="00E97CD1" w:rsidRPr="00A2100E" w:rsidRDefault="00E97CD1" w:rsidP="00C06D69">
            <w:pPr>
              <w:pStyle w:val="rowtabella0"/>
              <w:rPr>
                <w:color w:val="002060"/>
              </w:rPr>
            </w:pPr>
            <w:proofErr w:type="spellStart"/>
            <w:proofErr w:type="gramStart"/>
            <w:r w:rsidRPr="00A2100E">
              <w:rPr>
                <w:color w:val="002060"/>
              </w:rPr>
              <w:t>sq.B</w:t>
            </w:r>
            <w:proofErr w:type="spellEnd"/>
            <w:proofErr w:type="gramEnd"/>
            <w:r w:rsidRPr="00A2100E">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48671"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6867B"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1BFAE"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32304"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3421E"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C67C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6A9FD"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4478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98A46" w14:textId="77777777" w:rsidR="00E97CD1" w:rsidRPr="00A2100E" w:rsidRDefault="00E97CD1" w:rsidP="00C06D69">
            <w:pPr>
              <w:pStyle w:val="rowtabella0"/>
              <w:jc w:val="center"/>
              <w:rPr>
                <w:color w:val="002060"/>
              </w:rPr>
            </w:pPr>
            <w:r w:rsidRPr="00A2100E">
              <w:rPr>
                <w:color w:val="002060"/>
              </w:rPr>
              <w:t>0</w:t>
            </w:r>
          </w:p>
        </w:tc>
      </w:tr>
    </w:tbl>
    <w:p w14:paraId="711CCAAF" w14:textId="77777777" w:rsidR="00E97CD1" w:rsidRPr="00A2100E" w:rsidRDefault="00E97CD1" w:rsidP="00E97CD1">
      <w:pPr>
        <w:pStyle w:val="breakline"/>
        <w:rPr>
          <w:rFonts w:eastAsiaTheme="minorEastAsia"/>
          <w:color w:val="002060"/>
        </w:rPr>
      </w:pPr>
    </w:p>
    <w:p w14:paraId="7898981A" w14:textId="77777777" w:rsidR="00E97CD1" w:rsidRPr="00A2100E" w:rsidRDefault="00E97CD1" w:rsidP="00E97CD1">
      <w:pPr>
        <w:pStyle w:val="breakline"/>
        <w:rPr>
          <w:color w:val="002060"/>
        </w:rPr>
      </w:pPr>
    </w:p>
    <w:p w14:paraId="1110194E" w14:textId="77777777" w:rsidR="00E97CD1" w:rsidRPr="00A2100E" w:rsidRDefault="00E97CD1" w:rsidP="00E97CD1">
      <w:pPr>
        <w:pStyle w:val="sottotitolocampionato10"/>
        <w:rPr>
          <w:color w:val="002060"/>
        </w:rPr>
      </w:pPr>
      <w:r w:rsidRPr="00A2100E">
        <w:rPr>
          <w:color w:val="002060"/>
        </w:rPr>
        <w:lastRenderedPageBreak/>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7CD1" w:rsidRPr="00A2100E" w14:paraId="2617C1BD" w14:textId="77777777" w:rsidTr="00C06D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7828E" w14:textId="77777777" w:rsidR="00E97CD1" w:rsidRPr="00A2100E" w:rsidRDefault="00E97CD1" w:rsidP="00C06D69">
            <w:pPr>
              <w:pStyle w:val="headertabella0"/>
              <w:rPr>
                <w:color w:val="002060"/>
              </w:rPr>
            </w:pPr>
            <w:r w:rsidRPr="00A210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8446D" w14:textId="77777777" w:rsidR="00E97CD1" w:rsidRPr="00A2100E" w:rsidRDefault="00E97CD1" w:rsidP="00C06D69">
            <w:pPr>
              <w:pStyle w:val="headertabella0"/>
              <w:rPr>
                <w:color w:val="002060"/>
              </w:rPr>
            </w:pPr>
            <w:r w:rsidRPr="00A210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5BDF9" w14:textId="77777777" w:rsidR="00E97CD1" w:rsidRPr="00A2100E" w:rsidRDefault="00E97CD1" w:rsidP="00C06D69">
            <w:pPr>
              <w:pStyle w:val="headertabella0"/>
              <w:rPr>
                <w:color w:val="002060"/>
              </w:rPr>
            </w:pPr>
            <w:r w:rsidRPr="00A210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5D207" w14:textId="77777777" w:rsidR="00E97CD1" w:rsidRPr="00A2100E" w:rsidRDefault="00E97CD1" w:rsidP="00C06D69">
            <w:pPr>
              <w:pStyle w:val="headertabella0"/>
              <w:rPr>
                <w:color w:val="002060"/>
              </w:rPr>
            </w:pPr>
            <w:r w:rsidRPr="00A210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7157B" w14:textId="77777777" w:rsidR="00E97CD1" w:rsidRPr="00A2100E" w:rsidRDefault="00E97CD1" w:rsidP="00C06D69">
            <w:pPr>
              <w:pStyle w:val="headertabella0"/>
              <w:rPr>
                <w:color w:val="002060"/>
              </w:rPr>
            </w:pPr>
            <w:r w:rsidRPr="00A210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FFFB5" w14:textId="77777777" w:rsidR="00E97CD1" w:rsidRPr="00A2100E" w:rsidRDefault="00E97CD1" w:rsidP="00C06D69">
            <w:pPr>
              <w:pStyle w:val="headertabella0"/>
              <w:rPr>
                <w:color w:val="002060"/>
              </w:rPr>
            </w:pPr>
            <w:r w:rsidRPr="00A210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16525" w14:textId="77777777" w:rsidR="00E97CD1" w:rsidRPr="00A2100E" w:rsidRDefault="00E97CD1" w:rsidP="00C06D69">
            <w:pPr>
              <w:pStyle w:val="headertabella0"/>
              <w:rPr>
                <w:color w:val="002060"/>
              </w:rPr>
            </w:pPr>
            <w:r w:rsidRPr="00A210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22497" w14:textId="77777777" w:rsidR="00E97CD1" w:rsidRPr="00A2100E" w:rsidRDefault="00E97CD1" w:rsidP="00C06D69">
            <w:pPr>
              <w:pStyle w:val="headertabella0"/>
              <w:rPr>
                <w:color w:val="002060"/>
              </w:rPr>
            </w:pPr>
            <w:r w:rsidRPr="00A210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2A120" w14:textId="77777777" w:rsidR="00E97CD1" w:rsidRPr="00A2100E" w:rsidRDefault="00E97CD1" w:rsidP="00C06D69">
            <w:pPr>
              <w:pStyle w:val="headertabella0"/>
              <w:rPr>
                <w:color w:val="002060"/>
              </w:rPr>
            </w:pPr>
            <w:r w:rsidRPr="00A210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C3487" w14:textId="77777777" w:rsidR="00E97CD1" w:rsidRPr="00A2100E" w:rsidRDefault="00E97CD1" w:rsidP="00C06D69">
            <w:pPr>
              <w:pStyle w:val="headertabella0"/>
              <w:rPr>
                <w:color w:val="002060"/>
              </w:rPr>
            </w:pPr>
            <w:r w:rsidRPr="00A2100E">
              <w:rPr>
                <w:color w:val="002060"/>
              </w:rPr>
              <w:t>PE</w:t>
            </w:r>
          </w:p>
        </w:tc>
      </w:tr>
      <w:tr w:rsidR="00E97CD1" w:rsidRPr="00A2100E" w14:paraId="08A69DEA" w14:textId="77777777" w:rsidTr="00C06D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7026F4" w14:textId="77777777" w:rsidR="00E97CD1" w:rsidRPr="00A2100E" w:rsidRDefault="00E97CD1" w:rsidP="00C06D69">
            <w:pPr>
              <w:pStyle w:val="rowtabella0"/>
              <w:rPr>
                <w:color w:val="002060"/>
              </w:rPr>
            </w:pPr>
            <w:r w:rsidRPr="00A2100E">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360CC"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512DB"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11D80"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5707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910F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D8420" w14:textId="77777777" w:rsidR="00E97CD1" w:rsidRPr="00A2100E" w:rsidRDefault="00E97CD1" w:rsidP="00C06D69">
            <w:pPr>
              <w:pStyle w:val="rowtabella0"/>
              <w:jc w:val="center"/>
              <w:rPr>
                <w:color w:val="002060"/>
              </w:rPr>
            </w:pPr>
            <w:r w:rsidRPr="00A2100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2A958"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7A07D" w14:textId="77777777" w:rsidR="00E97CD1" w:rsidRPr="00A2100E" w:rsidRDefault="00E97CD1" w:rsidP="00C06D69">
            <w:pPr>
              <w:pStyle w:val="rowtabella0"/>
              <w:jc w:val="center"/>
              <w:rPr>
                <w:color w:val="002060"/>
              </w:rPr>
            </w:pPr>
            <w:r w:rsidRPr="00A2100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49720" w14:textId="77777777" w:rsidR="00E97CD1" w:rsidRPr="00A2100E" w:rsidRDefault="00E97CD1" w:rsidP="00C06D69">
            <w:pPr>
              <w:pStyle w:val="rowtabella0"/>
              <w:jc w:val="center"/>
              <w:rPr>
                <w:color w:val="002060"/>
              </w:rPr>
            </w:pPr>
            <w:r w:rsidRPr="00A2100E">
              <w:rPr>
                <w:color w:val="002060"/>
              </w:rPr>
              <w:t>0</w:t>
            </w:r>
          </w:p>
        </w:tc>
      </w:tr>
      <w:tr w:rsidR="00E97CD1" w:rsidRPr="00A2100E" w14:paraId="19D14EA8"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04D413" w14:textId="77777777" w:rsidR="00E97CD1" w:rsidRPr="00A2100E" w:rsidRDefault="00E97CD1" w:rsidP="00C06D69">
            <w:pPr>
              <w:pStyle w:val="rowtabella0"/>
              <w:rPr>
                <w:color w:val="002060"/>
              </w:rPr>
            </w:pPr>
            <w:r w:rsidRPr="00A2100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8D458"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6D59D"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DB0DE"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71468"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6B8DD"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EE362" w14:textId="77777777" w:rsidR="00E97CD1" w:rsidRPr="00A2100E" w:rsidRDefault="00E97CD1" w:rsidP="00C06D69">
            <w:pPr>
              <w:pStyle w:val="rowtabella0"/>
              <w:jc w:val="center"/>
              <w:rPr>
                <w:color w:val="002060"/>
              </w:rPr>
            </w:pPr>
            <w:r w:rsidRPr="00A2100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5EC0F"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DE3E7" w14:textId="77777777" w:rsidR="00E97CD1" w:rsidRPr="00A2100E" w:rsidRDefault="00E97CD1" w:rsidP="00C06D69">
            <w:pPr>
              <w:pStyle w:val="rowtabella0"/>
              <w:jc w:val="center"/>
              <w:rPr>
                <w:color w:val="002060"/>
              </w:rPr>
            </w:pPr>
            <w:r w:rsidRPr="00A2100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CD056" w14:textId="77777777" w:rsidR="00E97CD1" w:rsidRPr="00A2100E" w:rsidRDefault="00E97CD1" w:rsidP="00C06D69">
            <w:pPr>
              <w:pStyle w:val="rowtabella0"/>
              <w:jc w:val="center"/>
              <w:rPr>
                <w:color w:val="002060"/>
              </w:rPr>
            </w:pPr>
            <w:r w:rsidRPr="00A2100E">
              <w:rPr>
                <w:color w:val="002060"/>
              </w:rPr>
              <w:t>0</w:t>
            </w:r>
          </w:p>
        </w:tc>
      </w:tr>
      <w:tr w:rsidR="00E97CD1" w:rsidRPr="00A2100E" w14:paraId="4369220C"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34D97" w14:textId="77777777" w:rsidR="00E97CD1" w:rsidRPr="00A2100E" w:rsidRDefault="00E97CD1" w:rsidP="00C06D69">
            <w:pPr>
              <w:pStyle w:val="rowtabella0"/>
              <w:rPr>
                <w:color w:val="002060"/>
              </w:rPr>
            </w:pPr>
            <w:r w:rsidRPr="00A2100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44312"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DB945"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95A98"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53A7C"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1628B"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E2A84" w14:textId="77777777" w:rsidR="00E97CD1" w:rsidRPr="00A2100E" w:rsidRDefault="00E97CD1" w:rsidP="00C06D69">
            <w:pPr>
              <w:pStyle w:val="rowtabella0"/>
              <w:jc w:val="center"/>
              <w:rPr>
                <w:color w:val="002060"/>
              </w:rPr>
            </w:pPr>
            <w:r w:rsidRPr="00A2100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1D063"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435EA" w14:textId="77777777" w:rsidR="00E97CD1" w:rsidRPr="00A2100E" w:rsidRDefault="00E97CD1" w:rsidP="00C06D69">
            <w:pPr>
              <w:pStyle w:val="rowtabella0"/>
              <w:jc w:val="center"/>
              <w:rPr>
                <w:color w:val="002060"/>
              </w:rPr>
            </w:pPr>
            <w:r w:rsidRPr="00A2100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52495" w14:textId="77777777" w:rsidR="00E97CD1" w:rsidRPr="00A2100E" w:rsidRDefault="00E97CD1" w:rsidP="00C06D69">
            <w:pPr>
              <w:pStyle w:val="rowtabella0"/>
              <w:jc w:val="center"/>
              <w:rPr>
                <w:color w:val="002060"/>
              </w:rPr>
            </w:pPr>
            <w:r w:rsidRPr="00A2100E">
              <w:rPr>
                <w:color w:val="002060"/>
              </w:rPr>
              <w:t>0</w:t>
            </w:r>
          </w:p>
        </w:tc>
      </w:tr>
      <w:tr w:rsidR="00E97CD1" w:rsidRPr="00A2100E" w14:paraId="1F33731E"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4C0FDC" w14:textId="77777777" w:rsidR="00E97CD1" w:rsidRPr="00A2100E" w:rsidRDefault="00E97CD1" w:rsidP="00C06D69">
            <w:pPr>
              <w:pStyle w:val="rowtabella0"/>
              <w:rPr>
                <w:color w:val="002060"/>
              </w:rPr>
            </w:pPr>
            <w:r w:rsidRPr="00A2100E">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93B2C"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FCF10"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78EF9"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4D174"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437AA"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85D82" w14:textId="77777777" w:rsidR="00E97CD1" w:rsidRPr="00A2100E" w:rsidRDefault="00E97CD1" w:rsidP="00C06D69">
            <w:pPr>
              <w:pStyle w:val="rowtabella0"/>
              <w:jc w:val="center"/>
              <w:rPr>
                <w:color w:val="002060"/>
              </w:rPr>
            </w:pPr>
            <w:r w:rsidRPr="00A2100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81B85" w14:textId="77777777" w:rsidR="00E97CD1" w:rsidRPr="00A2100E" w:rsidRDefault="00E97CD1" w:rsidP="00C06D69">
            <w:pPr>
              <w:pStyle w:val="rowtabella0"/>
              <w:jc w:val="center"/>
              <w:rPr>
                <w:color w:val="002060"/>
              </w:rPr>
            </w:pPr>
            <w:r w:rsidRPr="00A2100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4883E"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BA4F1" w14:textId="77777777" w:rsidR="00E97CD1" w:rsidRPr="00A2100E" w:rsidRDefault="00E97CD1" w:rsidP="00C06D69">
            <w:pPr>
              <w:pStyle w:val="rowtabella0"/>
              <w:jc w:val="center"/>
              <w:rPr>
                <w:color w:val="002060"/>
              </w:rPr>
            </w:pPr>
            <w:r w:rsidRPr="00A2100E">
              <w:rPr>
                <w:color w:val="002060"/>
              </w:rPr>
              <w:t>0</w:t>
            </w:r>
          </w:p>
        </w:tc>
      </w:tr>
      <w:tr w:rsidR="00E97CD1" w:rsidRPr="00A2100E" w14:paraId="57AC3A15"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D3F6E8" w14:textId="77777777" w:rsidR="00E97CD1" w:rsidRPr="00A2100E" w:rsidRDefault="00E97CD1" w:rsidP="00C06D69">
            <w:pPr>
              <w:pStyle w:val="rowtabella0"/>
              <w:rPr>
                <w:color w:val="002060"/>
              </w:rPr>
            </w:pPr>
            <w:r w:rsidRPr="00A2100E">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3CDD1"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B92DC"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DC3C8"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CC2E6"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DB2F7"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79D87" w14:textId="77777777" w:rsidR="00E97CD1" w:rsidRPr="00A2100E" w:rsidRDefault="00E97CD1" w:rsidP="00C06D69">
            <w:pPr>
              <w:pStyle w:val="rowtabella0"/>
              <w:jc w:val="center"/>
              <w:rPr>
                <w:color w:val="002060"/>
              </w:rPr>
            </w:pPr>
            <w:r w:rsidRPr="00A2100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2F7D1" w14:textId="77777777" w:rsidR="00E97CD1" w:rsidRPr="00A2100E" w:rsidRDefault="00E97CD1" w:rsidP="00C06D69">
            <w:pPr>
              <w:pStyle w:val="rowtabella0"/>
              <w:jc w:val="center"/>
              <w:rPr>
                <w:color w:val="002060"/>
              </w:rPr>
            </w:pPr>
            <w:r w:rsidRPr="00A2100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9FA78"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ABCDD" w14:textId="77777777" w:rsidR="00E97CD1" w:rsidRPr="00A2100E" w:rsidRDefault="00E97CD1" w:rsidP="00C06D69">
            <w:pPr>
              <w:pStyle w:val="rowtabella0"/>
              <w:jc w:val="center"/>
              <w:rPr>
                <w:color w:val="002060"/>
              </w:rPr>
            </w:pPr>
            <w:r w:rsidRPr="00A2100E">
              <w:rPr>
                <w:color w:val="002060"/>
              </w:rPr>
              <w:t>0</w:t>
            </w:r>
          </w:p>
        </w:tc>
      </w:tr>
      <w:tr w:rsidR="00E97CD1" w:rsidRPr="00A2100E" w14:paraId="3272FB76"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3D22A1" w14:textId="77777777" w:rsidR="00E97CD1" w:rsidRPr="00A2100E" w:rsidRDefault="00E97CD1" w:rsidP="00C06D69">
            <w:pPr>
              <w:pStyle w:val="rowtabella0"/>
              <w:rPr>
                <w:color w:val="002060"/>
              </w:rPr>
            </w:pPr>
            <w:r w:rsidRPr="00A2100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63CA7" w14:textId="77777777" w:rsidR="00E97CD1" w:rsidRPr="00A2100E" w:rsidRDefault="00E97CD1" w:rsidP="00C06D69">
            <w:pPr>
              <w:pStyle w:val="rowtabella0"/>
              <w:jc w:val="center"/>
              <w:rPr>
                <w:color w:val="002060"/>
              </w:rPr>
            </w:pPr>
            <w:r w:rsidRPr="00A2100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1950F"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01161"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7812B"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31AAD"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32056"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C53A4"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19099"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50524" w14:textId="77777777" w:rsidR="00E97CD1" w:rsidRPr="00A2100E" w:rsidRDefault="00E97CD1" w:rsidP="00C06D69">
            <w:pPr>
              <w:pStyle w:val="rowtabella0"/>
              <w:jc w:val="center"/>
              <w:rPr>
                <w:color w:val="002060"/>
              </w:rPr>
            </w:pPr>
            <w:r w:rsidRPr="00A2100E">
              <w:rPr>
                <w:color w:val="002060"/>
              </w:rPr>
              <w:t>0</w:t>
            </w:r>
          </w:p>
        </w:tc>
      </w:tr>
      <w:tr w:rsidR="00E97CD1" w:rsidRPr="00A2100E" w14:paraId="1A2B9AF1"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25BF5A" w14:textId="77777777" w:rsidR="00E97CD1" w:rsidRPr="00A2100E" w:rsidRDefault="00E97CD1" w:rsidP="00C06D69">
            <w:pPr>
              <w:pStyle w:val="rowtabella0"/>
              <w:rPr>
                <w:color w:val="002060"/>
              </w:rPr>
            </w:pPr>
            <w:r w:rsidRPr="00A2100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A9F3C"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B9BD6"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63D35"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6D346"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4070A"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EBF9C" w14:textId="77777777" w:rsidR="00E97CD1" w:rsidRPr="00A2100E" w:rsidRDefault="00E97CD1" w:rsidP="00C06D69">
            <w:pPr>
              <w:pStyle w:val="rowtabella0"/>
              <w:jc w:val="center"/>
              <w:rPr>
                <w:color w:val="002060"/>
              </w:rPr>
            </w:pPr>
            <w:r w:rsidRPr="00A2100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98742"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6C2AC"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71634" w14:textId="77777777" w:rsidR="00E97CD1" w:rsidRPr="00A2100E" w:rsidRDefault="00E97CD1" w:rsidP="00C06D69">
            <w:pPr>
              <w:pStyle w:val="rowtabella0"/>
              <w:jc w:val="center"/>
              <w:rPr>
                <w:color w:val="002060"/>
              </w:rPr>
            </w:pPr>
            <w:r w:rsidRPr="00A2100E">
              <w:rPr>
                <w:color w:val="002060"/>
              </w:rPr>
              <w:t>0</w:t>
            </w:r>
          </w:p>
        </w:tc>
      </w:tr>
      <w:tr w:rsidR="00E97CD1" w:rsidRPr="00A2100E" w14:paraId="33C9408A"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E3BF0F" w14:textId="77777777" w:rsidR="00E97CD1" w:rsidRPr="00A2100E" w:rsidRDefault="00E97CD1" w:rsidP="00C06D69">
            <w:pPr>
              <w:pStyle w:val="rowtabella0"/>
              <w:rPr>
                <w:color w:val="002060"/>
              </w:rPr>
            </w:pPr>
            <w:r w:rsidRPr="00A2100E">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55C11"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9EC29"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5E7FE"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1C1EE"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9AC51"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465A2"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BD943" w14:textId="77777777" w:rsidR="00E97CD1" w:rsidRPr="00A2100E" w:rsidRDefault="00E97CD1" w:rsidP="00C06D69">
            <w:pPr>
              <w:pStyle w:val="rowtabella0"/>
              <w:jc w:val="center"/>
              <w:rPr>
                <w:color w:val="002060"/>
              </w:rPr>
            </w:pPr>
            <w:r w:rsidRPr="00A2100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A97EA"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2A4CE" w14:textId="77777777" w:rsidR="00E97CD1" w:rsidRPr="00A2100E" w:rsidRDefault="00E97CD1" w:rsidP="00C06D69">
            <w:pPr>
              <w:pStyle w:val="rowtabella0"/>
              <w:jc w:val="center"/>
              <w:rPr>
                <w:color w:val="002060"/>
              </w:rPr>
            </w:pPr>
            <w:r w:rsidRPr="00A2100E">
              <w:rPr>
                <w:color w:val="002060"/>
              </w:rPr>
              <w:t>0</w:t>
            </w:r>
          </w:p>
        </w:tc>
      </w:tr>
      <w:tr w:rsidR="00E97CD1" w:rsidRPr="00A2100E" w14:paraId="5D8C83D3"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BDBAF9" w14:textId="77777777" w:rsidR="00E97CD1" w:rsidRPr="00A2100E" w:rsidRDefault="00E97CD1" w:rsidP="00C06D69">
            <w:pPr>
              <w:pStyle w:val="rowtabella0"/>
              <w:rPr>
                <w:color w:val="002060"/>
              </w:rPr>
            </w:pPr>
            <w:r w:rsidRPr="00A2100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AB391"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7A062"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0C039"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AFE7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1A23B"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97A58" w14:textId="77777777" w:rsidR="00E97CD1" w:rsidRPr="00A2100E" w:rsidRDefault="00E97CD1" w:rsidP="00C06D69">
            <w:pPr>
              <w:pStyle w:val="rowtabella0"/>
              <w:jc w:val="center"/>
              <w:rPr>
                <w:color w:val="002060"/>
              </w:rPr>
            </w:pPr>
            <w:r w:rsidRPr="00A2100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72B54" w14:textId="77777777" w:rsidR="00E97CD1" w:rsidRPr="00A2100E" w:rsidRDefault="00E97CD1" w:rsidP="00C06D69">
            <w:pPr>
              <w:pStyle w:val="rowtabella0"/>
              <w:jc w:val="center"/>
              <w:rPr>
                <w:color w:val="002060"/>
              </w:rPr>
            </w:pPr>
            <w:r w:rsidRPr="00A2100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6198B"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EED24" w14:textId="77777777" w:rsidR="00E97CD1" w:rsidRPr="00A2100E" w:rsidRDefault="00E97CD1" w:rsidP="00C06D69">
            <w:pPr>
              <w:pStyle w:val="rowtabella0"/>
              <w:jc w:val="center"/>
              <w:rPr>
                <w:color w:val="002060"/>
              </w:rPr>
            </w:pPr>
            <w:r w:rsidRPr="00A2100E">
              <w:rPr>
                <w:color w:val="002060"/>
              </w:rPr>
              <w:t>0</w:t>
            </w:r>
          </w:p>
        </w:tc>
      </w:tr>
      <w:tr w:rsidR="00E97CD1" w:rsidRPr="00A2100E" w14:paraId="2FBC1F8D"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AA1855" w14:textId="77777777" w:rsidR="00E97CD1" w:rsidRPr="00A2100E" w:rsidRDefault="00E97CD1" w:rsidP="00C06D69">
            <w:pPr>
              <w:pStyle w:val="rowtabella0"/>
              <w:rPr>
                <w:color w:val="002060"/>
              </w:rPr>
            </w:pPr>
            <w:r w:rsidRPr="00A2100E">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45730"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18BE7"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0F0FE"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A031C"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623E9"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C7A35"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937EB" w14:textId="77777777" w:rsidR="00E97CD1" w:rsidRPr="00A2100E" w:rsidRDefault="00E97CD1" w:rsidP="00C06D69">
            <w:pPr>
              <w:pStyle w:val="rowtabella0"/>
              <w:jc w:val="center"/>
              <w:rPr>
                <w:color w:val="002060"/>
              </w:rPr>
            </w:pPr>
            <w:r w:rsidRPr="00A2100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3052A" w14:textId="77777777" w:rsidR="00E97CD1" w:rsidRPr="00A2100E" w:rsidRDefault="00E97CD1" w:rsidP="00C06D69">
            <w:pPr>
              <w:pStyle w:val="rowtabella0"/>
              <w:jc w:val="center"/>
              <w:rPr>
                <w:color w:val="002060"/>
              </w:rPr>
            </w:pPr>
            <w:r w:rsidRPr="00A2100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A1172" w14:textId="77777777" w:rsidR="00E97CD1" w:rsidRPr="00A2100E" w:rsidRDefault="00E97CD1" w:rsidP="00C06D69">
            <w:pPr>
              <w:pStyle w:val="rowtabella0"/>
              <w:jc w:val="center"/>
              <w:rPr>
                <w:color w:val="002060"/>
              </w:rPr>
            </w:pPr>
            <w:r w:rsidRPr="00A2100E">
              <w:rPr>
                <w:color w:val="002060"/>
              </w:rPr>
              <w:t>0</w:t>
            </w:r>
          </w:p>
        </w:tc>
      </w:tr>
      <w:tr w:rsidR="00E97CD1" w:rsidRPr="00A2100E" w14:paraId="1B46A5B5"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133598" w14:textId="77777777" w:rsidR="00E97CD1" w:rsidRPr="00A2100E" w:rsidRDefault="00E97CD1" w:rsidP="00C06D69">
            <w:pPr>
              <w:pStyle w:val="rowtabella0"/>
              <w:rPr>
                <w:color w:val="002060"/>
              </w:rPr>
            </w:pPr>
            <w:r w:rsidRPr="00A2100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BEC18"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D59CB"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A8B00"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35910"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CA164"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8465B" w14:textId="77777777" w:rsidR="00E97CD1" w:rsidRPr="00A2100E" w:rsidRDefault="00E97CD1" w:rsidP="00C06D69">
            <w:pPr>
              <w:pStyle w:val="rowtabella0"/>
              <w:jc w:val="center"/>
              <w:rPr>
                <w:color w:val="002060"/>
              </w:rPr>
            </w:pPr>
            <w:r w:rsidRPr="00A2100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FE069" w14:textId="77777777" w:rsidR="00E97CD1" w:rsidRPr="00A2100E" w:rsidRDefault="00E97CD1" w:rsidP="00C06D69">
            <w:pPr>
              <w:pStyle w:val="rowtabella0"/>
              <w:jc w:val="center"/>
              <w:rPr>
                <w:color w:val="002060"/>
              </w:rPr>
            </w:pPr>
            <w:r w:rsidRPr="00A2100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0DD55" w14:textId="77777777" w:rsidR="00E97CD1" w:rsidRPr="00A2100E" w:rsidRDefault="00E97CD1" w:rsidP="00C06D69">
            <w:pPr>
              <w:pStyle w:val="rowtabella0"/>
              <w:jc w:val="center"/>
              <w:rPr>
                <w:color w:val="002060"/>
              </w:rPr>
            </w:pPr>
            <w:r w:rsidRPr="00A2100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7E0C4" w14:textId="77777777" w:rsidR="00E97CD1" w:rsidRPr="00A2100E" w:rsidRDefault="00E97CD1" w:rsidP="00C06D69">
            <w:pPr>
              <w:pStyle w:val="rowtabella0"/>
              <w:jc w:val="center"/>
              <w:rPr>
                <w:color w:val="002060"/>
              </w:rPr>
            </w:pPr>
            <w:r w:rsidRPr="00A2100E">
              <w:rPr>
                <w:color w:val="002060"/>
              </w:rPr>
              <w:t>0</w:t>
            </w:r>
          </w:p>
        </w:tc>
      </w:tr>
      <w:tr w:rsidR="00E97CD1" w:rsidRPr="00A2100E" w14:paraId="5627F79A" w14:textId="77777777" w:rsidTr="00C06D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4FD6D1" w14:textId="77777777" w:rsidR="00E97CD1" w:rsidRPr="00A2100E" w:rsidRDefault="00E97CD1" w:rsidP="00C06D69">
            <w:pPr>
              <w:pStyle w:val="rowtabella0"/>
              <w:rPr>
                <w:color w:val="002060"/>
              </w:rPr>
            </w:pPr>
            <w:r w:rsidRPr="00A2100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0BD09"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0C315"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8E968"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F129A"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94CED" w14:textId="77777777" w:rsidR="00E97CD1" w:rsidRPr="00A2100E" w:rsidRDefault="00E97CD1" w:rsidP="00C06D69">
            <w:pPr>
              <w:pStyle w:val="rowtabella0"/>
              <w:jc w:val="center"/>
              <w:rPr>
                <w:color w:val="002060"/>
              </w:rPr>
            </w:pPr>
            <w:r w:rsidRPr="00A2100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8F5AB"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5653C" w14:textId="77777777" w:rsidR="00E97CD1" w:rsidRPr="00A2100E" w:rsidRDefault="00E97CD1" w:rsidP="00C06D69">
            <w:pPr>
              <w:pStyle w:val="rowtabella0"/>
              <w:jc w:val="center"/>
              <w:rPr>
                <w:color w:val="002060"/>
              </w:rPr>
            </w:pPr>
            <w:r w:rsidRPr="00A2100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9668C" w14:textId="77777777" w:rsidR="00E97CD1" w:rsidRPr="00A2100E" w:rsidRDefault="00E97CD1" w:rsidP="00C06D69">
            <w:pPr>
              <w:pStyle w:val="rowtabella0"/>
              <w:jc w:val="center"/>
              <w:rPr>
                <w:color w:val="002060"/>
              </w:rPr>
            </w:pPr>
            <w:r w:rsidRPr="00A2100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FC1BB" w14:textId="77777777" w:rsidR="00E97CD1" w:rsidRPr="00A2100E" w:rsidRDefault="00E97CD1" w:rsidP="00C06D69">
            <w:pPr>
              <w:pStyle w:val="rowtabella0"/>
              <w:jc w:val="center"/>
              <w:rPr>
                <w:color w:val="002060"/>
              </w:rPr>
            </w:pPr>
            <w:r w:rsidRPr="00A2100E">
              <w:rPr>
                <w:color w:val="002060"/>
              </w:rPr>
              <w:t>0</w:t>
            </w:r>
          </w:p>
        </w:tc>
      </w:tr>
      <w:tr w:rsidR="00E97CD1" w:rsidRPr="00A2100E" w14:paraId="28650155" w14:textId="77777777" w:rsidTr="00C06D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52B286" w14:textId="77777777" w:rsidR="00E97CD1" w:rsidRPr="00A2100E" w:rsidRDefault="00E97CD1" w:rsidP="00C06D69">
            <w:pPr>
              <w:pStyle w:val="rowtabella0"/>
              <w:rPr>
                <w:color w:val="002060"/>
              </w:rPr>
            </w:pPr>
            <w:r w:rsidRPr="00A2100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7A7E1"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03D79" w14:textId="77777777" w:rsidR="00E97CD1" w:rsidRPr="00A2100E" w:rsidRDefault="00E97CD1" w:rsidP="00C06D69">
            <w:pPr>
              <w:pStyle w:val="rowtabella0"/>
              <w:jc w:val="center"/>
              <w:rPr>
                <w:color w:val="002060"/>
              </w:rPr>
            </w:pPr>
            <w:r w:rsidRPr="00A2100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349E3" w14:textId="77777777" w:rsidR="00E97CD1" w:rsidRPr="00A2100E" w:rsidRDefault="00E97CD1" w:rsidP="00C06D6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657C5" w14:textId="77777777" w:rsidR="00E97CD1" w:rsidRPr="00A2100E" w:rsidRDefault="00E97CD1" w:rsidP="00C06D69">
            <w:pPr>
              <w:pStyle w:val="rowtabella0"/>
              <w:jc w:val="center"/>
              <w:rPr>
                <w:color w:val="002060"/>
              </w:rPr>
            </w:pPr>
            <w:r w:rsidRPr="00A2100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1CCEE" w14:textId="77777777" w:rsidR="00E97CD1" w:rsidRPr="00A2100E" w:rsidRDefault="00E97CD1" w:rsidP="00C06D69">
            <w:pPr>
              <w:pStyle w:val="rowtabella0"/>
              <w:jc w:val="center"/>
              <w:rPr>
                <w:color w:val="002060"/>
              </w:rPr>
            </w:pPr>
            <w:r w:rsidRPr="00A2100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F67F5" w14:textId="77777777" w:rsidR="00E97CD1" w:rsidRPr="00A2100E" w:rsidRDefault="00E97CD1" w:rsidP="00C06D69">
            <w:pPr>
              <w:pStyle w:val="rowtabella0"/>
              <w:jc w:val="center"/>
              <w:rPr>
                <w:color w:val="002060"/>
              </w:rPr>
            </w:pPr>
            <w:r w:rsidRPr="00A2100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3DCE7" w14:textId="77777777" w:rsidR="00E97CD1" w:rsidRPr="00A2100E" w:rsidRDefault="00E97CD1" w:rsidP="00C06D69">
            <w:pPr>
              <w:pStyle w:val="rowtabella0"/>
              <w:jc w:val="center"/>
              <w:rPr>
                <w:color w:val="002060"/>
              </w:rPr>
            </w:pPr>
            <w:r w:rsidRPr="00A2100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E400D" w14:textId="77777777" w:rsidR="00E97CD1" w:rsidRPr="00A2100E" w:rsidRDefault="00E97CD1" w:rsidP="00C06D69">
            <w:pPr>
              <w:pStyle w:val="rowtabella0"/>
              <w:jc w:val="center"/>
              <w:rPr>
                <w:color w:val="002060"/>
              </w:rPr>
            </w:pPr>
            <w:r w:rsidRPr="00A2100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C28C6" w14:textId="77777777" w:rsidR="00E97CD1" w:rsidRPr="00A2100E" w:rsidRDefault="00E97CD1" w:rsidP="00C06D69">
            <w:pPr>
              <w:pStyle w:val="rowtabella0"/>
              <w:jc w:val="center"/>
              <w:rPr>
                <w:color w:val="002060"/>
              </w:rPr>
            </w:pPr>
            <w:r w:rsidRPr="00A2100E">
              <w:rPr>
                <w:color w:val="002060"/>
              </w:rPr>
              <w:t>0</w:t>
            </w:r>
          </w:p>
        </w:tc>
      </w:tr>
    </w:tbl>
    <w:p w14:paraId="45F0E5B5" w14:textId="77777777" w:rsidR="00E97CD1" w:rsidRDefault="00E97CD1" w:rsidP="00E97CD1">
      <w:pPr>
        <w:pStyle w:val="breakline"/>
        <w:rPr>
          <w:color w:val="002060"/>
        </w:rPr>
      </w:pPr>
    </w:p>
    <w:p w14:paraId="45A923B3" w14:textId="77777777" w:rsidR="00E97CD1" w:rsidRPr="00A2100E" w:rsidRDefault="00E97CD1" w:rsidP="00E97CD1">
      <w:pPr>
        <w:pStyle w:val="titoloprinc0"/>
        <w:rPr>
          <w:color w:val="002060"/>
        </w:rPr>
      </w:pPr>
      <w:r w:rsidRPr="00A2100E">
        <w:rPr>
          <w:color w:val="002060"/>
        </w:rPr>
        <w:t>PROGRAMMA GARE</w:t>
      </w:r>
    </w:p>
    <w:p w14:paraId="04CB66CB" w14:textId="77777777" w:rsidR="00E97CD1" w:rsidRDefault="00E97CD1" w:rsidP="00E97CD1">
      <w:pPr>
        <w:pStyle w:val="breakline"/>
        <w:rPr>
          <w:color w:val="002060"/>
        </w:rPr>
      </w:pPr>
    </w:p>
    <w:p w14:paraId="0A332848" w14:textId="77777777" w:rsidR="00E97CD1" w:rsidRPr="00C048E4" w:rsidRDefault="00E97CD1" w:rsidP="00E97CD1">
      <w:pPr>
        <w:pStyle w:val="sottotitolocampionato10"/>
        <w:rPr>
          <w:color w:val="002060"/>
        </w:rPr>
      </w:pPr>
      <w:r w:rsidRPr="00C048E4">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E97CD1" w:rsidRPr="00C048E4" w14:paraId="5E42EE8F" w14:textId="77777777" w:rsidTr="00C06D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CFDEA" w14:textId="77777777" w:rsidR="00E97CD1" w:rsidRPr="00C048E4" w:rsidRDefault="00E97CD1" w:rsidP="00C06D69">
            <w:pPr>
              <w:pStyle w:val="headertabella0"/>
              <w:rPr>
                <w:color w:val="002060"/>
              </w:rPr>
            </w:pPr>
            <w:r w:rsidRPr="00C048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5D6D9" w14:textId="77777777" w:rsidR="00E97CD1" w:rsidRPr="00C048E4" w:rsidRDefault="00E97CD1" w:rsidP="00C06D69">
            <w:pPr>
              <w:pStyle w:val="headertabella0"/>
              <w:rPr>
                <w:color w:val="002060"/>
              </w:rPr>
            </w:pPr>
            <w:r w:rsidRPr="00C048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FF855" w14:textId="77777777" w:rsidR="00E97CD1" w:rsidRPr="00C048E4" w:rsidRDefault="00E97CD1" w:rsidP="00C06D69">
            <w:pPr>
              <w:pStyle w:val="headertabella0"/>
              <w:rPr>
                <w:color w:val="002060"/>
              </w:rPr>
            </w:pPr>
            <w:r w:rsidRPr="00C048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6A2E0" w14:textId="77777777" w:rsidR="00E97CD1" w:rsidRPr="00C048E4" w:rsidRDefault="00E97CD1" w:rsidP="00C06D69">
            <w:pPr>
              <w:pStyle w:val="headertabella0"/>
              <w:rPr>
                <w:color w:val="002060"/>
              </w:rPr>
            </w:pPr>
            <w:r w:rsidRPr="00C048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36EF2" w14:textId="77777777" w:rsidR="00E97CD1" w:rsidRPr="00C048E4" w:rsidRDefault="00E97CD1" w:rsidP="00C06D69">
            <w:pPr>
              <w:pStyle w:val="headertabella0"/>
              <w:rPr>
                <w:color w:val="002060"/>
              </w:rPr>
            </w:pPr>
            <w:r w:rsidRPr="00C048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4389E" w14:textId="77777777" w:rsidR="00E97CD1" w:rsidRPr="00C048E4" w:rsidRDefault="00E97CD1" w:rsidP="00C06D69">
            <w:pPr>
              <w:pStyle w:val="headertabella0"/>
              <w:rPr>
                <w:color w:val="002060"/>
              </w:rPr>
            </w:pPr>
            <w:proofErr w:type="spellStart"/>
            <w:r w:rsidRPr="00C048E4">
              <w:rPr>
                <w:color w:val="002060"/>
              </w:rPr>
              <w:t>Localita'</w:t>
            </w:r>
            <w:proofErr w:type="spellEnd"/>
            <w:r w:rsidRPr="00C048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CE53B" w14:textId="77777777" w:rsidR="00E97CD1" w:rsidRPr="00C048E4" w:rsidRDefault="00E97CD1" w:rsidP="00C06D69">
            <w:pPr>
              <w:pStyle w:val="headertabella0"/>
              <w:rPr>
                <w:color w:val="002060"/>
              </w:rPr>
            </w:pPr>
            <w:r w:rsidRPr="00C048E4">
              <w:rPr>
                <w:color w:val="002060"/>
              </w:rPr>
              <w:t>Indirizzo Impianto</w:t>
            </w:r>
          </w:p>
        </w:tc>
      </w:tr>
      <w:tr w:rsidR="00E97CD1" w:rsidRPr="00C048E4" w14:paraId="64DF594A" w14:textId="77777777" w:rsidTr="00C06D6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C6D3E4" w14:textId="77777777" w:rsidR="00E97CD1" w:rsidRPr="00C048E4" w:rsidRDefault="00E97CD1" w:rsidP="00C06D69">
            <w:pPr>
              <w:pStyle w:val="rowtabella0"/>
              <w:rPr>
                <w:color w:val="002060"/>
              </w:rPr>
            </w:pPr>
            <w:proofErr w:type="gramStart"/>
            <w:r w:rsidRPr="00C048E4">
              <w:rPr>
                <w:color w:val="002060"/>
              </w:rPr>
              <w:t>CITTA</w:t>
            </w:r>
            <w:proofErr w:type="gramEnd"/>
            <w:r w:rsidRPr="00C048E4">
              <w:rPr>
                <w:color w:val="002060"/>
              </w:rPr>
              <w:t xml:space="preserve">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BBB9E8" w14:textId="77777777" w:rsidR="00E97CD1" w:rsidRPr="00C048E4" w:rsidRDefault="00E97CD1" w:rsidP="00C06D69">
            <w:pPr>
              <w:pStyle w:val="rowtabella0"/>
              <w:rPr>
                <w:color w:val="002060"/>
              </w:rPr>
            </w:pPr>
            <w:r w:rsidRPr="00C048E4">
              <w:rPr>
                <w:color w:val="002060"/>
              </w:rPr>
              <w:t>BULDOG T.N.T. LUCREZISQ.B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D7B838" w14:textId="77777777" w:rsidR="00E97CD1" w:rsidRPr="00C048E4" w:rsidRDefault="00E97CD1" w:rsidP="00C06D69">
            <w:pPr>
              <w:pStyle w:val="rowtabella0"/>
              <w:jc w:val="center"/>
              <w:rPr>
                <w:color w:val="002060"/>
              </w:rPr>
            </w:pPr>
            <w:r w:rsidRPr="00C048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C32C5D" w14:textId="77777777" w:rsidR="00E97CD1" w:rsidRPr="00C048E4" w:rsidRDefault="00E97CD1" w:rsidP="00C06D69">
            <w:pPr>
              <w:pStyle w:val="rowtabella0"/>
              <w:rPr>
                <w:color w:val="002060"/>
              </w:rPr>
            </w:pPr>
            <w:r w:rsidRPr="00C048E4">
              <w:rPr>
                <w:color w:val="002060"/>
              </w:rPr>
              <w:t>25/10/2025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89B477" w14:textId="77777777" w:rsidR="00E97CD1" w:rsidRPr="00C048E4" w:rsidRDefault="00E97CD1" w:rsidP="00C06D69">
            <w:pPr>
              <w:pStyle w:val="rowtabella0"/>
              <w:rPr>
                <w:color w:val="002060"/>
              </w:rPr>
            </w:pPr>
            <w:r w:rsidRPr="00C048E4">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DD1A69" w14:textId="77777777" w:rsidR="00E97CD1" w:rsidRPr="00C048E4" w:rsidRDefault="00E97CD1" w:rsidP="00C06D69">
            <w:pPr>
              <w:pStyle w:val="rowtabella0"/>
              <w:rPr>
                <w:color w:val="002060"/>
              </w:rPr>
            </w:pPr>
            <w:r w:rsidRPr="00C048E4">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4B1E8A" w14:textId="77777777" w:rsidR="00E97CD1" w:rsidRPr="00C048E4" w:rsidRDefault="00E97CD1" w:rsidP="00C06D69">
            <w:pPr>
              <w:pStyle w:val="rowtabella0"/>
              <w:rPr>
                <w:color w:val="002060"/>
              </w:rPr>
            </w:pPr>
            <w:r w:rsidRPr="00C048E4">
              <w:rPr>
                <w:color w:val="002060"/>
              </w:rPr>
              <w:t>VIA MATTEOTTI</w:t>
            </w:r>
          </w:p>
        </w:tc>
      </w:tr>
      <w:tr w:rsidR="00E97CD1" w:rsidRPr="00C048E4" w14:paraId="76467424"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715ED2" w14:textId="77777777" w:rsidR="00E97CD1" w:rsidRPr="00C048E4" w:rsidRDefault="00E97CD1" w:rsidP="00C06D69">
            <w:pPr>
              <w:pStyle w:val="rowtabella0"/>
              <w:rPr>
                <w:color w:val="002060"/>
              </w:rPr>
            </w:pPr>
            <w:r w:rsidRPr="00C048E4">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4F908F" w14:textId="77777777" w:rsidR="00E97CD1" w:rsidRPr="00C048E4" w:rsidRDefault="00E97CD1" w:rsidP="00C06D69">
            <w:pPr>
              <w:pStyle w:val="rowtabella0"/>
              <w:rPr>
                <w:color w:val="002060"/>
              </w:rPr>
            </w:pPr>
            <w:r w:rsidRPr="00C048E4">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697181"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341424" w14:textId="77777777" w:rsidR="00E97CD1" w:rsidRPr="00C048E4" w:rsidRDefault="00E97CD1" w:rsidP="00C06D69">
            <w:pPr>
              <w:pStyle w:val="rowtabella0"/>
              <w:rPr>
                <w:color w:val="002060"/>
              </w:rPr>
            </w:pPr>
            <w:r w:rsidRPr="00C048E4">
              <w:rPr>
                <w:color w:val="002060"/>
              </w:rPr>
              <w:t>25/10/2025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F5955A" w14:textId="77777777" w:rsidR="00E97CD1" w:rsidRPr="00C048E4" w:rsidRDefault="00E97CD1" w:rsidP="00C06D69">
            <w:pPr>
              <w:pStyle w:val="rowtabella0"/>
              <w:rPr>
                <w:color w:val="002060"/>
              </w:rPr>
            </w:pPr>
            <w:r w:rsidRPr="00C048E4">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6F633A" w14:textId="77777777" w:rsidR="00E97CD1" w:rsidRPr="00C048E4" w:rsidRDefault="00E97CD1" w:rsidP="00C06D69">
            <w:pPr>
              <w:pStyle w:val="rowtabella0"/>
              <w:rPr>
                <w:color w:val="002060"/>
              </w:rPr>
            </w:pPr>
            <w:r w:rsidRPr="00C048E4">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3E977D" w14:textId="77777777" w:rsidR="00E97CD1" w:rsidRPr="00C048E4" w:rsidRDefault="00E97CD1" w:rsidP="00C06D69">
            <w:pPr>
              <w:pStyle w:val="rowtabella0"/>
              <w:rPr>
                <w:color w:val="002060"/>
              </w:rPr>
            </w:pPr>
            <w:r w:rsidRPr="00C048E4">
              <w:rPr>
                <w:color w:val="002060"/>
              </w:rPr>
              <w:t>VIA BRAMANTE</w:t>
            </w:r>
          </w:p>
        </w:tc>
      </w:tr>
      <w:tr w:rsidR="00E97CD1" w:rsidRPr="00C048E4" w14:paraId="782C0A29"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E29233" w14:textId="77777777" w:rsidR="00E97CD1" w:rsidRPr="00C048E4" w:rsidRDefault="00E97CD1" w:rsidP="00C06D69">
            <w:pPr>
              <w:pStyle w:val="rowtabella0"/>
              <w:rPr>
                <w:color w:val="002060"/>
              </w:rPr>
            </w:pPr>
            <w:r w:rsidRPr="00C048E4">
              <w:rPr>
                <w:color w:val="002060"/>
              </w:rPr>
              <w:t>SPORTFLY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0F7171" w14:textId="77777777" w:rsidR="00E97CD1" w:rsidRPr="00C048E4" w:rsidRDefault="00E97CD1" w:rsidP="00C06D69">
            <w:pPr>
              <w:pStyle w:val="rowtabella0"/>
              <w:rPr>
                <w:color w:val="002060"/>
              </w:rPr>
            </w:pPr>
            <w:r w:rsidRPr="00C048E4">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7FB764"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AB7224" w14:textId="77777777" w:rsidR="00E97CD1" w:rsidRPr="00C048E4" w:rsidRDefault="00E97CD1" w:rsidP="00C06D69">
            <w:pPr>
              <w:pStyle w:val="rowtabella0"/>
              <w:rPr>
                <w:color w:val="002060"/>
              </w:rPr>
            </w:pPr>
            <w:r w:rsidRPr="00C048E4">
              <w:rPr>
                <w:color w:val="002060"/>
              </w:rPr>
              <w:t>25/10/2025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467763" w14:textId="77777777" w:rsidR="00E97CD1" w:rsidRPr="00C048E4" w:rsidRDefault="00E97CD1" w:rsidP="00C06D69">
            <w:pPr>
              <w:pStyle w:val="rowtabella0"/>
              <w:rPr>
                <w:color w:val="002060"/>
              </w:rPr>
            </w:pPr>
            <w:r w:rsidRPr="00C048E4">
              <w:rPr>
                <w:color w:val="002060"/>
              </w:rPr>
              <w:t xml:space="preserve">5454 </w:t>
            </w:r>
            <w:proofErr w:type="gramStart"/>
            <w:r w:rsidRPr="00C048E4">
              <w:rPr>
                <w:color w:val="002060"/>
              </w:rPr>
              <w:t>C.COPERTO</w:t>
            </w:r>
            <w:proofErr w:type="gramEnd"/>
            <w:r w:rsidRPr="00C048E4">
              <w:rPr>
                <w:color w:val="002060"/>
              </w:rPr>
              <w:t xml:space="preserve"> </w:t>
            </w:r>
            <w:proofErr w:type="gramStart"/>
            <w:r w:rsidRPr="00C048E4">
              <w:rPr>
                <w:color w:val="002060"/>
              </w:rPr>
              <w:t>C.TENNIS</w:t>
            </w:r>
            <w:proofErr w:type="gramEnd"/>
            <w:r w:rsidRPr="00C048E4">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5F0687" w14:textId="77777777" w:rsidR="00E97CD1" w:rsidRPr="00C048E4" w:rsidRDefault="00E97CD1" w:rsidP="00C06D69">
            <w:pPr>
              <w:pStyle w:val="rowtabella0"/>
              <w:rPr>
                <w:color w:val="002060"/>
              </w:rPr>
            </w:pPr>
            <w:r w:rsidRPr="00C048E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8A42A8" w14:textId="77777777" w:rsidR="00E97CD1" w:rsidRPr="00C048E4" w:rsidRDefault="00E97CD1" w:rsidP="00C06D69">
            <w:pPr>
              <w:pStyle w:val="rowtabella0"/>
              <w:rPr>
                <w:color w:val="002060"/>
              </w:rPr>
            </w:pPr>
            <w:r w:rsidRPr="00C048E4">
              <w:rPr>
                <w:color w:val="002060"/>
              </w:rPr>
              <w:t>VIA VILLA TOMBARI</w:t>
            </w:r>
          </w:p>
        </w:tc>
      </w:tr>
      <w:tr w:rsidR="00E97CD1" w:rsidRPr="00C048E4" w14:paraId="3DF9C79A"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8EACA6" w14:textId="77777777" w:rsidR="00E97CD1" w:rsidRPr="00C048E4" w:rsidRDefault="00E97CD1" w:rsidP="00C06D69">
            <w:pPr>
              <w:pStyle w:val="rowtabella0"/>
              <w:rPr>
                <w:color w:val="002060"/>
              </w:rPr>
            </w:pPr>
            <w:r w:rsidRPr="00C048E4">
              <w:rPr>
                <w:color w:val="002060"/>
              </w:rPr>
              <w:t>ACSS MONDOLFO C5 SQ.C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822969" w14:textId="77777777" w:rsidR="00E97CD1" w:rsidRPr="00C048E4" w:rsidRDefault="00E97CD1" w:rsidP="00C06D69">
            <w:pPr>
              <w:pStyle w:val="rowtabella0"/>
              <w:rPr>
                <w:color w:val="002060"/>
              </w:rPr>
            </w:pPr>
            <w:r w:rsidRPr="00C048E4">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7B5119"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E30F84" w14:textId="77777777" w:rsidR="00E97CD1" w:rsidRPr="00C048E4" w:rsidRDefault="00E97CD1" w:rsidP="00C06D69">
            <w:pPr>
              <w:pStyle w:val="rowtabella0"/>
              <w:rPr>
                <w:color w:val="002060"/>
              </w:rPr>
            </w:pPr>
            <w:r w:rsidRPr="00C048E4">
              <w:rPr>
                <w:color w:val="002060"/>
              </w:rPr>
              <w:t>26/10/2025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D6EFDA" w14:textId="77777777" w:rsidR="00E97CD1" w:rsidRPr="00C048E4" w:rsidRDefault="00E97CD1" w:rsidP="00C06D69">
            <w:pPr>
              <w:pStyle w:val="rowtabella0"/>
              <w:rPr>
                <w:color w:val="002060"/>
              </w:rPr>
            </w:pPr>
            <w:r w:rsidRPr="00C048E4">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BC612C" w14:textId="77777777" w:rsidR="00E97CD1" w:rsidRPr="00C048E4" w:rsidRDefault="00E97CD1" w:rsidP="00C06D69">
            <w:pPr>
              <w:pStyle w:val="rowtabella0"/>
              <w:rPr>
                <w:color w:val="002060"/>
              </w:rPr>
            </w:pPr>
            <w:r w:rsidRPr="00C048E4">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E8D32A" w14:textId="77777777" w:rsidR="00E97CD1" w:rsidRPr="00C048E4" w:rsidRDefault="00E97CD1" w:rsidP="00C06D69">
            <w:pPr>
              <w:pStyle w:val="rowtabella0"/>
              <w:rPr>
                <w:color w:val="002060"/>
              </w:rPr>
            </w:pPr>
            <w:r w:rsidRPr="00C048E4">
              <w:rPr>
                <w:color w:val="002060"/>
              </w:rPr>
              <w:t>VIA AMATO</w:t>
            </w:r>
          </w:p>
        </w:tc>
      </w:tr>
      <w:tr w:rsidR="00E97CD1" w:rsidRPr="00C048E4" w14:paraId="72445C46"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6B3484" w14:textId="77777777" w:rsidR="00E97CD1" w:rsidRPr="00C048E4" w:rsidRDefault="00E97CD1" w:rsidP="00C06D69">
            <w:pPr>
              <w:pStyle w:val="rowtabella0"/>
              <w:rPr>
                <w:color w:val="002060"/>
              </w:rPr>
            </w:pPr>
            <w:r w:rsidRPr="00C048E4">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CA7010" w14:textId="77777777" w:rsidR="00E97CD1" w:rsidRPr="00C048E4" w:rsidRDefault="00E97CD1" w:rsidP="00C06D69">
            <w:pPr>
              <w:pStyle w:val="rowtabella0"/>
              <w:rPr>
                <w:color w:val="002060"/>
              </w:rPr>
            </w:pPr>
            <w:r w:rsidRPr="00C048E4">
              <w:rPr>
                <w:color w:val="002060"/>
              </w:rPr>
              <w:t xml:space="preserve">AUDAX 1970 </w:t>
            </w:r>
            <w:proofErr w:type="gramStart"/>
            <w:r w:rsidRPr="00C048E4">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39F3EC"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4F83F9" w14:textId="77777777" w:rsidR="00E97CD1" w:rsidRPr="00C048E4" w:rsidRDefault="00E97CD1" w:rsidP="00C06D69">
            <w:pPr>
              <w:pStyle w:val="rowtabella0"/>
              <w:rPr>
                <w:color w:val="002060"/>
              </w:rPr>
            </w:pPr>
            <w:r w:rsidRPr="00C048E4">
              <w:rPr>
                <w:color w:val="002060"/>
              </w:rPr>
              <w:t>26/10/2025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8695C3" w14:textId="77777777" w:rsidR="00E97CD1" w:rsidRPr="00C048E4" w:rsidRDefault="00E97CD1" w:rsidP="00C06D69">
            <w:pPr>
              <w:pStyle w:val="rowtabella0"/>
              <w:rPr>
                <w:color w:val="002060"/>
              </w:rPr>
            </w:pPr>
            <w:r w:rsidRPr="00C048E4">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2C3D6B" w14:textId="77777777" w:rsidR="00E97CD1" w:rsidRPr="00C048E4" w:rsidRDefault="00E97CD1" w:rsidP="00C06D69">
            <w:pPr>
              <w:pStyle w:val="rowtabella0"/>
              <w:rPr>
                <w:color w:val="002060"/>
              </w:rPr>
            </w:pPr>
            <w:r w:rsidRPr="00C048E4">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3D1B11" w14:textId="77777777" w:rsidR="00E97CD1" w:rsidRPr="00C048E4" w:rsidRDefault="00E97CD1" w:rsidP="00C06D69">
            <w:pPr>
              <w:pStyle w:val="rowtabella0"/>
              <w:rPr>
                <w:color w:val="002060"/>
              </w:rPr>
            </w:pPr>
            <w:r w:rsidRPr="00C048E4">
              <w:rPr>
                <w:color w:val="002060"/>
              </w:rPr>
              <w:t>VIA NAZARIO SAURO</w:t>
            </w:r>
          </w:p>
        </w:tc>
      </w:tr>
      <w:tr w:rsidR="00E97CD1" w:rsidRPr="00C048E4" w14:paraId="69A69748" w14:textId="77777777" w:rsidTr="00C06D6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94E86F" w14:textId="77777777" w:rsidR="00E97CD1" w:rsidRPr="00C048E4" w:rsidRDefault="00E97CD1" w:rsidP="00C06D69">
            <w:pPr>
              <w:pStyle w:val="rowtabella0"/>
              <w:rPr>
                <w:color w:val="002060"/>
              </w:rPr>
            </w:pPr>
            <w:r w:rsidRPr="00C048E4">
              <w:rPr>
                <w:color w:val="002060"/>
              </w:rPr>
              <w:t xml:space="preserve">ITALSERVICE C5 </w:t>
            </w:r>
            <w:proofErr w:type="gramStart"/>
            <w:r w:rsidRPr="00C048E4">
              <w:rPr>
                <w:color w:val="002060"/>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A5BFAB" w14:textId="77777777" w:rsidR="00E97CD1" w:rsidRPr="00C048E4" w:rsidRDefault="00E97CD1" w:rsidP="00C06D69">
            <w:pPr>
              <w:pStyle w:val="rowtabella0"/>
              <w:rPr>
                <w:color w:val="002060"/>
              </w:rPr>
            </w:pPr>
            <w:r w:rsidRPr="00C048E4">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B6D8B0"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A3C269" w14:textId="77777777" w:rsidR="00E97CD1" w:rsidRPr="00C048E4" w:rsidRDefault="00E97CD1" w:rsidP="00C06D69">
            <w:pPr>
              <w:pStyle w:val="rowtabella0"/>
              <w:rPr>
                <w:color w:val="002060"/>
              </w:rPr>
            </w:pPr>
            <w:r w:rsidRPr="00C048E4">
              <w:rPr>
                <w:color w:val="002060"/>
              </w:rPr>
              <w:t>26/10/2025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661455" w14:textId="77777777" w:rsidR="00E97CD1" w:rsidRPr="00C048E4" w:rsidRDefault="00E97CD1" w:rsidP="00C06D69">
            <w:pPr>
              <w:pStyle w:val="rowtabella0"/>
              <w:rPr>
                <w:color w:val="002060"/>
              </w:rPr>
            </w:pPr>
            <w:r w:rsidRPr="00C048E4">
              <w:rPr>
                <w:color w:val="002060"/>
              </w:rPr>
              <w:t xml:space="preserve">5442 TENSOSTRUTTURA </w:t>
            </w:r>
            <w:proofErr w:type="gramStart"/>
            <w:r w:rsidRPr="00C048E4">
              <w:rPr>
                <w:color w:val="002060"/>
              </w:rPr>
              <w:t>B.GO</w:t>
            </w:r>
            <w:proofErr w:type="gramEnd"/>
            <w:r w:rsidRPr="00C048E4">
              <w:rPr>
                <w:color w:val="002060"/>
              </w:rPr>
              <w:t xml:space="preserve"> </w:t>
            </w:r>
            <w:proofErr w:type="gramStart"/>
            <w:r w:rsidRPr="00C048E4">
              <w:rPr>
                <w:color w:val="002060"/>
              </w:rPr>
              <w:t>S.MARIA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26C0B8" w14:textId="77777777" w:rsidR="00E97CD1" w:rsidRPr="00C048E4" w:rsidRDefault="00E97CD1" w:rsidP="00C06D69">
            <w:pPr>
              <w:pStyle w:val="rowtabella0"/>
              <w:rPr>
                <w:color w:val="002060"/>
              </w:rPr>
            </w:pPr>
            <w:r w:rsidRPr="00C048E4">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C2364" w14:textId="77777777" w:rsidR="00E97CD1" w:rsidRPr="00C048E4" w:rsidRDefault="00E97CD1" w:rsidP="00C06D69">
            <w:pPr>
              <w:pStyle w:val="rowtabella0"/>
              <w:rPr>
                <w:color w:val="002060"/>
              </w:rPr>
            </w:pPr>
            <w:r w:rsidRPr="00C048E4">
              <w:rPr>
                <w:color w:val="002060"/>
              </w:rPr>
              <w:t xml:space="preserve">STRADA DEL FOGLIA - </w:t>
            </w:r>
            <w:proofErr w:type="gramStart"/>
            <w:r w:rsidRPr="00C048E4">
              <w:rPr>
                <w:color w:val="002060"/>
              </w:rPr>
              <w:t>B.GO</w:t>
            </w:r>
            <w:proofErr w:type="gramEnd"/>
            <w:r w:rsidRPr="00C048E4">
              <w:rPr>
                <w:color w:val="002060"/>
              </w:rPr>
              <w:t xml:space="preserve"> S.MAR</w:t>
            </w:r>
          </w:p>
        </w:tc>
      </w:tr>
    </w:tbl>
    <w:p w14:paraId="37068AD6" w14:textId="77777777" w:rsidR="00E97CD1" w:rsidRPr="00C048E4" w:rsidRDefault="00E97CD1" w:rsidP="00E97CD1">
      <w:pPr>
        <w:pStyle w:val="breakline"/>
        <w:rPr>
          <w:rFonts w:eastAsiaTheme="minorEastAsia"/>
          <w:color w:val="002060"/>
        </w:rPr>
      </w:pPr>
    </w:p>
    <w:p w14:paraId="1108F9E1" w14:textId="77777777" w:rsidR="00E97CD1" w:rsidRPr="00C048E4" w:rsidRDefault="00E97CD1" w:rsidP="00E97CD1">
      <w:pPr>
        <w:pStyle w:val="breakline"/>
        <w:rPr>
          <w:color w:val="002060"/>
        </w:rPr>
      </w:pPr>
    </w:p>
    <w:p w14:paraId="2066E0D1" w14:textId="77777777" w:rsidR="00E97CD1" w:rsidRPr="00C048E4" w:rsidRDefault="00E97CD1" w:rsidP="00E97CD1">
      <w:pPr>
        <w:pStyle w:val="breakline"/>
        <w:rPr>
          <w:color w:val="002060"/>
        </w:rPr>
      </w:pPr>
    </w:p>
    <w:p w14:paraId="25CB6E9F" w14:textId="77777777" w:rsidR="00E97CD1" w:rsidRPr="00C048E4" w:rsidRDefault="00E97CD1" w:rsidP="00E97CD1">
      <w:pPr>
        <w:pStyle w:val="sottotitolocampionato10"/>
        <w:rPr>
          <w:color w:val="002060"/>
        </w:rPr>
      </w:pPr>
      <w:r w:rsidRPr="00C048E4">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97CD1" w:rsidRPr="00C048E4" w14:paraId="3EF5DB56" w14:textId="77777777" w:rsidTr="00C06D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F8230" w14:textId="77777777" w:rsidR="00E97CD1" w:rsidRPr="00C048E4" w:rsidRDefault="00E97CD1" w:rsidP="00C06D69">
            <w:pPr>
              <w:pStyle w:val="headertabella0"/>
              <w:rPr>
                <w:color w:val="002060"/>
              </w:rPr>
            </w:pPr>
            <w:r w:rsidRPr="00C048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2164C" w14:textId="77777777" w:rsidR="00E97CD1" w:rsidRPr="00C048E4" w:rsidRDefault="00E97CD1" w:rsidP="00C06D69">
            <w:pPr>
              <w:pStyle w:val="headertabella0"/>
              <w:rPr>
                <w:color w:val="002060"/>
              </w:rPr>
            </w:pPr>
            <w:r w:rsidRPr="00C048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E378D" w14:textId="77777777" w:rsidR="00E97CD1" w:rsidRPr="00C048E4" w:rsidRDefault="00E97CD1" w:rsidP="00C06D69">
            <w:pPr>
              <w:pStyle w:val="headertabella0"/>
              <w:rPr>
                <w:color w:val="002060"/>
              </w:rPr>
            </w:pPr>
            <w:r w:rsidRPr="00C048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6032E" w14:textId="77777777" w:rsidR="00E97CD1" w:rsidRPr="00C048E4" w:rsidRDefault="00E97CD1" w:rsidP="00C06D69">
            <w:pPr>
              <w:pStyle w:val="headertabella0"/>
              <w:rPr>
                <w:color w:val="002060"/>
              </w:rPr>
            </w:pPr>
            <w:r w:rsidRPr="00C048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49EDB" w14:textId="77777777" w:rsidR="00E97CD1" w:rsidRPr="00C048E4" w:rsidRDefault="00E97CD1" w:rsidP="00C06D69">
            <w:pPr>
              <w:pStyle w:val="headertabella0"/>
              <w:rPr>
                <w:color w:val="002060"/>
              </w:rPr>
            </w:pPr>
            <w:r w:rsidRPr="00C048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EF24E" w14:textId="77777777" w:rsidR="00E97CD1" w:rsidRPr="00C048E4" w:rsidRDefault="00E97CD1" w:rsidP="00C06D69">
            <w:pPr>
              <w:pStyle w:val="headertabella0"/>
              <w:rPr>
                <w:color w:val="002060"/>
              </w:rPr>
            </w:pPr>
            <w:proofErr w:type="spellStart"/>
            <w:r w:rsidRPr="00C048E4">
              <w:rPr>
                <w:color w:val="002060"/>
              </w:rPr>
              <w:t>Localita'</w:t>
            </w:r>
            <w:proofErr w:type="spellEnd"/>
            <w:r w:rsidRPr="00C048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25D65" w14:textId="77777777" w:rsidR="00E97CD1" w:rsidRPr="00C048E4" w:rsidRDefault="00E97CD1" w:rsidP="00C06D69">
            <w:pPr>
              <w:pStyle w:val="headertabella0"/>
              <w:rPr>
                <w:color w:val="002060"/>
              </w:rPr>
            </w:pPr>
            <w:r w:rsidRPr="00C048E4">
              <w:rPr>
                <w:color w:val="002060"/>
              </w:rPr>
              <w:t>Indirizzo Impianto</w:t>
            </w:r>
          </w:p>
        </w:tc>
      </w:tr>
      <w:tr w:rsidR="00E97CD1" w:rsidRPr="00C048E4" w14:paraId="7998F28E" w14:textId="77777777" w:rsidTr="00C06D6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EC3E71" w14:textId="77777777" w:rsidR="00E97CD1" w:rsidRPr="00C048E4" w:rsidRDefault="00E97CD1" w:rsidP="00C06D69">
            <w:pPr>
              <w:pStyle w:val="rowtabella0"/>
              <w:rPr>
                <w:color w:val="002060"/>
              </w:rPr>
            </w:pPr>
            <w:r w:rsidRPr="00C048E4">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246AD7" w14:textId="77777777" w:rsidR="00E97CD1" w:rsidRPr="00C048E4" w:rsidRDefault="00E97CD1" w:rsidP="00C06D69">
            <w:pPr>
              <w:pStyle w:val="rowtabella0"/>
              <w:rPr>
                <w:color w:val="002060"/>
              </w:rPr>
            </w:pPr>
            <w:r w:rsidRPr="00C048E4">
              <w:rPr>
                <w:color w:val="002060"/>
              </w:rPr>
              <w:t>ASCOLI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238244" w14:textId="77777777" w:rsidR="00E97CD1" w:rsidRPr="00C048E4" w:rsidRDefault="00E97CD1" w:rsidP="00C06D69">
            <w:pPr>
              <w:pStyle w:val="rowtabella0"/>
              <w:jc w:val="center"/>
              <w:rPr>
                <w:color w:val="002060"/>
              </w:rPr>
            </w:pPr>
            <w:r w:rsidRPr="00C048E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491B1C" w14:textId="77777777" w:rsidR="00E97CD1" w:rsidRPr="00C048E4" w:rsidRDefault="00E97CD1" w:rsidP="00C06D69">
            <w:pPr>
              <w:pStyle w:val="rowtabella0"/>
              <w:rPr>
                <w:color w:val="002060"/>
              </w:rPr>
            </w:pPr>
            <w:r w:rsidRPr="00C048E4">
              <w:rPr>
                <w:color w:val="002060"/>
              </w:rPr>
              <w:t>22/10/2025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A1C1B0" w14:textId="77777777" w:rsidR="00E97CD1" w:rsidRPr="00C048E4" w:rsidRDefault="00E97CD1" w:rsidP="00C06D69">
            <w:pPr>
              <w:pStyle w:val="rowtabella0"/>
              <w:rPr>
                <w:color w:val="002060"/>
              </w:rPr>
            </w:pPr>
            <w:r w:rsidRPr="00C048E4">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905679" w14:textId="77777777" w:rsidR="00E97CD1" w:rsidRPr="00C048E4" w:rsidRDefault="00E97CD1" w:rsidP="00C06D69">
            <w:pPr>
              <w:pStyle w:val="rowtabella0"/>
              <w:rPr>
                <w:color w:val="002060"/>
              </w:rPr>
            </w:pPr>
            <w:r w:rsidRPr="00C048E4">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52627C" w14:textId="77777777" w:rsidR="00E97CD1" w:rsidRPr="00C048E4" w:rsidRDefault="00E97CD1" w:rsidP="00C06D69">
            <w:pPr>
              <w:pStyle w:val="rowtabella0"/>
              <w:rPr>
                <w:color w:val="002060"/>
              </w:rPr>
            </w:pPr>
            <w:r w:rsidRPr="00C048E4">
              <w:rPr>
                <w:color w:val="002060"/>
              </w:rPr>
              <w:t>VIA VESCOVARA, 7</w:t>
            </w:r>
          </w:p>
        </w:tc>
      </w:tr>
    </w:tbl>
    <w:p w14:paraId="7B9E24AC" w14:textId="77777777" w:rsidR="00E97CD1" w:rsidRPr="00C048E4" w:rsidRDefault="00E97CD1" w:rsidP="00E97CD1">
      <w:pPr>
        <w:pStyle w:val="breakline"/>
        <w:rPr>
          <w:rFonts w:eastAsiaTheme="minorEastAsia"/>
          <w:color w:val="002060"/>
        </w:rPr>
      </w:pPr>
    </w:p>
    <w:p w14:paraId="7CF1DAAF" w14:textId="77777777" w:rsidR="00E97CD1" w:rsidRPr="00C048E4" w:rsidRDefault="00E97CD1" w:rsidP="00E97CD1">
      <w:pPr>
        <w:pStyle w:val="breakline"/>
        <w:rPr>
          <w:color w:val="002060"/>
        </w:rPr>
      </w:pPr>
    </w:p>
    <w:p w14:paraId="655F63AF" w14:textId="77777777" w:rsidR="00E97CD1" w:rsidRPr="00C048E4" w:rsidRDefault="00E97CD1" w:rsidP="00E97CD1">
      <w:pPr>
        <w:pStyle w:val="breakline"/>
        <w:rPr>
          <w:color w:val="002060"/>
        </w:rPr>
      </w:pPr>
    </w:p>
    <w:p w14:paraId="17801102" w14:textId="77777777" w:rsidR="00E97CD1" w:rsidRPr="00C048E4" w:rsidRDefault="00E97CD1" w:rsidP="00E97CD1">
      <w:pPr>
        <w:pStyle w:val="sottotitolocampionato10"/>
        <w:rPr>
          <w:color w:val="002060"/>
        </w:rPr>
      </w:pPr>
      <w:r w:rsidRPr="00C048E4">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6"/>
        <w:gridCol w:w="2017"/>
        <w:gridCol w:w="385"/>
        <w:gridCol w:w="898"/>
        <w:gridCol w:w="1198"/>
        <w:gridCol w:w="1543"/>
        <w:gridCol w:w="1563"/>
      </w:tblGrid>
      <w:tr w:rsidR="00E97CD1" w:rsidRPr="00C048E4" w14:paraId="1323BF4D" w14:textId="77777777" w:rsidTr="00C06D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94ACD" w14:textId="77777777" w:rsidR="00E97CD1" w:rsidRPr="00C048E4" w:rsidRDefault="00E97CD1" w:rsidP="00C06D69">
            <w:pPr>
              <w:pStyle w:val="headertabella0"/>
              <w:rPr>
                <w:color w:val="002060"/>
              </w:rPr>
            </w:pPr>
            <w:r w:rsidRPr="00C048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7627B" w14:textId="77777777" w:rsidR="00E97CD1" w:rsidRPr="00C048E4" w:rsidRDefault="00E97CD1" w:rsidP="00C06D69">
            <w:pPr>
              <w:pStyle w:val="headertabella0"/>
              <w:rPr>
                <w:color w:val="002060"/>
              </w:rPr>
            </w:pPr>
            <w:r w:rsidRPr="00C048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9D185" w14:textId="77777777" w:rsidR="00E97CD1" w:rsidRPr="00C048E4" w:rsidRDefault="00E97CD1" w:rsidP="00C06D69">
            <w:pPr>
              <w:pStyle w:val="headertabella0"/>
              <w:rPr>
                <w:color w:val="002060"/>
              </w:rPr>
            </w:pPr>
            <w:r w:rsidRPr="00C048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77DB6" w14:textId="77777777" w:rsidR="00E97CD1" w:rsidRPr="00C048E4" w:rsidRDefault="00E97CD1" w:rsidP="00C06D69">
            <w:pPr>
              <w:pStyle w:val="headertabella0"/>
              <w:rPr>
                <w:color w:val="002060"/>
              </w:rPr>
            </w:pPr>
            <w:r w:rsidRPr="00C048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E70E8" w14:textId="77777777" w:rsidR="00E97CD1" w:rsidRPr="00C048E4" w:rsidRDefault="00E97CD1" w:rsidP="00C06D69">
            <w:pPr>
              <w:pStyle w:val="headertabella0"/>
              <w:rPr>
                <w:color w:val="002060"/>
              </w:rPr>
            </w:pPr>
            <w:r w:rsidRPr="00C048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E3A31" w14:textId="77777777" w:rsidR="00E97CD1" w:rsidRPr="00C048E4" w:rsidRDefault="00E97CD1" w:rsidP="00C06D69">
            <w:pPr>
              <w:pStyle w:val="headertabella0"/>
              <w:rPr>
                <w:color w:val="002060"/>
              </w:rPr>
            </w:pPr>
            <w:proofErr w:type="spellStart"/>
            <w:r w:rsidRPr="00C048E4">
              <w:rPr>
                <w:color w:val="002060"/>
              </w:rPr>
              <w:t>Localita'</w:t>
            </w:r>
            <w:proofErr w:type="spellEnd"/>
            <w:r w:rsidRPr="00C048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B2F56" w14:textId="77777777" w:rsidR="00E97CD1" w:rsidRPr="00C048E4" w:rsidRDefault="00E97CD1" w:rsidP="00C06D69">
            <w:pPr>
              <w:pStyle w:val="headertabella0"/>
              <w:rPr>
                <w:color w:val="002060"/>
              </w:rPr>
            </w:pPr>
            <w:r w:rsidRPr="00C048E4">
              <w:rPr>
                <w:color w:val="002060"/>
              </w:rPr>
              <w:t>Indirizzo Impianto</w:t>
            </w:r>
          </w:p>
        </w:tc>
      </w:tr>
      <w:tr w:rsidR="00E97CD1" w:rsidRPr="00C048E4" w14:paraId="402646EB" w14:textId="77777777" w:rsidTr="00C06D6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6EA445" w14:textId="77777777" w:rsidR="00E97CD1" w:rsidRPr="00C048E4" w:rsidRDefault="00E97CD1" w:rsidP="00C06D69">
            <w:pPr>
              <w:pStyle w:val="rowtabella0"/>
              <w:rPr>
                <w:color w:val="002060"/>
              </w:rPr>
            </w:pPr>
            <w:r w:rsidRPr="00C048E4">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A0C6DA" w14:textId="77777777" w:rsidR="00E97CD1" w:rsidRPr="00C048E4" w:rsidRDefault="00E97CD1" w:rsidP="00C06D69">
            <w:pPr>
              <w:pStyle w:val="rowtabella0"/>
              <w:rPr>
                <w:color w:val="002060"/>
              </w:rPr>
            </w:pPr>
            <w:r w:rsidRPr="00C048E4">
              <w:rPr>
                <w:color w:val="002060"/>
              </w:rPr>
              <w:t>SPORTING GROTTAMMARE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F98697" w14:textId="77777777" w:rsidR="00E97CD1" w:rsidRPr="00C048E4" w:rsidRDefault="00E97CD1" w:rsidP="00C06D69">
            <w:pPr>
              <w:pStyle w:val="rowtabella0"/>
              <w:jc w:val="center"/>
              <w:rPr>
                <w:color w:val="002060"/>
              </w:rPr>
            </w:pPr>
            <w:r w:rsidRPr="00C048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AD3030" w14:textId="77777777" w:rsidR="00E97CD1" w:rsidRPr="00C048E4" w:rsidRDefault="00E97CD1" w:rsidP="00C06D69">
            <w:pPr>
              <w:pStyle w:val="rowtabella0"/>
              <w:rPr>
                <w:color w:val="002060"/>
              </w:rPr>
            </w:pPr>
            <w:r w:rsidRPr="00C048E4">
              <w:rPr>
                <w:color w:val="002060"/>
              </w:rPr>
              <w:t>25/10/2025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E7967" w14:textId="77777777" w:rsidR="00E97CD1" w:rsidRPr="00C048E4" w:rsidRDefault="00E97CD1" w:rsidP="00C06D69">
            <w:pPr>
              <w:pStyle w:val="rowtabella0"/>
              <w:rPr>
                <w:color w:val="002060"/>
              </w:rPr>
            </w:pPr>
            <w:r w:rsidRPr="00C048E4">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447B3" w14:textId="77777777" w:rsidR="00E97CD1" w:rsidRPr="00C048E4" w:rsidRDefault="00E97CD1" w:rsidP="00C06D69">
            <w:pPr>
              <w:pStyle w:val="rowtabella0"/>
              <w:rPr>
                <w:color w:val="002060"/>
              </w:rPr>
            </w:pPr>
            <w:r w:rsidRPr="00C048E4">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F6B5B" w14:textId="77777777" w:rsidR="00E97CD1" w:rsidRPr="00C048E4" w:rsidRDefault="00E97CD1" w:rsidP="00C06D69">
            <w:pPr>
              <w:pStyle w:val="rowtabella0"/>
              <w:rPr>
                <w:color w:val="002060"/>
              </w:rPr>
            </w:pPr>
            <w:r w:rsidRPr="00C048E4">
              <w:rPr>
                <w:color w:val="002060"/>
              </w:rPr>
              <w:t xml:space="preserve">LOC.MONTEROCCO VIA </w:t>
            </w:r>
            <w:proofErr w:type="gramStart"/>
            <w:r w:rsidRPr="00C048E4">
              <w:rPr>
                <w:color w:val="002060"/>
              </w:rPr>
              <w:t>A.MANCINI</w:t>
            </w:r>
            <w:proofErr w:type="gramEnd"/>
          </w:p>
        </w:tc>
      </w:tr>
      <w:tr w:rsidR="00E97CD1" w:rsidRPr="00C048E4" w14:paraId="4E5B98E3"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7B7C71" w14:textId="77777777" w:rsidR="00E97CD1" w:rsidRPr="00C048E4" w:rsidRDefault="00E97CD1" w:rsidP="00C06D69">
            <w:pPr>
              <w:pStyle w:val="rowtabella0"/>
              <w:rPr>
                <w:color w:val="002060"/>
              </w:rPr>
            </w:pPr>
            <w:r w:rsidRPr="00C048E4">
              <w:rPr>
                <w:color w:val="002060"/>
              </w:rPr>
              <w:t>POLISPORTIVA RIPATRANSONE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61B112" w14:textId="77777777" w:rsidR="00E97CD1" w:rsidRPr="00C048E4" w:rsidRDefault="00E97CD1" w:rsidP="00C06D69">
            <w:pPr>
              <w:pStyle w:val="rowtabella0"/>
              <w:rPr>
                <w:color w:val="002060"/>
              </w:rPr>
            </w:pPr>
            <w:r w:rsidRPr="00C048E4">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D2FE51"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735027" w14:textId="77777777" w:rsidR="00E97CD1" w:rsidRPr="00C048E4" w:rsidRDefault="00E97CD1" w:rsidP="00C06D69">
            <w:pPr>
              <w:pStyle w:val="rowtabella0"/>
              <w:rPr>
                <w:color w:val="002060"/>
              </w:rPr>
            </w:pPr>
            <w:r w:rsidRPr="00C048E4">
              <w:rPr>
                <w:color w:val="002060"/>
              </w:rPr>
              <w:t>25/10/2025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D6C335" w14:textId="77777777" w:rsidR="00E97CD1" w:rsidRPr="00C048E4" w:rsidRDefault="00E97CD1" w:rsidP="00C06D69">
            <w:pPr>
              <w:pStyle w:val="rowtabella0"/>
              <w:rPr>
                <w:color w:val="002060"/>
              </w:rPr>
            </w:pPr>
            <w:r w:rsidRPr="00C048E4">
              <w:rPr>
                <w:color w:val="002060"/>
              </w:rPr>
              <w:t>5697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0B9655" w14:textId="77777777" w:rsidR="00E97CD1" w:rsidRPr="00C048E4" w:rsidRDefault="00E97CD1" w:rsidP="00C06D69">
            <w:pPr>
              <w:pStyle w:val="rowtabella0"/>
              <w:rPr>
                <w:color w:val="002060"/>
              </w:rPr>
            </w:pPr>
            <w:r w:rsidRPr="00C048E4">
              <w:rPr>
                <w:color w:val="002060"/>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92F8B3" w14:textId="77777777" w:rsidR="00E97CD1" w:rsidRPr="00C048E4" w:rsidRDefault="00E97CD1" w:rsidP="00C06D69">
            <w:pPr>
              <w:pStyle w:val="rowtabella0"/>
              <w:rPr>
                <w:color w:val="002060"/>
              </w:rPr>
            </w:pPr>
            <w:r w:rsidRPr="00C048E4">
              <w:rPr>
                <w:color w:val="002060"/>
              </w:rPr>
              <w:t>VIA FONTE ABECETO, 4</w:t>
            </w:r>
          </w:p>
        </w:tc>
      </w:tr>
      <w:tr w:rsidR="00E97CD1" w:rsidRPr="00C048E4" w14:paraId="1DD4581C"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050D3D" w14:textId="77777777" w:rsidR="00E97CD1" w:rsidRPr="00C048E4" w:rsidRDefault="00E97CD1" w:rsidP="00C06D69">
            <w:pPr>
              <w:pStyle w:val="rowtabella0"/>
              <w:rPr>
                <w:color w:val="002060"/>
              </w:rPr>
            </w:pPr>
            <w:r w:rsidRPr="00C048E4">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D9AFA7" w14:textId="77777777" w:rsidR="00E97CD1" w:rsidRPr="00C048E4" w:rsidRDefault="00E97CD1" w:rsidP="00C06D69">
            <w:pPr>
              <w:pStyle w:val="rowtabella0"/>
              <w:rPr>
                <w:color w:val="002060"/>
              </w:rPr>
            </w:pPr>
            <w:r w:rsidRPr="00C048E4">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349958"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EBB297" w14:textId="77777777" w:rsidR="00E97CD1" w:rsidRPr="00C048E4" w:rsidRDefault="00E97CD1" w:rsidP="00C06D69">
            <w:pPr>
              <w:pStyle w:val="rowtabella0"/>
              <w:rPr>
                <w:color w:val="002060"/>
              </w:rPr>
            </w:pPr>
            <w:r w:rsidRPr="00C048E4">
              <w:rPr>
                <w:color w:val="002060"/>
              </w:rPr>
              <w:t>25/10/2025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2F1ABA" w14:textId="77777777" w:rsidR="00E97CD1" w:rsidRPr="00C048E4" w:rsidRDefault="00E97CD1" w:rsidP="00C06D69">
            <w:pPr>
              <w:pStyle w:val="rowtabella0"/>
              <w:rPr>
                <w:color w:val="002060"/>
              </w:rPr>
            </w:pPr>
            <w:r w:rsidRPr="00C048E4">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21438A" w14:textId="77777777" w:rsidR="00E97CD1" w:rsidRPr="00C048E4" w:rsidRDefault="00E97CD1" w:rsidP="00C06D69">
            <w:pPr>
              <w:pStyle w:val="rowtabella0"/>
              <w:rPr>
                <w:color w:val="002060"/>
              </w:rPr>
            </w:pPr>
            <w:r w:rsidRPr="00C048E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28C32D" w14:textId="77777777" w:rsidR="00E97CD1" w:rsidRPr="00C048E4" w:rsidRDefault="00E97CD1" w:rsidP="00C06D69">
            <w:pPr>
              <w:pStyle w:val="rowtabella0"/>
              <w:rPr>
                <w:color w:val="002060"/>
              </w:rPr>
            </w:pPr>
            <w:r w:rsidRPr="00C048E4">
              <w:rPr>
                <w:color w:val="002060"/>
              </w:rPr>
              <w:t xml:space="preserve">VIA </w:t>
            </w:r>
            <w:proofErr w:type="gramStart"/>
            <w:r w:rsidRPr="00C048E4">
              <w:rPr>
                <w:color w:val="002060"/>
              </w:rPr>
              <w:t>B.BUOZZI</w:t>
            </w:r>
            <w:proofErr w:type="gramEnd"/>
          </w:p>
        </w:tc>
      </w:tr>
      <w:tr w:rsidR="00E97CD1" w:rsidRPr="00C048E4" w14:paraId="4D0D64AD"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44FDF0" w14:textId="77777777" w:rsidR="00E97CD1" w:rsidRPr="00C048E4" w:rsidRDefault="00E97CD1" w:rsidP="00C06D69">
            <w:pPr>
              <w:pStyle w:val="rowtabella0"/>
              <w:rPr>
                <w:color w:val="002060"/>
              </w:rPr>
            </w:pPr>
            <w:r w:rsidRPr="00C048E4">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CEE33D" w14:textId="77777777" w:rsidR="00E97CD1" w:rsidRPr="00C048E4" w:rsidRDefault="00E97CD1" w:rsidP="00C06D69">
            <w:pPr>
              <w:pStyle w:val="rowtabella0"/>
              <w:rPr>
                <w:color w:val="002060"/>
              </w:rPr>
            </w:pPr>
            <w:r w:rsidRPr="00C048E4">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F06929"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FF271A" w14:textId="77777777" w:rsidR="00E97CD1" w:rsidRPr="00C048E4" w:rsidRDefault="00E97CD1" w:rsidP="00C06D69">
            <w:pPr>
              <w:pStyle w:val="rowtabella0"/>
              <w:rPr>
                <w:color w:val="002060"/>
              </w:rPr>
            </w:pPr>
            <w:r w:rsidRPr="00C048E4">
              <w:rPr>
                <w:color w:val="002060"/>
              </w:rPr>
              <w:t>25/10/2025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8C0F27" w14:textId="77777777" w:rsidR="00E97CD1" w:rsidRPr="00C048E4" w:rsidRDefault="00E97CD1" w:rsidP="00C06D69">
            <w:pPr>
              <w:pStyle w:val="rowtabella0"/>
              <w:rPr>
                <w:color w:val="002060"/>
              </w:rPr>
            </w:pPr>
            <w:r w:rsidRPr="00C048E4">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2E04A4" w14:textId="77777777" w:rsidR="00E97CD1" w:rsidRPr="00C048E4" w:rsidRDefault="00E97CD1" w:rsidP="00C06D69">
            <w:pPr>
              <w:pStyle w:val="rowtabella0"/>
              <w:rPr>
                <w:color w:val="002060"/>
              </w:rPr>
            </w:pPr>
            <w:r w:rsidRPr="00C048E4">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74C744" w14:textId="77777777" w:rsidR="00E97CD1" w:rsidRPr="00C048E4" w:rsidRDefault="00E97CD1" w:rsidP="00C06D69">
            <w:pPr>
              <w:pStyle w:val="rowtabella0"/>
              <w:rPr>
                <w:color w:val="002060"/>
              </w:rPr>
            </w:pPr>
            <w:r w:rsidRPr="00C048E4">
              <w:rPr>
                <w:color w:val="002060"/>
              </w:rPr>
              <w:t>VIA ALDO MORO</w:t>
            </w:r>
          </w:p>
        </w:tc>
      </w:tr>
      <w:tr w:rsidR="00E97CD1" w:rsidRPr="00C048E4" w14:paraId="6F3B2C00"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DC2D0C" w14:textId="77777777" w:rsidR="00E97CD1" w:rsidRPr="00C048E4" w:rsidRDefault="00E97CD1" w:rsidP="00C06D69">
            <w:pPr>
              <w:pStyle w:val="rowtabella0"/>
              <w:rPr>
                <w:color w:val="002060"/>
              </w:rPr>
            </w:pPr>
            <w:r w:rsidRPr="00C048E4">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B8E3ED" w14:textId="77777777" w:rsidR="00E97CD1" w:rsidRPr="00C048E4" w:rsidRDefault="00E97CD1" w:rsidP="00C06D69">
            <w:pPr>
              <w:pStyle w:val="rowtabella0"/>
              <w:rPr>
                <w:color w:val="002060"/>
              </w:rPr>
            </w:pPr>
            <w:r w:rsidRPr="00C048E4">
              <w:rPr>
                <w:color w:val="002060"/>
              </w:rPr>
              <w:t>PASTADICAMERINO GAGLIOLE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0CC846"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6C02B8" w14:textId="77777777" w:rsidR="00E97CD1" w:rsidRPr="00C048E4" w:rsidRDefault="00E97CD1" w:rsidP="00C06D69">
            <w:pPr>
              <w:pStyle w:val="rowtabella0"/>
              <w:rPr>
                <w:color w:val="002060"/>
              </w:rPr>
            </w:pPr>
            <w:r w:rsidRPr="00C048E4">
              <w:rPr>
                <w:color w:val="002060"/>
              </w:rPr>
              <w:t>26/10/2025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B105CB" w14:textId="77777777" w:rsidR="00E97CD1" w:rsidRPr="00C048E4" w:rsidRDefault="00E97CD1" w:rsidP="00C06D69">
            <w:pPr>
              <w:pStyle w:val="rowtabella0"/>
              <w:rPr>
                <w:color w:val="002060"/>
              </w:rPr>
            </w:pPr>
            <w:r w:rsidRPr="00C048E4">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37F205" w14:textId="77777777" w:rsidR="00E97CD1" w:rsidRPr="00C048E4" w:rsidRDefault="00E97CD1" w:rsidP="00C06D69">
            <w:pPr>
              <w:pStyle w:val="rowtabella0"/>
              <w:rPr>
                <w:color w:val="002060"/>
              </w:rPr>
            </w:pPr>
            <w:r w:rsidRPr="00C048E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4C8947" w14:textId="77777777" w:rsidR="00E97CD1" w:rsidRPr="00C048E4" w:rsidRDefault="00E97CD1" w:rsidP="00C06D69">
            <w:pPr>
              <w:pStyle w:val="rowtabella0"/>
              <w:rPr>
                <w:color w:val="002060"/>
              </w:rPr>
            </w:pPr>
            <w:r w:rsidRPr="00C048E4">
              <w:rPr>
                <w:color w:val="002060"/>
              </w:rPr>
              <w:t>VIA GROTTE DI POSATORA 19/A</w:t>
            </w:r>
          </w:p>
        </w:tc>
      </w:tr>
      <w:tr w:rsidR="00E97CD1" w:rsidRPr="00C048E4" w14:paraId="708F9590" w14:textId="77777777" w:rsidTr="00C06D6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13F994" w14:textId="77777777" w:rsidR="00E97CD1" w:rsidRPr="00C048E4" w:rsidRDefault="00E97CD1" w:rsidP="00C06D69">
            <w:pPr>
              <w:pStyle w:val="rowtabella0"/>
              <w:rPr>
                <w:color w:val="002060"/>
              </w:rPr>
            </w:pPr>
            <w:r w:rsidRPr="00C048E4">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5A8D17" w14:textId="77777777" w:rsidR="00E97CD1" w:rsidRPr="00C048E4" w:rsidRDefault="00E97CD1" w:rsidP="00C06D69">
            <w:pPr>
              <w:pStyle w:val="rowtabella0"/>
              <w:rPr>
                <w:color w:val="002060"/>
              </w:rPr>
            </w:pPr>
            <w:r w:rsidRPr="00C048E4">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E37B87"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06D185" w14:textId="77777777" w:rsidR="00E97CD1" w:rsidRPr="00C048E4" w:rsidRDefault="00E97CD1" w:rsidP="00C06D69">
            <w:pPr>
              <w:pStyle w:val="rowtabella0"/>
              <w:rPr>
                <w:color w:val="002060"/>
              </w:rPr>
            </w:pPr>
            <w:r w:rsidRPr="00C048E4">
              <w:rPr>
                <w:color w:val="002060"/>
              </w:rPr>
              <w:t>26/10/2025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A0AF4F" w14:textId="77777777" w:rsidR="00E97CD1" w:rsidRPr="00C048E4" w:rsidRDefault="00E97CD1" w:rsidP="00C06D69">
            <w:pPr>
              <w:pStyle w:val="rowtabella0"/>
              <w:rPr>
                <w:color w:val="002060"/>
              </w:rPr>
            </w:pPr>
            <w:r w:rsidRPr="00C048E4">
              <w:rPr>
                <w:color w:val="002060"/>
              </w:rPr>
              <w:t xml:space="preserve">5295 TENSOSTRUTTURA VIA </w:t>
            </w:r>
            <w:proofErr w:type="gramStart"/>
            <w:r w:rsidRPr="00C048E4">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25B4B" w14:textId="77777777" w:rsidR="00E97CD1" w:rsidRPr="00C048E4" w:rsidRDefault="00E97CD1" w:rsidP="00C06D69">
            <w:pPr>
              <w:pStyle w:val="rowtabella0"/>
              <w:rPr>
                <w:color w:val="002060"/>
              </w:rPr>
            </w:pPr>
            <w:r w:rsidRPr="00C048E4">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50DCE" w14:textId="77777777" w:rsidR="00E97CD1" w:rsidRPr="00C048E4" w:rsidRDefault="00E97CD1" w:rsidP="00C06D69">
            <w:pPr>
              <w:pStyle w:val="rowtabella0"/>
              <w:rPr>
                <w:color w:val="002060"/>
              </w:rPr>
            </w:pPr>
            <w:r w:rsidRPr="00C048E4">
              <w:rPr>
                <w:color w:val="002060"/>
              </w:rPr>
              <w:t xml:space="preserve">VIA </w:t>
            </w:r>
            <w:proofErr w:type="gramStart"/>
            <w:r w:rsidRPr="00C048E4">
              <w:rPr>
                <w:color w:val="002060"/>
              </w:rPr>
              <w:t>E.MATTEI</w:t>
            </w:r>
            <w:proofErr w:type="gramEnd"/>
          </w:p>
        </w:tc>
      </w:tr>
    </w:tbl>
    <w:p w14:paraId="4F69AD92" w14:textId="77777777" w:rsidR="00E97CD1" w:rsidRPr="00A2100E" w:rsidRDefault="00E97CD1" w:rsidP="00E97CD1">
      <w:pPr>
        <w:pStyle w:val="breakline"/>
        <w:rPr>
          <w:color w:val="002060"/>
        </w:rPr>
      </w:pPr>
    </w:p>
    <w:p w14:paraId="2434A869" w14:textId="77777777" w:rsidR="00E97CD1" w:rsidRDefault="00E97CD1" w:rsidP="00E97CD1">
      <w:pPr>
        <w:pStyle w:val="breakline"/>
        <w:rPr>
          <w:color w:val="002060"/>
        </w:rPr>
      </w:pPr>
    </w:p>
    <w:p w14:paraId="132D8CFA" w14:textId="77777777" w:rsidR="00E97CD1" w:rsidRPr="00C048E4" w:rsidRDefault="00E97CD1" w:rsidP="00E97CD1">
      <w:pPr>
        <w:pStyle w:val="titolocampionato0"/>
        <w:shd w:val="clear" w:color="auto" w:fill="CCCCCC"/>
        <w:spacing w:before="80" w:after="40"/>
        <w:rPr>
          <w:color w:val="002060"/>
        </w:rPr>
      </w:pPr>
      <w:r w:rsidRPr="00C048E4">
        <w:rPr>
          <w:color w:val="002060"/>
        </w:rPr>
        <w:t>COPPA ITALIA CALCIO A 5</w:t>
      </w:r>
    </w:p>
    <w:p w14:paraId="55861B93" w14:textId="77777777" w:rsidR="00E97CD1" w:rsidRPr="00C048E4" w:rsidRDefault="00E97CD1" w:rsidP="00E97CD1">
      <w:pPr>
        <w:pStyle w:val="titoloprinc0"/>
        <w:rPr>
          <w:color w:val="002060"/>
        </w:rPr>
      </w:pPr>
      <w:r w:rsidRPr="00C048E4">
        <w:rPr>
          <w:color w:val="002060"/>
        </w:rPr>
        <w:t>PROGRAMMA GARE</w:t>
      </w:r>
    </w:p>
    <w:p w14:paraId="14DCBE8E" w14:textId="77777777" w:rsidR="00E97CD1" w:rsidRPr="00C048E4" w:rsidRDefault="00E97CD1" w:rsidP="00E97CD1">
      <w:pPr>
        <w:pStyle w:val="breakline"/>
        <w:rPr>
          <w:color w:val="002060"/>
        </w:rPr>
      </w:pPr>
    </w:p>
    <w:p w14:paraId="7387137E" w14:textId="77777777" w:rsidR="00E97CD1" w:rsidRPr="00C048E4" w:rsidRDefault="00E97CD1" w:rsidP="00E97CD1">
      <w:pPr>
        <w:pStyle w:val="breakline"/>
        <w:rPr>
          <w:color w:val="002060"/>
        </w:rPr>
      </w:pPr>
    </w:p>
    <w:p w14:paraId="2003B4AC" w14:textId="77777777" w:rsidR="00E97CD1" w:rsidRPr="00C048E4" w:rsidRDefault="00E97CD1" w:rsidP="00E97CD1">
      <w:pPr>
        <w:pStyle w:val="sottotitolocampionato10"/>
        <w:rPr>
          <w:color w:val="002060"/>
        </w:rPr>
      </w:pPr>
      <w:r w:rsidRPr="00C048E4">
        <w:rPr>
          <w:color w:val="002060"/>
        </w:rPr>
        <w:lastRenderedPageBreak/>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19"/>
        <w:gridCol w:w="385"/>
        <w:gridCol w:w="898"/>
        <w:gridCol w:w="1198"/>
        <w:gridCol w:w="1548"/>
        <w:gridCol w:w="1548"/>
      </w:tblGrid>
      <w:tr w:rsidR="00E97CD1" w:rsidRPr="00C048E4" w14:paraId="1C91D671" w14:textId="77777777" w:rsidTr="00C06D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6F38A" w14:textId="77777777" w:rsidR="00E97CD1" w:rsidRPr="00C048E4" w:rsidRDefault="00E97CD1" w:rsidP="00C06D69">
            <w:pPr>
              <w:pStyle w:val="headertabella0"/>
              <w:rPr>
                <w:color w:val="002060"/>
              </w:rPr>
            </w:pPr>
            <w:r w:rsidRPr="00C048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9D2CB" w14:textId="77777777" w:rsidR="00E97CD1" w:rsidRPr="00C048E4" w:rsidRDefault="00E97CD1" w:rsidP="00C06D69">
            <w:pPr>
              <w:pStyle w:val="headertabella0"/>
              <w:rPr>
                <w:color w:val="002060"/>
              </w:rPr>
            </w:pPr>
            <w:r w:rsidRPr="00C048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89188" w14:textId="77777777" w:rsidR="00E97CD1" w:rsidRPr="00C048E4" w:rsidRDefault="00E97CD1" w:rsidP="00C06D69">
            <w:pPr>
              <w:pStyle w:val="headertabella0"/>
              <w:rPr>
                <w:color w:val="002060"/>
              </w:rPr>
            </w:pPr>
            <w:r w:rsidRPr="00C048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3FBCD" w14:textId="77777777" w:rsidR="00E97CD1" w:rsidRPr="00C048E4" w:rsidRDefault="00E97CD1" w:rsidP="00C06D69">
            <w:pPr>
              <w:pStyle w:val="headertabella0"/>
              <w:rPr>
                <w:color w:val="002060"/>
              </w:rPr>
            </w:pPr>
            <w:r w:rsidRPr="00C048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FC8CE" w14:textId="77777777" w:rsidR="00E97CD1" w:rsidRPr="00C048E4" w:rsidRDefault="00E97CD1" w:rsidP="00C06D69">
            <w:pPr>
              <w:pStyle w:val="headertabella0"/>
              <w:rPr>
                <w:color w:val="002060"/>
              </w:rPr>
            </w:pPr>
            <w:r w:rsidRPr="00C048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75ECD" w14:textId="77777777" w:rsidR="00E97CD1" w:rsidRPr="00C048E4" w:rsidRDefault="00E97CD1" w:rsidP="00C06D69">
            <w:pPr>
              <w:pStyle w:val="headertabella0"/>
              <w:rPr>
                <w:color w:val="002060"/>
              </w:rPr>
            </w:pPr>
            <w:proofErr w:type="spellStart"/>
            <w:r w:rsidRPr="00C048E4">
              <w:rPr>
                <w:color w:val="002060"/>
              </w:rPr>
              <w:t>Localita'</w:t>
            </w:r>
            <w:proofErr w:type="spellEnd"/>
            <w:r w:rsidRPr="00C048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CC1C1" w14:textId="77777777" w:rsidR="00E97CD1" w:rsidRPr="00C048E4" w:rsidRDefault="00E97CD1" w:rsidP="00C06D69">
            <w:pPr>
              <w:pStyle w:val="headertabella0"/>
              <w:rPr>
                <w:color w:val="002060"/>
              </w:rPr>
            </w:pPr>
            <w:r w:rsidRPr="00C048E4">
              <w:rPr>
                <w:color w:val="002060"/>
              </w:rPr>
              <w:t>Indirizzo Impianto</w:t>
            </w:r>
          </w:p>
        </w:tc>
      </w:tr>
      <w:tr w:rsidR="00E97CD1" w:rsidRPr="00C048E4" w14:paraId="0B8277A5" w14:textId="77777777" w:rsidTr="00C06D6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DC71E9" w14:textId="77777777" w:rsidR="00E97CD1" w:rsidRPr="00C048E4" w:rsidRDefault="00E97CD1" w:rsidP="00C06D69">
            <w:pPr>
              <w:pStyle w:val="rowtabella0"/>
              <w:rPr>
                <w:color w:val="002060"/>
              </w:rPr>
            </w:pPr>
            <w:r w:rsidRPr="00C048E4">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0ACEB7" w14:textId="77777777" w:rsidR="00E97CD1" w:rsidRPr="00C048E4" w:rsidRDefault="00E97CD1" w:rsidP="00C06D69">
            <w:pPr>
              <w:pStyle w:val="rowtabella0"/>
              <w:rPr>
                <w:color w:val="002060"/>
              </w:rPr>
            </w:pPr>
            <w:r w:rsidRPr="00C048E4">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A8F881" w14:textId="77777777" w:rsidR="00E97CD1" w:rsidRPr="00C048E4" w:rsidRDefault="00E97CD1" w:rsidP="00C06D69">
            <w:pPr>
              <w:pStyle w:val="rowtabella0"/>
              <w:jc w:val="center"/>
              <w:rPr>
                <w:color w:val="002060"/>
              </w:rPr>
            </w:pPr>
            <w:r w:rsidRPr="00C048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524548" w14:textId="77777777" w:rsidR="00E97CD1" w:rsidRPr="00C048E4" w:rsidRDefault="00E97CD1" w:rsidP="00C06D69">
            <w:pPr>
              <w:pStyle w:val="rowtabella0"/>
              <w:rPr>
                <w:color w:val="002060"/>
              </w:rPr>
            </w:pPr>
            <w:r w:rsidRPr="00C048E4">
              <w:rPr>
                <w:color w:val="002060"/>
              </w:rPr>
              <w:t>27/10/2025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389B84" w14:textId="77777777" w:rsidR="00E97CD1" w:rsidRPr="00C048E4" w:rsidRDefault="00E97CD1" w:rsidP="00C06D69">
            <w:pPr>
              <w:pStyle w:val="rowtabella0"/>
              <w:rPr>
                <w:color w:val="002060"/>
              </w:rPr>
            </w:pPr>
            <w:r w:rsidRPr="00C048E4">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B31848" w14:textId="77777777" w:rsidR="00E97CD1" w:rsidRPr="00C048E4" w:rsidRDefault="00E97CD1" w:rsidP="00C06D69">
            <w:pPr>
              <w:pStyle w:val="rowtabella0"/>
              <w:rPr>
                <w:color w:val="002060"/>
              </w:rPr>
            </w:pPr>
            <w:r w:rsidRPr="00C048E4">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B74943" w14:textId="77777777" w:rsidR="00E97CD1" w:rsidRPr="00C048E4" w:rsidRDefault="00E97CD1" w:rsidP="00C06D69">
            <w:pPr>
              <w:pStyle w:val="rowtabella0"/>
              <w:rPr>
                <w:color w:val="002060"/>
              </w:rPr>
            </w:pPr>
            <w:r w:rsidRPr="00C048E4">
              <w:rPr>
                <w:color w:val="002060"/>
              </w:rPr>
              <w:t>VIA DELL IRIS</w:t>
            </w:r>
          </w:p>
        </w:tc>
      </w:tr>
      <w:tr w:rsidR="00E97CD1" w:rsidRPr="00C048E4" w14:paraId="34D4F956"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34A26D" w14:textId="77777777" w:rsidR="00E97CD1" w:rsidRPr="00C048E4" w:rsidRDefault="00E97CD1" w:rsidP="00C06D69">
            <w:pPr>
              <w:pStyle w:val="rowtabella0"/>
              <w:rPr>
                <w:color w:val="002060"/>
              </w:rPr>
            </w:pPr>
            <w:r w:rsidRPr="00C048E4">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47ECE4" w14:textId="77777777" w:rsidR="00E97CD1" w:rsidRPr="00C048E4" w:rsidRDefault="00E97CD1" w:rsidP="00C06D69">
            <w:pPr>
              <w:pStyle w:val="rowtabella0"/>
              <w:rPr>
                <w:color w:val="002060"/>
              </w:rPr>
            </w:pPr>
            <w:r w:rsidRPr="00C048E4">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57B0A2"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200D79" w14:textId="77777777" w:rsidR="00E97CD1" w:rsidRPr="00C048E4" w:rsidRDefault="00E97CD1" w:rsidP="00C06D69">
            <w:pPr>
              <w:pStyle w:val="rowtabella0"/>
              <w:rPr>
                <w:color w:val="002060"/>
              </w:rPr>
            </w:pPr>
            <w:r w:rsidRPr="00C048E4">
              <w:rPr>
                <w:color w:val="002060"/>
              </w:rPr>
              <w:t>27/10/2025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B18D8A" w14:textId="77777777" w:rsidR="00E97CD1" w:rsidRPr="00C048E4" w:rsidRDefault="00E97CD1" w:rsidP="00C06D69">
            <w:pPr>
              <w:pStyle w:val="rowtabella0"/>
              <w:rPr>
                <w:color w:val="002060"/>
              </w:rPr>
            </w:pPr>
            <w:r w:rsidRPr="00C048E4">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8F8B8C" w14:textId="77777777" w:rsidR="00E97CD1" w:rsidRPr="00C048E4" w:rsidRDefault="00E97CD1" w:rsidP="00C06D69">
            <w:pPr>
              <w:pStyle w:val="rowtabella0"/>
              <w:rPr>
                <w:color w:val="002060"/>
              </w:rPr>
            </w:pPr>
            <w:r w:rsidRPr="00C048E4">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E95E57" w14:textId="77777777" w:rsidR="00E97CD1" w:rsidRPr="00C048E4" w:rsidRDefault="00E97CD1" w:rsidP="00C06D69">
            <w:pPr>
              <w:pStyle w:val="rowtabella0"/>
              <w:rPr>
                <w:color w:val="002060"/>
              </w:rPr>
            </w:pPr>
            <w:r w:rsidRPr="00C048E4">
              <w:rPr>
                <w:color w:val="002060"/>
              </w:rPr>
              <w:t>VIA TOBAGI STAZ. CASTELBELLINO</w:t>
            </w:r>
          </w:p>
        </w:tc>
      </w:tr>
      <w:tr w:rsidR="00E97CD1" w:rsidRPr="00C048E4" w14:paraId="76E15079"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6E27E4" w14:textId="77777777" w:rsidR="00E97CD1" w:rsidRPr="00C048E4" w:rsidRDefault="00E97CD1" w:rsidP="00C06D69">
            <w:pPr>
              <w:pStyle w:val="rowtabella0"/>
              <w:rPr>
                <w:color w:val="002060"/>
              </w:rPr>
            </w:pPr>
            <w:r w:rsidRPr="00C048E4">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FD32E4" w14:textId="77777777" w:rsidR="00E97CD1" w:rsidRPr="00C048E4" w:rsidRDefault="00E97CD1" w:rsidP="00C06D69">
            <w:pPr>
              <w:pStyle w:val="rowtabella0"/>
              <w:rPr>
                <w:color w:val="002060"/>
              </w:rPr>
            </w:pPr>
            <w:r w:rsidRPr="00C048E4">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961F3C"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39026E" w14:textId="77777777" w:rsidR="00E97CD1" w:rsidRPr="00C048E4" w:rsidRDefault="00E97CD1" w:rsidP="00C06D69">
            <w:pPr>
              <w:pStyle w:val="rowtabella0"/>
              <w:rPr>
                <w:color w:val="002060"/>
              </w:rPr>
            </w:pPr>
            <w:r w:rsidRPr="00C048E4">
              <w:rPr>
                <w:color w:val="002060"/>
              </w:rPr>
              <w:t>27/10/2025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1F3AA9" w14:textId="77777777" w:rsidR="00E97CD1" w:rsidRPr="00C048E4" w:rsidRDefault="00E97CD1" w:rsidP="00C06D69">
            <w:pPr>
              <w:pStyle w:val="rowtabella0"/>
              <w:rPr>
                <w:color w:val="002060"/>
              </w:rPr>
            </w:pPr>
            <w:r w:rsidRPr="00C048E4">
              <w:rPr>
                <w:color w:val="002060"/>
              </w:rPr>
              <w:t>5704 POLIVALENTE COPERTO CAMPIGLION</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1A333F" w14:textId="77777777" w:rsidR="00E97CD1" w:rsidRPr="00C048E4" w:rsidRDefault="00E97CD1" w:rsidP="00C06D69">
            <w:pPr>
              <w:pStyle w:val="rowtabella0"/>
              <w:rPr>
                <w:color w:val="002060"/>
              </w:rPr>
            </w:pPr>
            <w:r w:rsidRPr="00C048E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2CC729" w14:textId="77777777" w:rsidR="00E97CD1" w:rsidRPr="00C048E4" w:rsidRDefault="00E97CD1" w:rsidP="00C06D69">
            <w:pPr>
              <w:pStyle w:val="rowtabella0"/>
              <w:rPr>
                <w:color w:val="002060"/>
              </w:rPr>
            </w:pPr>
            <w:r w:rsidRPr="00C048E4">
              <w:rPr>
                <w:color w:val="002060"/>
              </w:rPr>
              <w:t xml:space="preserve">VIA </w:t>
            </w:r>
            <w:proofErr w:type="gramStart"/>
            <w:r w:rsidRPr="00C048E4">
              <w:rPr>
                <w:color w:val="002060"/>
              </w:rPr>
              <w:t>C.ULPIANI</w:t>
            </w:r>
            <w:proofErr w:type="gramEnd"/>
          </w:p>
        </w:tc>
      </w:tr>
      <w:tr w:rsidR="00E97CD1" w:rsidRPr="00C048E4" w14:paraId="3EF58D77"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D93754" w14:textId="77777777" w:rsidR="00E97CD1" w:rsidRPr="00C048E4" w:rsidRDefault="00E97CD1" w:rsidP="00C06D69">
            <w:pPr>
              <w:pStyle w:val="rowtabella0"/>
              <w:rPr>
                <w:color w:val="002060"/>
              </w:rPr>
            </w:pPr>
            <w:r w:rsidRPr="00C048E4">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2C77A4" w14:textId="77777777" w:rsidR="00E97CD1" w:rsidRPr="00C048E4" w:rsidRDefault="00E97CD1" w:rsidP="00C06D69">
            <w:pPr>
              <w:pStyle w:val="rowtabella0"/>
              <w:rPr>
                <w:color w:val="002060"/>
              </w:rPr>
            </w:pPr>
            <w:r w:rsidRPr="00C048E4">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F6BE85"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F7DC64" w14:textId="77777777" w:rsidR="00E97CD1" w:rsidRPr="00C048E4" w:rsidRDefault="00E97CD1" w:rsidP="00C06D69">
            <w:pPr>
              <w:pStyle w:val="rowtabella0"/>
              <w:rPr>
                <w:color w:val="002060"/>
              </w:rPr>
            </w:pPr>
            <w:r w:rsidRPr="00C048E4">
              <w:rPr>
                <w:color w:val="002060"/>
              </w:rPr>
              <w:t>27/10/2025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CECDA2" w14:textId="77777777" w:rsidR="00E97CD1" w:rsidRPr="00C048E4" w:rsidRDefault="00E97CD1" w:rsidP="00C06D69">
            <w:pPr>
              <w:pStyle w:val="rowtabella0"/>
              <w:rPr>
                <w:color w:val="002060"/>
              </w:rPr>
            </w:pPr>
            <w:r w:rsidRPr="00C048E4">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B38982" w14:textId="77777777" w:rsidR="00E97CD1" w:rsidRPr="00C048E4" w:rsidRDefault="00E97CD1" w:rsidP="00C06D69">
            <w:pPr>
              <w:pStyle w:val="rowtabella0"/>
              <w:rPr>
                <w:color w:val="002060"/>
              </w:rPr>
            </w:pPr>
            <w:r w:rsidRPr="00C048E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AF08E7" w14:textId="77777777" w:rsidR="00E97CD1" w:rsidRPr="00C048E4" w:rsidRDefault="00E97CD1" w:rsidP="00C06D69">
            <w:pPr>
              <w:pStyle w:val="rowtabella0"/>
              <w:rPr>
                <w:color w:val="002060"/>
              </w:rPr>
            </w:pPr>
            <w:r w:rsidRPr="00C048E4">
              <w:rPr>
                <w:color w:val="002060"/>
              </w:rPr>
              <w:t>VIA FRATELLANZA SNC</w:t>
            </w:r>
          </w:p>
        </w:tc>
      </w:tr>
      <w:tr w:rsidR="00E97CD1" w:rsidRPr="00C048E4" w14:paraId="36A5C267"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40D855" w14:textId="77777777" w:rsidR="00E97CD1" w:rsidRPr="00C048E4" w:rsidRDefault="00E97CD1" w:rsidP="00C06D69">
            <w:pPr>
              <w:pStyle w:val="rowtabella0"/>
              <w:rPr>
                <w:color w:val="002060"/>
              </w:rPr>
            </w:pPr>
            <w:r w:rsidRPr="00C048E4">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B8275E" w14:textId="77777777" w:rsidR="00E97CD1" w:rsidRPr="00C048E4" w:rsidRDefault="00E97CD1" w:rsidP="00C06D69">
            <w:pPr>
              <w:pStyle w:val="rowtabella0"/>
              <w:rPr>
                <w:color w:val="002060"/>
              </w:rPr>
            </w:pPr>
            <w:r w:rsidRPr="00C048E4">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CB2FF8"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FC0973" w14:textId="77777777" w:rsidR="00E97CD1" w:rsidRPr="00C048E4" w:rsidRDefault="00E97CD1" w:rsidP="00C06D69">
            <w:pPr>
              <w:pStyle w:val="rowtabella0"/>
              <w:rPr>
                <w:color w:val="002060"/>
              </w:rPr>
            </w:pPr>
            <w:r w:rsidRPr="00C048E4">
              <w:rPr>
                <w:color w:val="002060"/>
              </w:rPr>
              <w:t>27/10/2025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0337C6" w14:textId="77777777" w:rsidR="00E97CD1" w:rsidRPr="00C048E4" w:rsidRDefault="00E97CD1" w:rsidP="00C06D69">
            <w:pPr>
              <w:pStyle w:val="rowtabella0"/>
              <w:rPr>
                <w:color w:val="002060"/>
              </w:rPr>
            </w:pPr>
            <w:r w:rsidRPr="00C048E4">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7F8D36" w14:textId="77777777" w:rsidR="00E97CD1" w:rsidRPr="00C048E4" w:rsidRDefault="00E97CD1" w:rsidP="00C06D69">
            <w:pPr>
              <w:pStyle w:val="rowtabella0"/>
              <w:rPr>
                <w:color w:val="002060"/>
              </w:rPr>
            </w:pPr>
            <w:r w:rsidRPr="00C048E4">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5901C6" w14:textId="77777777" w:rsidR="00E97CD1" w:rsidRPr="00C048E4" w:rsidRDefault="00E97CD1" w:rsidP="00C06D69">
            <w:pPr>
              <w:pStyle w:val="rowtabella0"/>
              <w:rPr>
                <w:color w:val="002060"/>
              </w:rPr>
            </w:pPr>
            <w:r w:rsidRPr="00C048E4">
              <w:rPr>
                <w:color w:val="002060"/>
              </w:rPr>
              <w:t>VIA ALESSANDRO MANZONI</w:t>
            </w:r>
          </w:p>
        </w:tc>
      </w:tr>
      <w:tr w:rsidR="00E97CD1" w:rsidRPr="00C048E4" w14:paraId="586DD1A8"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1FA91C" w14:textId="77777777" w:rsidR="00E97CD1" w:rsidRPr="00C048E4" w:rsidRDefault="00E97CD1" w:rsidP="00C06D69">
            <w:pPr>
              <w:pStyle w:val="rowtabella0"/>
              <w:rPr>
                <w:color w:val="002060"/>
              </w:rPr>
            </w:pPr>
            <w:r w:rsidRPr="00C048E4">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A759C9" w14:textId="77777777" w:rsidR="00E97CD1" w:rsidRPr="00C048E4" w:rsidRDefault="00E97CD1" w:rsidP="00C06D69">
            <w:pPr>
              <w:pStyle w:val="rowtabella0"/>
              <w:rPr>
                <w:color w:val="002060"/>
              </w:rPr>
            </w:pPr>
            <w:r w:rsidRPr="00C048E4">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2C39DB"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B4451F" w14:textId="77777777" w:rsidR="00E97CD1" w:rsidRPr="00C048E4" w:rsidRDefault="00E97CD1" w:rsidP="00C06D69">
            <w:pPr>
              <w:pStyle w:val="rowtabella0"/>
              <w:rPr>
                <w:color w:val="002060"/>
              </w:rPr>
            </w:pPr>
            <w:r w:rsidRPr="00C048E4">
              <w:rPr>
                <w:color w:val="002060"/>
              </w:rPr>
              <w:t>28/10/2025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CCA9CD" w14:textId="77777777" w:rsidR="00E97CD1" w:rsidRPr="00C048E4" w:rsidRDefault="00E97CD1" w:rsidP="00C06D69">
            <w:pPr>
              <w:pStyle w:val="rowtabella0"/>
              <w:rPr>
                <w:color w:val="002060"/>
              </w:rPr>
            </w:pPr>
            <w:r w:rsidRPr="00C048E4">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9AFAC2" w14:textId="77777777" w:rsidR="00E97CD1" w:rsidRPr="00C048E4" w:rsidRDefault="00E97CD1" w:rsidP="00C06D69">
            <w:pPr>
              <w:pStyle w:val="rowtabella0"/>
              <w:rPr>
                <w:color w:val="002060"/>
              </w:rPr>
            </w:pPr>
            <w:r w:rsidRPr="00C048E4">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92C3C9" w14:textId="77777777" w:rsidR="00E97CD1" w:rsidRPr="00C048E4" w:rsidRDefault="00E97CD1" w:rsidP="00C06D69">
            <w:pPr>
              <w:pStyle w:val="rowtabella0"/>
              <w:rPr>
                <w:color w:val="002060"/>
              </w:rPr>
            </w:pPr>
            <w:r w:rsidRPr="00C048E4">
              <w:rPr>
                <w:color w:val="002060"/>
              </w:rPr>
              <w:t>VIA CERQUATTI</w:t>
            </w:r>
          </w:p>
        </w:tc>
      </w:tr>
      <w:tr w:rsidR="00E97CD1" w:rsidRPr="00C048E4" w14:paraId="62ADA8EE"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10F97E" w14:textId="77777777" w:rsidR="00E97CD1" w:rsidRPr="00C048E4" w:rsidRDefault="00E97CD1" w:rsidP="00C06D69">
            <w:pPr>
              <w:pStyle w:val="rowtabella0"/>
              <w:rPr>
                <w:color w:val="002060"/>
              </w:rPr>
            </w:pPr>
            <w:r w:rsidRPr="00C048E4">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4019FD" w14:textId="77777777" w:rsidR="00E97CD1" w:rsidRPr="00C048E4" w:rsidRDefault="00E97CD1" w:rsidP="00C06D69">
            <w:pPr>
              <w:pStyle w:val="rowtabella0"/>
              <w:rPr>
                <w:color w:val="002060"/>
              </w:rPr>
            </w:pPr>
            <w:r w:rsidRPr="00C048E4">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31AFC3"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30B62A" w14:textId="77777777" w:rsidR="00E97CD1" w:rsidRPr="00C048E4" w:rsidRDefault="00E97CD1" w:rsidP="00C06D69">
            <w:pPr>
              <w:pStyle w:val="rowtabella0"/>
              <w:rPr>
                <w:color w:val="002060"/>
              </w:rPr>
            </w:pPr>
            <w:r w:rsidRPr="00C048E4">
              <w:rPr>
                <w:color w:val="002060"/>
              </w:rPr>
              <w:t>29/10/2025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C9396E" w14:textId="77777777" w:rsidR="00E97CD1" w:rsidRPr="00C048E4" w:rsidRDefault="00E97CD1" w:rsidP="00C06D69">
            <w:pPr>
              <w:pStyle w:val="rowtabella0"/>
              <w:rPr>
                <w:color w:val="002060"/>
              </w:rPr>
            </w:pPr>
            <w:r w:rsidRPr="00C048E4">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AD186F" w14:textId="77777777" w:rsidR="00E97CD1" w:rsidRPr="00C048E4" w:rsidRDefault="00E97CD1" w:rsidP="00C06D69">
            <w:pPr>
              <w:pStyle w:val="rowtabella0"/>
              <w:rPr>
                <w:color w:val="002060"/>
              </w:rPr>
            </w:pPr>
            <w:r w:rsidRPr="00C048E4">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8F549C" w14:textId="77777777" w:rsidR="00E97CD1" w:rsidRPr="00C048E4" w:rsidRDefault="00E97CD1" w:rsidP="00C06D69">
            <w:pPr>
              <w:pStyle w:val="rowtabella0"/>
              <w:rPr>
                <w:color w:val="002060"/>
              </w:rPr>
            </w:pPr>
            <w:r w:rsidRPr="00C048E4">
              <w:rPr>
                <w:color w:val="002060"/>
              </w:rPr>
              <w:t>VIA NAZARIO SAURO</w:t>
            </w:r>
          </w:p>
        </w:tc>
      </w:tr>
      <w:tr w:rsidR="00E97CD1" w:rsidRPr="00C048E4" w14:paraId="37A95121" w14:textId="77777777" w:rsidTr="00C06D6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369E82" w14:textId="77777777" w:rsidR="00E97CD1" w:rsidRPr="00C048E4" w:rsidRDefault="00E97CD1" w:rsidP="00C06D69">
            <w:pPr>
              <w:pStyle w:val="rowtabella0"/>
              <w:rPr>
                <w:color w:val="002060"/>
              </w:rPr>
            </w:pPr>
            <w:r w:rsidRPr="00C048E4">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6BB838" w14:textId="77777777" w:rsidR="00E97CD1" w:rsidRPr="00C048E4" w:rsidRDefault="00E97CD1" w:rsidP="00C06D69">
            <w:pPr>
              <w:pStyle w:val="rowtabella0"/>
              <w:rPr>
                <w:color w:val="002060"/>
              </w:rPr>
            </w:pPr>
            <w:r w:rsidRPr="00C048E4">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8711C2"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C1425F" w14:textId="77777777" w:rsidR="00E97CD1" w:rsidRPr="00C048E4" w:rsidRDefault="00E97CD1" w:rsidP="00C06D69">
            <w:pPr>
              <w:pStyle w:val="rowtabella0"/>
              <w:rPr>
                <w:color w:val="002060"/>
              </w:rPr>
            </w:pPr>
            <w:r w:rsidRPr="00C048E4">
              <w:rPr>
                <w:color w:val="002060"/>
              </w:rPr>
              <w:t>29/10/2025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1C434E" w14:textId="77777777" w:rsidR="00E97CD1" w:rsidRPr="00C048E4" w:rsidRDefault="00E97CD1" w:rsidP="00C06D69">
            <w:pPr>
              <w:pStyle w:val="rowtabella0"/>
              <w:rPr>
                <w:color w:val="002060"/>
              </w:rPr>
            </w:pPr>
            <w:r w:rsidRPr="00C048E4">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4EC680" w14:textId="77777777" w:rsidR="00E97CD1" w:rsidRPr="00C048E4" w:rsidRDefault="00E97CD1" w:rsidP="00C06D69">
            <w:pPr>
              <w:pStyle w:val="rowtabella0"/>
              <w:rPr>
                <w:color w:val="002060"/>
              </w:rPr>
            </w:pPr>
            <w:r w:rsidRPr="00C048E4">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21FB0F" w14:textId="77777777" w:rsidR="00E97CD1" w:rsidRPr="00C048E4" w:rsidRDefault="00E97CD1" w:rsidP="00C06D69">
            <w:pPr>
              <w:pStyle w:val="rowtabella0"/>
              <w:rPr>
                <w:color w:val="002060"/>
              </w:rPr>
            </w:pPr>
            <w:r w:rsidRPr="00C048E4">
              <w:rPr>
                <w:color w:val="002060"/>
              </w:rPr>
              <w:t xml:space="preserve">VIA MANZONI FZ. </w:t>
            </w:r>
            <w:proofErr w:type="gramStart"/>
            <w:r w:rsidRPr="00C048E4">
              <w:rPr>
                <w:color w:val="002060"/>
              </w:rPr>
              <w:t>S.BIAGIO</w:t>
            </w:r>
            <w:proofErr w:type="gramEnd"/>
          </w:p>
        </w:tc>
      </w:tr>
    </w:tbl>
    <w:p w14:paraId="759A414B" w14:textId="77777777" w:rsidR="00E97CD1" w:rsidRPr="00A2100E" w:rsidRDefault="00E97CD1" w:rsidP="00E97CD1">
      <w:pPr>
        <w:pStyle w:val="breakline"/>
        <w:rPr>
          <w:rFonts w:eastAsiaTheme="minorEastAsia"/>
          <w:color w:val="002060"/>
        </w:rPr>
      </w:pPr>
    </w:p>
    <w:p w14:paraId="39C7C013" w14:textId="77777777" w:rsidR="00E97CD1" w:rsidRPr="00A2100E" w:rsidRDefault="00E97CD1" w:rsidP="00E97CD1">
      <w:pPr>
        <w:pStyle w:val="breakline"/>
        <w:rPr>
          <w:color w:val="002060"/>
        </w:rPr>
      </w:pPr>
    </w:p>
    <w:p w14:paraId="3F206D0C" w14:textId="77777777" w:rsidR="00E97CD1" w:rsidRPr="00A2100E" w:rsidRDefault="00E97CD1" w:rsidP="00E97CD1">
      <w:pPr>
        <w:pStyle w:val="breakline"/>
        <w:rPr>
          <w:rFonts w:eastAsiaTheme="minorEastAsia"/>
          <w:color w:val="002060"/>
        </w:rPr>
      </w:pPr>
    </w:p>
    <w:p w14:paraId="5A043E86" w14:textId="77777777" w:rsidR="00E97CD1" w:rsidRPr="00C048E4" w:rsidRDefault="00E97CD1" w:rsidP="00E97CD1">
      <w:pPr>
        <w:pStyle w:val="titolocampionato0"/>
        <w:shd w:val="clear" w:color="auto" w:fill="CCCCCC"/>
        <w:spacing w:before="80" w:after="40"/>
        <w:rPr>
          <w:color w:val="002060"/>
        </w:rPr>
      </w:pPr>
      <w:r w:rsidRPr="00C048E4">
        <w:rPr>
          <w:color w:val="002060"/>
        </w:rPr>
        <w:t>COPPA MARCHE UNDER17 CALCIO A5</w:t>
      </w:r>
    </w:p>
    <w:p w14:paraId="6FDF7A5C" w14:textId="77777777" w:rsidR="00E97CD1" w:rsidRPr="00C048E4" w:rsidRDefault="00E97CD1" w:rsidP="00E97CD1">
      <w:pPr>
        <w:pStyle w:val="titoloprinc0"/>
        <w:rPr>
          <w:color w:val="002060"/>
        </w:rPr>
      </w:pPr>
      <w:r w:rsidRPr="00C048E4">
        <w:rPr>
          <w:color w:val="002060"/>
        </w:rPr>
        <w:t>PROGRAMMA GARE</w:t>
      </w:r>
    </w:p>
    <w:p w14:paraId="6B6619E6" w14:textId="77777777" w:rsidR="00E97CD1" w:rsidRPr="00C048E4" w:rsidRDefault="00E97CD1" w:rsidP="00E97CD1">
      <w:pPr>
        <w:pStyle w:val="breakline"/>
        <w:rPr>
          <w:color w:val="002060"/>
        </w:rPr>
      </w:pPr>
    </w:p>
    <w:p w14:paraId="46FC7DC5" w14:textId="77777777" w:rsidR="00E97CD1" w:rsidRPr="00C048E4" w:rsidRDefault="00E97CD1" w:rsidP="00E97CD1">
      <w:pPr>
        <w:pStyle w:val="breakline"/>
        <w:rPr>
          <w:color w:val="002060"/>
        </w:rPr>
      </w:pPr>
    </w:p>
    <w:p w14:paraId="5F71DA16" w14:textId="77777777" w:rsidR="00E97CD1" w:rsidRPr="00C048E4" w:rsidRDefault="00E97CD1" w:rsidP="00E97CD1">
      <w:pPr>
        <w:pStyle w:val="sottotitolocampionato10"/>
        <w:rPr>
          <w:color w:val="002060"/>
        </w:rPr>
      </w:pPr>
      <w:r w:rsidRPr="00C048E4">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0"/>
        <w:gridCol w:w="385"/>
        <w:gridCol w:w="898"/>
        <w:gridCol w:w="1177"/>
        <w:gridCol w:w="1548"/>
        <w:gridCol w:w="1572"/>
      </w:tblGrid>
      <w:tr w:rsidR="00E97CD1" w:rsidRPr="00C048E4" w14:paraId="2F7D661F" w14:textId="77777777" w:rsidTr="00C06D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870EF" w14:textId="77777777" w:rsidR="00E97CD1" w:rsidRPr="00C048E4" w:rsidRDefault="00E97CD1" w:rsidP="00C06D69">
            <w:pPr>
              <w:pStyle w:val="headertabella0"/>
              <w:rPr>
                <w:color w:val="002060"/>
              </w:rPr>
            </w:pPr>
            <w:r w:rsidRPr="00C048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14CB9" w14:textId="77777777" w:rsidR="00E97CD1" w:rsidRPr="00C048E4" w:rsidRDefault="00E97CD1" w:rsidP="00C06D69">
            <w:pPr>
              <w:pStyle w:val="headertabella0"/>
              <w:rPr>
                <w:color w:val="002060"/>
              </w:rPr>
            </w:pPr>
            <w:r w:rsidRPr="00C048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9557C" w14:textId="77777777" w:rsidR="00E97CD1" w:rsidRPr="00C048E4" w:rsidRDefault="00E97CD1" w:rsidP="00C06D69">
            <w:pPr>
              <w:pStyle w:val="headertabella0"/>
              <w:rPr>
                <w:color w:val="002060"/>
              </w:rPr>
            </w:pPr>
            <w:r w:rsidRPr="00C048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14EAF" w14:textId="77777777" w:rsidR="00E97CD1" w:rsidRPr="00C048E4" w:rsidRDefault="00E97CD1" w:rsidP="00C06D69">
            <w:pPr>
              <w:pStyle w:val="headertabella0"/>
              <w:rPr>
                <w:color w:val="002060"/>
              </w:rPr>
            </w:pPr>
            <w:r w:rsidRPr="00C048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48B35" w14:textId="77777777" w:rsidR="00E97CD1" w:rsidRPr="00C048E4" w:rsidRDefault="00E97CD1" w:rsidP="00C06D69">
            <w:pPr>
              <w:pStyle w:val="headertabella0"/>
              <w:rPr>
                <w:color w:val="002060"/>
              </w:rPr>
            </w:pPr>
            <w:r w:rsidRPr="00C048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D3EDA" w14:textId="77777777" w:rsidR="00E97CD1" w:rsidRPr="00C048E4" w:rsidRDefault="00E97CD1" w:rsidP="00C06D69">
            <w:pPr>
              <w:pStyle w:val="headertabella0"/>
              <w:rPr>
                <w:color w:val="002060"/>
              </w:rPr>
            </w:pPr>
            <w:proofErr w:type="spellStart"/>
            <w:r w:rsidRPr="00C048E4">
              <w:rPr>
                <w:color w:val="002060"/>
              </w:rPr>
              <w:t>Localita'</w:t>
            </w:r>
            <w:proofErr w:type="spellEnd"/>
            <w:r w:rsidRPr="00C048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11FCA" w14:textId="77777777" w:rsidR="00E97CD1" w:rsidRPr="00C048E4" w:rsidRDefault="00E97CD1" w:rsidP="00C06D69">
            <w:pPr>
              <w:pStyle w:val="headertabella0"/>
              <w:rPr>
                <w:color w:val="002060"/>
              </w:rPr>
            </w:pPr>
            <w:r w:rsidRPr="00C048E4">
              <w:rPr>
                <w:color w:val="002060"/>
              </w:rPr>
              <w:t>Indirizzo Impianto</w:t>
            </w:r>
          </w:p>
        </w:tc>
      </w:tr>
      <w:tr w:rsidR="00E97CD1" w:rsidRPr="00C048E4" w14:paraId="657C6A08" w14:textId="77777777" w:rsidTr="00C06D6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C36FA7" w14:textId="77777777" w:rsidR="00E97CD1" w:rsidRPr="00C048E4" w:rsidRDefault="00E97CD1" w:rsidP="00C06D69">
            <w:pPr>
              <w:pStyle w:val="rowtabella0"/>
              <w:rPr>
                <w:color w:val="002060"/>
              </w:rPr>
            </w:pPr>
            <w:r w:rsidRPr="00C048E4">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9F42F0" w14:textId="77777777" w:rsidR="00E97CD1" w:rsidRPr="00C048E4" w:rsidRDefault="00E97CD1" w:rsidP="00C06D69">
            <w:pPr>
              <w:pStyle w:val="rowtabella0"/>
              <w:rPr>
                <w:color w:val="002060"/>
              </w:rPr>
            </w:pPr>
            <w:r w:rsidRPr="00C048E4">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D7F956" w14:textId="77777777" w:rsidR="00E97CD1" w:rsidRPr="00C048E4" w:rsidRDefault="00E97CD1" w:rsidP="00C06D69">
            <w:pPr>
              <w:pStyle w:val="rowtabella0"/>
              <w:jc w:val="center"/>
              <w:rPr>
                <w:color w:val="002060"/>
              </w:rPr>
            </w:pPr>
            <w:r w:rsidRPr="00C048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850D5D" w14:textId="77777777" w:rsidR="00E97CD1" w:rsidRPr="00C048E4" w:rsidRDefault="00E97CD1" w:rsidP="00C06D69">
            <w:pPr>
              <w:pStyle w:val="rowtabella0"/>
              <w:rPr>
                <w:color w:val="002060"/>
              </w:rPr>
            </w:pPr>
            <w:r w:rsidRPr="00C048E4">
              <w:rPr>
                <w:color w:val="002060"/>
              </w:rPr>
              <w:t>27/10/2025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EA0AC" w14:textId="77777777" w:rsidR="00E97CD1" w:rsidRPr="00C048E4" w:rsidRDefault="00E97CD1" w:rsidP="00C06D69">
            <w:pPr>
              <w:pStyle w:val="rowtabella0"/>
              <w:rPr>
                <w:color w:val="002060"/>
              </w:rPr>
            </w:pPr>
            <w:r w:rsidRPr="00C048E4">
              <w:rPr>
                <w:color w:val="002060"/>
              </w:rPr>
              <w:t>5464 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46B1F1" w14:textId="77777777" w:rsidR="00E97CD1" w:rsidRPr="00C048E4" w:rsidRDefault="00E97CD1" w:rsidP="00C06D69">
            <w:pPr>
              <w:pStyle w:val="rowtabella0"/>
              <w:rPr>
                <w:color w:val="002060"/>
              </w:rPr>
            </w:pPr>
            <w:r w:rsidRPr="00C048E4">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251AA7" w14:textId="77777777" w:rsidR="00E97CD1" w:rsidRPr="00C048E4" w:rsidRDefault="00E97CD1" w:rsidP="00C06D69">
            <w:pPr>
              <w:pStyle w:val="rowtabella0"/>
              <w:rPr>
                <w:color w:val="002060"/>
              </w:rPr>
            </w:pPr>
            <w:r w:rsidRPr="00C048E4">
              <w:rPr>
                <w:color w:val="002060"/>
              </w:rPr>
              <w:t>VIA DELLE ESPOSIZIONI, 33</w:t>
            </w:r>
          </w:p>
        </w:tc>
      </w:tr>
      <w:tr w:rsidR="00E97CD1" w:rsidRPr="00C048E4" w14:paraId="410BE1A0"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FCAE5D" w14:textId="77777777" w:rsidR="00E97CD1" w:rsidRPr="00C048E4" w:rsidRDefault="00E97CD1" w:rsidP="00C06D69">
            <w:pPr>
              <w:pStyle w:val="rowtabella0"/>
              <w:rPr>
                <w:color w:val="002060"/>
              </w:rPr>
            </w:pPr>
            <w:r w:rsidRPr="00C048E4">
              <w:rPr>
                <w:color w:val="002060"/>
              </w:rPr>
              <w:t>ACSS MONDOLFO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BA107C" w14:textId="77777777" w:rsidR="00E97CD1" w:rsidRPr="00C048E4" w:rsidRDefault="00E97CD1" w:rsidP="00C06D69">
            <w:pPr>
              <w:pStyle w:val="rowtabella0"/>
              <w:rPr>
                <w:color w:val="002060"/>
              </w:rPr>
            </w:pPr>
            <w:r w:rsidRPr="00C048E4">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1731B4"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DA72E5" w14:textId="77777777" w:rsidR="00E97CD1" w:rsidRPr="00C048E4" w:rsidRDefault="00E97CD1" w:rsidP="00C06D69">
            <w:pPr>
              <w:pStyle w:val="rowtabella0"/>
              <w:rPr>
                <w:color w:val="002060"/>
              </w:rPr>
            </w:pPr>
            <w:r w:rsidRPr="00C048E4">
              <w:rPr>
                <w:color w:val="002060"/>
              </w:rPr>
              <w:t>29/10/2025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76B75A" w14:textId="77777777" w:rsidR="00E97CD1" w:rsidRPr="00C048E4" w:rsidRDefault="00E97CD1" w:rsidP="00C06D69">
            <w:pPr>
              <w:pStyle w:val="rowtabella0"/>
              <w:rPr>
                <w:color w:val="002060"/>
              </w:rPr>
            </w:pPr>
            <w:r w:rsidRPr="00C048E4">
              <w:rPr>
                <w:color w:val="002060"/>
              </w:rPr>
              <w:t xml:space="preserve">5429 PAL.COM. </w:t>
            </w:r>
            <w:proofErr w:type="gramStart"/>
            <w:r w:rsidRPr="00C048E4">
              <w:rPr>
                <w:color w:val="002060"/>
              </w:rPr>
              <w:t>S.MICHELE</w:t>
            </w:r>
            <w:proofErr w:type="gramEnd"/>
            <w:r w:rsidRPr="00C048E4">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64AA59" w14:textId="77777777" w:rsidR="00E97CD1" w:rsidRPr="00C048E4" w:rsidRDefault="00E97CD1" w:rsidP="00C06D69">
            <w:pPr>
              <w:pStyle w:val="rowtabella0"/>
              <w:rPr>
                <w:color w:val="002060"/>
              </w:rPr>
            </w:pPr>
            <w:r w:rsidRPr="00C048E4">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E7EA15" w14:textId="77777777" w:rsidR="00E97CD1" w:rsidRPr="00C048E4" w:rsidRDefault="00E97CD1" w:rsidP="00C06D69">
            <w:pPr>
              <w:pStyle w:val="rowtabella0"/>
              <w:rPr>
                <w:color w:val="002060"/>
              </w:rPr>
            </w:pPr>
            <w:r w:rsidRPr="00C048E4">
              <w:rPr>
                <w:color w:val="002060"/>
              </w:rPr>
              <w:t>VIA LORETO</w:t>
            </w:r>
          </w:p>
        </w:tc>
      </w:tr>
      <w:tr w:rsidR="00E97CD1" w:rsidRPr="00C048E4" w14:paraId="105370D2" w14:textId="77777777" w:rsidTr="00C06D6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DB813A" w14:textId="77777777" w:rsidR="00E97CD1" w:rsidRPr="00C048E4" w:rsidRDefault="00E97CD1" w:rsidP="00C06D69">
            <w:pPr>
              <w:pStyle w:val="rowtabella0"/>
              <w:rPr>
                <w:color w:val="002060"/>
              </w:rPr>
            </w:pPr>
            <w:r w:rsidRPr="00C048E4">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F98090" w14:textId="77777777" w:rsidR="00E97CD1" w:rsidRPr="00C048E4" w:rsidRDefault="00E97CD1" w:rsidP="00C06D69">
            <w:pPr>
              <w:pStyle w:val="rowtabella0"/>
              <w:rPr>
                <w:color w:val="002060"/>
              </w:rPr>
            </w:pPr>
            <w:r w:rsidRPr="00C048E4">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C5DCC4"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B33DD8" w14:textId="77777777" w:rsidR="00E97CD1" w:rsidRPr="00C048E4" w:rsidRDefault="00E97CD1" w:rsidP="00C06D69">
            <w:pPr>
              <w:pStyle w:val="rowtabella0"/>
              <w:rPr>
                <w:color w:val="002060"/>
              </w:rPr>
            </w:pPr>
            <w:r w:rsidRPr="00C048E4">
              <w:rPr>
                <w:color w:val="002060"/>
              </w:rPr>
              <w:t>29/10/2025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585DDD" w14:textId="77777777" w:rsidR="00E97CD1" w:rsidRPr="00C048E4" w:rsidRDefault="00E97CD1" w:rsidP="00C06D69">
            <w:pPr>
              <w:pStyle w:val="rowtabella0"/>
              <w:rPr>
                <w:color w:val="002060"/>
              </w:rPr>
            </w:pPr>
            <w:r w:rsidRPr="00C048E4">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15AB52" w14:textId="77777777" w:rsidR="00E97CD1" w:rsidRPr="00C048E4" w:rsidRDefault="00E97CD1" w:rsidP="00C06D69">
            <w:pPr>
              <w:pStyle w:val="rowtabella0"/>
              <w:rPr>
                <w:color w:val="002060"/>
              </w:rPr>
            </w:pPr>
            <w:r w:rsidRPr="00C048E4">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5A3FEE" w14:textId="77777777" w:rsidR="00E97CD1" w:rsidRPr="00C048E4" w:rsidRDefault="00E97CD1" w:rsidP="00C06D69">
            <w:pPr>
              <w:pStyle w:val="rowtabella0"/>
              <w:rPr>
                <w:color w:val="002060"/>
              </w:rPr>
            </w:pPr>
            <w:r w:rsidRPr="00C048E4">
              <w:rPr>
                <w:color w:val="002060"/>
              </w:rPr>
              <w:t>VIA ALDO MORO</w:t>
            </w:r>
          </w:p>
        </w:tc>
      </w:tr>
      <w:tr w:rsidR="00E97CD1" w:rsidRPr="00C048E4" w14:paraId="5906E26C" w14:textId="77777777" w:rsidTr="00C06D6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1BD638" w14:textId="77777777" w:rsidR="00E97CD1" w:rsidRPr="00C048E4" w:rsidRDefault="00E97CD1" w:rsidP="00C06D69">
            <w:pPr>
              <w:pStyle w:val="rowtabella0"/>
              <w:rPr>
                <w:color w:val="002060"/>
              </w:rPr>
            </w:pPr>
            <w:r w:rsidRPr="00C048E4">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F60973" w14:textId="77777777" w:rsidR="00E97CD1" w:rsidRPr="00C048E4" w:rsidRDefault="00E97CD1" w:rsidP="00C06D69">
            <w:pPr>
              <w:pStyle w:val="rowtabella0"/>
              <w:rPr>
                <w:color w:val="002060"/>
              </w:rPr>
            </w:pPr>
            <w:r w:rsidRPr="00C048E4">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D531DB"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E6776E" w14:textId="77777777" w:rsidR="00E97CD1" w:rsidRPr="00C048E4" w:rsidRDefault="00E97CD1" w:rsidP="00C06D69">
            <w:pPr>
              <w:pStyle w:val="rowtabella0"/>
              <w:rPr>
                <w:color w:val="002060"/>
              </w:rPr>
            </w:pPr>
            <w:r w:rsidRPr="00C048E4">
              <w:rPr>
                <w:color w:val="002060"/>
              </w:rPr>
              <w:t>30/10/2025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06B69" w14:textId="77777777" w:rsidR="00E97CD1" w:rsidRPr="00C048E4" w:rsidRDefault="00E97CD1" w:rsidP="00C06D69">
            <w:pPr>
              <w:pStyle w:val="rowtabella0"/>
              <w:rPr>
                <w:color w:val="002060"/>
              </w:rPr>
            </w:pPr>
            <w:r w:rsidRPr="00C048E4">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57AAE" w14:textId="77777777" w:rsidR="00E97CD1" w:rsidRPr="00C048E4" w:rsidRDefault="00E97CD1" w:rsidP="00C06D69">
            <w:pPr>
              <w:pStyle w:val="rowtabella0"/>
              <w:rPr>
                <w:color w:val="002060"/>
              </w:rPr>
            </w:pPr>
            <w:r w:rsidRPr="00C048E4">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02F63" w14:textId="77777777" w:rsidR="00E97CD1" w:rsidRPr="00C048E4" w:rsidRDefault="00E97CD1" w:rsidP="00C06D69">
            <w:pPr>
              <w:pStyle w:val="rowtabella0"/>
              <w:rPr>
                <w:color w:val="002060"/>
              </w:rPr>
            </w:pPr>
            <w:r w:rsidRPr="00C048E4">
              <w:rPr>
                <w:color w:val="002060"/>
              </w:rPr>
              <w:t xml:space="preserve">LOC.MONTEROCCO VIA </w:t>
            </w:r>
            <w:proofErr w:type="gramStart"/>
            <w:r w:rsidRPr="00C048E4">
              <w:rPr>
                <w:color w:val="002060"/>
              </w:rPr>
              <w:t>A.MANCINI</w:t>
            </w:r>
            <w:proofErr w:type="gramEnd"/>
          </w:p>
        </w:tc>
      </w:tr>
    </w:tbl>
    <w:p w14:paraId="782933EE" w14:textId="77777777" w:rsidR="00E97CD1" w:rsidRPr="00C048E4" w:rsidRDefault="00E97CD1" w:rsidP="00E97CD1">
      <w:pPr>
        <w:pStyle w:val="breakline"/>
        <w:rPr>
          <w:rFonts w:eastAsiaTheme="minorEastAsia"/>
          <w:color w:val="002060"/>
        </w:rPr>
      </w:pPr>
    </w:p>
    <w:p w14:paraId="5FBA2479" w14:textId="77777777" w:rsidR="00E97CD1" w:rsidRPr="00C048E4" w:rsidRDefault="00E97CD1" w:rsidP="00E97CD1">
      <w:pPr>
        <w:pStyle w:val="breakline"/>
        <w:rPr>
          <w:rFonts w:eastAsiaTheme="minorEastAsia"/>
          <w:color w:val="002060"/>
        </w:rPr>
      </w:pPr>
    </w:p>
    <w:p w14:paraId="03162F45" w14:textId="77777777" w:rsidR="00E97CD1" w:rsidRPr="00C048E4" w:rsidRDefault="00E97CD1" w:rsidP="00E97CD1">
      <w:pPr>
        <w:pStyle w:val="breakline"/>
        <w:rPr>
          <w:rFonts w:eastAsiaTheme="minorEastAsia"/>
          <w:color w:val="002060"/>
        </w:rPr>
      </w:pPr>
    </w:p>
    <w:p w14:paraId="05202078" w14:textId="77777777" w:rsidR="00E97CD1" w:rsidRPr="00C048E4" w:rsidRDefault="00E97CD1" w:rsidP="00E97CD1">
      <w:pPr>
        <w:pStyle w:val="titolocampionato0"/>
        <w:shd w:val="clear" w:color="auto" w:fill="CCCCCC"/>
        <w:spacing w:before="80" w:after="40"/>
        <w:rPr>
          <w:color w:val="002060"/>
        </w:rPr>
      </w:pPr>
      <w:r w:rsidRPr="00C048E4">
        <w:rPr>
          <w:color w:val="002060"/>
        </w:rPr>
        <w:t>COPPA MARCHE C5 GIOV.SIMI FEMM</w:t>
      </w:r>
    </w:p>
    <w:p w14:paraId="3C8A4A21" w14:textId="77777777" w:rsidR="00E97CD1" w:rsidRPr="00C048E4" w:rsidRDefault="00E97CD1" w:rsidP="00E97CD1">
      <w:pPr>
        <w:pStyle w:val="titoloprinc0"/>
        <w:rPr>
          <w:color w:val="002060"/>
        </w:rPr>
      </w:pPr>
      <w:r w:rsidRPr="00C048E4">
        <w:rPr>
          <w:color w:val="002060"/>
        </w:rPr>
        <w:t>PROGRAMMA GARE</w:t>
      </w:r>
    </w:p>
    <w:p w14:paraId="204A96BF" w14:textId="77777777" w:rsidR="00E97CD1" w:rsidRPr="00C048E4" w:rsidRDefault="00E97CD1" w:rsidP="00E97CD1">
      <w:pPr>
        <w:pStyle w:val="breakline"/>
        <w:rPr>
          <w:color w:val="002060"/>
        </w:rPr>
      </w:pPr>
    </w:p>
    <w:p w14:paraId="6885E983" w14:textId="77777777" w:rsidR="00E97CD1" w:rsidRPr="00C048E4" w:rsidRDefault="00E97CD1" w:rsidP="00E97CD1">
      <w:pPr>
        <w:pStyle w:val="breakline"/>
        <w:rPr>
          <w:color w:val="002060"/>
        </w:rPr>
      </w:pPr>
    </w:p>
    <w:p w14:paraId="745C3568" w14:textId="77777777" w:rsidR="00E97CD1" w:rsidRPr="00C048E4" w:rsidRDefault="00E97CD1" w:rsidP="00E97CD1">
      <w:pPr>
        <w:pStyle w:val="sottotitolocampionato10"/>
        <w:rPr>
          <w:color w:val="002060"/>
        </w:rPr>
      </w:pPr>
      <w:r w:rsidRPr="00C048E4">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8"/>
        <w:gridCol w:w="1550"/>
        <w:gridCol w:w="1550"/>
      </w:tblGrid>
      <w:tr w:rsidR="00E97CD1" w:rsidRPr="00C048E4" w14:paraId="15315100" w14:textId="77777777" w:rsidTr="00C06D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9C96D" w14:textId="77777777" w:rsidR="00E97CD1" w:rsidRPr="00C048E4" w:rsidRDefault="00E97CD1" w:rsidP="00C06D69">
            <w:pPr>
              <w:pStyle w:val="headertabella0"/>
              <w:rPr>
                <w:color w:val="002060"/>
              </w:rPr>
            </w:pPr>
            <w:r w:rsidRPr="00C048E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10AA1" w14:textId="77777777" w:rsidR="00E97CD1" w:rsidRPr="00C048E4" w:rsidRDefault="00E97CD1" w:rsidP="00C06D69">
            <w:pPr>
              <w:pStyle w:val="headertabella0"/>
              <w:rPr>
                <w:color w:val="002060"/>
              </w:rPr>
            </w:pPr>
            <w:r w:rsidRPr="00C048E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18687" w14:textId="77777777" w:rsidR="00E97CD1" w:rsidRPr="00C048E4" w:rsidRDefault="00E97CD1" w:rsidP="00C06D69">
            <w:pPr>
              <w:pStyle w:val="headertabella0"/>
              <w:rPr>
                <w:color w:val="002060"/>
              </w:rPr>
            </w:pPr>
            <w:r w:rsidRPr="00C048E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299D3" w14:textId="77777777" w:rsidR="00E97CD1" w:rsidRPr="00C048E4" w:rsidRDefault="00E97CD1" w:rsidP="00C06D69">
            <w:pPr>
              <w:pStyle w:val="headertabella0"/>
              <w:rPr>
                <w:color w:val="002060"/>
              </w:rPr>
            </w:pPr>
            <w:r w:rsidRPr="00C048E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3F0A4" w14:textId="77777777" w:rsidR="00E97CD1" w:rsidRPr="00C048E4" w:rsidRDefault="00E97CD1" w:rsidP="00C06D69">
            <w:pPr>
              <w:pStyle w:val="headertabella0"/>
              <w:rPr>
                <w:color w:val="002060"/>
              </w:rPr>
            </w:pPr>
            <w:r w:rsidRPr="00C048E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3BE3D" w14:textId="77777777" w:rsidR="00E97CD1" w:rsidRPr="00C048E4" w:rsidRDefault="00E97CD1" w:rsidP="00C06D69">
            <w:pPr>
              <w:pStyle w:val="headertabella0"/>
              <w:rPr>
                <w:color w:val="002060"/>
              </w:rPr>
            </w:pPr>
            <w:proofErr w:type="spellStart"/>
            <w:r w:rsidRPr="00C048E4">
              <w:rPr>
                <w:color w:val="002060"/>
              </w:rPr>
              <w:t>Localita'</w:t>
            </w:r>
            <w:proofErr w:type="spellEnd"/>
            <w:r w:rsidRPr="00C048E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5EAE6" w14:textId="77777777" w:rsidR="00E97CD1" w:rsidRPr="00C048E4" w:rsidRDefault="00E97CD1" w:rsidP="00C06D69">
            <w:pPr>
              <w:pStyle w:val="headertabella0"/>
              <w:rPr>
                <w:color w:val="002060"/>
              </w:rPr>
            </w:pPr>
            <w:r w:rsidRPr="00C048E4">
              <w:rPr>
                <w:color w:val="002060"/>
              </w:rPr>
              <w:t>Indirizzo Impianto</w:t>
            </w:r>
          </w:p>
        </w:tc>
      </w:tr>
      <w:tr w:rsidR="00E97CD1" w:rsidRPr="00C048E4" w14:paraId="00035E92" w14:textId="77777777" w:rsidTr="00C06D6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FD3682" w14:textId="77777777" w:rsidR="00E97CD1" w:rsidRPr="00C048E4" w:rsidRDefault="00E97CD1" w:rsidP="00C06D69">
            <w:pPr>
              <w:pStyle w:val="rowtabella0"/>
              <w:rPr>
                <w:color w:val="002060"/>
              </w:rPr>
            </w:pPr>
            <w:r w:rsidRPr="00C048E4">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20D3F8" w14:textId="77777777" w:rsidR="00E97CD1" w:rsidRPr="00C048E4" w:rsidRDefault="00E97CD1" w:rsidP="00C06D69">
            <w:pPr>
              <w:pStyle w:val="rowtabella0"/>
              <w:rPr>
                <w:color w:val="002060"/>
              </w:rPr>
            </w:pPr>
            <w:r w:rsidRPr="00C048E4">
              <w:rPr>
                <w:color w:val="002060"/>
              </w:rPr>
              <w:t>FALCONARA 1995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70BA85" w14:textId="77777777" w:rsidR="00E97CD1" w:rsidRPr="00C048E4" w:rsidRDefault="00E97CD1" w:rsidP="00C06D69">
            <w:pPr>
              <w:pStyle w:val="rowtabella0"/>
              <w:jc w:val="center"/>
              <w:rPr>
                <w:color w:val="002060"/>
              </w:rPr>
            </w:pPr>
            <w:r w:rsidRPr="00C048E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B04998" w14:textId="77777777" w:rsidR="00E97CD1" w:rsidRPr="00C048E4" w:rsidRDefault="00E97CD1" w:rsidP="00C06D69">
            <w:pPr>
              <w:pStyle w:val="rowtabella0"/>
              <w:rPr>
                <w:color w:val="002060"/>
              </w:rPr>
            </w:pPr>
            <w:r w:rsidRPr="00C048E4">
              <w:rPr>
                <w:color w:val="002060"/>
              </w:rPr>
              <w:t>25/10/2025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043EC8" w14:textId="77777777" w:rsidR="00E97CD1" w:rsidRPr="00C048E4" w:rsidRDefault="00E97CD1" w:rsidP="00C06D69">
            <w:pPr>
              <w:pStyle w:val="rowtabella0"/>
              <w:rPr>
                <w:color w:val="002060"/>
              </w:rPr>
            </w:pPr>
            <w:r w:rsidRPr="00C048E4">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E97486" w14:textId="77777777" w:rsidR="00E97CD1" w:rsidRPr="00C048E4" w:rsidRDefault="00E97CD1" w:rsidP="00C06D69">
            <w:pPr>
              <w:pStyle w:val="rowtabella0"/>
              <w:rPr>
                <w:color w:val="002060"/>
              </w:rPr>
            </w:pPr>
            <w:r w:rsidRPr="00C048E4">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27E183" w14:textId="77777777" w:rsidR="00E97CD1" w:rsidRPr="00C048E4" w:rsidRDefault="00E97CD1" w:rsidP="00C06D69">
            <w:pPr>
              <w:pStyle w:val="rowtabella0"/>
              <w:rPr>
                <w:color w:val="002060"/>
              </w:rPr>
            </w:pPr>
            <w:r w:rsidRPr="00C048E4">
              <w:rPr>
                <w:color w:val="002060"/>
              </w:rPr>
              <w:t>VIA AMATO</w:t>
            </w:r>
          </w:p>
        </w:tc>
      </w:tr>
      <w:tr w:rsidR="00E97CD1" w:rsidRPr="00C048E4" w14:paraId="39A77C7E" w14:textId="77777777" w:rsidTr="00C06D6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4FC3CF" w14:textId="77777777" w:rsidR="00E97CD1" w:rsidRPr="00C048E4" w:rsidRDefault="00E97CD1" w:rsidP="00C06D69">
            <w:pPr>
              <w:pStyle w:val="rowtabella0"/>
              <w:rPr>
                <w:color w:val="002060"/>
              </w:rPr>
            </w:pPr>
            <w:r w:rsidRPr="00C048E4">
              <w:rPr>
                <w:color w:val="002060"/>
              </w:rPr>
              <w:t>POLISPORTIVA BOCA S.E.M.</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179B97" w14:textId="77777777" w:rsidR="00E97CD1" w:rsidRPr="00C048E4" w:rsidRDefault="00E97CD1" w:rsidP="00C06D69">
            <w:pPr>
              <w:pStyle w:val="rowtabella0"/>
              <w:rPr>
                <w:color w:val="002060"/>
              </w:rPr>
            </w:pPr>
            <w:r w:rsidRPr="00C048E4">
              <w:rPr>
                <w:color w:val="002060"/>
              </w:rPr>
              <w:t>POLISPORTIVA BOCA S.ESQ.B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B8CAC9" w14:textId="77777777" w:rsidR="00E97CD1" w:rsidRPr="00C048E4" w:rsidRDefault="00E97CD1" w:rsidP="00C06D69">
            <w:pPr>
              <w:pStyle w:val="rowtabella0"/>
              <w:jc w:val="center"/>
              <w:rPr>
                <w:color w:val="002060"/>
              </w:rPr>
            </w:pPr>
            <w:r w:rsidRPr="00C048E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483180" w14:textId="77777777" w:rsidR="00E97CD1" w:rsidRPr="00C048E4" w:rsidRDefault="00E97CD1" w:rsidP="00C06D69">
            <w:pPr>
              <w:pStyle w:val="rowtabella0"/>
              <w:rPr>
                <w:color w:val="002060"/>
              </w:rPr>
            </w:pPr>
            <w:r w:rsidRPr="00C048E4">
              <w:rPr>
                <w:color w:val="002060"/>
              </w:rPr>
              <w:t>26/10/2025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9FC2FB" w14:textId="77777777" w:rsidR="00E97CD1" w:rsidRPr="00C048E4" w:rsidRDefault="00E97CD1" w:rsidP="00C06D69">
            <w:pPr>
              <w:pStyle w:val="rowtabella0"/>
              <w:rPr>
                <w:color w:val="002060"/>
              </w:rPr>
            </w:pPr>
            <w:r w:rsidRPr="00C048E4">
              <w:rPr>
                <w:color w:val="002060"/>
              </w:rPr>
              <w:t>5677 PALESTRA DI 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07FBF6" w14:textId="77777777" w:rsidR="00E97CD1" w:rsidRPr="00C048E4" w:rsidRDefault="00E97CD1" w:rsidP="00C06D69">
            <w:pPr>
              <w:pStyle w:val="rowtabella0"/>
              <w:rPr>
                <w:color w:val="002060"/>
              </w:rPr>
            </w:pPr>
            <w:r w:rsidRPr="00C048E4">
              <w:rPr>
                <w:color w:val="002060"/>
              </w:rPr>
              <w:t>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59F20B" w14:textId="77777777" w:rsidR="00E97CD1" w:rsidRPr="00C048E4" w:rsidRDefault="00E97CD1" w:rsidP="00C06D69">
            <w:pPr>
              <w:pStyle w:val="rowtabella0"/>
              <w:rPr>
                <w:color w:val="002060"/>
              </w:rPr>
            </w:pPr>
            <w:r w:rsidRPr="00C048E4">
              <w:rPr>
                <w:color w:val="002060"/>
              </w:rPr>
              <w:t>VIA CARDUCCI</w:t>
            </w:r>
          </w:p>
        </w:tc>
      </w:tr>
    </w:tbl>
    <w:p w14:paraId="695FC836" w14:textId="77777777" w:rsidR="00E97CD1" w:rsidRDefault="00E97CD1" w:rsidP="00E97CD1">
      <w:pPr>
        <w:pStyle w:val="breakline"/>
        <w:rPr>
          <w:rFonts w:eastAsiaTheme="minorEastAsia"/>
          <w:color w:val="002060"/>
        </w:rPr>
      </w:pPr>
    </w:p>
    <w:p w14:paraId="60E56389" w14:textId="77777777" w:rsidR="00E97CD1" w:rsidRDefault="00E97CD1" w:rsidP="00E97CD1">
      <w:pPr>
        <w:pStyle w:val="breakline"/>
        <w:rPr>
          <w:rFonts w:eastAsiaTheme="minorEastAsia"/>
          <w:color w:val="002060"/>
        </w:rPr>
      </w:pPr>
    </w:p>
    <w:p w14:paraId="39D5BC90" w14:textId="77777777" w:rsidR="00E97CD1" w:rsidRPr="00C048E4" w:rsidRDefault="00E97CD1" w:rsidP="00E97CD1">
      <w:pPr>
        <w:pStyle w:val="breakline"/>
        <w:rPr>
          <w:rFonts w:eastAsiaTheme="minorEastAsia"/>
          <w:color w:val="002060"/>
        </w:rPr>
      </w:pPr>
    </w:p>
    <w:p w14:paraId="3BCCC80B" w14:textId="77777777" w:rsidR="00264D36" w:rsidRDefault="00264D36" w:rsidP="00264D36">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3A23206B" w14:textId="77777777" w:rsidR="00264D36" w:rsidRPr="00DE1EF7" w:rsidRDefault="00264D36" w:rsidP="00264D36">
      <w:pPr>
        <w:pStyle w:val="Corpodeltesto21"/>
        <w:jc w:val="center"/>
        <w:rPr>
          <w:rFonts w:ascii="Arial" w:hAnsi="Arial" w:cs="Arial"/>
          <w:b/>
          <w:color w:val="002060"/>
          <w:sz w:val="30"/>
          <w:szCs w:val="30"/>
        </w:rPr>
      </w:pPr>
    </w:p>
    <w:p w14:paraId="709F7B37" w14:textId="0FC594EE" w:rsidR="00264D36" w:rsidRPr="00DE1EF7" w:rsidRDefault="00264D36" w:rsidP="00264D36">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303F6E">
        <w:rPr>
          <w:rFonts w:ascii="Arial" w:hAnsi="Arial" w:cs="Arial"/>
          <w:b/>
          <w:bCs/>
          <w:color w:val="002060"/>
        </w:rPr>
        <w:t>3 novembre</w:t>
      </w:r>
      <w:r>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3146DEB9" w14:textId="77777777" w:rsidR="00264D36" w:rsidRPr="00DE1EF7" w:rsidRDefault="00264D36" w:rsidP="00264D36">
      <w:pPr>
        <w:pStyle w:val="Nessunaspaziatura"/>
        <w:jc w:val="both"/>
        <w:rPr>
          <w:rFonts w:ascii="Arial" w:hAnsi="Arial" w:cs="Arial"/>
          <w:color w:val="002060"/>
        </w:rPr>
      </w:pPr>
    </w:p>
    <w:p w14:paraId="06DB2EDC"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BNL – ANCONA</w:t>
      </w:r>
    </w:p>
    <w:p w14:paraId="21A1649F"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479DF22A" w14:textId="77777777" w:rsidR="00264D36" w:rsidRPr="009B42C6" w:rsidRDefault="00264D36" w:rsidP="00264D36">
      <w:pPr>
        <w:jc w:val="center"/>
        <w:rPr>
          <w:rFonts w:ascii="Arial" w:hAnsi="Arial" w:cs="Arial"/>
          <w:b/>
          <w:color w:val="002060"/>
          <w:sz w:val="28"/>
          <w:szCs w:val="28"/>
        </w:rPr>
      </w:pPr>
      <w:r w:rsidRPr="00DE1EF7">
        <w:rPr>
          <w:rFonts w:ascii="Arial" w:hAnsi="Arial" w:cs="Arial"/>
          <w:color w:val="002060"/>
        </w:rPr>
        <w:lastRenderedPageBreak/>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11601D43" w14:textId="77777777" w:rsidR="00264D36" w:rsidRPr="00DE1EF7" w:rsidRDefault="00264D36" w:rsidP="00264D36">
      <w:pPr>
        <w:pStyle w:val="Nessunaspaziatura"/>
        <w:jc w:val="both"/>
        <w:rPr>
          <w:rFonts w:ascii="Arial" w:hAnsi="Arial" w:cs="Arial"/>
          <w:color w:val="002060"/>
        </w:rPr>
      </w:pPr>
    </w:p>
    <w:p w14:paraId="2F4F4B50" w14:textId="77777777" w:rsidR="00264D36" w:rsidRPr="00DE1EF7" w:rsidRDefault="00264D36" w:rsidP="00264D36">
      <w:pPr>
        <w:pStyle w:val="Corpodeltesto21"/>
        <w:rPr>
          <w:rFonts w:ascii="Arial" w:hAnsi="Arial" w:cs="Arial"/>
          <w:color w:val="002060"/>
          <w:sz w:val="22"/>
          <w:szCs w:val="22"/>
        </w:rPr>
      </w:pPr>
    </w:p>
    <w:p w14:paraId="100909D7"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DE1EF7" w:rsidRDefault="00264D36" w:rsidP="00264D36">
      <w:pPr>
        <w:pStyle w:val="Corpodeltesto21"/>
        <w:rPr>
          <w:rFonts w:ascii="Arial" w:hAnsi="Arial" w:cs="Arial"/>
          <w:color w:val="002060"/>
          <w:sz w:val="22"/>
          <w:szCs w:val="22"/>
        </w:rPr>
      </w:pPr>
    </w:p>
    <w:p w14:paraId="2232B1DA"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0DDDB078"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CC7AEE2"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 xml:space="preserve">PEC: </w:t>
      </w:r>
      <w:r>
        <w:rPr>
          <w:rFonts w:ascii="Arial" w:hAnsi="Arial" w:cs="Arial"/>
          <w:color w:val="002060"/>
          <w:sz w:val="22"/>
          <w:szCs w:val="22"/>
        </w:rPr>
        <w:t>csat-tft</w:t>
      </w:r>
      <w:r w:rsidRPr="00DE1EF7">
        <w:rPr>
          <w:rFonts w:ascii="Arial" w:hAnsi="Arial" w:cs="Arial"/>
          <w:color w:val="002060"/>
          <w:sz w:val="22"/>
          <w:szCs w:val="22"/>
        </w:rPr>
        <w:t>@pec.figcmarche.it</w:t>
      </w:r>
    </w:p>
    <w:p w14:paraId="638CCBEC" w14:textId="77777777" w:rsidR="00264D36" w:rsidRPr="00DE1EF7" w:rsidRDefault="00264D36" w:rsidP="00264D36">
      <w:pPr>
        <w:pStyle w:val="Corpodeltesto21"/>
        <w:rPr>
          <w:rFonts w:ascii="Arial" w:hAnsi="Arial" w:cs="Arial"/>
          <w:color w:val="002060"/>
          <w:sz w:val="22"/>
          <w:szCs w:val="22"/>
        </w:rPr>
      </w:pPr>
    </w:p>
    <w:p w14:paraId="2B7802F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61581BD" w14:textId="77777777" w:rsidR="00264D36" w:rsidRPr="00DE1EF7" w:rsidRDefault="00264D36" w:rsidP="00264D36">
      <w:pPr>
        <w:pStyle w:val="Corpodeltesto21"/>
        <w:rPr>
          <w:rFonts w:ascii="Arial" w:hAnsi="Arial" w:cs="Arial"/>
          <w:color w:val="002060"/>
          <w:sz w:val="22"/>
          <w:szCs w:val="22"/>
        </w:rPr>
      </w:pPr>
    </w:p>
    <w:p w14:paraId="721EED4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278095EE"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5008DBD8" w14:textId="02B4EEE1" w:rsidR="007D33DA" w:rsidRPr="00F24C10" w:rsidRDefault="002933EB" w:rsidP="00F24C10">
      <w:pPr>
        <w:pStyle w:val="TITOLOCAMPIONATO"/>
        <w:shd w:val="clear" w:color="auto" w:fill="002060"/>
        <w:spacing w:before="0" w:beforeAutospacing="0" w:after="0" w:afterAutospacing="0"/>
        <w:rPr>
          <w:color w:val="FFFFFF" w:themeColor="background1"/>
        </w:rPr>
      </w:pPr>
      <w:bookmarkStart w:id="14" w:name="_Hlk129856054"/>
      <w:r>
        <w:rPr>
          <w:color w:val="FFFFFF" w:themeColor="background1"/>
        </w:rPr>
        <w:t>ERRATA CORRIGE</w:t>
      </w:r>
      <w:bookmarkEnd w:id="14"/>
    </w:p>
    <w:p w14:paraId="553BFA0F" w14:textId="77777777" w:rsidR="00EB6B79" w:rsidRPr="000A05C2" w:rsidRDefault="00EB6B79" w:rsidP="00F770E5">
      <w:pPr>
        <w:pStyle w:val="Nessunaspaziatura"/>
        <w:jc w:val="both"/>
        <w:rPr>
          <w:rFonts w:ascii="Arial" w:hAnsi="Arial" w:cs="Arial"/>
          <w:bCs/>
          <w:color w:val="002060"/>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EE18430" w14:textId="77777777" w:rsidR="00F00712" w:rsidRDefault="00F00712" w:rsidP="00530523">
      <w:pPr>
        <w:pStyle w:val="breakline"/>
        <w:rPr>
          <w:color w:val="002060"/>
        </w:rPr>
      </w:pPr>
    </w:p>
    <w:p w14:paraId="41E8597B" w14:textId="77777777" w:rsidR="00343E9C" w:rsidRDefault="00343E9C" w:rsidP="00343E9C">
      <w:pPr>
        <w:pStyle w:val="Nessunaspaziatura"/>
        <w:jc w:val="both"/>
        <w:rPr>
          <w:rFonts w:ascii="Arial" w:hAnsi="Arial" w:cs="Arial"/>
          <w:bCs/>
          <w:color w:val="002060"/>
          <w:sz w:val="12"/>
          <w:szCs w:val="12"/>
        </w:rPr>
      </w:pPr>
    </w:p>
    <w:p w14:paraId="09BDA7A4" w14:textId="2BC4FFEE" w:rsidR="00343E9C" w:rsidRPr="00E47093" w:rsidRDefault="00343E9C" w:rsidP="00343E9C">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51D0053" w14:textId="77777777" w:rsidR="00343E9C" w:rsidRDefault="00343E9C" w:rsidP="00343E9C">
      <w:pPr>
        <w:pStyle w:val="breakline"/>
        <w:rPr>
          <w:color w:val="002060"/>
        </w:rPr>
      </w:pPr>
    </w:p>
    <w:p w14:paraId="3B7ED933" w14:textId="77777777" w:rsidR="00343E9C" w:rsidRDefault="00343E9C"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15B3D6B0"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303F6E">
        <w:rPr>
          <w:b/>
          <w:color w:val="002060"/>
          <w:u w:val="single"/>
        </w:rPr>
        <w:t>22</w:t>
      </w:r>
      <w:r w:rsidR="003D6BA1">
        <w:rPr>
          <w:b/>
          <w:color w:val="002060"/>
          <w:u w:val="single"/>
        </w:rPr>
        <w:t>/</w:t>
      </w:r>
      <w:r w:rsidR="001E2995">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4"/>
      <w:footerReference w:type="even" r:id="rId15"/>
      <w:footerReference w:type="default" r:id="rId16"/>
      <w:headerReference w:type="first" r:id="rId17"/>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EADA3" w14:textId="77777777" w:rsidR="001363E4" w:rsidRDefault="001363E4">
      <w:r>
        <w:separator/>
      </w:r>
    </w:p>
  </w:endnote>
  <w:endnote w:type="continuationSeparator" w:id="0">
    <w:p w14:paraId="2A016ABE" w14:textId="77777777" w:rsidR="001363E4" w:rsidRDefault="00136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435C8B3C"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24C10">
      <w:rPr>
        <w:rStyle w:val="Numeropagina"/>
        <w:rFonts w:ascii="Arial" w:hAnsi="Arial" w:cs="Arial"/>
        <w:color w:val="002060"/>
      </w:rPr>
      <w:t>3</w:t>
    </w:r>
    <w:r w:rsidR="00303F6E">
      <w:rPr>
        <w:rStyle w:val="Numeropagina"/>
        <w:rFonts w:ascii="Arial" w:hAnsi="Arial" w:cs="Arial"/>
        <w:color w:val="002060"/>
      </w:rPr>
      <w:t>5</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E83C4" w14:textId="77777777" w:rsidR="001363E4" w:rsidRDefault="001363E4">
      <w:r>
        <w:separator/>
      </w:r>
    </w:p>
  </w:footnote>
  <w:footnote w:type="continuationSeparator" w:id="0">
    <w:p w14:paraId="24506E61" w14:textId="77777777" w:rsidR="001363E4" w:rsidRDefault="00136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1"/>
  </w:num>
  <w:num w:numId="3" w16cid:durableId="57946484">
    <w:abstractNumId w:val="4"/>
  </w:num>
  <w:num w:numId="4" w16cid:durableId="564266614">
    <w:abstractNumId w:val="19"/>
  </w:num>
  <w:num w:numId="5" w16cid:durableId="1249315646">
    <w:abstractNumId w:val="16"/>
  </w:num>
  <w:num w:numId="6" w16cid:durableId="934754267">
    <w:abstractNumId w:val="6"/>
  </w:num>
  <w:num w:numId="7" w16cid:durableId="2088965195">
    <w:abstractNumId w:val="12"/>
  </w:num>
  <w:num w:numId="8" w16cid:durableId="1258707900">
    <w:abstractNumId w:val="23"/>
  </w:num>
  <w:num w:numId="9" w16cid:durableId="745029327">
    <w:abstractNumId w:val="17"/>
  </w:num>
  <w:num w:numId="10" w16cid:durableId="1282424059">
    <w:abstractNumId w:val="22"/>
  </w:num>
  <w:num w:numId="11" w16cid:durableId="1817067011">
    <w:abstractNumId w:val="11"/>
  </w:num>
  <w:num w:numId="12" w16cid:durableId="1075978335">
    <w:abstractNumId w:val="15"/>
  </w:num>
  <w:num w:numId="13" w16cid:durableId="1125348853">
    <w:abstractNumId w:val="8"/>
  </w:num>
  <w:num w:numId="14" w16cid:durableId="27729138">
    <w:abstractNumId w:val="5"/>
  </w:num>
  <w:num w:numId="15" w16cid:durableId="2031183488">
    <w:abstractNumId w:val="7"/>
  </w:num>
  <w:num w:numId="16" w16cid:durableId="2037844536">
    <w:abstractNumId w:val="0"/>
  </w:num>
  <w:num w:numId="17" w16cid:durableId="63994000">
    <w:abstractNumId w:val="3"/>
  </w:num>
  <w:num w:numId="18" w16cid:durableId="1536504214">
    <w:abstractNumId w:val="20"/>
  </w:num>
  <w:num w:numId="19" w16cid:durableId="1200316192">
    <w:abstractNumId w:val="14"/>
  </w:num>
  <w:num w:numId="20" w16cid:durableId="1089040843">
    <w:abstractNumId w:val="18"/>
  </w:num>
  <w:num w:numId="21" w16cid:durableId="1447233848">
    <w:abstractNumId w:val="13"/>
  </w:num>
  <w:num w:numId="22" w16cid:durableId="164513832">
    <w:abstractNumId w:val="2"/>
  </w:num>
  <w:num w:numId="23" w16cid:durableId="1178347381">
    <w:abstractNumId w:val="10"/>
  </w:num>
  <w:num w:numId="24" w16cid:durableId="747462559">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4FC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AD7"/>
    <w:rsid w:val="001F5F0F"/>
    <w:rsid w:val="001F6096"/>
    <w:rsid w:val="001F68D7"/>
    <w:rsid w:val="001F6C75"/>
    <w:rsid w:val="001F7657"/>
    <w:rsid w:val="001F7C50"/>
    <w:rsid w:val="002003D6"/>
    <w:rsid w:val="0020062B"/>
    <w:rsid w:val="002009F1"/>
    <w:rsid w:val="00200A7E"/>
    <w:rsid w:val="00201323"/>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93C"/>
    <w:rsid w:val="0024301B"/>
    <w:rsid w:val="002430C9"/>
    <w:rsid w:val="002431AF"/>
    <w:rsid w:val="0024341E"/>
    <w:rsid w:val="00243864"/>
    <w:rsid w:val="0024388B"/>
    <w:rsid w:val="00243C54"/>
    <w:rsid w:val="00244639"/>
    <w:rsid w:val="002447CB"/>
    <w:rsid w:val="0024496A"/>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A86"/>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8EA"/>
    <w:rsid w:val="00301D0D"/>
    <w:rsid w:val="003025EA"/>
    <w:rsid w:val="003025EF"/>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C"/>
    <w:rsid w:val="00503E06"/>
    <w:rsid w:val="00503FFE"/>
    <w:rsid w:val="005043F4"/>
    <w:rsid w:val="00504A2A"/>
    <w:rsid w:val="00505757"/>
    <w:rsid w:val="00505D87"/>
    <w:rsid w:val="00505EF9"/>
    <w:rsid w:val="005069FD"/>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348"/>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AB4"/>
    <w:rsid w:val="00675E27"/>
    <w:rsid w:val="00676996"/>
    <w:rsid w:val="00676A13"/>
    <w:rsid w:val="00676ED7"/>
    <w:rsid w:val="00677955"/>
    <w:rsid w:val="00677AA4"/>
    <w:rsid w:val="006801A5"/>
    <w:rsid w:val="0068028C"/>
    <w:rsid w:val="00680320"/>
    <w:rsid w:val="006803CD"/>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5E36"/>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84"/>
    <w:rsid w:val="009030F4"/>
    <w:rsid w:val="009031D2"/>
    <w:rsid w:val="0090354D"/>
    <w:rsid w:val="0090361B"/>
    <w:rsid w:val="00903888"/>
    <w:rsid w:val="00904099"/>
    <w:rsid w:val="00904120"/>
    <w:rsid w:val="00904222"/>
    <w:rsid w:val="009049C3"/>
    <w:rsid w:val="00904DCE"/>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074C"/>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76A"/>
    <w:rsid w:val="009418D4"/>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59F"/>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9D6"/>
    <w:rsid w:val="00AB0CFF"/>
    <w:rsid w:val="00AB0D7A"/>
    <w:rsid w:val="00AB10BB"/>
    <w:rsid w:val="00AB192E"/>
    <w:rsid w:val="00AB1F6F"/>
    <w:rsid w:val="00AB2753"/>
    <w:rsid w:val="00AB2B19"/>
    <w:rsid w:val="00AB33E0"/>
    <w:rsid w:val="00AB369E"/>
    <w:rsid w:val="00AB37C0"/>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7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56C"/>
    <w:rsid w:val="00C6771F"/>
    <w:rsid w:val="00C67A10"/>
    <w:rsid w:val="00C67C29"/>
    <w:rsid w:val="00C67F83"/>
    <w:rsid w:val="00C709D2"/>
    <w:rsid w:val="00C715E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539"/>
    <w:rsid w:val="00D77713"/>
    <w:rsid w:val="00D77C16"/>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AAD"/>
    <w:rsid w:val="00EA6FCA"/>
    <w:rsid w:val="00EA7FA2"/>
    <w:rsid w:val="00EB0336"/>
    <w:rsid w:val="00EB08EE"/>
    <w:rsid w:val="00EB0E1C"/>
    <w:rsid w:val="00EB0EBF"/>
    <w:rsid w:val="00EB10A5"/>
    <w:rsid w:val="00EB2092"/>
    <w:rsid w:val="00EB32CA"/>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6CC"/>
    <w:rsid w:val="00F33D01"/>
    <w:rsid w:val="00F33EAE"/>
    <w:rsid w:val="00F34183"/>
    <w:rsid w:val="00F3492A"/>
    <w:rsid w:val="00F34A80"/>
    <w:rsid w:val="00F34ABE"/>
    <w:rsid w:val="00F34D3C"/>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5A93"/>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portellomarche@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info@museodelcalcio.it%2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it/it/museo-del-calcio/percorsi-didattici/giocare-a-coverciano/scuole-calci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29</Pages>
  <Words>10459</Words>
  <Characters>59621</Characters>
  <Application>Microsoft Office Word</Application>
  <DocSecurity>0</DocSecurity>
  <Lines>496</Lines>
  <Paragraphs>139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69941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2025-10-22T11:57:00Z</cp:lastPrinted>
  <dcterms:created xsi:type="dcterms:W3CDTF">2025-10-22T11:57:00Z</dcterms:created>
  <dcterms:modified xsi:type="dcterms:W3CDTF">2025-10-22T11:58:00Z</dcterms:modified>
</cp:coreProperties>
</file>