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F418FA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573446">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3F6E">
              <w:rPr>
                <w:rFonts w:ascii="Arial" w:hAnsi="Arial" w:cs="Arial"/>
                <w:color w:val="002060"/>
                <w:sz w:val="40"/>
                <w:szCs w:val="40"/>
              </w:rPr>
              <w:t>2</w:t>
            </w:r>
            <w:r w:rsidR="00573446">
              <w:rPr>
                <w:rFonts w:ascii="Arial" w:hAnsi="Arial" w:cs="Arial"/>
                <w:color w:val="002060"/>
                <w:sz w:val="40"/>
                <w:szCs w:val="40"/>
              </w:rPr>
              <w:t>4</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644EA7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B08ED">
          <w:rPr>
            <w:noProof/>
            <w:webHidden/>
          </w:rPr>
          <w:t>1</w:t>
        </w:r>
        <w:r w:rsidR="00AC19D9" w:rsidRPr="00DE1EF7">
          <w:rPr>
            <w:noProof/>
            <w:webHidden/>
          </w:rPr>
          <w:fldChar w:fldCharType="end"/>
        </w:r>
      </w:hyperlink>
    </w:p>
    <w:p w14:paraId="112EDB38" w14:textId="515325A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B08ED">
          <w:rPr>
            <w:noProof/>
            <w:webHidden/>
          </w:rPr>
          <w:t>1</w:t>
        </w:r>
        <w:r w:rsidRPr="00DE1EF7">
          <w:rPr>
            <w:noProof/>
            <w:webHidden/>
          </w:rPr>
          <w:fldChar w:fldCharType="end"/>
        </w:r>
      </w:hyperlink>
    </w:p>
    <w:p w14:paraId="4D9CAD43" w14:textId="78E804B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B08ED">
          <w:rPr>
            <w:noProof/>
            <w:webHidden/>
          </w:rPr>
          <w:t>1</w:t>
        </w:r>
        <w:r w:rsidRPr="00DE1EF7">
          <w:rPr>
            <w:noProof/>
            <w:webHidden/>
          </w:rPr>
          <w:fldChar w:fldCharType="end"/>
        </w:r>
      </w:hyperlink>
    </w:p>
    <w:p w14:paraId="0EAFCCD8" w14:textId="3D4E3AE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B08ED">
          <w:rPr>
            <w:noProof/>
            <w:webHidden/>
          </w:rPr>
          <w:t>1</w:t>
        </w:r>
        <w:r w:rsidRPr="00DE1EF7">
          <w:rPr>
            <w:noProof/>
            <w:webHidden/>
          </w:rPr>
          <w:fldChar w:fldCharType="end"/>
        </w:r>
      </w:hyperlink>
    </w:p>
    <w:p w14:paraId="0952245B" w14:textId="4B08F55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B08E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Pr="005E0D5C"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lastRenderedPageBreak/>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7C6347BF" w14:textId="77777777" w:rsidR="000017AD" w:rsidRPr="000017AD" w:rsidRDefault="000017AD"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3D626F87" w14:textId="77777777" w:rsidR="00C7182B" w:rsidRPr="00787910" w:rsidRDefault="00C7182B" w:rsidP="00C7182B">
      <w:pPr>
        <w:pStyle w:val="breakline"/>
        <w:rPr>
          <w:color w:val="002060"/>
        </w:rPr>
      </w:pPr>
    </w:p>
    <w:p w14:paraId="045D7500" w14:textId="77777777" w:rsidR="00C7182B" w:rsidRPr="00787910" w:rsidRDefault="00C7182B" w:rsidP="00C7182B">
      <w:pPr>
        <w:pStyle w:val="titolocampionato0"/>
        <w:shd w:val="clear" w:color="auto" w:fill="CCCCCC"/>
        <w:spacing w:before="80" w:after="40"/>
        <w:rPr>
          <w:color w:val="002060"/>
        </w:rPr>
      </w:pPr>
      <w:r w:rsidRPr="00787910">
        <w:rPr>
          <w:color w:val="002060"/>
        </w:rPr>
        <w:t>CALCIO A CINQUE SERIE D</w:t>
      </w:r>
    </w:p>
    <w:p w14:paraId="105E2425" w14:textId="77777777" w:rsidR="00C7182B" w:rsidRPr="00787910" w:rsidRDefault="00C7182B" w:rsidP="00C7182B">
      <w:pPr>
        <w:pStyle w:val="titoloprinc0"/>
        <w:rPr>
          <w:color w:val="002060"/>
        </w:rPr>
      </w:pPr>
      <w:r w:rsidRPr="00787910">
        <w:rPr>
          <w:color w:val="002060"/>
        </w:rPr>
        <w:t>VARIAZIONI AL PROGRAMMA GARE</w:t>
      </w:r>
    </w:p>
    <w:p w14:paraId="069D5A30" w14:textId="77777777" w:rsidR="00C7182B" w:rsidRPr="00787910" w:rsidRDefault="00C7182B" w:rsidP="00C7182B">
      <w:pPr>
        <w:pStyle w:val="breakline"/>
        <w:rPr>
          <w:color w:val="002060"/>
        </w:rPr>
      </w:pPr>
    </w:p>
    <w:p w14:paraId="5D99A67F" w14:textId="77777777" w:rsidR="00C7182B" w:rsidRPr="00787910" w:rsidRDefault="00C7182B" w:rsidP="00C7182B">
      <w:pPr>
        <w:pStyle w:val="breakline"/>
        <w:rPr>
          <w:color w:val="002060"/>
        </w:rPr>
      </w:pPr>
    </w:p>
    <w:p w14:paraId="6A9545C7" w14:textId="77777777" w:rsidR="00C7182B" w:rsidRPr="00787910" w:rsidRDefault="00C7182B" w:rsidP="00C7182B">
      <w:pPr>
        <w:pStyle w:val="sottotitolocampionato10"/>
        <w:rPr>
          <w:color w:val="002060"/>
        </w:rPr>
      </w:pPr>
      <w:r w:rsidRPr="0078791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7182B" w:rsidRPr="00787910" w14:paraId="458AA017" w14:textId="77777777" w:rsidTr="00C7182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2D5DB" w14:textId="77777777" w:rsidR="00C7182B" w:rsidRPr="00787910" w:rsidRDefault="00C7182B" w:rsidP="005F290E">
            <w:pPr>
              <w:pStyle w:val="headertabella0"/>
              <w:rPr>
                <w:color w:val="002060"/>
              </w:rPr>
            </w:pPr>
            <w:r w:rsidRPr="0078791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32859" w14:textId="77777777" w:rsidR="00C7182B" w:rsidRPr="00787910" w:rsidRDefault="00C7182B" w:rsidP="005F290E">
            <w:pPr>
              <w:pStyle w:val="headertabella0"/>
              <w:rPr>
                <w:color w:val="002060"/>
              </w:rPr>
            </w:pPr>
            <w:r w:rsidRPr="00787910">
              <w:rPr>
                <w:color w:val="002060"/>
              </w:rPr>
              <w:t xml:space="preserve">N° </w:t>
            </w:r>
            <w:proofErr w:type="spellStart"/>
            <w:r w:rsidRPr="00787910">
              <w:rPr>
                <w:color w:val="002060"/>
              </w:rPr>
              <w:t>Gior</w:t>
            </w:r>
            <w:proofErr w:type="spellEnd"/>
            <w:r w:rsidRPr="0078791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FA67C" w14:textId="77777777" w:rsidR="00C7182B" w:rsidRPr="00787910" w:rsidRDefault="00C7182B" w:rsidP="005F290E">
            <w:pPr>
              <w:pStyle w:val="headertabella0"/>
              <w:rPr>
                <w:color w:val="002060"/>
              </w:rPr>
            </w:pPr>
            <w:r w:rsidRPr="0078791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2E02E" w14:textId="77777777" w:rsidR="00C7182B" w:rsidRPr="00787910" w:rsidRDefault="00C7182B" w:rsidP="005F290E">
            <w:pPr>
              <w:pStyle w:val="headertabella0"/>
              <w:rPr>
                <w:color w:val="002060"/>
              </w:rPr>
            </w:pPr>
            <w:r w:rsidRPr="0078791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F0539" w14:textId="77777777" w:rsidR="00C7182B" w:rsidRPr="00787910" w:rsidRDefault="00C7182B" w:rsidP="005F290E">
            <w:pPr>
              <w:pStyle w:val="headertabella0"/>
              <w:rPr>
                <w:color w:val="002060"/>
              </w:rPr>
            </w:pPr>
            <w:r w:rsidRPr="00787910">
              <w:rPr>
                <w:color w:val="002060"/>
              </w:rPr>
              <w:t xml:space="preserve">Data </w:t>
            </w:r>
            <w:proofErr w:type="spellStart"/>
            <w:r w:rsidRPr="00787910">
              <w:rPr>
                <w:color w:val="002060"/>
              </w:rPr>
              <w:t>Orig</w:t>
            </w:r>
            <w:proofErr w:type="spellEnd"/>
            <w:r w:rsidRPr="0078791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8449B" w14:textId="77777777" w:rsidR="00C7182B" w:rsidRPr="00787910" w:rsidRDefault="00C7182B" w:rsidP="005F290E">
            <w:pPr>
              <w:pStyle w:val="headertabella0"/>
              <w:rPr>
                <w:color w:val="002060"/>
              </w:rPr>
            </w:pPr>
            <w:r w:rsidRPr="0078791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CD389" w14:textId="77777777" w:rsidR="00C7182B" w:rsidRPr="00787910" w:rsidRDefault="00C7182B" w:rsidP="005F290E">
            <w:pPr>
              <w:pStyle w:val="headertabella0"/>
              <w:rPr>
                <w:color w:val="002060"/>
              </w:rPr>
            </w:pPr>
            <w:r w:rsidRPr="00787910">
              <w:rPr>
                <w:color w:val="002060"/>
              </w:rPr>
              <w:t xml:space="preserve">Ora </w:t>
            </w:r>
            <w:proofErr w:type="spellStart"/>
            <w:r w:rsidRPr="00787910">
              <w:rPr>
                <w:color w:val="002060"/>
              </w:rPr>
              <w:t>Orig</w:t>
            </w:r>
            <w:proofErr w:type="spellEnd"/>
            <w:r w:rsidRPr="0078791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C17D1" w14:textId="77777777" w:rsidR="00C7182B" w:rsidRPr="00787910" w:rsidRDefault="00C7182B" w:rsidP="005F290E">
            <w:pPr>
              <w:pStyle w:val="headertabella0"/>
              <w:rPr>
                <w:color w:val="002060"/>
              </w:rPr>
            </w:pPr>
            <w:r w:rsidRPr="00787910">
              <w:rPr>
                <w:color w:val="002060"/>
              </w:rPr>
              <w:t>Impianto</w:t>
            </w:r>
          </w:p>
        </w:tc>
      </w:tr>
      <w:tr w:rsidR="00C7182B" w:rsidRPr="00787910" w14:paraId="2B1F1F88" w14:textId="77777777" w:rsidTr="00C7182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733C" w14:textId="5E2983C7" w:rsidR="00C7182B" w:rsidRPr="00C7182B" w:rsidRDefault="00C7182B" w:rsidP="005F290E">
            <w:pPr>
              <w:pStyle w:val="rowtabella0"/>
              <w:rPr>
                <w:color w:val="002060"/>
                <w:highlight w:val="yellow"/>
              </w:rPr>
            </w:pPr>
            <w:r w:rsidRPr="00C7182B">
              <w:rPr>
                <w:color w:val="002060"/>
                <w:highlight w:val="yellow"/>
              </w:rPr>
              <w:t>24/10/2025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BFAE" w14:textId="77777777" w:rsidR="00C7182B" w:rsidRPr="00C7182B" w:rsidRDefault="00C7182B" w:rsidP="005F290E">
            <w:pPr>
              <w:pStyle w:val="rowtabella0"/>
              <w:jc w:val="center"/>
              <w:rPr>
                <w:color w:val="002060"/>
                <w:highlight w:val="yellow"/>
              </w:rPr>
            </w:pPr>
            <w:r w:rsidRPr="00C7182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4BDA" w14:textId="77777777" w:rsidR="00C7182B" w:rsidRPr="00C7182B" w:rsidRDefault="00C7182B" w:rsidP="005F290E">
            <w:pPr>
              <w:pStyle w:val="rowtabella0"/>
              <w:rPr>
                <w:color w:val="002060"/>
                <w:highlight w:val="yellow"/>
              </w:rPr>
            </w:pPr>
            <w:r w:rsidRPr="00C7182B">
              <w:rPr>
                <w:color w:val="002060"/>
                <w:highlight w:val="yellow"/>
              </w:rPr>
              <w:t>VIRTUS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DBA4" w14:textId="406A8A5D" w:rsidR="00C7182B" w:rsidRPr="00C7182B" w:rsidRDefault="00C7182B" w:rsidP="005F290E">
            <w:pPr>
              <w:pStyle w:val="rowtabella0"/>
              <w:rPr>
                <w:color w:val="002060"/>
                <w:highlight w:val="yellow"/>
              </w:rPr>
            </w:pPr>
            <w:r w:rsidRPr="00C7182B">
              <w:rPr>
                <w:color w:val="002060"/>
                <w:highlight w:val="yellow"/>
              </w:rPr>
              <w:t>FABRIANO CALCIO A 5 2023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FD633" w14:textId="2E9F0CFF" w:rsidR="00C7182B" w:rsidRPr="00C7182B" w:rsidRDefault="00C7182B" w:rsidP="005F290E">
            <w:pPr>
              <w:rPr>
                <w:rFonts w:ascii="Arial" w:hAnsi="Arial" w:cs="Arial"/>
                <w:color w:val="002060"/>
                <w:sz w:val="12"/>
                <w:szCs w:val="12"/>
              </w:rPr>
            </w:pPr>
            <w:r>
              <w:rPr>
                <w:rFonts w:ascii="Arial" w:hAnsi="Arial" w:cs="Arial"/>
                <w:color w:val="002060"/>
                <w:sz w:val="12"/>
                <w:szCs w:val="12"/>
              </w:rPr>
              <w:t>25/10/2025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6881" w14:textId="77777777" w:rsidR="00C7182B" w:rsidRPr="00787910" w:rsidRDefault="00C7182B" w:rsidP="005F290E">
            <w:pPr>
              <w:pStyle w:val="rowtabella0"/>
              <w:jc w:val="center"/>
              <w:rPr>
                <w:color w:val="002060"/>
              </w:rPr>
            </w:pPr>
            <w:r w:rsidRPr="00C7182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D330" w14:textId="77777777" w:rsidR="00C7182B" w:rsidRPr="00787910" w:rsidRDefault="00C7182B" w:rsidP="005F290E">
            <w:pPr>
              <w:pStyle w:val="rowtabella0"/>
              <w:jc w:val="center"/>
              <w:rPr>
                <w:color w:val="002060"/>
              </w:rPr>
            </w:pPr>
            <w:r w:rsidRPr="00787910">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A65E" w14:textId="77777777" w:rsidR="00C7182B" w:rsidRPr="00787910" w:rsidRDefault="00C7182B" w:rsidP="005F290E">
            <w:pPr>
              <w:rPr>
                <w:color w:val="002060"/>
              </w:rPr>
            </w:pPr>
          </w:p>
        </w:tc>
      </w:tr>
    </w:tbl>
    <w:p w14:paraId="3393E833" w14:textId="77777777" w:rsidR="00C7182B" w:rsidRPr="00787910" w:rsidRDefault="00C7182B" w:rsidP="00C7182B">
      <w:pPr>
        <w:pStyle w:val="breakline"/>
        <w:rPr>
          <w:color w:val="002060"/>
        </w:rPr>
      </w:pPr>
    </w:p>
    <w:p w14:paraId="4C3FBA87" w14:textId="77777777" w:rsidR="00C7182B" w:rsidRPr="00787910" w:rsidRDefault="00C7182B" w:rsidP="00C7182B">
      <w:pPr>
        <w:pStyle w:val="breakline"/>
        <w:rPr>
          <w:color w:val="002060"/>
        </w:rPr>
      </w:pPr>
    </w:p>
    <w:p w14:paraId="43E3AA41" w14:textId="77777777" w:rsidR="00C7182B" w:rsidRPr="00787910" w:rsidRDefault="00C7182B" w:rsidP="00C7182B">
      <w:pPr>
        <w:pStyle w:val="breakline"/>
        <w:rPr>
          <w:color w:val="002060"/>
        </w:rPr>
      </w:pPr>
    </w:p>
    <w:p w14:paraId="100757F5" w14:textId="77777777" w:rsidR="00C7182B" w:rsidRPr="00787910" w:rsidRDefault="00C7182B" w:rsidP="00C7182B">
      <w:pPr>
        <w:pStyle w:val="sottotitolocampionato10"/>
        <w:rPr>
          <w:color w:val="002060"/>
        </w:rPr>
      </w:pPr>
      <w:r w:rsidRPr="0078791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182B" w:rsidRPr="00787910" w14:paraId="7807EBE9" w14:textId="77777777" w:rsidTr="005F29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60B67" w14:textId="77777777" w:rsidR="00C7182B" w:rsidRPr="00787910" w:rsidRDefault="00C7182B" w:rsidP="005F290E">
            <w:pPr>
              <w:pStyle w:val="headertabella0"/>
              <w:rPr>
                <w:color w:val="002060"/>
              </w:rPr>
            </w:pPr>
            <w:r w:rsidRPr="007879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02724" w14:textId="77777777" w:rsidR="00C7182B" w:rsidRPr="00787910" w:rsidRDefault="00C7182B" w:rsidP="005F290E">
            <w:pPr>
              <w:pStyle w:val="headertabella0"/>
              <w:rPr>
                <w:color w:val="002060"/>
              </w:rPr>
            </w:pPr>
            <w:r w:rsidRPr="007879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A56CF" w14:textId="77777777" w:rsidR="00C7182B" w:rsidRPr="00787910" w:rsidRDefault="00C7182B" w:rsidP="005F290E">
            <w:pPr>
              <w:pStyle w:val="headertabella0"/>
              <w:rPr>
                <w:color w:val="002060"/>
              </w:rPr>
            </w:pPr>
            <w:r w:rsidRPr="007879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12F05" w14:textId="77777777" w:rsidR="00C7182B" w:rsidRPr="00787910" w:rsidRDefault="00C7182B" w:rsidP="005F290E">
            <w:pPr>
              <w:pStyle w:val="headertabella0"/>
              <w:rPr>
                <w:color w:val="002060"/>
              </w:rPr>
            </w:pPr>
            <w:r w:rsidRPr="007879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5BB45" w14:textId="77777777" w:rsidR="00C7182B" w:rsidRPr="00787910" w:rsidRDefault="00C7182B" w:rsidP="005F290E">
            <w:pPr>
              <w:pStyle w:val="headertabella0"/>
              <w:rPr>
                <w:color w:val="002060"/>
              </w:rPr>
            </w:pPr>
            <w:r w:rsidRPr="007879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E017D" w14:textId="77777777" w:rsidR="00C7182B" w:rsidRPr="00787910" w:rsidRDefault="00C7182B" w:rsidP="005F290E">
            <w:pPr>
              <w:pStyle w:val="headertabella0"/>
              <w:rPr>
                <w:color w:val="002060"/>
              </w:rPr>
            </w:pPr>
            <w:r w:rsidRPr="007879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BCD75" w14:textId="77777777" w:rsidR="00C7182B" w:rsidRPr="00787910" w:rsidRDefault="00C7182B" w:rsidP="005F290E">
            <w:pPr>
              <w:pStyle w:val="headertabella0"/>
              <w:rPr>
                <w:color w:val="002060"/>
              </w:rPr>
            </w:pPr>
            <w:r w:rsidRPr="007879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5F26B" w14:textId="77777777" w:rsidR="00C7182B" w:rsidRPr="00787910" w:rsidRDefault="00C7182B" w:rsidP="005F290E">
            <w:pPr>
              <w:pStyle w:val="headertabella0"/>
              <w:rPr>
                <w:color w:val="002060"/>
              </w:rPr>
            </w:pPr>
            <w:r w:rsidRPr="007879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1F445" w14:textId="77777777" w:rsidR="00C7182B" w:rsidRPr="00787910" w:rsidRDefault="00C7182B" w:rsidP="005F290E">
            <w:pPr>
              <w:pStyle w:val="headertabella0"/>
              <w:rPr>
                <w:color w:val="002060"/>
              </w:rPr>
            </w:pPr>
            <w:r w:rsidRPr="007879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4EF94" w14:textId="77777777" w:rsidR="00C7182B" w:rsidRPr="00787910" w:rsidRDefault="00C7182B" w:rsidP="005F290E">
            <w:pPr>
              <w:pStyle w:val="headertabella0"/>
              <w:rPr>
                <w:color w:val="002060"/>
              </w:rPr>
            </w:pPr>
            <w:r w:rsidRPr="00787910">
              <w:rPr>
                <w:color w:val="002060"/>
              </w:rPr>
              <w:t>PE</w:t>
            </w:r>
          </w:p>
        </w:tc>
      </w:tr>
      <w:tr w:rsidR="00C7182B" w:rsidRPr="00787910" w14:paraId="40A3B55A" w14:textId="77777777" w:rsidTr="005F29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F2401B" w14:textId="77777777" w:rsidR="00C7182B" w:rsidRPr="00787910" w:rsidRDefault="00C7182B" w:rsidP="005F290E">
            <w:pPr>
              <w:pStyle w:val="rowtabella0"/>
              <w:rPr>
                <w:color w:val="002060"/>
              </w:rPr>
            </w:pPr>
            <w:r w:rsidRPr="0078791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2C65"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DD756"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E45F"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F11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904B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739B4"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51AF"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6F41"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FD42" w14:textId="77777777" w:rsidR="00C7182B" w:rsidRPr="00787910" w:rsidRDefault="00C7182B" w:rsidP="005F290E">
            <w:pPr>
              <w:pStyle w:val="rowtabella0"/>
              <w:jc w:val="center"/>
              <w:rPr>
                <w:color w:val="002060"/>
              </w:rPr>
            </w:pPr>
            <w:r w:rsidRPr="00787910">
              <w:rPr>
                <w:color w:val="002060"/>
              </w:rPr>
              <w:t>0</w:t>
            </w:r>
          </w:p>
        </w:tc>
      </w:tr>
      <w:tr w:rsidR="00C7182B" w:rsidRPr="00787910" w14:paraId="5399CBDE"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11882" w14:textId="77777777" w:rsidR="00C7182B" w:rsidRPr="00787910" w:rsidRDefault="00C7182B" w:rsidP="005F290E">
            <w:pPr>
              <w:pStyle w:val="rowtabella0"/>
              <w:rPr>
                <w:color w:val="002060"/>
              </w:rPr>
            </w:pPr>
            <w:r w:rsidRPr="00787910">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12C4"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8D05"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CBEA"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9458"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C09E"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66A1" w14:textId="77777777" w:rsidR="00C7182B" w:rsidRPr="00787910" w:rsidRDefault="00C7182B" w:rsidP="005F290E">
            <w:pPr>
              <w:pStyle w:val="rowtabella0"/>
              <w:jc w:val="center"/>
              <w:rPr>
                <w:color w:val="002060"/>
              </w:rPr>
            </w:pPr>
            <w:r w:rsidRPr="007879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2AA4"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D507"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6CB2" w14:textId="77777777" w:rsidR="00C7182B" w:rsidRPr="00787910" w:rsidRDefault="00C7182B" w:rsidP="005F290E">
            <w:pPr>
              <w:pStyle w:val="rowtabella0"/>
              <w:jc w:val="center"/>
              <w:rPr>
                <w:color w:val="002060"/>
              </w:rPr>
            </w:pPr>
            <w:r w:rsidRPr="00787910">
              <w:rPr>
                <w:color w:val="002060"/>
              </w:rPr>
              <w:t>0</w:t>
            </w:r>
          </w:p>
        </w:tc>
      </w:tr>
      <w:tr w:rsidR="00C7182B" w:rsidRPr="00787910" w14:paraId="2F8DEBF2"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EF05E" w14:textId="77777777" w:rsidR="00C7182B" w:rsidRPr="00787910" w:rsidRDefault="00C7182B" w:rsidP="005F290E">
            <w:pPr>
              <w:pStyle w:val="rowtabella0"/>
              <w:rPr>
                <w:color w:val="002060"/>
              </w:rPr>
            </w:pPr>
            <w:r w:rsidRPr="0078791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8357D"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F978"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2A37"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4D9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140B"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B0A7" w14:textId="77777777" w:rsidR="00C7182B" w:rsidRPr="00787910" w:rsidRDefault="00C7182B" w:rsidP="005F290E">
            <w:pPr>
              <w:pStyle w:val="rowtabella0"/>
              <w:jc w:val="center"/>
              <w:rPr>
                <w:color w:val="002060"/>
              </w:rPr>
            </w:pPr>
            <w:r w:rsidRPr="007879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DB85"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69E2"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0ADE" w14:textId="77777777" w:rsidR="00C7182B" w:rsidRPr="00787910" w:rsidRDefault="00C7182B" w:rsidP="005F290E">
            <w:pPr>
              <w:pStyle w:val="rowtabella0"/>
              <w:jc w:val="center"/>
              <w:rPr>
                <w:color w:val="002060"/>
              </w:rPr>
            </w:pPr>
            <w:r w:rsidRPr="00787910">
              <w:rPr>
                <w:color w:val="002060"/>
              </w:rPr>
              <w:t>0</w:t>
            </w:r>
          </w:p>
        </w:tc>
      </w:tr>
      <w:tr w:rsidR="00C7182B" w:rsidRPr="00787910" w14:paraId="3A56914F"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18225" w14:textId="77777777" w:rsidR="00C7182B" w:rsidRPr="00787910" w:rsidRDefault="00C7182B" w:rsidP="005F290E">
            <w:pPr>
              <w:pStyle w:val="rowtabella0"/>
              <w:rPr>
                <w:color w:val="002060"/>
              </w:rPr>
            </w:pPr>
            <w:r w:rsidRPr="00787910">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C079"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C589"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501F9"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61D6"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00F2"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01237" w14:textId="77777777" w:rsidR="00C7182B" w:rsidRPr="00787910" w:rsidRDefault="00C7182B" w:rsidP="005F290E">
            <w:pPr>
              <w:pStyle w:val="rowtabella0"/>
              <w:jc w:val="center"/>
              <w:rPr>
                <w:color w:val="002060"/>
              </w:rPr>
            </w:pPr>
            <w:r w:rsidRPr="007879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79AB3"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6B33F"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5939" w14:textId="77777777" w:rsidR="00C7182B" w:rsidRPr="00787910" w:rsidRDefault="00C7182B" w:rsidP="005F290E">
            <w:pPr>
              <w:pStyle w:val="rowtabella0"/>
              <w:jc w:val="center"/>
              <w:rPr>
                <w:color w:val="002060"/>
              </w:rPr>
            </w:pPr>
            <w:r w:rsidRPr="00787910">
              <w:rPr>
                <w:color w:val="002060"/>
              </w:rPr>
              <w:t>0</w:t>
            </w:r>
          </w:p>
        </w:tc>
      </w:tr>
      <w:tr w:rsidR="00C7182B" w:rsidRPr="00787910" w14:paraId="70C27536"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166FB" w14:textId="77777777" w:rsidR="00C7182B" w:rsidRPr="00787910" w:rsidRDefault="00C7182B" w:rsidP="005F290E">
            <w:pPr>
              <w:pStyle w:val="rowtabella0"/>
              <w:rPr>
                <w:color w:val="002060"/>
              </w:rPr>
            </w:pPr>
            <w:r w:rsidRPr="00787910">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7883"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FE73"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558D8"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32DB"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D3FA"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DE30" w14:textId="77777777" w:rsidR="00C7182B" w:rsidRPr="00787910" w:rsidRDefault="00C7182B" w:rsidP="005F290E">
            <w:pPr>
              <w:pStyle w:val="rowtabella0"/>
              <w:jc w:val="center"/>
              <w:rPr>
                <w:color w:val="002060"/>
              </w:rPr>
            </w:pPr>
            <w:r w:rsidRPr="007879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8C0A"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22BD"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94F6" w14:textId="77777777" w:rsidR="00C7182B" w:rsidRPr="00787910" w:rsidRDefault="00C7182B" w:rsidP="005F290E">
            <w:pPr>
              <w:pStyle w:val="rowtabella0"/>
              <w:jc w:val="center"/>
              <w:rPr>
                <w:color w:val="002060"/>
              </w:rPr>
            </w:pPr>
            <w:r w:rsidRPr="00787910">
              <w:rPr>
                <w:color w:val="002060"/>
              </w:rPr>
              <w:t>0</w:t>
            </w:r>
          </w:p>
        </w:tc>
      </w:tr>
      <w:tr w:rsidR="00C7182B" w:rsidRPr="00787910" w14:paraId="38727AB5"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77C45" w14:textId="77777777" w:rsidR="00C7182B" w:rsidRPr="00787910" w:rsidRDefault="00C7182B" w:rsidP="005F290E">
            <w:pPr>
              <w:pStyle w:val="rowtabella0"/>
              <w:rPr>
                <w:color w:val="002060"/>
              </w:rPr>
            </w:pPr>
            <w:r w:rsidRPr="00787910">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533B"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FB7C"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CA64"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526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AE07"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2B5E"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937B"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1C9D2"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6BF4" w14:textId="77777777" w:rsidR="00C7182B" w:rsidRPr="00787910" w:rsidRDefault="00C7182B" w:rsidP="005F290E">
            <w:pPr>
              <w:pStyle w:val="rowtabella0"/>
              <w:jc w:val="center"/>
              <w:rPr>
                <w:color w:val="002060"/>
              </w:rPr>
            </w:pPr>
            <w:r w:rsidRPr="00787910">
              <w:rPr>
                <w:color w:val="002060"/>
              </w:rPr>
              <w:t>0</w:t>
            </w:r>
          </w:p>
        </w:tc>
      </w:tr>
      <w:tr w:rsidR="00C7182B" w:rsidRPr="00787910" w14:paraId="6D03D492"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A5064" w14:textId="77777777" w:rsidR="00C7182B" w:rsidRPr="00787910" w:rsidRDefault="00C7182B" w:rsidP="005F290E">
            <w:pPr>
              <w:pStyle w:val="rowtabella0"/>
              <w:rPr>
                <w:color w:val="002060"/>
              </w:rPr>
            </w:pPr>
            <w:r w:rsidRPr="0078791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CF9D"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9839"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828C"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056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4ABD"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F3F9"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783F4"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0214"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9C53" w14:textId="77777777" w:rsidR="00C7182B" w:rsidRPr="00787910" w:rsidRDefault="00C7182B" w:rsidP="005F290E">
            <w:pPr>
              <w:pStyle w:val="rowtabella0"/>
              <w:jc w:val="center"/>
              <w:rPr>
                <w:color w:val="002060"/>
              </w:rPr>
            </w:pPr>
            <w:r w:rsidRPr="00787910">
              <w:rPr>
                <w:color w:val="002060"/>
              </w:rPr>
              <w:t>0</w:t>
            </w:r>
          </w:p>
        </w:tc>
      </w:tr>
      <w:tr w:rsidR="00C7182B" w:rsidRPr="00787910" w14:paraId="3C9CEFB7"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EDCA0" w14:textId="77777777" w:rsidR="00C7182B" w:rsidRPr="00787910" w:rsidRDefault="00C7182B" w:rsidP="005F290E">
            <w:pPr>
              <w:pStyle w:val="rowtabella0"/>
              <w:rPr>
                <w:color w:val="002060"/>
              </w:rPr>
            </w:pPr>
            <w:r w:rsidRPr="0078791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BC12"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BF20"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1E7E"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A8F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68908"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E36D" w14:textId="77777777" w:rsidR="00C7182B" w:rsidRPr="00787910" w:rsidRDefault="00C7182B" w:rsidP="005F290E">
            <w:pPr>
              <w:pStyle w:val="rowtabella0"/>
              <w:jc w:val="center"/>
              <w:rPr>
                <w:color w:val="002060"/>
              </w:rPr>
            </w:pPr>
            <w:r w:rsidRPr="007879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BF8A" w14:textId="77777777" w:rsidR="00C7182B" w:rsidRPr="00787910" w:rsidRDefault="00C7182B" w:rsidP="005F290E">
            <w:pPr>
              <w:pStyle w:val="rowtabella0"/>
              <w:jc w:val="center"/>
              <w:rPr>
                <w:color w:val="002060"/>
              </w:rPr>
            </w:pPr>
            <w:r w:rsidRPr="007879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DD08"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7C2E" w14:textId="77777777" w:rsidR="00C7182B" w:rsidRPr="00787910" w:rsidRDefault="00C7182B" w:rsidP="005F290E">
            <w:pPr>
              <w:pStyle w:val="rowtabella0"/>
              <w:jc w:val="center"/>
              <w:rPr>
                <w:color w:val="002060"/>
              </w:rPr>
            </w:pPr>
            <w:r w:rsidRPr="00787910">
              <w:rPr>
                <w:color w:val="002060"/>
              </w:rPr>
              <w:t>0</w:t>
            </w:r>
          </w:p>
        </w:tc>
      </w:tr>
      <w:tr w:rsidR="00C7182B" w:rsidRPr="00787910" w14:paraId="310AA71A"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514D2" w14:textId="77777777" w:rsidR="00C7182B" w:rsidRPr="00787910" w:rsidRDefault="00C7182B" w:rsidP="005F290E">
            <w:pPr>
              <w:pStyle w:val="rowtabella0"/>
              <w:rPr>
                <w:color w:val="002060"/>
              </w:rPr>
            </w:pPr>
            <w:r w:rsidRPr="00787910">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B83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26D1"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FE0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7E80"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EF88"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17FC"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07BF" w14:textId="77777777" w:rsidR="00C7182B" w:rsidRPr="00787910" w:rsidRDefault="00C7182B" w:rsidP="005F290E">
            <w:pPr>
              <w:pStyle w:val="rowtabella0"/>
              <w:jc w:val="center"/>
              <w:rPr>
                <w:color w:val="002060"/>
              </w:rPr>
            </w:pPr>
            <w:r w:rsidRPr="007879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051F"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7531" w14:textId="77777777" w:rsidR="00C7182B" w:rsidRPr="00787910" w:rsidRDefault="00C7182B" w:rsidP="005F290E">
            <w:pPr>
              <w:pStyle w:val="rowtabella0"/>
              <w:jc w:val="center"/>
              <w:rPr>
                <w:color w:val="002060"/>
              </w:rPr>
            </w:pPr>
            <w:r w:rsidRPr="00787910">
              <w:rPr>
                <w:color w:val="002060"/>
              </w:rPr>
              <w:t>0</w:t>
            </w:r>
          </w:p>
        </w:tc>
      </w:tr>
      <w:tr w:rsidR="00C7182B" w:rsidRPr="00787910" w14:paraId="361DC5B6"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9632C" w14:textId="77777777" w:rsidR="00C7182B" w:rsidRPr="00787910" w:rsidRDefault="00C7182B" w:rsidP="005F290E">
            <w:pPr>
              <w:pStyle w:val="rowtabella0"/>
              <w:rPr>
                <w:color w:val="002060"/>
              </w:rPr>
            </w:pPr>
            <w:r w:rsidRPr="0078791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307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9995"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9F3B"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537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6BC1"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70BB"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7075"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E6AA"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B709" w14:textId="77777777" w:rsidR="00C7182B" w:rsidRPr="00787910" w:rsidRDefault="00C7182B" w:rsidP="005F290E">
            <w:pPr>
              <w:pStyle w:val="rowtabella0"/>
              <w:jc w:val="center"/>
              <w:rPr>
                <w:color w:val="002060"/>
              </w:rPr>
            </w:pPr>
            <w:r w:rsidRPr="00787910">
              <w:rPr>
                <w:color w:val="002060"/>
              </w:rPr>
              <w:t>0</w:t>
            </w:r>
          </w:p>
        </w:tc>
      </w:tr>
      <w:tr w:rsidR="00C7182B" w:rsidRPr="00787910" w14:paraId="26E92057"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6B11B" w14:textId="77777777" w:rsidR="00C7182B" w:rsidRPr="00787910" w:rsidRDefault="00C7182B" w:rsidP="005F290E">
            <w:pPr>
              <w:pStyle w:val="rowtabella0"/>
              <w:rPr>
                <w:color w:val="002060"/>
              </w:rPr>
            </w:pPr>
            <w:r w:rsidRPr="0078791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386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3204"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B8C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0874"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39A2"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3E07B"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A659" w14:textId="77777777" w:rsidR="00C7182B" w:rsidRPr="00787910" w:rsidRDefault="00C7182B" w:rsidP="005F290E">
            <w:pPr>
              <w:pStyle w:val="rowtabella0"/>
              <w:jc w:val="center"/>
              <w:rPr>
                <w:color w:val="002060"/>
              </w:rPr>
            </w:pPr>
            <w:r w:rsidRPr="007879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921B"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CD41" w14:textId="77777777" w:rsidR="00C7182B" w:rsidRPr="00787910" w:rsidRDefault="00C7182B" w:rsidP="005F290E">
            <w:pPr>
              <w:pStyle w:val="rowtabella0"/>
              <w:jc w:val="center"/>
              <w:rPr>
                <w:color w:val="002060"/>
              </w:rPr>
            </w:pPr>
            <w:r w:rsidRPr="00787910">
              <w:rPr>
                <w:color w:val="002060"/>
              </w:rPr>
              <w:t>0</w:t>
            </w:r>
          </w:p>
        </w:tc>
      </w:tr>
      <w:tr w:rsidR="00C7182B" w:rsidRPr="00787910" w14:paraId="58C93123" w14:textId="77777777" w:rsidTr="005F29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A6865" w14:textId="77777777" w:rsidR="00C7182B" w:rsidRPr="00787910" w:rsidRDefault="00C7182B" w:rsidP="005F290E">
            <w:pPr>
              <w:pStyle w:val="rowtabella0"/>
              <w:rPr>
                <w:color w:val="002060"/>
              </w:rPr>
            </w:pPr>
            <w:r w:rsidRPr="00787910">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CCC6"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98DA"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C3A1"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C890"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0452"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869E"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4A83" w14:textId="77777777" w:rsidR="00C7182B" w:rsidRPr="00787910" w:rsidRDefault="00C7182B" w:rsidP="005F290E">
            <w:pPr>
              <w:pStyle w:val="rowtabella0"/>
              <w:jc w:val="center"/>
              <w:rPr>
                <w:color w:val="002060"/>
              </w:rPr>
            </w:pPr>
            <w:r w:rsidRPr="007879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922E"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BBAA" w14:textId="77777777" w:rsidR="00C7182B" w:rsidRPr="00787910" w:rsidRDefault="00C7182B" w:rsidP="005F290E">
            <w:pPr>
              <w:pStyle w:val="rowtabella0"/>
              <w:jc w:val="center"/>
              <w:rPr>
                <w:color w:val="002060"/>
              </w:rPr>
            </w:pPr>
            <w:r w:rsidRPr="00787910">
              <w:rPr>
                <w:color w:val="002060"/>
              </w:rPr>
              <w:t>0</w:t>
            </w:r>
          </w:p>
        </w:tc>
      </w:tr>
    </w:tbl>
    <w:p w14:paraId="396EF763" w14:textId="77777777" w:rsidR="00C7182B" w:rsidRPr="00787910" w:rsidRDefault="00C7182B" w:rsidP="00C7182B">
      <w:pPr>
        <w:pStyle w:val="breakline"/>
        <w:rPr>
          <w:color w:val="002060"/>
        </w:rPr>
      </w:pPr>
    </w:p>
    <w:p w14:paraId="71156B7A" w14:textId="77777777" w:rsidR="00C7182B" w:rsidRPr="00787910" w:rsidRDefault="00C7182B" w:rsidP="00C7182B">
      <w:pPr>
        <w:pStyle w:val="breakline"/>
        <w:rPr>
          <w:color w:val="002060"/>
        </w:rPr>
      </w:pPr>
    </w:p>
    <w:p w14:paraId="5DC91158" w14:textId="77777777" w:rsidR="00C7182B" w:rsidRPr="00787910" w:rsidRDefault="00C7182B" w:rsidP="00C7182B">
      <w:pPr>
        <w:pStyle w:val="titolocampionato0"/>
        <w:shd w:val="clear" w:color="auto" w:fill="CCCCCC"/>
        <w:spacing w:before="80" w:after="40"/>
        <w:rPr>
          <w:color w:val="002060"/>
        </w:rPr>
      </w:pPr>
      <w:r w:rsidRPr="00787910">
        <w:rPr>
          <w:color w:val="002060"/>
        </w:rPr>
        <w:lastRenderedPageBreak/>
        <w:t>UNDER 15 C5 REGIONALI MASCHILI</w:t>
      </w:r>
    </w:p>
    <w:p w14:paraId="05AB37B6" w14:textId="77777777" w:rsidR="00C7182B" w:rsidRPr="00787910" w:rsidRDefault="00C7182B" w:rsidP="00C7182B">
      <w:pPr>
        <w:pStyle w:val="titoloprinc0"/>
        <w:rPr>
          <w:color w:val="002060"/>
        </w:rPr>
      </w:pPr>
      <w:r w:rsidRPr="00787910">
        <w:rPr>
          <w:color w:val="002060"/>
        </w:rPr>
        <w:t>VARIAZIONI AL PROGRAMMA GARE</w:t>
      </w:r>
    </w:p>
    <w:p w14:paraId="1484F352" w14:textId="77777777" w:rsidR="00C7182B" w:rsidRPr="00787910" w:rsidRDefault="00C7182B" w:rsidP="00C7182B">
      <w:pPr>
        <w:pStyle w:val="breakline"/>
        <w:rPr>
          <w:color w:val="002060"/>
        </w:rPr>
      </w:pPr>
    </w:p>
    <w:p w14:paraId="4B775F17" w14:textId="77777777" w:rsidR="00C7182B" w:rsidRPr="00787910" w:rsidRDefault="00C7182B" w:rsidP="00C7182B">
      <w:pPr>
        <w:pStyle w:val="breakline"/>
        <w:rPr>
          <w:color w:val="002060"/>
        </w:rPr>
      </w:pPr>
    </w:p>
    <w:p w14:paraId="2E7F82B4" w14:textId="77777777" w:rsidR="00C7182B" w:rsidRPr="00787910" w:rsidRDefault="00C7182B" w:rsidP="00C7182B">
      <w:pPr>
        <w:pStyle w:val="sottotitolocampionato10"/>
        <w:rPr>
          <w:color w:val="002060"/>
        </w:rPr>
      </w:pPr>
      <w:r w:rsidRPr="0078791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C7182B" w:rsidRPr="00787910" w14:paraId="519B237C" w14:textId="77777777" w:rsidTr="00C7182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60642" w14:textId="77777777" w:rsidR="00C7182B" w:rsidRPr="00787910" w:rsidRDefault="00C7182B" w:rsidP="005F290E">
            <w:pPr>
              <w:pStyle w:val="headertabella0"/>
              <w:rPr>
                <w:color w:val="002060"/>
              </w:rPr>
            </w:pPr>
            <w:r w:rsidRPr="0078791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B0E23" w14:textId="77777777" w:rsidR="00C7182B" w:rsidRPr="00787910" w:rsidRDefault="00C7182B" w:rsidP="005F290E">
            <w:pPr>
              <w:pStyle w:val="headertabella0"/>
              <w:rPr>
                <w:color w:val="002060"/>
              </w:rPr>
            </w:pPr>
            <w:r w:rsidRPr="00787910">
              <w:rPr>
                <w:color w:val="002060"/>
              </w:rPr>
              <w:t xml:space="preserve">N° </w:t>
            </w:r>
            <w:proofErr w:type="spellStart"/>
            <w:r w:rsidRPr="00787910">
              <w:rPr>
                <w:color w:val="002060"/>
              </w:rPr>
              <w:t>Gior</w:t>
            </w:r>
            <w:proofErr w:type="spellEnd"/>
            <w:r w:rsidRPr="00787910">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A0770" w14:textId="77777777" w:rsidR="00C7182B" w:rsidRPr="00787910" w:rsidRDefault="00C7182B" w:rsidP="005F290E">
            <w:pPr>
              <w:pStyle w:val="headertabella0"/>
              <w:rPr>
                <w:color w:val="002060"/>
              </w:rPr>
            </w:pPr>
            <w:r w:rsidRPr="0078791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C52C5" w14:textId="77777777" w:rsidR="00C7182B" w:rsidRPr="00787910" w:rsidRDefault="00C7182B" w:rsidP="005F290E">
            <w:pPr>
              <w:pStyle w:val="headertabella0"/>
              <w:rPr>
                <w:color w:val="002060"/>
              </w:rPr>
            </w:pPr>
            <w:r w:rsidRPr="0078791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00570" w14:textId="77777777" w:rsidR="00C7182B" w:rsidRPr="00787910" w:rsidRDefault="00C7182B" w:rsidP="005F290E">
            <w:pPr>
              <w:pStyle w:val="headertabella0"/>
              <w:rPr>
                <w:color w:val="002060"/>
              </w:rPr>
            </w:pPr>
            <w:r w:rsidRPr="00787910">
              <w:rPr>
                <w:color w:val="002060"/>
              </w:rPr>
              <w:t xml:space="preserve">Data </w:t>
            </w:r>
            <w:proofErr w:type="spellStart"/>
            <w:r w:rsidRPr="00787910">
              <w:rPr>
                <w:color w:val="002060"/>
              </w:rPr>
              <w:t>Orig</w:t>
            </w:r>
            <w:proofErr w:type="spellEnd"/>
            <w:r w:rsidRPr="0078791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D8A88" w14:textId="77777777" w:rsidR="00C7182B" w:rsidRPr="00787910" w:rsidRDefault="00C7182B" w:rsidP="005F290E">
            <w:pPr>
              <w:pStyle w:val="headertabella0"/>
              <w:rPr>
                <w:color w:val="002060"/>
              </w:rPr>
            </w:pPr>
            <w:r w:rsidRPr="0078791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84C02" w14:textId="77777777" w:rsidR="00C7182B" w:rsidRPr="00787910" w:rsidRDefault="00C7182B" w:rsidP="005F290E">
            <w:pPr>
              <w:pStyle w:val="headertabella0"/>
              <w:rPr>
                <w:color w:val="002060"/>
              </w:rPr>
            </w:pPr>
            <w:r w:rsidRPr="00787910">
              <w:rPr>
                <w:color w:val="002060"/>
              </w:rPr>
              <w:t xml:space="preserve">Ora </w:t>
            </w:r>
            <w:proofErr w:type="spellStart"/>
            <w:r w:rsidRPr="00787910">
              <w:rPr>
                <w:color w:val="002060"/>
              </w:rPr>
              <w:t>Orig</w:t>
            </w:r>
            <w:proofErr w:type="spellEnd"/>
            <w:r w:rsidRPr="0078791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8E94D" w14:textId="77777777" w:rsidR="00C7182B" w:rsidRPr="00787910" w:rsidRDefault="00C7182B" w:rsidP="005F290E">
            <w:pPr>
              <w:pStyle w:val="headertabella0"/>
              <w:rPr>
                <w:color w:val="002060"/>
              </w:rPr>
            </w:pPr>
            <w:r w:rsidRPr="00787910">
              <w:rPr>
                <w:color w:val="002060"/>
              </w:rPr>
              <w:t>Impianto</w:t>
            </w:r>
          </w:p>
        </w:tc>
      </w:tr>
      <w:tr w:rsidR="00C7182B" w:rsidRPr="00787910" w14:paraId="012105B0" w14:textId="77777777" w:rsidTr="00C7182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2804" w14:textId="77777777" w:rsidR="00C7182B" w:rsidRPr="00C7182B" w:rsidRDefault="00C7182B" w:rsidP="005F290E">
            <w:pPr>
              <w:pStyle w:val="rowtabella0"/>
              <w:rPr>
                <w:color w:val="002060"/>
                <w:highlight w:val="yellow"/>
              </w:rPr>
            </w:pPr>
            <w:r w:rsidRPr="00C7182B">
              <w:rPr>
                <w:color w:val="002060"/>
                <w:highlight w:val="yellow"/>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DB60" w14:textId="77777777" w:rsidR="00C7182B" w:rsidRPr="00C7182B" w:rsidRDefault="00C7182B" w:rsidP="005F290E">
            <w:pPr>
              <w:pStyle w:val="rowtabella0"/>
              <w:jc w:val="center"/>
              <w:rPr>
                <w:color w:val="002060"/>
                <w:highlight w:val="yellow"/>
              </w:rPr>
            </w:pPr>
            <w:r w:rsidRPr="00C7182B">
              <w:rPr>
                <w:color w:val="002060"/>
                <w:highlight w:val="yellow"/>
              </w:rPr>
              <w:t>7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B502" w14:textId="77777777" w:rsidR="00C7182B" w:rsidRPr="00C7182B" w:rsidRDefault="00C7182B" w:rsidP="005F290E">
            <w:pPr>
              <w:pStyle w:val="rowtabella0"/>
              <w:rPr>
                <w:color w:val="002060"/>
                <w:highlight w:val="yellow"/>
              </w:rPr>
            </w:pPr>
            <w:r w:rsidRPr="00C7182B">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20457" w14:textId="77777777" w:rsidR="00C7182B" w:rsidRPr="00C7182B" w:rsidRDefault="00C7182B" w:rsidP="005F290E">
            <w:pPr>
              <w:pStyle w:val="rowtabella0"/>
              <w:rPr>
                <w:color w:val="002060"/>
                <w:highlight w:val="yellow"/>
              </w:rPr>
            </w:pPr>
            <w:r w:rsidRPr="00C7182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45C2" w14:textId="0D265944" w:rsidR="00C7182B" w:rsidRPr="00787910" w:rsidRDefault="00C7182B" w:rsidP="005F290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209B" w14:textId="77777777" w:rsidR="00C7182B" w:rsidRPr="00787910" w:rsidRDefault="00C7182B" w:rsidP="005F290E">
            <w:pPr>
              <w:pStyle w:val="rowtabella0"/>
              <w:jc w:val="center"/>
              <w:rPr>
                <w:color w:val="002060"/>
              </w:rPr>
            </w:pPr>
            <w:r w:rsidRPr="00C7182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C12F" w14:textId="77777777" w:rsidR="00C7182B" w:rsidRPr="00787910" w:rsidRDefault="00C7182B" w:rsidP="005F290E">
            <w:pPr>
              <w:pStyle w:val="rowtabella0"/>
              <w:jc w:val="center"/>
              <w:rPr>
                <w:color w:val="002060"/>
              </w:rPr>
            </w:pPr>
            <w:r w:rsidRPr="0078791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10FA" w14:textId="77777777" w:rsidR="00C7182B" w:rsidRPr="00787910" w:rsidRDefault="00C7182B" w:rsidP="005F290E">
            <w:pPr>
              <w:rPr>
                <w:color w:val="002060"/>
              </w:rPr>
            </w:pPr>
          </w:p>
        </w:tc>
      </w:tr>
    </w:tbl>
    <w:p w14:paraId="6AE3F39F" w14:textId="77777777" w:rsidR="00C7182B" w:rsidRPr="00787910" w:rsidRDefault="00C7182B" w:rsidP="00C7182B">
      <w:pPr>
        <w:pStyle w:val="breakline"/>
        <w:rPr>
          <w:color w:val="002060"/>
        </w:rPr>
      </w:pPr>
    </w:p>
    <w:p w14:paraId="46060DED" w14:textId="77777777" w:rsidR="00C7182B" w:rsidRPr="00787910" w:rsidRDefault="00C7182B" w:rsidP="00C7182B">
      <w:pPr>
        <w:pStyle w:val="breakline"/>
        <w:rPr>
          <w:color w:val="002060"/>
        </w:rPr>
      </w:pPr>
    </w:p>
    <w:p w14:paraId="7151295E" w14:textId="77777777" w:rsidR="00C7182B" w:rsidRPr="00787910" w:rsidRDefault="00C7182B" w:rsidP="00C7182B">
      <w:pPr>
        <w:pStyle w:val="titoloprinc0"/>
        <w:rPr>
          <w:color w:val="002060"/>
        </w:rPr>
      </w:pPr>
      <w:r w:rsidRPr="00787910">
        <w:rPr>
          <w:color w:val="002060"/>
        </w:rPr>
        <w:t>RISULTATI</w:t>
      </w:r>
    </w:p>
    <w:p w14:paraId="51ACE70B" w14:textId="77777777" w:rsidR="00C7182B" w:rsidRPr="00787910" w:rsidRDefault="00C7182B" w:rsidP="00C7182B">
      <w:pPr>
        <w:pStyle w:val="breakline"/>
        <w:rPr>
          <w:color w:val="002060"/>
        </w:rPr>
      </w:pPr>
    </w:p>
    <w:p w14:paraId="71288069" w14:textId="77777777" w:rsidR="00C7182B" w:rsidRPr="00787910" w:rsidRDefault="00C7182B" w:rsidP="00C7182B">
      <w:pPr>
        <w:pStyle w:val="sottotitolocampionato10"/>
        <w:rPr>
          <w:color w:val="002060"/>
        </w:rPr>
      </w:pPr>
      <w:r w:rsidRPr="00787910">
        <w:rPr>
          <w:color w:val="002060"/>
        </w:rPr>
        <w:t>RISULTATI UFFICIALI GARE DEL 22/10/2025</w:t>
      </w:r>
    </w:p>
    <w:p w14:paraId="39D3402B" w14:textId="77777777" w:rsidR="00C7182B" w:rsidRPr="00C7182B" w:rsidRDefault="00C7182B" w:rsidP="00C7182B">
      <w:pPr>
        <w:pStyle w:val="sottotitolocampionato20"/>
        <w:spacing w:before="0" w:beforeAutospacing="0" w:after="0" w:afterAutospacing="0"/>
        <w:rPr>
          <w:rFonts w:ascii="Arial" w:hAnsi="Arial" w:cs="Arial"/>
          <w:color w:val="002060"/>
          <w:sz w:val="20"/>
          <w:szCs w:val="20"/>
        </w:rPr>
      </w:pPr>
      <w:r w:rsidRPr="00C7182B">
        <w:rPr>
          <w:rFonts w:ascii="Arial" w:hAnsi="Arial" w:cs="Arial"/>
          <w:color w:val="002060"/>
          <w:sz w:val="20"/>
          <w:szCs w:val="20"/>
        </w:rPr>
        <w:t>Si trascrivono qui di seguito i risultati ufficiali delle gare disputate</w:t>
      </w:r>
    </w:p>
    <w:p w14:paraId="78518D68" w14:textId="77777777" w:rsidR="00C7182B" w:rsidRPr="00787910" w:rsidRDefault="00C7182B" w:rsidP="00C718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182B" w:rsidRPr="00787910" w14:paraId="5AD2E552" w14:textId="77777777" w:rsidTr="005F29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182B" w:rsidRPr="00787910" w14:paraId="1001EBAF" w14:textId="77777777" w:rsidTr="005F29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ABC2D" w14:textId="77777777" w:rsidR="00C7182B" w:rsidRPr="00787910" w:rsidRDefault="00C7182B" w:rsidP="005F290E">
                  <w:pPr>
                    <w:pStyle w:val="headertabella0"/>
                    <w:rPr>
                      <w:color w:val="002060"/>
                    </w:rPr>
                  </w:pPr>
                  <w:r w:rsidRPr="00787910">
                    <w:rPr>
                      <w:color w:val="002060"/>
                    </w:rPr>
                    <w:t>GIRONE B - 4 Giornata - A</w:t>
                  </w:r>
                </w:p>
              </w:tc>
            </w:tr>
            <w:tr w:rsidR="00C7182B" w:rsidRPr="00787910" w14:paraId="29E26F75" w14:textId="77777777" w:rsidTr="005F29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BB4A41" w14:textId="77777777" w:rsidR="00C7182B" w:rsidRPr="00787910" w:rsidRDefault="00C7182B" w:rsidP="005F290E">
                  <w:pPr>
                    <w:pStyle w:val="rowtabella0"/>
                    <w:rPr>
                      <w:color w:val="002060"/>
                    </w:rPr>
                  </w:pPr>
                  <w:r w:rsidRPr="00787910">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C6380" w14:textId="77777777" w:rsidR="00C7182B" w:rsidRPr="00787910" w:rsidRDefault="00C7182B" w:rsidP="005F290E">
                  <w:pPr>
                    <w:pStyle w:val="rowtabella0"/>
                    <w:rPr>
                      <w:color w:val="002060"/>
                    </w:rPr>
                  </w:pPr>
                  <w:r w:rsidRPr="00787910">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1EEB5" w14:textId="77777777" w:rsidR="00C7182B" w:rsidRPr="00787910" w:rsidRDefault="00C7182B" w:rsidP="005F290E">
                  <w:pPr>
                    <w:pStyle w:val="rowtabella0"/>
                    <w:jc w:val="center"/>
                    <w:rPr>
                      <w:color w:val="002060"/>
                    </w:rPr>
                  </w:pPr>
                  <w:r w:rsidRPr="00787910">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F5AFD" w14:textId="77777777" w:rsidR="00C7182B" w:rsidRPr="00787910" w:rsidRDefault="00C7182B" w:rsidP="005F290E">
                  <w:pPr>
                    <w:pStyle w:val="rowtabella0"/>
                    <w:jc w:val="center"/>
                    <w:rPr>
                      <w:color w:val="002060"/>
                    </w:rPr>
                  </w:pPr>
                  <w:r w:rsidRPr="00787910">
                    <w:rPr>
                      <w:color w:val="002060"/>
                    </w:rPr>
                    <w:t> </w:t>
                  </w:r>
                </w:p>
              </w:tc>
            </w:tr>
            <w:tr w:rsidR="00C7182B" w:rsidRPr="00787910" w14:paraId="54B701CF" w14:textId="77777777" w:rsidTr="005F290E">
              <w:tc>
                <w:tcPr>
                  <w:tcW w:w="4700" w:type="dxa"/>
                  <w:gridSpan w:val="4"/>
                  <w:tcBorders>
                    <w:top w:val="nil"/>
                    <w:left w:val="nil"/>
                    <w:bottom w:val="nil"/>
                    <w:right w:val="nil"/>
                  </w:tcBorders>
                  <w:tcMar>
                    <w:top w:w="20" w:type="dxa"/>
                    <w:left w:w="20" w:type="dxa"/>
                    <w:bottom w:w="20" w:type="dxa"/>
                    <w:right w:w="20" w:type="dxa"/>
                  </w:tcMar>
                  <w:vAlign w:val="center"/>
                  <w:hideMark/>
                </w:tcPr>
                <w:p w14:paraId="6EDAA348" w14:textId="77777777" w:rsidR="00C7182B" w:rsidRPr="00787910" w:rsidRDefault="00C7182B" w:rsidP="005F290E">
                  <w:pPr>
                    <w:pStyle w:val="rowtabella0"/>
                    <w:rPr>
                      <w:color w:val="002060"/>
                    </w:rPr>
                  </w:pPr>
                  <w:r w:rsidRPr="00787910">
                    <w:rPr>
                      <w:color w:val="002060"/>
                    </w:rPr>
                    <w:t>(1) - disputata il 21/10/2025</w:t>
                  </w:r>
                </w:p>
              </w:tc>
            </w:tr>
          </w:tbl>
          <w:p w14:paraId="0BCD3765" w14:textId="77777777" w:rsidR="00C7182B" w:rsidRPr="00787910" w:rsidRDefault="00C7182B" w:rsidP="005F290E">
            <w:pPr>
              <w:rPr>
                <w:color w:val="002060"/>
              </w:rPr>
            </w:pPr>
          </w:p>
        </w:tc>
      </w:tr>
    </w:tbl>
    <w:p w14:paraId="67B46D81" w14:textId="77777777" w:rsidR="00C7182B" w:rsidRPr="00787910" w:rsidRDefault="00C7182B" w:rsidP="00C7182B">
      <w:pPr>
        <w:pStyle w:val="breakline"/>
        <w:rPr>
          <w:color w:val="002060"/>
        </w:rPr>
      </w:pPr>
    </w:p>
    <w:p w14:paraId="0FD9CB3A" w14:textId="77777777" w:rsidR="00C7182B" w:rsidRPr="00787910" w:rsidRDefault="00C7182B" w:rsidP="00C7182B">
      <w:pPr>
        <w:pStyle w:val="breakline"/>
        <w:rPr>
          <w:color w:val="002060"/>
        </w:rPr>
      </w:pPr>
    </w:p>
    <w:p w14:paraId="31562FFC" w14:textId="77777777" w:rsidR="00C7182B" w:rsidRPr="00787910" w:rsidRDefault="00C7182B" w:rsidP="00C7182B">
      <w:pPr>
        <w:pStyle w:val="titoloprinc0"/>
        <w:rPr>
          <w:color w:val="002060"/>
        </w:rPr>
      </w:pPr>
      <w:r w:rsidRPr="00787910">
        <w:rPr>
          <w:color w:val="002060"/>
        </w:rPr>
        <w:t>CLASSIFICA</w:t>
      </w:r>
    </w:p>
    <w:p w14:paraId="527BAE10" w14:textId="77777777" w:rsidR="00C7182B" w:rsidRPr="00787910" w:rsidRDefault="00C7182B" w:rsidP="00C7182B">
      <w:pPr>
        <w:pStyle w:val="breakline"/>
        <w:rPr>
          <w:color w:val="002060"/>
        </w:rPr>
      </w:pPr>
    </w:p>
    <w:p w14:paraId="6DD17BA5" w14:textId="77777777" w:rsidR="00C7182B" w:rsidRPr="00787910" w:rsidRDefault="00C7182B" w:rsidP="00C7182B">
      <w:pPr>
        <w:pStyle w:val="breakline"/>
        <w:rPr>
          <w:color w:val="002060"/>
        </w:rPr>
      </w:pPr>
    </w:p>
    <w:p w14:paraId="18814EFF" w14:textId="77777777" w:rsidR="00C7182B" w:rsidRPr="00787910" w:rsidRDefault="00C7182B" w:rsidP="00C7182B">
      <w:pPr>
        <w:pStyle w:val="sottotitolocampionato10"/>
        <w:rPr>
          <w:color w:val="002060"/>
        </w:rPr>
      </w:pPr>
      <w:r w:rsidRPr="0078791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182B" w:rsidRPr="00787910" w14:paraId="076B6FCA" w14:textId="77777777" w:rsidTr="005F29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04F40" w14:textId="77777777" w:rsidR="00C7182B" w:rsidRPr="00787910" w:rsidRDefault="00C7182B" w:rsidP="005F290E">
            <w:pPr>
              <w:pStyle w:val="headertabella0"/>
              <w:rPr>
                <w:color w:val="002060"/>
              </w:rPr>
            </w:pPr>
            <w:r w:rsidRPr="007879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D1015" w14:textId="77777777" w:rsidR="00C7182B" w:rsidRPr="00787910" w:rsidRDefault="00C7182B" w:rsidP="005F290E">
            <w:pPr>
              <w:pStyle w:val="headertabella0"/>
              <w:rPr>
                <w:color w:val="002060"/>
              </w:rPr>
            </w:pPr>
            <w:r w:rsidRPr="007879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DA8E" w14:textId="77777777" w:rsidR="00C7182B" w:rsidRPr="00787910" w:rsidRDefault="00C7182B" w:rsidP="005F290E">
            <w:pPr>
              <w:pStyle w:val="headertabella0"/>
              <w:rPr>
                <w:color w:val="002060"/>
              </w:rPr>
            </w:pPr>
            <w:r w:rsidRPr="007879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36D33" w14:textId="77777777" w:rsidR="00C7182B" w:rsidRPr="00787910" w:rsidRDefault="00C7182B" w:rsidP="005F290E">
            <w:pPr>
              <w:pStyle w:val="headertabella0"/>
              <w:rPr>
                <w:color w:val="002060"/>
              </w:rPr>
            </w:pPr>
            <w:r w:rsidRPr="007879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121C8" w14:textId="77777777" w:rsidR="00C7182B" w:rsidRPr="00787910" w:rsidRDefault="00C7182B" w:rsidP="005F290E">
            <w:pPr>
              <w:pStyle w:val="headertabella0"/>
              <w:rPr>
                <w:color w:val="002060"/>
              </w:rPr>
            </w:pPr>
            <w:r w:rsidRPr="007879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9D0D7" w14:textId="77777777" w:rsidR="00C7182B" w:rsidRPr="00787910" w:rsidRDefault="00C7182B" w:rsidP="005F290E">
            <w:pPr>
              <w:pStyle w:val="headertabella0"/>
              <w:rPr>
                <w:color w:val="002060"/>
              </w:rPr>
            </w:pPr>
            <w:r w:rsidRPr="007879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DCA7A" w14:textId="77777777" w:rsidR="00C7182B" w:rsidRPr="00787910" w:rsidRDefault="00C7182B" w:rsidP="005F290E">
            <w:pPr>
              <w:pStyle w:val="headertabella0"/>
              <w:rPr>
                <w:color w:val="002060"/>
              </w:rPr>
            </w:pPr>
            <w:r w:rsidRPr="007879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DAC9E" w14:textId="77777777" w:rsidR="00C7182B" w:rsidRPr="00787910" w:rsidRDefault="00C7182B" w:rsidP="005F290E">
            <w:pPr>
              <w:pStyle w:val="headertabella0"/>
              <w:rPr>
                <w:color w:val="002060"/>
              </w:rPr>
            </w:pPr>
            <w:r w:rsidRPr="007879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424CD" w14:textId="77777777" w:rsidR="00C7182B" w:rsidRPr="00787910" w:rsidRDefault="00C7182B" w:rsidP="005F290E">
            <w:pPr>
              <w:pStyle w:val="headertabella0"/>
              <w:rPr>
                <w:color w:val="002060"/>
              </w:rPr>
            </w:pPr>
            <w:r w:rsidRPr="007879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4D2E5" w14:textId="77777777" w:rsidR="00C7182B" w:rsidRPr="00787910" w:rsidRDefault="00C7182B" w:rsidP="005F290E">
            <w:pPr>
              <w:pStyle w:val="headertabella0"/>
              <w:rPr>
                <w:color w:val="002060"/>
              </w:rPr>
            </w:pPr>
            <w:r w:rsidRPr="00787910">
              <w:rPr>
                <w:color w:val="002060"/>
              </w:rPr>
              <w:t>PE</w:t>
            </w:r>
          </w:p>
        </w:tc>
      </w:tr>
      <w:tr w:rsidR="00C7182B" w:rsidRPr="00787910" w14:paraId="715CC8C6" w14:textId="77777777" w:rsidTr="005F29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AC4EA2" w14:textId="77777777" w:rsidR="00C7182B" w:rsidRPr="00787910" w:rsidRDefault="00C7182B" w:rsidP="005F290E">
            <w:pPr>
              <w:pStyle w:val="rowtabella0"/>
              <w:rPr>
                <w:color w:val="002060"/>
              </w:rPr>
            </w:pPr>
            <w:r w:rsidRPr="0078791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63CF"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D690"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2E67"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E1F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6B38"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04C1" w14:textId="77777777" w:rsidR="00C7182B" w:rsidRPr="00787910" w:rsidRDefault="00C7182B" w:rsidP="005F290E">
            <w:pPr>
              <w:pStyle w:val="rowtabella0"/>
              <w:jc w:val="center"/>
              <w:rPr>
                <w:color w:val="002060"/>
              </w:rPr>
            </w:pPr>
            <w:r w:rsidRPr="007879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4FE8"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516C"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636A" w14:textId="77777777" w:rsidR="00C7182B" w:rsidRPr="00787910" w:rsidRDefault="00C7182B" w:rsidP="005F290E">
            <w:pPr>
              <w:pStyle w:val="rowtabella0"/>
              <w:jc w:val="center"/>
              <w:rPr>
                <w:color w:val="002060"/>
              </w:rPr>
            </w:pPr>
            <w:r w:rsidRPr="00787910">
              <w:rPr>
                <w:color w:val="002060"/>
              </w:rPr>
              <w:t>0</w:t>
            </w:r>
          </w:p>
        </w:tc>
      </w:tr>
      <w:tr w:rsidR="00C7182B" w:rsidRPr="00787910" w14:paraId="616522F3"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F4A05" w14:textId="77777777" w:rsidR="00C7182B" w:rsidRPr="00787910" w:rsidRDefault="00C7182B" w:rsidP="005F290E">
            <w:pPr>
              <w:pStyle w:val="rowtabella0"/>
              <w:rPr>
                <w:color w:val="002060"/>
              </w:rPr>
            </w:pPr>
            <w:r w:rsidRPr="0078791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5F7C"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DE55"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24E4"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19A4"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881D"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8AB8" w14:textId="77777777" w:rsidR="00C7182B" w:rsidRPr="00787910" w:rsidRDefault="00C7182B" w:rsidP="005F290E">
            <w:pPr>
              <w:pStyle w:val="rowtabella0"/>
              <w:jc w:val="center"/>
              <w:rPr>
                <w:color w:val="002060"/>
              </w:rPr>
            </w:pPr>
            <w:r w:rsidRPr="007879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6193"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2F1A"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C519" w14:textId="77777777" w:rsidR="00C7182B" w:rsidRPr="00787910" w:rsidRDefault="00C7182B" w:rsidP="005F290E">
            <w:pPr>
              <w:pStyle w:val="rowtabella0"/>
              <w:jc w:val="center"/>
              <w:rPr>
                <w:color w:val="002060"/>
              </w:rPr>
            </w:pPr>
            <w:r w:rsidRPr="00787910">
              <w:rPr>
                <w:color w:val="002060"/>
              </w:rPr>
              <w:t>0</w:t>
            </w:r>
          </w:p>
        </w:tc>
      </w:tr>
      <w:tr w:rsidR="00C7182B" w:rsidRPr="00787910" w14:paraId="64D8F733"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AC06E" w14:textId="77777777" w:rsidR="00C7182B" w:rsidRPr="00787910" w:rsidRDefault="00C7182B" w:rsidP="005F290E">
            <w:pPr>
              <w:pStyle w:val="rowtabella0"/>
              <w:rPr>
                <w:color w:val="002060"/>
              </w:rPr>
            </w:pPr>
            <w:r w:rsidRPr="00787910">
              <w:rPr>
                <w:color w:val="002060"/>
              </w:rPr>
              <w:t xml:space="preserve">A.S.D. </w:t>
            </w:r>
            <w:proofErr w:type="gramStart"/>
            <w:r w:rsidRPr="00787910">
              <w:rPr>
                <w:color w:val="002060"/>
              </w:rPr>
              <w:t>CITTA</w:t>
            </w:r>
            <w:proofErr w:type="gramEnd"/>
            <w:r w:rsidRPr="0078791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3B57"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4A5A"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3F0E"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C630"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11EF"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9FEC" w14:textId="77777777" w:rsidR="00C7182B" w:rsidRPr="00787910" w:rsidRDefault="00C7182B" w:rsidP="005F290E">
            <w:pPr>
              <w:pStyle w:val="rowtabella0"/>
              <w:jc w:val="center"/>
              <w:rPr>
                <w:color w:val="002060"/>
              </w:rPr>
            </w:pPr>
            <w:r w:rsidRPr="007879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C6A6" w14:textId="77777777" w:rsidR="00C7182B" w:rsidRPr="00787910" w:rsidRDefault="00C7182B" w:rsidP="005F290E">
            <w:pPr>
              <w:pStyle w:val="rowtabella0"/>
              <w:jc w:val="center"/>
              <w:rPr>
                <w:color w:val="002060"/>
              </w:rPr>
            </w:pPr>
            <w:r w:rsidRPr="0078791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BBB2"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4759" w14:textId="77777777" w:rsidR="00C7182B" w:rsidRPr="00787910" w:rsidRDefault="00C7182B" w:rsidP="005F290E">
            <w:pPr>
              <w:pStyle w:val="rowtabella0"/>
              <w:jc w:val="center"/>
              <w:rPr>
                <w:color w:val="002060"/>
              </w:rPr>
            </w:pPr>
            <w:r w:rsidRPr="00787910">
              <w:rPr>
                <w:color w:val="002060"/>
              </w:rPr>
              <w:t>0</w:t>
            </w:r>
          </w:p>
        </w:tc>
      </w:tr>
      <w:tr w:rsidR="00C7182B" w:rsidRPr="00787910" w14:paraId="5F8B890A"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03F82" w14:textId="77777777" w:rsidR="00C7182B" w:rsidRPr="00787910" w:rsidRDefault="00C7182B" w:rsidP="005F290E">
            <w:pPr>
              <w:pStyle w:val="rowtabella0"/>
              <w:rPr>
                <w:color w:val="002060"/>
              </w:rPr>
            </w:pPr>
            <w:r w:rsidRPr="00787910">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5238"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E8B7"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7B0F"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F2B2"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876E"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6F0A"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9192" w14:textId="77777777" w:rsidR="00C7182B" w:rsidRPr="00787910" w:rsidRDefault="00C7182B" w:rsidP="005F290E">
            <w:pPr>
              <w:pStyle w:val="rowtabella0"/>
              <w:jc w:val="center"/>
              <w:rPr>
                <w:color w:val="002060"/>
              </w:rPr>
            </w:pPr>
            <w:r w:rsidRPr="007879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7E0F"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CE35" w14:textId="77777777" w:rsidR="00C7182B" w:rsidRPr="00787910" w:rsidRDefault="00C7182B" w:rsidP="005F290E">
            <w:pPr>
              <w:pStyle w:val="rowtabella0"/>
              <w:jc w:val="center"/>
              <w:rPr>
                <w:color w:val="002060"/>
              </w:rPr>
            </w:pPr>
            <w:r w:rsidRPr="00787910">
              <w:rPr>
                <w:color w:val="002060"/>
              </w:rPr>
              <w:t>0</w:t>
            </w:r>
          </w:p>
        </w:tc>
      </w:tr>
      <w:tr w:rsidR="00C7182B" w:rsidRPr="00787910" w14:paraId="5ACF6FE2"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530E8" w14:textId="77777777" w:rsidR="00C7182B" w:rsidRPr="00787910" w:rsidRDefault="00C7182B" w:rsidP="005F290E">
            <w:pPr>
              <w:pStyle w:val="rowtabella0"/>
              <w:rPr>
                <w:color w:val="002060"/>
              </w:rPr>
            </w:pPr>
            <w:r w:rsidRPr="0078791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F9D0"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8FFC"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6DD7"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D342"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5215"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D7EF" w14:textId="77777777" w:rsidR="00C7182B" w:rsidRPr="00787910" w:rsidRDefault="00C7182B" w:rsidP="005F290E">
            <w:pPr>
              <w:pStyle w:val="rowtabella0"/>
              <w:jc w:val="center"/>
              <w:rPr>
                <w:color w:val="002060"/>
              </w:rPr>
            </w:pPr>
            <w:r w:rsidRPr="007879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994F"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B28FD"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6214" w14:textId="77777777" w:rsidR="00C7182B" w:rsidRPr="00787910" w:rsidRDefault="00C7182B" w:rsidP="005F290E">
            <w:pPr>
              <w:pStyle w:val="rowtabella0"/>
              <w:jc w:val="center"/>
              <w:rPr>
                <w:color w:val="002060"/>
              </w:rPr>
            </w:pPr>
            <w:r w:rsidRPr="00787910">
              <w:rPr>
                <w:color w:val="002060"/>
              </w:rPr>
              <w:t>0</w:t>
            </w:r>
          </w:p>
        </w:tc>
      </w:tr>
      <w:tr w:rsidR="00C7182B" w:rsidRPr="00787910" w14:paraId="3F5E5E9C"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40A0A" w14:textId="77777777" w:rsidR="00C7182B" w:rsidRPr="00787910" w:rsidRDefault="00C7182B" w:rsidP="005F290E">
            <w:pPr>
              <w:pStyle w:val="rowtabella0"/>
              <w:rPr>
                <w:color w:val="002060"/>
              </w:rPr>
            </w:pPr>
            <w:r w:rsidRPr="00787910">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12C7"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1A69"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F7E0"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1C06"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EF3E"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E7EE"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5719"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386A"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2EA6" w14:textId="77777777" w:rsidR="00C7182B" w:rsidRPr="00787910" w:rsidRDefault="00C7182B" w:rsidP="005F290E">
            <w:pPr>
              <w:pStyle w:val="rowtabella0"/>
              <w:jc w:val="center"/>
              <w:rPr>
                <w:color w:val="002060"/>
              </w:rPr>
            </w:pPr>
            <w:r w:rsidRPr="00787910">
              <w:rPr>
                <w:color w:val="002060"/>
              </w:rPr>
              <w:t>0</w:t>
            </w:r>
          </w:p>
        </w:tc>
      </w:tr>
      <w:tr w:rsidR="00C7182B" w:rsidRPr="00787910" w14:paraId="5DC2A024"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06B61" w14:textId="77777777" w:rsidR="00C7182B" w:rsidRPr="00787910" w:rsidRDefault="00C7182B" w:rsidP="005F290E">
            <w:pPr>
              <w:pStyle w:val="rowtabella0"/>
              <w:rPr>
                <w:color w:val="002060"/>
              </w:rPr>
            </w:pPr>
            <w:r w:rsidRPr="0078791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2082"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04E1"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E38F"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CB27"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732E"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87A7"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C047" w14:textId="77777777" w:rsidR="00C7182B" w:rsidRPr="00787910" w:rsidRDefault="00C7182B" w:rsidP="005F290E">
            <w:pPr>
              <w:pStyle w:val="rowtabella0"/>
              <w:jc w:val="center"/>
              <w:rPr>
                <w:color w:val="002060"/>
              </w:rPr>
            </w:pPr>
            <w:r w:rsidRPr="007879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1686"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C509" w14:textId="77777777" w:rsidR="00C7182B" w:rsidRPr="00787910" w:rsidRDefault="00C7182B" w:rsidP="005F290E">
            <w:pPr>
              <w:pStyle w:val="rowtabella0"/>
              <w:jc w:val="center"/>
              <w:rPr>
                <w:color w:val="002060"/>
              </w:rPr>
            </w:pPr>
            <w:r w:rsidRPr="00787910">
              <w:rPr>
                <w:color w:val="002060"/>
              </w:rPr>
              <w:t>0</w:t>
            </w:r>
          </w:p>
        </w:tc>
      </w:tr>
      <w:tr w:rsidR="00C7182B" w:rsidRPr="00787910" w14:paraId="273B7100"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675EC" w14:textId="77777777" w:rsidR="00C7182B" w:rsidRPr="00787910" w:rsidRDefault="00C7182B" w:rsidP="005F290E">
            <w:pPr>
              <w:pStyle w:val="rowtabella0"/>
              <w:rPr>
                <w:color w:val="002060"/>
              </w:rPr>
            </w:pPr>
            <w:r w:rsidRPr="00787910">
              <w:rPr>
                <w:color w:val="002060"/>
              </w:rPr>
              <w:t xml:space="preserve">G.S. AUDAX 1970 </w:t>
            </w:r>
            <w:proofErr w:type="gramStart"/>
            <w:r w:rsidRPr="0078791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A757"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8ED2"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DC70"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9FD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A4D6"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AC9C"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DB14"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523A"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4B3F" w14:textId="77777777" w:rsidR="00C7182B" w:rsidRPr="00787910" w:rsidRDefault="00C7182B" w:rsidP="005F290E">
            <w:pPr>
              <w:pStyle w:val="rowtabella0"/>
              <w:jc w:val="center"/>
              <w:rPr>
                <w:color w:val="002060"/>
              </w:rPr>
            </w:pPr>
            <w:r w:rsidRPr="00787910">
              <w:rPr>
                <w:color w:val="002060"/>
              </w:rPr>
              <w:t>0</w:t>
            </w:r>
          </w:p>
        </w:tc>
      </w:tr>
      <w:tr w:rsidR="00C7182B" w:rsidRPr="00787910" w14:paraId="1156BE1C"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AE0EC" w14:textId="77777777" w:rsidR="00C7182B" w:rsidRPr="00787910" w:rsidRDefault="00C7182B" w:rsidP="005F290E">
            <w:pPr>
              <w:pStyle w:val="rowtabella0"/>
              <w:rPr>
                <w:color w:val="002060"/>
              </w:rPr>
            </w:pPr>
            <w:r w:rsidRPr="0078791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81FE"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D953"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F5C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CF12"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E86F"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F71D"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F910"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B960"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5432" w14:textId="77777777" w:rsidR="00C7182B" w:rsidRPr="00787910" w:rsidRDefault="00C7182B" w:rsidP="005F290E">
            <w:pPr>
              <w:pStyle w:val="rowtabella0"/>
              <w:jc w:val="center"/>
              <w:rPr>
                <w:color w:val="002060"/>
              </w:rPr>
            </w:pPr>
            <w:r w:rsidRPr="00787910">
              <w:rPr>
                <w:color w:val="002060"/>
              </w:rPr>
              <w:t>0</w:t>
            </w:r>
          </w:p>
        </w:tc>
      </w:tr>
      <w:tr w:rsidR="00C7182B" w:rsidRPr="00787910" w14:paraId="6F5F67CF"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7F7A3" w14:textId="77777777" w:rsidR="00C7182B" w:rsidRPr="00787910" w:rsidRDefault="00C7182B" w:rsidP="005F290E">
            <w:pPr>
              <w:pStyle w:val="rowtabella0"/>
              <w:rPr>
                <w:color w:val="002060"/>
              </w:rPr>
            </w:pPr>
            <w:proofErr w:type="spellStart"/>
            <w:proofErr w:type="gramStart"/>
            <w:r w:rsidRPr="00787910">
              <w:rPr>
                <w:color w:val="002060"/>
              </w:rPr>
              <w:t>sq.B</w:t>
            </w:r>
            <w:proofErr w:type="spellEnd"/>
            <w:proofErr w:type="gramEnd"/>
            <w:r w:rsidRPr="00787910">
              <w:rPr>
                <w:color w:val="002060"/>
              </w:rPr>
              <w:t xml:space="preserve"> ACSS MONDOLFO C5 </w:t>
            </w:r>
            <w:proofErr w:type="gramStart"/>
            <w:r w:rsidRPr="00787910">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FC48"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4EB7"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A648"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1643"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D6C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E40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399D"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F7AF"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982B" w14:textId="77777777" w:rsidR="00C7182B" w:rsidRPr="00787910" w:rsidRDefault="00C7182B" w:rsidP="005F290E">
            <w:pPr>
              <w:pStyle w:val="rowtabella0"/>
              <w:jc w:val="center"/>
              <w:rPr>
                <w:color w:val="002060"/>
              </w:rPr>
            </w:pPr>
            <w:r w:rsidRPr="00787910">
              <w:rPr>
                <w:color w:val="002060"/>
              </w:rPr>
              <w:t>0</w:t>
            </w:r>
          </w:p>
        </w:tc>
      </w:tr>
      <w:tr w:rsidR="00C7182B" w:rsidRPr="00787910" w14:paraId="6B5C8BCE"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E6743" w14:textId="77777777" w:rsidR="00C7182B" w:rsidRPr="00787910" w:rsidRDefault="00C7182B" w:rsidP="005F290E">
            <w:pPr>
              <w:pStyle w:val="rowtabella0"/>
              <w:rPr>
                <w:color w:val="002060"/>
              </w:rPr>
            </w:pPr>
            <w:proofErr w:type="spellStart"/>
            <w:r w:rsidRPr="00787910">
              <w:rPr>
                <w:color w:val="002060"/>
              </w:rPr>
              <w:t>sq.C</w:t>
            </w:r>
            <w:proofErr w:type="spellEnd"/>
            <w:r w:rsidRPr="00787910">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40F1"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41F4"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316C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30F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9D2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625E"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8663"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86CA"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D2C5" w14:textId="77777777" w:rsidR="00C7182B" w:rsidRPr="00787910" w:rsidRDefault="00C7182B" w:rsidP="005F290E">
            <w:pPr>
              <w:pStyle w:val="rowtabella0"/>
              <w:jc w:val="center"/>
              <w:rPr>
                <w:color w:val="002060"/>
              </w:rPr>
            </w:pPr>
            <w:r w:rsidRPr="00787910">
              <w:rPr>
                <w:color w:val="002060"/>
              </w:rPr>
              <w:t>0</w:t>
            </w:r>
          </w:p>
        </w:tc>
      </w:tr>
      <w:tr w:rsidR="00C7182B" w:rsidRPr="00787910" w14:paraId="2E28328A"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C5F89" w14:textId="77777777" w:rsidR="00C7182B" w:rsidRPr="00787910" w:rsidRDefault="00C7182B" w:rsidP="005F290E">
            <w:pPr>
              <w:pStyle w:val="rowtabella0"/>
              <w:rPr>
                <w:color w:val="002060"/>
              </w:rPr>
            </w:pPr>
            <w:proofErr w:type="spellStart"/>
            <w:proofErr w:type="gramStart"/>
            <w:r w:rsidRPr="00787910">
              <w:rPr>
                <w:color w:val="002060"/>
              </w:rPr>
              <w:t>sq.B</w:t>
            </w:r>
            <w:proofErr w:type="spellEnd"/>
            <w:proofErr w:type="gramEnd"/>
            <w:r w:rsidRPr="00787910">
              <w:rPr>
                <w:color w:val="002060"/>
              </w:rPr>
              <w:t xml:space="preserve"> ITALSERVICE C5 </w:t>
            </w:r>
            <w:proofErr w:type="gramStart"/>
            <w:r w:rsidRPr="00787910">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F4CB"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EA69"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8FBD"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03E72"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6DC2"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9D3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3CD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5F99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0EDD" w14:textId="77777777" w:rsidR="00C7182B" w:rsidRPr="00787910" w:rsidRDefault="00C7182B" w:rsidP="005F290E">
            <w:pPr>
              <w:pStyle w:val="rowtabella0"/>
              <w:jc w:val="center"/>
              <w:rPr>
                <w:color w:val="002060"/>
              </w:rPr>
            </w:pPr>
            <w:r w:rsidRPr="00787910">
              <w:rPr>
                <w:color w:val="002060"/>
              </w:rPr>
              <w:t>0</w:t>
            </w:r>
          </w:p>
        </w:tc>
      </w:tr>
      <w:tr w:rsidR="00C7182B" w:rsidRPr="00787910" w14:paraId="7D65DE52" w14:textId="77777777" w:rsidTr="005F29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27B472" w14:textId="77777777" w:rsidR="00C7182B" w:rsidRPr="00787910" w:rsidRDefault="00C7182B" w:rsidP="005F290E">
            <w:pPr>
              <w:pStyle w:val="rowtabella0"/>
              <w:rPr>
                <w:color w:val="002060"/>
              </w:rPr>
            </w:pPr>
            <w:proofErr w:type="spellStart"/>
            <w:proofErr w:type="gramStart"/>
            <w:r w:rsidRPr="00787910">
              <w:rPr>
                <w:color w:val="002060"/>
              </w:rPr>
              <w:t>sq.B</w:t>
            </w:r>
            <w:proofErr w:type="spellEnd"/>
            <w:proofErr w:type="gramEnd"/>
            <w:r w:rsidRPr="00787910">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24ADD"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C4C4"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9427"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8D3C"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144F"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E88D"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387F"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40B8"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AB1DA" w14:textId="77777777" w:rsidR="00C7182B" w:rsidRPr="00787910" w:rsidRDefault="00C7182B" w:rsidP="005F290E">
            <w:pPr>
              <w:pStyle w:val="rowtabella0"/>
              <w:jc w:val="center"/>
              <w:rPr>
                <w:color w:val="002060"/>
              </w:rPr>
            </w:pPr>
            <w:r w:rsidRPr="00787910">
              <w:rPr>
                <w:color w:val="002060"/>
              </w:rPr>
              <w:t>0</w:t>
            </w:r>
          </w:p>
        </w:tc>
      </w:tr>
    </w:tbl>
    <w:p w14:paraId="480EDFBB" w14:textId="77777777" w:rsidR="00C7182B" w:rsidRPr="00787910" w:rsidRDefault="00C7182B" w:rsidP="00C7182B">
      <w:pPr>
        <w:pStyle w:val="breakline"/>
        <w:rPr>
          <w:color w:val="002060"/>
        </w:rPr>
      </w:pPr>
    </w:p>
    <w:p w14:paraId="7DA9F101" w14:textId="77777777" w:rsidR="00C7182B" w:rsidRPr="00787910" w:rsidRDefault="00C7182B" w:rsidP="00C7182B">
      <w:pPr>
        <w:pStyle w:val="breakline"/>
        <w:rPr>
          <w:color w:val="002060"/>
        </w:rPr>
      </w:pPr>
    </w:p>
    <w:p w14:paraId="7B8FBF07" w14:textId="77777777" w:rsidR="00C7182B" w:rsidRPr="00787910" w:rsidRDefault="00C7182B" w:rsidP="00C7182B">
      <w:pPr>
        <w:pStyle w:val="sottotitolocampionato10"/>
        <w:rPr>
          <w:color w:val="002060"/>
        </w:rPr>
      </w:pPr>
      <w:r w:rsidRPr="0078791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182B" w:rsidRPr="00787910" w14:paraId="47A7B1CA" w14:textId="77777777" w:rsidTr="005F29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05F8F" w14:textId="77777777" w:rsidR="00C7182B" w:rsidRPr="00787910" w:rsidRDefault="00C7182B" w:rsidP="005F290E">
            <w:pPr>
              <w:pStyle w:val="headertabella0"/>
              <w:rPr>
                <w:color w:val="002060"/>
              </w:rPr>
            </w:pPr>
            <w:r w:rsidRPr="007879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EE012" w14:textId="77777777" w:rsidR="00C7182B" w:rsidRPr="00787910" w:rsidRDefault="00C7182B" w:rsidP="005F290E">
            <w:pPr>
              <w:pStyle w:val="headertabella0"/>
              <w:rPr>
                <w:color w:val="002060"/>
              </w:rPr>
            </w:pPr>
            <w:r w:rsidRPr="007879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6D453" w14:textId="77777777" w:rsidR="00C7182B" w:rsidRPr="00787910" w:rsidRDefault="00C7182B" w:rsidP="005F290E">
            <w:pPr>
              <w:pStyle w:val="headertabella0"/>
              <w:rPr>
                <w:color w:val="002060"/>
              </w:rPr>
            </w:pPr>
            <w:r w:rsidRPr="007879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C606D" w14:textId="77777777" w:rsidR="00C7182B" w:rsidRPr="00787910" w:rsidRDefault="00C7182B" w:rsidP="005F290E">
            <w:pPr>
              <w:pStyle w:val="headertabella0"/>
              <w:rPr>
                <w:color w:val="002060"/>
              </w:rPr>
            </w:pPr>
            <w:r w:rsidRPr="007879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BFB21" w14:textId="77777777" w:rsidR="00C7182B" w:rsidRPr="00787910" w:rsidRDefault="00C7182B" w:rsidP="005F290E">
            <w:pPr>
              <w:pStyle w:val="headertabella0"/>
              <w:rPr>
                <w:color w:val="002060"/>
              </w:rPr>
            </w:pPr>
            <w:r w:rsidRPr="007879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E1068" w14:textId="77777777" w:rsidR="00C7182B" w:rsidRPr="00787910" w:rsidRDefault="00C7182B" w:rsidP="005F290E">
            <w:pPr>
              <w:pStyle w:val="headertabella0"/>
              <w:rPr>
                <w:color w:val="002060"/>
              </w:rPr>
            </w:pPr>
            <w:r w:rsidRPr="007879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84383" w14:textId="77777777" w:rsidR="00C7182B" w:rsidRPr="00787910" w:rsidRDefault="00C7182B" w:rsidP="005F290E">
            <w:pPr>
              <w:pStyle w:val="headertabella0"/>
              <w:rPr>
                <w:color w:val="002060"/>
              </w:rPr>
            </w:pPr>
            <w:r w:rsidRPr="007879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301C8" w14:textId="77777777" w:rsidR="00C7182B" w:rsidRPr="00787910" w:rsidRDefault="00C7182B" w:rsidP="005F290E">
            <w:pPr>
              <w:pStyle w:val="headertabella0"/>
              <w:rPr>
                <w:color w:val="002060"/>
              </w:rPr>
            </w:pPr>
            <w:r w:rsidRPr="007879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845FA" w14:textId="77777777" w:rsidR="00C7182B" w:rsidRPr="00787910" w:rsidRDefault="00C7182B" w:rsidP="005F290E">
            <w:pPr>
              <w:pStyle w:val="headertabella0"/>
              <w:rPr>
                <w:color w:val="002060"/>
              </w:rPr>
            </w:pPr>
            <w:r w:rsidRPr="007879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14603" w14:textId="77777777" w:rsidR="00C7182B" w:rsidRPr="00787910" w:rsidRDefault="00C7182B" w:rsidP="005F290E">
            <w:pPr>
              <w:pStyle w:val="headertabella0"/>
              <w:rPr>
                <w:color w:val="002060"/>
              </w:rPr>
            </w:pPr>
            <w:r w:rsidRPr="00787910">
              <w:rPr>
                <w:color w:val="002060"/>
              </w:rPr>
              <w:t>PE</w:t>
            </w:r>
          </w:p>
        </w:tc>
      </w:tr>
      <w:tr w:rsidR="00C7182B" w:rsidRPr="00787910" w14:paraId="58E32132" w14:textId="77777777" w:rsidTr="005F29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5C5DEA" w14:textId="77777777" w:rsidR="00C7182B" w:rsidRPr="00787910" w:rsidRDefault="00C7182B" w:rsidP="005F290E">
            <w:pPr>
              <w:pStyle w:val="rowtabella0"/>
              <w:rPr>
                <w:color w:val="002060"/>
              </w:rPr>
            </w:pPr>
            <w:r w:rsidRPr="0078791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9114" w14:textId="77777777" w:rsidR="00C7182B" w:rsidRPr="00787910" w:rsidRDefault="00C7182B" w:rsidP="005F290E">
            <w:pPr>
              <w:pStyle w:val="rowtabella0"/>
              <w:jc w:val="center"/>
              <w:rPr>
                <w:color w:val="002060"/>
              </w:rPr>
            </w:pPr>
            <w:r w:rsidRPr="007879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9982"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09FD"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E8D4"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F685"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F634" w14:textId="77777777" w:rsidR="00C7182B" w:rsidRPr="00787910" w:rsidRDefault="00C7182B" w:rsidP="005F290E">
            <w:pPr>
              <w:pStyle w:val="rowtabella0"/>
              <w:jc w:val="center"/>
              <w:rPr>
                <w:color w:val="002060"/>
              </w:rPr>
            </w:pPr>
            <w:r w:rsidRPr="007879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F0F9"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5041" w14:textId="77777777" w:rsidR="00C7182B" w:rsidRPr="00787910" w:rsidRDefault="00C7182B" w:rsidP="005F290E">
            <w:pPr>
              <w:pStyle w:val="rowtabella0"/>
              <w:jc w:val="center"/>
              <w:rPr>
                <w:color w:val="002060"/>
              </w:rPr>
            </w:pPr>
            <w:r w:rsidRPr="007879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B89D" w14:textId="77777777" w:rsidR="00C7182B" w:rsidRPr="00787910" w:rsidRDefault="00C7182B" w:rsidP="005F290E">
            <w:pPr>
              <w:pStyle w:val="rowtabella0"/>
              <w:jc w:val="center"/>
              <w:rPr>
                <w:color w:val="002060"/>
              </w:rPr>
            </w:pPr>
            <w:r w:rsidRPr="00787910">
              <w:rPr>
                <w:color w:val="002060"/>
              </w:rPr>
              <w:t>0</w:t>
            </w:r>
          </w:p>
        </w:tc>
      </w:tr>
      <w:tr w:rsidR="00C7182B" w:rsidRPr="00787910" w14:paraId="1A83B55D"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D63EB" w14:textId="77777777" w:rsidR="00C7182B" w:rsidRPr="00787910" w:rsidRDefault="00C7182B" w:rsidP="005F290E">
            <w:pPr>
              <w:pStyle w:val="rowtabella0"/>
              <w:rPr>
                <w:color w:val="002060"/>
              </w:rPr>
            </w:pPr>
            <w:r w:rsidRPr="0078791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DF4D"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57E6"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04F8"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85F2"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6551"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8414" w14:textId="77777777" w:rsidR="00C7182B" w:rsidRPr="00787910" w:rsidRDefault="00C7182B" w:rsidP="005F290E">
            <w:pPr>
              <w:pStyle w:val="rowtabella0"/>
              <w:jc w:val="center"/>
              <w:rPr>
                <w:color w:val="002060"/>
              </w:rPr>
            </w:pPr>
            <w:r w:rsidRPr="007879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E12F"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B3E6" w14:textId="77777777" w:rsidR="00C7182B" w:rsidRPr="00787910" w:rsidRDefault="00C7182B" w:rsidP="005F290E">
            <w:pPr>
              <w:pStyle w:val="rowtabella0"/>
              <w:jc w:val="center"/>
              <w:rPr>
                <w:color w:val="002060"/>
              </w:rPr>
            </w:pPr>
            <w:r w:rsidRPr="007879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40A5" w14:textId="77777777" w:rsidR="00C7182B" w:rsidRPr="00787910" w:rsidRDefault="00C7182B" w:rsidP="005F290E">
            <w:pPr>
              <w:pStyle w:val="rowtabella0"/>
              <w:jc w:val="center"/>
              <w:rPr>
                <w:color w:val="002060"/>
              </w:rPr>
            </w:pPr>
            <w:r w:rsidRPr="00787910">
              <w:rPr>
                <w:color w:val="002060"/>
              </w:rPr>
              <w:t>0</w:t>
            </w:r>
          </w:p>
        </w:tc>
      </w:tr>
      <w:tr w:rsidR="00C7182B" w:rsidRPr="00787910" w14:paraId="57382E0A"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165D6" w14:textId="77777777" w:rsidR="00C7182B" w:rsidRPr="00787910" w:rsidRDefault="00C7182B" w:rsidP="005F290E">
            <w:pPr>
              <w:pStyle w:val="rowtabella0"/>
              <w:rPr>
                <w:color w:val="002060"/>
              </w:rPr>
            </w:pPr>
            <w:r w:rsidRPr="0078791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A44E"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E47C"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199A"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02E6"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FA80"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C088" w14:textId="77777777" w:rsidR="00C7182B" w:rsidRPr="00787910" w:rsidRDefault="00C7182B" w:rsidP="005F290E">
            <w:pPr>
              <w:pStyle w:val="rowtabella0"/>
              <w:jc w:val="center"/>
              <w:rPr>
                <w:color w:val="002060"/>
              </w:rPr>
            </w:pPr>
            <w:r w:rsidRPr="007879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C9D4"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B6D8" w14:textId="77777777" w:rsidR="00C7182B" w:rsidRPr="00787910" w:rsidRDefault="00C7182B" w:rsidP="005F290E">
            <w:pPr>
              <w:pStyle w:val="rowtabella0"/>
              <w:jc w:val="center"/>
              <w:rPr>
                <w:color w:val="002060"/>
              </w:rPr>
            </w:pPr>
            <w:r w:rsidRPr="007879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897D" w14:textId="77777777" w:rsidR="00C7182B" w:rsidRPr="00787910" w:rsidRDefault="00C7182B" w:rsidP="005F290E">
            <w:pPr>
              <w:pStyle w:val="rowtabella0"/>
              <w:jc w:val="center"/>
              <w:rPr>
                <w:color w:val="002060"/>
              </w:rPr>
            </w:pPr>
            <w:r w:rsidRPr="00787910">
              <w:rPr>
                <w:color w:val="002060"/>
              </w:rPr>
              <w:t>0</w:t>
            </w:r>
          </w:p>
        </w:tc>
      </w:tr>
      <w:tr w:rsidR="00C7182B" w:rsidRPr="00787910" w14:paraId="7D89B569"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B273A" w14:textId="77777777" w:rsidR="00C7182B" w:rsidRPr="00787910" w:rsidRDefault="00C7182B" w:rsidP="005F290E">
            <w:pPr>
              <w:pStyle w:val="rowtabella0"/>
              <w:rPr>
                <w:color w:val="002060"/>
              </w:rPr>
            </w:pPr>
            <w:r w:rsidRPr="00787910">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9DA2"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2737"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613E"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4F75"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FD5E"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CC06" w14:textId="77777777" w:rsidR="00C7182B" w:rsidRPr="00787910" w:rsidRDefault="00C7182B" w:rsidP="005F290E">
            <w:pPr>
              <w:pStyle w:val="rowtabella0"/>
              <w:jc w:val="center"/>
              <w:rPr>
                <w:color w:val="002060"/>
              </w:rPr>
            </w:pPr>
            <w:r w:rsidRPr="007879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7E9F4" w14:textId="77777777" w:rsidR="00C7182B" w:rsidRPr="00787910" w:rsidRDefault="00C7182B" w:rsidP="005F290E">
            <w:pPr>
              <w:pStyle w:val="rowtabella0"/>
              <w:jc w:val="center"/>
              <w:rPr>
                <w:color w:val="002060"/>
              </w:rPr>
            </w:pPr>
            <w:r w:rsidRPr="007879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256E" w14:textId="77777777" w:rsidR="00C7182B" w:rsidRPr="00787910" w:rsidRDefault="00C7182B" w:rsidP="005F290E">
            <w:pPr>
              <w:pStyle w:val="rowtabella0"/>
              <w:jc w:val="center"/>
              <w:rPr>
                <w:color w:val="002060"/>
              </w:rPr>
            </w:pPr>
            <w:r w:rsidRPr="007879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ED77" w14:textId="77777777" w:rsidR="00C7182B" w:rsidRPr="00787910" w:rsidRDefault="00C7182B" w:rsidP="005F290E">
            <w:pPr>
              <w:pStyle w:val="rowtabella0"/>
              <w:jc w:val="center"/>
              <w:rPr>
                <w:color w:val="002060"/>
              </w:rPr>
            </w:pPr>
            <w:r w:rsidRPr="00787910">
              <w:rPr>
                <w:color w:val="002060"/>
              </w:rPr>
              <w:t>0</w:t>
            </w:r>
          </w:p>
        </w:tc>
      </w:tr>
      <w:tr w:rsidR="00C7182B" w:rsidRPr="00787910" w14:paraId="58FB78C9"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16C6A" w14:textId="77777777" w:rsidR="00C7182B" w:rsidRPr="00787910" w:rsidRDefault="00C7182B" w:rsidP="005F290E">
            <w:pPr>
              <w:pStyle w:val="rowtabella0"/>
              <w:rPr>
                <w:color w:val="002060"/>
              </w:rPr>
            </w:pPr>
            <w:r w:rsidRPr="00787910">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EE4E"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1155"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D267"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A23E"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02C8"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9FD4" w14:textId="77777777" w:rsidR="00C7182B" w:rsidRPr="00787910" w:rsidRDefault="00C7182B" w:rsidP="005F290E">
            <w:pPr>
              <w:pStyle w:val="rowtabella0"/>
              <w:jc w:val="center"/>
              <w:rPr>
                <w:color w:val="002060"/>
              </w:rPr>
            </w:pPr>
            <w:r w:rsidRPr="007879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5485" w14:textId="77777777" w:rsidR="00C7182B" w:rsidRPr="00787910" w:rsidRDefault="00C7182B" w:rsidP="005F290E">
            <w:pPr>
              <w:pStyle w:val="rowtabella0"/>
              <w:jc w:val="center"/>
              <w:rPr>
                <w:color w:val="002060"/>
              </w:rPr>
            </w:pPr>
            <w:r w:rsidRPr="007879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3740"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7048" w14:textId="77777777" w:rsidR="00C7182B" w:rsidRPr="00787910" w:rsidRDefault="00C7182B" w:rsidP="005F290E">
            <w:pPr>
              <w:pStyle w:val="rowtabella0"/>
              <w:jc w:val="center"/>
              <w:rPr>
                <w:color w:val="002060"/>
              </w:rPr>
            </w:pPr>
            <w:r w:rsidRPr="00787910">
              <w:rPr>
                <w:color w:val="002060"/>
              </w:rPr>
              <w:t>0</w:t>
            </w:r>
          </w:p>
        </w:tc>
      </w:tr>
      <w:tr w:rsidR="00C7182B" w:rsidRPr="00787910" w14:paraId="795A0D10"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58FCF" w14:textId="77777777" w:rsidR="00C7182B" w:rsidRPr="00787910" w:rsidRDefault="00C7182B" w:rsidP="005F290E">
            <w:pPr>
              <w:pStyle w:val="rowtabella0"/>
              <w:rPr>
                <w:color w:val="002060"/>
              </w:rPr>
            </w:pPr>
            <w:r w:rsidRPr="0078791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DB67" w14:textId="77777777" w:rsidR="00C7182B" w:rsidRPr="00787910" w:rsidRDefault="00C7182B" w:rsidP="005F290E">
            <w:pPr>
              <w:pStyle w:val="rowtabella0"/>
              <w:jc w:val="center"/>
              <w:rPr>
                <w:color w:val="002060"/>
              </w:rPr>
            </w:pPr>
            <w:r w:rsidRPr="007879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EB23"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8D10"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4F25"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F7FC"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8292" w14:textId="77777777" w:rsidR="00C7182B" w:rsidRPr="00787910" w:rsidRDefault="00C7182B" w:rsidP="005F290E">
            <w:pPr>
              <w:pStyle w:val="rowtabella0"/>
              <w:jc w:val="center"/>
              <w:rPr>
                <w:color w:val="002060"/>
              </w:rPr>
            </w:pPr>
            <w:r w:rsidRPr="007879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C8D2" w14:textId="77777777" w:rsidR="00C7182B" w:rsidRPr="00787910" w:rsidRDefault="00C7182B" w:rsidP="005F290E">
            <w:pPr>
              <w:pStyle w:val="rowtabella0"/>
              <w:jc w:val="center"/>
              <w:rPr>
                <w:color w:val="002060"/>
              </w:rPr>
            </w:pPr>
            <w:r w:rsidRPr="007879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F975"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CDD4" w14:textId="77777777" w:rsidR="00C7182B" w:rsidRPr="00787910" w:rsidRDefault="00C7182B" w:rsidP="005F290E">
            <w:pPr>
              <w:pStyle w:val="rowtabella0"/>
              <w:jc w:val="center"/>
              <w:rPr>
                <w:color w:val="002060"/>
              </w:rPr>
            </w:pPr>
            <w:r w:rsidRPr="00787910">
              <w:rPr>
                <w:color w:val="002060"/>
              </w:rPr>
              <w:t>0</w:t>
            </w:r>
          </w:p>
        </w:tc>
      </w:tr>
      <w:tr w:rsidR="00C7182B" w:rsidRPr="00787910" w14:paraId="3A0CF0B0"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410DB" w14:textId="77777777" w:rsidR="00C7182B" w:rsidRPr="00787910" w:rsidRDefault="00C7182B" w:rsidP="005F290E">
            <w:pPr>
              <w:pStyle w:val="rowtabella0"/>
              <w:rPr>
                <w:color w:val="002060"/>
              </w:rPr>
            </w:pPr>
            <w:r w:rsidRPr="0078791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6692"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6ADAE"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C05B"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3C38"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3663"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7284" w14:textId="77777777" w:rsidR="00C7182B" w:rsidRPr="00787910" w:rsidRDefault="00C7182B" w:rsidP="005F290E">
            <w:pPr>
              <w:pStyle w:val="rowtabella0"/>
              <w:jc w:val="center"/>
              <w:rPr>
                <w:color w:val="002060"/>
              </w:rPr>
            </w:pPr>
            <w:r w:rsidRPr="007879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2A23" w14:textId="77777777" w:rsidR="00C7182B" w:rsidRPr="00787910" w:rsidRDefault="00C7182B" w:rsidP="005F290E">
            <w:pPr>
              <w:pStyle w:val="rowtabella0"/>
              <w:jc w:val="center"/>
              <w:rPr>
                <w:color w:val="002060"/>
              </w:rPr>
            </w:pPr>
            <w:r w:rsidRPr="007879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680A" w14:textId="77777777" w:rsidR="00C7182B" w:rsidRPr="00787910" w:rsidRDefault="00C7182B" w:rsidP="005F290E">
            <w:pPr>
              <w:pStyle w:val="rowtabella0"/>
              <w:jc w:val="center"/>
              <w:rPr>
                <w:color w:val="002060"/>
              </w:rPr>
            </w:pPr>
            <w:r w:rsidRPr="007879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33FA" w14:textId="77777777" w:rsidR="00C7182B" w:rsidRPr="00787910" w:rsidRDefault="00C7182B" w:rsidP="005F290E">
            <w:pPr>
              <w:pStyle w:val="rowtabella0"/>
              <w:jc w:val="center"/>
              <w:rPr>
                <w:color w:val="002060"/>
              </w:rPr>
            </w:pPr>
            <w:r w:rsidRPr="00787910">
              <w:rPr>
                <w:color w:val="002060"/>
              </w:rPr>
              <w:t>0</w:t>
            </w:r>
          </w:p>
        </w:tc>
      </w:tr>
      <w:tr w:rsidR="00C7182B" w:rsidRPr="00787910" w14:paraId="46914C0B"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A54E0" w14:textId="77777777" w:rsidR="00C7182B" w:rsidRPr="00787910" w:rsidRDefault="00C7182B" w:rsidP="005F290E">
            <w:pPr>
              <w:pStyle w:val="rowtabella0"/>
              <w:rPr>
                <w:color w:val="002060"/>
              </w:rPr>
            </w:pPr>
            <w:r w:rsidRPr="0078791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CD0B"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1D9F"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E5BE9"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0349"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FB49"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EB6C" w14:textId="77777777" w:rsidR="00C7182B" w:rsidRPr="00787910" w:rsidRDefault="00C7182B" w:rsidP="005F290E">
            <w:pPr>
              <w:pStyle w:val="rowtabella0"/>
              <w:jc w:val="center"/>
              <w:rPr>
                <w:color w:val="002060"/>
              </w:rPr>
            </w:pPr>
            <w:r w:rsidRPr="007879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6825" w14:textId="77777777" w:rsidR="00C7182B" w:rsidRPr="00787910" w:rsidRDefault="00C7182B" w:rsidP="005F290E">
            <w:pPr>
              <w:pStyle w:val="rowtabella0"/>
              <w:jc w:val="center"/>
              <w:rPr>
                <w:color w:val="002060"/>
              </w:rPr>
            </w:pPr>
            <w:r w:rsidRPr="007879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5273"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B4C2" w14:textId="77777777" w:rsidR="00C7182B" w:rsidRPr="00787910" w:rsidRDefault="00C7182B" w:rsidP="005F290E">
            <w:pPr>
              <w:pStyle w:val="rowtabella0"/>
              <w:jc w:val="center"/>
              <w:rPr>
                <w:color w:val="002060"/>
              </w:rPr>
            </w:pPr>
            <w:r w:rsidRPr="00787910">
              <w:rPr>
                <w:color w:val="002060"/>
              </w:rPr>
              <w:t>0</w:t>
            </w:r>
          </w:p>
        </w:tc>
      </w:tr>
      <w:tr w:rsidR="00C7182B" w:rsidRPr="00787910" w14:paraId="7A0C2071"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F2C78" w14:textId="77777777" w:rsidR="00C7182B" w:rsidRPr="00787910" w:rsidRDefault="00C7182B" w:rsidP="005F290E">
            <w:pPr>
              <w:pStyle w:val="rowtabella0"/>
              <w:rPr>
                <w:color w:val="002060"/>
              </w:rPr>
            </w:pPr>
            <w:r w:rsidRPr="0078791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D5B3"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839A1"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83DF"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C632"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5CBE" w14:textId="77777777" w:rsidR="00C7182B" w:rsidRPr="00787910" w:rsidRDefault="00C7182B" w:rsidP="005F290E">
            <w:pPr>
              <w:pStyle w:val="rowtabella0"/>
              <w:jc w:val="center"/>
              <w:rPr>
                <w:color w:val="002060"/>
              </w:rPr>
            </w:pPr>
            <w:r w:rsidRPr="007879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CEBF" w14:textId="77777777" w:rsidR="00C7182B" w:rsidRPr="00787910" w:rsidRDefault="00C7182B" w:rsidP="005F290E">
            <w:pPr>
              <w:pStyle w:val="rowtabella0"/>
              <w:jc w:val="center"/>
              <w:rPr>
                <w:color w:val="002060"/>
              </w:rPr>
            </w:pPr>
            <w:r w:rsidRPr="007879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5A9D" w14:textId="77777777" w:rsidR="00C7182B" w:rsidRPr="00787910" w:rsidRDefault="00C7182B" w:rsidP="005F290E">
            <w:pPr>
              <w:pStyle w:val="rowtabella0"/>
              <w:jc w:val="center"/>
              <w:rPr>
                <w:color w:val="002060"/>
              </w:rPr>
            </w:pPr>
            <w:r w:rsidRPr="007879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2228"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52AA" w14:textId="77777777" w:rsidR="00C7182B" w:rsidRPr="00787910" w:rsidRDefault="00C7182B" w:rsidP="005F290E">
            <w:pPr>
              <w:pStyle w:val="rowtabella0"/>
              <w:jc w:val="center"/>
              <w:rPr>
                <w:color w:val="002060"/>
              </w:rPr>
            </w:pPr>
            <w:r w:rsidRPr="00787910">
              <w:rPr>
                <w:color w:val="002060"/>
              </w:rPr>
              <w:t>0</w:t>
            </w:r>
          </w:p>
        </w:tc>
      </w:tr>
      <w:tr w:rsidR="00C7182B" w:rsidRPr="00787910" w14:paraId="40B43D0B"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58357" w14:textId="77777777" w:rsidR="00C7182B" w:rsidRPr="00787910" w:rsidRDefault="00C7182B" w:rsidP="005F290E">
            <w:pPr>
              <w:pStyle w:val="rowtabella0"/>
              <w:rPr>
                <w:color w:val="002060"/>
              </w:rPr>
            </w:pPr>
            <w:r w:rsidRPr="0078791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76DA"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3F4B"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FFA0"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A617"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C20F"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7D1D"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75D6" w14:textId="77777777" w:rsidR="00C7182B" w:rsidRPr="00787910" w:rsidRDefault="00C7182B" w:rsidP="005F290E">
            <w:pPr>
              <w:pStyle w:val="rowtabella0"/>
              <w:jc w:val="center"/>
              <w:rPr>
                <w:color w:val="002060"/>
              </w:rPr>
            </w:pPr>
            <w:r w:rsidRPr="007879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6FD7" w14:textId="77777777" w:rsidR="00C7182B" w:rsidRPr="00787910" w:rsidRDefault="00C7182B" w:rsidP="005F290E">
            <w:pPr>
              <w:pStyle w:val="rowtabella0"/>
              <w:jc w:val="center"/>
              <w:rPr>
                <w:color w:val="002060"/>
              </w:rPr>
            </w:pPr>
            <w:r w:rsidRPr="007879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6C37" w14:textId="77777777" w:rsidR="00C7182B" w:rsidRPr="00787910" w:rsidRDefault="00C7182B" w:rsidP="005F290E">
            <w:pPr>
              <w:pStyle w:val="rowtabella0"/>
              <w:jc w:val="center"/>
              <w:rPr>
                <w:color w:val="002060"/>
              </w:rPr>
            </w:pPr>
            <w:r w:rsidRPr="00787910">
              <w:rPr>
                <w:color w:val="002060"/>
              </w:rPr>
              <w:t>0</w:t>
            </w:r>
          </w:p>
        </w:tc>
      </w:tr>
      <w:tr w:rsidR="00C7182B" w:rsidRPr="00787910" w14:paraId="1306C4A9"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69846" w14:textId="77777777" w:rsidR="00C7182B" w:rsidRPr="00787910" w:rsidRDefault="00C7182B" w:rsidP="005F290E">
            <w:pPr>
              <w:pStyle w:val="rowtabella0"/>
              <w:rPr>
                <w:color w:val="002060"/>
              </w:rPr>
            </w:pPr>
            <w:r w:rsidRPr="0078791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CA7FE"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B10F"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7AF8"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52F1"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288AB"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ECE7" w14:textId="77777777" w:rsidR="00C7182B" w:rsidRPr="00787910" w:rsidRDefault="00C7182B" w:rsidP="005F290E">
            <w:pPr>
              <w:pStyle w:val="rowtabella0"/>
              <w:jc w:val="center"/>
              <w:rPr>
                <w:color w:val="002060"/>
              </w:rPr>
            </w:pPr>
            <w:r w:rsidRPr="007879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3028" w14:textId="77777777" w:rsidR="00C7182B" w:rsidRPr="00787910" w:rsidRDefault="00C7182B" w:rsidP="005F290E">
            <w:pPr>
              <w:pStyle w:val="rowtabella0"/>
              <w:jc w:val="center"/>
              <w:rPr>
                <w:color w:val="002060"/>
              </w:rPr>
            </w:pPr>
            <w:r w:rsidRPr="007879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715C" w14:textId="77777777" w:rsidR="00C7182B" w:rsidRPr="00787910" w:rsidRDefault="00C7182B" w:rsidP="005F290E">
            <w:pPr>
              <w:pStyle w:val="rowtabella0"/>
              <w:jc w:val="center"/>
              <w:rPr>
                <w:color w:val="002060"/>
              </w:rPr>
            </w:pPr>
            <w:r w:rsidRPr="007879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8F71" w14:textId="77777777" w:rsidR="00C7182B" w:rsidRPr="00787910" w:rsidRDefault="00C7182B" w:rsidP="005F290E">
            <w:pPr>
              <w:pStyle w:val="rowtabella0"/>
              <w:jc w:val="center"/>
              <w:rPr>
                <w:color w:val="002060"/>
              </w:rPr>
            </w:pPr>
            <w:r w:rsidRPr="00787910">
              <w:rPr>
                <w:color w:val="002060"/>
              </w:rPr>
              <w:t>0</w:t>
            </w:r>
          </w:p>
        </w:tc>
      </w:tr>
      <w:tr w:rsidR="00C7182B" w:rsidRPr="00787910" w14:paraId="4173116D" w14:textId="77777777" w:rsidTr="005F29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33C5F" w14:textId="77777777" w:rsidR="00C7182B" w:rsidRPr="00787910" w:rsidRDefault="00C7182B" w:rsidP="005F290E">
            <w:pPr>
              <w:pStyle w:val="rowtabella0"/>
              <w:rPr>
                <w:color w:val="002060"/>
              </w:rPr>
            </w:pPr>
            <w:r w:rsidRPr="0078791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CC19"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AEC8"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DE03"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EB24"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7396"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FB1D" w14:textId="77777777" w:rsidR="00C7182B" w:rsidRPr="00787910" w:rsidRDefault="00C7182B" w:rsidP="005F290E">
            <w:pPr>
              <w:pStyle w:val="rowtabella0"/>
              <w:jc w:val="center"/>
              <w:rPr>
                <w:color w:val="002060"/>
              </w:rPr>
            </w:pPr>
            <w:r w:rsidRPr="007879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8552A" w14:textId="77777777" w:rsidR="00C7182B" w:rsidRPr="00787910" w:rsidRDefault="00C7182B" w:rsidP="005F290E">
            <w:pPr>
              <w:pStyle w:val="rowtabella0"/>
              <w:jc w:val="center"/>
              <w:rPr>
                <w:color w:val="002060"/>
              </w:rPr>
            </w:pPr>
            <w:r w:rsidRPr="007879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7E6A1" w14:textId="77777777" w:rsidR="00C7182B" w:rsidRPr="00787910" w:rsidRDefault="00C7182B" w:rsidP="005F290E">
            <w:pPr>
              <w:pStyle w:val="rowtabella0"/>
              <w:jc w:val="center"/>
              <w:rPr>
                <w:color w:val="002060"/>
              </w:rPr>
            </w:pPr>
            <w:r w:rsidRPr="007879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7513" w14:textId="77777777" w:rsidR="00C7182B" w:rsidRPr="00787910" w:rsidRDefault="00C7182B" w:rsidP="005F290E">
            <w:pPr>
              <w:pStyle w:val="rowtabella0"/>
              <w:jc w:val="center"/>
              <w:rPr>
                <w:color w:val="002060"/>
              </w:rPr>
            </w:pPr>
            <w:r w:rsidRPr="00787910">
              <w:rPr>
                <w:color w:val="002060"/>
              </w:rPr>
              <w:t>0</w:t>
            </w:r>
          </w:p>
        </w:tc>
      </w:tr>
      <w:tr w:rsidR="00C7182B" w:rsidRPr="00787910" w14:paraId="70D2522B" w14:textId="77777777" w:rsidTr="005F29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704CEC" w14:textId="77777777" w:rsidR="00C7182B" w:rsidRPr="00787910" w:rsidRDefault="00C7182B" w:rsidP="005F290E">
            <w:pPr>
              <w:pStyle w:val="rowtabella0"/>
              <w:rPr>
                <w:color w:val="002060"/>
              </w:rPr>
            </w:pPr>
            <w:r w:rsidRPr="0078791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0121"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C3185" w14:textId="77777777" w:rsidR="00C7182B" w:rsidRPr="00787910" w:rsidRDefault="00C7182B" w:rsidP="005F290E">
            <w:pPr>
              <w:pStyle w:val="rowtabella0"/>
              <w:jc w:val="center"/>
              <w:rPr>
                <w:color w:val="002060"/>
              </w:rPr>
            </w:pPr>
            <w:r w:rsidRPr="007879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8FB0" w14:textId="77777777" w:rsidR="00C7182B" w:rsidRPr="00787910" w:rsidRDefault="00C7182B" w:rsidP="005F290E">
            <w:pPr>
              <w:pStyle w:val="rowtabella0"/>
              <w:jc w:val="center"/>
              <w:rPr>
                <w:color w:val="002060"/>
              </w:rPr>
            </w:pPr>
            <w:r w:rsidRPr="007879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1AA4" w14:textId="77777777" w:rsidR="00C7182B" w:rsidRPr="00787910" w:rsidRDefault="00C7182B" w:rsidP="005F290E">
            <w:pPr>
              <w:pStyle w:val="rowtabella0"/>
              <w:jc w:val="center"/>
              <w:rPr>
                <w:color w:val="002060"/>
              </w:rPr>
            </w:pPr>
            <w:r w:rsidRPr="007879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FF43" w14:textId="77777777" w:rsidR="00C7182B" w:rsidRPr="00787910" w:rsidRDefault="00C7182B" w:rsidP="005F290E">
            <w:pPr>
              <w:pStyle w:val="rowtabella0"/>
              <w:jc w:val="center"/>
              <w:rPr>
                <w:color w:val="002060"/>
              </w:rPr>
            </w:pPr>
            <w:r w:rsidRPr="007879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8694" w14:textId="77777777" w:rsidR="00C7182B" w:rsidRPr="00787910" w:rsidRDefault="00C7182B" w:rsidP="005F290E">
            <w:pPr>
              <w:pStyle w:val="rowtabella0"/>
              <w:jc w:val="center"/>
              <w:rPr>
                <w:color w:val="002060"/>
              </w:rPr>
            </w:pPr>
            <w:r w:rsidRPr="007879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7C26A" w14:textId="77777777" w:rsidR="00C7182B" w:rsidRPr="00787910" w:rsidRDefault="00C7182B" w:rsidP="005F290E">
            <w:pPr>
              <w:pStyle w:val="rowtabella0"/>
              <w:jc w:val="center"/>
              <w:rPr>
                <w:color w:val="002060"/>
              </w:rPr>
            </w:pPr>
            <w:r w:rsidRPr="007879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56DE" w14:textId="77777777" w:rsidR="00C7182B" w:rsidRPr="00787910" w:rsidRDefault="00C7182B" w:rsidP="005F290E">
            <w:pPr>
              <w:pStyle w:val="rowtabella0"/>
              <w:jc w:val="center"/>
              <w:rPr>
                <w:color w:val="002060"/>
              </w:rPr>
            </w:pPr>
            <w:r w:rsidRPr="007879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4DF4" w14:textId="77777777" w:rsidR="00C7182B" w:rsidRPr="00787910" w:rsidRDefault="00C7182B" w:rsidP="005F290E">
            <w:pPr>
              <w:pStyle w:val="rowtabella0"/>
              <w:jc w:val="center"/>
              <w:rPr>
                <w:color w:val="002060"/>
              </w:rPr>
            </w:pPr>
            <w:r w:rsidRPr="00787910">
              <w:rPr>
                <w:color w:val="002060"/>
              </w:rPr>
              <w:t>0</w:t>
            </w:r>
          </w:p>
        </w:tc>
      </w:tr>
    </w:tbl>
    <w:p w14:paraId="4FA7353B" w14:textId="77777777" w:rsidR="00C7182B" w:rsidRPr="00787910" w:rsidRDefault="00C7182B" w:rsidP="00C7182B">
      <w:pPr>
        <w:pStyle w:val="breakline"/>
        <w:rPr>
          <w:color w:val="002060"/>
        </w:rPr>
      </w:pPr>
    </w:p>
    <w:p w14:paraId="5CB1EAC7" w14:textId="77777777" w:rsidR="00C7182B" w:rsidRPr="00787910" w:rsidRDefault="00C7182B" w:rsidP="00C7182B">
      <w:pPr>
        <w:pStyle w:val="breakline"/>
        <w:rPr>
          <w:color w:val="002060"/>
        </w:rPr>
      </w:pPr>
    </w:p>
    <w:p w14:paraId="3088C609" w14:textId="77777777" w:rsidR="00C7182B" w:rsidRPr="00787910" w:rsidRDefault="00C7182B" w:rsidP="00C7182B">
      <w:pPr>
        <w:pStyle w:val="titolocampionato0"/>
        <w:shd w:val="clear" w:color="auto" w:fill="CCCCCC"/>
        <w:spacing w:before="80" w:after="40"/>
        <w:rPr>
          <w:color w:val="002060"/>
        </w:rPr>
      </w:pPr>
      <w:r w:rsidRPr="00787910">
        <w:rPr>
          <w:color w:val="002060"/>
        </w:rPr>
        <w:t>COPPA MARCHE CALCIO 5 serie D</w:t>
      </w:r>
    </w:p>
    <w:p w14:paraId="0A2216C6" w14:textId="77777777" w:rsidR="00C7182B" w:rsidRPr="00787910" w:rsidRDefault="00C7182B" w:rsidP="00C7182B">
      <w:pPr>
        <w:pStyle w:val="titoloprinc0"/>
        <w:rPr>
          <w:color w:val="002060"/>
        </w:rPr>
      </w:pPr>
      <w:r w:rsidRPr="00787910">
        <w:rPr>
          <w:color w:val="002060"/>
        </w:rPr>
        <w:t>RISULTATI</w:t>
      </w:r>
    </w:p>
    <w:p w14:paraId="58D052B1" w14:textId="77777777" w:rsidR="00C7182B" w:rsidRPr="00787910" w:rsidRDefault="00C7182B" w:rsidP="00C7182B">
      <w:pPr>
        <w:pStyle w:val="breakline"/>
        <w:rPr>
          <w:color w:val="002060"/>
        </w:rPr>
      </w:pPr>
    </w:p>
    <w:p w14:paraId="4B0122F2" w14:textId="77777777" w:rsidR="00C7182B" w:rsidRPr="00787910" w:rsidRDefault="00C7182B" w:rsidP="00C7182B">
      <w:pPr>
        <w:pStyle w:val="sottotitolocampionato10"/>
        <w:rPr>
          <w:color w:val="002060"/>
        </w:rPr>
      </w:pPr>
      <w:r w:rsidRPr="00787910">
        <w:rPr>
          <w:color w:val="002060"/>
        </w:rPr>
        <w:t>RISULTATI UFFICIALI GARE DEL 22/10/2025</w:t>
      </w:r>
    </w:p>
    <w:p w14:paraId="4526B84C" w14:textId="77777777" w:rsidR="00C7182B" w:rsidRPr="00C7182B" w:rsidRDefault="00C7182B" w:rsidP="00C7182B">
      <w:pPr>
        <w:pStyle w:val="sottotitolocampionato20"/>
        <w:spacing w:before="0" w:beforeAutospacing="0" w:after="0" w:afterAutospacing="0"/>
        <w:rPr>
          <w:rFonts w:ascii="Arial" w:hAnsi="Arial" w:cs="Arial"/>
          <w:color w:val="002060"/>
          <w:sz w:val="20"/>
          <w:szCs w:val="20"/>
        </w:rPr>
      </w:pPr>
      <w:r w:rsidRPr="00C7182B">
        <w:rPr>
          <w:rFonts w:ascii="Arial" w:hAnsi="Arial" w:cs="Arial"/>
          <w:color w:val="002060"/>
          <w:sz w:val="20"/>
          <w:szCs w:val="20"/>
        </w:rPr>
        <w:t>Si trascrivono qui di seguito i risultati ufficiali delle gare disputate</w:t>
      </w:r>
    </w:p>
    <w:p w14:paraId="604F81A2" w14:textId="77777777" w:rsidR="00C7182B" w:rsidRPr="00787910" w:rsidRDefault="00C7182B" w:rsidP="00C718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182B" w:rsidRPr="00787910" w14:paraId="630685BE" w14:textId="77777777" w:rsidTr="005F29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182B" w:rsidRPr="00787910" w14:paraId="0E6B6EAB" w14:textId="77777777" w:rsidTr="005F29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D1AD6" w14:textId="77777777" w:rsidR="00C7182B" w:rsidRPr="00787910" w:rsidRDefault="00C7182B" w:rsidP="005F290E">
                  <w:pPr>
                    <w:pStyle w:val="headertabella0"/>
                    <w:rPr>
                      <w:color w:val="002060"/>
                    </w:rPr>
                  </w:pPr>
                  <w:r w:rsidRPr="00787910">
                    <w:rPr>
                      <w:color w:val="002060"/>
                    </w:rPr>
                    <w:t>GIRONE OF - 1 Giornata - A</w:t>
                  </w:r>
                </w:p>
              </w:tc>
            </w:tr>
            <w:tr w:rsidR="00C7182B" w:rsidRPr="00787910" w14:paraId="7AD49A9C" w14:textId="77777777" w:rsidTr="005F29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815150" w14:textId="77777777" w:rsidR="00C7182B" w:rsidRPr="00787910" w:rsidRDefault="00C7182B" w:rsidP="005F290E">
                  <w:pPr>
                    <w:pStyle w:val="rowtabella0"/>
                    <w:rPr>
                      <w:color w:val="002060"/>
                    </w:rPr>
                  </w:pPr>
                  <w:r w:rsidRPr="00787910">
                    <w:rPr>
                      <w:color w:val="002060"/>
                    </w:rPr>
                    <w:lastRenderedPageBreak/>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956EF" w14:textId="77777777" w:rsidR="00C7182B" w:rsidRPr="00787910" w:rsidRDefault="00C7182B" w:rsidP="005F290E">
                  <w:pPr>
                    <w:pStyle w:val="rowtabella0"/>
                    <w:rPr>
                      <w:color w:val="002060"/>
                    </w:rPr>
                  </w:pPr>
                  <w:r w:rsidRPr="00787910">
                    <w:rPr>
                      <w:color w:val="002060"/>
                    </w:rPr>
                    <w:t>- FUTSAL OTTRANO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8E5BF" w14:textId="77777777" w:rsidR="00C7182B" w:rsidRPr="00787910" w:rsidRDefault="00C7182B" w:rsidP="005F290E">
                  <w:pPr>
                    <w:pStyle w:val="rowtabella0"/>
                    <w:jc w:val="center"/>
                    <w:rPr>
                      <w:color w:val="002060"/>
                    </w:rPr>
                  </w:pPr>
                  <w:r w:rsidRPr="00787910">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27878" w14:textId="77777777" w:rsidR="00C7182B" w:rsidRPr="00787910" w:rsidRDefault="00C7182B" w:rsidP="005F290E">
                  <w:pPr>
                    <w:pStyle w:val="rowtabella0"/>
                    <w:jc w:val="center"/>
                    <w:rPr>
                      <w:color w:val="002060"/>
                    </w:rPr>
                  </w:pPr>
                  <w:r w:rsidRPr="00787910">
                    <w:rPr>
                      <w:color w:val="002060"/>
                    </w:rPr>
                    <w:t> </w:t>
                  </w:r>
                </w:p>
              </w:tc>
            </w:tr>
            <w:tr w:rsidR="00C7182B" w:rsidRPr="00787910" w14:paraId="3100B18E" w14:textId="77777777" w:rsidTr="005F29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3C5F03" w14:textId="77777777" w:rsidR="00C7182B" w:rsidRPr="00787910" w:rsidRDefault="00C7182B" w:rsidP="005F290E">
                  <w:pPr>
                    <w:pStyle w:val="rowtabella0"/>
                    <w:rPr>
                      <w:color w:val="002060"/>
                    </w:rPr>
                  </w:pPr>
                  <w:r w:rsidRPr="00787910">
                    <w:rPr>
                      <w:color w:val="002060"/>
                    </w:rPr>
                    <w:t xml:space="preserve">(1) </w:t>
                  </w:r>
                  <w:proofErr w:type="gramStart"/>
                  <w:r w:rsidRPr="00787910">
                    <w:rPr>
                      <w:color w:val="002060"/>
                    </w:rPr>
                    <w:t>CITTA</w:t>
                  </w:r>
                  <w:proofErr w:type="gramEnd"/>
                  <w:r w:rsidRPr="00787910">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15D82C" w14:textId="77777777" w:rsidR="00C7182B" w:rsidRPr="00787910" w:rsidRDefault="00C7182B" w:rsidP="005F290E">
                  <w:pPr>
                    <w:pStyle w:val="rowtabella0"/>
                    <w:rPr>
                      <w:color w:val="002060"/>
                    </w:rPr>
                  </w:pPr>
                  <w:r w:rsidRPr="00787910">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12E0E8" w14:textId="77777777" w:rsidR="00C7182B" w:rsidRPr="00787910" w:rsidRDefault="00C7182B" w:rsidP="005F290E">
                  <w:pPr>
                    <w:pStyle w:val="rowtabella0"/>
                    <w:jc w:val="center"/>
                    <w:rPr>
                      <w:color w:val="002060"/>
                    </w:rPr>
                  </w:pPr>
                  <w:r w:rsidRPr="00787910">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4B04B7" w14:textId="77777777" w:rsidR="00C7182B" w:rsidRPr="00787910" w:rsidRDefault="00C7182B" w:rsidP="005F290E">
                  <w:pPr>
                    <w:pStyle w:val="rowtabella0"/>
                    <w:jc w:val="center"/>
                    <w:rPr>
                      <w:color w:val="002060"/>
                    </w:rPr>
                  </w:pPr>
                  <w:r w:rsidRPr="00787910">
                    <w:rPr>
                      <w:color w:val="002060"/>
                    </w:rPr>
                    <w:t> </w:t>
                  </w:r>
                </w:p>
              </w:tc>
            </w:tr>
            <w:tr w:rsidR="00C7182B" w:rsidRPr="00787910" w14:paraId="264E8F2A" w14:textId="77777777" w:rsidTr="005F29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A85C99" w14:textId="77777777" w:rsidR="00C7182B" w:rsidRPr="00787910" w:rsidRDefault="00C7182B" w:rsidP="005F290E">
                  <w:pPr>
                    <w:pStyle w:val="rowtabella0"/>
                    <w:rPr>
                      <w:color w:val="002060"/>
                    </w:rPr>
                  </w:pPr>
                  <w:r w:rsidRPr="00787910">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F4FC0D" w14:textId="77777777" w:rsidR="00C7182B" w:rsidRPr="00787910" w:rsidRDefault="00C7182B" w:rsidP="005F290E">
                  <w:pPr>
                    <w:pStyle w:val="rowtabella0"/>
                    <w:rPr>
                      <w:color w:val="002060"/>
                    </w:rPr>
                  </w:pPr>
                  <w:r w:rsidRPr="00787910">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76477B" w14:textId="77777777" w:rsidR="00C7182B" w:rsidRPr="00787910" w:rsidRDefault="00C7182B" w:rsidP="005F290E">
                  <w:pPr>
                    <w:pStyle w:val="rowtabella0"/>
                    <w:jc w:val="center"/>
                    <w:rPr>
                      <w:color w:val="002060"/>
                    </w:rPr>
                  </w:pPr>
                  <w:r w:rsidRPr="00787910">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A1127A" w14:textId="77777777" w:rsidR="00C7182B" w:rsidRPr="00787910" w:rsidRDefault="00C7182B" w:rsidP="005F290E">
                  <w:pPr>
                    <w:pStyle w:val="rowtabella0"/>
                    <w:jc w:val="center"/>
                    <w:rPr>
                      <w:color w:val="002060"/>
                    </w:rPr>
                  </w:pPr>
                  <w:r w:rsidRPr="00787910">
                    <w:rPr>
                      <w:color w:val="002060"/>
                    </w:rPr>
                    <w:t> </w:t>
                  </w:r>
                </w:p>
              </w:tc>
            </w:tr>
            <w:tr w:rsidR="00C7182B" w:rsidRPr="00787910" w14:paraId="14E64E2C" w14:textId="77777777" w:rsidTr="005F29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D7049E" w14:textId="77777777" w:rsidR="00C7182B" w:rsidRPr="00787910" w:rsidRDefault="00C7182B" w:rsidP="005F290E">
                  <w:pPr>
                    <w:pStyle w:val="rowtabella0"/>
                    <w:rPr>
                      <w:color w:val="002060"/>
                    </w:rPr>
                  </w:pPr>
                  <w:r w:rsidRPr="00787910">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D8EA62" w14:textId="77777777" w:rsidR="00C7182B" w:rsidRPr="00787910" w:rsidRDefault="00C7182B" w:rsidP="005F290E">
                  <w:pPr>
                    <w:pStyle w:val="rowtabella0"/>
                    <w:rPr>
                      <w:color w:val="002060"/>
                    </w:rPr>
                  </w:pPr>
                  <w:r w:rsidRPr="00787910">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461EE" w14:textId="77777777" w:rsidR="00C7182B" w:rsidRPr="00787910" w:rsidRDefault="00C7182B" w:rsidP="005F290E">
                  <w:pPr>
                    <w:pStyle w:val="rowtabella0"/>
                    <w:jc w:val="center"/>
                    <w:rPr>
                      <w:color w:val="002060"/>
                    </w:rPr>
                  </w:pPr>
                  <w:r w:rsidRPr="0078791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DC75E" w14:textId="77777777" w:rsidR="00C7182B" w:rsidRPr="00787910" w:rsidRDefault="00C7182B" w:rsidP="005F290E">
                  <w:pPr>
                    <w:pStyle w:val="rowtabella0"/>
                    <w:jc w:val="center"/>
                    <w:rPr>
                      <w:color w:val="002060"/>
                    </w:rPr>
                  </w:pPr>
                  <w:r w:rsidRPr="00787910">
                    <w:rPr>
                      <w:color w:val="002060"/>
                    </w:rPr>
                    <w:t> </w:t>
                  </w:r>
                </w:p>
              </w:tc>
            </w:tr>
            <w:tr w:rsidR="00C7182B" w:rsidRPr="00787910" w14:paraId="0BAEFC85" w14:textId="77777777" w:rsidTr="005F29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1AC8C" w14:textId="77777777" w:rsidR="00C7182B" w:rsidRPr="00787910" w:rsidRDefault="00C7182B" w:rsidP="005F290E">
                  <w:pPr>
                    <w:pStyle w:val="rowtabella0"/>
                    <w:rPr>
                      <w:color w:val="002060"/>
                    </w:rPr>
                  </w:pPr>
                  <w:r w:rsidRPr="00787910">
                    <w:rPr>
                      <w:color w:val="002060"/>
                    </w:rPr>
                    <w:t>UNION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556A65" w14:textId="77777777" w:rsidR="00C7182B" w:rsidRPr="00787910" w:rsidRDefault="00C7182B" w:rsidP="005F290E">
                  <w:pPr>
                    <w:pStyle w:val="rowtabella0"/>
                    <w:rPr>
                      <w:color w:val="002060"/>
                    </w:rPr>
                  </w:pPr>
                  <w:r w:rsidRPr="00787910">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DFA857" w14:textId="77777777" w:rsidR="00C7182B" w:rsidRPr="00787910" w:rsidRDefault="00C7182B" w:rsidP="005F290E">
                  <w:pPr>
                    <w:pStyle w:val="rowtabella0"/>
                    <w:jc w:val="center"/>
                    <w:rPr>
                      <w:color w:val="002060"/>
                    </w:rPr>
                  </w:pPr>
                  <w:r w:rsidRPr="0078791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49F0FE" w14:textId="77777777" w:rsidR="00C7182B" w:rsidRPr="00787910" w:rsidRDefault="00C7182B" w:rsidP="005F290E">
                  <w:pPr>
                    <w:pStyle w:val="rowtabella0"/>
                    <w:jc w:val="center"/>
                    <w:rPr>
                      <w:color w:val="002060"/>
                    </w:rPr>
                  </w:pPr>
                  <w:r w:rsidRPr="00787910">
                    <w:rPr>
                      <w:color w:val="002060"/>
                    </w:rPr>
                    <w:t> </w:t>
                  </w:r>
                </w:p>
              </w:tc>
            </w:tr>
            <w:tr w:rsidR="00C7182B" w:rsidRPr="00787910" w14:paraId="2C9131CF" w14:textId="77777777" w:rsidTr="005F29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1A2F4A" w14:textId="77777777" w:rsidR="00C7182B" w:rsidRPr="00787910" w:rsidRDefault="00C7182B" w:rsidP="005F290E">
                  <w:pPr>
                    <w:pStyle w:val="rowtabella0"/>
                    <w:rPr>
                      <w:color w:val="002060"/>
                    </w:rPr>
                  </w:pPr>
                  <w:r w:rsidRPr="00787910">
                    <w:rPr>
                      <w:color w:val="002060"/>
                    </w:rPr>
                    <w:t>(2)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9513D5" w14:textId="77777777" w:rsidR="00C7182B" w:rsidRPr="00787910" w:rsidRDefault="00C7182B" w:rsidP="005F290E">
                  <w:pPr>
                    <w:pStyle w:val="rowtabella0"/>
                    <w:rPr>
                      <w:color w:val="002060"/>
                    </w:rPr>
                  </w:pPr>
                  <w:r w:rsidRPr="00787910">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26A613" w14:textId="77777777" w:rsidR="00C7182B" w:rsidRPr="00787910" w:rsidRDefault="00C7182B" w:rsidP="005F290E">
                  <w:pPr>
                    <w:pStyle w:val="rowtabella0"/>
                    <w:jc w:val="center"/>
                    <w:rPr>
                      <w:color w:val="002060"/>
                    </w:rPr>
                  </w:pPr>
                  <w:r w:rsidRPr="0078791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BDFC9E" w14:textId="77777777" w:rsidR="00C7182B" w:rsidRPr="00787910" w:rsidRDefault="00C7182B" w:rsidP="005F290E">
                  <w:pPr>
                    <w:pStyle w:val="rowtabella0"/>
                    <w:jc w:val="center"/>
                    <w:rPr>
                      <w:color w:val="002060"/>
                    </w:rPr>
                  </w:pPr>
                  <w:r w:rsidRPr="00787910">
                    <w:rPr>
                      <w:color w:val="002060"/>
                    </w:rPr>
                    <w:t> </w:t>
                  </w:r>
                </w:p>
              </w:tc>
            </w:tr>
            <w:tr w:rsidR="00C7182B" w:rsidRPr="00787910" w14:paraId="23DD09AD" w14:textId="77777777" w:rsidTr="005F29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30A824" w14:textId="77777777" w:rsidR="00C7182B" w:rsidRPr="00787910" w:rsidRDefault="00C7182B" w:rsidP="005F290E">
                  <w:pPr>
                    <w:pStyle w:val="rowtabella0"/>
                    <w:rPr>
                      <w:color w:val="002060"/>
                    </w:rPr>
                  </w:pPr>
                  <w:r w:rsidRPr="00787910">
                    <w:rPr>
                      <w:color w:val="002060"/>
                    </w:rPr>
                    <w:t>VAL TENNA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AF5408" w14:textId="77777777" w:rsidR="00C7182B" w:rsidRPr="00787910" w:rsidRDefault="00C7182B" w:rsidP="005F290E">
                  <w:pPr>
                    <w:pStyle w:val="rowtabella0"/>
                    <w:rPr>
                      <w:color w:val="002060"/>
                    </w:rPr>
                  </w:pPr>
                  <w:r w:rsidRPr="00787910">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378068" w14:textId="77777777" w:rsidR="00C7182B" w:rsidRPr="00787910" w:rsidRDefault="00C7182B" w:rsidP="005F290E">
                  <w:pPr>
                    <w:pStyle w:val="rowtabella0"/>
                    <w:jc w:val="center"/>
                    <w:rPr>
                      <w:color w:val="002060"/>
                    </w:rPr>
                  </w:pPr>
                  <w:r w:rsidRPr="0078791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61D41" w14:textId="77777777" w:rsidR="00C7182B" w:rsidRPr="00787910" w:rsidRDefault="00C7182B" w:rsidP="005F290E">
                  <w:pPr>
                    <w:pStyle w:val="rowtabella0"/>
                    <w:jc w:val="center"/>
                    <w:rPr>
                      <w:color w:val="002060"/>
                    </w:rPr>
                  </w:pPr>
                  <w:r w:rsidRPr="00787910">
                    <w:rPr>
                      <w:color w:val="002060"/>
                    </w:rPr>
                    <w:t> </w:t>
                  </w:r>
                </w:p>
              </w:tc>
            </w:tr>
            <w:tr w:rsidR="00C7182B" w:rsidRPr="00787910" w14:paraId="6C9726BA" w14:textId="77777777" w:rsidTr="005F29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C8FB20" w14:textId="77777777" w:rsidR="00C7182B" w:rsidRPr="00787910" w:rsidRDefault="00C7182B" w:rsidP="005F290E">
                  <w:pPr>
                    <w:pStyle w:val="rowtabella0"/>
                    <w:rPr>
                      <w:color w:val="002060"/>
                    </w:rPr>
                  </w:pPr>
                  <w:r w:rsidRPr="00787910">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6ED31" w14:textId="77777777" w:rsidR="00C7182B" w:rsidRPr="00787910" w:rsidRDefault="00C7182B" w:rsidP="005F290E">
                  <w:pPr>
                    <w:pStyle w:val="rowtabella0"/>
                    <w:rPr>
                      <w:color w:val="002060"/>
                    </w:rPr>
                  </w:pPr>
                  <w:r w:rsidRPr="00787910">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6404E" w14:textId="77777777" w:rsidR="00C7182B" w:rsidRPr="00787910" w:rsidRDefault="00C7182B" w:rsidP="005F290E">
                  <w:pPr>
                    <w:pStyle w:val="rowtabella0"/>
                    <w:jc w:val="center"/>
                    <w:rPr>
                      <w:color w:val="002060"/>
                    </w:rPr>
                  </w:pPr>
                  <w:r w:rsidRPr="00787910">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D9919" w14:textId="77777777" w:rsidR="00C7182B" w:rsidRPr="00787910" w:rsidRDefault="00C7182B" w:rsidP="005F290E">
                  <w:pPr>
                    <w:pStyle w:val="rowtabella0"/>
                    <w:jc w:val="center"/>
                    <w:rPr>
                      <w:color w:val="002060"/>
                    </w:rPr>
                  </w:pPr>
                  <w:r w:rsidRPr="00787910">
                    <w:rPr>
                      <w:color w:val="002060"/>
                    </w:rPr>
                    <w:t> </w:t>
                  </w:r>
                </w:p>
              </w:tc>
            </w:tr>
            <w:tr w:rsidR="00C7182B" w:rsidRPr="00787910" w14:paraId="3A1B21AB" w14:textId="77777777" w:rsidTr="005F290E">
              <w:tc>
                <w:tcPr>
                  <w:tcW w:w="4700" w:type="dxa"/>
                  <w:gridSpan w:val="4"/>
                  <w:tcBorders>
                    <w:top w:val="nil"/>
                    <w:left w:val="nil"/>
                    <w:bottom w:val="nil"/>
                    <w:right w:val="nil"/>
                  </w:tcBorders>
                  <w:tcMar>
                    <w:top w:w="20" w:type="dxa"/>
                    <w:left w:w="20" w:type="dxa"/>
                    <w:bottom w:w="20" w:type="dxa"/>
                    <w:right w:w="20" w:type="dxa"/>
                  </w:tcMar>
                  <w:vAlign w:val="center"/>
                  <w:hideMark/>
                </w:tcPr>
                <w:p w14:paraId="7DB594D1" w14:textId="77777777" w:rsidR="00C7182B" w:rsidRPr="00787910" w:rsidRDefault="00C7182B" w:rsidP="005F290E">
                  <w:pPr>
                    <w:pStyle w:val="rowtabella0"/>
                    <w:rPr>
                      <w:color w:val="002060"/>
                    </w:rPr>
                  </w:pPr>
                  <w:r w:rsidRPr="00787910">
                    <w:rPr>
                      <w:color w:val="002060"/>
                    </w:rPr>
                    <w:t>(1) - disputata il 20/10/2025</w:t>
                  </w:r>
                </w:p>
              </w:tc>
            </w:tr>
            <w:tr w:rsidR="00C7182B" w:rsidRPr="00787910" w14:paraId="726CDCD0" w14:textId="77777777" w:rsidTr="005F290E">
              <w:tc>
                <w:tcPr>
                  <w:tcW w:w="4700" w:type="dxa"/>
                  <w:gridSpan w:val="4"/>
                  <w:tcBorders>
                    <w:top w:val="nil"/>
                    <w:left w:val="nil"/>
                    <w:bottom w:val="nil"/>
                    <w:right w:val="nil"/>
                  </w:tcBorders>
                  <w:tcMar>
                    <w:top w:w="20" w:type="dxa"/>
                    <w:left w:w="20" w:type="dxa"/>
                    <w:bottom w:w="20" w:type="dxa"/>
                    <w:right w:w="20" w:type="dxa"/>
                  </w:tcMar>
                  <w:vAlign w:val="center"/>
                  <w:hideMark/>
                </w:tcPr>
                <w:p w14:paraId="3DE76DD2" w14:textId="77777777" w:rsidR="00C7182B" w:rsidRPr="00787910" w:rsidRDefault="00C7182B" w:rsidP="005F290E">
                  <w:pPr>
                    <w:pStyle w:val="rowtabella0"/>
                    <w:rPr>
                      <w:color w:val="002060"/>
                    </w:rPr>
                  </w:pPr>
                  <w:r w:rsidRPr="00787910">
                    <w:rPr>
                      <w:color w:val="002060"/>
                    </w:rPr>
                    <w:t>(2) - disputata il 21/10/2025</w:t>
                  </w:r>
                </w:p>
              </w:tc>
            </w:tr>
          </w:tbl>
          <w:p w14:paraId="55601B5C" w14:textId="77777777" w:rsidR="00C7182B" w:rsidRPr="00787910" w:rsidRDefault="00C7182B" w:rsidP="005F290E">
            <w:pPr>
              <w:rPr>
                <w:color w:val="002060"/>
              </w:rPr>
            </w:pPr>
          </w:p>
        </w:tc>
      </w:tr>
    </w:tbl>
    <w:p w14:paraId="0C45A464" w14:textId="77777777" w:rsidR="00C7182B" w:rsidRPr="00787910" w:rsidRDefault="00C7182B" w:rsidP="00C7182B">
      <w:pPr>
        <w:pStyle w:val="breakline"/>
        <w:rPr>
          <w:color w:val="002060"/>
        </w:rPr>
      </w:pPr>
    </w:p>
    <w:p w14:paraId="66C0460D" w14:textId="77777777" w:rsidR="00C7182B" w:rsidRPr="00787910" w:rsidRDefault="00C7182B" w:rsidP="00C7182B">
      <w:pPr>
        <w:pStyle w:val="breakline"/>
        <w:rPr>
          <w:color w:val="002060"/>
        </w:rPr>
      </w:pPr>
    </w:p>
    <w:p w14:paraId="794C43A0" w14:textId="77777777" w:rsidR="00C7182B" w:rsidRPr="00787910" w:rsidRDefault="00C7182B" w:rsidP="00C7182B">
      <w:pPr>
        <w:pStyle w:val="titoloprinc0"/>
        <w:rPr>
          <w:color w:val="002060"/>
        </w:rPr>
      </w:pPr>
      <w:r w:rsidRPr="00787910">
        <w:rPr>
          <w:color w:val="002060"/>
        </w:rPr>
        <w:t>GIUDICE SPORTIVO</w:t>
      </w:r>
    </w:p>
    <w:p w14:paraId="7DCB4855" w14:textId="77777777" w:rsidR="00C7182B" w:rsidRPr="00787910" w:rsidRDefault="00C7182B" w:rsidP="00C7182B">
      <w:pPr>
        <w:pStyle w:val="diffida"/>
        <w:rPr>
          <w:color w:val="002060"/>
        </w:rPr>
      </w:pPr>
      <w:r w:rsidRPr="00787910">
        <w:rPr>
          <w:color w:val="002060"/>
        </w:rPr>
        <w:t>Il Giudice Sportivo Avv. Agnese Lazzaretti, con l'assistenza del Segretario Angelo Castellana, nella seduta del 24/10/2025, ha adottato le decisioni che di seguito integralmente si riportano:</w:t>
      </w:r>
    </w:p>
    <w:p w14:paraId="7AA2E4C7" w14:textId="77777777" w:rsidR="00C7182B" w:rsidRPr="00787910" w:rsidRDefault="00C7182B" w:rsidP="00C7182B">
      <w:pPr>
        <w:pStyle w:val="titolo10"/>
        <w:rPr>
          <w:color w:val="002060"/>
        </w:rPr>
      </w:pPr>
      <w:r w:rsidRPr="00787910">
        <w:rPr>
          <w:color w:val="002060"/>
        </w:rPr>
        <w:t xml:space="preserve">GARE DEL 20/10/2025 </w:t>
      </w:r>
    </w:p>
    <w:p w14:paraId="562FA8E4" w14:textId="77777777" w:rsidR="00C7182B" w:rsidRPr="00787910" w:rsidRDefault="00C7182B" w:rsidP="00C7182B">
      <w:pPr>
        <w:pStyle w:val="titolo7a"/>
        <w:rPr>
          <w:color w:val="002060"/>
        </w:rPr>
      </w:pPr>
      <w:r w:rsidRPr="00787910">
        <w:rPr>
          <w:color w:val="002060"/>
        </w:rPr>
        <w:t xml:space="preserve">PROVVEDIMENTI DISCIPLINARI </w:t>
      </w:r>
    </w:p>
    <w:p w14:paraId="7D6F23BE" w14:textId="77777777" w:rsidR="00C7182B" w:rsidRPr="00787910" w:rsidRDefault="00C7182B" w:rsidP="00C7182B">
      <w:pPr>
        <w:pStyle w:val="titolo7b0"/>
        <w:rPr>
          <w:color w:val="002060"/>
        </w:rPr>
      </w:pPr>
      <w:r w:rsidRPr="00787910">
        <w:rPr>
          <w:color w:val="002060"/>
        </w:rPr>
        <w:t xml:space="preserve">In base alle risultanze degli atti ufficiali sono state deliberate le seguenti sanzioni disciplinari. </w:t>
      </w:r>
    </w:p>
    <w:p w14:paraId="2BBB25F6" w14:textId="77777777" w:rsidR="00C7182B" w:rsidRPr="00787910" w:rsidRDefault="00C7182B" w:rsidP="00C7182B">
      <w:pPr>
        <w:pStyle w:val="titolo30"/>
        <w:rPr>
          <w:color w:val="002060"/>
        </w:rPr>
      </w:pPr>
      <w:r w:rsidRPr="00787910">
        <w:rPr>
          <w:color w:val="002060"/>
        </w:rPr>
        <w:t xml:space="preserve">DIRIGENTI </w:t>
      </w:r>
    </w:p>
    <w:p w14:paraId="45AC2476"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7315CDE6" w14:textId="77777777" w:rsidTr="005F290E">
        <w:tc>
          <w:tcPr>
            <w:tcW w:w="2200" w:type="dxa"/>
            <w:tcMar>
              <w:top w:w="20" w:type="dxa"/>
              <w:left w:w="20" w:type="dxa"/>
              <w:bottom w:w="20" w:type="dxa"/>
              <w:right w:w="20" w:type="dxa"/>
            </w:tcMar>
            <w:vAlign w:val="center"/>
            <w:hideMark/>
          </w:tcPr>
          <w:p w14:paraId="77FF9164" w14:textId="77777777" w:rsidR="00C7182B" w:rsidRPr="00787910" w:rsidRDefault="00C7182B" w:rsidP="005F290E">
            <w:pPr>
              <w:pStyle w:val="movimento"/>
              <w:rPr>
                <w:color w:val="002060"/>
              </w:rPr>
            </w:pPr>
            <w:r w:rsidRPr="00787910">
              <w:rPr>
                <w:color w:val="002060"/>
              </w:rPr>
              <w:t>SCONOCCHINI FEDERICO</w:t>
            </w:r>
          </w:p>
        </w:tc>
        <w:tc>
          <w:tcPr>
            <w:tcW w:w="2200" w:type="dxa"/>
            <w:tcMar>
              <w:top w:w="20" w:type="dxa"/>
              <w:left w:w="20" w:type="dxa"/>
              <w:bottom w:w="20" w:type="dxa"/>
              <w:right w:w="20" w:type="dxa"/>
            </w:tcMar>
            <w:vAlign w:val="center"/>
            <w:hideMark/>
          </w:tcPr>
          <w:p w14:paraId="227990F5" w14:textId="77777777" w:rsidR="00C7182B" w:rsidRPr="00787910" w:rsidRDefault="00C7182B" w:rsidP="005F290E">
            <w:pPr>
              <w:pStyle w:val="movimento2"/>
              <w:rPr>
                <w:color w:val="002060"/>
              </w:rPr>
            </w:pPr>
            <w:r w:rsidRPr="00787910">
              <w:rPr>
                <w:color w:val="002060"/>
              </w:rPr>
              <w:t xml:space="preserve">(POLVERIGI C/5) </w:t>
            </w:r>
          </w:p>
        </w:tc>
        <w:tc>
          <w:tcPr>
            <w:tcW w:w="800" w:type="dxa"/>
            <w:tcMar>
              <w:top w:w="20" w:type="dxa"/>
              <w:left w:w="20" w:type="dxa"/>
              <w:bottom w:w="20" w:type="dxa"/>
              <w:right w:w="20" w:type="dxa"/>
            </w:tcMar>
            <w:vAlign w:val="center"/>
            <w:hideMark/>
          </w:tcPr>
          <w:p w14:paraId="2CBAC293"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13C74464"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5E9772A3" w14:textId="77777777" w:rsidR="00C7182B" w:rsidRPr="00787910" w:rsidRDefault="00C7182B" w:rsidP="005F290E">
            <w:pPr>
              <w:pStyle w:val="movimento2"/>
              <w:rPr>
                <w:color w:val="002060"/>
              </w:rPr>
            </w:pPr>
            <w:r w:rsidRPr="00787910">
              <w:rPr>
                <w:color w:val="002060"/>
              </w:rPr>
              <w:t> </w:t>
            </w:r>
          </w:p>
        </w:tc>
      </w:tr>
    </w:tbl>
    <w:p w14:paraId="2688E5F8" w14:textId="77777777" w:rsidR="00C7182B" w:rsidRPr="00787910" w:rsidRDefault="00C7182B" w:rsidP="00C7182B">
      <w:pPr>
        <w:pStyle w:val="titolo30"/>
        <w:rPr>
          <w:color w:val="002060"/>
        </w:rPr>
      </w:pPr>
      <w:r w:rsidRPr="00787910">
        <w:rPr>
          <w:color w:val="002060"/>
        </w:rPr>
        <w:t xml:space="preserve">CALCIATORI NON ESPULSI </w:t>
      </w:r>
    </w:p>
    <w:p w14:paraId="6CEB26D8" w14:textId="77777777" w:rsidR="00C7182B" w:rsidRPr="00787910" w:rsidRDefault="00C7182B" w:rsidP="00C7182B">
      <w:pPr>
        <w:pStyle w:val="titolo20"/>
        <w:rPr>
          <w:color w:val="002060"/>
        </w:rPr>
      </w:pPr>
      <w:r w:rsidRPr="0078791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7ABB468B" w14:textId="77777777" w:rsidTr="005F290E">
        <w:tc>
          <w:tcPr>
            <w:tcW w:w="2200" w:type="dxa"/>
            <w:tcMar>
              <w:top w:w="20" w:type="dxa"/>
              <w:left w:w="20" w:type="dxa"/>
              <w:bottom w:w="20" w:type="dxa"/>
              <w:right w:w="20" w:type="dxa"/>
            </w:tcMar>
            <w:vAlign w:val="center"/>
            <w:hideMark/>
          </w:tcPr>
          <w:p w14:paraId="143E1ED0" w14:textId="77777777" w:rsidR="00C7182B" w:rsidRPr="00787910" w:rsidRDefault="00C7182B" w:rsidP="005F290E">
            <w:pPr>
              <w:pStyle w:val="movimento"/>
              <w:rPr>
                <w:color w:val="002060"/>
              </w:rPr>
            </w:pPr>
            <w:r w:rsidRPr="00787910">
              <w:rPr>
                <w:color w:val="002060"/>
              </w:rPr>
              <w:t>BIBA URIM</w:t>
            </w:r>
          </w:p>
        </w:tc>
        <w:tc>
          <w:tcPr>
            <w:tcW w:w="2200" w:type="dxa"/>
            <w:tcMar>
              <w:top w:w="20" w:type="dxa"/>
              <w:left w:w="20" w:type="dxa"/>
              <w:bottom w:w="20" w:type="dxa"/>
              <w:right w:w="20" w:type="dxa"/>
            </w:tcMar>
            <w:vAlign w:val="center"/>
            <w:hideMark/>
          </w:tcPr>
          <w:p w14:paraId="2E30CC15" w14:textId="77777777" w:rsidR="00C7182B" w:rsidRPr="00787910" w:rsidRDefault="00C7182B" w:rsidP="005F290E">
            <w:pPr>
              <w:pStyle w:val="movimento2"/>
              <w:rPr>
                <w:color w:val="002060"/>
              </w:rPr>
            </w:pPr>
            <w:r w:rsidRPr="00787910">
              <w:rPr>
                <w:color w:val="002060"/>
              </w:rPr>
              <w:t xml:space="preserve">(FUTSAL L.C.) </w:t>
            </w:r>
          </w:p>
        </w:tc>
        <w:tc>
          <w:tcPr>
            <w:tcW w:w="800" w:type="dxa"/>
            <w:tcMar>
              <w:top w:w="20" w:type="dxa"/>
              <w:left w:w="20" w:type="dxa"/>
              <w:bottom w:w="20" w:type="dxa"/>
              <w:right w:w="20" w:type="dxa"/>
            </w:tcMar>
            <w:vAlign w:val="center"/>
            <w:hideMark/>
          </w:tcPr>
          <w:p w14:paraId="21121626"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4DE88572"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6C5457DA" w14:textId="77777777" w:rsidR="00C7182B" w:rsidRPr="00787910" w:rsidRDefault="00C7182B" w:rsidP="005F290E">
            <w:pPr>
              <w:pStyle w:val="movimento2"/>
              <w:rPr>
                <w:color w:val="002060"/>
              </w:rPr>
            </w:pPr>
            <w:r w:rsidRPr="00787910">
              <w:rPr>
                <w:color w:val="002060"/>
              </w:rPr>
              <w:t> </w:t>
            </w:r>
          </w:p>
        </w:tc>
      </w:tr>
    </w:tbl>
    <w:p w14:paraId="7D8E488A"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1F41A20D" w14:textId="77777777" w:rsidTr="005F290E">
        <w:tc>
          <w:tcPr>
            <w:tcW w:w="2200" w:type="dxa"/>
            <w:tcMar>
              <w:top w:w="20" w:type="dxa"/>
              <w:left w:w="20" w:type="dxa"/>
              <w:bottom w:w="20" w:type="dxa"/>
              <w:right w:w="20" w:type="dxa"/>
            </w:tcMar>
            <w:vAlign w:val="center"/>
            <w:hideMark/>
          </w:tcPr>
          <w:p w14:paraId="5681D4B0" w14:textId="77777777" w:rsidR="00C7182B" w:rsidRPr="00787910" w:rsidRDefault="00C7182B" w:rsidP="005F290E">
            <w:pPr>
              <w:pStyle w:val="movimento"/>
              <w:rPr>
                <w:color w:val="002060"/>
              </w:rPr>
            </w:pPr>
            <w:r w:rsidRPr="00787910">
              <w:rPr>
                <w:color w:val="002060"/>
              </w:rPr>
              <w:t>PASTUGLIA ANDREA</w:t>
            </w:r>
          </w:p>
        </w:tc>
        <w:tc>
          <w:tcPr>
            <w:tcW w:w="2200" w:type="dxa"/>
            <w:tcMar>
              <w:top w:w="20" w:type="dxa"/>
              <w:left w:w="20" w:type="dxa"/>
              <w:bottom w:w="20" w:type="dxa"/>
              <w:right w:w="20" w:type="dxa"/>
            </w:tcMar>
            <w:vAlign w:val="center"/>
            <w:hideMark/>
          </w:tcPr>
          <w:p w14:paraId="4DC935D5" w14:textId="77777777" w:rsidR="00C7182B" w:rsidRPr="00787910" w:rsidRDefault="00C7182B" w:rsidP="005F290E">
            <w:pPr>
              <w:pStyle w:val="movimento2"/>
              <w:rPr>
                <w:color w:val="002060"/>
              </w:rPr>
            </w:pPr>
            <w:r w:rsidRPr="00787910">
              <w:rPr>
                <w:color w:val="002060"/>
              </w:rPr>
              <w:t xml:space="preserve">(FRASASSI C5) </w:t>
            </w:r>
          </w:p>
        </w:tc>
        <w:tc>
          <w:tcPr>
            <w:tcW w:w="800" w:type="dxa"/>
            <w:tcMar>
              <w:top w:w="20" w:type="dxa"/>
              <w:left w:w="20" w:type="dxa"/>
              <w:bottom w:w="20" w:type="dxa"/>
              <w:right w:w="20" w:type="dxa"/>
            </w:tcMar>
            <w:vAlign w:val="center"/>
            <w:hideMark/>
          </w:tcPr>
          <w:p w14:paraId="3B231AAD"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4CC320B6" w14:textId="77777777" w:rsidR="00C7182B" w:rsidRPr="00787910" w:rsidRDefault="00C7182B" w:rsidP="005F290E">
            <w:pPr>
              <w:pStyle w:val="movimento"/>
              <w:rPr>
                <w:color w:val="002060"/>
              </w:rPr>
            </w:pPr>
            <w:r w:rsidRPr="00787910">
              <w:rPr>
                <w:color w:val="002060"/>
              </w:rPr>
              <w:t>CARANCINI JACOPO</w:t>
            </w:r>
          </w:p>
        </w:tc>
        <w:tc>
          <w:tcPr>
            <w:tcW w:w="2200" w:type="dxa"/>
            <w:tcMar>
              <w:top w:w="20" w:type="dxa"/>
              <w:left w:w="20" w:type="dxa"/>
              <w:bottom w:w="20" w:type="dxa"/>
              <w:right w:w="20" w:type="dxa"/>
            </w:tcMar>
            <w:vAlign w:val="center"/>
            <w:hideMark/>
          </w:tcPr>
          <w:p w14:paraId="74CAB2FE" w14:textId="77777777" w:rsidR="00C7182B" w:rsidRPr="00787910" w:rsidRDefault="00C7182B" w:rsidP="005F290E">
            <w:pPr>
              <w:pStyle w:val="movimento2"/>
              <w:rPr>
                <w:color w:val="002060"/>
              </w:rPr>
            </w:pPr>
            <w:r w:rsidRPr="00787910">
              <w:rPr>
                <w:color w:val="002060"/>
              </w:rPr>
              <w:t xml:space="preserve">(POLVERIGI C/5) </w:t>
            </w:r>
          </w:p>
        </w:tc>
      </w:tr>
      <w:tr w:rsidR="00C7182B" w:rsidRPr="00787910" w14:paraId="3466387A" w14:textId="77777777" w:rsidTr="005F290E">
        <w:tc>
          <w:tcPr>
            <w:tcW w:w="2200" w:type="dxa"/>
            <w:tcMar>
              <w:top w:w="20" w:type="dxa"/>
              <w:left w:w="20" w:type="dxa"/>
              <w:bottom w:w="20" w:type="dxa"/>
              <w:right w:w="20" w:type="dxa"/>
            </w:tcMar>
            <w:vAlign w:val="center"/>
            <w:hideMark/>
          </w:tcPr>
          <w:p w14:paraId="33F2963A" w14:textId="77777777" w:rsidR="00C7182B" w:rsidRPr="00787910" w:rsidRDefault="00C7182B" w:rsidP="005F290E">
            <w:pPr>
              <w:pStyle w:val="movimento"/>
              <w:rPr>
                <w:color w:val="002060"/>
              </w:rPr>
            </w:pPr>
            <w:r w:rsidRPr="00787910">
              <w:rPr>
                <w:color w:val="002060"/>
              </w:rPr>
              <w:t>VILLAFRATI DAVIDE</w:t>
            </w:r>
          </w:p>
        </w:tc>
        <w:tc>
          <w:tcPr>
            <w:tcW w:w="2200" w:type="dxa"/>
            <w:tcMar>
              <w:top w:w="20" w:type="dxa"/>
              <w:left w:w="20" w:type="dxa"/>
              <w:bottom w:w="20" w:type="dxa"/>
              <w:right w:w="20" w:type="dxa"/>
            </w:tcMar>
            <w:vAlign w:val="center"/>
            <w:hideMark/>
          </w:tcPr>
          <w:p w14:paraId="7C7A102D" w14:textId="77777777" w:rsidR="00C7182B" w:rsidRPr="00787910" w:rsidRDefault="00C7182B" w:rsidP="005F290E">
            <w:pPr>
              <w:pStyle w:val="movimento2"/>
              <w:rPr>
                <w:color w:val="002060"/>
              </w:rPr>
            </w:pPr>
            <w:r w:rsidRPr="00787910">
              <w:rPr>
                <w:color w:val="002060"/>
              </w:rPr>
              <w:t xml:space="preserve">(POLVERIGI C/5) </w:t>
            </w:r>
          </w:p>
        </w:tc>
        <w:tc>
          <w:tcPr>
            <w:tcW w:w="800" w:type="dxa"/>
            <w:tcMar>
              <w:top w:w="20" w:type="dxa"/>
              <w:left w:w="20" w:type="dxa"/>
              <w:bottom w:w="20" w:type="dxa"/>
              <w:right w:w="20" w:type="dxa"/>
            </w:tcMar>
            <w:vAlign w:val="center"/>
            <w:hideMark/>
          </w:tcPr>
          <w:p w14:paraId="71CB77C5"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25BEB049"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1F7DB3C4" w14:textId="77777777" w:rsidR="00C7182B" w:rsidRPr="00787910" w:rsidRDefault="00C7182B" w:rsidP="005F290E">
            <w:pPr>
              <w:pStyle w:val="movimento2"/>
              <w:rPr>
                <w:color w:val="002060"/>
              </w:rPr>
            </w:pPr>
            <w:r w:rsidRPr="00787910">
              <w:rPr>
                <w:color w:val="002060"/>
              </w:rPr>
              <w:t> </w:t>
            </w:r>
          </w:p>
        </w:tc>
      </w:tr>
    </w:tbl>
    <w:p w14:paraId="509164BB" w14:textId="77777777" w:rsidR="00C7182B" w:rsidRPr="00787910" w:rsidRDefault="00C7182B" w:rsidP="00C7182B">
      <w:pPr>
        <w:pStyle w:val="titolo10"/>
        <w:rPr>
          <w:color w:val="002060"/>
        </w:rPr>
      </w:pPr>
      <w:r w:rsidRPr="00787910">
        <w:rPr>
          <w:color w:val="002060"/>
        </w:rPr>
        <w:t xml:space="preserve">GARE DEL 21/10/2025 </w:t>
      </w:r>
    </w:p>
    <w:p w14:paraId="74D22D8D" w14:textId="77777777" w:rsidR="00C7182B" w:rsidRPr="00787910" w:rsidRDefault="00C7182B" w:rsidP="00C7182B">
      <w:pPr>
        <w:pStyle w:val="titolo7a"/>
        <w:rPr>
          <w:color w:val="002060"/>
        </w:rPr>
      </w:pPr>
      <w:r w:rsidRPr="00787910">
        <w:rPr>
          <w:color w:val="002060"/>
        </w:rPr>
        <w:t xml:space="preserve">PROVVEDIMENTI DISCIPLINARI </w:t>
      </w:r>
    </w:p>
    <w:p w14:paraId="3E2A6F56" w14:textId="77777777" w:rsidR="00C7182B" w:rsidRPr="00787910" w:rsidRDefault="00C7182B" w:rsidP="00C7182B">
      <w:pPr>
        <w:pStyle w:val="titolo7b0"/>
        <w:rPr>
          <w:color w:val="002060"/>
        </w:rPr>
      </w:pPr>
      <w:r w:rsidRPr="00787910">
        <w:rPr>
          <w:color w:val="002060"/>
        </w:rPr>
        <w:t xml:space="preserve">In base alle risultanze degli atti ufficiali sono state deliberate le seguenti sanzioni disciplinari. </w:t>
      </w:r>
    </w:p>
    <w:p w14:paraId="7CFE0C7B" w14:textId="77777777" w:rsidR="00C7182B" w:rsidRPr="00787910" w:rsidRDefault="00C7182B" w:rsidP="00C7182B">
      <w:pPr>
        <w:pStyle w:val="titolo30"/>
        <w:rPr>
          <w:color w:val="002060"/>
        </w:rPr>
      </w:pPr>
      <w:r w:rsidRPr="00787910">
        <w:rPr>
          <w:color w:val="002060"/>
        </w:rPr>
        <w:t xml:space="preserve">CALCIATORI NON ESPULSI </w:t>
      </w:r>
    </w:p>
    <w:p w14:paraId="3931CD82" w14:textId="77777777" w:rsidR="00C7182B" w:rsidRPr="00787910" w:rsidRDefault="00C7182B" w:rsidP="00C7182B">
      <w:pPr>
        <w:pStyle w:val="titolo20"/>
        <w:rPr>
          <w:color w:val="002060"/>
        </w:rPr>
      </w:pPr>
      <w:r w:rsidRPr="0078791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564D8DD2" w14:textId="77777777" w:rsidTr="005F290E">
        <w:tc>
          <w:tcPr>
            <w:tcW w:w="2200" w:type="dxa"/>
            <w:tcMar>
              <w:top w:w="20" w:type="dxa"/>
              <w:left w:w="20" w:type="dxa"/>
              <w:bottom w:w="20" w:type="dxa"/>
              <w:right w:w="20" w:type="dxa"/>
            </w:tcMar>
            <w:vAlign w:val="center"/>
            <w:hideMark/>
          </w:tcPr>
          <w:p w14:paraId="46A5D39C" w14:textId="77777777" w:rsidR="00C7182B" w:rsidRPr="00787910" w:rsidRDefault="00C7182B" w:rsidP="005F290E">
            <w:pPr>
              <w:pStyle w:val="movimento"/>
              <w:rPr>
                <w:color w:val="002060"/>
              </w:rPr>
            </w:pPr>
            <w:r w:rsidRPr="00787910">
              <w:rPr>
                <w:color w:val="002060"/>
              </w:rPr>
              <w:t>SCAGLIONI DIEGO</w:t>
            </w:r>
          </w:p>
        </w:tc>
        <w:tc>
          <w:tcPr>
            <w:tcW w:w="2200" w:type="dxa"/>
            <w:tcMar>
              <w:top w:w="20" w:type="dxa"/>
              <w:left w:w="20" w:type="dxa"/>
              <w:bottom w:w="20" w:type="dxa"/>
              <w:right w:w="20" w:type="dxa"/>
            </w:tcMar>
            <w:vAlign w:val="center"/>
            <w:hideMark/>
          </w:tcPr>
          <w:p w14:paraId="62B3EA47" w14:textId="77777777" w:rsidR="00C7182B" w:rsidRPr="00787910" w:rsidRDefault="00C7182B" w:rsidP="005F290E">
            <w:pPr>
              <w:pStyle w:val="movimento2"/>
              <w:rPr>
                <w:color w:val="002060"/>
              </w:rPr>
            </w:pPr>
            <w:r w:rsidRPr="00787910">
              <w:rPr>
                <w:color w:val="002060"/>
              </w:rPr>
              <w:t xml:space="preserve">(VADO C5) </w:t>
            </w:r>
          </w:p>
        </w:tc>
        <w:tc>
          <w:tcPr>
            <w:tcW w:w="800" w:type="dxa"/>
            <w:tcMar>
              <w:top w:w="20" w:type="dxa"/>
              <w:left w:w="20" w:type="dxa"/>
              <w:bottom w:w="20" w:type="dxa"/>
              <w:right w:w="20" w:type="dxa"/>
            </w:tcMar>
            <w:vAlign w:val="center"/>
            <w:hideMark/>
          </w:tcPr>
          <w:p w14:paraId="2B2F8122"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5879B8F0"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50B8A2E2" w14:textId="77777777" w:rsidR="00C7182B" w:rsidRPr="00787910" w:rsidRDefault="00C7182B" w:rsidP="005F290E">
            <w:pPr>
              <w:pStyle w:val="movimento2"/>
              <w:rPr>
                <w:color w:val="002060"/>
              </w:rPr>
            </w:pPr>
            <w:r w:rsidRPr="00787910">
              <w:rPr>
                <w:color w:val="002060"/>
              </w:rPr>
              <w:t> </w:t>
            </w:r>
          </w:p>
        </w:tc>
      </w:tr>
    </w:tbl>
    <w:p w14:paraId="78468355"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4F785E67" w14:textId="77777777" w:rsidTr="005F290E">
        <w:tc>
          <w:tcPr>
            <w:tcW w:w="2200" w:type="dxa"/>
            <w:tcMar>
              <w:top w:w="20" w:type="dxa"/>
              <w:left w:w="20" w:type="dxa"/>
              <w:bottom w:w="20" w:type="dxa"/>
              <w:right w:w="20" w:type="dxa"/>
            </w:tcMar>
            <w:vAlign w:val="center"/>
            <w:hideMark/>
          </w:tcPr>
          <w:p w14:paraId="4429501C" w14:textId="77777777" w:rsidR="00C7182B" w:rsidRPr="00787910" w:rsidRDefault="00C7182B" w:rsidP="005F290E">
            <w:pPr>
              <w:pStyle w:val="movimento"/>
              <w:rPr>
                <w:color w:val="002060"/>
              </w:rPr>
            </w:pPr>
            <w:r w:rsidRPr="00787910">
              <w:rPr>
                <w:color w:val="002060"/>
              </w:rPr>
              <w:t>BREGA STEFANO</w:t>
            </w:r>
          </w:p>
        </w:tc>
        <w:tc>
          <w:tcPr>
            <w:tcW w:w="2200" w:type="dxa"/>
            <w:tcMar>
              <w:top w:w="20" w:type="dxa"/>
              <w:left w:w="20" w:type="dxa"/>
              <w:bottom w:w="20" w:type="dxa"/>
              <w:right w:w="20" w:type="dxa"/>
            </w:tcMar>
            <w:vAlign w:val="center"/>
            <w:hideMark/>
          </w:tcPr>
          <w:p w14:paraId="7FF32227" w14:textId="77777777" w:rsidR="00C7182B" w:rsidRPr="00787910" w:rsidRDefault="00C7182B" w:rsidP="005F290E">
            <w:pPr>
              <w:pStyle w:val="movimento2"/>
              <w:rPr>
                <w:color w:val="002060"/>
              </w:rPr>
            </w:pPr>
            <w:r w:rsidRPr="00787910">
              <w:rPr>
                <w:color w:val="002060"/>
              </w:rPr>
              <w:t xml:space="preserve">(ANGELI) </w:t>
            </w:r>
          </w:p>
        </w:tc>
        <w:tc>
          <w:tcPr>
            <w:tcW w:w="800" w:type="dxa"/>
            <w:tcMar>
              <w:top w:w="20" w:type="dxa"/>
              <w:left w:w="20" w:type="dxa"/>
              <w:bottom w:w="20" w:type="dxa"/>
              <w:right w:w="20" w:type="dxa"/>
            </w:tcMar>
            <w:vAlign w:val="center"/>
            <w:hideMark/>
          </w:tcPr>
          <w:p w14:paraId="2D722629"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0F2EAD44" w14:textId="77777777" w:rsidR="00C7182B" w:rsidRPr="00787910" w:rsidRDefault="00C7182B" w:rsidP="005F290E">
            <w:pPr>
              <w:pStyle w:val="movimento"/>
              <w:rPr>
                <w:color w:val="002060"/>
              </w:rPr>
            </w:pPr>
            <w:r w:rsidRPr="00787910">
              <w:rPr>
                <w:color w:val="002060"/>
              </w:rPr>
              <w:t>ANGELINI ALESSANDRO</w:t>
            </w:r>
          </w:p>
        </w:tc>
        <w:tc>
          <w:tcPr>
            <w:tcW w:w="2200" w:type="dxa"/>
            <w:tcMar>
              <w:top w:w="20" w:type="dxa"/>
              <w:left w:w="20" w:type="dxa"/>
              <w:bottom w:w="20" w:type="dxa"/>
              <w:right w:w="20" w:type="dxa"/>
            </w:tcMar>
            <w:vAlign w:val="center"/>
            <w:hideMark/>
          </w:tcPr>
          <w:p w14:paraId="0CB9D04A" w14:textId="77777777" w:rsidR="00C7182B" w:rsidRPr="00787910" w:rsidRDefault="00C7182B" w:rsidP="005F290E">
            <w:pPr>
              <w:pStyle w:val="movimento2"/>
              <w:rPr>
                <w:color w:val="002060"/>
              </w:rPr>
            </w:pPr>
            <w:r w:rsidRPr="00787910">
              <w:rPr>
                <w:color w:val="002060"/>
              </w:rPr>
              <w:t xml:space="preserve">(VADO C5) </w:t>
            </w:r>
          </w:p>
        </w:tc>
      </w:tr>
      <w:tr w:rsidR="00C7182B" w:rsidRPr="00787910" w14:paraId="702B2391" w14:textId="77777777" w:rsidTr="005F290E">
        <w:tc>
          <w:tcPr>
            <w:tcW w:w="2200" w:type="dxa"/>
            <w:tcMar>
              <w:top w:w="20" w:type="dxa"/>
              <w:left w:w="20" w:type="dxa"/>
              <w:bottom w:w="20" w:type="dxa"/>
              <w:right w:w="20" w:type="dxa"/>
            </w:tcMar>
            <w:vAlign w:val="center"/>
            <w:hideMark/>
          </w:tcPr>
          <w:p w14:paraId="57CA861C" w14:textId="77777777" w:rsidR="00C7182B" w:rsidRPr="00787910" w:rsidRDefault="00C7182B" w:rsidP="005F290E">
            <w:pPr>
              <w:pStyle w:val="movimento"/>
              <w:rPr>
                <w:color w:val="002060"/>
              </w:rPr>
            </w:pPr>
            <w:r w:rsidRPr="00787910">
              <w:rPr>
                <w:color w:val="002060"/>
              </w:rPr>
              <w:t>RAMADANI SHEZA</w:t>
            </w:r>
          </w:p>
        </w:tc>
        <w:tc>
          <w:tcPr>
            <w:tcW w:w="2200" w:type="dxa"/>
            <w:tcMar>
              <w:top w:w="20" w:type="dxa"/>
              <w:left w:w="20" w:type="dxa"/>
              <w:bottom w:w="20" w:type="dxa"/>
              <w:right w:w="20" w:type="dxa"/>
            </w:tcMar>
            <w:vAlign w:val="center"/>
            <w:hideMark/>
          </w:tcPr>
          <w:p w14:paraId="0F87C135" w14:textId="77777777" w:rsidR="00C7182B" w:rsidRPr="00787910" w:rsidRDefault="00C7182B" w:rsidP="005F290E">
            <w:pPr>
              <w:pStyle w:val="movimento2"/>
              <w:rPr>
                <w:color w:val="002060"/>
              </w:rPr>
            </w:pPr>
            <w:r w:rsidRPr="00787910">
              <w:rPr>
                <w:color w:val="002060"/>
              </w:rPr>
              <w:t xml:space="preserve">(VADO C5) </w:t>
            </w:r>
          </w:p>
        </w:tc>
        <w:tc>
          <w:tcPr>
            <w:tcW w:w="800" w:type="dxa"/>
            <w:tcMar>
              <w:top w:w="20" w:type="dxa"/>
              <w:left w:w="20" w:type="dxa"/>
              <w:bottom w:w="20" w:type="dxa"/>
              <w:right w:w="20" w:type="dxa"/>
            </w:tcMar>
            <w:vAlign w:val="center"/>
            <w:hideMark/>
          </w:tcPr>
          <w:p w14:paraId="660BCA58"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6D5E85BB"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5E3D491F" w14:textId="77777777" w:rsidR="00C7182B" w:rsidRPr="00787910" w:rsidRDefault="00C7182B" w:rsidP="005F290E">
            <w:pPr>
              <w:pStyle w:val="movimento2"/>
              <w:rPr>
                <w:color w:val="002060"/>
              </w:rPr>
            </w:pPr>
            <w:r w:rsidRPr="00787910">
              <w:rPr>
                <w:color w:val="002060"/>
              </w:rPr>
              <w:t> </w:t>
            </w:r>
          </w:p>
        </w:tc>
      </w:tr>
    </w:tbl>
    <w:p w14:paraId="420074CD" w14:textId="77777777" w:rsidR="00C7182B" w:rsidRPr="00787910" w:rsidRDefault="00C7182B" w:rsidP="00C7182B">
      <w:pPr>
        <w:pStyle w:val="titolo10"/>
        <w:rPr>
          <w:color w:val="002060"/>
        </w:rPr>
      </w:pPr>
      <w:r w:rsidRPr="00787910">
        <w:rPr>
          <w:color w:val="002060"/>
        </w:rPr>
        <w:t xml:space="preserve">GARE DEL 22/10/2025 </w:t>
      </w:r>
    </w:p>
    <w:p w14:paraId="268DB15E" w14:textId="77777777" w:rsidR="00C7182B" w:rsidRPr="00787910" w:rsidRDefault="00C7182B" w:rsidP="00C7182B">
      <w:pPr>
        <w:pStyle w:val="titolo7a"/>
        <w:rPr>
          <w:color w:val="002060"/>
        </w:rPr>
      </w:pPr>
      <w:r w:rsidRPr="00787910">
        <w:rPr>
          <w:color w:val="002060"/>
        </w:rPr>
        <w:t xml:space="preserve">PROVVEDIMENTI DISCIPLINARI </w:t>
      </w:r>
    </w:p>
    <w:p w14:paraId="24DA3546" w14:textId="77777777" w:rsidR="00C7182B" w:rsidRPr="00787910" w:rsidRDefault="00C7182B" w:rsidP="00C7182B">
      <w:pPr>
        <w:pStyle w:val="titolo7b0"/>
        <w:rPr>
          <w:color w:val="002060"/>
        </w:rPr>
      </w:pPr>
      <w:r w:rsidRPr="00787910">
        <w:rPr>
          <w:color w:val="002060"/>
        </w:rPr>
        <w:t xml:space="preserve">In base alle risultanze degli atti ufficiali sono state deliberate le seguenti sanzioni disciplinari. </w:t>
      </w:r>
    </w:p>
    <w:p w14:paraId="623A74E7" w14:textId="77777777" w:rsidR="00C7182B" w:rsidRPr="00787910" w:rsidRDefault="00C7182B" w:rsidP="00C7182B">
      <w:pPr>
        <w:pStyle w:val="titolo30"/>
        <w:rPr>
          <w:color w:val="002060"/>
        </w:rPr>
      </w:pPr>
      <w:r w:rsidRPr="00787910">
        <w:rPr>
          <w:color w:val="002060"/>
        </w:rPr>
        <w:t xml:space="preserve">CALCIATORI ESPULSI </w:t>
      </w:r>
    </w:p>
    <w:p w14:paraId="77A39DC7" w14:textId="77777777" w:rsidR="00C7182B" w:rsidRPr="00787910" w:rsidRDefault="00C7182B" w:rsidP="00C7182B">
      <w:pPr>
        <w:pStyle w:val="titolo20"/>
        <w:rPr>
          <w:color w:val="002060"/>
        </w:rPr>
      </w:pPr>
      <w:r w:rsidRPr="00787910">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4EF5F9BB" w14:textId="77777777" w:rsidTr="005F290E">
        <w:tc>
          <w:tcPr>
            <w:tcW w:w="2200" w:type="dxa"/>
            <w:tcMar>
              <w:top w:w="20" w:type="dxa"/>
              <w:left w:w="20" w:type="dxa"/>
              <w:bottom w:w="20" w:type="dxa"/>
              <w:right w:w="20" w:type="dxa"/>
            </w:tcMar>
            <w:vAlign w:val="center"/>
            <w:hideMark/>
          </w:tcPr>
          <w:p w14:paraId="5AE8CFA8" w14:textId="77777777" w:rsidR="00C7182B" w:rsidRPr="00787910" w:rsidRDefault="00C7182B" w:rsidP="005F290E">
            <w:pPr>
              <w:pStyle w:val="movimento"/>
              <w:rPr>
                <w:color w:val="002060"/>
              </w:rPr>
            </w:pPr>
            <w:r w:rsidRPr="00787910">
              <w:rPr>
                <w:color w:val="002060"/>
              </w:rPr>
              <w:t>GALEAZZO MICHELE</w:t>
            </w:r>
          </w:p>
        </w:tc>
        <w:tc>
          <w:tcPr>
            <w:tcW w:w="2200" w:type="dxa"/>
            <w:tcMar>
              <w:top w:w="20" w:type="dxa"/>
              <w:left w:w="20" w:type="dxa"/>
              <w:bottom w:w="20" w:type="dxa"/>
              <w:right w:w="20" w:type="dxa"/>
            </w:tcMar>
            <w:vAlign w:val="center"/>
            <w:hideMark/>
          </w:tcPr>
          <w:p w14:paraId="30733D51" w14:textId="77777777" w:rsidR="00C7182B" w:rsidRPr="00787910" w:rsidRDefault="00C7182B" w:rsidP="005F290E">
            <w:pPr>
              <w:pStyle w:val="movimento2"/>
              <w:rPr>
                <w:color w:val="002060"/>
              </w:rPr>
            </w:pPr>
            <w:r w:rsidRPr="00787910">
              <w:rPr>
                <w:color w:val="002060"/>
              </w:rPr>
              <w:t xml:space="preserve">(FUTSAL OTTRANO) </w:t>
            </w:r>
          </w:p>
        </w:tc>
        <w:tc>
          <w:tcPr>
            <w:tcW w:w="800" w:type="dxa"/>
            <w:tcMar>
              <w:top w:w="20" w:type="dxa"/>
              <w:left w:w="20" w:type="dxa"/>
              <w:bottom w:w="20" w:type="dxa"/>
              <w:right w:w="20" w:type="dxa"/>
            </w:tcMar>
            <w:vAlign w:val="center"/>
            <w:hideMark/>
          </w:tcPr>
          <w:p w14:paraId="50042BBC"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4B0EA6EF"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0C26FE49" w14:textId="77777777" w:rsidR="00C7182B" w:rsidRPr="00787910" w:rsidRDefault="00C7182B" w:rsidP="005F290E">
            <w:pPr>
              <w:pStyle w:val="movimento2"/>
              <w:rPr>
                <w:color w:val="002060"/>
              </w:rPr>
            </w:pPr>
            <w:r w:rsidRPr="00787910">
              <w:rPr>
                <w:color w:val="002060"/>
              </w:rPr>
              <w:t> </w:t>
            </w:r>
          </w:p>
        </w:tc>
      </w:tr>
    </w:tbl>
    <w:p w14:paraId="4D7A5226" w14:textId="77777777" w:rsidR="00C7182B" w:rsidRPr="00787910" w:rsidRDefault="00C7182B" w:rsidP="00C7182B">
      <w:pPr>
        <w:pStyle w:val="titolo20"/>
        <w:rPr>
          <w:color w:val="002060"/>
        </w:rPr>
      </w:pPr>
      <w:r w:rsidRPr="0078791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20ADEA2E" w14:textId="77777777" w:rsidTr="005F290E">
        <w:tc>
          <w:tcPr>
            <w:tcW w:w="2200" w:type="dxa"/>
            <w:tcMar>
              <w:top w:w="20" w:type="dxa"/>
              <w:left w:w="20" w:type="dxa"/>
              <w:bottom w:w="20" w:type="dxa"/>
              <w:right w:w="20" w:type="dxa"/>
            </w:tcMar>
            <w:vAlign w:val="center"/>
            <w:hideMark/>
          </w:tcPr>
          <w:p w14:paraId="68AE6620" w14:textId="77777777" w:rsidR="00C7182B" w:rsidRPr="00787910" w:rsidRDefault="00C7182B" w:rsidP="005F290E">
            <w:pPr>
              <w:pStyle w:val="movimento"/>
              <w:rPr>
                <w:color w:val="002060"/>
              </w:rPr>
            </w:pPr>
            <w:r w:rsidRPr="00787910">
              <w:rPr>
                <w:color w:val="002060"/>
              </w:rPr>
              <w:t>IMPERIO ANDREA</w:t>
            </w:r>
          </w:p>
        </w:tc>
        <w:tc>
          <w:tcPr>
            <w:tcW w:w="2200" w:type="dxa"/>
            <w:tcMar>
              <w:top w:w="20" w:type="dxa"/>
              <w:left w:w="20" w:type="dxa"/>
              <w:bottom w:w="20" w:type="dxa"/>
              <w:right w:w="20" w:type="dxa"/>
            </w:tcMar>
            <w:vAlign w:val="center"/>
            <w:hideMark/>
          </w:tcPr>
          <w:p w14:paraId="0590D02A" w14:textId="77777777" w:rsidR="00C7182B" w:rsidRPr="00787910" w:rsidRDefault="00C7182B" w:rsidP="005F290E">
            <w:pPr>
              <w:pStyle w:val="movimento2"/>
              <w:rPr>
                <w:color w:val="002060"/>
              </w:rPr>
            </w:pPr>
            <w:r w:rsidRPr="00787910">
              <w:rPr>
                <w:color w:val="002060"/>
              </w:rPr>
              <w:t xml:space="preserve">(FUTSAL SENTINUM) </w:t>
            </w:r>
          </w:p>
        </w:tc>
        <w:tc>
          <w:tcPr>
            <w:tcW w:w="800" w:type="dxa"/>
            <w:tcMar>
              <w:top w:w="20" w:type="dxa"/>
              <w:left w:w="20" w:type="dxa"/>
              <w:bottom w:w="20" w:type="dxa"/>
              <w:right w:w="20" w:type="dxa"/>
            </w:tcMar>
            <w:vAlign w:val="center"/>
            <w:hideMark/>
          </w:tcPr>
          <w:p w14:paraId="1F8E9C5F"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3D11BC6F"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6C76B295" w14:textId="77777777" w:rsidR="00C7182B" w:rsidRPr="00787910" w:rsidRDefault="00C7182B" w:rsidP="005F290E">
            <w:pPr>
              <w:pStyle w:val="movimento2"/>
              <w:rPr>
                <w:color w:val="002060"/>
              </w:rPr>
            </w:pPr>
            <w:r w:rsidRPr="00787910">
              <w:rPr>
                <w:color w:val="002060"/>
              </w:rPr>
              <w:t> </w:t>
            </w:r>
          </w:p>
        </w:tc>
      </w:tr>
    </w:tbl>
    <w:p w14:paraId="4AFD9757" w14:textId="77777777" w:rsidR="00C7182B" w:rsidRPr="00787910" w:rsidRDefault="00C7182B" w:rsidP="00C7182B">
      <w:pPr>
        <w:pStyle w:val="titolo30"/>
        <w:rPr>
          <w:color w:val="002060"/>
        </w:rPr>
      </w:pPr>
      <w:r w:rsidRPr="00787910">
        <w:rPr>
          <w:color w:val="002060"/>
        </w:rPr>
        <w:t xml:space="preserve">CALCIATORI NON ESPULSI </w:t>
      </w:r>
    </w:p>
    <w:p w14:paraId="7DA3BA05" w14:textId="77777777" w:rsidR="00C7182B" w:rsidRPr="00787910" w:rsidRDefault="00C7182B" w:rsidP="00C7182B">
      <w:pPr>
        <w:pStyle w:val="titolo20"/>
        <w:rPr>
          <w:color w:val="002060"/>
        </w:rPr>
      </w:pPr>
      <w:r w:rsidRPr="0078791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6D9FCFA2" w14:textId="77777777" w:rsidTr="005F290E">
        <w:tc>
          <w:tcPr>
            <w:tcW w:w="2200" w:type="dxa"/>
            <w:tcMar>
              <w:top w:w="20" w:type="dxa"/>
              <w:left w:w="20" w:type="dxa"/>
              <w:bottom w:w="20" w:type="dxa"/>
              <w:right w:w="20" w:type="dxa"/>
            </w:tcMar>
            <w:vAlign w:val="center"/>
            <w:hideMark/>
          </w:tcPr>
          <w:p w14:paraId="0D2454B8" w14:textId="77777777" w:rsidR="00C7182B" w:rsidRPr="00787910" w:rsidRDefault="00C7182B" w:rsidP="005F290E">
            <w:pPr>
              <w:pStyle w:val="movimento"/>
              <w:rPr>
                <w:color w:val="002060"/>
              </w:rPr>
            </w:pPr>
            <w:r w:rsidRPr="00787910">
              <w:rPr>
                <w:color w:val="002060"/>
              </w:rPr>
              <w:t>CIMINARI CLAUDIO</w:t>
            </w:r>
          </w:p>
        </w:tc>
        <w:tc>
          <w:tcPr>
            <w:tcW w:w="2200" w:type="dxa"/>
            <w:tcMar>
              <w:top w:w="20" w:type="dxa"/>
              <w:left w:w="20" w:type="dxa"/>
              <w:bottom w:w="20" w:type="dxa"/>
              <w:right w:w="20" w:type="dxa"/>
            </w:tcMar>
            <w:vAlign w:val="center"/>
            <w:hideMark/>
          </w:tcPr>
          <w:p w14:paraId="45D2D6E8" w14:textId="77777777" w:rsidR="00C7182B" w:rsidRPr="00787910" w:rsidRDefault="00C7182B" w:rsidP="005F290E">
            <w:pPr>
              <w:pStyle w:val="movimento2"/>
              <w:rPr>
                <w:color w:val="002060"/>
              </w:rPr>
            </w:pPr>
            <w:r w:rsidRPr="00787910">
              <w:rPr>
                <w:color w:val="002060"/>
              </w:rPr>
              <w:t xml:space="preserve">(ACLI AUDAX MONTECOSARO C5) </w:t>
            </w:r>
          </w:p>
        </w:tc>
        <w:tc>
          <w:tcPr>
            <w:tcW w:w="800" w:type="dxa"/>
            <w:tcMar>
              <w:top w:w="20" w:type="dxa"/>
              <w:left w:w="20" w:type="dxa"/>
              <w:bottom w:w="20" w:type="dxa"/>
              <w:right w:w="20" w:type="dxa"/>
            </w:tcMar>
            <w:vAlign w:val="center"/>
            <w:hideMark/>
          </w:tcPr>
          <w:p w14:paraId="448B67BC"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33176EE4" w14:textId="77777777" w:rsidR="00C7182B" w:rsidRPr="00787910" w:rsidRDefault="00C7182B" w:rsidP="005F290E">
            <w:pPr>
              <w:pStyle w:val="movimento"/>
              <w:rPr>
                <w:color w:val="002060"/>
              </w:rPr>
            </w:pPr>
            <w:r w:rsidRPr="00787910">
              <w:rPr>
                <w:color w:val="002060"/>
              </w:rPr>
              <w:t>IACHINI RICCARDO</w:t>
            </w:r>
          </w:p>
        </w:tc>
        <w:tc>
          <w:tcPr>
            <w:tcW w:w="2200" w:type="dxa"/>
            <w:tcMar>
              <w:top w:w="20" w:type="dxa"/>
              <w:left w:w="20" w:type="dxa"/>
              <w:bottom w:w="20" w:type="dxa"/>
              <w:right w:w="20" w:type="dxa"/>
            </w:tcMar>
            <w:vAlign w:val="center"/>
            <w:hideMark/>
          </w:tcPr>
          <w:p w14:paraId="2505E145" w14:textId="77777777" w:rsidR="00C7182B" w:rsidRPr="00787910" w:rsidRDefault="00C7182B" w:rsidP="005F290E">
            <w:pPr>
              <w:pStyle w:val="movimento2"/>
              <w:rPr>
                <w:color w:val="002060"/>
              </w:rPr>
            </w:pPr>
            <w:r w:rsidRPr="00787910">
              <w:rPr>
                <w:color w:val="002060"/>
              </w:rPr>
              <w:t xml:space="preserve">(FUTSAL OTTRANO) </w:t>
            </w:r>
          </w:p>
        </w:tc>
      </w:tr>
    </w:tbl>
    <w:p w14:paraId="26ED6334"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59BC6481" w14:textId="77777777" w:rsidTr="005F290E">
        <w:tc>
          <w:tcPr>
            <w:tcW w:w="2200" w:type="dxa"/>
            <w:tcMar>
              <w:top w:w="20" w:type="dxa"/>
              <w:left w:w="20" w:type="dxa"/>
              <w:bottom w:w="20" w:type="dxa"/>
              <w:right w:w="20" w:type="dxa"/>
            </w:tcMar>
            <w:vAlign w:val="center"/>
            <w:hideMark/>
          </w:tcPr>
          <w:p w14:paraId="7C038433" w14:textId="77777777" w:rsidR="00C7182B" w:rsidRPr="00787910" w:rsidRDefault="00C7182B" w:rsidP="005F290E">
            <w:pPr>
              <w:pStyle w:val="movimento"/>
              <w:rPr>
                <w:color w:val="002060"/>
              </w:rPr>
            </w:pPr>
            <w:r w:rsidRPr="00787910">
              <w:rPr>
                <w:color w:val="002060"/>
              </w:rPr>
              <w:t>PIERINI GIANLUCA</w:t>
            </w:r>
          </w:p>
        </w:tc>
        <w:tc>
          <w:tcPr>
            <w:tcW w:w="2200" w:type="dxa"/>
            <w:tcMar>
              <w:top w:w="20" w:type="dxa"/>
              <w:left w:w="20" w:type="dxa"/>
              <w:bottom w:w="20" w:type="dxa"/>
              <w:right w:w="20" w:type="dxa"/>
            </w:tcMar>
            <w:vAlign w:val="center"/>
            <w:hideMark/>
          </w:tcPr>
          <w:p w14:paraId="2DF38F37" w14:textId="77777777" w:rsidR="00C7182B" w:rsidRPr="00787910" w:rsidRDefault="00C7182B" w:rsidP="005F290E">
            <w:pPr>
              <w:pStyle w:val="movimento2"/>
              <w:rPr>
                <w:color w:val="002060"/>
              </w:rPr>
            </w:pPr>
            <w:r w:rsidRPr="00787910">
              <w:rPr>
                <w:color w:val="002060"/>
              </w:rPr>
              <w:t xml:space="preserve">(AMATORI STESE 2007 SRL) </w:t>
            </w:r>
          </w:p>
        </w:tc>
        <w:tc>
          <w:tcPr>
            <w:tcW w:w="800" w:type="dxa"/>
            <w:tcMar>
              <w:top w:w="20" w:type="dxa"/>
              <w:left w:w="20" w:type="dxa"/>
              <w:bottom w:w="20" w:type="dxa"/>
              <w:right w:w="20" w:type="dxa"/>
            </w:tcMar>
            <w:vAlign w:val="center"/>
            <w:hideMark/>
          </w:tcPr>
          <w:p w14:paraId="73CA0007"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276FFE96" w14:textId="77777777" w:rsidR="00C7182B" w:rsidRPr="00787910" w:rsidRDefault="00C7182B" w:rsidP="005F290E">
            <w:pPr>
              <w:pStyle w:val="movimento"/>
              <w:rPr>
                <w:color w:val="002060"/>
              </w:rPr>
            </w:pPr>
            <w:r w:rsidRPr="00787910">
              <w:rPr>
                <w:color w:val="002060"/>
              </w:rPr>
              <w:t>BELARDINELLI LEONARDO</w:t>
            </w:r>
          </w:p>
        </w:tc>
        <w:tc>
          <w:tcPr>
            <w:tcW w:w="2200" w:type="dxa"/>
            <w:tcMar>
              <w:top w:w="20" w:type="dxa"/>
              <w:left w:w="20" w:type="dxa"/>
              <w:bottom w:w="20" w:type="dxa"/>
              <w:right w:w="20" w:type="dxa"/>
            </w:tcMar>
            <w:vAlign w:val="center"/>
            <w:hideMark/>
          </w:tcPr>
          <w:p w14:paraId="0E868581" w14:textId="77777777" w:rsidR="00C7182B" w:rsidRPr="00787910" w:rsidRDefault="00C7182B" w:rsidP="005F290E">
            <w:pPr>
              <w:pStyle w:val="movimento2"/>
              <w:rPr>
                <w:color w:val="002060"/>
              </w:rPr>
            </w:pPr>
            <w:r w:rsidRPr="00787910">
              <w:rPr>
                <w:color w:val="002060"/>
              </w:rPr>
              <w:t xml:space="preserve">(FUTSAL ANCONA) </w:t>
            </w:r>
          </w:p>
        </w:tc>
      </w:tr>
      <w:tr w:rsidR="00C7182B" w:rsidRPr="00787910" w14:paraId="591548C1" w14:textId="77777777" w:rsidTr="005F290E">
        <w:tc>
          <w:tcPr>
            <w:tcW w:w="2200" w:type="dxa"/>
            <w:tcMar>
              <w:top w:w="20" w:type="dxa"/>
              <w:left w:w="20" w:type="dxa"/>
              <w:bottom w:w="20" w:type="dxa"/>
              <w:right w:w="20" w:type="dxa"/>
            </w:tcMar>
            <w:vAlign w:val="center"/>
            <w:hideMark/>
          </w:tcPr>
          <w:p w14:paraId="2B687D02" w14:textId="77777777" w:rsidR="00C7182B" w:rsidRPr="00787910" w:rsidRDefault="00C7182B" w:rsidP="005F290E">
            <w:pPr>
              <w:pStyle w:val="movimento"/>
              <w:rPr>
                <w:color w:val="002060"/>
              </w:rPr>
            </w:pPr>
            <w:r w:rsidRPr="00787910">
              <w:rPr>
                <w:color w:val="002060"/>
              </w:rPr>
              <w:t>CAMPENNI GIACOMO</w:t>
            </w:r>
          </w:p>
        </w:tc>
        <w:tc>
          <w:tcPr>
            <w:tcW w:w="2200" w:type="dxa"/>
            <w:tcMar>
              <w:top w:w="20" w:type="dxa"/>
              <w:left w:w="20" w:type="dxa"/>
              <w:bottom w:w="20" w:type="dxa"/>
              <w:right w:w="20" w:type="dxa"/>
            </w:tcMar>
            <w:vAlign w:val="center"/>
            <w:hideMark/>
          </w:tcPr>
          <w:p w14:paraId="62908EE4" w14:textId="77777777" w:rsidR="00C7182B" w:rsidRPr="00787910" w:rsidRDefault="00C7182B" w:rsidP="005F290E">
            <w:pPr>
              <w:pStyle w:val="movimento2"/>
              <w:rPr>
                <w:color w:val="002060"/>
              </w:rPr>
            </w:pPr>
            <w:r w:rsidRPr="00787910">
              <w:rPr>
                <w:color w:val="002060"/>
              </w:rPr>
              <w:t xml:space="preserve">(FUTSAL ANCONA) </w:t>
            </w:r>
          </w:p>
        </w:tc>
        <w:tc>
          <w:tcPr>
            <w:tcW w:w="800" w:type="dxa"/>
            <w:tcMar>
              <w:top w:w="20" w:type="dxa"/>
              <w:left w:w="20" w:type="dxa"/>
              <w:bottom w:w="20" w:type="dxa"/>
              <w:right w:w="20" w:type="dxa"/>
            </w:tcMar>
            <w:vAlign w:val="center"/>
            <w:hideMark/>
          </w:tcPr>
          <w:p w14:paraId="5EC6A083"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050899B6" w14:textId="77777777" w:rsidR="00C7182B" w:rsidRPr="00787910" w:rsidRDefault="00C7182B" w:rsidP="005F290E">
            <w:pPr>
              <w:pStyle w:val="movimento"/>
              <w:rPr>
                <w:color w:val="002060"/>
              </w:rPr>
            </w:pPr>
            <w:r w:rsidRPr="00787910">
              <w:rPr>
                <w:color w:val="002060"/>
              </w:rPr>
              <w:t>GALEAZZO MICHELE</w:t>
            </w:r>
          </w:p>
        </w:tc>
        <w:tc>
          <w:tcPr>
            <w:tcW w:w="2200" w:type="dxa"/>
            <w:tcMar>
              <w:top w:w="20" w:type="dxa"/>
              <w:left w:w="20" w:type="dxa"/>
              <w:bottom w:w="20" w:type="dxa"/>
              <w:right w:w="20" w:type="dxa"/>
            </w:tcMar>
            <w:vAlign w:val="center"/>
            <w:hideMark/>
          </w:tcPr>
          <w:p w14:paraId="35FD7F9C" w14:textId="77777777" w:rsidR="00C7182B" w:rsidRPr="00787910" w:rsidRDefault="00C7182B" w:rsidP="005F290E">
            <w:pPr>
              <w:pStyle w:val="movimento2"/>
              <w:rPr>
                <w:color w:val="002060"/>
              </w:rPr>
            </w:pPr>
            <w:r w:rsidRPr="00787910">
              <w:rPr>
                <w:color w:val="002060"/>
              </w:rPr>
              <w:t xml:space="preserve">(FUTSAL OTTRANO) </w:t>
            </w:r>
          </w:p>
        </w:tc>
      </w:tr>
      <w:tr w:rsidR="00C7182B" w:rsidRPr="00787910" w14:paraId="067EAF42" w14:textId="77777777" w:rsidTr="005F290E">
        <w:tc>
          <w:tcPr>
            <w:tcW w:w="2200" w:type="dxa"/>
            <w:tcMar>
              <w:top w:w="20" w:type="dxa"/>
              <w:left w:w="20" w:type="dxa"/>
              <w:bottom w:w="20" w:type="dxa"/>
              <w:right w:w="20" w:type="dxa"/>
            </w:tcMar>
            <w:vAlign w:val="center"/>
            <w:hideMark/>
          </w:tcPr>
          <w:p w14:paraId="20950016" w14:textId="77777777" w:rsidR="00C7182B" w:rsidRPr="00787910" w:rsidRDefault="00C7182B" w:rsidP="005F290E">
            <w:pPr>
              <w:pStyle w:val="movimento"/>
              <w:rPr>
                <w:color w:val="002060"/>
              </w:rPr>
            </w:pPr>
            <w:r w:rsidRPr="00787910">
              <w:rPr>
                <w:color w:val="002060"/>
              </w:rPr>
              <w:t>PIERELLA MAURO</w:t>
            </w:r>
          </w:p>
        </w:tc>
        <w:tc>
          <w:tcPr>
            <w:tcW w:w="2200" w:type="dxa"/>
            <w:tcMar>
              <w:top w:w="20" w:type="dxa"/>
              <w:left w:w="20" w:type="dxa"/>
              <w:bottom w:w="20" w:type="dxa"/>
              <w:right w:w="20" w:type="dxa"/>
            </w:tcMar>
            <w:vAlign w:val="center"/>
            <w:hideMark/>
          </w:tcPr>
          <w:p w14:paraId="0F311C05" w14:textId="77777777" w:rsidR="00C7182B" w:rsidRPr="00787910" w:rsidRDefault="00C7182B" w:rsidP="005F290E">
            <w:pPr>
              <w:pStyle w:val="movimento2"/>
              <w:rPr>
                <w:color w:val="002060"/>
              </w:rPr>
            </w:pPr>
            <w:r w:rsidRPr="00787910">
              <w:rPr>
                <w:color w:val="002060"/>
              </w:rPr>
              <w:t xml:space="preserve">(FUTSAL OTTRANO) </w:t>
            </w:r>
          </w:p>
        </w:tc>
        <w:tc>
          <w:tcPr>
            <w:tcW w:w="800" w:type="dxa"/>
            <w:tcMar>
              <w:top w:w="20" w:type="dxa"/>
              <w:left w:w="20" w:type="dxa"/>
              <w:bottom w:w="20" w:type="dxa"/>
              <w:right w:w="20" w:type="dxa"/>
            </w:tcMar>
            <w:vAlign w:val="center"/>
            <w:hideMark/>
          </w:tcPr>
          <w:p w14:paraId="6A0C9EFD"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013C5270" w14:textId="77777777" w:rsidR="00C7182B" w:rsidRPr="00787910" w:rsidRDefault="00C7182B" w:rsidP="005F290E">
            <w:pPr>
              <w:pStyle w:val="movimento"/>
              <w:rPr>
                <w:color w:val="002060"/>
              </w:rPr>
            </w:pPr>
            <w:r w:rsidRPr="00787910">
              <w:rPr>
                <w:color w:val="002060"/>
              </w:rPr>
              <w:t>AGOSTINI GIANLUCA</w:t>
            </w:r>
          </w:p>
        </w:tc>
        <w:tc>
          <w:tcPr>
            <w:tcW w:w="2200" w:type="dxa"/>
            <w:tcMar>
              <w:top w:w="20" w:type="dxa"/>
              <w:left w:w="20" w:type="dxa"/>
              <w:bottom w:w="20" w:type="dxa"/>
              <w:right w:w="20" w:type="dxa"/>
            </w:tcMar>
            <w:vAlign w:val="center"/>
            <w:hideMark/>
          </w:tcPr>
          <w:p w14:paraId="02335634" w14:textId="77777777" w:rsidR="00C7182B" w:rsidRPr="00787910" w:rsidRDefault="00C7182B" w:rsidP="005F290E">
            <w:pPr>
              <w:pStyle w:val="movimento2"/>
              <w:rPr>
                <w:color w:val="002060"/>
              </w:rPr>
            </w:pPr>
            <w:r w:rsidRPr="00787910">
              <w:rPr>
                <w:color w:val="002060"/>
              </w:rPr>
              <w:t xml:space="preserve">(SPORTING GROTTAMMARE) </w:t>
            </w:r>
          </w:p>
        </w:tc>
      </w:tr>
      <w:tr w:rsidR="00C7182B" w:rsidRPr="00787910" w14:paraId="71E7C264" w14:textId="77777777" w:rsidTr="005F290E">
        <w:tc>
          <w:tcPr>
            <w:tcW w:w="2200" w:type="dxa"/>
            <w:tcMar>
              <w:top w:w="20" w:type="dxa"/>
              <w:left w:w="20" w:type="dxa"/>
              <w:bottom w:w="20" w:type="dxa"/>
              <w:right w:w="20" w:type="dxa"/>
            </w:tcMar>
            <w:vAlign w:val="center"/>
            <w:hideMark/>
          </w:tcPr>
          <w:p w14:paraId="451635F4" w14:textId="77777777" w:rsidR="00C7182B" w:rsidRPr="00787910" w:rsidRDefault="00C7182B" w:rsidP="005F290E">
            <w:pPr>
              <w:pStyle w:val="movimento"/>
              <w:rPr>
                <w:color w:val="002060"/>
              </w:rPr>
            </w:pPr>
            <w:r w:rsidRPr="00787910">
              <w:rPr>
                <w:color w:val="002060"/>
              </w:rPr>
              <w:t>DI TORO NICHOLAS</w:t>
            </w:r>
          </w:p>
        </w:tc>
        <w:tc>
          <w:tcPr>
            <w:tcW w:w="2200" w:type="dxa"/>
            <w:tcMar>
              <w:top w:w="20" w:type="dxa"/>
              <w:left w:w="20" w:type="dxa"/>
              <w:bottom w:w="20" w:type="dxa"/>
              <w:right w:w="20" w:type="dxa"/>
            </w:tcMar>
            <w:vAlign w:val="center"/>
            <w:hideMark/>
          </w:tcPr>
          <w:p w14:paraId="00209AF9" w14:textId="77777777" w:rsidR="00C7182B" w:rsidRPr="00787910" w:rsidRDefault="00C7182B" w:rsidP="005F290E">
            <w:pPr>
              <w:pStyle w:val="movimento2"/>
              <w:rPr>
                <w:color w:val="002060"/>
              </w:rPr>
            </w:pPr>
            <w:r w:rsidRPr="00787910">
              <w:rPr>
                <w:color w:val="002060"/>
              </w:rPr>
              <w:t xml:space="preserve">(VAL TENNA UNITED) </w:t>
            </w:r>
          </w:p>
        </w:tc>
        <w:tc>
          <w:tcPr>
            <w:tcW w:w="800" w:type="dxa"/>
            <w:tcMar>
              <w:top w:w="20" w:type="dxa"/>
              <w:left w:w="20" w:type="dxa"/>
              <w:bottom w:w="20" w:type="dxa"/>
              <w:right w:w="20" w:type="dxa"/>
            </w:tcMar>
            <w:vAlign w:val="center"/>
            <w:hideMark/>
          </w:tcPr>
          <w:p w14:paraId="7DE5E7D8"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77FC3BCF" w14:textId="77777777" w:rsidR="00C7182B" w:rsidRPr="00787910" w:rsidRDefault="00C7182B" w:rsidP="005F290E">
            <w:pPr>
              <w:pStyle w:val="movimento"/>
              <w:rPr>
                <w:color w:val="002060"/>
              </w:rPr>
            </w:pPr>
            <w:r w:rsidRPr="00787910">
              <w:rPr>
                <w:color w:val="002060"/>
              </w:rPr>
              <w:t>MARINELLI THOMAS</w:t>
            </w:r>
          </w:p>
        </w:tc>
        <w:tc>
          <w:tcPr>
            <w:tcW w:w="2200" w:type="dxa"/>
            <w:tcMar>
              <w:top w:w="20" w:type="dxa"/>
              <w:left w:w="20" w:type="dxa"/>
              <w:bottom w:w="20" w:type="dxa"/>
              <w:right w:w="20" w:type="dxa"/>
            </w:tcMar>
            <w:vAlign w:val="center"/>
            <w:hideMark/>
          </w:tcPr>
          <w:p w14:paraId="228F6378" w14:textId="77777777" w:rsidR="00C7182B" w:rsidRPr="00787910" w:rsidRDefault="00C7182B" w:rsidP="005F290E">
            <w:pPr>
              <w:pStyle w:val="movimento2"/>
              <w:rPr>
                <w:color w:val="002060"/>
              </w:rPr>
            </w:pPr>
            <w:r w:rsidRPr="00787910">
              <w:rPr>
                <w:color w:val="002060"/>
              </w:rPr>
              <w:t xml:space="preserve">(VALMISA FUTSAL A.S.D.) </w:t>
            </w:r>
          </w:p>
        </w:tc>
      </w:tr>
    </w:tbl>
    <w:p w14:paraId="63196153" w14:textId="77777777" w:rsidR="00C7182B" w:rsidRDefault="00C7182B" w:rsidP="00C7182B">
      <w:pPr>
        <w:pStyle w:val="breakline"/>
        <w:rPr>
          <w:color w:val="002060"/>
        </w:rPr>
      </w:pPr>
    </w:p>
    <w:p w14:paraId="5FB795AD" w14:textId="77777777" w:rsidR="00C7182B" w:rsidRPr="00BD581B" w:rsidRDefault="00C7182B" w:rsidP="00C7182B">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0F5F69A" w14:textId="77777777" w:rsidR="00C7182B" w:rsidRPr="00BD581B" w:rsidRDefault="00C7182B" w:rsidP="00C7182B">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70222E0" w14:textId="77777777" w:rsidR="00C7182B" w:rsidRDefault="00C7182B" w:rsidP="00C7182B">
      <w:pPr>
        <w:pStyle w:val="breakline"/>
        <w:rPr>
          <w:color w:val="002060"/>
        </w:rPr>
      </w:pPr>
    </w:p>
    <w:p w14:paraId="743A0EA8" w14:textId="77777777" w:rsidR="00C7182B" w:rsidRDefault="00C7182B" w:rsidP="00C7182B">
      <w:pPr>
        <w:pStyle w:val="breakline"/>
        <w:rPr>
          <w:color w:val="002060"/>
        </w:rPr>
      </w:pPr>
    </w:p>
    <w:p w14:paraId="72E7235A" w14:textId="77777777" w:rsidR="00C7182B" w:rsidRPr="00787910" w:rsidRDefault="00C7182B" w:rsidP="00C7182B">
      <w:pPr>
        <w:pStyle w:val="titolocampionato0"/>
        <w:shd w:val="clear" w:color="auto" w:fill="CCCCCC"/>
        <w:spacing w:before="80" w:after="40"/>
        <w:rPr>
          <w:color w:val="002060"/>
        </w:rPr>
      </w:pPr>
      <w:r w:rsidRPr="00787910">
        <w:rPr>
          <w:color w:val="002060"/>
        </w:rPr>
        <w:t>COPPA ITALIA FEMM.LE CALCIO A5</w:t>
      </w:r>
    </w:p>
    <w:p w14:paraId="07E0740D" w14:textId="0A5C48A9" w:rsidR="001D0F11" w:rsidRPr="007D644B" w:rsidRDefault="001D0F11" w:rsidP="001D0F11">
      <w:pPr>
        <w:pStyle w:val="LndNormale1"/>
        <w:jc w:val="center"/>
        <w:rPr>
          <w:color w:val="002060"/>
          <w:sz w:val="36"/>
          <w:szCs w:val="36"/>
        </w:rPr>
      </w:pPr>
      <w:r>
        <w:rPr>
          <w:b/>
          <w:color w:val="002060"/>
          <w:sz w:val="36"/>
          <w:szCs w:val="36"/>
        </w:rPr>
        <w:t xml:space="preserve">SQUADRE QUALIFICATE </w:t>
      </w:r>
      <w:r>
        <w:rPr>
          <w:b/>
          <w:color w:val="002060"/>
          <w:sz w:val="36"/>
          <w:szCs w:val="36"/>
        </w:rPr>
        <w:t>ALLE SEMIFINALI</w:t>
      </w:r>
    </w:p>
    <w:p w14:paraId="48D0D2D1" w14:textId="77777777" w:rsidR="001D0F11" w:rsidRDefault="001D0F11" w:rsidP="001D0F11">
      <w:pPr>
        <w:pStyle w:val="breakline"/>
        <w:rPr>
          <w:rFonts w:ascii="Arial" w:eastAsiaTheme="minorEastAsia" w:hAnsi="Arial" w:cs="Arial"/>
          <w:color w:val="002060"/>
          <w:sz w:val="22"/>
          <w:szCs w:val="22"/>
        </w:rPr>
      </w:pPr>
    </w:p>
    <w:p w14:paraId="0E346954" w14:textId="371B26DB" w:rsidR="001D0F11" w:rsidRDefault="001D0F11" w:rsidP="001D0F11">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 xml:space="preserve">Al termine della prima fase si sono qualificate </w:t>
      </w:r>
      <w:r>
        <w:rPr>
          <w:rFonts w:ascii="Arial" w:eastAsiaTheme="minorEastAsia" w:hAnsi="Arial" w:cs="Arial"/>
          <w:color w:val="002060"/>
          <w:sz w:val="22"/>
          <w:szCs w:val="22"/>
        </w:rPr>
        <w:t>alle Semifinali</w:t>
      </w:r>
      <w:r>
        <w:rPr>
          <w:rFonts w:ascii="Arial" w:eastAsiaTheme="minorEastAsia" w:hAnsi="Arial" w:cs="Arial"/>
          <w:color w:val="002060"/>
          <w:sz w:val="22"/>
          <w:szCs w:val="22"/>
        </w:rPr>
        <w:t xml:space="preserve"> le seguenti squadre:</w:t>
      </w:r>
    </w:p>
    <w:p w14:paraId="0BB98759" w14:textId="77777777" w:rsidR="001D0F11" w:rsidRDefault="001D0F11" w:rsidP="001D0F11">
      <w:pPr>
        <w:pStyle w:val="titoloprinc0"/>
        <w:jc w:val="both"/>
        <w:rPr>
          <w:b w:val="0"/>
          <w:bCs w:val="0"/>
          <w:color w:val="002060"/>
          <w:sz w:val="22"/>
          <w:szCs w:val="22"/>
        </w:rPr>
      </w:pPr>
    </w:p>
    <w:p w14:paraId="678A0DEA" w14:textId="3ED465C3" w:rsidR="001D0F11" w:rsidRPr="00E85C6F" w:rsidRDefault="001D0F11" w:rsidP="001D0F11">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A</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PIANDIROSE</w:t>
      </w:r>
    </w:p>
    <w:p w14:paraId="3644A6C5" w14:textId="0471F2EF" w:rsidR="001D0F11" w:rsidRPr="00897AED" w:rsidRDefault="001D0F11" w:rsidP="001D0F11">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B</w:t>
      </w:r>
      <w:r w:rsidRPr="00897AED">
        <w:rPr>
          <w:b w:val="0"/>
          <w:bCs w:val="0"/>
          <w:color w:val="002060"/>
          <w:sz w:val="22"/>
          <w:szCs w:val="22"/>
        </w:rPr>
        <w:t>”</w:t>
      </w:r>
      <w:r w:rsidRPr="00897AED">
        <w:rPr>
          <w:b w:val="0"/>
          <w:bCs w:val="0"/>
          <w:color w:val="002060"/>
          <w:sz w:val="22"/>
          <w:szCs w:val="22"/>
        </w:rPr>
        <w:tab/>
      </w:r>
      <w:r>
        <w:rPr>
          <w:color w:val="002060"/>
          <w:sz w:val="22"/>
          <w:szCs w:val="22"/>
        </w:rPr>
        <w:t>GRADARA CALCIOO</w:t>
      </w:r>
    </w:p>
    <w:p w14:paraId="02BEA877" w14:textId="12F7ECA7" w:rsidR="001D0F11" w:rsidRPr="00897AED" w:rsidRDefault="001D0F11" w:rsidP="001D0F11">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C</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TRODICA FUTSAL</w:t>
      </w:r>
    </w:p>
    <w:p w14:paraId="675188FD" w14:textId="54D37DA1" w:rsidR="001D0F11" w:rsidRDefault="001D0F11" w:rsidP="001D0F11">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D</w:t>
      </w:r>
      <w:r w:rsidRPr="00897AED">
        <w:rPr>
          <w:b w:val="0"/>
          <w:bCs w:val="0"/>
          <w:color w:val="002060"/>
          <w:sz w:val="22"/>
          <w:szCs w:val="22"/>
        </w:rPr>
        <w:t>”</w:t>
      </w:r>
      <w:r w:rsidRPr="00897AED">
        <w:rPr>
          <w:b w:val="0"/>
          <w:bCs w:val="0"/>
          <w:color w:val="002060"/>
          <w:sz w:val="22"/>
          <w:szCs w:val="22"/>
        </w:rPr>
        <w:tab/>
      </w:r>
      <w:r>
        <w:rPr>
          <w:color w:val="002060"/>
          <w:sz w:val="22"/>
          <w:szCs w:val="22"/>
        </w:rPr>
        <w:t>VENERE POTENTIA</w:t>
      </w:r>
    </w:p>
    <w:p w14:paraId="7741E4EE" w14:textId="77777777" w:rsidR="001D0F11" w:rsidRPr="00897AED" w:rsidRDefault="001D0F11" w:rsidP="001D0F11">
      <w:pPr>
        <w:pStyle w:val="titoloprinc0"/>
        <w:jc w:val="both"/>
        <w:rPr>
          <w:color w:val="002060"/>
          <w:sz w:val="22"/>
          <w:szCs w:val="22"/>
        </w:rPr>
      </w:pPr>
    </w:p>
    <w:p w14:paraId="769EE839" w14:textId="77777777" w:rsidR="0043323E" w:rsidRPr="00C05BAA" w:rsidRDefault="0043323E" w:rsidP="0043323E">
      <w:pPr>
        <w:pStyle w:val="LndNormale1"/>
        <w:rPr>
          <w:b/>
          <w:color w:val="002060"/>
          <w:u w:val="single"/>
        </w:rPr>
      </w:pPr>
      <w:r w:rsidRPr="00C05BAA">
        <w:rPr>
          <w:b/>
          <w:color w:val="002060"/>
          <w:u w:val="single"/>
        </w:rPr>
        <w:t>SEMIFINALI</w:t>
      </w:r>
    </w:p>
    <w:p w14:paraId="493FC220" w14:textId="77777777" w:rsidR="0043323E" w:rsidRPr="007F461B" w:rsidRDefault="0043323E" w:rsidP="0043323E">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w:t>
      </w:r>
      <w:r>
        <w:rPr>
          <w:rFonts w:ascii="Arial" w:hAnsi="Arial" w:cs="Arial"/>
          <w:b/>
          <w:i/>
          <w:color w:val="002060"/>
          <w:sz w:val="22"/>
          <w:u w:val="single"/>
        </w:rPr>
        <w:t>04</w:t>
      </w:r>
      <w:r w:rsidRPr="008E1CB7">
        <w:rPr>
          <w:rFonts w:ascii="Arial" w:hAnsi="Arial" w:cs="Arial"/>
          <w:b/>
          <w:i/>
          <w:color w:val="002060"/>
          <w:sz w:val="22"/>
          <w:u w:val="single"/>
        </w:rPr>
        <w:t xml:space="preserve"> Novembre 202</w:t>
      </w:r>
      <w:r>
        <w:rPr>
          <w:rFonts w:ascii="Arial" w:hAnsi="Arial" w:cs="Arial"/>
          <w:b/>
          <w:i/>
          <w:color w:val="002060"/>
          <w:sz w:val="22"/>
          <w:u w:val="single"/>
        </w:rPr>
        <w:t>5</w:t>
      </w:r>
      <w:r w:rsidRPr="008E1CB7">
        <w:rPr>
          <w:rFonts w:ascii="Arial" w:hAnsi="Arial" w:cs="Arial"/>
          <w:b/>
          <w:i/>
          <w:color w:val="002060"/>
          <w:sz w:val="22"/>
          <w:u w:val="single"/>
        </w:rPr>
        <w:t xml:space="preserve"> – Gara di Ritorno </w:t>
      </w:r>
      <w:r>
        <w:rPr>
          <w:rFonts w:ascii="Arial" w:hAnsi="Arial" w:cs="Arial"/>
          <w:b/>
          <w:i/>
          <w:color w:val="002060"/>
          <w:sz w:val="22"/>
          <w:u w:val="single"/>
        </w:rPr>
        <w:t>18</w:t>
      </w:r>
      <w:r w:rsidRPr="008E1CB7">
        <w:rPr>
          <w:rFonts w:ascii="Arial" w:hAnsi="Arial" w:cs="Arial"/>
          <w:b/>
          <w:i/>
          <w:color w:val="002060"/>
          <w:sz w:val="22"/>
          <w:u w:val="single"/>
        </w:rPr>
        <w:t xml:space="preserve"> </w:t>
      </w:r>
      <w:proofErr w:type="gramStart"/>
      <w:r w:rsidRPr="008E1CB7">
        <w:rPr>
          <w:rFonts w:ascii="Arial" w:hAnsi="Arial" w:cs="Arial"/>
          <w:b/>
          <w:i/>
          <w:color w:val="002060"/>
          <w:sz w:val="22"/>
          <w:u w:val="single"/>
        </w:rPr>
        <w:t>Novembre</w:t>
      </w:r>
      <w:proofErr w:type="gramEnd"/>
      <w:r w:rsidRPr="008E1CB7">
        <w:rPr>
          <w:rFonts w:ascii="Arial" w:hAnsi="Arial" w:cs="Arial"/>
          <w:b/>
          <w:i/>
          <w:color w:val="002060"/>
          <w:sz w:val="22"/>
          <w:u w:val="single"/>
        </w:rPr>
        <w:t xml:space="preserve"> 202</w:t>
      </w:r>
      <w:r>
        <w:rPr>
          <w:rFonts w:ascii="Arial" w:hAnsi="Arial" w:cs="Arial"/>
          <w:b/>
          <w:i/>
          <w:color w:val="002060"/>
          <w:sz w:val="22"/>
          <w:u w:val="single"/>
        </w:rPr>
        <w:t>5</w:t>
      </w:r>
    </w:p>
    <w:p w14:paraId="2E07235D" w14:textId="77777777" w:rsidR="0043323E" w:rsidRPr="001E6A72" w:rsidRDefault="0043323E" w:rsidP="0043323E">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0BC11D6E" w14:textId="34286553" w:rsidR="008715EF" w:rsidRPr="00D359BB" w:rsidRDefault="0043323E" w:rsidP="008715EF">
      <w:pPr>
        <w:pStyle w:val="Corpodeltesto21"/>
        <w:rPr>
          <w:rFonts w:ascii="Arial" w:hAnsi="Arial" w:cs="Arial"/>
          <w:b/>
          <w:bCs/>
          <w:color w:val="002060"/>
          <w:sz w:val="22"/>
        </w:rPr>
      </w:pPr>
      <w:r w:rsidRPr="00FF2909">
        <w:rPr>
          <w:rFonts w:ascii="Arial" w:hAnsi="Arial" w:cs="Arial"/>
          <w:b/>
          <w:bCs/>
          <w:color w:val="002060"/>
          <w:sz w:val="22"/>
        </w:rPr>
        <w:t>Gli accoppiamenti delle gare di Semifinale saranno determinati per sorteggio</w:t>
      </w:r>
      <w:r w:rsidR="008715EF">
        <w:rPr>
          <w:rFonts w:ascii="Arial" w:hAnsi="Arial" w:cs="Arial"/>
          <w:b/>
          <w:bCs/>
          <w:color w:val="002060"/>
          <w:sz w:val="22"/>
        </w:rPr>
        <w:t xml:space="preserve"> </w:t>
      </w:r>
      <w:r w:rsidR="008715EF" w:rsidRPr="00D359BB">
        <w:rPr>
          <w:rFonts w:ascii="Arial" w:hAnsi="Arial" w:cs="Arial"/>
          <w:b/>
          <w:bCs/>
          <w:color w:val="002060"/>
          <w:sz w:val="22"/>
        </w:rPr>
        <w:t xml:space="preserve">che si terrà </w:t>
      </w:r>
      <w:r w:rsidR="008715EF">
        <w:rPr>
          <w:rFonts w:ascii="Arial" w:hAnsi="Arial" w:cs="Arial"/>
          <w:b/>
          <w:bCs/>
          <w:color w:val="002060"/>
          <w:sz w:val="22"/>
        </w:rPr>
        <w:t>LUNEDI’ 27</w:t>
      </w:r>
      <w:r w:rsidR="008715EF" w:rsidRPr="00D359BB">
        <w:rPr>
          <w:rFonts w:ascii="Arial" w:hAnsi="Arial" w:cs="Arial"/>
          <w:b/>
          <w:bCs/>
          <w:color w:val="002060"/>
          <w:sz w:val="22"/>
        </w:rPr>
        <w:t>/1</w:t>
      </w:r>
      <w:r w:rsidR="008715EF">
        <w:rPr>
          <w:rFonts w:ascii="Arial" w:hAnsi="Arial" w:cs="Arial"/>
          <w:b/>
          <w:bCs/>
          <w:color w:val="002060"/>
          <w:sz w:val="22"/>
        </w:rPr>
        <w:t>0</w:t>
      </w:r>
      <w:r w:rsidR="008715EF" w:rsidRPr="00D359BB">
        <w:rPr>
          <w:rFonts w:ascii="Arial" w:hAnsi="Arial" w:cs="Arial"/>
          <w:b/>
          <w:bCs/>
          <w:color w:val="002060"/>
          <w:sz w:val="22"/>
        </w:rPr>
        <w:t>/202</w:t>
      </w:r>
      <w:r w:rsidR="008715EF">
        <w:rPr>
          <w:rFonts w:ascii="Arial" w:hAnsi="Arial" w:cs="Arial"/>
          <w:b/>
          <w:bCs/>
          <w:color w:val="002060"/>
          <w:sz w:val="22"/>
        </w:rPr>
        <w:t>5</w:t>
      </w:r>
      <w:r w:rsidR="008715EF" w:rsidRPr="00D359BB">
        <w:rPr>
          <w:rFonts w:ascii="Arial" w:hAnsi="Arial" w:cs="Arial"/>
          <w:b/>
          <w:bCs/>
          <w:color w:val="002060"/>
          <w:sz w:val="22"/>
        </w:rPr>
        <w:t xml:space="preserve"> alle ore 1</w:t>
      </w:r>
      <w:r w:rsidR="008715EF">
        <w:rPr>
          <w:rFonts w:ascii="Arial" w:hAnsi="Arial" w:cs="Arial"/>
          <w:b/>
          <w:bCs/>
          <w:color w:val="002060"/>
          <w:sz w:val="22"/>
        </w:rPr>
        <w:t>2</w:t>
      </w:r>
      <w:r w:rsidR="008715EF" w:rsidRPr="00D359BB">
        <w:rPr>
          <w:rFonts w:ascii="Arial" w:hAnsi="Arial" w:cs="Arial"/>
          <w:b/>
          <w:bCs/>
          <w:color w:val="002060"/>
          <w:sz w:val="22"/>
        </w:rPr>
        <w:t>:</w:t>
      </w:r>
      <w:r w:rsidR="008715EF">
        <w:rPr>
          <w:rFonts w:ascii="Arial" w:hAnsi="Arial" w:cs="Arial"/>
          <w:b/>
          <w:bCs/>
          <w:color w:val="002060"/>
          <w:sz w:val="22"/>
        </w:rPr>
        <w:t>30</w:t>
      </w:r>
      <w:r w:rsidR="008715EF" w:rsidRPr="00D359BB">
        <w:rPr>
          <w:rFonts w:ascii="Arial" w:hAnsi="Arial" w:cs="Arial"/>
          <w:b/>
          <w:bCs/>
          <w:color w:val="002060"/>
          <w:sz w:val="22"/>
        </w:rPr>
        <w:t xml:space="preserve"> in modalità on-line.</w:t>
      </w:r>
    </w:p>
    <w:p w14:paraId="0A92BFA2" w14:textId="77777777" w:rsidR="008715EF" w:rsidRPr="00D359BB" w:rsidRDefault="008715EF" w:rsidP="008715EF">
      <w:pPr>
        <w:pStyle w:val="Nessunaspaziatura"/>
        <w:jc w:val="both"/>
        <w:rPr>
          <w:rFonts w:ascii="Arial" w:hAnsi="Arial" w:cs="Arial"/>
          <w:i/>
          <w:iCs/>
          <w:color w:val="002060"/>
        </w:rPr>
      </w:pPr>
    </w:p>
    <w:p w14:paraId="3ACE65F2" w14:textId="77777777" w:rsidR="008715EF" w:rsidRPr="00D359BB" w:rsidRDefault="008715EF" w:rsidP="008715EF">
      <w:pPr>
        <w:pStyle w:val="Nessunaspaziatura"/>
        <w:jc w:val="both"/>
        <w:rPr>
          <w:rFonts w:ascii="Arial" w:hAnsi="Arial" w:cs="Arial"/>
          <w:i/>
          <w:iCs/>
          <w:color w:val="002060"/>
        </w:rPr>
      </w:pPr>
      <w:r w:rsidRPr="00D359BB">
        <w:rPr>
          <w:rFonts w:ascii="Arial" w:hAnsi="Arial" w:cs="Arial"/>
          <w:i/>
          <w:iCs/>
          <w:color w:val="002060"/>
        </w:rPr>
        <w:t>Si comunica che la riunione sarà di brevissima durata, pertanto si raccomanda la massima puntualità.</w:t>
      </w:r>
    </w:p>
    <w:p w14:paraId="1B29C251" w14:textId="77777777" w:rsidR="008715EF" w:rsidRPr="00D359BB" w:rsidRDefault="008715EF" w:rsidP="008715EF">
      <w:pPr>
        <w:pStyle w:val="LndNormale1"/>
        <w:rPr>
          <w:color w:val="002060"/>
        </w:rPr>
      </w:pPr>
    </w:p>
    <w:p w14:paraId="2C106941" w14:textId="77777777" w:rsidR="008715EF" w:rsidRPr="00D359BB" w:rsidRDefault="008715EF" w:rsidP="008715EF">
      <w:pPr>
        <w:widowControl w:val="0"/>
        <w:suppressAutoHyphens/>
        <w:rPr>
          <w:rFonts w:ascii="Arial" w:hAnsi="Arial" w:cs="Arial"/>
          <w:bCs/>
          <w:color w:val="002060"/>
          <w:sz w:val="22"/>
          <w:szCs w:val="22"/>
        </w:rPr>
      </w:pPr>
      <w:r w:rsidRPr="00D359BB">
        <w:rPr>
          <w:rFonts w:ascii="Arial" w:eastAsia="Lucida Sans Unicode" w:hAnsi="Arial" w:cs="Arial"/>
          <w:color w:val="002060"/>
          <w:kern w:val="22"/>
          <w:sz w:val="22"/>
          <w:szCs w:val="22"/>
        </w:rPr>
        <w:t xml:space="preserve">Il sorteggio sarà effettuato attraverso la </w:t>
      </w:r>
      <w:r w:rsidRPr="00D359BB">
        <w:rPr>
          <w:rFonts w:ascii="Arial" w:hAnsi="Arial" w:cs="Arial"/>
          <w:color w:val="002060"/>
          <w:sz w:val="22"/>
          <w:szCs w:val="22"/>
        </w:rPr>
        <w:t xml:space="preserve">piattaforma </w:t>
      </w:r>
      <w:r w:rsidRPr="00D359BB">
        <w:rPr>
          <w:rFonts w:ascii="Arial" w:hAnsi="Arial" w:cs="Arial"/>
          <w:b/>
          <w:color w:val="002060"/>
          <w:sz w:val="22"/>
          <w:szCs w:val="22"/>
        </w:rPr>
        <w:t>CISCO WEBEX</w:t>
      </w:r>
      <w:r w:rsidRPr="00D359BB">
        <w:rPr>
          <w:rFonts w:ascii="Arial" w:hAnsi="Arial" w:cs="Arial"/>
          <w:bCs/>
          <w:color w:val="002060"/>
          <w:sz w:val="22"/>
          <w:szCs w:val="22"/>
        </w:rPr>
        <w:t>.</w:t>
      </w:r>
    </w:p>
    <w:p w14:paraId="0CA2B590" w14:textId="77777777" w:rsidR="008715EF" w:rsidRPr="00D359BB" w:rsidRDefault="008715EF" w:rsidP="008715EF">
      <w:pPr>
        <w:widowControl w:val="0"/>
        <w:suppressAutoHyphens/>
        <w:rPr>
          <w:rFonts w:ascii="Arial" w:hAnsi="Arial" w:cs="Arial"/>
          <w:bCs/>
          <w:color w:val="002060"/>
          <w:sz w:val="22"/>
          <w:szCs w:val="22"/>
        </w:rPr>
      </w:pPr>
    </w:p>
    <w:p w14:paraId="591C0BB6" w14:textId="12B90634" w:rsidR="008715EF" w:rsidRDefault="008715EF" w:rsidP="008715EF">
      <w:pPr>
        <w:widowControl w:val="0"/>
        <w:suppressAutoHyphens/>
        <w:rPr>
          <w:rFonts w:ascii="Arial" w:hAnsi="Arial" w:cs="Arial"/>
          <w:b/>
          <w:i/>
          <w:iCs/>
          <w:color w:val="002060"/>
          <w:sz w:val="22"/>
          <w:szCs w:val="22"/>
        </w:rPr>
      </w:pPr>
      <w:r w:rsidRPr="00D359BB">
        <w:rPr>
          <w:rFonts w:ascii="Arial" w:hAnsi="Arial" w:cs="Arial"/>
          <w:b/>
          <w:i/>
          <w:iCs/>
          <w:color w:val="002060"/>
          <w:sz w:val="22"/>
          <w:szCs w:val="22"/>
        </w:rPr>
        <w:t xml:space="preserve">Il link per partecipare alla riunione </w:t>
      </w:r>
      <w:r>
        <w:rPr>
          <w:rFonts w:ascii="Arial" w:hAnsi="Arial" w:cs="Arial"/>
          <w:b/>
          <w:i/>
          <w:iCs/>
          <w:color w:val="002060"/>
          <w:sz w:val="22"/>
          <w:szCs w:val="22"/>
        </w:rPr>
        <w:t>è il seguente:</w:t>
      </w:r>
    </w:p>
    <w:p w14:paraId="44CBCE9C" w14:textId="77777777" w:rsidR="008715EF" w:rsidRDefault="008715EF" w:rsidP="008715EF">
      <w:pPr>
        <w:widowControl w:val="0"/>
        <w:suppressAutoHyphens/>
        <w:rPr>
          <w:rFonts w:ascii="Arial" w:hAnsi="Arial" w:cs="Arial"/>
          <w:b/>
          <w:i/>
          <w:iCs/>
          <w:color w:val="002060"/>
          <w:sz w:val="22"/>
          <w:szCs w:val="22"/>
        </w:rPr>
      </w:pPr>
    </w:p>
    <w:p w14:paraId="7B19F179" w14:textId="77777777" w:rsidR="003B3AEA" w:rsidRPr="003B3AEA" w:rsidRDefault="003B3AEA" w:rsidP="003B3AEA">
      <w:pPr>
        <w:jc w:val="left"/>
        <w:rPr>
          <w:rFonts w:ascii="Arial" w:hAnsi="Arial" w:cs="Arial"/>
          <w:b/>
          <w:bCs/>
          <w:color w:val="002060"/>
          <w:sz w:val="22"/>
          <w:szCs w:val="22"/>
        </w:rPr>
      </w:pPr>
      <w:r w:rsidRPr="003B3AEA">
        <w:rPr>
          <w:rFonts w:ascii="Arial" w:hAnsi="Arial" w:cs="Arial"/>
          <w:b/>
          <w:bCs/>
          <w:color w:val="002060"/>
          <w:sz w:val="22"/>
          <w:szCs w:val="22"/>
        </w:rPr>
        <w:t>https://lnd.webex.com/lnd/j.php?MTID=m6fdcac73099e6802b32a847322415d58 </w:t>
      </w:r>
    </w:p>
    <w:p w14:paraId="5A36A7B8" w14:textId="77777777" w:rsidR="003B3AEA" w:rsidRDefault="003B3AEA" w:rsidP="003B3AEA">
      <w:pPr>
        <w:jc w:val="left"/>
        <w:rPr>
          <w:rFonts w:ascii="Arial" w:hAnsi="Arial" w:cs="Arial"/>
          <w:color w:val="002060"/>
          <w:sz w:val="22"/>
          <w:szCs w:val="22"/>
        </w:rPr>
      </w:pPr>
    </w:p>
    <w:p w14:paraId="2D519DED" w14:textId="77718CE2" w:rsidR="003B3AEA" w:rsidRPr="003B3AEA" w:rsidRDefault="003B3AEA" w:rsidP="003B3AEA">
      <w:pPr>
        <w:jc w:val="left"/>
        <w:rPr>
          <w:rFonts w:ascii="Arial" w:hAnsi="Arial" w:cs="Arial"/>
          <w:color w:val="002060"/>
          <w:sz w:val="22"/>
          <w:szCs w:val="22"/>
        </w:rPr>
      </w:pPr>
      <w:r w:rsidRPr="003B3AEA">
        <w:rPr>
          <w:rFonts w:ascii="Arial" w:hAnsi="Arial" w:cs="Arial"/>
          <w:color w:val="002060"/>
          <w:sz w:val="22"/>
          <w:szCs w:val="22"/>
        </w:rPr>
        <w:t>Numero riunione:</w:t>
      </w:r>
    </w:p>
    <w:p w14:paraId="2F246763" w14:textId="77777777" w:rsidR="003B3AEA" w:rsidRPr="003B3AEA" w:rsidRDefault="003B3AEA" w:rsidP="003B3AEA">
      <w:pPr>
        <w:jc w:val="left"/>
        <w:rPr>
          <w:rFonts w:ascii="Arial" w:hAnsi="Arial" w:cs="Arial"/>
          <w:b/>
          <w:bCs/>
          <w:color w:val="002060"/>
          <w:sz w:val="22"/>
          <w:szCs w:val="22"/>
        </w:rPr>
      </w:pPr>
      <w:r w:rsidRPr="003B3AEA">
        <w:rPr>
          <w:rFonts w:ascii="Arial" w:hAnsi="Arial" w:cs="Arial"/>
          <w:b/>
          <w:bCs/>
          <w:color w:val="002060"/>
          <w:sz w:val="22"/>
          <w:szCs w:val="22"/>
        </w:rPr>
        <w:t>2744 972 7641</w:t>
      </w:r>
    </w:p>
    <w:p w14:paraId="4456B51A" w14:textId="77777777" w:rsidR="003B3AEA" w:rsidRDefault="003B3AEA" w:rsidP="003B3AEA">
      <w:pPr>
        <w:jc w:val="left"/>
        <w:rPr>
          <w:rFonts w:ascii="Arial" w:hAnsi="Arial" w:cs="Arial"/>
          <w:color w:val="002060"/>
          <w:sz w:val="22"/>
          <w:szCs w:val="22"/>
        </w:rPr>
      </w:pPr>
    </w:p>
    <w:p w14:paraId="229F1616" w14:textId="7DCD3427" w:rsidR="003B3AEA" w:rsidRPr="003B3AEA" w:rsidRDefault="003B3AEA" w:rsidP="003B3AEA">
      <w:pPr>
        <w:jc w:val="left"/>
        <w:rPr>
          <w:rFonts w:ascii="Arial" w:hAnsi="Arial" w:cs="Arial"/>
          <w:color w:val="002060"/>
          <w:sz w:val="22"/>
          <w:szCs w:val="22"/>
        </w:rPr>
      </w:pPr>
      <w:r w:rsidRPr="003B3AEA">
        <w:rPr>
          <w:rFonts w:ascii="Arial" w:hAnsi="Arial" w:cs="Arial"/>
          <w:color w:val="002060"/>
          <w:sz w:val="22"/>
          <w:szCs w:val="22"/>
        </w:rPr>
        <w:t>Password: </w:t>
      </w:r>
    </w:p>
    <w:p w14:paraId="4C1F0AA8" w14:textId="77777777" w:rsidR="003B3AEA" w:rsidRPr="003B3AEA" w:rsidRDefault="003B3AEA" w:rsidP="003B3AEA">
      <w:pPr>
        <w:jc w:val="left"/>
        <w:rPr>
          <w:rFonts w:ascii="Arial" w:hAnsi="Arial" w:cs="Arial"/>
          <w:b/>
          <w:bCs/>
          <w:color w:val="002060"/>
          <w:sz w:val="22"/>
          <w:szCs w:val="22"/>
        </w:rPr>
      </w:pPr>
      <w:r w:rsidRPr="003B3AEA">
        <w:rPr>
          <w:rFonts w:ascii="Arial" w:hAnsi="Arial" w:cs="Arial"/>
          <w:b/>
          <w:bCs/>
          <w:color w:val="002060"/>
          <w:sz w:val="22"/>
          <w:szCs w:val="22"/>
        </w:rPr>
        <w:t>spJ39unm948</w:t>
      </w:r>
    </w:p>
    <w:p w14:paraId="1357E4CF" w14:textId="77777777" w:rsidR="003B3AEA" w:rsidRPr="003B3AEA" w:rsidRDefault="003B3AEA" w:rsidP="003B3AEA">
      <w:pPr>
        <w:widowControl w:val="0"/>
        <w:suppressAutoHyphens/>
        <w:rPr>
          <w:rFonts w:ascii="Arial" w:hAnsi="Arial" w:cs="Arial"/>
          <w:b/>
          <w:i/>
          <w:iCs/>
          <w:color w:val="002060"/>
          <w:sz w:val="22"/>
          <w:szCs w:val="22"/>
        </w:rPr>
      </w:pPr>
    </w:p>
    <w:p w14:paraId="23FA1A03" w14:textId="77777777" w:rsidR="008715EF" w:rsidRPr="00D359BB" w:rsidRDefault="008715EF" w:rsidP="008715EF">
      <w:pPr>
        <w:pStyle w:val="LndNormale1"/>
        <w:rPr>
          <w:b/>
          <w:color w:val="002060"/>
          <w:szCs w:val="22"/>
        </w:rPr>
      </w:pPr>
    </w:p>
    <w:p w14:paraId="4CC4B736" w14:textId="77777777" w:rsidR="008715EF" w:rsidRDefault="008715EF" w:rsidP="008715EF">
      <w:pPr>
        <w:pStyle w:val="LndNormale1"/>
        <w:rPr>
          <w:b/>
          <w:i/>
          <w:iCs/>
          <w:color w:val="002060"/>
          <w:szCs w:val="22"/>
        </w:rPr>
      </w:pPr>
      <w:r w:rsidRPr="00D359BB">
        <w:rPr>
          <w:b/>
          <w:i/>
          <w:iCs/>
          <w:color w:val="002060"/>
          <w:szCs w:val="22"/>
        </w:rPr>
        <w:t>Si invitano pertanto le società a scaricare sui propri dispositivi detta piattaforma.</w:t>
      </w:r>
    </w:p>
    <w:p w14:paraId="2C491BED" w14:textId="77777777" w:rsidR="008715EF" w:rsidRPr="001E6A72" w:rsidRDefault="008715EF" w:rsidP="0043323E">
      <w:pPr>
        <w:pStyle w:val="Corpodeltesto21"/>
        <w:rPr>
          <w:rFonts w:ascii="Arial" w:hAnsi="Arial" w:cs="Arial"/>
          <w:color w:val="002060"/>
          <w:sz w:val="22"/>
        </w:rPr>
      </w:pPr>
    </w:p>
    <w:p w14:paraId="7B7B1B77" w14:textId="77777777" w:rsidR="0043323E" w:rsidRPr="001E6A72" w:rsidRDefault="0043323E" w:rsidP="0043323E">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CD99F0A" w14:textId="77777777" w:rsidR="0043323E" w:rsidRPr="001E6A72" w:rsidRDefault="0043323E" w:rsidP="0043323E">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B5F0065" w14:textId="77777777" w:rsidR="0043323E" w:rsidRDefault="0043323E" w:rsidP="00C7182B">
      <w:pPr>
        <w:pStyle w:val="titoloprinc0"/>
        <w:rPr>
          <w:color w:val="002060"/>
        </w:rPr>
      </w:pPr>
    </w:p>
    <w:p w14:paraId="28441E2C" w14:textId="362B04AC" w:rsidR="00C7182B" w:rsidRPr="00787910" w:rsidRDefault="00C7182B" w:rsidP="00C7182B">
      <w:pPr>
        <w:pStyle w:val="titoloprinc0"/>
        <w:rPr>
          <w:color w:val="002060"/>
        </w:rPr>
      </w:pPr>
      <w:r w:rsidRPr="00787910">
        <w:rPr>
          <w:color w:val="002060"/>
        </w:rPr>
        <w:t>RISULTATI</w:t>
      </w:r>
    </w:p>
    <w:p w14:paraId="584635CE" w14:textId="77777777" w:rsidR="00C7182B" w:rsidRPr="00787910" w:rsidRDefault="00C7182B" w:rsidP="00C7182B">
      <w:pPr>
        <w:pStyle w:val="breakline"/>
        <w:rPr>
          <w:color w:val="002060"/>
        </w:rPr>
      </w:pPr>
    </w:p>
    <w:p w14:paraId="188B060A" w14:textId="77777777" w:rsidR="00C7182B" w:rsidRPr="00787910" w:rsidRDefault="00C7182B" w:rsidP="00C7182B">
      <w:pPr>
        <w:pStyle w:val="sottotitolocampionato10"/>
        <w:rPr>
          <w:color w:val="002060"/>
        </w:rPr>
      </w:pPr>
      <w:r w:rsidRPr="00787910">
        <w:rPr>
          <w:color w:val="002060"/>
        </w:rPr>
        <w:t>RISULTATI UFFICIALI GARE DEL 21/10/2025</w:t>
      </w:r>
    </w:p>
    <w:p w14:paraId="28737E2F" w14:textId="77777777" w:rsidR="00C7182B" w:rsidRPr="00C7182B" w:rsidRDefault="00C7182B" w:rsidP="00C7182B">
      <w:pPr>
        <w:pStyle w:val="sottotitolocampionato20"/>
        <w:spacing w:before="0" w:beforeAutospacing="0" w:after="0" w:afterAutospacing="0"/>
        <w:rPr>
          <w:rFonts w:ascii="Arial" w:hAnsi="Arial" w:cs="Arial"/>
          <w:color w:val="002060"/>
          <w:sz w:val="20"/>
          <w:szCs w:val="20"/>
        </w:rPr>
      </w:pPr>
      <w:r w:rsidRPr="00C7182B">
        <w:rPr>
          <w:rFonts w:ascii="Arial" w:hAnsi="Arial" w:cs="Arial"/>
          <w:color w:val="002060"/>
          <w:sz w:val="20"/>
          <w:szCs w:val="20"/>
        </w:rPr>
        <w:t>Si trascrivono qui di seguito i risultati ufficiali delle gare disputate</w:t>
      </w:r>
    </w:p>
    <w:p w14:paraId="71BC8EAA" w14:textId="77777777" w:rsidR="00C7182B" w:rsidRPr="00787910" w:rsidRDefault="00C7182B" w:rsidP="00C718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7182B" w:rsidRPr="00787910" w14:paraId="5458AD97" w14:textId="77777777" w:rsidTr="005F29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182B" w:rsidRPr="00787910" w14:paraId="1E098FE6" w14:textId="77777777" w:rsidTr="005F29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9F56F" w14:textId="77777777" w:rsidR="00C7182B" w:rsidRPr="00787910" w:rsidRDefault="00C7182B" w:rsidP="005F290E">
                  <w:pPr>
                    <w:pStyle w:val="headertabella0"/>
                    <w:rPr>
                      <w:color w:val="002060"/>
                    </w:rPr>
                  </w:pPr>
                  <w:r w:rsidRPr="00787910">
                    <w:rPr>
                      <w:color w:val="002060"/>
                    </w:rPr>
                    <w:t>GIRONE A - 3 Giornata - A</w:t>
                  </w:r>
                </w:p>
              </w:tc>
            </w:tr>
            <w:tr w:rsidR="00C7182B" w:rsidRPr="00787910" w14:paraId="02BF6D64" w14:textId="77777777" w:rsidTr="005F290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E22598" w14:textId="77777777" w:rsidR="00C7182B" w:rsidRPr="00787910" w:rsidRDefault="00C7182B" w:rsidP="005F290E">
                  <w:pPr>
                    <w:pStyle w:val="rowtabella0"/>
                    <w:rPr>
                      <w:color w:val="002060"/>
                    </w:rPr>
                  </w:pPr>
                  <w:r w:rsidRPr="00787910">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93D84" w14:textId="77777777" w:rsidR="00C7182B" w:rsidRPr="00787910" w:rsidRDefault="00C7182B" w:rsidP="005F290E">
                  <w:pPr>
                    <w:pStyle w:val="rowtabella0"/>
                    <w:rPr>
                      <w:color w:val="002060"/>
                    </w:rPr>
                  </w:pPr>
                  <w:r w:rsidRPr="00787910">
                    <w:rPr>
                      <w:color w:val="002060"/>
                    </w:rPr>
                    <w:t>- STAFFOLO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49D030" w14:textId="77777777" w:rsidR="00C7182B" w:rsidRPr="00787910" w:rsidRDefault="00C7182B" w:rsidP="005F290E">
                  <w:pPr>
                    <w:pStyle w:val="rowtabella0"/>
                    <w:jc w:val="center"/>
                    <w:rPr>
                      <w:color w:val="002060"/>
                    </w:rPr>
                  </w:pPr>
                  <w:r w:rsidRPr="00787910">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4961C" w14:textId="77777777" w:rsidR="00C7182B" w:rsidRPr="00787910" w:rsidRDefault="00C7182B" w:rsidP="005F290E">
                  <w:pPr>
                    <w:pStyle w:val="rowtabella0"/>
                    <w:jc w:val="center"/>
                    <w:rPr>
                      <w:color w:val="002060"/>
                    </w:rPr>
                  </w:pPr>
                  <w:r w:rsidRPr="00787910">
                    <w:rPr>
                      <w:color w:val="002060"/>
                    </w:rPr>
                    <w:t> </w:t>
                  </w:r>
                </w:p>
              </w:tc>
            </w:tr>
          </w:tbl>
          <w:p w14:paraId="04D4582B" w14:textId="77777777" w:rsidR="00C7182B" w:rsidRPr="00787910" w:rsidRDefault="00C7182B" w:rsidP="005F29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182B" w:rsidRPr="00787910" w14:paraId="0056AF34" w14:textId="77777777" w:rsidTr="005F29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71DFF" w14:textId="77777777" w:rsidR="00C7182B" w:rsidRPr="00787910" w:rsidRDefault="00C7182B" w:rsidP="005F290E">
                  <w:pPr>
                    <w:pStyle w:val="headertabella0"/>
                    <w:rPr>
                      <w:color w:val="002060"/>
                    </w:rPr>
                  </w:pPr>
                  <w:r w:rsidRPr="00787910">
                    <w:rPr>
                      <w:color w:val="002060"/>
                    </w:rPr>
                    <w:t>GIRONE C - 3 Giornata - A</w:t>
                  </w:r>
                </w:p>
              </w:tc>
            </w:tr>
            <w:tr w:rsidR="00C7182B" w:rsidRPr="00787910" w14:paraId="487B69C2" w14:textId="77777777" w:rsidTr="005F290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8C1B7C" w14:textId="77777777" w:rsidR="00C7182B" w:rsidRPr="00787910" w:rsidRDefault="00C7182B" w:rsidP="005F290E">
                  <w:pPr>
                    <w:pStyle w:val="rowtabella0"/>
                    <w:rPr>
                      <w:color w:val="002060"/>
                    </w:rPr>
                  </w:pPr>
                  <w:r w:rsidRPr="00787910">
                    <w:rPr>
                      <w:color w:val="002060"/>
                    </w:rPr>
                    <w:t>(1) CALCIO POTENZA 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7235D" w14:textId="77777777" w:rsidR="00C7182B" w:rsidRPr="00787910" w:rsidRDefault="00C7182B" w:rsidP="005F290E">
                  <w:pPr>
                    <w:pStyle w:val="rowtabella0"/>
                    <w:rPr>
                      <w:color w:val="002060"/>
                    </w:rPr>
                  </w:pPr>
                  <w:r w:rsidRPr="00787910">
                    <w:rPr>
                      <w:color w:val="002060"/>
                    </w:rPr>
                    <w:t>- TRODICA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47B48" w14:textId="77777777" w:rsidR="00C7182B" w:rsidRPr="00787910" w:rsidRDefault="00C7182B" w:rsidP="005F290E">
                  <w:pPr>
                    <w:pStyle w:val="rowtabella0"/>
                    <w:jc w:val="center"/>
                    <w:rPr>
                      <w:color w:val="002060"/>
                    </w:rPr>
                  </w:pPr>
                  <w:r w:rsidRPr="00787910">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A7D08" w14:textId="77777777" w:rsidR="00C7182B" w:rsidRPr="00787910" w:rsidRDefault="00C7182B" w:rsidP="005F290E">
                  <w:pPr>
                    <w:pStyle w:val="rowtabella0"/>
                    <w:jc w:val="center"/>
                    <w:rPr>
                      <w:color w:val="002060"/>
                    </w:rPr>
                  </w:pPr>
                  <w:r w:rsidRPr="00787910">
                    <w:rPr>
                      <w:color w:val="002060"/>
                    </w:rPr>
                    <w:t> </w:t>
                  </w:r>
                </w:p>
              </w:tc>
            </w:tr>
            <w:tr w:rsidR="00C7182B" w:rsidRPr="00787910" w14:paraId="0D30D456" w14:textId="77777777" w:rsidTr="005F290E">
              <w:tc>
                <w:tcPr>
                  <w:tcW w:w="4700" w:type="dxa"/>
                  <w:gridSpan w:val="4"/>
                  <w:tcBorders>
                    <w:top w:val="nil"/>
                    <w:left w:val="nil"/>
                    <w:bottom w:val="nil"/>
                    <w:right w:val="nil"/>
                  </w:tcBorders>
                  <w:tcMar>
                    <w:top w:w="20" w:type="dxa"/>
                    <w:left w:w="20" w:type="dxa"/>
                    <w:bottom w:w="20" w:type="dxa"/>
                    <w:right w:w="20" w:type="dxa"/>
                  </w:tcMar>
                  <w:vAlign w:val="center"/>
                  <w:hideMark/>
                </w:tcPr>
                <w:p w14:paraId="419506C0" w14:textId="77777777" w:rsidR="00C7182B" w:rsidRPr="00787910" w:rsidRDefault="00C7182B" w:rsidP="005F290E">
                  <w:pPr>
                    <w:pStyle w:val="rowtabella0"/>
                    <w:rPr>
                      <w:color w:val="002060"/>
                    </w:rPr>
                  </w:pPr>
                  <w:r w:rsidRPr="00787910">
                    <w:rPr>
                      <w:color w:val="002060"/>
                    </w:rPr>
                    <w:t>(1) - disputata il 22/10/2025</w:t>
                  </w:r>
                </w:p>
              </w:tc>
            </w:tr>
          </w:tbl>
          <w:p w14:paraId="254E9FE4" w14:textId="77777777" w:rsidR="00C7182B" w:rsidRPr="00787910" w:rsidRDefault="00C7182B" w:rsidP="005F290E">
            <w:pPr>
              <w:rPr>
                <w:color w:val="002060"/>
              </w:rPr>
            </w:pPr>
          </w:p>
        </w:tc>
      </w:tr>
    </w:tbl>
    <w:p w14:paraId="690869CC" w14:textId="77777777" w:rsidR="00C7182B" w:rsidRPr="00787910" w:rsidRDefault="00C7182B" w:rsidP="00C718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182B" w:rsidRPr="00787910" w14:paraId="6B8CD610" w14:textId="77777777" w:rsidTr="005F29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182B" w:rsidRPr="00787910" w14:paraId="721AB360" w14:textId="77777777" w:rsidTr="005F29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F9F30" w14:textId="77777777" w:rsidR="00C7182B" w:rsidRPr="00787910" w:rsidRDefault="00C7182B" w:rsidP="005F290E">
                  <w:pPr>
                    <w:pStyle w:val="headertabella0"/>
                    <w:rPr>
                      <w:color w:val="002060"/>
                    </w:rPr>
                  </w:pPr>
                  <w:r w:rsidRPr="00787910">
                    <w:rPr>
                      <w:color w:val="002060"/>
                    </w:rPr>
                    <w:t>GIRONE D - 3 Giornata - A</w:t>
                  </w:r>
                </w:p>
              </w:tc>
            </w:tr>
            <w:tr w:rsidR="00C7182B" w:rsidRPr="00787910" w14:paraId="58076B92" w14:textId="77777777" w:rsidTr="005F290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6059E6" w14:textId="77777777" w:rsidR="00C7182B" w:rsidRPr="00787910" w:rsidRDefault="00C7182B" w:rsidP="005F290E">
                  <w:pPr>
                    <w:pStyle w:val="rowtabella0"/>
                    <w:rPr>
                      <w:color w:val="002060"/>
                    </w:rPr>
                  </w:pPr>
                  <w:r w:rsidRPr="00787910">
                    <w:rPr>
                      <w:color w:val="002060"/>
                    </w:rPr>
                    <w:t xml:space="preserve">(1) </w:t>
                  </w:r>
                  <w:proofErr w:type="gramStart"/>
                  <w:r w:rsidRPr="00787910">
                    <w:rPr>
                      <w:color w:val="002060"/>
                    </w:rPr>
                    <w:t>U.MANDOLESI</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585E0" w14:textId="77777777" w:rsidR="00C7182B" w:rsidRPr="00787910" w:rsidRDefault="00C7182B" w:rsidP="005F290E">
                  <w:pPr>
                    <w:pStyle w:val="rowtabella0"/>
                    <w:rPr>
                      <w:color w:val="002060"/>
                    </w:rPr>
                  </w:pPr>
                  <w:r w:rsidRPr="00787910">
                    <w:rPr>
                      <w:color w:val="002060"/>
                    </w:rPr>
                    <w:t>- VENERE POTENTIA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DBA7E" w14:textId="77777777" w:rsidR="00C7182B" w:rsidRPr="00787910" w:rsidRDefault="00C7182B" w:rsidP="005F290E">
                  <w:pPr>
                    <w:pStyle w:val="rowtabella0"/>
                    <w:jc w:val="center"/>
                    <w:rPr>
                      <w:color w:val="002060"/>
                    </w:rPr>
                  </w:pPr>
                  <w:r w:rsidRPr="00787910">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83EA1" w14:textId="77777777" w:rsidR="00C7182B" w:rsidRPr="00787910" w:rsidRDefault="00C7182B" w:rsidP="005F290E">
                  <w:pPr>
                    <w:pStyle w:val="rowtabella0"/>
                    <w:jc w:val="center"/>
                    <w:rPr>
                      <w:color w:val="002060"/>
                    </w:rPr>
                  </w:pPr>
                  <w:r w:rsidRPr="00787910">
                    <w:rPr>
                      <w:color w:val="002060"/>
                    </w:rPr>
                    <w:t> </w:t>
                  </w:r>
                </w:p>
              </w:tc>
            </w:tr>
            <w:tr w:rsidR="00C7182B" w:rsidRPr="00787910" w14:paraId="0DF1BF1E" w14:textId="77777777" w:rsidTr="005F290E">
              <w:tc>
                <w:tcPr>
                  <w:tcW w:w="4700" w:type="dxa"/>
                  <w:gridSpan w:val="4"/>
                  <w:tcBorders>
                    <w:top w:val="nil"/>
                    <w:left w:val="nil"/>
                    <w:bottom w:val="nil"/>
                    <w:right w:val="nil"/>
                  </w:tcBorders>
                  <w:tcMar>
                    <w:top w:w="20" w:type="dxa"/>
                    <w:left w:w="20" w:type="dxa"/>
                    <w:bottom w:w="20" w:type="dxa"/>
                    <w:right w:w="20" w:type="dxa"/>
                  </w:tcMar>
                  <w:vAlign w:val="center"/>
                  <w:hideMark/>
                </w:tcPr>
                <w:p w14:paraId="2FB6AC03" w14:textId="77777777" w:rsidR="00C7182B" w:rsidRPr="00787910" w:rsidRDefault="00C7182B" w:rsidP="005F290E">
                  <w:pPr>
                    <w:pStyle w:val="rowtabella0"/>
                    <w:rPr>
                      <w:color w:val="002060"/>
                    </w:rPr>
                  </w:pPr>
                  <w:r w:rsidRPr="00787910">
                    <w:rPr>
                      <w:color w:val="002060"/>
                    </w:rPr>
                    <w:t>(1) - disputata il 20/10/2025</w:t>
                  </w:r>
                </w:p>
              </w:tc>
            </w:tr>
          </w:tbl>
          <w:p w14:paraId="0E3D9514" w14:textId="77777777" w:rsidR="00C7182B" w:rsidRPr="00787910" w:rsidRDefault="00C7182B" w:rsidP="005F290E">
            <w:pPr>
              <w:rPr>
                <w:color w:val="002060"/>
              </w:rPr>
            </w:pPr>
          </w:p>
        </w:tc>
      </w:tr>
    </w:tbl>
    <w:p w14:paraId="14FD0DB0" w14:textId="77777777" w:rsidR="00C7182B" w:rsidRPr="00787910" w:rsidRDefault="00C7182B" w:rsidP="00C7182B">
      <w:pPr>
        <w:pStyle w:val="breakline"/>
        <w:rPr>
          <w:color w:val="002060"/>
        </w:rPr>
      </w:pPr>
    </w:p>
    <w:p w14:paraId="4B02E5BD" w14:textId="77777777" w:rsidR="00C7182B" w:rsidRPr="00787910" w:rsidRDefault="00C7182B" w:rsidP="00C7182B">
      <w:pPr>
        <w:pStyle w:val="breakline"/>
        <w:rPr>
          <w:color w:val="002060"/>
        </w:rPr>
      </w:pPr>
    </w:p>
    <w:p w14:paraId="49346478" w14:textId="77777777" w:rsidR="00C7182B" w:rsidRPr="00787910" w:rsidRDefault="00C7182B" w:rsidP="00C7182B">
      <w:pPr>
        <w:pStyle w:val="titoloprinc0"/>
        <w:rPr>
          <w:color w:val="002060"/>
        </w:rPr>
      </w:pPr>
      <w:r w:rsidRPr="00787910">
        <w:rPr>
          <w:color w:val="002060"/>
        </w:rPr>
        <w:t>GIUDICE SPORTIVO</w:t>
      </w:r>
    </w:p>
    <w:p w14:paraId="79FF1D24" w14:textId="77777777" w:rsidR="00C7182B" w:rsidRPr="00787910" w:rsidRDefault="00C7182B" w:rsidP="00C7182B">
      <w:pPr>
        <w:pStyle w:val="diffida"/>
        <w:rPr>
          <w:color w:val="002060"/>
        </w:rPr>
      </w:pPr>
      <w:r w:rsidRPr="00787910">
        <w:rPr>
          <w:color w:val="002060"/>
        </w:rPr>
        <w:t>Il Giudice Sportivo Avv. Agnese Lazzaretti, con l'assistenza del Segretario Angelo Castellana, nella seduta del 24/10/2025, ha adottato le decisioni che di seguito integralmente si riportano:</w:t>
      </w:r>
    </w:p>
    <w:p w14:paraId="4B0DEE35" w14:textId="77777777" w:rsidR="00C7182B" w:rsidRPr="00787910" w:rsidRDefault="00C7182B" w:rsidP="00C7182B">
      <w:pPr>
        <w:pStyle w:val="titolo10"/>
        <w:rPr>
          <w:color w:val="002060"/>
        </w:rPr>
      </w:pPr>
      <w:r w:rsidRPr="00787910">
        <w:rPr>
          <w:color w:val="002060"/>
        </w:rPr>
        <w:t xml:space="preserve">GARE DEL 21/10/2025 </w:t>
      </w:r>
    </w:p>
    <w:p w14:paraId="707831F4" w14:textId="77777777" w:rsidR="00C7182B" w:rsidRPr="00787910" w:rsidRDefault="00C7182B" w:rsidP="00C7182B">
      <w:pPr>
        <w:pStyle w:val="titolo7a"/>
        <w:rPr>
          <w:color w:val="002060"/>
        </w:rPr>
      </w:pPr>
      <w:r w:rsidRPr="00787910">
        <w:rPr>
          <w:color w:val="002060"/>
        </w:rPr>
        <w:t xml:space="preserve">PROVVEDIMENTI DISCIPLINARI </w:t>
      </w:r>
    </w:p>
    <w:p w14:paraId="4E216184" w14:textId="77777777" w:rsidR="00C7182B" w:rsidRPr="00787910" w:rsidRDefault="00C7182B" w:rsidP="00C7182B">
      <w:pPr>
        <w:pStyle w:val="titolo7b0"/>
        <w:rPr>
          <w:color w:val="002060"/>
        </w:rPr>
      </w:pPr>
      <w:r w:rsidRPr="00787910">
        <w:rPr>
          <w:color w:val="002060"/>
        </w:rPr>
        <w:t xml:space="preserve">In base alle risultanze degli atti ufficiali sono state deliberate le seguenti sanzioni disciplinari. </w:t>
      </w:r>
    </w:p>
    <w:p w14:paraId="71A6D2CD" w14:textId="77777777" w:rsidR="00C7182B" w:rsidRPr="00787910" w:rsidRDefault="00C7182B" w:rsidP="00C7182B">
      <w:pPr>
        <w:pStyle w:val="titolo30"/>
        <w:rPr>
          <w:color w:val="002060"/>
        </w:rPr>
      </w:pPr>
      <w:r w:rsidRPr="00787910">
        <w:rPr>
          <w:color w:val="002060"/>
        </w:rPr>
        <w:t xml:space="preserve">CALCIATORI NON ESPULSI </w:t>
      </w:r>
    </w:p>
    <w:p w14:paraId="27F1F81D"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2D877DA9" w14:textId="77777777" w:rsidTr="005F290E">
        <w:tc>
          <w:tcPr>
            <w:tcW w:w="2200" w:type="dxa"/>
            <w:tcMar>
              <w:top w:w="20" w:type="dxa"/>
              <w:left w:w="20" w:type="dxa"/>
              <w:bottom w:w="20" w:type="dxa"/>
              <w:right w:w="20" w:type="dxa"/>
            </w:tcMar>
            <w:vAlign w:val="center"/>
            <w:hideMark/>
          </w:tcPr>
          <w:p w14:paraId="08C82AC2" w14:textId="77777777" w:rsidR="00C7182B" w:rsidRPr="00787910" w:rsidRDefault="00C7182B" w:rsidP="005F290E">
            <w:pPr>
              <w:pStyle w:val="movimento"/>
              <w:rPr>
                <w:color w:val="002060"/>
              </w:rPr>
            </w:pPr>
            <w:r w:rsidRPr="00787910">
              <w:rPr>
                <w:color w:val="002060"/>
              </w:rPr>
              <w:t>TIBERI SILVIA</w:t>
            </w:r>
          </w:p>
        </w:tc>
        <w:tc>
          <w:tcPr>
            <w:tcW w:w="2200" w:type="dxa"/>
            <w:tcMar>
              <w:top w:w="20" w:type="dxa"/>
              <w:left w:w="20" w:type="dxa"/>
              <w:bottom w:w="20" w:type="dxa"/>
              <w:right w:w="20" w:type="dxa"/>
            </w:tcMar>
            <w:vAlign w:val="center"/>
            <w:hideMark/>
          </w:tcPr>
          <w:p w14:paraId="021D0D20" w14:textId="77777777" w:rsidR="00C7182B" w:rsidRPr="00787910" w:rsidRDefault="00C7182B" w:rsidP="005F290E">
            <w:pPr>
              <w:pStyle w:val="movimento2"/>
              <w:rPr>
                <w:color w:val="002060"/>
              </w:rPr>
            </w:pPr>
            <w:r w:rsidRPr="00787910">
              <w:rPr>
                <w:color w:val="002060"/>
              </w:rPr>
              <w:t xml:space="preserve">(STAFFOLO C5) </w:t>
            </w:r>
          </w:p>
        </w:tc>
        <w:tc>
          <w:tcPr>
            <w:tcW w:w="800" w:type="dxa"/>
            <w:tcMar>
              <w:top w:w="20" w:type="dxa"/>
              <w:left w:w="20" w:type="dxa"/>
              <w:bottom w:w="20" w:type="dxa"/>
              <w:right w:w="20" w:type="dxa"/>
            </w:tcMar>
            <w:vAlign w:val="center"/>
            <w:hideMark/>
          </w:tcPr>
          <w:p w14:paraId="2F8D4464"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598579E9"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70A2B85B" w14:textId="77777777" w:rsidR="00C7182B" w:rsidRPr="00787910" w:rsidRDefault="00C7182B" w:rsidP="005F290E">
            <w:pPr>
              <w:pStyle w:val="movimento2"/>
              <w:rPr>
                <w:color w:val="002060"/>
              </w:rPr>
            </w:pPr>
            <w:r w:rsidRPr="00787910">
              <w:rPr>
                <w:color w:val="002060"/>
              </w:rPr>
              <w:t> </w:t>
            </w:r>
          </w:p>
        </w:tc>
      </w:tr>
    </w:tbl>
    <w:p w14:paraId="41EC86F3" w14:textId="77777777" w:rsidR="00C7182B" w:rsidRPr="00787910" w:rsidRDefault="00C7182B" w:rsidP="00C7182B">
      <w:pPr>
        <w:pStyle w:val="titolo10"/>
        <w:rPr>
          <w:color w:val="002060"/>
        </w:rPr>
      </w:pPr>
      <w:r w:rsidRPr="00787910">
        <w:rPr>
          <w:color w:val="002060"/>
        </w:rPr>
        <w:t xml:space="preserve">GARE DEL 22/10/2025 </w:t>
      </w:r>
    </w:p>
    <w:p w14:paraId="2A01E7DA" w14:textId="77777777" w:rsidR="00C7182B" w:rsidRPr="00787910" w:rsidRDefault="00C7182B" w:rsidP="00C7182B">
      <w:pPr>
        <w:pStyle w:val="titolo7a"/>
        <w:rPr>
          <w:color w:val="002060"/>
        </w:rPr>
      </w:pPr>
      <w:r w:rsidRPr="00787910">
        <w:rPr>
          <w:color w:val="002060"/>
        </w:rPr>
        <w:t xml:space="preserve">PROVVEDIMENTI DISCIPLINARI </w:t>
      </w:r>
    </w:p>
    <w:p w14:paraId="26286C4A" w14:textId="77777777" w:rsidR="00C7182B" w:rsidRPr="00787910" w:rsidRDefault="00C7182B" w:rsidP="00C7182B">
      <w:pPr>
        <w:pStyle w:val="titolo7b0"/>
        <w:rPr>
          <w:color w:val="002060"/>
        </w:rPr>
      </w:pPr>
      <w:r w:rsidRPr="00787910">
        <w:rPr>
          <w:color w:val="002060"/>
        </w:rPr>
        <w:t xml:space="preserve">In base alle risultanze degli atti ufficiali sono state deliberate le seguenti sanzioni disciplinari. </w:t>
      </w:r>
    </w:p>
    <w:p w14:paraId="77CF2168" w14:textId="77777777" w:rsidR="00C7182B" w:rsidRPr="00787910" w:rsidRDefault="00C7182B" w:rsidP="00C7182B">
      <w:pPr>
        <w:pStyle w:val="titolo30"/>
        <w:rPr>
          <w:color w:val="002060"/>
        </w:rPr>
      </w:pPr>
      <w:r w:rsidRPr="00787910">
        <w:rPr>
          <w:color w:val="002060"/>
        </w:rPr>
        <w:t xml:space="preserve">CALCIATORI NON ESPULSI </w:t>
      </w:r>
    </w:p>
    <w:p w14:paraId="60417A68"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1C63331A" w14:textId="77777777" w:rsidTr="005F290E">
        <w:tc>
          <w:tcPr>
            <w:tcW w:w="2200" w:type="dxa"/>
            <w:tcMar>
              <w:top w:w="20" w:type="dxa"/>
              <w:left w:w="20" w:type="dxa"/>
              <w:bottom w:w="20" w:type="dxa"/>
              <w:right w:w="20" w:type="dxa"/>
            </w:tcMar>
            <w:vAlign w:val="center"/>
            <w:hideMark/>
          </w:tcPr>
          <w:p w14:paraId="4B01C9B6" w14:textId="77777777" w:rsidR="00C7182B" w:rsidRPr="00787910" w:rsidRDefault="00C7182B" w:rsidP="005F290E">
            <w:pPr>
              <w:pStyle w:val="movimento"/>
              <w:rPr>
                <w:color w:val="002060"/>
              </w:rPr>
            </w:pPr>
            <w:r w:rsidRPr="00787910">
              <w:rPr>
                <w:color w:val="002060"/>
              </w:rPr>
              <w:t>CAPRADOSSI MARA</w:t>
            </w:r>
          </w:p>
        </w:tc>
        <w:tc>
          <w:tcPr>
            <w:tcW w:w="2200" w:type="dxa"/>
            <w:tcMar>
              <w:top w:w="20" w:type="dxa"/>
              <w:left w:w="20" w:type="dxa"/>
              <w:bottom w:w="20" w:type="dxa"/>
              <w:right w:w="20" w:type="dxa"/>
            </w:tcMar>
            <w:vAlign w:val="center"/>
            <w:hideMark/>
          </w:tcPr>
          <w:p w14:paraId="1EA43478" w14:textId="77777777" w:rsidR="00C7182B" w:rsidRPr="00787910" w:rsidRDefault="00C7182B" w:rsidP="005F290E">
            <w:pPr>
              <w:pStyle w:val="movimento2"/>
              <w:rPr>
                <w:color w:val="002060"/>
              </w:rPr>
            </w:pPr>
            <w:r w:rsidRPr="00787910">
              <w:rPr>
                <w:color w:val="002060"/>
              </w:rPr>
              <w:t xml:space="preserve">(CALCIO POTENZA PICENA) </w:t>
            </w:r>
          </w:p>
        </w:tc>
        <w:tc>
          <w:tcPr>
            <w:tcW w:w="800" w:type="dxa"/>
            <w:tcMar>
              <w:top w:w="20" w:type="dxa"/>
              <w:left w:w="20" w:type="dxa"/>
              <w:bottom w:w="20" w:type="dxa"/>
              <w:right w:w="20" w:type="dxa"/>
            </w:tcMar>
            <w:vAlign w:val="center"/>
            <w:hideMark/>
          </w:tcPr>
          <w:p w14:paraId="1C7DA1E8"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1AB9119B" w14:textId="77777777" w:rsidR="00C7182B" w:rsidRPr="00787910" w:rsidRDefault="00C7182B" w:rsidP="005F290E">
            <w:pPr>
              <w:pStyle w:val="movimento"/>
              <w:rPr>
                <w:color w:val="002060"/>
              </w:rPr>
            </w:pPr>
            <w:r w:rsidRPr="00787910">
              <w:rPr>
                <w:color w:val="002060"/>
              </w:rPr>
              <w:t>CENTIONI TAMARA</w:t>
            </w:r>
          </w:p>
        </w:tc>
        <w:tc>
          <w:tcPr>
            <w:tcW w:w="2200" w:type="dxa"/>
            <w:tcMar>
              <w:top w:w="20" w:type="dxa"/>
              <w:left w:w="20" w:type="dxa"/>
              <w:bottom w:w="20" w:type="dxa"/>
              <w:right w:w="20" w:type="dxa"/>
            </w:tcMar>
            <w:vAlign w:val="center"/>
            <w:hideMark/>
          </w:tcPr>
          <w:p w14:paraId="48E5365C" w14:textId="77777777" w:rsidR="00C7182B" w:rsidRPr="00787910" w:rsidRDefault="00C7182B" w:rsidP="005F290E">
            <w:pPr>
              <w:pStyle w:val="movimento2"/>
              <w:rPr>
                <w:color w:val="002060"/>
              </w:rPr>
            </w:pPr>
            <w:r w:rsidRPr="00787910">
              <w:rPr>
                <w:color w:val="002060"/>
              </w:rPr>
              <w:t xml:space="preserve">(CALCIO POTENZA PICENA) </w:t>
            </w:r>
          </w:p>
        </w:tc>
      </w:tr>
    </w:tbl>
    <w:p w14:paraId="24AC3175" w14:textId="77777777" w:rsidR="00C7182B" w:rsidRDefault="00C7182B" w:rsidP="00C7182B">
      <w:pPr>
        <w:pStyle w:val="breakline"/>
        <w:rPr>
          <w:color w:val="002060"/>
        </w:rPr>
      </w:pPr>
    </w:p>
    <w:p w14:paraId="7CF21424" w14:textId="77777777" w:rsidR="00C7182B" w:rsidRPr="00BD581B" w:rsidRDefault="00C7182B" w:rsidP="00C7182B">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DFBA395" w14:textId="77777777" w:rsidR="00C7182B" w:rsidRPr="00BD581B" w:rsidRDefault="00C7182B" w:rsidP="00C7182B">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E92056D" w14:textId="77777777" w:rsidR="00C7182B" w:rsidRDefault="00C7182B" w:rsidP="00C7182B">
      <w:pPr>
        <w:pStyle w:val="breakline"/>
        <w:rPr>
          <w:color w:val="002060"/>
        </w:rPr>
      </w:pPr>
    </w:p>
    <w:p w14:paraId="32B84488" w14:textId="77777777" w:rsidR="00C7182B" w:rsidRPr="00787910" w:rsidRDefault="00C7182B" w:rsidP="00C7182B">
      <w:pPr>
        <w:pStyle w:val="breakline"/>
        <w:rPr>
          <w:color w:val="002060"/>
        </w:rPr>
      </w:pPr>
    </w:p>
    <w:p w14:paraId="4800B64E" w14:textId="77777777" w:rsidR="00C7182B" w:rsidRPr="00787910" w:rsidRDefault="00C7182B" w:rsidP="00C7182B">
      <w:pPr>
        <w:pStyle w:val="titolocampionato0"/>
        <w:shd w:val="clear" w:color="auto" w:fill="CCCCCC"/>
        <w:spacing w:before="80" w:after="40"/>
        <w:rPr>
          <w:color w:val="002060"/>
        </w:rPr>
      </w:pPr>
      <w:r w:rsidRPr="00787910">
        <w:rPr>
          <w:color w:val="002060"/>
        </w:rPr>
        <w:t>COPPA MARCHE UNDER 19 CALCIO 5</w:t>
      </w:r>
    </w:p>
    <w:p w14:paraId="339F3593" w14:textId="77777777" w:rsidR="00E85C6F" w:rsidRPr="007D644B" w:rsidRDefault="00E85C6F" w:rsidP="00E85C6F">
      <w:pPr>
        <w:pStyle w:val="LndNormale1"/>
        <w:jc w:val="center"/>
        <w:rPr>
          <w:color w:val="002060"/>
          <w:sz w:val="36"/>
          <w:szCs w:val="36"/>
        </w:rPr>
      </w:pPr>
      <w:r>
        <w:rPr>
          <w:b/>
          <w:color w:val="002060"/>
          <w:sz w:val="36"/>
          <w:szCs w:val="36"/>
        </w:rPr>
        <w:t>SQUADRE QUALIFICATE AI QUARTI DI FINALE</w:t>
      </w:r>
    </w:p>
    <w:p w14:paraId="7DD70C82" w14:textId="77777777" w:rsidR="00E85C6F" w:rsidRDefault="00E85C6F" w:rsidP="00E85C6F">
      <w:pPr>
        <w:pStyle w:val="breakline"/>
        <w:rPr>
          <w:rFonts w:ascii="Arial" w:eastAsiaTheme="minorEastAsia" w:hAnsi="Arial" w:cs="Arial"/>
          <w:color w:val="002060"/>
          <w:sz w:val="22"/>
          <w:szCs w:val="22"/>
        </w:rPr>
      </w:pPr>
    </w:p>
    <w:p w14:paraId="3E07DBB3" w14:textId="77777777" w:rsidR="00E85C6F" w:rsidRDefault="00E85C6F" w:rsidP="00E85C6F">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ai Quarti di Finale le seguenti squadre:</w:t>
      </w:r>
    </w:p>
    <w:p w14:paraId="4E844143" w14:textId="77777777" w:rsidR="00E85C6F" w:rsidRDefault="00E85C6F" w:rsidP="00E85C6F">
      <w:pPr>
        <w:pStyle w:val="titoloprinc0"/>
        <w:jc w:val="both"/>
        <w:rPr>
          <w:b w:val="0"/>
          <w:bCs w:val="0"/>
          <w:color w:val="002060"/>
          <w:sz w:val="22"/>
          <w:szCs w:val="22"/>
        </w:rPr>
      </w:pPr>
    </w:p>
    <w:p w14:paraId="552CDCE4" w14:textId="193E3951" w:rsidR="00E85C6F" w:rsidRPr="00E85C6F" w:rsidRDefault="00E85C6F" w:rsidP="00E85C6F">
      <w:pPr>
        <w:pStyle w:val="Corpodeltesto21"/>
        <w:rPr>
          <w:rFonts w:ascii="Arial" w:hAnsi="Arial" w:cs="Arial"/>
          <w:color w:val="002060"/>
          <w:sz w:val="22"/>
        </w:rPr>
      </w:pPr>
      <w:r w:rsidRPr="00897AED">
        <w:rPr>
          <w:rFonts w:ascii="Arial" w:hAnsi="Arial" w:cs="Arial"/>
          <w:color w:val="002060"/>
          <w:sz w:val="22"/>
          <w:szCs w:val="22"/>
        </w:rPr>
        <w:lastRenderedPageBreak/>
        <w:t>GIRONE “</w:t>
      </w:r>
      <w:r>
        <w:rPr>
          <w:rFonts w:ascii="Arial" w:hAnsi="Arial" w:cs="Arial"/>
          <w:color w:val="002060"/>
          <w:sz w:val="22"/>
          <w:szCs w:val="22"/>
        </w:rPr>
        <w:t>A</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REAL FABRIANO</w:t>
      </w:r>
    </w:p>
    <w:p w14:paraId="42C87C02" w14:textId="6B5EF4CC" w:rsidR="00E85C6F" w:rsidRPr="00897AED" w:rsidRDefault="00E85C6F" w:rsidP="00E85C6F">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B</w:t>
      </w:r>
      <w:r w:rsidRPr="00897AED">
        <w:rPr>
          <w:b w:val="0"/>
          <w:bCs w:val="0"/>
          <w:color w:val="002060"/>
          <w:sz w:val="22"/>
          <w:szCs w:val="22"/>
        </w:rPr>
        <w:t>”</w:t>
      </w:r>
      <w:r w:rsidRPr="00897AED">
        <w:rPr>
          <w:b w:val="0"/>
          <w:bCs w:val="0"/>
          <w:color w:val="002060"/>
          <w:sz w:val="22"/>
          <w:szCs w:val="22"/>
        </w:rPr>
        <w:tab/>
      </w:r>
      <w:r>
        <w:rPr>
          <w:color w:val="002060"/>
          <w:sz w:val="22"/>
          <w:szCs w:val="22"/>
        </w:rPr>
        <w:t>BULDOG T.N.T. LUCREZIA</w:t>
      </w:r>
    </w:p>
    <w:p w14:paraId="204A3C4F" w14:textId="605F7C61" w:rsidR="00E85C6F" w:rsidRPr="00897AED" w:rsidRDefault="00E85C6F" w:rsidP="00E85C6F">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C</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ACSS MONDOLFO C5</w:t>
      </w:r>
    </w:p>
    <w:p w14:paraId="5AF86589" w14:textId="36D68EC9" w:rsidR="00E85C6F" w:rsidRPr="00897AED" w:rsidRDefault="00E85C6F" w:rsidP="00E85C6F">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D</w:t>
      </w:r>
      <w:r w:rsidRPr="00897AED">
        <w:rPr>
          <w:b w:val="0"/>
          <w:bCs w:val="0"/>
          <w:color w:val="002060"/>
          <w:sz w:val="22"/>
          <w:szCs w:val="22"/>
        </w:rPr>
        <w:t>”</w:t>
      </w:r>
      <w:r w:rsidRPr="00897AED">
        <w:rPr>
          <w:b w:val="0"/>
          <w:bCs w:val="0"/>
          <w:color w:val="002060"/>
          <w:sz w:val="22"/>
          <w:szCs w:val="22"/>
        </w:rPr>
        <w:tab/>
      </w:r>
      <w:r>
        <w:rPr>
          <w:color w:val="002060"/>
          <w:sz w:val="22"/>
          <w:szCs w:val="22"/>
        </w:rPr>
        <w:t>C.U.S. ANCONA</w:t>
      </w:r>
    </w:p>
    <w:p w14:paraId="065C1383" w14:textId="40F6CA54" w:rsidR="00E85C6F" w:rsidRDefault="00E85C6F" w:rsidP="00E85C6F">
      <w:pPr>
        <w:pStyle w:val="Corpodeltesto21"/>
        <w:rPr>
          <w:rFonts w:ascii="Arial" w:hAnsi="Arial" w:cs="Arial"/>
          <w:b/>
          <w:bCs/>
          <w:color w:val="002060"/>
          <w:sz w:val="22"/>
        </w:rPr>
      </w:pPr>
      <w:r w:rsidRPr="00897AED">
        <w:rPr>
          <w:rFonts w:ascii="Arial" w:hAnsi="Arial" w:cs="Arial"/>
          <w:color w:val="002060"/>
          <w:sz w:val="22"/>
          <w:szCs w:val="22"/>
        </w:rPr>
        <w:t>GIRONE “</w:t>
      </w:r>
      <w:r>
        <w:rPr>
          <w:rFonts w:ascii="Arial" w:hAnsi="Arial" w:cs="Arial"/>
          <w:color w:val="002060"/>
          <w:sz w:val="22"/>
          <w:szCs w:val="22"/>
        </w:rPr>
        <w:t>E</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ACLI AUDAX MONTECOSARO C5</w:t>
      </w:r>
    </w:p>
    <w:p w14:paraId="0DEF98B6" w14:textId="7062CB7A" w:rsidR="00E85C6F" w:rsidRPr="00897AED" w:rsidRDefault="00E85C6F" w:rsidP="00E85C6F">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F</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TRE TORRI A.S.D.</w:t>
      </w:r>
    </w:p>
    <w:p w14:paraId="15653ACB" w14:textId="492927E1" w:rsidR="00E85C6F" w:rsidRPr="00897AED" w:rsidRDefault="00E85C6F" w:rsidP="00E85C6F">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G</w:t>
      </w:r>
      <w:r w:rsidRPr="00897AED">
        <w:rPr>
          <w:b w:val="0"/>
          <w:bCs w:val="0"/>
          <w:color w:val="002060"/>
          <w:sz w:val="22"/>
          <w:szCs w:val="22"/>
        </w:rPr>
        <w:t>”</w:t>
      </w:r>
      <w:r w:rsidRPr="00897AED">
        <w:rPr>
          <w:b w:val="0"/>
          <w:bCs w:val="0"/>
          <w:color w:val="002060"/>
          <w:sz w:val="22"/>
          <w:szCs w:val="22"/>
        </w:rPr>
        <w:tab/>
      </w:r>
      <w:r>
        <w:rPr>
          <w:color w:val="002060"/>
          <w:sz w:val="22"/>
          <w:szCs w:val="22"/>
        </w:rPr>
        <w:t>FUTSAL VIRE GEOSISTEM ASD</w:t>
      </w:r>
    </w:p>
    <w:p w14:paraId="32AB3B15" w14:textId="1ACEB4A5" w:rsidR="00E85C6F" w:rsidRPr="00897AED" w:rsidRDefault="00E85C6F" w:rsidP="00E85C6F">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H</w:t>
      </w:r>
      <w:r w:rsidRPr="00897AED">
        <w:rPr>
          <w:b w:val="0"/>
          <w:bCs w:val="0"/>
          <w:color w:val="002060"/>
          <w:sz w:val="22"/>
          <w:szCs w:val="22"/>
        </w:rPr>
        <w:t>”</w:t>
      </w:r>
      <w:r w:rsidRPr="00897AED">
        <w:rPr>
          <w:b w:val="0"/>
          <w:bCs w:val="0"/>
          <w:color w:val="002060"/>
          <w:sz w:val="22"/>
          <w:szCs w:val="22"/>
        </w:rPr>
        <w:tab/>
      </w:r>
      <w:r>
        <w:rPr>
          <w:color w:val="002060"/>
          <w:sz w:val="22"/>
          <w:szCs w:val="22"/>
        </w:rPr>
        <w:t>MONTELUPONE CALCIO A 5</w:t>
      </w:r>
    </w:p>
    <w:p w14:paraId="71ADCD05" w14:textId="77777777" w:rsidR="00E85C6F" w:rsidRDefault="00E85C6F" w:rsidP="0043323E">
      <w:pPr>
        <w:pStyle w:val="LndNormale1"/>
        <w:rPr>
          <w:b/>
          <w:bCs/>
          <w:color w:val="002060"/>
          <w:u w:val="single"/>
        </w:rPr>
      </w:pPr>
    </w:p>
    <w:p w14:paraId="2CB4C39A" w14:textId="7A9999CA" w:rsidR="0043323E" w:rsidRPr="00F45EB9" w:rsidRDefault="0043323E" w:rsidP="0043323E">
      <w:pPr>
        <w:pStyle w:val="LndNormale1"/>
        <w:rPr>
          <w:b/>
          <w:bCs/>
          <w:color w:val="002060"/>
          <w:u w:val="single"/>
        </w:rPr>
      </w:pPr>
      <w:r>
        <w:rPr>
          <w:b/>
          <w:bCs/>
          <w:color w:val="002060"/>
          <w:u w:val="single"/>
        </w:rPr>
        <w:t>QUARTI DI FINALE</w:t>
      </w:r>
    </w:p>
    <w:p w14:paraId="2DC0A7B7" w14:textId="77777777" w:rsidR="0043323E" w:rsidRPr="007F461B" w:rsidRDefault="0043323E" w:rsidP="0043323E">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04</w:t>
      </w:r>
      <w:r w:rsidRPr="000D4775">
        <w:rPr>
          <w:rFonts w:ascii="Arial" w:hAnsi="Arial" w:cs="Arial"/>
          <w:b/>
          <w:i/>
          <w:color w:val="002060"/>
          <w:sz w:val="22"/>
          <w:u w:val="single"/>
        </w:rPr>
        <w:t xml:space="preserve"> </w:t>
      </w:r>
      <w:r>
        <w:rPr>
          <w:rFonts w:ascii="Arial" w:hAnsi="Arial" w:cs="Arial"/>
          <w:b/>
          <w:i/>
          <w:color w:val="002060"/>
          <w:sz w:val="22"/>
          <w:u w:val="single"/>
        </w:rPr>
        <w:t>Novembre 2025</w:t>
      </w:r>
      <w:r w:rsidRPr="000D4775">
        <w:rPr>
          <w:rFonts w:ascii="Arial" w:hAnsi="Arial" w:cs="Arial"/>
          <w:b/>
          <w:i/>
          <w:color w:val="002060"/>
          <w:sz w:val="22"/>
          <w:u w:val="single"/>
        </w:rPr>
        <w:t xml:space="preserve"> – Gara di Ritorno </w:t>
      </w:r>
      <w:r>
        <w:rPr>
          <w:rFonts w:ascii="Arial" w:hAnsi="Arial" w:cs="Arial"/>
          <w:b/>
          <w:i/>
          <w:color w:val="002060"/>
          <w:sz w:val="22"/>
          <w:u w:val="single"/>
        </w:rPr>
        <w:t xml:space="preserve">18 </w:t>
      </w:r>
      <w:proofErr w:type="gramStart"/>
      <w:r>
        <w:rPr>
          <w:rFonts w:ascii="Arial" w:hAnsi="Arial" w:cs="Arial"/>
          <w:b/>
          <w:i/>
          <w:color w:val="002060"/>
          <w:sz w:val="22"/>
          <w:u w:val="single"/>
        </w:rPr>
        <w:t>Novembre</w:t>
      </w:r>
      <w:proofErr w:type="gramEnd"/>
      <w:r>
        <w:rPr>
          <w:rFonts w:ascii="Arial" w:hAnsi="Arial" w:cs="Arial"/>
          <w:b/>
          <w:i/>
          <w:color w:val="002060"/>
          <w:sz w:val="22"/>
          <w:u w:val="single"/>
        </w:rPr>
        <w:t xml:space="preserve"> 2025</w:t>
      </w:r>
    </w:p>
    <w:p w14:paraId="52EED6DE" w14:textId="77777777" w:rsidR="0043323E" w:rsidRPr="001E6A72" w:rsidRDefault="0043323E" w:rsidP="0043323E">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2FB5F61D" w14:textId="77777777" w:rsidR="0043323E" w:rsidRDefault="0043323E" w:rsidP="0043323E">
      <w:pPr>
        <w:pStyle w:val="LndNormale1"/>
        <w:rPr>
          <w:color w:val="002060"/>
        </w:rPr>
      </w:pPr>
    </w:p>
    <w:p w14:paraId="72AF8CDA" w14:textId="77777777" w:rsidR="0043323E" w:rsidRPr="001E6A72" w:rsidRDefault="0043323E" w:rsidP="0043323E">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53BB6AA0" w14:textId="77777777" w:rsidR="0043323E" w:rsidRPr="001C0426" w:rsidRDefault="0043323E" w:rsidP="0043323E">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30C6CE86" w14:textId="44BB048E" w:rsidR="000236FD" w:rsidRPr="000236FD" w:rsidRDefault="000236FD" w:rsidP="0043323E">
      <w:pPr>
        <w:pStyle w:val="Corpodeltesto21"/>
        <w:rPr>
          <w:rFonts w:ascii="Arial" w:hAnsi="Arial" w:cs="Arial"/>
          <w:b/>
          <w:bCs/>
          <w:color w:val="002060"/>
          <w:sz w:val="22"/>
        </w:rPr>
      </w:pPr>
      <w:r w:rsidRPr="000236FD">
        <w:rPr>
          <w:rFonts w:ascii="Arial" w:hAnsi="Arial" w:cs="Arial"/>
          <w:b/>
          <w:bCs/>
          <w:color w:val="002060"/>
          <w:sz w:val="22"/>
        </w:rPr>
        <w:t>REAL FABRIANO – BULDOG T.N.T. LUCREZIA</w:t>
      </w:r>
    </w:p>
    <w:p w14:paraId="0E892D60" w14:textId="77777777" w:rsidR="000236FD" w:rsidRDefault="000236FD" w:rsidP="0043323E">
      <w:pPr>
        <w:pStyle w:val="Corpodeltesto21"/>
        <w:rPr>
          <w:rFonts w:ascii="Arial" w:hAnsi="Arial" w:cs="Arial"/>
          <w:color w:val="002060"/>
          <w:sz w:val="22"/>
        </w:rPr>
      </w:pPr>
    </w:p>
    <w:p w14:paraId="57F65776" w14:textId="57AD5C9D" w:rsidR="0043323E" w:rsidRDefault="0043323E" w:rsidP="0043323E">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3A1778E8" w14:textId="11E5C8DE" w:rsidR="000236FD" w:rsidRPr="000236FD" w:rsidRDefault="000236FD" w:rsidP="0043323E">
      <w:pPr>
        <w:pStyle w:val="Corpodeltesto21"/>
        <w:rPr>
          <w:rFonts w:ascii="Arial" w:hAnsi="Arial" w:cs="Arial"/>
          <w:b/>
          <w:bCs/>
          <w:color w:val="002060"/>
          <w:sz w:val="22"/>
        </w:rPr>
      </w:pPr>
      <w:r w:rsidRPr="000236FD">
        <w:rPr>
          <w:rFonts w:ascii="Arial" w:hAnsi="Arial" w:cs="Arial"/>
          <w:b/>
          <w:bCs/>
          <w:color w:val="002060"/>
          <w:sz w:val="22"/>
        </w:rPr>
        <w:t>ACSS MONDOLFO C5 – C.U.S. ANCONA</w:t>
      </w:r>
    </w:p>
    <w:p w14:paraId="3916ACBE" w14:textId="77777777" w:rsidR="000236FD" w:rsidRPr="001C0426" w:rsidRDefault="000236FD" w:rsidP="0043323E">
      <w:pPr>
        <w:pStyle w:val="Corpodeltesto21"/>
        <w:rPr>
          <w:rFonts w:ascii="Arial" w:hAnsi="Arial" w:cs="Arial"/>
          <w:color w:val="002060"/>
          <w:sz w:val="22"/>
        </w:rPr>
      </w:pPr>
    </w:p>
    <w:p w14:paraId="208633D1" w14:textId="77777777" w:rsidR="0043323E" w:rsidRPr="001C0426" w:rsidRDefault="0043323E" w:rsidP="0043323E">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0084762F" w14:textId="0612FF9E" w:rsidR="000236FD" w:rsidRPr="000236FD" w:rsidRDefault="000236FD" w:rsidP="0043323E">
      <w:pPr>
        <w:pStyle w:val="Corpodeltesto21"/>
        <w:rPr>
          <w:rFonts w:ascii="Arial" w:hAnsi="Arial" w:cs="Arial"/>
          <w:b/>
          <w:bCs/>
          <w:color w:val="002060"/>
          <w:sz w:val="22"/>
        </w:rPr>
      </w:pPr>
      <w:r w:rsidRPr="000236FD">
        <w:rPr>
          <w:rFonts w:ascii="Arial" w:hAnsi="Arial" w:cs="Arial"/>
          <w:b/>
          <w:bCs/>
          <w:color w:val="002060"/>
          <w:sz w:val="22"/>
        </w:rPr>
        <w:t>ACLI AUDAX MONTECOSARO C5 – TRE TORRI A.S.D.</w:t>
      </w:r>
    </w:p>
    <w:p w14:paraId="6A20168E" w14:textId="77777777" w:rsidR="000236FD" w:rsidRDefault="000236FD" w:rsidP="0043323E">
      <w:pPr>
        <w:pStyle w:val="Corpodeltesto21"/>
        <w:rPr>
          <w:rFonts w:ascii="Arial" w:hAnsi="Arial" w:cs="Arial"/>
          <w:color w:val="002060"/>
          <w:sz w:val="22"/>
        </w:rPr>
      </w:pPr>
    </w:p>
    <w:p w14:paraId="577EAC9F" w14:textId="35EDD801" w:rsidR="0043323E" w:rsidRPr="001C0426" w:rsidRDefault="0043323E" w:rsidP="0043323E">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31B1257B" w14:textId="2BDDE05D" w:rsidR="0043323E" w:rsidRPr="000236FD" w:rsidRDefault="000236FD" w:rsidP="0043323E">
      <w:pPr>
        <w:pStyle w:val="LndNormale1"/>
        <w:rPr>
          <w:b/>
          <w:bCs/>
          <w:color w:val="002060"/>
        </w:rPr>
      </w:pPr>
      <w:r w:rsidRPr="000236FD">
        <w:rPr>
          <w:b/>
          <w:bCs/>
          <w:color w:val="002060"/>
        </w:rPr>
        <w:t>FUTSAL VIRE GEOSISTEM ASD – MONTELUPONE CALCIO A 5</w:t>
      </w:r>
    </w:p>
    <w:p w14:paraId="4DA6ACA8" w14:textId="77777777" w:rsidR="000236FD" w:rsidRPr="00F45EB9" w:rsidRDefault="000236FD" w:rsidP="0043323E">
      <w:pPr>
        <w:pStyle w:val="LndNormale1"/>
        <w:rPr>
          <w:color w:val="002060"/>
        </w:rPr>
      </w:pPr>
    </w:p>
    <w:p w14:paraId="73F7B1BA" w14:textId="77777777" w:rsidR="0043323E" w:rsidRPr="001E6A72" w:rsidRDefault="0043323E" w:rsidP="0043323E">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06A28CE" w14:textId="77777777" w:rsidR="0043323E" w:rsidRDefault="0043323E" w:rsidP="0043323E">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6248E8A" w14:textId="77777777" w:rsidR="00A120F5" w:rsidRDefault="00A120F5" w:rsidP="0043323E">
      <w:pPr>
        <w:pStyle w:val="Corpodeltesto21"/>
        <w:rPr>
          <w:rFonts w:ascii="Arial" w:hAnsi="Arial" w:cs="Arial"/>
          <w:color w:val="002060"/>
          <w:sz w:val="22"/>
        </w:rPr>
      </w:pPr>
    </w:p>
    <w:p w14:paraId="44AF2018" w14:textId="77777777" w:rsidR="00A120F5" w:rsidRPr="00C05BAA" w:rsidRDefault="00A120F5" w:rsidP="00A120F5">
      <w:pPr>
        <w:pStyle w:val="LndNormale1"/>
        <w:rPr>
          <w:b/>
          <w:color w:val="002060"/>
          <w:u w:val="single"/>
        </w:rPr>
      </w:pPr>
      <w:r w:rsidRPr="00C05BAA">
        <w:rPr>
          <w:b/>
          <w:color w:val="002060"/>
          <w:u w:val="single"/>
        </w:rPr>
        <w:t>SEMIFINALI</w:t>
      </w:r>
    </w:p>
    <w:p w14:paraId="0D6F218C" w14:textId="77777777" w:rsidR="00A120F5" w:rsidRPr="00B62BE1" w:rsidRDefault="00A120F5" w:rsidP="00A120F5">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 xml:space="preserve">2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r w:rsidRPr="00B62BE1">
        <w:rPr>
          <w:rFonts w:ascii="Arial" w:hAnsi="Arial" w:cs="Arial"/>
          <w:b/>
          <w:i/>
          <w:color w:val="002060"/>
          <w:sz w:val="22"/>
        </w:rPr>
        <w:t xml:space="preserve"> – Gara di Ritorno </w:t>
      </w:r>
      <w:r>
        <w:rPr>
          <w:rFonts w:ascii="Arial" w:hAnsi="Arial" w:cs="Arial"/>
          <w:b/>
          <w:i/>
          <w:color w:val="002060"/>
          <w:sz w:val="22"/>
        </w:rPr>
        <w:t xml:space="preserve">16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p>
    <w:p w14:paraId="7B66AFC1" w14:textId="77777777" w:rsidR="00A120F5" w:rsidRPr="001E6A72" w:rsidRDefault="00A120F5" w:rsidP="00A120F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352D7A2C" w14:textId="1479128F" w:rsidR="0043323E" w:rsidRDefault="00A120F5" w:rsidP="00E85C6F">
      <w:pPr>
        <w:pStyle w:val="Corpodeltesto21"/>
        <w:rPr>
          <w:rFonts w:ascii="Arial" w:hAnsi="Arial" w:cs="Arial"/>
          <w:b/>
          <w:bCs/>
          <w:color w:val="002060"/>
          <w:sz w:val="22"/>
        </w:rPr>
      </w:pPr>
      <w:r w:rsidRPr="00FE5663">
        <w:rPr>
          <w:rFonts w:ascii="Arial" w:hAnsi="Arial" w:cs="Arial"/>
          <w:b/>
          <w:bCs/>
          <w:color w:val="002060"/>
          <w:sz w:val="22"/>
        </w:rPr>
        <w:t>Gli accoppiamenti delle gare di Semifinale saranno determinati per sorteggio.</w:t>
      </w:r>
    </w:p>
    <w:p w14:paraId="5605EE69" w14:textId="77777777" w:rsidR="00E85C6F" w:rsidRPr="00E85C6F" w:rsidRDefault="00E85C6F" w:rsidP="00E85C6F">
      <w:pPr>
        <w:pStyle w:val="Corpodeltesto21"/>
        <w:rPr>
          <w:rFonts w:ascii="Arial" w:hAnsi="Arial" w:cs="Arial"/>
          <w:b/>
          <w:bCs/>
          <w:color w:val="002060"/>
          <w:sz w:val="22"/>
        </w:rPr>
      </w:pPr>
    </w:p>
    <w:p w14:paraId="5E5E9A63" w14:textId="34B5954D" w:rsidR="00C7182B" w:rsidRPr="00787910" w:rsidRDefault="00C7182B" w:rsidP="00C7182B">
      <w:pPr>
        <w:pStyle w:val="titoloprinc0"/>
        <w:rPr>
          <w:color w:val="002060"/>
        </w:rPr>
      </w:pPr>
      <w:r w:rsidRPr="00787910">
        <w:rPr>
          <w:color w:val="002060"/>
        </w:rPr>
        <w:t>RISULTATI</w:t>
      </w:r>
    </w:p>
    <w:p w14:paraId="6E55AFD0" w14:textId="77777777" w:rsidR="00C7182B" w:rsidRPr="00787910" w:rsidRDefault="00C7182B" w:rsidP="00C7182B">
      <w:pPr>
        <w:pStyle w:val="breakline"/>
        <w:rPr>
          <w:color w:val="002060"/>
        </w:rPr>
      </w:pPr>
    </w:p>
    <w:p w14:paraId="6846B552" w14:textId="77777777" w:rsidR="00C7182B" w:rsidRPr="00787910" w:rsidRDefault="00C7182B" w:rsidP="00C7182B">
      <w:pPr>
        <w:pStyle w:val="sottotitolocampionato10"/>
        <w:rPr>
          <w:color w:val="002060"/>
        </w:rPr>
      </w:pPr>
      <w:r w:rsidRPr="00787910">
        <w:rPr>
          <w:color w:val="002060"/>
        </w:rPr>
        <w:t>RISULTATI UFFICIALI GARE DEL 22/10/2025</w:t>
      </w:r>
    </w:p>
    <w:p w14:paraId="797921BC" w14:textId="77777777" w:rsidR="00C7182B" w:rsidRPr="00C7182B" w:rsidRDefault="00C7182B" w:rsidP="00C7182B">
      <w:pPr>
        <w:pStyle w:val="sottotitolocampionato20"/>
        <w:spacing w:before="0" w:beforeAutospacing="0" w:after="0" w:afterAutospacing="0"/>
        <w:rPr>
          <w:rFonts w:ascii="Arial" w:hAnsi="Arial" w:cs="Arial"/>
          <w:color w:val="002060"/>
          <w:sz w:val="20"/>
          <w:szCs w:val="20"/>
        </w:rPr>
      </w:pPr>
      <w:r w:rsidRPr="00C7182B">
        <w:rPr>
          <w:rFonts w:ascii="Arial" w:hAnsi="Arial" w:cs="Arial"/>
          <w:color w:val="002060"/>
          <w:sz w:val="20"/>
          <w:szCs w:val="20"/>
        </w:rPr>
        <w:t>Si trascrivono qui di seguito i risultati ufficiali delle gare disputate</w:t>
      </w:r>
    </w:p>
    <w:p w14:paraId="51CDCA69" w14:textId="77777777" w:rsidR="00C7182B" w:rsidRPr="00787910" w:rsidRDefault="00C7182B" w:rsidP="00C718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182B" w:rsidRPr="00787910" w14:paraId="145E84B6" w14:textId="77777777" w:rsidTr="005F29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182B" w:rsidRPr="00787910" w14:paraId="1379386D" w14:textId="77777777" w:rsidTr="005F29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B05C5" w14:textId="77777777" w:rsidR="00C7182B" w:rsidRPr="00787910" w:rsidRDefault="00C7182B" w:rsidP="005F290E">
                  <w:pPr>
                    <w:pStyle w:val="headertabella0"/>
                    <w:rPr>
                      <w:color w:val="002060"/>
                    </w:rPr>
                  </w:pPr>
                  <w:r w:rsidRPr="00787910">
                    <w:rPr>
                      <w:color w:val="002060"/>
                    </w:rPr>
                    <w:t>GIRONE A - 3 Giornata - A</w:t>
                  </w:r>
                </w:p>
              </w:tc>
            </w:tr>
            <w:tr w:rsidR="00C7182B" w:rsidRPr="00787910" w14:paraId="75881C46" w14:textId="77777777" w:rsidTr="005F290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76699E" w14:textId="77777777" w:rsidR="00C7182B" w:rsidRPr="00787910" w:rsidRDefault="00C7182B" w:rsidP="005F290E">
                  <w:pPr>
                    <w:pStyle w:val="rowtabella0"/>
                    <w:rPr>
                      <w:color w:val="002060"/>
                    </w:rPr>
                  </w:pPr>
                  <w:r w:rsidRPr="00787910">
                    <w:rPr>
                      <w:color w:val="002060"/>
                    </w:rPr>
                    <w:t>ALMA JUVENTUS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BE98D4" w14:textId="77777777" w:rsidR="00C7182B" w:rsidRPr="00787910" w:rsidRDefault="00C7182B" w:rsidP="005F290E">
                  <w:pPr>
                    <w:pStyle w:val="rowtabella0"/>
                    <w:rPr>
                      <w:color w:val="002060"/>
                    </w:rPr>
                  </w:pPr>
                  <w:r w:rsidRPr="00787910">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9F355" w14:textId="77777777" w:rsidR="00C7182B" w:rsidRPr="00787910" w:rsidRDefault="00C7182B" w:rsidP="005F290E">
                  <w:pPr>
                    <w:pStyle w:val="rowtabella0"/>
                    <w:jc w:val="center"/>
                    <w:rPr>
                      <w:color w:val="002060"/>
                    </w:rPr>
                  </w:pPr>
                  <w:r w:rsidRPr="00787910">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8B017" w14:textId="77777777" w:rsidR="00C7182B" w:rsidRPr="00787910" w:rsidRDefault="00C7182B" w:rsidP="005F290E">
                  <w:pPr>
                    <w:pStyle w:val="rowtabella0"/>
                    <w:jc w:val="center"/>
                    <w:rPr>
                      <w:color w:val="002060"/>
                    </w:rPr>
                  </w:pPr>
                  <w:r w:rsidRPr="00787910">
                    <w:rPr>
                      <w:color w:val="002060"/>
                    </w:rPr>
                    <w:t> </w:t>
                  </w:r>
                </w:p>
              </w:tc>
            </w:tr>
          </w:tbl>
          <w:p w14:paraId="01B192EF" w14:textId="77777777" w:rsidR="00C7182B" w:rsidRPr="00787910" w:rsidRDefault="00C7182B" w:rsidP="005F290E">
            <w:pPr>
              <w:rPr>
                <w:color w:val="002060"/>
              </w:rPr>
            </w:pPr>
          </w:p>
        </w:tc>
      </w:tr>
    </w:tbl>
    <w:p w14:paraId="09160234" w14:textId="77777777" w:rsidR="00C7182B" w:rsidRPr="00787910" w:rsidRDefault="00C7182B" w:rsidP="00C7182B">
      <w:pPr>
        <w:pStyle w:val="breakline"/>
        <w:rPr>
          <w:color w:val="002060"/>
        </w:rPr>
      </w:pPr>
    </w:p>
    <w:p w14:paraId="2C5F4555" w14:textId="77777777" w:rsidR="00C7182B" w:rsidRPr="00787910" w:rsidRDefault="00C7182B" w:rsidP="00C7182B">
      <w:pPr>
        <w:pStyle w:val="breakline"/>
        <w:rPr>
          <w:color w:val="002060"/>
        </w:rPr>
      </w:pPr>
    </w:p>
    <w:p w14:paraId="5DF38972" w14:textId="77777777" w:rsidR="00C7182B" w:rsidRPr="00787910" w:rsidRDefault="00C7182B" w:rsidP="00C7182B">
      <w:pPr>
        <w:pStyle w:val="titoloprinc0"/>
        <w:rPr>
          <w:color w:val="002060"/>
        </w:rPr>
      </w:pPr>
      <w:r w:rsidRPr="00787910">
        <w:rPr>
          <w:color w:val="002060"/>
        </w:rPr>
        <w:t>GIUDICE SPORTIVO</w:t>
      </w:r>
    </w:p>
    <w:p w14:paraId="62ECC3C3" w14:textId="77777777" w:rsidR="00C7182B" w:rsidRPr="00787910" w:rsidRDefault="00C7182B" w:rsidP="00C7182B">
      <w:pPr>
        <w:pStyle w:val="diffida"/>
        <w:rPr>
          <w:color w:val="002060"/>
        </w:rPr>
      </w:pPr>
      <w:r w:rsidRPr="00787910">
        <w:rPr>
          <w:color w:val="002060"/>
        </w:rPr>
        <w:t>Il Giudice Sportivo Avv. Agnese Lazzaretti, con l'assistenza del Segretario Angelo Castellana, nella seduta del 24/10/2025, ha adottato le decisioni che di seguito integralmente si riportano:</w:t>
      </w:r>
    </w:p>
    <w:p w14:paraId="301EF884" w14:textId="77777777" w:rsidR="00C7182B" w:rsidRPr="00787910" w:rsidRDefault="00C7182B" w:rsidP="00C7182B">
      <w:pPr>
        <w:pStyle w:val="titolo10"/>
        <w:rPr>
          <w:color w:val="002060"/>
        </w:rPr>
      </w:pPr>
      <w:r w:rsidRPr="00787910">
        <w:rPr>
          <w:color w:val="002060"/>
        </w:rPr>
        <w:t xml:space="preserve">GARE DEL 22/10/2025 </w:t>
      </w:r>
    </w:p>
    <w:p w14:paraId="2F30B047" w14:textId="77777777" w:rsidR="00C7182B" w:rsidRPr="00787910" w:rsidRDefault="00C7182B" w:rsidP="00C7182B">
      <w:pPr>
        <w:pStyle w:val="titolo7a"/>
        <w:rPr>
          <w:color w:val="002060"/>
        </w:rPr>
      </w:pPr>
      <w:r w:rsidRPr="00787910">
        <w:rPr>
          <w:color w:val="002060"/>
        </w:rPr>
        <w:t xml:space="preserve">PROVVEDIMENTI DISCIPLINARI </w:t>
      </w:r>
    </w:p>
    <w:p w14:paraId="79E762D7" w14:textId="77777777" w:rsidR="00C7182B" w:rsidRPr="00787910" w:rsidRDefault="00C7182B" w:rsidP="00C7182B">
      <w:pPr>
        <w:pStyle w:val="titolo7b0"/>
        <w:rPr>
          <w:color w:val="002060"/>
        </w:rPr>
      </w:pPr>
      <w:r w:rsidRPr="00787910">
        <w:rPr>
          <w:color w:val="002060"/>
        </w:rPr>
        <w:lastRenderedPageBreak/>
        <w:t xml:space="preserve">In base alle risultanze degli atti ufficiali sono state deliberate le seguenti sanzioni disciplinari. </w:t>
      </w:r>
    </w:p>
    <w:p w14:paraId="3CC7C426" w14:textId="77777777" w:rsidR="00C7182B" w:rsidRPr="00787910" w:rsidRDefault="00C7182B" w:rsidP="00C7182B">
      <w:pPr>
        <w:pStyle w:val="titolo30"/>
        <w:rPr>
          <w:color w:val="002060"/>
        </w:rPr>
      </w:pPr>
      <w:r w:rsidRPr="00787910">
        <w:rPr>
          <w:color w:val="002060"/>
        </w:rPr>
        <w:t xml:space="preserve">CALCIATORI NON ESPULSI </w:t>
      </w:r>
    </w:p>
    <w:p w14:paraId="56BCAAD0"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6428246B" w14:textId="77777777" w:rsidTr="005F290E">
        <w:tc>
          <w:tcPr>
            <w:tcW w:w="2200" w:type="dxa"/>
            <w:tcMar>
              <w:top w:w="20" w:type="dxa"/>
              <w:left w:w="20" w:type="dxa"/>
              <w:bottom w:w="20" w:type="dxa"/>
              <w:right w:w="20" w:type="dxa"/>
            </w:tcMar>
            <w:vAlign w:val="center"/>
            <w:hideMark/>
          </w:tcPr>
          <w:p w14:paraId="1EF1D291" w14:textId="77777777" w:rsidR="00C7182B" w:rsidRPr="00787910" w:rsidRDefault="00C7182B" w:rsidP="005F290E">
            <w:pPr>
              <w:pStyle w:val="movimento"/>
              <w:rPr>
                <w:color w:val="002060"/>
              </w:rPr>
            </w:pPr>
            <w:r w:rsidRPr="00787910">
              <w:rPr>
                <w:color w:val="002060"/>
              </w:rPr>
              <w:t>ROSINI TIZIANO</w:t>
            </w:r>
          </w:p>
        </w:tc>
        <w:tc>
          <w:tcPr>
            <w:tcW w:w="2200" w:type="dxa"/>
            <w:tcMar>
              <w:top w:w="20" w:type="dxa"/>
              <w:left w:w="20" w:type="dxa"/>
              <w:bottom w:w="20" w:type="dxa"/>
              <w:right w:w="20" w:type="dxa"/>
            </w:tcMar>
            <w:vAlign w:val="center"/>
            <w:hideMark/>
          </w:tcPr>
          <w:p w14:paraId="3E27D8D2" w14:textId="77777777" w:rsidR="00C7182B" w:rsidRPr="00787910" w:rsidRDefault="00C7182B" w:rsidP="005F290E">
            <w:pPr>
              <w:pStyle w:val="movimento2"/>
              <w:rPr>
                <w:color w:val="002060"/>
              </w:rPr>
            </w:pPr>
            <w:r w:rsidRPr="00787910">
              <w:rPr>
                <w:color w:val="002060"/>
              </w:rPr>
              <w:t xml:space="preserve">(REAL FABRIANO) </w:t>
            </w:r>
          </w:p>
        </w:tc>
        <w:tc>
          <w:tcPr>
            <w:tcW w:w="800" w:type="dxa"/>
            <w:tcMar>
              <w:top w:w="20" w:type="dxa"/>
              <w:left w:w="20" w:type="dxa"/>
              <w:bottom w:w="20" w:type="dxa"/>
              <w:right w:w="20" w:type="dxa"/>
            </w:tcMar>
            <w:vAlign w:val="center"/>
            <w:hideMark/>
          </w:tcPr>
          <w:p w14:paraId="19B5C975"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6DFE46D2"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4EEFE4C4" w14:textId="77777777" w:rsidR="00C7182B" w:rsidRPr="00787910" w:rsidRDefault="00C7182B" w:rsidP="005F290E">
            <w:pPr>
              <w:pStyle w:val="movimento2"/>
              <w:rPr>
                <w:color w:val="002060"/>
              </w:rPr>
            </w:pPr>
            <w:r w:rsidRPr="00787910">
              <w:rPr>
                <w:color w:val="002060"/>
              </w:rPr>
              <w:t> </w:t>
            </w:r>
          </w:p>
        </w:tc>
      </w:tr>
    </w:tbl>
    <w:p w14:paraId="730A0851" w14:textId="77777777" w:rsidR="00C7182B" w:rsidRDefault="00C7182B" w:rsidP="00C7182B">
      <w:pPr>
        <w:pStyle w:val="breakline"/>
        <w:rPr>
          <w:color w:val="002060"/>
        </w:rPr>
      </w:pPr>
    </w:p>
    <w:p w14:paraId="62EDF765" w14:textId="77777777" w:rsidR="00C7182B" w:rsidRPr="00BD581B" w:rsidRDefault="00C7182B" w:rsidP="00C7182B">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E38D427" w14:textId="77777777" w:rsidR="00C7182B" w:rsidRPr="00BD581B" w:rsidRDefault="00C7182B" w:rsidP="00C7182B">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1C7F195" w14:textId="77777777" w:rsidR="00C7182B" w:rsidRPr="00787910" w:rsidRDefault="00C7182B" w:rsidP="00C7182B">
      <w:pPr>
        <w:pStyle w:val="breakline"/>
        <w:rPr>
          <w:color w:val="002060"/>
        </w:rPr>
      </w:pPr>
    </w:p>
    <w:p w14:paraId="7E8BD08B" w14:textId="77777777" w:rsidR="00C7182B" w:rsidRDefault="00C7182B" w:rsidP="00C7182B">
      <w:pPr>
        <w:pStyle w:val="breakline"/>
        <w:rPr>
          <w:color w:val="002060"/>
        </w:rPr>
      </w:pPr>
    </w:p>
    <w:p w14:paraId="461F8FB4" w14:textId="4A83154A" w:rsidR="00E85C6F" w:rsidRPr="00787910" w:rsidRDefault="00E85C6F" w:rsidP="00E85C6F">
      <w:pPr>
        <w:pStyle w:val="titoloprinc0"/>
        <w:rPr>
          <w:color w:val="002060"/>
        </w:rPr>
      </w:pPr>
      <w:r>
        <w:rPr>
          <w:color w:val="002060"/>
        </w:rPr>
        <w:t>PROGRAMMA GARE</w:t>
      </w:r>
    </w:p>
    <w:p w14:paraId="2FDCD68C" w14:textId="77777777" w:rsidR="00E85C6F" w:rsidRDefault="00E85C6F" w:rsidP="00C7182B">
      <w:pPr>
        <w:pStyle w:val="breakline"/>
        <w:rPr>
          <w:color w:val="002060"/>
        </w:rPr>
      </w:pPr>
    </w:p>
    <w:p w14:paraId="14FA6F95" w14:textId="77777777" w:rsidR="00E85C6F" w:rsidRPr="00EF2169" w:rsidRDefault="00E85C6F" w:rsidP="00E85C6F">
      <w:pPr>
        <w:pStyle w:val="sottotitolocampionato10"/>
        <w:rPr>
          <w:color w:val="002060"/>
        </w:rPr>
      </w:pPr>
      <w:r w:rsidRPr="00EF216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E85C6F" w:rsidRPr="00EF2169" w14:paraId="0D14BB0D" w14:textId="77777777" w:rsidTr="005F29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76864" w14:textId="77777777" w:rsidR="00E85C6F" w:rsidRPr="00EF2169" w:rsidRDefault="00E85C6F" w:rsidP="005F290E">
            <w:pPr>
              <w:pStyle w:val="headertabella0"/>
              <w:rPr>
                <w:color w:val="002060"/>
              </w:rPr>
            </w:pPr>
            <w:r w:rsidRPr="00EF216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CA62F" w14:textId="77777777" w:rsidR="00E85C6F" w:rsidRPr="00EF2169" w:rsidRDefault="00E85C6F" w:rsidP="005F290E">
            <w:pPr>
              <w:pStyle w:val="headertabella0"/>
              <w:rPr>
                <w:color w:val="002060"/>
              </w:rPr>
            </w:pPr>
            <w:r w:rsidRPr="00EF216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03B76" w14:textId="77777777" w:rsidR="00E85C6F" w:rsidRPr="00EF2169" w:rsidRDefault="00E85C6F" w:rsidP="005F290E">
            <w:pPr>
              <w:pStyle w:val="headertabella0"/>
              <w:rPr>
                <w:color w:val="002060"/>
              </w:rPr>
            </w:pPr>
            <w:r w:rsidRPr="00EF216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5BDEF" w14:textId="77777777" w:rsidR="00E85C6F" w:rsidRPr="00EF2169" w:rsidRDefault="00E85C6F" w:rsidP="005F290E">
            <w:pPr>
              <w:pStyle w:val="headertabella0"/>
              <w:rPr>
                <w:color w:val="002060"/>
              </w:rPr>
            </w:pPr>
            <w:r w:rsidRPr="00EF216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47023" w14:textId="77777777" w:rsidR="00E85C6F" w:rsidRPr="00EF2169" w:rsidRDefault="00E85C6F" w:rsidP="005F290E">
            <w:pPr>
              <w:pStyle w:val="headertabella0"/>
              <w:rPr>
                <w:color w:val="002060"/>
              </w:rPr>
            </w:pPr>
            <w:r w:rsidRPr="00EF216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EC148" w14:textId="77777777" w:rsidR="00E85C6F" w:rsidRPr="00EF2169" w:rsidRDefault="00E85C6F" w:rsidP="005F290E">
            <w:pPr>
              <w:pStyle w:val="headertabella0"/>
              <w:rPr>
                <w:color w:val="002060"/>
              </w:rPr>
            </w:pPr>
            <w:proofErr w:type="spellStart"/>
            <w:r w:rsidRPr="00EF2169">
              <w:rPr>
                <w:color w:val="002060"/>
              </w:rPr>
              <w:t>Localita'</w:t>
            </w:r>
            <w:proofErr w:type="spellEnd"/>
            <w:r w:rsidRPr="00EF216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9EDCE" w14:textId="77777777" w:rsidR="00E85C6F" w:rsidRPr="00EF2169" w:rsidRDefault="00E85C6F" w:rsidP="005F290E">
            <w:pPr>
              <w:pStyle w:val="headertabella0"/>
              <w:rPr>
                <w:color w:val="002060"/>
              </w:rPr>
            </w:pPr>
            <w:r w:rsidRPr="00EF2169">
              <w:rPr>
                <w:color w:val="002060"/>
              </w:rPr>
              <w:t>Indirizzo Impianto</w:t>
            </w:r>
          </w:p>
        </w:tc>
      </w:tr>
      <w:tr w:rsidR="00E85C6F" w:rsidRPr="00EF2169" w14:paraId="1C00C644" w14:textId="77777777" w:rsidTr="005F29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589293" w14:textId="77777777" w:rsidR="00E85C6F" w:rsidRPr="00EF2169" w:rsidRDefault="00E85C6F" w:rsidP="005F290E">
            <w:pPr>
              <w:pStyle w:val="rowtabella0"/>
              <w:rPr>
                <w:color w:val="002060"/>
              </w:rPr>
            </w:pPr>
            <w:r w:rsidRPr="00EF2169">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BFBBA" w14:textId="77777777" w:rsidR="00E85C6F" w:rsidRPr="00EF2169" w:rsidRDefault="00E85C6F" w:rsidP="005F290E">
            <w:pPr>
              <w:pStyle w:val="rowtabella0"/>
              <w:rPr>
                <w:color w:val="002060"/>
              </w:rPr>
            </w:pPr>
            <w:r w:rsidRPr="00EF2169">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4DED1" w14:textId="77777777" w:rsidR="00E85C6F" w:rsidRPr="00EF2169" w:rsidRDefault="00E85C6F" w:rsidP="005F290E">
            <w:pPr>
              <w:pStyle w:val="rowtabella0"/>
              <w:jc w:val="center"/>
              <w:rPr>
                <w:color w:val="002060"/>
              </w:rPr>
            </w:pPr>
            <w:r w:rsidRPr="00EF216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4E65F" w14:textId="77777777" w:rsidR="00E85C6F" w:rsidRPr="00EF2169" w:rsidRDefault="00E85C6F" w:rsidP="005F290E">
            <w:pPr>
              <w:pStyle w:val="rowtabella0"/>
              <w:rPr>
                <w:color w:val="002060"/>
              </w:rPr>
            </w:pPr>
            <w:r w:rsidRPr="00EF2169">
              <w:rPr>
                <w:color w:val="002060"/>
              </w:rPr>
              <w:t>04/11/2025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69A50" w14:textId="77777777" w:rsidR="00E85C6F" w:rsidRPr="00EF2169" w:rsidRDefault="00E85C6F" w:rsidP="005F290E">
            <w:pPr>
              <w:pStyle w:val="rowtabella0"/>
              <w:rPr>
                <w:color w:val="002060"/>
              </w:rPr>
            </w:pPr>
            <w:r w:rsidRPr="00EF2169">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AB3B2" w14:textId="77777777" w:rsidR="00E85C6F" w:rsidRPr="00EF2169" w:rsidRDefault="00E85C6F" w:rsidP="005F290E">
            <w:pPr>
              <w:pStyle w:val="rowtabella0"/>
              <w:rPr>
                <w:color w:val="002060"/>
              </w:rPr>
            </w:pPr>
            <w:r w:rsidRPr="00EF2169">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C9C30" w14:textId="77777777" w:rsidR="00E85C6F" w:rsidRPr="00EF2169" w:rsidRDefault="00E85C6F" w:rsidP="005F290E">
            <w:pPr>
              <w:pStyle w:val="rowtabella0"/>
              <w:rPr>
                <w:color w:val="002060"/>
              </w:rPr>
            </w:pPr>
            <w:r w:rsidRPr="00EF2169">
              <w:rPr>
                <w:color w:val="002060"/>
              </w:rPr>
              <w:t>VIA ROSSINI</w:t>
            </w:r>
          </w:p>
        </w:tc>
      </w:tr>
      <w:tr w:rsidR="00E85C6F" w:rsidRPr="00EF2169" w14:paraId="7E675796" w14:textId="77777777" w:rsidTr="005F29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C2D699" w14:textId="77777777" w:rsidR="00E85C6F" w:rsidRPr="00EF2169" w:rsidRDefault="00E85C6F" w:rsidP="005F290E">
            <w:pPr>
              <w:pStyle w:val="rowtabella0"/>
              <w:rPr>
                <w:color w:val="002060"/>
              </w:rPr>
            </w:pPr>
            <w:r w:rsidRPr="00EF2169">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AF98C1" w14:textId="77777777" w:rsidR="00E85C6F" w:rsidRPr="00EF2169" w:rsidRDefault="00E85C6F" w:rsidP="005F290E">
            <w:pPr>
              <w:pStyle w:val="rowtabella0"/>
              <w:rPr>
                <w:color w:val="002060"/>
              </w:rPr>
            </w:pPr>
            <w:r w:rsidRPr="00EF2169">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83F08A" w14:textId="77777777" w:rsidR="00E85C6F" w:rsidRPr="00EF2169" w:rsidRDefault="00E85C6F" w:rsidP="005F290E">
            <w:pPr>
              <w:pStyle w:val="rowtabella0"/>
              <w:jc w:val="center"/>
              <w:rPr>
                <w:color w:val="002060"/>
              </w:rPr>
            </w:pPr>
            <w:r w:rsidRPr="00EF216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AFC277" w14:textId="77777777" w:rsidR="00E85C6F" w:rsidRPr="00EF2169" w:rsidRDefault="00E85C6F" w:rsidP="005F290E">
            <w:pPr>
              <w:pStyle w:val="rowtabella0"/>
              <w:rPr>
                <w:color w:val="002060"/>
              </w:rPr>
            </w:pPr>
            <w:r w:rsidRPr="00EF2169">
              <w:rPr>
                <w:color w:val="002060"/>
              </w:rPr>
              <w:t>04/11/2025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C40B05" w14:textId="77777777" w:rsidR="00E85C6F" w:rsidRPr="00EF2169" w:rsidRDefault="00E85C6F" w:rsidP="005F290E">
            <w:pPr>
              <w:pStyle w:val="rowtabella0"/>
              <w:rPr>
                <w:color w:val="002060"/>
              </w:rPr>
            </w:pPr>
            <w:r w:rsidRPr="00EF2169">
              <w:rPr>
                <w:color w:val="002060"/>
              </w:rPr>
              <w:t xml:space="preserve">5429 PAL.COM. </w:t>
            </w:r>
            <w:proofErr w:type="gramStart"/>
            <w:r w:rsidRPr="00EF2169">
              <w:rPr>
                <w:color w:val="002060"/>
              </w:rPr>
              <w:t>S.MICHELE</w:t>
            </w:r>
            <w:proofErr w:type="gramEnd"/>
            <w:r w:rsidRPr="00EF2169">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7BD11" w14:textId="77777777" w:rsidR="00E85C6F" w:rsidRPr="00EF2169" w:rsidRDefault="00E85C6F" w:rsidP="005F290E">
            <w:pPr>
              <w:pStyle w:val="rowtabella0"/>
              <w:rPr>
                <w:color w:val="002060"/>
              </w:rPr>
            </w:pPr>
            <w:r w:rsidRPr="00EF216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D37EE" w14:textId="77777777" w:rsidR="00E85C6F" w:rsidRPr="00EF2169" w:rsidRDefault="00E85C6F" w:rsidP="005F290E">
            <w:pPr>
              <w:pStyle w:val="rowtabella0"/>
              <w:rPr>
                <w:color w:val="002060"/>
              </w:rPr>
            </w:pPr>
            <w:r w:rsidRPr="00EF2169">
              <w:rPr>
                <w:color w:val="002060"/>
              </w:rPr>
              <w:t>VIA LORETO</w:t>
            </w:r>
          </w:p>
        </w:tc>
      </w:tr>
      <w:tr w:rsidR="00E85C6F" w:rsidRPr="00EF2169" w14:paraId="64FC0B00" w14:textId="77777777" w:rsidTr="005F29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80330" w14:textId="77777777" w:rsidR="00E85C6F" w:rsidRPr="00EF2169" w:rsidRDefault="00E85C6F" w:rsidP="005F290E">
            <w:pPr>
              <w:pStyle w:val="rowtabella0"/>
              <w:rPr>
                <w:color w:val="002060"/>
              </w:rPr>
            </w:pPr>
            <w:r w:rsidRPr="00EF216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BF1F48" w14:textId="77777777" w:rsidR="00E85C6F" w:rsidRPr="00EF2169" w:rsidRDefault="00E85C6F" w:rsidP="005F290E">
            <w:pPr>
              <w:pStyle w:val="rowtabella0"/>
              <w:rPr>
                <w:color w:val="002060"/>
              </w:rPr>
            </w:pPr>
            <w:r w:rsidRPr="00EF2169">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1FD4A3" w14:textId="77777777" w:rsidR="00E85C6F" w:rsidRPr="00EF2169" w:rsidRDefault="00E85C6F" w:rsidP="005F290E">
            <w:pPr>
              <w:pStyle w:val="rowtabella0"/>
              <w:jc w:val="center"/>
              <w:rPr>
                <w:color w:val="002060"/>
              </w:rPr>
            </w:pPr>
            <w:r w:rsidRPr="00EF216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2D55FF" w14:textId="77777777" w:rsidR="00E85C6F" w:rsidRPr="00EF2169" w:rsidRDefault="00E85C6F" w:rsidP="005F290E">
            <w:pPr>
              <w:pStyle w:val="rowtabella0"/>
              <w:rPr>
                <w:color w:val="002060"/>
              </w:rPr>
            </w:pPr>
            <w:r w:rsidRPr="00EF2169">
              <w:rPr>
                <w:color w:val="002060"/>
              </w:rPr>
              <w:t>04/11/2025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48D6E1" w14:textId="77777777" w:rsidR="00E85C6F" w:rsidRPr="00EF2169" w:rsidRDefault="00E85C6F" w:rsidP="005F290E">
            <w:pPr>
              <w:pStyle w:val="rowtabella0"/>
              <w:rPr>
                <w:color w:val="002060"/>
              </w:rPr>
            </w:pPr>
            <w:r w:rsidRPr="00EF216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834E7" w14:textId="77777777" w:rsidR="00E85C6F" w:rsidRPr="00EF2169" w:rsidRDefault="00E85C6F" w:rsidP="005F290E">
            <w:pPr>
              <w:pStyle w:val="rowtabella0"/>
              <w:rPr>
                <w:color w:val="002060"/>
              </w:rPr>
            </w:pPr>
            <w:r w:rsidRPr="00EF216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2607A" w14:textId="77777777" w:rsidR="00E85C6F" w:rsidRPr="00EF2169" w:rsidRDefault="00E85C6F" w:rsidP="005F290E">
            <w:pPr>
              <w:pStyle w:val="rowtabella0"/>
              <w:rPr>
                <w:color w:val="002060"/>
              </w:rPr>
            </w:pPr>
            <w:r w:rsidRPr="00EF2169">
              <w:rPr>
                <w:color w:val="002060"/>
              </w:rPr>
              <w:t xml:space="preserve">VIA </w:t>
            </w:r>
            <w:proofErr w:type="gramStart"/>
            <w:r w:rsidRPr="00EF2169">
              <w:rPr>
                <w:color w:val="002060"/>
              </w:rPr>
              <w:t>B.BUOZZI</w:t>
            </w:r>
            <w:proofErr w:type="gramEnd"/>
          </w:p>
        </w:tc>
      </w:tr>
      <w:tr w:rsidR="00E85C6F" w:rsidRPr="00EF2169" w14:paraId="046DA45B" w14:textId="77777777" w:rsidTr="005F29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3EE14F" w14:textId="77777777" w:rsidR="00E85C6F" w:rsidRPr="00EF2169" w:rsidRDefault="00E85C6F" w:rsidP="005F290E">
            <w:pPr>
              <w:pStyle w:val="rowtabella0"/>
              <w:rPr>
                <w:color w:val="002060"/>
              </w:rPr>
            </w:pPr>
            <w:r w:rsidRPr="00EF2169">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565329" w14:textId="77777777" w:rsidR="00E85C6F" w:rsidRPr="00EF2169" w:rsidRDefault="00E85C6F" w:rsidP="005F290E">
            <w:pPr>
              <w:pStyle w:val="rowtabella0"/>
              <w:rPr>
                <w:color w:val="002060"/>
              </w:rPr>
            </w:pPr>
            <w:r w:rsidRPr="00EF2169">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14653" w14:textId="77777777" w:rsidR="00E85C6F" w:rsidRPr="00EF2169" w:rsidRDefault="00E85C6F" w:rsidP="005F290E">
            <w:pPr>
              <w:pStyle w:val="rowtabella0"/>
              <w:jc w:val="center"/>
              <w:rPr>
                <w:color w:val="002060"/>
              </w:rPr>
            </w:pPr>
            <w:r w:rsidRPr="00EF216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B3D6B6" w14:textId="77777777" w:rsidR="00E85C6F" w:rsidRPr="00EF2169" w:rsidRDefault="00E85C6F" w:rsidP="005F290E">
            <w:pPr>
              <w:pStyle w:val="rowtabella0"/>
              <w:rPr>
                <w:color w:val="002060"/>
              </w:rPr>
            </w:pPr>
            <w:r w:rsidRPr="00EF2169">
              <w:rPr>
                <w:color w:val="002060"/>
              </w:rPr>
              <w:t>06/11/2025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40E7EC" w14:textId="77777777" w:rsidR="00E85C6F" w:rsidRPr="00EF2169" w:rsidRDefault="00E85C6F" w:rsidP="005F290E">
            <w:pPr>
              <w:pStyle w:val="rowtabella0"/>
              <w:rPr>
                <w:color w:val="002060"/>
              </w:rPr>
            </w:pPr>
            <w:r w:rsidRPr="00EF2169">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E207A" w14:textId="77777777" w:rsidR="00E85C6F" w:rsidRPr="00EF2169" w:rsidRDefault="00E85C6F" w:rsidP="005F290E">
            <w:pPr>
              <w:pStyle w:val="rowtabella0"/>
              <w:rPr>
                <w:color w:val="002060"/>
              </w:rPr>
            </w:pPr>
            <w:r w:rsidRPr="00EF216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0B6B2" w14:textId="77777777" w:rsidR="00E85C6F" w:rsidRPr="00EF2169" w:rsidRDefault="00E85C6F" w:rsidP="005F290E">
            <w:pPr>
              <w:pStyle w:val="rowtabella0"/>
              <w:rPr>
                <w:color w:val="002060"/>
              </w:rPr>
            </w:pPr>
            <w:r w:rsidRPr="00EF2169">
              <w:rPr>
                <w:color w:val="002060"/>
              </w:rPr>
              <w:t xml:space="preserve">LOC.MONTEROCCO VIA </w:t>
            </w:r>
            <w:proofErr w:type="gramStart"/>
            <w:r w:rsidRPr="00EF2169">
              <w:rPr>
                <w:color w:val="002060"/>
              </w:rPr>
              <w:t>A.MANCINI</w:t>
            </w:r>
            <w:proofErr w:type="gramEnd"/>
          </w:p>
        </w:tc>
      </w:tr>
      <w:tr w:rsidR="00E85C6F" w:rsidRPr="00EF2169" w14:paraId="215188DE" w14:textId="77777777" w:rsidTr="005F29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46FACA" w14:textId="77777777" w:rsidR="00E85C6F" w:rsidRPr="00EF2169" w:rsidRDefault="00E85C6F" w:rsidP="005F290E">
            <w:pPr>
              <w:pStyle w:val="rowtabella0"/>
              <w:rPr>
                <w:color w:val="002060"/>
              </w:rPr>
            </w:pPr>
            <w:r w:rsidRPr="00EF2169">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101F61" w14:textId="77777777" w:rsidR="00E85C6F" w:rsidRPr="00EF2169" w:rsidRDefault="00E85C6F" w:rsidP="005F290E">
            <w:pPr>
              <w:pStyle w:val="rowtabella0"/>
              <w:rPr>
                <w:color w:val="002060"/>
              </w:rPr>
            </w:pPr>
            <w:r w:rsidRPr="00EF2169">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099CA" w14:textId="77777777" w:rsidR="00E85C6F" w:rsidRPr="00EF2169" w:rsidRDefault="00E85C6F" w:rsidP="005F290E">
            <w:pPr>
              <w:pStyle w:val="rowtabella0"/>
              <w:jc w:val="center"/>
              <w:rPr>
                <w:color w:val="002060"/>
              </w:rPr>
            </w:pPr>
            <w:r w:rsidRPr="00EF216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68B426" w14:textId="77777777" w:rsidR="00E85C6F" w:rsidRPr="00EF2169" w:rsidRDefault="00E85C6F" w:rsidP="005F290E">
            <w:pPr>
              <w:pStyle w:val="rowtabella0"/>
              <w:rPr>
                <w:color w:val="002060"/>
              </w:rPr>
            </w:pPr>
            <w:r w:rsidRPr="00EF2169">
              <w:rPr>
                <w:color w:val="002060"/>
              </w:rPr>
              <w:t>18/11/2025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D3E082" w14:textId="77777777" w:rsidR="00E85C6F" w:rsidRPr="00EF2169" w:rsidRDefault="00E85C6F" w:rsidP="005F290E">
            <w:pPr>
              <w:pStyle w:val="rowtabella0"/>
              <w:rPr>
                <w:color w:val="002060"/>
              </w:rPr>
            </w:pPr>
            <w:r w:rsidRPr="00EF2169">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8B8BE" w14:textId="77777777" w:rsidR="00E85C6F" w:rsidRPr="00EF2169" w:rsidRDefault="00E85C6F" w:rsidP="005F290E">
            <w:pPr>
              <w:pStyle w:val="rowtabella0"/>
              <w:rPr>
                <w:color w:val="002060"/>
              </w:rPr>
            </w:pPr>
            <w:r w:rsidRPr="00EF2169">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B3F882" w14:textId="77777777" w:rsidR="00E85C6F" w:rsidRPr="00EF2169" w:rsidRDefault="00E85C6F" w:rsidP="005F290E">
            <w:pPr>
              <w:pStyle w:val="rowtabella0"/>
              <w:rPr>
                <w:color w:val="002060"/>
              </w:rPr>
            </w:pPr>
            <w:r w:rsidRPr="00EF2169">
              <w:rPr>
                <w:color w:val="002060"/>
              </w:rPr>
              <w:t>VIA LUDOVICO SCARFIOTTI</w:t>
            </w:r>
          </w:p>
        </w:tc>
      </w:tr>
      <w:tr w:rsidR="00E85C6F" w:rsidRPr="00EF2169" w14:paraId="18D8D63D" w14:textId="77777777" w:rsidTr="005F29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FC7541" w14:textId="77777777" w:rsidR="00E85C6F" w:rsidRPr="00EF2169" w:rsidRDefault="00E85C6F" w:rsidP="005F290E">
            <w:pPr>
              <w:pStyle w:val="rowtabella0"/>
              <w:rPr>
                <w:color w:val="002060"/>
              </w:rPr>
            </w:pPr>
            <w:r w:rsidRPr="00EF2169">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2B18D4" w14:textId="77777777" w:rsidR="00E85C6F" w:rsidRPr="00EF2169" w:rsidRDefault="00E85C6F" w:rsidP="005F290E">
            <w:pPr>
              <w:pStyle w:val="rowtabella0"/>
              <w:rPr>
                <w:color w:val="002060"/>
              </w:rPr>
            </w:pPr>
            <w:r w:rsidRPr="00EF2169">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644B2A" w14:textId="77777777" w:rsidR="00E85C6F" w:rsidRPr="00EF2169" w:rsidRDefault="00E85C6F" w:rsidP="005F290E">
            <w:pPr>
              <w:pStyle w:val="rowtabella0"/>
              <w:jc w:val="center"/>
              <w:rPr>
                <w:color w:val="002060"/>
              </w:rPr>
            </w:pPr>
            <w:r w:rsidRPr="00EF216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A47567" w14:textId="77777777" w:rsidR="00E85C6F" w:rsidRPr="00EF2169" w:rsidRDefault="00E85C6F" w:rsidP="005F290E">
            <w:pPr>
              <w:pStyle w:val="rowtabella0"/>
              <w:rPr>
                <w:color w:val="002060"/>
              </w:rPr>
            </w:pPr>
            <w:r w:rsidRPr="00EF2169">
              <w:rPr>
                <w:color w:val="002060"/>
              </w:rPr>
              <w:t>19/11/2025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38E6E1" w14:textId="77777777" w:rsidR="00E85C6F" w:rsidRPr="00EF2169" w:rsidRDefault="00E85C6F" w:rsidP="005F290E">
            <w:pPr>
              <w:pStyle w:val="rowtabella0"/>
              <w:rPr>
                <w:color w:val="002060"/>
              </w:rPr>
            </w:pPr>
            <w:r w:rsidRPr="00EF2169">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FE2651" w14:textId="77777777" w:rsidR="00E85C6F" w:rsidRPr="00EF2169" w:rsidRDefault="00E85C6F" w:rsidP="005F290E">
            <w:pPr>
              <w:pStyle w:val="rowtabella0"/>
              <w:rPr>
                <w:color w:val="002060"/>
              </w:rPr>
            </w:pPr>
            <w:r w:rsidRPr="00EF216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0F6CD" w14:textId="77777777" w:rsidR="00E85C6F" w:rsidRPr="00EF2169" w:rsidRDefault="00E85C6F" w:rsidP="005F290E">
            <w:pPr>
              <w:pStyle w:val="rowtabella0"/>
              <w:rPr>
                <w:color w:val="002060"/>
              </w:rPr>
            </w:pPr>
            <w:r w:rsidRPr="00EF2169">
              <w:rPr>
                <w:color w:val="002060"/>
              </w:rPr>
              <w:t>VIA GROTTE DI POSATORA 19/A</w:t>
            </w:r>
          </w:p>
        </w:tc>
      </w:tr>
      <w:tr w:rsidR="00E85C6F" w:rsidRPr="00EF2169" w14:paraId="36C50518" w14:textId="77777777" w:rsidTr="005F29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9FABBD" w14:textId="77777777" w:rsidR="00E85C6F" w:rsidRPr="00EF2169" w:rsidRDefault="00E85C6F" w:rsidP="005F290E">
            <w:pPr>
              <w:pStyle w:val="rowtabella0"/>
              <w:rPr>
                <w:color w:val="002060"/>
              </w:rPr>
            </w:pPr>
            <w:r w:rsidRPr="00EF2169">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C59BC" w14:textId="77777777" w:rsidR="00E85C6F" w:rsidRPr="00EF2169" w:rsidRDefault="00E85C6F" w:rsidP="005F290E">
            <w:pPr>
              <w:pStyle w:val="rowtabella0"/>
              <w:rPr>
                <w:color w:val="002060"/>
              </w:rPr>
            </w:pPr>
            <w:r w:rsidRPr="00EF2169">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B669A" w14:textId="77777777" w:rsidR="00E85C6F" w:rsidRPr="00EF2169" w:rsidRDefault="00E85C6F" w:rsidP="005F290E">
            <w:pPr>
              <w:pStyle w:val="rowtabella0"/>
              <w:jc w:val="center"/>
              <w:rPr>
                <w:color w:val="002060"/>
              </w:rPr>
            </w:pPr>
            <w:r w:rsidRPr="00EF216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BEB99" w14:textId="77777777" w:rsidR="00E85C6F" w:rsidRPr="00EF2169" w:rsidRDefault="00E85C6F" w:rsidP="005F290E">
            <w:pPr>
              <w:pStyle w:val="rowtabella0"/>
              <w:rPr>
                <w:color w:val="002060"/>
              </w:rPr>
            </w:pPr>
            <w:r w:rsidRPr="00EF2169">
              <w:rPr>
                <w:color w:val="002060"/>
              </w:rPr>
              <w:t>19/11/2025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A3BA0" w14:textId="77777777" w:rsidR="00E85C6F" w:rsidRPr="00EF2169" w:rsidRDefault="00E85C6F" w:rsidP="005F290E">
            <w:pPr>
              <w:pStyle w:val="rowtabella0"/>
              <w:rPr>
                <w:color w:val="002060"/>
              </w:rPr>
            </w:pPr>
            <w:r w:rsidRPr="00EF2169">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E4A4F" w14:textId="77777777" w:rsidR="00E85C6F" w:rsidRPr="00EF2169" w:rsidRDefault="00E85C6F" w:rsidP="005F290E">
            <w:pPr>
              <w:pStyle w:val="rowtabella0"/>
              <w:rPr>
                <w:color w:val="002060"/>
              </w:rPr>
            </w:pPr>
            <w:r w:rsidRPr="00EF2169">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582BA" w14:textId="77777777" w:rsidR="00E85C6F" w:rsidRPr="00EF2169" w:rsidRDefault="00E85C6F" w:rsidP="005F290E">
            <w:pPr>
              <w:pStyle w:val="rowtabella0"/>
              <w:rPr>
                <w:color w:val="002060"/>
              </w:rPr>
            </w:pPr>
            <w:r w:rsidRPr="00EF2169">
              <w:rPr>
                <w:color w:val="002060"/>
              </w:rPr>
              <w:t>VIA ALESSANDRO MANZONI</w:t>
            </w:r>
          </w:p>
        </w:tc>
      </w:tr>
    </w:tbl>
    <w:p w14:paraId="6BC23865" w14:textId="77777777" w:rsidR="00E85C6F" w:rsidRPr="00787910" w:rsidRDefault="00E85C6F" w:rsidP="00C7182B">
      <w:pPr>
        <w:pStyle w:val="breakline"/>
        <w:rPr>
          <w:color w:val="002060"/>
        </w:rPr>
      </w:pPr>
    </w:p>
    <w:p w14:paraId="1DD262BE" w14:textId="77777777" w:rsidR="00C7182B" w:rsidRPr="00787910" w:rsidRDefault="00C7182B" w:rsidP="00C7182B">
      <w:pPr>
        <w:pStyle w:val="breakline"/>
        <w:rPr>
          <w:color w:val="002060"/>
        </w:rPr>
      </w:pPr>
    </w:p>
    <w:p w14:paraId="7D53F4CD" w14:textId="77777777" w:rsidR="00C7182B" w:rsidRPr="00787910" w:rsidRDefault="00C7182B" w:rsidP="00C7182B">
      <w:pPr>
        <w:pStyle w:val="titolocampionato0"/>
        <w:shd w:val="clear" w:color="auto" w:fill="CCCCCC"/>
        <w:spacing w:before="80" w:after="40"/>
        <w:rPr>
          <w:color w:val="002060"/>
        </w:rPr>
      </w:pPr>
      <w:r w:rsidRPr="00787910">
        <w:rPr>
          <w:color w:val="002060"/>
        </w:rPr>
        <w:t>COPPA MARCHE UNDER17 CALCIO A5</w:t>
      </w:r>
    </w:p>
    <w:p w14:paraId="18E35256" w14:textId="77777777" w:rsidR="00C7182B" w:rsidRPr="00787910" w:rsidRDefault="00C7182B" w:rsidP="00C7182B">
      <w:pPr>
        <w:pStyle w:val="titoloprinc0"/>
        <w:rPr>
          <w:color w:val="002060"/>
        </w:rPr>
      </w:pPr>
      <w:r w:rsidRPr="00787910">
        <w:rPr>
          <w:color w:val="002060"/>
        </w:rPr>
        <w:t>VARIAZIONI AL PROGRAMMA GARE</w:t>
      </w:r>
    </w:p>
    <w:p w14:paraId="63DA7C71" w14:textId="77777777" w:rsidR="00C7182B" w:rsidRPr="00787910" w:rsidRDefault="00C7182B" w:rsidP="00C7182B">
      <w:pPr>
        <w:pStyle w:val="breakline"/>
        <w:rPr>
          <w:color w:val="002060"/>
        </w:rPr>
      </w:pPr>
    </w:p>
    <w:p w14:paraId="4FE4D4AA" w14:textId="77777777" w:rsidR="00C7182B" w:rsidRPr="00787910" w:rsidRDefault="00C7182B" w:rsidP="00C7182B">
      <w:pPr>
        <w:pStyle w:val="breakline"/>
        <w:rPr>
          <w:color w:val="002060"/>
        </w:rPr>
      </w:pPr>
    </w:p>
    <w:p w14:paraId="18BF60E4" w14:textId="77777777" w:rsidR="00C7182B" w:rsidRPr="00787910" w:rsidRDefault="00C7182B" w:rsidP="00C7182B">
      <w:pPr>
        <w:pStyle w:val="sottotitolocampionato10"/>
        <w:rPr>
          <w:color w:val="002060"/>
        </w:rPr>
      </w:pPr>
      <w:r w:rsidRPr="00787910">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7182B" w:rsidRPr="00787910" w14:paraId="0A771107" w14:textId="77777777" w:rsidTr="005F29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CA39" w14:textId="77777777" w:rsidR="00C7182B" w:rsidRPr="00787910" w:rsidRDefault="00C7182B" w:rsidP="005F290E">
            <w:pPr>
              <w:pStyle w:val="headertabella0"/>
              <w:rPr>
                <w:color w:val="002060"/>
              </w:rPr>
            </w:pPr>
            <w:r w:rsidRPr="0078791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E9372" w14:textId="77777777" w:rsidR="00C7182B" w:rsidRPr="00787910" w:rsidRDefault="00C7182B" w:rsidP="005F290E">
            <w:pPr>
              <w:pStyle w:val="headertabella0"/>
              <w:rPr>
                <w:color w:val="002060"/>
              </w:rPr>
            </w:pPr>
            <w:r w:rsidRPr="00787910">
              <w:rPr>
                <w:color w:val="002060"/>
              </w:rPr>
              <w:t xml:space="preserve">N° </w:t>
            </w:r>
            <w:proofErr w:type="spellStart"/>
            <w:r w:rsidRPr="00787910">
              <w:rPr>
                <w:color w:val="002060"/>
              </w:rPr>
              <w:t>Gior</w:t>
            </w:r>
            <w:proofErr w:type="spellEnd"/>
            <w:r w:rsidRPr="0078791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B52BC" w14:textId="77777777" w:rsidR="00C7182B" w:rsidRPr="00787910" w:rsidRDefault="00C7182B" w:rsidP="005F290E">
            <w:pPr>
              <w:pStyle w:val="headertabella0"/>
              <w:rPr>
                <w:color w:val="002060"/>
              </w:rPr>
            </w:pPr>
            <w:r w:rsidRPr="0078791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1BED4" w14:textId="77777777" w:rsidR="00C7182B" w:rsidRPr="00787910" w:rsidRDefault="00C7182B" w:rsidP="005F290E">
            <w:pPr>
              <w:pStyle w:val="headertabella0"/>
              <w:rPr>
                <w:color w:val="002060"/>
              </w:rPr>
            </w:pPr>
            <w:r w:rsidRPr="0078791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29E43" w14:textId="77777777" w:rsidR="00C7182B" w:rsidRPr="00787910" w:rsidRDefault="00C7182B" w:rsidP="005F290E">
            <w:pPr>
              <w:pStyle w:val="headertabella0"/>
              <w:rPr>
                <w:color w:val="002060"/>
              </w:rPr>
            </w:pPr>
            <w:r w:rsidRPr="00787910">
              <w:rPr>
                <w:color w:val="002060"/>
              </w:rPr>
              <w:t xml:space="preserve">Data </w:t>
            </w:r>
            <w:proofErr w:type="spellStart"/>
            <w:r w:rsidRPr="00787910">
              <w:rPr>
                <w:color w:val="002060"/>
              </w:rPr>
              <w:t>Orig</w:t>
            </w:r>
            <w:proofErr w:type="spellEnd"/>
            <w:r w:rsidRPr="0078791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E429D" w14:textId="77777777" w:rsidR="00C7182B" w:rsidRPr="00787910" w:rsidRDefault="00C7182B" w:rsidP="005F290E">
            <w:pPr>
              <w:pStyle w:val="headertabella0"/>
              <w:rPr>
                <w:color w:val="002060"/>
              </w:rPr>
            </w:pPr>
            <w:r w:rsidRPr="0078791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E4573" w14:textId="77777777" w:rsidR="00C7182B" w:rsidRPr="00787910" w:rsidRDefault="00C7182B" w:rsidP="005F290E">
            <w:pPr>
              <w:pStyle w:val="headertabella0"/>
              <w:rPr>
                <w:color w:val="002060"/>
              </w:rPr>
            </w:pPr>
            <w:r w:rsidRPr="00787910">
              <w:rPr>
                <w:color w:val="002060"/>
              </w:rPr>
              <w:t xml:space="preserve">Ora </w:t>
            </w:r>
            <w:proofErr w:type="spellStart"/>
            <w:r w:rsidRPr="00787910">
              <w:rPr>
                <w:color w:val="002060"/>
              </w:rPr>
              <w:t>Orig</w:t>
            </w:r>
            <w:proofErr w:type="spellEnd"/>
            <w:r w:rsidRPr="0078791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AFA0A" w14:textId="77777777" w:rsidR="00C7182B" w:rsidRPr="00787910" w:rsidRDefault="00C7182B" w:rsidP="005F290E">
            <w:pPr>
              <w:pStyle w:val="headertabella0"/>
              <w:rPr>
                <w:color w:val="002060"/>
              </w:rPr>
            </w:pPr>
            <w:r w:rsidRPr="00787910">
              <w:rPr>
                <w:color w:val="002060"/>
              </w:rPr>
              <w:t>Impianto</w:t>
            </w:r>
          </w:p>
        </w:tc>
      </w:tr>
      <w:tr w:rsidR="00C7182B" w:rsidRPr="00787910" w14:paraId="0ABB3B71" w14:textId="77777777" w:rsidTr="005F29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E049" w14:textId="77777777" w:rsidR="00C7182B" w:rsidRPr="00C7182B" w:rsidRDefault="00C7182B" w:rsidP="005F290E">
            <w:pPr>
              <w:pStyle w:val="rowtabella0"/>
              <w:rPr>
                <w:color w:val="002060"/>
                <w:highlight w:val="yellow"/>
              </w:rPr>
            </w:pPr>
            <w:r w:rsidRPr="00C7182B">
              <w:rPr>
                <w:color w:val="002060"/>
                <w:highlight w:val="yellow"/>
              </w:rPr>
              <w:t>27/10/2025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0079" w14:textId="77777777" w:rsidR="00C7182B" w:rsidRPr="00C7182B" w:rsidRDefault="00C7182B" w:rsidP="005F290E">
            <w:pPr>
              <w:pStyle w:val="rowtabella0"/>
              <w:jc w:val="center"/>
              <w:rPr>
                <w:color w:val="002060"/>
                <w:highlight w:val="yellow"/>
              </w:rPr>
            </w:pPr>
            <w:r w:rsidRPr="00C7182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0564" w14:textId="77777777" w:rsidR="00C7182B" w:rsidRPr="00C7182B" w:rsidRDefault="00C7182B" w:rsidP="005F290E">
            <w:pPr>
              <w:pStyle w:val="rowtabella0"/>
              <w:rPr>
                <w:color w:val="002060"/>
                <w:highlight w:val="yellow"/>
              </w:rPr>
            </w:pPr>
            <w:r w:rsidRPr="00C7182B">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8239" w14:textId="77777777" w:rsidR="00C7182B" w:rsidRPr="00C7182B" w:rsidRDefault="00C7182B" w:rsidP="005F290E">
            <w:pPr>
              <w:pStyle w:val="rowtabella0"/>
              <w:rPr>
                <w:color w:val="002060"/>
                <w:highlight w:val="yellow"/>
              </w:rPr>
            </w:pPr>
            <w:r w:rsidRPr="00C7182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CE0E" w14:textId="77777777" w:rsidR="00C7182B" w:rsidRPr="00787910" w:rsidRDefault="00C7182B" w:rsidP="005F29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A09D" w14:textId="77777777" w:rsidR="00C7182B" w:rsidRPr="00C7182B" w:rsidRDefault="00C7182B" w:rsidP="005F290E">
            <w:pPr>
              <w:pStyle w:val="rowtabella0"/>
              <w:jc w:val="center"/>
              <w:rPr>
                <w:color w:val="002060"/>
                <w:highlight w:val="yellow"/>
              </w:rPr>
            </w:pPr>
            <w:r w:rsidRPr="00C7182B">
              <w:rPr>
                <w:color w:val="002060"/>
                <w:highlight w:val="yellow"/>
              </w:rPr>
              <w:t>16:15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835A" w14:textId="77777777" w:rsidR="00C7182B" w:rsidRPr="00787910" w:rsidRDefault="00C7182B" w:rsidP="005F290E">
            <w:pPr>
              <w:pStyle w:val="rowtabella0"/>
              <w:jc w:val="center"/>
              <w:rPr>
                <w:color w:val="002060"/>
              </w:rPr>
            </w:pPr>
            <w:r w:rsidRPr="00787910">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D5C9" w14:textId="77777777" w:rsidR="00C7182B" w:rsidRPr="00787910" w:rsidRDefault="00C7182B" w:rsidP="005F290E">
            <w:pPr>
              <w:rPr>
                <w:color w:val="002060"/>
              </w:rPr>
            </w:pPr>
          </w:p>
        </w:tc>
      </w:tr>
      <w:tr w:rsidR="00C7182B" w:rsidRPr="00787910" w14:paraId="09F97341" w14:textId="77777777" w:rsidTr="005F29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131A" w14:textId="77777777" w:rsidR="00C7182B" w:rsidRPr="00C7182B" w:rsidRDefault="00C7182B" w:rsidP="005F290E">
            <w:pPr>
              <w:pStyle w:val="rowtabella0"/>
              <w:rPr>
                <w:color w:val="002060"/>
                <w:highlight w:val="yellow"/>
              </w:rPr>
            </w:pPr>
            <w:r w:rsidRPr="00C7182B">
              <w:rPr>
                <w:color w:val="002060"/>
                <w:highlight w:val="yellow"/>
              </w:rPr>
              <w:t>29/10/2025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9701" w14:textId="77777777" w:rsidR="00C7182B" w:rsidRPr="00C7182B" w:rsidRDefault="00C7182B" w:rsidP="005F290E">
            <w:pPr>
              <w:pStyle w:val="rowtabella0"/>
              <w:jc w:val="center"/>
              <w:rPr>
                <w:color w:val="002060"/>
                <w:highlight w:val="yellow"/>
              </w:rPr>
            </w:pPr>
            <w:r w:rsidRPr="00C7182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AA94" w14:textId="77777777" w:rsidR="00C7182B" w:rsidRPr="00C7182B" w:rsidRDefault="00C7182B" w:rsidP="005F290E">
            <w:pPr>
              <w:pStyle w:val="rowtabella0"/>
              <w:rPr>
                <w:color w:val="002060"/>
                <w:highlight w:val="yellow"/>
              </w:rPr>
            </w:pPr>
            <w:r w:rsidRPr="00C7182B">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9F80" w14:textId="77777777" w:rsidR="00C7182B" w:rsidRPr="00C7182B" w:rsidRDefault="00C7182B" w:rsidP="005F290E">
            <w:pPr>
              <w:pStyle w:val="rowtabella0"/>
              <w:rPr>
                <w:color w:val="002060"/>
                <w:highlight w:val="yellow"/>
              </w:rPr>
            </w:pPr>
            <w:r w:rsidRPr="00C7182B">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99AA" w14:textId="77777777" w:rsidR="00C7182B" w:rsidRPr="00787910" w:rsidRDefault="00C7182B" w:rsidP="005F29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D005" w14:textId="77777777" w:rsidR="00C7182B" w:rsidRPr="00C7182B" w:rsidRDefault="00C7182B" w:rsidP="005F290E">
            <w:pPr>
              <w:pStyle w:val="rowtabella0"/>
              <w:jc w:val="center"/>
              <w:rPr>
                <w:color w:val="002060"/>
                <w:highlight w:val="yellow"/>
              </w:rPr>
            </w:pPr>
            <w:r w:rsidRPr="00C7182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31AD" w14:textId="77777777" w:rsidR="00C7182B" w:rsidRPr="00787910" w:rsidRDefault="00C7182B" w:rsidP="005F290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843F" w14:textId="77777777" w:rsidR="00C7182B" w:rsidRPr="00787910" w:rsidRDefault="00C7182B" w:rsidP="005F290E">
            <w:pPr>
              <w:pStyle w:val="rowtabella0"/>
              <w:rPr>
                <w:color w:val="002060"/>
              </w:rPr>
            </w:pPr>
            <w:r w:rsidRPr="00C7182B">
              <w:rPr>
                <w:color w:val="002060"/>
                <w:highlight w:val="yellow"/>
              </w:rPr>
              <w:t>PALLONE GEODETICO "CIOMMEI" TOLENTINO VIA WEBER - ZONA STICCHI</w:t>
            </w:r>
          </w:p>
        </w:tc>
      </w:tr>
    </w:tbl>
    <w:p w14:paraId="41C73C96" w14:textId="77777777" w:rsidR="00C7182B" w:rsidRPr="00787910" w:rsidRDefault="00C7182B" w:rsidP="00C7182B">
      <w:pPr>
        <w:pStyle w:val="breakline"/>
        <w:rPr>
          <w:color w:val="002060"/>
        </w:rPr>
      </w:pPr>
    </w:p>
    <w:p w14:paraId="136C1445" w14:textId="77777777" w:rsidR="00C7182B" w:rsidRPr="00787910" w:rsidRDefault="00C7182B" w:rsidP="00C7182B">
      <w:pPr>
        <w:pStyle w:val="breakline"/>
        <w:rPr>
          <w:color w:val="002060"/>
        </w:rPr>
      </w:pPr>
    </w:p>
    <w:p w14:paraId="7B7B20E2" w14:textId="77777777" w:rsidR="00C7182B" w:rsidRPr="00787910" w:rsidRDefault="00C7182B" w:rsidP="00C7182B">
      <w:pPr>
        <w:pStyle w:val="titolocampionato0"/>
        <w:shd w:val="clear" w:color="auto" w:fill="CCCCCC"/>
        <w:spacing w:before="80" w:after="40"/>
        <w:rPr>
          <w:color w:val="002060"/>
        </w:rPr>
      </w:pPr>
      <w:r w:rsidRPr="00787910">
        <w:rPr>
          <w:color w:val="002060"/>
        </w:rPr>
        <w:t>COPPA MARCHE UNDER15 CALCIO A5</w:t>
      </w:r>
    </w:p>
    <w:p w14:paraId="53E45DF5" w14:textId="77777777" w:rsidR="000236FD" w:rsidRPr="007D644B" w:rsidRDefault="000236FD" w:rsidP="000236FD">
      <w:pPr>
        <w:pStyle w:val="LndNormale1"/>
        <w:jc w:val="center"/>
        <w:rPr>
          <w:color w:val="002060"/>
          <w:sz w:val="36"/>
          <w:szCs w:val="36"/>
        </w:rPr>
      </w:pPr>
      <w:r>
        <w:rPr>
          <w:b/>
          <w:color w:val="002060"/>
          <w:sz w:val="36"/>
          <w:szCs w:val="36"/>
        </w:rPr>
        <w:t>SQUADRE QUALIFICATE AI QUARTI DI FINALE</w:t>
      </w:r>
    </w:p>
    <w:p w14:paraId="7AF553D8" w14:textId="77777777" w:rsidR="000236FD" w:rsidRDefault="000236FD" w:rsidP="000236FD">
      <w:pPr>
        <w:pStyle w:val="breakline"/>
        <w:rPr>
          <w:rFonts w:ascii="Arial" w:eastAsiaTheme="minorEastAsia" w:hAnsi="Arial" w:cs="Arial"/>
          <w:color w:val="002060"/>
          <w:sz w:val="22"/>
          <w:szCs w:val="22"/>
        </w:rPr>
      </w:pPr>
    </w:p>
    <w:p w14:paraId="309E8F7D" w14:textId="77777777" w:rsidR="000236FD" w:rsidRDefault="000236FD" w:rsidP="000236FD">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ai Quarti di Finale le seguenti squadre:</w:t>
      </w:r>
    </w:p>
    <w:p w14:paraId="4DF37837" w14:textId="77777777" w:rsidR="000236FD" w:rsidRDefault="000236FD" w:rsidP="000236FD">
      <w:pPr>
        <w:pStyle w:val="titoloprinc0"/>
        <w:jc w:val="both"/>
        <w:rPr>
          <w:b w:val="0"/>
          <w:bCs w:val="0"/>
          <w:color w:val="002060"/>
          <w:sz w:val="22"/>
          <w:szCs w:val="22"/>
        </w:rPr>
      </w:pPr>
    </w:p>
    <w:p w14:paraId="1057AC9A" w14:textId="112409A5" w:rsidR="000236FD" w:rsidRPr="00E85C6F" w:rsidRDefault="000236FD" w:rsidP="000236FD">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A</w:t>
      </w:r>
      <w:r w:rsidRPr="00897AED">
        <w:rPr>
          <w:rFonts w:ascii="Arial" w:hAnsi="Arial" w:cs="Arial"/>
          <w:color w:val="002060"/>
          <w:sz w:val="22"/>
          <w:szCs w:val="22"/>
        </w:rPr>
        <w:t>”</w:t>
      </w:r>
      <w:r>
        <w:rPr>
          <w:rFonts w:ascii="Arial" w:hAnsi="Arial" w:cs="Arial"/>
          <w:color w:val="002060"/>
          <w:sz w:val="22"/>
          <w:szCs w:val="22"/>
        </w:rPr>
        <w:tab/>
        <w:t>1^ classificata</w:t>
      </w:r>
      <w:r w:rsidRPr="00897AED">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rPr>
        <w:t>ACSS MONDOLFO C5</w:t>
      </w:r>
    </w:p>
    <w:p w14:paraId="4D2400EC" w14:textId="7850AC89" w:rsidR="000236FD" w:rsidRPr="000236FD" w:rsidRDefault="000236FD" w:rsidP="000236FD">
      <w:pPr>
        <w:pStyle w:val="titoloprinc0"/>
        <w:jc w:val="both"/>
        <w:rPr>
          <w:color w:val="002060"/>
          <w:sz w:val="22"/>
          <w:szCs w:val="22"/>
        </w:rPr>
      </w:pPr>
      <w:r>
        <w:rPr>
          <w:b w:val="0"/>
          <w:bCs w:val="0"/>
          <w:color w:val="002060"/>
          <w:sz w:val="22"/>
          <w:szCs w:val="22"/>
        </w:rPr>
        <w:tab/>
      </w:r>
      <w:r>
        <w:rPr>
          <w:b w:val="0"/>
          <w:bCs w:val="0"/>
          <w:color w:val="002060"/>
          <w:sz w:val="22"/>
          <w:szCs w:val="22"/>
        </w:rPr>
        <w:tab/>
        <w:t>2^ classificata</w:t>
      </w:r>
      <w:r>
        <w:rPr>
          <w:b w:val="0"/>
          <w:bCs w:val="0"/>
          <w:color w:val="002060"/>
          <w:sz w:val="22"/>
          <w:szCs w:val="22"/>
        </w:rPr>
        <w:tab/>
      </w:r>
      <w:r>
        <w:rPr>
          <w:b w:val="0"/>
          <w:bCs w:val="0"/>
          <w:color w:val="002060"/>
          <w:sz w:val="22"/>
          <w:szCs w:val="22"/>
        </w:rPr>
        <w:tab/>
      </w:r>
      <w:r w:rsidRPr="000236FD">
        <w:rPr>
          <w:color w:val="002060"/>
          <w:sz w:val="22"/>
          <w:szCs w:val="22"/>
        </w:rPr>
        <w:t>ITALSERVICE C5</w:t>
      </w:r>
    </w:p>
    <w:p w14:paraId="4808784C" w14:textId="77777777" w:rsidR="000236FD" w:rsidRDefault="000236FD" w:rsidP="000236FD">
      <w:pPr>
        <w:pStyle w:val="titoloprinc0"/>
        <w:jc w:val="both"/>
        <w:rPr>
          <w:b w:val="0"/>
          <w:bCs w:val="0"/>
          <w:color w:val="002060"/>
          <w:sz w:val="22"/>
          <w:szCs w:val="22"/>
        </w:rPr>
      </w:pPr>
    </w:p>
    <w:p w14:paraId="0E854286" w14:textId="28408D5E" w:rsidR="000236FD" w:rsidRPr="00897AED" w:rsidRDefault="000236FD" w:rsidP="000236FD">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B</w:t>
      </w:r>
      <w:r w:rsidRPr="00897AED">
        <w:rPr>
          <w:b w:val="0"/>
          <w:bCs w:val="0"/>
          <w:color w:val="002060"/>
          <w:sz w:val="22"/>
          <w:szCs w:val="22"/>
        </w:rPr>
        <w:t>”</w:t>
      </w:r>
      <w:r w:rsidRPr="00897AED">
        <w:rPr>
          <w:b w:val="0"/>
          <w:bCs w:val="0"/>
          <w:color w:val="002060"/>
          <w:sz w:val="22"/>
          <w:szCs w:val="22"/>
        </w:rPr>
        <w:tab/>
      </w:r>
      <w:r w:rsidRPr="000236FD">
        <w:rPr>
          <w:b w:val="0"/>
          <w:bCs w:val="0"/>
          <w:color w:val="002060"/>
          <w:sz w:val="22"/>
          <w:szCs w:val="22"/>
        </w:rPr>
        <w:t>1^ classificata</w:t>
      </w:r>
      <w:r>
        <w:rPr>
          <w:b w:val="0"/>
          <w:bCs w:val="0"/>
          <w:color w:val="002060"/>
          <w:sz w:val="22"/>
          <w:szCs w:val="22"/>
        </w:rPr>
        <w:tab/>
      </w:r>
      <w:r>
        <w:rPr>
          <w:b w:val="0"/>
          <w:bCs w:val="0"/>
          <w:color w:val="002060"/>
          <w:sz w:val="22"/>
          <w:szCs w:val="22"/>
        </w:rPr>
        <w:tab/>
      </w:r>
      <w:r>
        <w:rPr>
          <w:color w:val="002060"/>
          <w:sz w:val="22"/>
          <w:szCs w:val="22"/>
        </w:rPr>
        <w:t>BULDOG T.N.T. LUCREZIA</w:t>
      </w:r>
    </w:p>
    <w:p w14:paraId="641B9EAF" w14:textId="6BEBE38A" w:rsidR="000236FD" w:rsidRDefault="000236FD" w:rsidP="000236FD">
      <w:pPr>
        <w:pStyle w:val="Corpodeltesto21"/>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2^ classificata</w:t>
      </w:r>
      <w:r>
        <w:rPr>
          <w:rFonts w:ascii="Arial" w:hAnsi="Arial" w:cs="Arial"/>
          <w:color w:val="002060"/>
          <w:sz w:val="22"/>
          <w:szCs w:val="22"/>
        </w:rPr>
        <w:tab/>
      </w:r>
      <w:r>
        <w:rPr>
          <w:rFonts w:ascii="Arial" w:hAnsi="Arial" w:cs="Arial"/>
          <w:color w:val="002060"/>
          <w:sz w:val="22"/>
          <w:szCs w:val="22"/>
        </w:rPr>
        <w:tab/>
      </w:r>
      <w:r w:rsidRPr="000236FD">
        <w:rPr>
          <w:rFonts w:ascii="Arial" w:hAnsi="Arial" w:cs="Arial"/>
          <w:b/>
          <w:bCs/>
          <w:color w:val="002060"/>
          <w:sz w:val="22"/>
          <w:szCs w:val="22"/>
        </w:rPr>
        <w:t>CALCIO A 5 CORINALDO</w:t>
      </w:r>
    </w:p>
    <w:p w14:paraId="30F6FF77" w14:textId="77777777" w:rsidR="000236FD" w:rsidRDefault="000236FD" w:rsidP="000236FD">
      <w:pPr>
        <w:pStyle w:val="Corpodeltesto21"/>
        <w:rPr>
          <w:rFonts w:ascii="Arial" w:hAnsi="Arial" w:cs="Arial"/>
          <w:color w:val="002060"/>
          <w:sz w:val="22"/>
          <w:szCs w:val="22"/>
        </w:rPr>
      </w:pPr>
    </w:p>
    <w:p w14:paraId="53BC6041" w14:textId="5498716D" w:rsidR="000236FD" w:rsidRPr="00897AED" w:rsidRDefault="000236FD" w:rsidP="000236FD">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C</w:t>
      </w:r>
      <w:r w:rsidRPr="00897AED">
        <w:rPr>
          <w:b w:val="0"/>
          <w:bCs w:val="0"/>
          <w:color w:val="002060"/>
          <w:sz w:val="22"/>
          <w:szCs w:val="22"/>
        </w:rPr>
        <w:t>”</w:t>
      </w:r>
      <w:r w:rsidRPr="00897AED">
        <w:rPr>
          <w:b w:val="0"/>
          <w:bCs w:val="0"/>
          <w:color w:val="002060"/>
          <w:sz w:val="22"/>
          <w:szCs w:val="22"/>
        </w:rPr>
        <w:tab/>
      </w:r>
      <w:r w:rsidRPr="000236FD">
        <w:rPr>
          <w:b w:val="0"/>
          <w:bCs w:val="0"/>
          <w:color w:val="002060"/>
          <w:sz w:val="22"/>
          <w:szCs w:val="22"/>
        </w:rPr>
        <w:t>1^ classificata</w:t>
      </w:r>
      <w:r>
        <w:rPr>
          <w:b w:val="0"/>
          <w:bCs w:val="0"/>
          <w:color w:val="002060"/>
          <w:sz w:val="22"/>
          <w:szCs w:val="22"/>
        </w:rPr>
        <w:tab/>
      </w:r>
      <w:r>
        <w:rPr>
          <w:b w:val="0"/>
          <w:bCs w:val="0"/>
          <w:color w:val="002060"/>
          <w:sz w:val="22"/>
          <w:szCs w:val="22"/>
        </w:rPr>
        <w:tab/>
      </w:r>
      <w:r>
        <w:rPr>
          <w:color w:val="002060"/>
          <w:sz w:val="22"/>
          <w:szCs w:val="22"/>
        </w:rPr>
        <w:t>POLISPORTIVA RIPATRANSONE</w:t>
      </w:r>
    </w:p>
    <w:p w14:paraId="7CC588E8" w14:textId="4915F894" w:rsidR="000236FD" w:rsidRDefault="000236FD" w:rsidP="000236FD">
      <w:pPr>
        <w:pStyle w:val="Corpodeltesto21"/>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2^ classificata</w:t>
      </w: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C.U.S. ANCONA</w:t>
      </w:r>
    </w:p>
    <w:p w14:paraId="57B25B8D" w14:textId="77777777" w:rsidR="000236FD" w:rsidRDefault="000236FD" w:rsidP="000236FD">
      <w:pPr>
        <w:pStyle w:val="titoloprinc0"/>
        <w:jc w:val="both"/>
        <w:rPr>
          <w:b w:val="0"/>
          <w:bCs w:val="0"/>
          <w:color w:val="002060"/>
          <w:sz w:val="22"/>
          <w:szCs w:val="22"/>
        </w:rPr>
      </w:pPr>
    </w:p>
    <w:p w14:paraId="706F0FFA" w14:textId="35E03C6C" w:rsidR="000236FD" w:rsidRPr="00897AED" w:rsidRDefault="000236FD" w:rsidP="000236FD">
      <w:pPr>
        <w:pStyle w:val="titoloprinc0"/>
        <w:jc w:val="both"/>
        <w:rPr>
          <w:color w:val="002060"/>
          <w:sz w:val="22"/>
          <w:szCs w:val="22"/>
        </w:rPr>
      </w:pPr>
      <w:r w:rsidRPr="00897AED">
        <w:rPr>
          <w:b w:val="0"/>
          <w:bCs w:val="0"/>
          <w:color w:val="002060"/>
          <w:sz w:val="22"/>
          <w:szCs w:val="22"/>
        </w:rPr>
        <w:lastRenderedPageBreak/>
        <w:t>GIRONE “</w:t>
      </w:r>
      <w:r>
        <w:rPr>
          <w:b w:val="0"/>
          <w:bCs w:val="0"/>
          <w:color w:val="002060"/>
          <w:sz w:val="22"/>
          <w:szCs w:val="22"/>
        </w:rPr>
        <w:t>D</w:t>
      </w:r>
      <w:r w:rsidRPr="00897AED">
        <w:rPr>
          <w:b w:val="0"/>
          <w:bCs w:val="0"/>
          <w:color w:val="002060"/>
          <w:sz w:val="22"/>
          <w:szCs w:val="22"/>
        </w:rPr>
        <w:t>”</w:t>
      </w:r>
      <w:r w:rsidRPr="00897AED">
        <w:rPr>
          <w:b w:val="0"/>
          <w:bCs w:val="0"/>
          <w:color w:val="002060"/>
          <w:sz w:val="22"/>
          <w:szCs w:val="22"/>
        </w:rPr>
        <w:tab/>
      </w:r>
      <w:r w:rsidRPr="000236FD">
        <w:rPr>
          <w:b w:val="0"/>
          <w:bCs w:val="0"/>
          <w:color w:val="002060"/>
          <w:sz w:val="22"/>
          <w:szCs w:val="22"/>
        </w:rPr>
        <w:t>1^ classificata</w:t>
      </w:r>
      <w:r>
        <w:rPr>
          <w:b w:val="0"/>
          <w:bCs w:val="0"/>
          <w:color w:val="002060"/>
          <w:sz w:val="22"/>
          <w:szCs w:val="22"/>
        </w:rPr>
        <w:tab/>
      </w:r>
      <w:r>
        <w:rPr>
          <w:b w:val="0"/>
          <w:bCs w:val="0"/>
          <w:color w:val="002060"/>
          <w:sz w:val="22"/>
          <w:szCs w:val="22"/>
        </w:rPr>
        <w:tab/>
      </w:r>
      <w:r>
        <w:rPr>
          <w:color w:val="002060"/>
          <w:sz w:val="22"/>
          <w:szCs w:val="22"/>
        </w:rPr>
        <w:t>CANTINE RIUNITE CSI</w:t>
      </w:r>
    </w:p>
    <w:p w14:paraId="6FC4EF44" w14:textId="2447FA7B" w:rsidR="000236FD" w:rsidRDefault="000236FD" w:rsidP="000236FD">
      <w:pPr>
        <w:pStyle w:val="Corpodeltesto21"/>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2^ classificata</w:t>
      </w:r>
      <w:r>
        <w:rPr>
          <w:rFonts w:ascii="Arial" w:hAnsi="Arial" w:cs="Arial"/>
          <w:color w:val="002060"/>
          <w:sz w:val="22"/>
          <w:szCs w:val="22"/>
        </w:rPr>
        <w:tab/>
      </w:r>
      <w:r>
        <w:rPr>
          <w:rFonts w:ascii="Arial" w:hAnsi="Arial" w:cs="Arial"/>
          <w:color w:val="002060"/>
          <w:sz w:val="22"/>
          <w:szCs w:val="22"/>
        </w:rPr>
        <w:tab/>
      </w:r>
      <w:r w:rsidR="001D0F11">
        <w:rPr>
          <w:rFonts w:ascii="Arial" w:hAnsi="Arial" w:cs="Arial"/>
          <w:b/>
          <w:bCs/>
          <w:color w:val="002060"/>
          <w:sz w:val="22"/>
          <w:szCs w:val="22"/>
        </w:rPr>
        <w:t>FIGHT BULLS CORRIDONIA</w:t>
      </w:r>
    </w:p>
    <w:p w14:paraId="476DA1C8" w14:textId="77777777" w:rsidR="000236FD" w:rsidRDefault="000236FD" w:rsidP="00A120F5">
      <w:pPr>
        <w:pStyle w:val="LndNormale1"/>
        <w:rPr>
          <w:b/>
          <w:bCs/>
          <w:color w:val="002060"/>
          <w:u w:val="single"/>
        </w:rPr>
      </w:pPr>
    </w:p>
    <w:p w14:paraId="7AA9E299" w14:textId="5E85A090" w:rsidR="00A120F5" w:rsidRPr="00FF33D7" w:rsidRDefault="00A120F5" w:rsidP="00A120F5">
      <w:pPr>
        <w:pStyle w:val="LndNormale1"/>
        <w:rPr>
          <w:b/>
          <w:bCs/>
          <w:color w:val="002060"/>
          <w:u w:val="single"/>
        </w:rPr>
      </w:pPr>
      <w:r w:rsidRPr="00FF33D7">
        <w:rPr>
          <w:b/>
          <w:bCs/>
          <w:color w:val="002060"/>
          <w:u w:val="single"/>
        </w:rPr>
        <w:t>QUARTI DI FINALE</w:t>
      </w:r>
    </w:p>
    <w:p w14:paraId="6266F546" w14:textId="77777777" w:rsidR="00A120F5" w:rsidRPr="00FF33D7" w:rsidRDefault="00A120F5" w:rsidP="00A120F5">
      <w:pPr>
        <w:pStyle w:val="Corpodeltesto21"/>
        <w:rPr>
          <w:rFonts w:ascii="Arial" w:hAnsi="Arial" w:cs="Arial"/>
          <w:b/>
          <w:i/>
          <w:color w:val="002060"/>
          <w:sz w:val="22"/>
          <w:u w:val="single"/>
        </w:rPr>
      </w:pPr>
      <w:r w:rsidRPr="00FF33D7">
        <w:rPr>
          <w:rFonts w:ascii="Arial" w:hAnsi="Arial" w:cs="Arial"/>
          <w:b/>
          <w:i/>
          <w:color w:val="002060"/>
          <w:sz w:val="22"/>
          <w:u w:val="single"/>
        </w:rPr>
        <w:t xml:space="preserve">Gara Unica 04 Novembre 2025 </w:t>
      </w:r>
    </w:p>
    <w:p w14:paraId="22DC7BA3" w14:textId="77777777" w:rsidR="00A120F5" w:rsidRPr="00991F35" w:rsidRDefault="00A120F5" w:rsidP="00A120F5">
      <w:pPr>
        <w:pStyle w:val="LndNormale1"/>
        <w:rPr>
          <w:color w:val="002060"/>
          <w:highlight w:val="yellow"/>
        </w:rPr>
      </w:pPr>
      <w:r w:rsidRPr="00501E2C">
        <w:rPr>
          <w:color w:val="002060"/>
        </w:rPr>
        <w:t xml:space="preserve">I </w:t>
      </w:r>
      <w:r>
        <w:rPr>
          <w:color w:val="002060"/>
        </w:rPr>
        <w:t>Quarti di Finale</w:t>
      </w:r>
      <w:r w:rsidRPr="00501E2C">
        <w:rPr>
          <w:color w:val="002060"/>
        </w:rPr>
        <w:t xml:space="preserve"> prevedono la disputa di n° </w:t>
      </w:r>
      <w:r>
        <w:rPr>
          <w:color w:val="002060"/>
        </w:rPr>
        <w:t>4</w:t>
      </w:r>
      <w:r w:rsidRPr="00501E2C">
        <w:rPr>
          <w:color w:val="002060"/>
        </w:rPr>
        <w:t xml:space="preserve"> gare (solo andata) in casa della squadra prima</w:t>
      </w:r>
      <w:r>
        <w:rPr>
          <w:color w:val="002060"/>
        </w:rPr>
        <w:t xml:space="preserve"> classificata nei gironi del primo turno</w:t>
      </w:r>
      <w:r w:rsidRPr="00501E2C">
        <w:rPr>
          <w:color w:val="002060"/>
        </w:rPr>
        <w:t>.</w:t>
      </w:r>
    </w:p>
    <w:p w14:paraId="7F7FE3B1" w14:textId="77777777" w:rsidR="00A120F5" w:rsidRDefault="00A120F5" w:rsidP="00A120F5">
      <w:pPr>
        <w:pStyle w:val="Corpodeltesto21"/>
        <w:rPr>
          <w:rFonts w:ascii="Arial" w:hAnsi="Arial" w:cs="Arial"/>
          <w:color w:val="002060"/>
          <w:sz w:val="22"/>
        </w:rPr>
      </w:pPr>
    </w:p>
    <w:p w14:paraId="684F0871" w14:textId="77777777" w:rsidR="00A120F5" w:rsidRPr="001E6A72" w:rsidRDefault="00A120F5" w:rsidP="00A120F5">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3B03BCBB" w14:textId="77777777" w:rsidR="00A120F5" w:rsidRPr="001C0426" w:rsidRDefault="00A120F5" w:rsidP="00A120F5">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2</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3BBFCC57" w14:textId="1F4F9591" w:rsidR="001D0F11" w:rsidRPr="001D0F11" w:rsidRDefault="001D0F11" w:rsidP="00A120F5">
      <w:pPr>
        <w:pStyle w:val="Corpodeltesto21"/>
        <w:rPr>
          <w:rFonts w:ascii="Arial" w:hAnsi="Arial" w:cs="Arial"/>
          <w:b/>
          <w:bCs/>
          <w:color w:val="002060"/>
          <w:sz w:val="22"/>
        </w:rPr>
      </w:pPr>
      <w:r w:rsidRPr="001D0F11">
        <w:rPr>
          <w:rFonts w:ascii="Arial" w:hAnsi="Arial" w:cs="Arial"/>
          <w:b/>
          <w:bCs/>
          <w:color w:val="002060"/>
          <w:sz w:val="22"/>
        </w:rPr>
        <w:t>ACSS MONDOLFO C5 – CALCIO A 5 CORINALDO</w:t>
      </w:r>
    </w:p>
    <w:p w14:paraId="146E3C74" w14:textId="77777777" w:rsidR="001D0F11" w:rsidRDefault="001D0F11" w:rsidP="00A120F5">
      <w:pPr>
        <w:pStyle w:val="Corpodeltesto21"/>
        <w:rPr>
          <w:rFonts w:ascii="Arial" w:hAnsi="Arial" w:cs="Arial"/>
          <w:color w:val="002060"/>
          <w:sz w:val="22"/>
        </w:rPr>
      </w:pPr>
    </w:p>
    <w:p w14:paraId="196C1812" w14:textId="7860FC66" w:rsidR="00A120F5" w:rsidRPr="001C0426" w:rsidRDefault="00A120F5" w:rsidP="00A120F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B</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2</w:t>
      </w:r>
      <w:r w:rsidRPr="001C0426">
        <w:rPr>
          <w:rFonts w:ascii="Arial" w:hAnsi="Arial" w:cs="Arial"/>
          <w:color w:val="002060"/>
          <w:sz w:val="22"/>
        </w:rPr>
        <w:t>^ classificata girone “</w:t>
      </w:r>
      <w:r>
        <w:rPr>
          <w:rFonts w:ascii="Arial" w:hAnsi="Arial" w:cs="Arial"/>
          <w:color w:val="002060"/>
          <w:sz w:val="22"/>
        </w:rPr>
        <w:t>A</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20DD6FF9" w14:textId="63951611" w:rsidR="001D0F11" w:rsidRPr="001D0F11" w:rsidRDefault="001D0F11" w:rsidP="00A120F5">
      <w:pPr>
        <w:pStyle w:val="Corpodeltesto21"/>
        <w:rPr>
          <w:rFonts w:ascii="Arial" w:hAnsi="Arial" w:cs="Arial"/>
          <w:b/>
          <w:bCs/>
          <w:color w:val="002060"/>
          <w:sz w:val="22"/>
        </w:rPr>
      </w:pPr>
      <w:r w:rsidRPr="001D0F11">
        <w:rPr>
          <w:rFonts w:ascii="Arial" w:hAnsi="Arial" w:cs="Arial"/>
          <w:b/>
          <w:bCs/>
          <w:color w:val="002060"/>
          <w:sz w:val="22"/>
        </w:rPr>
        <w:t>BULDOG T.N.T. LUCREZIA – ITALSERVICE C5</w:t>
      </w:r>
    </w:p>
    <w:p w14:paraId="63FEC028" w14:textId="77777777" w:rsidR="001D0F11" w:rsidRDefault="001D0F11" w:rsidP="00A120F5">
      <w:pPr>
        <w:pStyle w:val="Corpodeltesto21"/>
        <w:rPr>
          <w:rFonts w:ascii="Arial" w:hAnsi="Arial" w:cs="Arial"/>
          <w:color w:val="002060"/>
          <w:sz w:val="22"/>
        </w:rPr>
      </w:pPr>
    </w:p>
    <w:p w14:paraId="62E41E9D" w14:textId="6411FB2A" w:rsidR="00A120F5" w:rsidRPr="001C0426" w:rsidRDefault="00A120F5" w:rsidP="00A120F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2</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18A7CE0F" w14:textId="13613BDA" w:rsidR="001D0F11" w:rsidRPr="001D0F11" w:rsidRDefault="001D0F11" w:rsidP="00A120F5">
      <w:pPr>
        <w:pStyle w:val="Corpodeltesto21"/>
        <w:rPr>
          <w:rFonts w:ascii="Arial" w:hAnsi="Arial" w:cs="Arial"/>
          <w:b/>
          <w:bCs/>
          <w:color w:val="002060"/>
          <w:sz w:val="22"/>
        </w:rPr>
      </w:pPr>
      <w:r w:rsidRPr="001D0F11">
        <w:rPr>
          <w:rFonts w:ascii="Arial" w:hAnsi="Arial" w:cs="Arial"/>
          <w:b/>
          <w:bCs/>
          <w:color w:val="002060"/>
          <w:sz w:val="22"/>
        </w:rPr>
        <w:t>POLISPORTIVA RIPATRANSONE – FIGHT BULLS CORRIDONIA</w:t>
      </w:r>
    </w:p>
    <w:p w14:paraId="3B8790A4" w14:textId="77777777" w:rsidR="001D0F11" w:rsidRDefault="001D0F11" w:rsidP="00A120F5">
      <w:pPr>
        <w:pStyle w:val="Corpodeltesto21"/>
        <w:rPr>
          <w:rFonts w:ascii="Arial" w:hAnsi="Arial" w:cs="Arial"/>
          <w:color w:val="002060"/>
          <w:sz w:val="22"/>
        </w:rPr>
      </w:pPr>
    </w:p>
    <w:p w14:paraId="64775017" w14:textId="3F1EB8E4" w:rsidR="00A120F5" w:rsidRPr="001C0426" w:rsidRDefault="00A120F5" w:rsidP="00A120F5">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D</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2</w:t>
      </w:r>
      <w:r w:rsidRPr="001C0426">
        <w:rPr>
          <w:rFonts w:ascii="Arial" w:hAnsi="Arial" w:cs="Arial"/>
          <w:color w:val="002060"/>
          <w:sz w:val="22"/>
        </w:rPr>
        <w:t>^ classificata girone “</w:t>
      </w:r>
      <w:r>
        <w:rPr>
          <w:rFonts w:ascii="Arial" w:hAnsi="Arial" w:cs="Arial"/>
          <w:color w:val="002060"/>
          <w:sz w:val="22"/>
        </w:rPr>
        <w:t>C</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50486124" w14:textId="534B94E8" w:rsidR="00A120F5" w:rsidRPr="001D0F11" w:rsidRDefault="001D0F11" w:rsidP="00A120F5">
      <w:pPr>
        <w:pStyle w:val="Corpodeltesto21"/>
        <w:rPr>
          <w:rFonts w:ascii="Arial" w:hAnsi="Arial" w:cs="Arial"/>
          <w:b/>
          <w:bCs/>
          <w:color w:val="002060"/>
          <w:sz w:val="22"/>
        </w:rPr>
      </w:pPr>
      <w:r w:rsidRPr="001D0F11">
        <w:rPr>
          <w:rFonts w:ascii="Arial" w:hAnsi="Arial" w:cs="Arial"/>
          <w:b/>
          <w:bCs/>
          <w:color w:val="002060"/>
          <w:sz w:val="22"/>
        </w:rPr>
        <w:t>CANTINE RIUNITE CSI – C.U.S. ANCONA</w:t>
      </w:r>
    </w:p>
    <w:p w14:paraId="2A815B8A" w14:textId="77777777" w:rsidR="001D0F11" w:rsidRDefault="001D0F11" w:rsidP="00A120F5">
      <w:pPr>
        <w:pStyle w:val="Corpodeltesto21"/>
        <w:rPr>
          <w:rFonts w:ascii="Arial" w:hAnsi="Arial" w:cs="Arial"/>
          <w:color w:val="002060"/>
          <w:sz w:val="22"/>
        </w:rPr>
      </w:pPr>
    </w:p>
    <w:p w14:paraId="03C3734E" w14:textId="77777777" w:rsidR="00A120F5" w:rsidRPr="00F45EB9" w:rsidRDefault="00A120F5" w:rsidP="00A120F5">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7C2B26E9" w14:textId="77777777" w:rsidR="00A120F5" w:rsidRPr="00C93A9B" w:rsidRDefault="00A120F5" w:rsidP="00A120F5">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1E80C5F6" w14:textId="77777777" w:rsidR="00A120F5" w:rsidRPr="000B4152" w:rsidRDefault="00A120F5" w:rsidP="00A120F5">
      <w:pPr>
        <w:pStyle w:val="LndNormale1"/>
        <w:rPr>
          <w:color w:val="002060"/>
        </w:rPr>
      </w:pPr>
    </w:p>
    <w:p w14:paraId="4D3737DF" w14:textId="77777777" w:rsidR="00A120F5" w:rsidRPr="00132B21" w:rsidRDefault="00A120F5" w:rsidP="00A120F5">
      <w:pPr>
        <w:pStyle w:val="LndNormale1"/>
        <w:rPr>
          <w:b/>
          <w:color w:val="002060"/>
          <w:u w:val="single"/>
        </w:rPr>
      </w:pPr>
      <w:r w:rsidRPr="00132B21">
        <w:rPr>
          <w:b/>
          <w:color w:val="002060"/>
          <w:u w:val="single"/>
        </w:rPr>
        <w:t>SEMIFINALI</w:t>
      </w:r>
    </w:p>
    <w:p w14:paraId="5A67471E" w14:textId="77777777" w:rsidR="00A120F5" w:rsidRPr="00D36BF1" w:rsidRDefault="00A120F5" w:rsidP="00A120F5">
      <w:pPr>
        <w:pStyle w:val="Corpodeltesto21"/>
        <w:rPr>
          <w:rFonts w:ascii="Arial" w:hAnsi="Arial" w:cs="Arial"/>
          <w:b/>
          <w:i/>
          <w:color w:val="002060"/>
          <w:sz w:val="22"/>
        </w:rPr>
      </w:pPr>
      <w:r w:rsidRPr="00D36BF1">
        <w:rPr>
          <w:rFonts w:ascii="Arial" w:hAnsi="Arial" w:cs="Arial"/>
          <w:b/>
          <w:i/>
          <w:color w:val="002060"/>
          <w:sz w:val="22"/>
        </w:rPr>
        <w:t xml:space="preserve">Gara di Andata 18 </w:t>
      </w:r>
      <w:proofErr w:type="gramStart"/>
      <w:r w:rsidRPr="00D36BF1">
        <w:rPr>
          <w:rFonts w:ascii="Arial" w:hAnsi="Arial" w:cs="Arial"/>
          <w:b/>
          <w:i/>
          <w:color w:val="002060"/>
          <w:sz w:val="22"/>
        </w:rPr>
        <w:t>Novembre</w:t>
      </w:r>
      <w:proofErr w:type="gramEnd"/>
      <w:r w:rsidRPr="00D36BF1">
        <w:rPr>
          <w:rFonts w:ascii="Arial" w:hAnsi="Arial" w:cs="Arial"/>
          <w:b/>
          <w:i/>
          <w:color w:val="002060"/>
          <w:sz w:val="22"/>
        </w:rPr>
        <w:t xml:space="preserve"> 2025 – Gara di Ritorno 02 </w:t>
      </w:r>
      <w:proofErr w:type="gramStart"/>
      <w:r w:rsidRPr="00D36BF1">
        <w:rPr>
          <w:rFonts w:ascii="Arial" w:hAnsi="Arial" w:cs="Arial"/>
          <w:b/>
          <w:i/>
          <w:color w:val="002060"/>
          <w:sz w:val="22"/>
        </w:rPr>
        <w:t>Dicembre</w:t>
      </w:r>
      <w:proofErr w:type="gramEnd"/>
      <w:r w:rsidRPr="00D36BF1">
        <w:rPr>
          <w:rFonts w:ascii="Arial" w:hAnsi="Arial" w:cs="Arial"/>
          <w:b/>
          <w:i/>
          <w:color w:val="002060"/>
          <w:sz w:val="22"/>
        </w:rPr>
        <w:t xml:space="preserve"> 2025</w:t>
      </w:r>
    </w:p>
    <w:p w14:paraId="47203353" w14:textId="77777777" w:rsidR="00A120F5" w:rsidRPr="00D36BF1" w:rsidRDefault="00A120F5" w:rsidP="00A120F5">
      <w:pPr>
        <w:pStyle w:val="Corpodeltesto21"/>
        <w:rPr>
          <w:rFonts w:ascii="Arial" w:hAnsi="Arial" w:cs="Arial"/>
          <w:color w:val="002060"/>
          <w:sz w:val="22"/>
        </w:rPr>
      </w:pPr>
      <w:r w:rsidRPr="00D36BF1">
        <w:rPr>
          <w:rFonts w:ascii="Arial" w:hAnsi="Arial" w:cs="Arial"/>
          <w:color w:val="002060"/>
          <w:sz w:val="22"/>
        </w:rPr>
        <w:t>Le 4 squadre qualificate dai Quarti di Finale disputeranno gare di andata e ritorno ad eliminazione diretta.</w:t>
      </w:r>
    </w:p>
    <w:p w14:paraId="395DC06F" w14:textId="77777777" w:rsidR="00A120F5" w:rsidRPr="00D36BF1" w:rsidRDefault="00A120F5" w:rsidP="00A120F5">
      <w:pPr>
        <w:pStyle w:val="Corpodeltesto21"/>
        <w:rPr>
          <w:rFonts w:ascii="Arial" w:hAnsi="Arial" w:cs="Arial"/>
          <w:b/>
          <w:bCs/>
          <w:color w:val="002060"/>
          <w:sz w:val="22"/>
        </w:rPr>
      </w:pPr>
      <w:r w:rsidRPr="00D36BF1">
        <w:rPr>
          <w:rFonts w:ascii="Arial" w:hAnsi="Arial" w:cs="Arial"/>
          <w:b/>
          <w:bCs/>
          <w:color w:val="002060"/>
          <w:sz w:val="22"/>
        </w:rPr>
        <w:t>Gli accoppiamenti delle gare di Semifinale saranno determinati per sorteggio.</w:t>
      </w:r>
    </w:p>
    <w:p w14:paraId="5CAC2E86" w14:textId="77777777" w:rsidR="00A120F5" w:rsidRPr="00D25EA4" w:rsidRDefault="00A120F5" w:rsidP="00A120F5">
      <w:pPr>
        <w:pStyle w:val="Corpodeltesto21"/>
        <w:rPr>
          <w:rFonts w:ascii="Arial" w:hAnsi="Arial" w:cs="Arial"/>
          <w:color w:val="002060"/>
          <w:sz w:val="22"/>
          <w:highlight w:val="yellow"/>
        </w:rPr>
      </w:pPr>
    </w:p>
    <w:p w14:paraId="5481C077" w14:textId="77777777" w:rsidR="00A120F5" w:rsidRPr="00132B21" w:rsidRDefault="00A120F5" w:rsidP="00A120F5">
      <w:pPr>
        <w:pStyle w:val="Corpodeltesto21"/>
        <w:rPr>
          <w:rFonts w:ascii="Arial" w:hAnsi="Arial" w:cs="Arial"/>
          <w:color w:val="002060"/>
          <w:sz w:val="22"/>
        </w:rPr>
      </w:pPr>
      <w:r w:rsidRPr="00132B21">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0C183C1" w14:textId="77777777" w:rsidR="00A120F5" w:rsidRPr="00132B21" w:rsidRDefault="00A120F5" w:rsidP="00A120F5">
      <w:pPr>
        <w:pStyle w:val="Corpodeltesto21"/>
        <w:rPr>
          <w:rFonts w:ascii="Arial" w:hAnsi="Arial" w:cs="Arial"/>
          <w:color w:val="002060"/>
          <w:sz w:val="22"/>
        </w:rPr>
      </w:pPr>
      <w:r w:rsidRPr="00132B21">
        <w:rPr>
          <w:rFonts w:ascii="Arial" w:hAnsi="Arial" w:cs="Arial"/>
          <w:color w:val="002060"/>
          <w:sz w:val="22"/>
        </w:rPr>
        <w:t xml:space="preserve">Persistendo ancora la parità, si disputeranno due tempi supplementari di </w:t>
      </w:r>
      <w:proofErr w:type="gramStart"/>
      <w:r w:rsidRPr="00132B21">
        <w:rPr>
          <w:rFonts w:ascii="Arial" w:hAnsi="Arial" w:cs="Arial"/>
          <w:color w:val="002060"/>
          <w:sz w:val="22"/>
        </w:rPr>
        <w:t>5</w:t>
      </w:r>
      <w:proofErr w:type="gramEnd"/>
      <w:r w:rsidRPr="00132B2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9A0D8CD" w14:textId="77777777" w:rsidR="00A120F5" w:rsidRDefault="00A120F5" w:rsidP="00C7182B">
      <w:pPr>
        <w:pStyle w:val="titoloprinc0"/>
        <w:rPr>
          <w:color w:val="002060"/>
        </w:rPr>
      </w:pPr>
    </w:p>
    <w:p w14:paraId="3DA97576" w14:textId="77D0357C" w:rsidR="00C7182B" w:rsidRPr="00787910" w:rsidRDefault="00C7182B" w:rsidP="00C7182B">
      <w:pPr>
        <w:pStyle w:val="titoloprinc0"/>
        <w:rPr>
          <w:color w:val="002060"/>
        </w:rPr>
      </w:pPr>
      <w:r w:rsidRPr="00787910">
        <w:rPr>
          <w:color w:val="002060"/>
        </w:rPr>
        <w:t>RISULTATI</w:t>
      </w:r>
    </w:p>
    <w:p w14:paraId="290C1758" w14:textId="77777777" w:rsidR="00C7182B" w:rsidRPr="00787910" w:rsidRDefault="00C7182B" w:rsidP="00C7182B">
      <w:pPr>
        <w:pStyle w:val="breakline"/>
        <w:rPr>
          <w:color w:val="002060"/>
        </w:rPr>
      </w:pPr>
    </w:p>
    <w:p w14:paraId="4FE85EE3" w14:textId="77777777" w:rsidR="00C7182B" w:rsidRPr="00787910" w:rsidRDefault="00C7182B" w:rsidP="00C7182B">
      <w:pPr>
        <w:pStyle w:val="sottotitolocampionato10"/>
        <w:rPr>
          <w:color w:val="002060"/>
        </w:rPr>
      </w:pPr>
      <w:r w:rsidRPr="00787910">
        <w:rPr>
          <w:color w:val="002060"/>
        </w:rPr>
        <w:t>RISULTATI UFFICIALI GARE DEL 20/10/2025</w:t>
      </w:r>
    </w:p>
    <w:p w14:paraId="0E15F917" w14:textId="77777777" w:rsidR="00C7182B" w:rsidRPr="00C7182B" w:rsidRDefault="00C7182B" w:rsidP="00C7182B">
      <w:pPr>
        <w:pStyle w:val="sottotitolocampionato20"/>
        <w:spacing w:before="0" w:beforeAutospacing="0" w:after="0" w:afterAutospacing="0"/>
        <w:rPr>
          <w:rFonts w:ascii="Arial" w:hAnsi="Arial" w:cs="Arial"/>
          <w:color w:val="002060"/>
          <w:sz w:val="20"/>
          <w:szCs w:val="20"/>
        </w:rPr>
      </w:pPr>
      <w:r w:rsidRPr="00C7182B">
        <w:rPr>
          <w:rFonts w:ascii="Arial" w:hAnsi="Arial" w:cs="Arial"/>
          <w:color w:val="002060"/>
          <w:sz w:val="20"/>
          <w:szCs w:val="20"/>
        </w:rPr>
        <w:t>Si trascrivono qui di seguito i risultati ufficiali delle gare disputate</w:t>
      </w:r>
    </w:p>
    <w:p w14:paraId="5F6ED90A" w14:textId="77777777" w:rsidR="00C7182B" w:rsidRPr="00787910" w:rsidRDefault="00C7182B" w:rsidP="00C718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182B" w:rsidRPr="00787910" w14:paraId="2ECDFA35" w14:textId="77777777" w:rsidTr="005F29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182B" w:rsidRPr="00787910" w14:paraId="3B5B6E8B" w14:textId="77777777" w:rsidTr="005F29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92BA0" w14:textId="77777777" w:rsidR="00C7182B" w:rsidRPr="00787910" w:rsidRDefault="00C7182B" w:rsidP="005F290E">
                  <w:pPr>
                    <w:pStyle w:val="headertabella0"/>
                    <w:rPr>
                      <w:color w:val="002060"/>
                    </w:rPr>
                  </w:pPr>
                  <w:r w:rsidRPr="00787910">
                    <w:rPr>
                      <w:color w:val="002060"/>
                    </w:rPr>
                    <w:t>GIRONE A - 3 Giornata - A</w:t>
                  </w:r>
                </w:p>
              </w:tc>
            </w:tr>
            <w:tr w:rsidR="00C7182B" w:rsidRPr="00787910" w14:paraId="24C35C32" w14:textId="77777777" w:rsidTr="005F290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ACA708" w14:textId="77777777" w:rsidR="00C7182B" w:rsidRPr="00787910" w:rsidRDefault="00C7182B" w:rsidP="005F290E">
                  <w:pPr>
                    <w:pStyle w:val="rowtabella0"/>
                    <w:rPr>
                      <w:color w:val="002060"/>
                    </w:rPr>
                  </w:pPr>
                  <w:r w:rsidRPr="00787910">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0C443" w14:textId="77777777" w:rsidR="00C7182B" w:rsidRPr="00787910" w:rsidRDefault="00C7182B" w:rsidP="005F290E">
                  <w:pPr>
                    <w:pStyle w:val="rowtabella0"/>
                    <w:rPr>
                      <w:color w:val="002060"/>
                    </w:rPr>
                  </w:pPr>
                  <w:r w:rsidRPr="00787910">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C5F677" w14:textId="77777777" w:rsidR="00C7182B" w:rsidRPr="00787910" w:rsidRDefault="00C7182B" w:rsidP="005F290E">
                  <w:pPr>
                    <w:pStyle w:val="rowtabella0"/>
                    <w:jc w:val="center"/>
                    <w:rPr>
                      <w:color w:val="002060"/>
                    </w:rPr>
                  </w:pPr>
                  <w:r w:rsidRPr="00787910">
                    <w:rPr>
                      <w:color w:val="002060"/>
                    </w:rPr>
                    <w:t>14 - 0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8CE894" w14:textId="77777777" w:rsidR="00C7182B" w:rsidRPr="00787910" w:rsidRDefault="00C7182B" w:rsidP="005F290E">
                  <w:pPr>
                    <w:pStyle w:val="rowtabella0"/>
                    <w:jc w:val="center"/>
                    <w:rPr>
                      <w:color w:val="002060"/>
                    </w:rPr>
                  </w:pPr>
                  <w:r w:rsidRPr="00787910">
                    <w:rPr>
                      <w:color w:val="002060"/>
                    </w:rPr>
                    <w:t> </w:t>
                  </w:r>
                </w:p>
              </w:tc>
            </w:tr>
          </w:tbl>
          <w:p w14:paraId="75B4A940" w14:textId="77777777" w:rsidR="00C7182B" w:rsidRPr="00787910" w:rsidRDefault="00C7182B" w:rsidP="005F290E">
            <w:pPr>
              <w:rPr>
                <w:color w:val="002060"/>
              </w:rPr>
            </w:pPr>
          </w:p>
        </w:tc>
      </w:tr>
    </w:tbl>
    <w:p w14:paraId="2F0483C5" w14:textId="77777777" w:rsidR="00C7182B" w:rsidRPr="00787910" w:rsidRDefault="00C7182B" w:rsidP="00C7182B">
      <w:pPr>
        <w:pStyle w:val="breakline"/>
        <w:rPr>
          <w:color w:val="002060"/>
        </w:rPr>
      </w:pPr>
    </w:p>
    <w:p w14:paraId="5B3FDF1A" w14:textId="77777777" w:rsidR="00C7182B" w:rsidRPr="00787910" w:rsidRDefault="00C7182B" w:rsidP="00C7182B">
      <w:pPr>
        <w:pStyle w:val="breakline"/>
        <w:rPr>
          <w:color w:val="002060"/>
        </w:rPr>
      </w:pPr>
    </w:p>
    <w:p w14:paraId="3C5ECDAD" w14:textId="77777777" w:rsidR="00C7182B" w:rsidRPr="00787910" w:rsidRDefault="00C7182B" w:rsidP="00C7182B">
      <w:pPr>
        <w:pStyle w:val="titoloprinc0"/>
        <w:rPr>
          <w:color w:val="002060"/>
        </w:rPr>
      </w:pPr>
      <w:r w:rsidRPr="00787910">
        <w:rPr>
          <w:color w:val="002060"/>
        </w:rPr>
        <w:t>GIUDICE SPORTIVO</w:t>
      </w:r>
    </w:p>
    <w:p w14:paraId="1C052889" w14:textId="77777777" w:rsidR="00C7182B" w:rsidRPr="00787910" w:rsidRDefault="00C7182B" w:rsidP="00C7182B">
      <w:pPr>
        <w:pStyle w:val="diffida"/>
        <w:rPr>
          <w:color w:val="002060"/>
        </w:rPr>
      </w:pPr>
      <w:r w:rsidRPr="00787910">
        <w:rPr>
          <w:color w:val="002060"/>
        </w:rPr>
        <w:t>Il Giudice Sportivo Avv. Agnese Lazzaretti, con l'assistenza del Segretario Angelo Castellana, nella seduta del 24/10/2025, ha adottato le decisioni che di seguito integralmente si riportano:</w:t>
      </w:r>
    </w:p>
    <w:p w14:paraId="0CF0DC93" w14:textId="77777777" w:rsidR="00C7182B" w:rsidRPr="00787910" w:rsidRDefault="00C7182B" w:rsidP="00C7182B">
      <w:pPr>
        <w:pStyle w:val="titolo10"/>
        <w:rPr>
          <w:color w:val="002060"/>
        </w:rPr>
      </w:pPr>
      <w:r w:rsidRPr="00787910">
        <w:rPr>
          <w:color w:val="002060"/>
        </w:rPr>
        <w:t xml:space="preserve">GARE DEL 20/10/2025 </w:t>
      </w:r>
    </w:p>
    <w:p w14:paraId="0F4AADDA" w14:textId="77777777" w:rsidR="00C7182B" w:rsidRPr="00787910" w:rsidRDefault="00C7182B" w:rsidP="00C7182B">
      <w:pPr>
        <w:pStyle w:val="titolo7a"/>
        <w:rPr>
          <w:color w:val="002060"/>
        </w:rPr>
      </w:pPr>
      <w:r w:rsidRPr="00787910">
        <w:rPr>
          <w:color w:val="002060"/>
        </w:rPr>
        <w:t xml:space="preserve">PROVVEDIMENTI DISCIPLINARI </w:t>
      </w:r>
    </w:p>
    <w:p w14:paraId="3EFC2B62" w14:textId="77777777" w:rsidR="00C7182B" w:rsidRPr="00787910" w:rsidRDefault="00C7182B" w:rsidP="00C7182B">
      <w:pPr>
        <w:pStyle w:val="titolo7b0"/>
        <w:rPr>
          <w:color w:val="002060"/>
        </w:rPr>
      </w:pPr>
      <w:r w:rsidRPr="00787910">
        <w:rPr>
          <w:color w:val="002060"/>
        </w:rPr>
        <w:lastRenderedPageBreak/>
        <w:t xml:space="preserve">In base alle risultanze degli atti ufficiali sono state deliberate le seguenti sanzioni disciplinari. </w:t>
      </w:r>
    </w:p>
    <w:p w14:paraId="6B19285D" w14:textId="77777777" w:rsidR="00C7182B" w:rsidRPr="00787910" w:rsidRDefault="00C7182B" w:rsidP="00C7182B">
      <w:pPr>
        <w:pStyle w:val="titolo30"/>
        <w:rPr>
          <w:color w:val="002060"/>
        </w:rPr>
      </w:pPr>
      <w:r w:rsidRPr="00787910">
        <w:rPr>
          <w:color w:val="002060"/>
        </w:rPr>
        <w:t xml:space="preserve">CALCIATORI NON ESPULSI </w:t>
      </w:r>
    </w:p>
    <w:p w14:paraId="3F2E68DA" w14:textId="77777777" w:rsidR="00C7182B" w:rsidRPr="00787910" w:rsidRDefault="00C7182B" w:rsidP="00C7182B">
      <w:pPr>
        <w:pStyle w:val="titolo20"/>
        <w:rPr>
          <w:color w:val="002060"/>
        </w:rPr>
      </w:pPr>
      <w:r w:rsidRPr="007879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182B" w:rsidRPr="00787910" w14:paraId="3551F3A9" w14:textId="77777777" w:rsidTr="005F290E">
        <w:tc>
          <w:tcPr>
            <w:tcW w:w="2200" w:type="dxa"/>
            <w:tcMar>
              <w:top w:w="20" w:type="dxa"/>
              <w:left w:w="20" w:type="dxa"/>
              <w:bottom w:w="20" w:type="dxa"/>
              <w:right w:w="20" w:type="dxa"/>
            </w:tcMar>
            <w:vAlign w:val="center"/>
            <w:hideMark/>
          </w:tcPr>
          <w:p w14:paraId="727950C7" w14:textId="77777777" w:rsidR="00C7182B" w:rsidRPr="00787910" w:rsidRDefault="00C7182B" w:rsidP="005F290E">
            <w:pPr>
              <w:pStyle w:val="movimento"/>
              <w:rPr>
                <w:color w:val="002060"/>
              </w:rPr>
            </w:pPr>
            <w:r w:rsidRPr="00787910">
              <w:rPr>
                <w:color w:val="002060"/>
              </w:rPr>
              <w:t>CASONI LENCI ANDREA</w:t>
            </w:r>
          </w:p>
        </w:tc>
        <w:tc>
          <w:tcPr>
            <w:tcW w:w="2200" w:type="dxa"/>
            <w:tcMar>
              <w:top w:w="20" w:type="dxa"/>
              <w:left w:w="20" w:type="dxa"/>
              <w:bottom w:w="20" w:type="dxa"/>
              <w:right w:w="20" w:type="dxa"/>
            </w:tcMar>
            <w:vAlign w:val="center"/>
            <w:hideMark/>
          </w:tcPr>
          <w:p w14:paraId="331CDD7A" w14:textId="77777777" w:rsidR="00C7182B" w:rsidRPr="00787910" w:rsidRDefault="00C7182B" w:rsidP="005F290E">
            <w:pPr>
              <w:pStyle w:val="movimento2"/>
              <w:rPr>
                <w:color w:val="002060"/>
              </w:rPr>
            </w:pPr>
            <w:r w:rsidRPr="00787910">
              <w:rPr>
                <w:color w:val="002060"/>
              </w:rPr>
              <w:t xml:space="preserve">(REAL FABRIANO) </w:t>
            </w:r>
          </w:p>
        </w:tc>
        <w:tc>
          <w:tcPr>
            <w:tcW w:w="800" w:type="dxa"/>
            <w:tcMar>
              <w:top w:w="20" w:type="dxa"/>
              <w:left w:w="20" w:type="dxa"/>
              <w:bottom w:w="20" w:type="dxa"/>
              <w:right w:w="20" w:type="dxa"/>
            </w:tcMar>
            <w:vAlign w:val="center"/>
            <w:hideMark/>
          </w:tcPr>
          <w:p w14:paraId="75695C78"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660D6EEA" w14:textId="77777777" w:rsidR="00C7182B" w:rsidRPr="00787910" w:rsidRDefault="00C7182B" w:rsidP="005F290E">
            <w:pPr>
              <w:pStyle w:val="movimento"/>
              <w:rPr>
                <w:color w:val="002060"/>
              </w:rPr>
            </w:pPr>
            <w:r w:rsidRPr="00787910">
              <w:rPr>
                <w:color w:val="002060"/>
              </w:rPr>
              <w:t> </w:t>
            </w:r>
          </w:p>
        </w:tc>
        <w:tc>
          <w:tcPr>
            <w:tcW w:w="2200" w:type="dxa"/>
            <w:tcMar>
              <w:top w:w="20" w:type="dxa"/>
              <w:left w:w="20" w:type="dxa"/>
              <w:bottom w:w="20" w:type="dxa"/>
              <w:right w:w="20" w:type="dxa"/>
            </w:tcMar>
            <w:vAlign w:val="center"/>
            <w:hideMark/>
          </w:tcPr>
          <w:p w14:paraId="2C64E27F" w14:textId="77777777" w:rsidR="00C7182B" w:rsidRPr="00787910" w:rsidRDefault="00C7182B" w:rsidP="005F290E">
            <w:pPr>
              <w:pStyle w:val="movimento2"/>
              <w:rPr>
                <w:color w:val="002060"/>
              </w:rPr>
            </w:pPr>
            <w:r w:rsidRPr="00787910">
              <w:rPr>
                <w:color w:val="002060"/>
              </w:rPr>
              <w:t> </w:t>
            </w:r>
          </w:p>
        </w:tc>
      </w:tr>
    </w:tbl>
    <w:p w14:paraId="34526360" w14:textId="77777777" w:rsidR="00C7182B" w:rsidRPr="00A2100E" w:rsidRDefault="00C7182B" w:rsidP="00C7182B">
      <w:pPr>
        <w:pStyle w:val="breakline"/>
        <w:rPr>
          <w:color w:val="002060"/>
        </w:rPr>
      </w:pPr>
    </w:p>
    <w:p w14:paraId="6E463459" w14:textId="77777777" w:rsidR="00C7182B" w:rsidRPr="00BD581B" w:rsidRDefault="00C7182B" w:rsidP="00C7182B">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6533A9D" w14:textId="77777777" w:rsidR="00C7182B" w:rsidRPr="00BD581B" w:rsidRDefault="00C7182B" w:rsidP="00C7182B">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842056D" w14:textId="77777777" w:rsidR="00E97CD1" w:rsidRDefault="00E97CD1" w:rsidP="00E97CD1">
      <w:pPr>
        <w:pStyle w:val="breakline"/>
        <w:rPr>
          <w:color w:val="002060"/>
        </w:rPr>
      </w:pPr>
    </w:p>
    <w:p w14:paraId="55920B86" w14:textId="77777777" w:rsidR="00E97CD1" w:rsidRDefault="00E97CD1" w:rsidP="00E97CD1">
      <w:pPr>
        <w:pStyle w:val="breakline"/>
        <w:rPr>
          <w:rFonts w:eastAsiaTheme="minorEastAsia"/>
          <w:color w:val="002060"/>
        </w:rPr>
      </w:pPr>
    </w:p>
    <w:p w14:paraId="031DFEDE" w14:textId="77777777" w:rsidR="00E85C6F" w:rsidRPr="00787910" w:rsidRDefault="00E85C6F" w:rsidP="00E85C6F">
      <w:pPr>
        <w:pStyle w:val="titoloprinc0"/>
        <w:rPr>
          <w:color w:val="002060"/>
        </w:rPr>
      </w:pPr>
      <w:r>
        <w:rPr>
          <w:color w:val="002060"/>
        </w:rPr>
        <w:t>PROGRAMMA GARE</w:t>
      </w:r>
    </w:p>
    <w:p w14:paraId="483DBA39" w14:textId="77777777" w:rsidR="00E85C6F" w:rsidRDefault="00E85C6F" w:rsidP="00E97CD1">
      <w:pPr>
        <w:pStyle w:val="breakline"/>
        <w:rPr>
          <w:rFonts w:eastAsiaTheme="minorEastAsia"/>
          <w:color w:val="002060"/>
        </w:rPr>
      </w:pPr>
    </w:p>
    <w:p w14:paraId="2398E478" w14:textId="77777777" w:rsidR="00E85C6F" w:rsidRPr="00EF2169" w:rsidRDefault="00E85C6F" w:rsidP="00E85C6F">
      <w:pPr>
        <w:pStyle w:val="sottotitolocampionato10"/>
        <w:rPr>
          <w:color w:val="002060"/>
        </w:rPr>
      </w:pPr>
      <w:r w:rsidRPr="00EF216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E85C6F" w:rsidRPr="00EF2169" w14:paraId="4DBBE99D" w14:textId="77777777" w:rsidTr="005F29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19667" w14:textId="77777777" w:rsidR="00E85C6F" w:rsidRPr="00EF2169" w:rsidRDefault="00E85C6F" w:rsidP="005F290E">
            <w:pPr>
              <w:pStyle w:val="headertabella0"/>
              <w:rPr>
                <w:color w:val="002060"/>
              </w:rPr>
            </w:pPr>
            <w:r w:rsidRPr="00EF216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3B9D8" w14:textId="77777777" w:rsidR="00E85C6F" w:rsidRPr="00EF2169" w:rsidRDefault="00E85C6F" w:rsidP="005F290E">
            <w:pPr>
              <w:pStyle w:val="headertabella0"/>
              <w:rPr>
                <w:color w:val="002060"/>
              </w:rPr>
            </w:pPr>
            <w:r w:rsidRPr="00EF216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D77CB" w14:textId="77777777" w:rsidR="00E85C6F" w:rsidRPr="00EF2169" w:rsidRDefault="00E85C6F" w:rsidP="005F290E">
            <w:pPr>
              <w:pStyle w:val="headertabella0"/>
              <w:rPr>
                <w:color w:val="002060"/>
              </w:rPr>
            </w:pPr>
            <w:r w:rsidRPr="00EF216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9AF57" w14:textId="77777777" w:rsidR="00E85C6F" w:rsidRPr="00EF2169" w:rsidRDefault="00E85C6F" w:rsidP="005F290E">
            <w:pPr>
              <w:pStyle w:val="headertabella0"/>
              <w:rPr>
                <w:color w:val="002060"/>
              </w:rPr>
            </w:pPr>
            <w:r w:rsidRPr="00EF216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87B8B" w14:textId="77777777" w:rsidR="00E85C6F" w:rsidRPr="00EF2169" w:rsidRDefault="00E85C6F" w:rsidP="005F290E">
            <w:pPr>
              <w:pStyle w:val="headertabella0"/>
              <w:rPr>
                <w:color w:val="002060"/>
              </w:rPr>
            </w:pPr>
            <w:r w:rsidRPr="00EF216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83C4B" w14:textId="77777777" w:rsidR="00E85C6F" w:rsidRPr="00EF2169" w:rsidRDefault="00E85C6F" w:rsidP="005F290E">
            <w:pPr>
              <w:pStyle w:val="headertabella0"/>
              <w:rPr>
                <w:color w:val="002060"/>
              </w:rPr>
            </w:pPr>
            <w:proofErr w:type="spellStart"/>
            <w:r w:rsidRPr="00EF2169">
              <w:rPr>
                <w:color w:val="002060"/>
              </w:rPr>
              <w:t>Localita'</w:t>
            </w:r>
            <w:proofErr w:type="spellEnd"/>
            <w:r w:rsidRPr="00EF216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DD6F3" w14:textId="77777777" w:rsidR="00E85C6F" w:rsidRPr="00EF2169" w:rsidRDefault="00E85C6F" w:rsidP="005F290E">
            <w:pPr>
              <w:pStyle w:val="headertabella0"/>
              <w:rPr>
                <w:color w:val="002060"/>
              </w:rPr>
            </w:pPr>
            <w:r w:rsidRPr="00EF2169">
              <w:rPr>
                <w:color w:val="002060"/>
              </w:rPr>
              <w:t>Indirizzo Impianto</w:t>
            </w:r>
          </w:p>
        </w:tc>
      </w:tr>
      <w:tr w:rsidR="00E85C6F" w:rsidRPr="00EF2169" w14:paraId="397998A4" w14:textId="77777777" w:rsidTr="005F29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FE14DC" w14:textId="77777777" w:rsidR="00E85C6F" w:rsidRPr="00EF2169" w:rsidRDefault="00E85C6F" w:rsidP="005F290E">
            <w:pPr>
              <w:pStyle w:val="rowtabella0"/>
              <w:rPr>
                <w:color w:val="002060"/>
              </w:rPr>
            </w:pPr>
            <w:r w:rsidRPr="00EF2169">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31A2E" w14:textId="77777777" w:rsidR="00E85C6F" w:rsidRPr="00EF2169" w:rsidRDefault="00E85C6F" w:rsidP="005F290E">
            <w:pPr>
              <w:pStyle w:val="rowtabella0"/>
              <w:rPr>
                <w:color w:val="002060"/>
              </w:rPr>
            </w:pPr>
            <w:r w:rsidRPr="00EF2169">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043E2" w14:textId="77777777" w:rsidR="00E85C6F" w:rsidRPr="00EF2169" w:rsidRDefault="00E85C6F" w:rsidP="005F290E">
            <w:pPr>
              <w:pStyle w:val="rowtabella0"/>
              <w:jc w:val="center"/>
              <w:rPr>
                <w:color w:val="002060"/>
              </w:rPr>
            </w:pPr>
            <w:r w:rsidRPr="00EF216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9019A" w14:textId="77777777" w:rsidR="00E85C6F" w:rsidRPr="00EF2169" w:rsidRDefault="00E85C6F" w:rsidP="005F290E">
            <w:pPr>
              <w:pStyle w:val="rowtabella0"/>
              <w:rPr>
                <w:color w:val="002060"/>
              </w:rPr>
            </w:pPr>
            <w:r w:rsidRPr="00EF2169">
              <w:rPr>
                <w:color w:val="002060"/>
              </w:rPr>
              <w:t>05/11/2025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F5C3D" w14:textId="77777777" w:rsidR="00E85C6F" w:rsidRPr="00EF2169" w:rsidRDefault="00E85C6F" w:rsidP="005F290E">
            <w:pPr>
              <w:pStyle w:val="rowtabella0"/>
              <w:rPr>
                <w:color w:val="002060"/>
              </w:rPr>
            </w:pPr>
            <w:r w:rsidRPr="00EF2169">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2948F" w14:textId="77777777" w:rsidR="00E85C6F" w:rsidRPr="00EF2169" w:rsidRDefault="00E85C6F" w:rsidP="005F290E">
            <w:pPr>
              <w:pStyle w:val="rowtabella0"/>
              <w:rPr>
                <w:color w:val="002060"/>
              </w:rPr>
            </w:pPr>
            <w:r w:rsidRPr="00EF2169">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A0A4A" w14:textId="77777777" w:rsidR="00E85C6F" w:rsidRPr="00EF2169" w:rsidRDefault="00E85C6F" w:rsidP="005F290E">
            <w:pPr>
              <w:pStyle w:val="rowtabella0"/>
              <w:rPr>
                <w:color w:val="002060"/>
              </w:rPr>
            </w:pPr>
            <w:r w:rsidRPr="00EF2169">
              <w:rPr>
                <w:color w:val="002060"/>
              </w:rPr>
              <w:t>VIA NAZARIO SAURO</w:t>
            </w:r>
          </w:p>
        </w:tc>
      </w:tr>
      <w:tr w:rsidR="00E85C6F" w:rsidRPr="00EF2169" w14:paraId="15480CCE" w14:textId="77777777" w:rsidTr="005F29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E1AAAA" w14:textId="77777777" w:rsidR="00E85C6F" w:rsidRPr="00EF2169" w:rsidRDefault="00E85C6F" w:rsidP="005F290E">
            <w:pPr>
              <w:pStyle w:val="rowtabella0"/>
              <w:rPr>
                <w:color w:val="002060"/>
              </w:rPr>
            </w:pPr>
            <w:r w:rsidRPr="00EF2169">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D027D" w14:textId="77777777" w:rsidR="00E85C6F" w:rsidRPr="00EF2169" w:rsidRDefault="00E85C6F" w:rsidP="005F290E">
            <w:pPr>
              <w:pStyle w:val="rowtabella0"/>
              <w:rPr>
                <w:color w:val="002060"/>
              </w:rPr>
            </w:pPr>
            <w:r w:rsidRPr="00EF2169">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35613C" w14:textId="77777777" w:rsidR="00E85C6F" w:rsidRPr="00EF2169" w:rsidRDefault="00E85C6F" w:rsidP="005F290E">
            <w:pPr>
              <w:pStyle w:val="rowtabella0"/>
              <w:jc w:val="center"/>
              <w:rPr>
                <w:color w:val="002060"/>
              </w:rPr>
            </w:pPr>
            <w:r w:rsidRPr="00EF216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DFFCE3" w14:textId="77777777" w:rsidR="00E85C6F" w:rsidRPr="00EF2169" w:rsidRDefault="00E85C6F" w:rsidP="005F290E">
            <w:pPr>
              <w:pStyle w:val="rowtabella0"/>
              <w:rPr>
                <w:color w:val="002060"/>
              </w:rPr>
            </w:pPr>
            <w:r w:rsidRPr="00EF2169">
              <w:rPr>
                <w:color w:val="002060"/>
              </w:rPr>
              <w:t>05/11/2025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54BE2" w14:textId="77777777" w:rsidR="00E85C6F" w:rsidRPr="00EF2169" w:rsidRDefault="00E85C6F" w:rsidP="005F290E">
            <w:pPr>
              <w:pStyle w:val="rowtabella0"/>
              <w:rPr>
                <w:color w:val="002060"/>
              </w:rPr>
            </w:pPr>
            <w:r w:rsidRPr="00EF2169">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6CF884" w14:textId="77777777" w:rsidR="00E85C6F" w:rsidRPr="00EF2169" w:rsidRDefault="00E85C6F" w:rsidP="005F290E">
            <w:pPr>
              <w:pStyle w:val="rowtabella0"/>
              <w:rPr>
                <w:color w:val="002060"/>
              </w:rPr>
            </w:pPr>
            <w:r w:rsidRPr="00EF216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6AA82" w14:textId="77777777" w:rsidR="00E85C6F" w:rsidRPr="00EF2169" w:rsidRDefault="00E85C6F" w:rsidP="005F290E">
            <w:pPr>
              <w:pStyle w:val="rowtabella0"/>
              <w:rPr>
                <w:color w:val="002060"/>
              </w:rPr>
            </w:pPr>
            <w:r w:rsidRPr="00EF2169">
              <w:rPr>
                <w:color w:val="002060"/>
              </w:rPr>
              <w:t>VIA WEBER - ZONA STICCHI</w:t>
            </w:r>
          </w:p>
        </w:tc>
      </w:tr>
      <w:tr w:rsidR="00E85C6F" w:rsidRPr="00EF2169" w14:paraId="1C500DB5" w14:textId="77777777" w:rsidTr="005F29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1FEA92" w14:textId="77777777" w:rsidR="00E85C6F" w:rsidRPr="00EF2169" w:rsidRDefault="00E85C6F" w:rsidP="005F290E">
            <w:pPr>
              <w:pStyle w:val="rowtabella0"/>
              <w:rPr>
                <w:color w:val="002060"/>
              </w:rPr>
            </w:pPr>
            <w:r w:rsidRPr="00EF2169">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768B33" w14:textId="77777777" w:rsidR="00E85C6F" w:rsidRPr="00EF2169" w:rsidRDefault="00E85C6F" w:rsidP="005F290E">
            <w:pPr>
              <w:pStyle w:val="rowtabella0"/>
              <w:rPr>
                <w:color w:val="002060"/>
              </w:rPr>
            </w:pPr>
            <w:r w:rsidRPr="00EF2169">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C70B28" w14:textId="77777777" w:rsidR="00E85C6F" w:rsidRPr="00EF2169" w:rsidRDefault="00E85C6F" w:rsidP="005F290E">
            <w:pPr>
              <w:pStyle w:val="rowtabella0"/>
              <w:jc w:val="center"/>
              <w:rPr>
                <w:color w:val="002060"/>
              </w:rPr>
            </w:pPr>
            <w:r w:rsidRPr="00EF216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03B905" w14:textId="77777777" w:rsidR="00E85C6F" w:rsidRPr="00EF2169" w:rsidRDefault="00E85C6F" w:rsidP="005F290E">
            <w:pPr>
              <w:pStyle w:val="rowtabella0"/>
              <w:rPr>
                <w:color w:val="002060"/>
              </w:rPr>
            </w:pPr>
            <w:r w:rsidRPr="00EF2169">
              <w:rPr>
                <w:color w:val="002060"/>
              </w:rPr>
              <w:t>06/11/2025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DDFD90" w14:textId="77777777" w:rsidR="00E85C6F" w:rsidRPr="00EF2169" w:rsidRDefault="00E85C6F" w:rsidP="005F290E">
            <w:pPr>
              <w:pStyle w:val="rowtabella0"/>
              <w:rPr>
                <w:color w:val="002060"/>
              </w:rPr>
            </w:pPr>
            <w:r w:rsidRPr="00EF2169">
              <w:rPr>
                <w:color w:val="002060"/>
              </w:rPr>
              <w:t xml:space="preserve">5429 PAL.COM. </w:t>
            </w:r>
            <w:proofErr w:type="gramStart"/>
            <w:r w:rsidRPr="00EF2169">
              <w:rPr>
                <w:color w:val="002060"/>
              </w:rPr>
              <w:t>S.MICHELE</w:t>
            </w:r>
            <w:proofErr w:type="gramEnd"/>
            <w:r w:rsidRPr="00EF2169">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543D1" w14:textId="77777777" w:rsidR="00E85C6F" w:rsidRPr="00EF2169" w:rsidRDefault="00E85C6F" w:rsidP="005F290E">
            <w:pPr>
              <w:pStyle w:val="rowtabella0"/>
              <w:rPr>
                <w:color w:val="002060"/>
              </w:rPr>
            </w:pPr>
            <w:r w:rsidRPr="00EF216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7A634" w14:textId="77777777" w:rsidR="00E85C6F" w:rsidRPr="00EF2169" w:rsidRDefault="00E85C6F" w:rsidP="005F290E">
            <w:pPr>
              <w:pStyle w:val="rowtabella0"/>
              <w:rPr>
                <w:color w:val="002060"/>
              </w:rPr>
            </w:pPr>
            <w:r w:rsidRPr="00EF2169">
              <w:rPr>
                <w:color w:val="002060"/>
              </w:rPr>
              <w:t>VIA LORETO</w:t>
            </w:r>
          </w:p>
        </w:tc>
      </w:tr>
      <w:tr w:rsidR="00E85C6F" w:rsidRPr="00EF2169" w14:paraId="351C7210" w14:textId="77777777" w:rsidTr="005F29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A931F" w14:textId="77777777" w:rsidR="00E85C6F" w:rsidRPr="00EF2169" w:rsidRDefault="00E85C6F" w:rsidP="005F290E">
            <w:pPr>
              <w:pStyle w:val="rowtabella0"/>
              <w:rPr>
                <w:color w:val="002060"/>
              </w:rPr>
            </w:pPr>
            <w:r w:rsidRPr="00EF2169">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AF935" w14:textId="77777777" w:rsidR="00E85C6F" w:rsidRPr="00EF2169" w:rsidRDefault="00E85C6F" w:rsidP="005F290E">
            <w:pPr>
              <w:pStyle w:val="rowtabella0"/>
              <w:rPr>
                <w:color w:val="002060"/>
              </w:rPr>
            </w:pPr>
            <w:r w:rsidRPr="00EF2169">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74424" w14:textId="77777777" w:rsidR="00E85C6F" w:rsidRPr="00EF2169" w:rsidRDefault="00E85C6F" w:rsidP="005F290E">
            <w:pPr>
              <w:pStyle w:val="rowtabella0"/>
              <w:jc w:val="center"/>
              <w:rPr>
                <w:color w:val="002060"/>
              </w:rPr>
            </w:pPr>
            <w:r w:rsidRPr="00EF216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DE367" w14:textId="77777777" w:rsidR="00E85C6F" w:rsidRPr="00EF2169" w:rsidRDefault="00E85C6F" w:rsidP="005F290E">
            <w:pPr>
              <w:pStyle w:val="rowtabella0"/>
              <w:rPr>
                <w:color w:val="002060"/>
              </w:rPr>
            </w:pPr>
            <w:r w:rsidRPr="00EF2169">
              <w:rPr>
                <w:color w:val="002060"/>
              </w:rPr>
              <w:t>06/11/2025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9EDD1" w14:textId="77777777" w:rsidR="00E85C6F" w:rsidRPr="00EF2169" w:rsidRDefault="00E85C6F" w:rsidP="005F290E">
            <w:pPr>
              <w:pStyle w:val="rowtabella0"/>
              <w:rPr>
                <w:color w:val="002060"/>
              </w:rPr>
            </w:pPr>
            <w:r w:rsidRPr="00EF2169">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52717" w14:textId="77777777" w:rsidR="00E85C6F" w:rsidRPr="00EF2169" w:rsidRDefault="00E85C6F" w:rsidP="005F290E">
            <w:pPr>
              <w:pStyle w:val="rowtabella0"/>
              <w:rPr>
                <w:color w:val="002060"/>
              </w:rPr>
            </w:pPr>
            <w:r w:rsidRPr="00EF2169">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99817" w14:textId="77777777" w:rsidR="00E85C6F" w:rsidRPr="00EF2169" w:rsidRDefault="00E85C6F" w:rsidP="005F290E">
            <w:pPr>
              <w:pStyle w:val="rowtabella0"/>
              <w:rPr>
                <w:color w:val="002060"/>
              </w:rPr>
            </w:pPr>
            <w:r w:rsidRPr="00EF2169">
              <w:rPr>
                <w:color w:val="002060"/>
              </w:rPr>
              <w:t>VIA FONTE ABECETO, 4</w:t>
            </w:r>
          </w:p>
        </w:tc>
      </w:tr>
    </w:tbl>
    <w:p w14:paraId="32F2B1B9" w14:textId="77777777" w:rsidR="00E85C6F" w:rsidRDefault="00E85C6F" w:rsidP="00E97CD1">
      <w:pPr>
        <w:pStyle w:val="breakline"/>
        <w:rPr>
          <w:rFonts w:eastAsiaTheme="minorEastAsia"/>
          <w:color w:val="002060"/>
        </w:rPr>
      </w:pPr>
    </w:p>
    <w:p w14:paraId="0C5DBD3F" w14:textId="77777777" w:rsidR="00E85C6F" w:rsidRPr="00A2100E" w:rsidRDefault="00E85C6F" w:rsidP="00E97CD1">
      <w:pPr>
        <w:pStyle w:val="breakline"/>
        <w:rPr>
          <w:rFonts w:eastAsiaTheme="minorEastAsia"/>
          <w:color w:val="002060"/>
        </w:rPr>
      </w:pPr>
    </w:p>
    <w:p w14:paraId="39D5BC90" w14:textId="77777777" w:rsidR="00E97CD1" w:rsidRPr="00C048E4" w:rsidRDefault="00E97CD1" w:rsidP="00E97CD1">
      <w:pPr>
        <w:pStyle w:val="breakline"/>
        <w:rPr>
          <w:rFonts w:eastAsiaTheme="minorEastAsia"/>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0FC594EE"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3F6E">
        <w:rPr>
          <w:rFonts w:ascii="Arial" w:hAnsi="Arial" w:cs="Arial"/>
          <w:b/>
          <w:bCs/>
          <w:color w:val="002060"/>
        </w:rPr>
        <w:t>3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553BFA0F" w14:textId="77777777" w:rsidR="00EB6B79" w:rsidRDefault="00EB6B79" w:rsidP="00F770E5">
      <w:pPr>
        <w:pStyle w:val="Nessunaspaziatura"/>
        <w:jc w:val="both"/>
        <w:rPr>
          <w:rFonts w:ascii="Arial" w:hAnsi="Arial" w:cs="Arial"/>
          <w:bCs/>
          <w:color w:val="002060"/>
        </w:rPr>
      </w:pPr>
    </w:p>
    <w:p w14:paraId="7F050E3F" w14:textId="3C78180D" w:rsidR="007E3A82" w:rsidRPr="000A05C2" w:rsidRDefault="007E3A82" w:rsidP="007E3A82">
      <w:pPr>
        <w:pStyle w:val="Nessunaspaziatura"/>
        <w:jc w:val="both"/>
        <w:rPr>
          <w:rFonts w:ascii="Arial" w:hAnsi="Arial" w:cs="Arial"/>
          <w:b/>
          <w:color w:val="002060"/>
          <w:sz w:val="28"/>
          <w:szCs w:val="28"/>
        </w:rPr>
      </w:pPr>
      <w:r w:rsidRPr="000A05C2">
        <w:rPr>
          <w:rFonts w:ascii="Arial" w:hAnsi="Arial" w:cs="Arial"/>
          <w:b/>
          <w:color w:val="002060"/>
          <w:sz w:val="28"/>
          <w:szCs w:val="28"/>
        </w:rPr>
        <w:t xml:space="preserve">CAMPIONATO CALCIO A CINQUE SERIE </w:t>
      </w:r>
      <w:r>
        <w:rPr>
          <w:rFonts w:ascii="Arial" w:hAnsi="Arial" w:cs="Arial"/>
          <w:b/>
          <w:color w:val="002060"/>
          <w:sz w:val="28"/>
          <w:szCs w:val="28"/>
        </w:rPr>
        <w:t>D, GIRONE “C”</w:t>
      </w:r>
    </w:p>
    <w:p w14:paraId="00008645" w14:textId="77777777" w:rsidR="007E3A82" w:rsidRDefault="007E3A82" w:rsidP="007E3A82">
      <w:pPr>
        <w:pStyle w:val="Nessunaspaziatura"/>
        <w:jc w:val="both"/>
        <w:rPr>
          <w:rFonts w:ascii="Arial" w:hAnsi="Arial" w:cs="Arial"/>
          <w:bCs/>
          <w:color w:val="002060"/>
        </w:rPr>
      </w:pPr>
    </w:p>
    <w:p w14:paraId="38365914" w14:textId="5B406F32" w:rsidR="006F38D7" w:rsidRDefault="006F38D7" w:rsidP="006F38D7">
      <w:pPr>
        <w:pStyle w:val="breakline"/>
        <w:jc w:val="both"/>
        <w:rPr>
          <w:rFonts w:ascii="Arial" w:hAnsi="Arial" w:cs="Arial"/>
          <w:color w:val="002060"/>
          <w:sz w:val="22"/>
          <w:szCs w:val="22"/>
        </w:rPr>
      </w:pPr>
      <w:r w:rsidRPr="004D1E1B">
        <w:rPr>
          <w:rFonts w:ascii="Arial" w:hAnsi="Arial" w:cs="Arial"/>
          <w:color w:val="002060"/>
          <w:sz w:val="22"/>
          <w:szCs w:val="22"/>
        </w:rPr>
        <w:lastRenderedPageBreak/>
        <w:t xml:space="preserve">A seguito della segnalazione della società interessata, la gara </w:t>
      </w:r>
      <w:r>
        <w:rPr>
          <w:rFonts w:ascii="Arial" w:hAnsi="Arial" w:cs="Arial"/>
          <w:b/>
          <w:bCs/>
          <w:color w:val="002060"/>
          <w:sz w:val="22"/>
          <w:szCs w:val="22"/>
        </w:rPr>
        <w:t xml:space="preserve">ROBUR MERGO – ANGELI </w:t>
      </w:r>
      <w:r w:rsidRPr="004D1E1B">
        <w:rPr>
          <w:rFonts w:ascii="Arial" w:hAnsi="Arial" w:cs="Arial"/>
          <w:color w:val="002060"/>
          <w:sz w:val="22"/>
          <w:szCs w:val="22"/>
        </w:rPr>
        <w:t>del 1</w:t>
      </w:r>
      <w:r>
        <w:rPr>
          <w:rFonts w:ascii="Arial" w:hAnsi="Arial" w:cs="Arial"/>
          <w:color w:val="002060"/>
          <w:sz w:val="22"/>
          <w:szCs w:val="22"/>
        </w:rPr>
        <w:t>7</w:t>
      </w:r>
      <w:r w:rsidRPr="004D1E1B">
        <w:rPr>
          <w:rFonts w:ascii="Arial" w:hAnsi="Arial" w:cs="Arial"/>
          <w:color w:val="002060"/>
          <w:sz w:val="22"/>
          <w:szCs w:val="22"/>
        </w:rPr>
        <w:t>/</w:t>
      </w:r>
      <w:r>
        <w:rPr>
          <w:rFonts w:ascii="Arial" w:hAnsi="Arial" w:cs="Arial"/>
          <w:color w:val="002060"/>
          <w:sz w:val="22"/>
          <w:szCs w:val="22"/>
        </w:rPr>
        <w:t>10</w:t>
      </w:r>
      <w:r w:rsidRPr="004D1E1B">
        <w:rPr>
          <w:rFonts w:ascii="Arial" w:hAnsi="Arial" w:cs="Arial"/>
          <w:color w:val="002060"/>
          <w:sz w:val="22"/>
          <w:szCs w:val="22"/>
        </w:rPr>
        <w:t xml:space="preserve">/2025 è terminata con il </w:t>
      </w:r>
      <w:r w:rsidRPr="004D1E1B">
        <w:rPr>
          <w:rFonts w:ascii="Arial" w:hAnsi="Arial" w:cs="Arial"/>
          <w:b/>
          <w:bCs/>
          <w:color w:val="002060"/>
          <w:sz w:val="22"/>
          <w:szCs w:val="22"/>
        </w:rPr>
        <w:t xml:space="preserve">risultato di </w:t>
      </w:r>
      <w:r>
        <w:rPr>
          <w:rFonts w:ascii="Arial" w:hAnsi="Arial" w:cs="Arial"/>
          <w:b/>
          <w:bCs/>
          <w:color w:val="002060"/>
          <w:sz w:val="22"/>
          <w:szCs w:val="22"/>
        </w:rPr>
        <w:t>1-6</w:t>
      </w:r>
      <w:r w:rsidRPr="004D1E1B">
        <w:rPr>
          <w:rFonts w:ascii="Arial" w:hAnsi="Arial" w:cs="Arial"/>
          <w:color w:val="002060"/>
          <w:sz w:val="22"/>
          <w:szCs w:val="22"/>
        </w:rPr>
        <w:t xml:space="preserve"> e non </w:t>
      </w:r>
      <w:r>
        <w:rPr>
          <w:rFonts w:ascii="Arial" w:hAnsi="Arial" w:cs="Arial"/>
          <w:color w:val="002060"/>
          <w:sz w:val="22"/>
          <w:szCs w:val="22"/>
        </w:rPr>
        <w:t>1-0</w:t>
      </w:r>
      <w:r w:rsidRPr="004D1E1B">
        <w:rPr>
          <w:rFonts w:ascii="Arial" w:hAnsi="Arial" w:cs="Arial"/>
          <w:color w:val="002060"/>
          <w:sz w:val="22"/>
          <w:szCs w:val="22"/>
        </w:rPr>
        <w:t xml:space="preserve"> come erroneamente riportato nel Comunicato Ufficiale n° </w:t>
      </w:r>
      <w:r>
        <w:rPr>
          <w:rFonts w:ascii="Arial" w:hAnsi="Arial" w:cs="Arial"/>
          <w:color w:val="002060"/>
          <w:sz w:val="22"/>
          <w:szCs w:val="22"/>
        </w:rPr>
        <w:t>35</w:t>
      </w:r>
      <w:r w:rsidRPr="004D1E1B">
        <w:rPr>
          <w:rFonts w:ascii="Arial" w:hAnsi="Arial" w:cs="Arial"/>
          <w:color w:val="002060"/>
          <w:sz w:val="22"/>
          <w:szCs w:val="22"/>
        </w:rPr>
        <w:t xml:space="preserve"> del </w:t>
      </w:r>
      <w:r>
        <w:rPr>
          <w:rFonts w:ascii="Arial" w:hAnsi="Arial" w:cs="Arial"/>
          <w:color w:val="002060"/>
          <w:sz w:val="22"/>
          <w:szCs w:val="22"/>
        </w:rPr>
        <w:t>22</w:t>
      </w:r>
      <w:r w:rsidRPr="004D1E1B">
        <w:rPr>
          <w:rFonts w:ascii="Arial" w:hAnsi="Arial" w:cs="Arial"/>
          <w:color w:val="002060"/>
          <w:sz w:val="22"/>
          <w:szCs w:val="22"/>
        </w:rPr>
        <w:t>/</w:t>
      </w:r>
      <w:r>
        <w:rPr>
          <w:rFonts w:ascii="Arial" w:hAnsi="Arial" w:cs="Arial"/>
          <w:color w:val="002060"/>
          <w:sz w:val="22"/>
          <w:szCs w:val="22"/>
        </w:rPr>
        <w:t>10</w:t>
      </w:r>
      <w:r w:rsidRPr="004D1E1B">
        <w:rPr>
          <w:rFonts w:ascii="Arial" w:hAnsi="Arial" w:cs="Arial"/>
          <w:color w:val="002060"/>
          <w:sz w:val="22"/>
          <w:szCs w:val="22"/>
        </w:rPr>
        <w:t>/2025</w:t>
      </w:r>
      <w:r>
        <w:rPr>
          <w:rFonts w:ascii="Arial" w:hAnsi="Arial" w:cs="Arial"/>
          <w:color w:val="002060"/>
          <w:sz w:val="22"/>
          <w:szCs w:val="22"/>
        </w:rPr>
        <w:t>.</w:t>
      </w:r>
    </w:p>
    <w:p w14:paraId="7F363517" w14:textId="77777777" w:rsidR="006F38D7" w:rsidRDefault="006F38D7" w:rsidP="006F38D7">
      <w:pPr>
        <w:pStyle w:val="breakline"/>
        <w:jc w:val="both"/>
        <w:rPr>
          <w:rFonts w:ascii="Arial" w:hAnsi="Arial" w:cs="Arial"/>
          <w:color w:val="002060"/>
          <w:sz w:val="22"/>
          <w:szCs w:val="22"/>
        </w:rPr>
      </w:pPr>
    </w:p>
    <w:p w14:paraId="032008FA" w14:textId="77777777" w:rsidR="007E3A82" w:rsidRPr="000A05C2" w:rsidRDefault="007E3A82"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48B32BC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03F6E">
        <w:rPr>
          <w:b/>
          <w:color w:val="002060"/>
          <w:u w:val="single"/>
        </w:rPr>
        <w:t>2</w:t>
      </w:r>
      <w:r w:rsidR="00F56C93">
        <w:rPr>
          <w:b/>
          <w:color w:val="002060"/>
          <w:u w:val="single"/>
        </w:rPr>
        <w:t>4</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BC0E8" w14:textId="77777777" w:rsidR="002E76D7" w:rsidRDefault="002E76D7">
      <w:r>
        <w:separator/>
      </w:r>
    </w:p>
  </w:endnote>
  <w:endnote w:type="continuationSeparator" w:id="0">
    <w:p w14:paraId="150C0483" w14:textId="77777777" w:rsidR="002E76D7" w:rsidRDefault="002E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283004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573446">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15874" w14:textId="77777777" w:rsidR="002E76D7" w:rsidRDefault="002E76D7">
      <w:r>
        <w:separator/>
      </w:r>
    </w:p>
  </w:footnote>
  <w:footnote w:type="continuationSeparator" w:id="0">
    <w:p w14:paraId="4CD6870A" w14:textId="77777777" w:rsidR="002E76D7" w:rsidRDefault="002E7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13</Pages>
  <Words>4196</Words>
  <Characters>23919</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28059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2025-10-24T11:06:00Z</cp:lastPrinted>
  <dcterms:created xsi:type="dcterms:W3CDTF">2025-10-24T11:06:00Z</dcterms:created>
  <dcterms:modified xsi:type="dcterms:W3CDTF">2025-10-24T11:06:00Z</dcterms:modified>
</cp:coreProperties>
</file>