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3978E10C"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2743B7">
              <w:rPr>
                <w:rFonts w:ascii="Arial" w:hAnsi="Arial" w:cs="Arial"/>
                <w:color w:val="002060"/>
                <w:sz w:val="40"/>
                <w:szCs w:val="40"/>
              </w:rPr>
              <w:t>3</w:t>
            </w:r>
            <w:r w:rsidR="00D40985">
              <w:rPr>
                <w:rFonts w:ascii="Arial" w:hAnsi="Arial" w:cs="Arial"/>
                <w:color w:val="002060"/>
                <w:sz w:val="40"/>
                <w:szCs w:val="40"/>
              </w:rPr>
              <w:t>8</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303F6E">
              <w:rPr>
                <w:rFonts w:ascii="Arial" w:hAnsi="Arial" w:cs="Arial"/>
                <w:color w:val="002060"/>
                <w:sz w:val="40"/>
                <w:szCs w:val="40"/>
              </w:rPr>
              <w:t>2</w:t>
            </w:r>
            <w:r w:rsidR="007C6F57">
              <w:rPr>
                <w:rFonts w:ascii="Arial" w:hAnsi="Arial" w:cs="Arial"/>
                <w:color w:val="002060"/>
                <w:sz w:val="40"/>
                <w:szCs w:val="40"/>
              </w:rPr>
              <w:t>9</w:t>
            </w:r>
            <w:r w:rsidR="00580BE5">
              <w:rPr>
                <w:rFonts w:ascii="Arial" w:hAnsi="Arial" w:cs="Arial"/>
                <w:color w:val="002060"/>
                <w:sz w:val="40"/>
                <w:szCs w:val="40"/>
              </w:rPr>
              <w:t>/</w:t>
            </w:r>
            <w:r w:rsidR="001E2995">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121369FF"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4521E0">
          <w:rPr>
            <w:noProof/>
            <w:webHidden/>
          </w:rPr>
          <w:t>1</w:t>
        </w:r>
        <w:r w:rsidR="00AC19D9" w:rsidRPr="00DE1EF7">
          <w:rPr>
            <w:noProof/>
            <w:webHidden/>
          </w:rPr>
          <w:fldChar w:fldCharType="end"/>
        </w:r>
      </w:hyperlink>
    </w:p>
    <w:p w14:paraId="112EDB38" w14:textId="164B9BF2"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4521E0">
          <w:rPr>
            <w:noProof/>
            <w:webHidden/>
          </w:rPr>
          <w:t>1</w:t>
        </w:r>
        <w:r w:rsidRPr="00DE1EF7">
          <w:rPr>
            <w:noProof/>
            <w:webHidden/>
          </w:rPr>
          <w:fldChar w:fldCharType="end"/>
        </w:r>
      </w:hyperlink>
    </w:p>
    <w:p w14:paraId="4D9CAD43" w14:textId="39AB8CDF"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4521E0">
          <w:rPr>
            <w:noProof/>
            <w:webHidden/>
          </w:rPr>
          <w:t>1</w:t>
        </w:r>
        <w:r w:rsidRPr="00DE1EF7">
          <w:rPr>
            <w:noProof/>
            <w:webHidden/>
          </w:rPr>
          <w:fldChar w:fldCharType="end"/>
        </w:r>
      </w:hyperlink>
    </w:p>
    <w:p w14:paraId="0EAFCCD8" w14:textId="37CE4326"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4521E0">
          <w:rPr>
            <w:noProof/>
            <w:webHidden/>
          </w:rPr>
          <w:t>1</w:t>
        </w:r>
        <w:r w:rsidRPr="00DE1EF7">
          <w:rPr>
            <w:noProof/>
            <w:webHidden/>
          </w:rPr>
          <w:fldChar w:fldCharType="end"/>
        </w:r>
      </w:hyperlink>
    </w:p>
    <w:p w14:paraId="0952245B" w14:textId="45B173D7"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4521E0">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458BA0E" w14:textId="77777777" w:rsidR="00345A66" w:rsidRDefault="00345A66" w:rsidP="00CE2EDF">
      <w:pPr>
        <w:tabs>
          <w:tab w:val="left" w:pos="3225"/>
        </w:tabs>
        <w:rPr>
          <w:rFonts w:ascii="Arial" w:hAnsi="Arial" w:cs="Arial"/>
          <w:color w:val="002060"/>
          <w:sz w:val="22"/>
          <w:szCs w:val="22"/>
        </w:rPr>
      </w:pPr>
    </w:p>
    <w:p w14:paraId="6FA70B2A" w14:textId="77777777" w:rsidR="00397A9A" w:rsidRPr="00397A9A" w:rsidRDefault="00397A9A" w:rsidP="00397A9A">
      <w:pPr>
        <w:pStyle w:val="LndNormale1"/>
        <w:rPr>
          <w:b/>
          <w:color w:val="002060"/>
          <w:sz w:val="28"/>
          <w:szCs w:val="28"/>
        </w:rPr>
      </w:pPr>
      <w:r w:rsidRPr="00397A9A">
        <w:rPr>
          <w:b/>
          <w:color w:val="002060"/>
          <w:sz w:val="28"/>
          <w:szCs w:val="28"/>
        </w:rPr>
        <w:t>CIRCOLARE N. 20 DEL 27.10.2025</w:t>
      </w:r>
    </w:p>
    <w:p w14:paraId="0B483EB1" w14:textId="77777777" w:rsidR="00397A9A" w:rsidRPr="00397A9A" w:rsidRDefault="00397A9A" w:rsidP="00397A9A">
      <w:pPr>
        <w:pStyle w:val="LndNormale1"/>
        <w:rPr>
          <w:color w:val="002060"/>
        </w:rPr>
      </w:pPr>
    </w:p>
    <w:p w14:paraId="76643BB2" w14:textId="4A005EF8" w:rsidR="00397A9A" w:rsidRPr="00397A9A" w:rsidRDefault="00397A9A" w:rsidP="00397A9A">
      <w:pPr>
        <w:pStyle w:val="LndNormale1"/>
        <w:rPr>
          <w:color w:val="002060"/>
        </w:rPr>
      </w:pPr>
      <w:r w:rsidRPr="00397A9A">
        <w:rPr>
          <w:color w:val="002060"/>
        </w:rPr>
        <w:t>Si pubblica, per opportuna conoscenza copa della Circolare n. 32-2025 elaborata dal Centro Studi Tributari della L.N.D., avente per oggetto:</w:t>
      </w:r>
    </w:p>
    <w:p w14:paraId="7E531C03" w14:textId="77777777" w:rsidR="00397A9A" w:rsidRPr="00397A9A" w:rsidRDefault="00397A9A" w:rsidP="00397A9A">
      <w:pPr>
        <w:pStyle w:val="Nessunaspaziatura"/>
        <w:jc w:val="both"/>
        <w:rPr>
          <w:rFonts w:ascii="Arial" w:hAnsi="Arial" w:cs="Arial"/>
          <w:b/>
          <w:i/>
          <w:color w:val="002060"/>
        </w:rPr>
      </w:pPr>
      <w:r w:rsidRPr="00397A9A">
        <w:rPr>
          <w:rFonts w:ascii="Arial" w:hAnsi="Arial" w:cs="Arial"/>
          <w:b/>
          <w:i/>
          <w:color w:val="002060"/>
        </w:rPr>
        <w:t xml:space="preserve">“Lavoro autonomo – Regime fiscale dei rimborsi chilometrici – Risposta Agenzia Entrate n. 270 del 23 ottobre 2025 ed interpello” </w:t>
      </w:r>
    </w:p>
    <w:p w14:paraId="148FE73F" w14:textId="77777777" w:rsidR="00397A9A" w:rsidRDefault="00397A9A" w:rsidP="00CE2EDF">
      <w:pPr>
        <w:tabs>
          <w:tab w:val="left" w:pos="3225"/>
        </w:tabs>
        <w:rPr>
          <w:rFonts w:ascii="Arial" w:hAnsi="Arial" w:cs="Arial"/>
          <w:color w:val="002060"/>
          <w:sz w:val="22"/>
          <w:szCs w:val="22"/>
        </w:rPr>
      </w:pPr>
    </w:p>
    <w:p w14:paraId="071A748D" w14:textId="77777777" w:rsidR="00397A9A" w:rsidRPr="00397A9A" w:rsidRDefault="00397A9A"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w:t>
      </w:r>
      <w:r w:rsidRPr="00DE1EF7">
        <w:rPr>
          <w:color w:val="002060"/>
          <w:sz w:val="26"/>
          <w:szCs w:val="26"/>
        </w:rPr>
        <w:lastRenderedPageBreak/>
        <w:t xml:space="preserve">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49F5A9B3" w14:textId="77777777" w:rsidR="00E54600" w:rsidRDefault="00E54600" w:rsidP="0022231A">
      <w:pPr>
        <w:rPr>
          <w:rFonts w:ascii="Arial" w:hAnsi="Arial" w:cs="Arial"/>
          <w:color w:val="002060"/>
          <w:sz w:val="22"/>
          <w:szCs w:val="22"/>
        </w:rPr>
      </w:pPr>
    </w:p>
    <w:bookmarkEnd w:id="6"/>
    <w:p w14:paraId="0C97D591" w14:textId="77777777" w:rsidR="00CA68AE" w:rsidRPr="00C27E5A" w:rsidRDefault="00CA68AE" w:rsidP="00CA68AE">
      <w:pPr>
        <w:pStyle w:val="LndNormale1"/>
        <w:jc w:val="left"/>
        <w:rPr>
          <w:b/>
          <w:color w:val="002060"/>
          <w:sz w:val="28"/>
          <w:szCs w:val="28"/>
        </w:rPr>
      </w:pPr>
      <w:r>
        <w:rPr>
          <w:b/>
          <w:color w:val="002060"/>
          <w:sz w:val="28"/>
          <w:szCs w:val="28"/>
        </w:rPr>
        <w:t>RICHIESTA VARIAZIONE GARE – NUOVA PROCEDURA</w:t>
      </w:r>
    </w:p>
    <w:p w14:paraId="37E8D0F3" w14:textId="77777777" w:rsidR="00CA68AE" w:rsidRPr="00C27E5A" w:rsidRDefault="00CA68AE" w:rsidP="00CA68AE">
      <w:pPr>
        <w:pStyle w:val="LndNormale1"/>
        <w:rPr>
          <w:color w:val="002060"/>
        </w:rPr>
      </w:pPr>
    </w:p>
    <w:p w14:paraId="79A4D9BC" w14:textId="77777777" w:rsidR="00CA68AE" w:rsidRPr="00BD7780" w:rsidRDefault="00CA68AE" w:rsidP="00CA68AE">
      <w:pPr>
        <w:pStyle w:val="LndNormale1"/>
        <w:rPr>
          <w:color w:val="002060"/>
        </w:rPr>
      </w:pPr>
      <w:r w:rsidRPr="00BD7780">
        <w:rPr>
          <w:color w:val="002060"/>
        </w:rPr>
        <w:t xml:space="preserve">Non saranno rinviate gare a data da destinarsi. </w:t>
      </w:r>
    </w:p>
    <w:p w14:paraId="4441EADF" w14:textId="77777777" w:rsidR="00CA68AE" w:rsidRPr="00BD7780" w:rsidRDefault="00CA68AE" w:rsidP="00CA68AE">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2FDC444E" w14:textId="77777777" w:rsidR="00CA68AE" w:rsidRPr="00BD7780" w:rsidRDefault="00CA68AE" w:rsidP="00CA68AE">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30352F44" w14:textId="77777777" w:rsidR="00CA68AE" w:rsidRPr="00BD7780" w:rsidRDefault="00CA68AE" w:rsidP="00CA68AE">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03630FC2" w14:textId="77777777" w:rsidR="00CA68AE" w:rsidRPr="00BD7780" w:rsidRDefault="00CA68AE" w:rsidP="00CA68AE">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0A6046F8" w14:textId="77777777" w:rsidR="00CA68AE" w:rsidRPr="00BD7780" w:rsidRDefault="00CA68AE" w:rsidP="00CA68AE">
      <w:pPr>
        <w:rPr>
          <w:rFonts w:ascii="Arial" w:hAnsi="Arial" w:cs="Arial"/>
          <w:i/>
          <w:iCs/>
          <w:color w:val="002060"/>
          <w:sz w:val="22"/>
          <w:szCs w:val="22"/>
        </w:rPr>
      </w:pPr>
    </w:p>
    <w:p w14:paraId="2A8F4221" w14:textId="77777777" w:rsidR="00CA68AE" w:rsidRPr="00BD7780" w:rsidRDefault="00CA68AE" w:rsidP="00CA68AE">
      <w:pPr>
        <w:pStyle w:val="LndNormale1"/>
        <w:jc w:val="left"/>
        <w:rPr>
          <w:b/>
          <w:color w:val="002060"/>
          <w:sz w:val="24"/>
          <w:szCs w:val="24"/>
        </w:rPr>
      </w:pPr>
      <w:r w:rsidRPr="00BD7780">
        <w:rPr>
          <w:b/>
          <w:color w:val="002060"/>
          <w:sz w:val="24"/>
          <w:szCs w:val="24"/>
        </w:rPr>
        <w:t>NUOVA PROCEDURA</w:t>
      </w:r>
    </w:p>
    <w:p w14:paraId="54E8C201" w14:textId="77777777" w:rsidR="00CA68AE" w:rsidRPr="00BD7780" w:rsidRDefault="00CA68AE" w:rsidP="00CA68AE">
      <w:pPr>
        <w:rPr>
          <w:rFonts w:ascii="Arial" w:hAnsi="Arial" w:cs="Arial"/>
          <w:color w:val="002060"/>
          <w:sz w:val="22"/>
          <w:szCs w:val="22"/>
        </w:rPr>
      </w:pPr>
    </w:p>
    <w:p w14:paraId="00678E4A"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62255F">
        <w:rPr>
          <w:rFonts w:ascii="Arial" w:hAnsi="Arial" w:cs="Arial"/>
          <w:b/>
          <w:bCs/>
          <w:color w:val="002060"/>
          <w:sz w:val="22"/>
          <w:szCs w:val="22"/>
        </w:rPr>
        <w:t>https://portaleservizi.lnd.it</w:t>
      </w:r>
    </w:p>
    <w:p w14:paraId="1FCA4BE8" w14:textId="7799257B" w:rsidR="00CA68AE" w:rsidRPr="00D24124" w:rsidRDefault="00CA68AE" w:rsidP="00CA68AE">
      <w:pPr>
        <w:rPr>
          <w:rFonts w:ascii="Arial" w:hAnsi="Arial" w:cs="Arial"/>
          <w:color w:val="002060"/>
          <w:sz w:val="22"/>
          <w:szCs w:val="22"/>
        </w:rPr>
      </w:pPr>
      <w:r w:rsidRPr="00D24124">
        <w:rPr>
          <w:rFonts w:ascii="Arial" w:hAnsi="Arial" w:cs="Arial"/>
          <w:color w:val="002060"/>
          <w:sz w:val="22"/>
          <w:szCs w:val="22"/>
        </w:rPr>
        <w:t xml:space="preserve">Le richieste di variazione </w:t>
      </w:r>
      <w:r w:rsidR="00F61FEE">
        <w:rPr>
          <w:rFonts w:ascii="Arial" w:hAnsi="Arial" w:cs="Arial"/>
          <w:color w:val="002060"/>
          <w:sz w:val="22"/>
          <w:szCs w:val="22"/>
        </w:rPr>
        <w:t>dovr</w:t>
      </w:r>
      <w:r w:rsidRPr="00D24124">
        <w:rPr>
          <w:rFonts w:ascii="Arial" w:hAnsi="Arial" w:cs="Arial"/>
          <w:color w:val="002060"/>
          <w:sz w:val="22"/>
          <w:szCs w:val="22"/>
        </w:rPr>
        <w:t>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2ECEBE67" w14:textId="77777777" w:rsidR="00CA68AE" w:rsidRPr="005D48AD" w:rsidRDefault="00CA68AE" w:rsidP="00CA68AE">
      <w:pPr>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4C6B4358" w14:textId="77777777" w:rsidR="00CA68AE" w:rsidRDefault="00CA68AE" w:rsidP="00CA68AE">
      <w:pPr>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4A035D36" w14:textId="77777777" w:rsidR="00CA68AE" w:rsidRPr="00995225" w:rsidRDefault="00CA68AE" w:rsidP="00CA68AE">
      <w:pPr>
        <w:rPr>
          <w:rFonts w:ascii="Arial" w:hAnsi="Arial" w:cs="Arial"/>
          <w:color w:val="002060"/>
          <w:sz w:val="22"/>
          <w:szCs w:val="22"/>
        </w:rPr>
      </w:pPr>
      <w:r w:rsidRPr="00995225">
        <w:rPr>
          <w:rFonts w:ascii="Arial" w:hAnsi="Arial" w:cs="Arial"/>
          <w:color w:val="002060"/>
          <w:sz w:val="22"/>
          <w:szCs w:val="22"/>
        </w:rPr>
        <w:t>All’interno della gara selezionata, oltre a consultare gli estremi della gara da modificare e i contatti della squadra ospite, si possono:</w:t>
      </w:r>
    </w:p>
    <w:p w14:paraId="7E1BBD13"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campo di gioco;</w:t>
      </w:r>
    </w:p>
    <w:p w14:paraId="093187A7"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giorno di gioco;</w:t>
      </w:r>
    </w:p>
    <w:p w14:paraId="4C2DCDFC"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l’orario di gioco;</w:t>
      </w:r>
    </w:p>
    <w:p w14:paraId="14441EDB"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color w:val="002060"/>
          <w:sz w:val="22"/>
          <w:szCs w:val="22"/>
        </w:rPr>
      </w:pPr>
      <w:r w:rsidRPr="00242103">
        <w:rPr>
          <w:rFonts w:ascii="Arial" w:hAnsi="Arial" w:cs="Arial"/>
          <w:color w:val="002060"/>
          <w:sz w:val="22"/>
          <w:szCs w:val="22"/>
        </w:rPr>
        <w:t>segnalare se la variazione è stata richiesta dalla squadra ospite;</w:t>
      </w:r>
    </w:p>
    <w:p w14:paraId="14607707" w14:textId="77777777" w:rsidR="00CA68AE" w:rsidRPr="00242103" w:rsidRDefault="00CA68AE" w:rsidP="00CA68AE">
      <w:pPr>
        <w:pStyle w:val="Paragrafoelenco"/>
        <w:numPr>
          <w:ilvl w:val="0"/>
          <w:numId w:val="23"/>
        </w:numPr>
        <w:suppressAutoHyphens w:val="0"/>
        <w:overflowPunct/>
        <w:autoSpaceDE/>
        <w:contextualSpacing w:val="0"/>
        <w:textAlignment w:val="auto"/>
        <w:rPr>
          <w:rFonts w:ascii="Arial" w:hAnsi="Arial" w:cs="Arial"/>
          <w:color w:val="002060"/>
          <w:sz w:val="22"/>
          <w:szCs w:val="22"/>
        </w:rPr>
      </w:pPr>
      <w:r w:rsidRPr="00242103">
        <w:rPr>
          <w:rFonts w:ascii="Arial" w:hAnsi="Arial" w:cs="Arial"/>
          <w:color w:val="002060"/>
          <w:sz w:val="22"/>
          <w:szCs w:val="22"/>
        </w:rPr>
        <w:t>scrivere la motivazione della richiesta.</w:t>
      </w:r>
    </w:p>
    <w:p w14:paraId="53C2F540" w14:textId="77777777" w:rsidR="00CA68AE" w:rsidRPr="00734D42" w:rsidRDefault="00CA68AE" w:rsidP="00CA68AE">
      <w:pPr>
        <w:rPr>
          <w:rFonts w:ascii="Arial" w:hAnsi="Arial" w:cs="Arial"/>
          <w:color w:val="002060"/>
          <w:sz w:val="22"/>
          <w:szCs w:val="22"/>
        </w:rPr>
      </w:pPr>
      <w:r w:rsidRPr="00242103">
        <w:rPr>
          <w:rFonts w:ascii="Arial" w:hAnsi="Arial" w:cs="Arial"/>
          <w:color w:val="002060"/>
          <w:sz w:val="22"/>
          <w:szCs w:val="22"/>
        </w:rPr>
        <w:t>Q</w:t>
      </w:r>
      <w:r w:rsidRPr="00734D42">
        <w:rPr>
          <w:rFonts w:ascii="Arial" w:hAnsi="Arial" w:cs="Arial"/>
          <w:color w:val="002060"/>
          <w:sz w:val="22"/>
          <w:szCs w:val="22"/>
        </w:rPr>
        <w:t xml:space="preserve">ualora l’istanza di variazione non sia conforme per le tempistiche e i criteri di cui al paragrafo “Spostamento Gare” del presente C.U., il sistema segnalerà l’errore in basso a destra con la relativa motivazione. </w:t>
      </w:r>
    </w:p>
    <w:p w14:paraId="79476A71" w14:textId="3615B7FD"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 xml:space="preserve">Non appena la richiesta di variazione </w:t>
      </w:r>
      <w:r w:rsidR="00F61FEE">
        <w:rPr>
          <w:rFonts w:ascii="Arial" w:hAnsi="Arial" w:cs="Arial"/>
          <w:b/>
          <w:bCs/>
          <w:color w:val="002060"/>
          <w:sz w:val="22"/>
          <w:szCs w:val="22"/>
        </w:rPr>
        <w:t>sarà</w:t>
      </w:r>
      <w:r w:rsidRPr="0062255F">
        <w:rPr>
          <w:rFonts w:ascii="Arial" w:hAnsi="Arial" w:cs="Arial"/>
          <w:b/>
          <w:bCs/>
          <w:color w:val="002060"/>
          <w:sz w:val="22"/>
          <w:szCs w:val="22"/>
        </w:rPr>
        <w:t xml:space="preserve"> stata presentata dalla società ospitante, arriverà una notifica alla società ospitata sia a mezzo e-mail che all’interno del Portale Servizi LND.</w:t>
      </w:r>
    </w:p>
    <w:p w14:paraId="43CB7B38" w14:textId="77777777" w:rsidR="00CA68AE" w:rsidRPr="00FB53FD" w:rsidRDefault="00CA68AE" w:rsidP="00CA68AE">
      <w:pPr>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7042EB15" w14:textId="77777777" w:rsidR="00CA68AE" w:rsidRPr="00BD7780" w:rsidRDefault="00CA68AE" w:rsidP="00CA68AE">
      <w:pPr>
        <w:rPr>
          <w:rFonts w:ascii="Arial" w:hAnsi="Arial" w:cs="Arial"/>
          <w:color w:val="002060"/>
          <w:sz w:val="22"/>
          <w:szCs w:val="22"/>
          <w:highlight w:val="yellow"/>
        </w:rPr>
      </w:pPr>
      <w:r w:rsidRPr="00FB53FD">
        <w:rPr>
          <w:rFonts w:ascii="Arial" w:hAnsi="Arial" w:cs="Arial"/>
          <w:color w:val="002060"/>
          <w:sz w:val="22"/>
          <w:szCs w:val="22"/>
          <w:u w:val="single"/>
        </w:rPr>
        <w:t>Dal momento in cui la richiesta di variazione gara è stata approvata dal Comitato Regionale Marche, la stessa non è più modificabile né annullabile</w:t>
      </w:r>
      <w:r w:rsidRPr="00FB53FD">
        <w:rPr>
          <w:rFonts w:ascii="Arial" w:hAnsi="Arial" w:cs="Arial"/>
          <w:color w:val="002060"/>
          <w:sz w:val="22"/>
          <w:szCs w:val="22"/>
        </w:rPr>
        <w:t>.</w:t>
      </w:r>
    </w:p>
    <w:p w14:paraId="5241795E" w14:textId="77777777" w:rsidR="00CA68AE" w:rsidRDefault="00CA68AE" w:rsidP="00CA68AE">
      <w:pPr>
        <w:rPr>
          <w:rFonts w:ascii="Arial" w:hAnsi="Arial" w:cs="Arial"/>
          <w:color w:val="002060"/>
          <w:sz w:val="22"/>
          <w:szCs w:val="22"/>
          <w:highlight w:val="yellow"/>
        </w:rPr>
      </w:pPr>
    </w:p>
    <w:p w14:paraId="34D9E4F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26328F95"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lastRenderedPageBreak/>
        <w:t xml:space="preserve">Ogni qualvolta una società riceve una richiesta di variazione gara, al presidente o soggetto delegato arriva una mail, ed anche una notifica </w:t>
      </w:r>
      <w:proofErr w:type="spellStart"/>
      <w:r w:rsidRPr="0085558C">
        <w:rPr>
          <w:rFonts w:ascii="Arial" w:hAnsi="Arial" w:cs="Arial"/>
          <w:color w:val="002060"/>
          <w:sz w:val="22"/>
          <w:szCs w:val="22"/>
        </w:rPr>
        <w:t>push</w:t>
      </w:r>
      <w:proofErr w:type="spellEnd"/>
      <w:r w:rsidRPr="0085558C">
        <w:rPr>
          <w:rFonts w:ascii="Arial" w:hAnsi="Arial" w:cs="Arial"/>
          <w:color w:val="002060"/>
          <w:sz w:val="22"/>
          <w:szCs w:val="22"/>
        </w:rPr>
        <w:t xml:space="preserve"> sul proprio smartphone nel caso di app scaricata. Si può inserire l’impostazione per far recapitare la mail e/o notifica anche ad altri dirigenti della società. </w:t>
      </w:r>
    </w:p>
    <w:p w14:paraId="7CBB2084" w14:textId="77777777" w:rsidR="00CA68AE" w:rsidRPr="00BD7780" w:rsidRDefault="00CA68AE" w:rsidP="00CA68AE">
      <w:pPr>
        <w:rPr>
          <w:rFonts w:ascii="Arial" w:hAnsi="Arial" w:cs="Arial"/>
          <w:color w:val="002060"/>
          <w:sz w:val="22"/>
          <w:szCs w:val="22"/>
          <w:highlight w:val="yellow"/>
        </w:rPr>
      </w:pPr>
    </w:p>
    <w:p w14:paraId="31DB5C8B"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LEGENDA</w:t>
      </w:r>
    </w:p>
    <w:p w14:paraId="477A0C40"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Nella colonna “</w:t>
      </w:r>
      <w:r w:rsidRPr="0085558C">
        <w:rPr>
          <w:rFonts w:ascii="Arial" w:hAnsi="Arial" w:cs="Arial"/>
          <w:b/>
          <w:bCs/>
          <w:color w:val="002060"/>
          <w:sz w:val="22"/>
          <w:szCs w:val="22"/>
        </w:rPr>
        <w:t>Stato</w:t>
      </w:r>
      <w:r w:rsidRPr="0085558C">
        <w:rPr>
          <w:rFonts w:ascii="Arial" w:hAnsi="Arial" w:cs="Arial"/>
          <w:color w:val="002060"/>
          <w:sz w:val="22"/>
          <w:szCs w:val="22"/>
        </w:rPr>
        <w:t>” è presente un disco di colore variabile:</w:t>
      </w:r>
    </w:p>
    <w:p w14:paraId="3034BF3B"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Bianco</w:t>
      </w:r>
      <w:r w:rsidRPr="00CA68AE">
        <w:rPr>
          <w:rFonts w:ascii="Arial" w:hAnsi="Arial" w:cs="Arial"/>
          <w:color w:val="002060"/>
          <w:sz w:val="22"/>
          <w:szCs w:val="22"/>
        </w:rPr>
        <w:t>: nessuna richiesta di variazione, i dati indicati corrispondono a quelli originali del calendario ufficializzato;</w:t>
      </w:r>
    </w:p>
    <w:p w14:paraId="7298F4F3"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Giallo</w:t>
      </w:r>
      <w:r w:rsidRPr="00CA68AE">
        <w:rPr>
          <w:rFonts w:ascii="Arial" w:hAnsi="Arial" w:cs="Arial"/>
          <w:color w:val="002060"/>
          <w:sz w:val="22"/>
          <w:szCs w:val="22"/>
        </w:rPr>
        <w:t>: richiesta di variazione in corso;</w:t>
      </w:r>
    </w:p>
    <w:p w14:paraId="70FA0928"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Verde</w:t>
      </w:r>
      <w:r w:rsidRPr="00CA68AE">
        <w:rPr>
          <w:rFonts w:ascii="Arial" w:hAnsi="Arial" w:cs="Arial"/>
          <w:color w:val="002060"/>
          <w:sz w:val="22"/>
          <w:szCs w:val="22"/>
        </w:rPr>
        <w:t>: richiesta accettata dalla società ricevente;</w:t>
      </w:r>
    </w:p>
    <w:p w14:paraId="433E3F8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Rossa</w:t>
      </w:r>
      <w:r w:rsidRPr="00CA68AE">
        <w:rPr>
          <w:rFonts w:ascii="Arial" w:hAnsi="Arial" w:cs="Arial"/>
          <w:color w:val="002060"/>
          <w:sz w:val="22"/>
          <w:szCs w:val="22"/>
        </w:rPr>
        <w:t>: richiesta rifiutata dalla società ricevente;</w:t>
      </w:r>
    </w:p>
    <w:p w14:paraId="46185C49"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Blu</w:t>
      </w:r>
      <w:r w:rsidRPr="00CA68AE">
        <w:rPr>
          <w:rFonts w:ascii="Arial" w:hAnsi="Arial" w:cs="Arial"/>
          <w:color w:val="002060"/>
          <w:sz w:val="22"/>
          <w:szCs w:val="22"/>
        </w:rPr>
        <w:t>: gara definitiva. I giorni di anticipo, stabiliti dai singoli comitati regionali, necessari per effettuare una variazione risultano scaduti, oppure una variazione è stata apportata e/o approvata d’ufficio dal C. R. di riferimento;</w:t>
      </w:r>
    </w:p>
    <w:p w14:paraId="2F993D7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Nero</w:t>
      </w:r>
      <w:r w:rsidRPr="00CA68AE">
        <w:rPr>
          <w:rFonts w:ascii="Arial" w:hAnsi="Arial" w:cs="Arial"/>
          <w:color w:val="002060"/>
          <w:sz w:val="22"/>
          <w:szCs w:val="22"/>
        </w:rPr>
        <w:t>: gara ufficializzata. Il C. R. di riferimento ha approvato una variazione, con la conseguente designazione di un arbitro ufficiale (ove previsto).</w:t>
      </w:r>
    </w:p>
    <w:p w14:paraId="24D84CCF" w14:textId="77777777" w:rsidR="00CA68AE" w:rsidRPr="0085558C" w:rsidRDefault="00CA68AE" w:rsidP="00CA68AE">
      <w:pPr>
        <w:rPr>
          <w:rFonts w:ascii="Arial" w:hAnsi="Arial" w:cs="Arial"/>
          <w:color w:val="002060"/>
          <w:sz w:val="22"/>
          <w:szCs w:val="22"/>
        </w:rPr>
      </w:pPr>
    </w:p>
    <w:p w14:paraId="190772B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85558C">
        <w:rPr>
          <w:rFonts w:ascii="Arial" w:hAnsi="Arial" w:cs="Arial"/>
          <w:color w:val="002060"/>
          <w:sz w:val="22"/>
          <w:szCs w:val="22"/>
          <w:u w:val="single"/>
        </w:rPr>
        <w:t>alert in arancione</w:t>
      </w:r>
      <w:r w:rsidRPr="0085558C">
        <w:rPr>
          <w:rFonts w:ascii="Arial" w:hAnsi="Arial" w:cs="Arial"/>
          <w:color w:val="002060"/>
          <w:sz w:val="22"/>
          <w:szCs w:val="22"/>
        </w:rPr>
        <w:t xml:space="preserve"> in caso di:</w:t>
      </w:r>
    </w:p>
    <w:p w14:paraId="4DC8EEA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30789FD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1E99AC4A"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087365E8"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4E1932A6" w14:textId="77777777" w:rsidR="00CA68AE" w:rsidRPr="00BD7780" w:rsidRDefault="00CA68AE" w:rsidP="00CA68AE">
      <w:pPr>
        <w:rPr>
          <w:rFonts w:ascii="Arial" w:hAnsi="Arial" w:cs="Arial"/>
          <w:color w:val="002060"/>
          <w:sz w:val="22"/>
          <w:szCs w:val="22"/>
          <w:highlight w:val="yellow"/>
        </w:rPr>
      </w:pPr>
    </w:p>
    <w:p w14:paraId="20CB9F54" w14:textId="36D39712" w:rsidR="009C0085" w:rsidRDefault="00900329" w:rsidP="00E15385">
      <w:pPr>
        <w:rPr>
          <w:rFonts w:ascii="Arial" w:hAnsi="Arial" w:cs="Arial"/>
          <w:color w:val="002060"/>
          <w:sz w:val="22"/>
          <w:szCs w:val="22"/>
        </w:rPr>
      </w:pPr>
      <w:r>
        <w:rPr>
          <w:rFonts w:ascii="Arial" w:hAnsi="Arial" w:cs="Arial"/>
          <w:color w:val="002060"/>
          <w:sz w:val="22"/>
          <w:szCs w:val="22"/>
        </w:rPr>
        <w:t xml:space="preserve">Si allega al presente C.U. la </w:t>
      </w:r>
      <w:r w:rsidRPr="00900329">
        <w:rPr>
          <w:rFonts w:ascii="Arial" w:hAnsi="Arial" w:cs="Arial"/>
          <w:b/>
          <w:bCs/>
          <w:color w:val="002060"/>
          <w:sz w:val="22"/>
          <w:szCs w:val="22"/>
        </w:rPr>
        <w:t>guida operativa</w:t>
      </w:r>
      <w:r>
        <w:rPr>
          <w:rFonts w:ascii="Arial" w:hAnsi="Arial" w:cs="Arial"/>
          <w:color w:val="002060"/>
          <w:sz w:val="22"/>
          <w:szCs w:val="22"/>
        </w:rPr>
        <w:t xml:space="preserve"> del Portale Servizi LND elaborata dai Sistemi Informativi della Lega Nazionale Dilettanti. </w:t>
      </w:r>
    </w:p>
    <w:p w14:paraId="2A98C0BD" w14:textId="77777777" w:rsidR="00900329" w:rsidRDefault="00900329" w:rsidP="00E15385">
      <w:pPr>
        <w:rPr>
          <w:rFonts w:ascii="Arial" w:hAnsi="Arial" w:cs="Arial"/>
          <w:color w:val="002060"/>
          <w:sz w:val="22"/>
          <w:szCs w:val="22"/>
        </w:rPr>
      </w:pPr>
    </w:p>
    <w:p w14:paraId="5587B81F" w14:textId="77777777" w:rsidR="00BD5C86" w:rsidRDefault="00BD5C86" w:rsidP="00E15385">
      <w:pPr>
        <w:rPr>
          <w:rFonts w:ascii="Arial" w:hAnsi="Arial" w:cs="Arial"/>
          <w:color w:val="002060"/>
          <w:sz w:val="22"/>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50F3DF2E" w:rsidR="00A21490" w:rsidRPr="00A21490" w:rsidRDefault="00A21490">
      <w:pPr>
        <w:pStyle w:val="LndNormale1"/>
        <w:numPr>
          <w:ilvl w:val="0"/>
          <w:numId w:val="8"/>
        </w:numPr>
        <w:rPr>
          <w:color w:val="002060"/>
        </w:rPr>
      </w:pPr>
      <w:r w:rsidRPr="00A21490">
        <w:rPr>
          <w:color w:val="002060"/>
        </w:rPr>
        <w:t>siano stat</w:t>
      </w:r>
      <w:r w:rsidR="00A01B23">
        <w:rPr>
          <w:color w:val="002060"/>
        </w:rPr>
        <w:t>i</w:t>
      </w:r>
      <w:r w:rsidRPr="00A21490">
        <w:rPr>
          <w:color w:val="002060"/>
        </w:rPr>
        <w:t xml:space="preserve"> tesserat</w:t>
      </w:r>
      <w:r w:rsidR="00A01B23">
        <w:rPr>
          <w:color w:val="002060"/>
        </w:rPr>
        <w:t>i</w:t>
      </w:r>
      <w:r w:rsidRPr="00A21490">
        <w:rPr>
          <w:color w:val="002060"/>
        </w:rPr>
        <w:t xml:space="preserv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lastRenderedPageBreak/>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74732F64" w14:textId="77777777" w:rsidR="001F2BCE" w:rsidRDefault="001F2BCE" w:rsidP="0022231A">
      <w:pPr>
        <w:pStyle w:val="LndNormale1"/>
        <w:rPr>
          <w:color w:val="002060"/>
        </w:rPr>
      </w:pPr>
    </w:p>
    <w:p w14:paraId="2B9FF1E9" w14:textId="77777777" w:rsidR="00280D2B" w:rsidRDefault="00280D2B" w:rsidP="0022231A">
      <w:pPr>
        <w:pStyle w:val="LndNormale1"/>
        <w:rPr>
          <w:color w:val="002060"/>
        </w:rPr>
      </w:pPr>
    </w:p>
    <w:p w14:paraId="09DD5B64" w14:textId="77777777" w:rsidR="00280D2B" w:rsidRPr="002C06FF" w:rsidRDefault="00280D2B" w:rsidP="00280D2B">
      <w:pPr>
        <w:pStyle w:val="LndNormale1"/>
        <w:rPr>
          <w:b/>
          <w:color w:val="002060"/>
          <w:sz w:val="28"/>
          <w:szCs w:val="28"/>
        </w:rPr>
      </w:pPr>
      <w:r w:rsidRPr="002C06FF">
        <w:rPr>
          <w:b/>
          <w:color w:val="002060"/>
          <w:sz w:val="28"/>
          <w:szCs w:val="28"/>
        </w:rPr>
        <w:t>RAPPRESENTATIVE REGIONALI</w:t>
      </w:r>
    </w:p>
    <w:p w14:paraId="0C07CB52" w14:textId="77777777" w:rsidR="00280D2B" w:rsidRPr="002C06FF" w:rsidRDefault="00280D2B" w:rsidP="00280D2B">
      <w:pPr>
        <w:pStyle w:val="LndNormale1"/>
        <w:rPr>
          <w:color w:val="002060"/>
          <w:szCs w:val="22"/>
        </w:rPr>
      </w:pPr>
    </w:p>
    <w:p w14:paraId="220FC0EA" w14:textId="75E07B3B" w:rsidR="00280D2B" w:rsidRPr="002C06FF" w:rsidRDefault="00280D2B" w:rsidP="00280D2B">
      <w:pPr>
        <w:pStyle w:val="LndNormale1"/>
        <w:rPr>
          <w:color w:val="002060"/>
          <w:szCs w:val="22"/>
        </w:rPr>
      </w:pPr>
      <w:r w:rsidRPr="002C06FF">
        <w:rPr>
          <w:color w:val="002060"/>
          <w:szCs w:val="22"/>
        </w:rPr>
        <w:t xml:space="preserve">Si comunica che i Tecnici Responsabili delle Rappresentative </w:t>
      </w:r>
      <w:r>
        <w:rPr>
          <w:color w:val="002060"/>
          <w:szCs w:val="22"/>
        </w:rPr>
        <w:t>R</w:t>
      </w:r>
      <w:r w:rsidRPr="002C06FF">
        <w:rPr>
          <w:color w:val="002060"/>
          <w:szCs w:val="22"/>
        </w:rPr>
        <w:t xml:space="preserve">egionali di Calcio a </w:t>
      </w:r>
      <w:r>
        <w:rPr>
          <w:color w:val="002060"/>
          <w:szCs w:val="22"/>
        </w:rPr>
        <w:t>Cinque</w:t>
      </w:r>
      <w:r w:rsidRPr="002C06FF">
        <w:rPr>
          <w:color w:val="002060"/>
          <w:szCs w:val="22"/>
        </w:rPr>
        <w:t xml:space="preserve"> Under 19 Juniores maschili, Under 17 Allievi maschili, Under 15 Giovanissimi maschili e della Rappresentativa Femminile, stagione sportiva 202</w:t>
      </w:r>
      <w:r>
        <w:rPr>
          <w:color w:val="002060"/>
          <w:szCs w:val="22"/>
        </w:rPr>
        <w:t>5</w:t>
      </w:r>
      <w:r w:rsidRPr="002C06FF">
        <w:rPr>
          <w:color w:val="002060"/>
          <w:szCs w:val="22"/>
        </w:rPr>
        <w:t>/202</w:t>
      </w:r>
      <w:r>
        <w:rPr>
          <w:color w:val="002060"/>
          <w:szCs w:val="22"/>
        </w:rPr>
        <w:t>6</w:t>
      </w:r>
      <w:r w:rsidRPr="002C06FF">
        <w:rPr>
          <w:color w:val="002060"/>
          <w:szCs w:val="22"/>
        </w:rPr>
        <w:t>, sono i seguenti:</w:t>
      </w:r>
    </w:p>
    <w:p w14:paraId="5168865B" w14:textId="77777777" w:rsidR="00280D2B" w:rsidRDefault="00280D2B" w:rsidP="00280D2B">
      <w:pPr>
        <w:pStyle w:val="LndNormale1"/>
        <w:rPr>
          <w:color w:val="002060"/>
          <w:szCs w:val="22"/>
        </w:rPr>
      </w:pPr>
      <w:r>
        <w:rPr>
          <w:color w:val="002060"/>
          <w:szCs w:val="22"/>
        </w:rPr>
        <w:t>ENZO BARGONI</w:t>
      </w:r>
    </w:p>
    <w:p w14:paraId="31F7377D" w14:textId="77777777" w:rsidR="00280D2B" w:rsidRDefault="00280D2B" w:rsidP="00280D2B">
      <w:pPr>
        <w:pStyle w:val="LndNormale1"/>
        <w:rPr>
          <w:color w:val="002060"/>
          <w:szCs w:val="22"/>
        </w:rPr>
      </w:pPr>
      <w:r>
        <w:rPr>
          <w:color w:val="002060"/>
          <w:szCs w:val="22"/>
        </w:rPr>
        <w:t>GIOVANNI DITOMMASO</w:t>
      </w:r>
    </w:p>
    <w:p w14:paraId="7418757F" w14:textId="77777777" w:rsidR="00280D2B" w:rsidRDefault="00280D2B" w:rsidP="00280D2B">
      <w:pPr>
        <w:pStyle w:val="LndNormale1"/>
        <w:rPr>
          <w:color w:val="002060"/>
          <w:szCs w:val="22"/>
        </w:rPr>
      </w:pPr>
      <w:r>
        <w:rPr>
          <w:color w:val="002060"/>
          <w:szCs w:val="22"/>
        </w:rPr>
        <w:t>LUCA DOMINICI</w:t>
      </w:r>
    </w:p>
    <w:p w14:paraId="36A598A2" w14:textId="43EFDE70" w:rsidR="00280D2B" w:rsidRPr="001F2BCE" w:rsidRDefault="00280D2B" w:rsidP="0022231A">
      <w:pPr>
        <w:pStyle w:val="LndNormale1"/>
        <w:rPr>
          <w:color w:val="002060"/>
        </w:rPr>
      </w:pPr>
      <w:r>
        <w:rPr>
          <w:color w:val="002060"/>
        </w:rPr>
        <w:t>MICHELE ZAMPOLINI</w:t>
      </w:r>
    </w:p>
    <w:p w14:paraId="4FFA3AC2" w14:textId="77777777" w:rsidR="00CE2B79" w:rsidRPr="00397A9A" w:rsidRDefault="00CE2B79" w:rsidP="0022231A">
      <w:pPr>
        <w:pStyle w:val="LndNormale1"/>
        <w:rPr>
          <w:color w:val="002060"/>
        </w:rPr>
      </w:pPr>
    </w:p>
    <w:p w14:paraId="76160B64" w14:textId="77777777" w:rsidR="00397A9A" w:rsidRPr="00397A9A" w:rsidRDefault="00397A9A" w:rsidP="0022231A">
      <w:pPr>
        <w:pStyle w:val="LndNormale1"/>
        <w:rPr>
          <w:color w:val="002060"/>
        </w:rPr>
      </w:pPr>
    </w:p>
    <w:p w14:paraId="01B121AF" w14:textId="77777777" w:rsidR="00397A9A" w:rsidRPr="00397A9A" w:rsidRDefault="00397A9A" w:rsidP="00397A9A">
      <w:pPr>
        <w:pStyle w:val="LndNormale1"/>
        <w:rPr>
          <w:b/>
          <w:color w:val="002060"/>
          <w:sz w:val="28"/>
          <w:szCs w:val="28"/>
        </w:rPr>
      </w:pPr>
      <w:r w:rsidRPr="00397A9A">
        <w:rPr>
          <w:b/>
          <w:color w:val="002060"/>
          <w:sz w:val="28"/>
          <w:szCs w:val="28"/>
        </w:rPr>
        <w:t>SVINCOLI PER INATTIVITA’ (ART. 109 NOIF)</w:t>
      </w:r>
    </w:p>
    <w:p w14:paraId="0365DA78" w14:textId="77777777" w:rsidR="00397A9A" w:rsidRPr="00397A9A" w:rsidRDefault="00397A9A" w:rsidP="00397A9A">
      <w:pPr>
        <w:pStyle w:val="LndNormale1"/>
        <w:rPr>
          <w:color w:val="002060"/>
        </w:rPr>
      </w:pPr>
    </w:p>
    <w:p w14:paraId="757AE14B" w14:textId="77777777" w:rsidR="00397A9A" w:rsidRPr="00397A9A" w:rsidRDefault="00397A9A" w:rsidP="00397A9A">
      <w:pPr>
        <w:pStyle w:val="LndNormale1"/>
        <w:rPr>
          <w:color w:val="002060"/>
        </w:rPr>
      </w:pPr>
      <w:r w:rsidRPr="00397A9A">
        <w:rPr>
          <w:color w:val="002060"/>
        </w:rPr>
        <w:t>Vista la richiesta di svincolo per inattività ai sensi dell’art. 109 delle NOIF, si procede allo svincolo dei seguenti calciatori:</w:t>
      </w:r>
    </w:p>
    <w:p w14:paraId="0621F7D3" w14:textId="77777777" w:rsidR="00397A9A" w:rsidRPr="00397A9A" w:rsidRDefault="00397A9A" w:rsidP="00397A9A">
      <w:pPr>
        <w:pStyle w:val="LndNormale1"/>
        <w:rPr>
          <w:b/>
          <w:color w:val="002060"/>
        </w:rPr>
      </w:pPr>
      <w:r w:rsidRPr="00397A9A">
        <w:rPr>
          <w:b/>
          <w:color w:val="002060"/>
        </w:rPr>
        <w:t>CABELLO LUCAS JAVIER</w:t>
      </w:r>
      <w:r w:rsidRPr="00397A9A">
        <w:rPr>
          <w:b/>
          <w:color w:val="002060"/>
        </w:rPr>
        <w:tab/>
      </w:r>
      <w:r w:rsidRPr="00397A9A">
        <w:rPr>
          <w:b/>
          <w:color w:val="002060"/>
        </w:rPr>
        <w:tab/>
        <w:t>nato 23.08.19785</w:t>
      </w:r>
      <w:r w:rsidRPr="00397A9A">
        <w:rPr>
          <w:b/>
          <w:color w:val="002060"/>
        </w:rPr>
        <w:tab/>
        <w:t>33.040 G.S.   MURAGLIA S.S.D.</w:t>
      </w:r>
    </w:p>
    <w:p w14:paraId="602D15F8" w14:textId="77777777" w:rsidR="00397A9A" w:rsidRPr="00397A9A" w:rsidRDefault="00397A9A" w:rsidP="00397A9A">
      <w:pPr>
        <w:pStyle w:val="LndNormale1"/>
        <w:rPr>
          <w:b/>
          <w:color w:val="002060"/>
        </w:rPr>
      </w:pPr>
      <w:r w:rsidRPr="00397A9A">
        <w:rPr>
          <w:b/>
          <w:color w:val="002060"/>
        </w:rPr>
        <w:t>CURTO PANSINO TOMMASO</w:t>
      </w:r>
      <w:r w:rsidRPr="00397A9A">
        <w:rPr>
          <w:b/>
          <w:color w:val="002060"/>
        </w:rPr>
        <w:tab/>
        <w:t>nato 02.08.2005</w:t>
      </w:r>
      <w:r w:rsidRPr="00397A9A">
        <w:rPr>
          <w:b/>
          <w:color w:val="002060"/>
        </w:rPr>
        <w:tab/>
        <w:t>33.040 G.S.   MURAGLIA S.S.D.</w:t>
      </w:r>
    </w:p>
    <w:p w14:paraId="3CB0AD66" w14:textId="77777777" w:rsidR="00397A9A" w:rsidRPr="00397A9A" w:rsidRDefault="00397A9A" w:rsidP="00397A9A">
      <w:pPr>
        <w:pStyle w:val="LndNormale1"/>
        <w:rPr>
          <w:color w:val="002060"/>
        </w:rPr>
      </w:pPr>
    </w:p>
    <w:p w14:paraId="60F907E1" w14:textId="77777777" w:rsidR="00397A9A" w:rsidRPr="00397A9A" w:rsidRDefault="00397A9A" w:rsidP="00397A9A">
      <w:pPr>
        <w:pStyle w:val="LndNormale1"/>
        <w:rPr>
          <w:color w:val="002060"/>
        </w:rPr>
      </w:pPr>
    </w:p>
    <w:p w14:paraId="4CB03D2C" w14:textId="77777777" w:rsidR="00397A9A" w:rsidRPr="00397A9A" w:rsidRDefault="00397A9A" w:rsidP="00397A9A">
      <w:pPr>
        <w:pStyle w:val="LndNormale1"/>
        <w:rPr>
          <w:b/>
          <w:color w:val="002060"/>
          <w:sz w:val="28"/>
          <w:szCs w:val="28"/>
        </w:rPr>
      </w:pPr>
      <w:r w:rsidRPr="00397A9A">
        <w:rPr>
          <w:b/>
          <w:color w:val="002060"/>
          <w:sz w:val="28"/>
          <w:szCs w:val="28"/>
        </w:rPr>
        <w:t>SVINCOLI EX ART. 117 BIS NOIF</w:t>
      </w:r>
    </w:p>
    <w:p w14:paraId="2027932F" w14:textId="77777777" w:rsidR="00397A9A" w:rsidRPr="00397A9A" w:rsidRDefault="00397A9A" w:rsidP="00397A9A">
      <w:pPr>
        <w:pStyle w:val="LndNormale1"/>
        <w:rPr>
          <w:color w:val="002060"/>
        </w:rPr>
      </w:pPr>
    </w:p>
    <w:p w14:paraId="29462F84" w14:textId="77777777" w:rsidR="00397A9A" w:rsidRPr="00397A9A" w:rsidRDefault="00397A9A" w:rsidP="00397A9A">
      <w:pPr>
        <w:pStyle w:val="LndNormale1"/>
        <w:rPr>
          <w:b/>
          <w:color w:val="002060"/>
        </w:rPr>
      </w:pPr>
      <w:r w:rsidRPr="00397A9A">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397A9A">
        <w:rPr>
          <w:b/>
          <w:color w:val="002060"/>
        </w:rPr>
        <w:t>24.10.2025:</w:t>
      </w:r>
    </w:p>
    <w:tbl>
      <w:tblPr>
        <w:tblW w:w="0" w:type="auto"/>
        <w:tblLook w:val="04A0" w:firstRow="1" w:lastRow="0" w:firstColumn="1" w:lastColumn="0" w:noHBand="0" w:noVBand="1"/>
      </w:tblPr>
      <w:tblGrid>
        <w:gridCol w:w="1265"/>
        <w:gridCol w:w="2756"/>
        <w:gridCol w:w="1273"/>
        <w:gridCol w:w="1182"/>
        <w:gridCol w:w="3436"/>
      </w:tblGrid>
      <w:tr w:rsidR="00397A9A" w:rsidRPr="00397A9A" w14:paraId="02381790" w14:textId="77777777" w:rsidTr="00732D6A">
        <w:tc>
          <w:tcPr>
            <w:tcW w:w="1265" w:type="dxa"/>
            <w:tcBorders>
              <w:top w:val="single" w:sz="4" w:space="0" w:color="auto"/>
              <w:left w:val="single" w:sz="4" w:space="0" w:color="auto"/>
              <w:bottom w:val="single" w:sz="4" w:space="0" w:color="auto"/>
              <w:right w:val="single" w:sz="4" w:space="0" w:color="auto"/>
            </w:tcBorders>
            <w:hideMark/>
          </w:tcPr>
          <w:p w14:paraId="0499B2B3" w14:textId="77777777" w:rsidR="00397A9A" w:rsidRPr="00397A9A" w:rsidRDefault="00397A9A" w:rsidP="00732D6A">
            <w:pPr>
              <w:pStyle w:val="LndNormale1"/>
              <w:jc w:val="center"/>
              <w:rPr>
                <w:color w:val="002060"/>
              </w:rPr>
            </w:pPr>
            <w:r w:rsidRPr="00397A9A">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1769250B" w14:textId="77777777" w:rsidR="00397A9A" w:rsidRPr="00397A9A" w:rsidRDefault="00397A9A" w:rsidP="00732D6A">
            <w:pPr>
              <w:pStyle w:val="LndNormale1"/>
              <w:jc w:val="center"/>
              <w:rPr>
                <w:color w:val="002060"/>
              </w:rPr>
            </w:pPr>
            <w:r w:rsidRPr="00397A9A">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37BECA53" w14:textId="77777777" w:rsidR="00397A9A" w:rsidRPr="00397A9A" w:rsidRDefault="00397A9A" w:rsidP="00732D6A">
            <w:pPr>
              <w:pStyle w:val="LndNormale1"/>
              <w:jc w:val="center"/>
              <w:rPr>
                <w:color w:val="002060"/>
              </w:rPr>
            </w:pPr>
            <w:r w:rsidRPr="00397A9A">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2D6495E4" w14:textId="77777777" w:rsidR="00397A9A" w:rsidRPr="00397A9A" w:rsidRDefault="00397A9A" w:rsidP="00732D6A">
            <w:pPr>
              <w:pStyle w:val="LndNormale1"/>
              <w:jc w:val="center"/>
              <w:rPr>
                <w:color w:val="002060"/>
              </w:rPr>
            </w:pPr>
            <w:r w:rsidRPr="00397A9A">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06D7071A" w14:textId="77777777" w:rsidR="00397A9A" w:rsidRPr="00397A9A" w:rsidRDefault="00397A9A" w:rsidP="00732D6A">
            <w:pPr>
              <w:pStyle w:val="LndNormale1"/>
              <w:jc w:val="center"/>
              <w:rPr>
                <w:color w:val="002060"/>
              </w:rPr>
            </w:pPr>
            <w:r w:rsidRPr="00397A9A">
              <w:rPr>
                <w:color w:val="002060"/>
              </w:rPr>
              <w:t>Società</w:t>
            </w:r>
          </w:p>
        </w:tc>
      </w:tr>
      <w:tr w:rsidR="00397A9A" w:rsidRPr="00397A9A" w14:paraId="5A3E9F0E" w14:textId="77777777" w:rsidTr="00732D6A">
        <w:tc>
          <w:tcPr>
            <w:tcW w:w="1265" w:type="dxa"/>
            <w:tcBorders>
              <w:top w:val="single" w:sz="4" w:space="0" w:color="auto"/>
              <w:left w:val="single" w:sz="4" w:space="0" w:color="auto"/>
              <w:bottom w:val="single" w:sz="4" w:space="0" w:color="auto"/>
              <w:right w:val="single" w:sz="4" w:space="0" w:color="auto"/>
            </w:tcBorders>
          </w:tcPr>
          <w:p w14:paraId="3CEC9BBF" w14:textId="77777777" w:rsidR="00397A9A" w:rsidRPr="00397A9A" w:rsidRDefault="00397A9A" w:rsidP="00732D6A">
            <w:pPr>
              <w:pStyle w:val="LndNormale1"/>
              <w:rPr>
                <w:color w:val="002060"/>
                <w:sz w:val="20"/>
              </w:rPr>
            </w:pPr>
            <w:r w:rsidRPr="00397A9A">
              <w:rPr>
                <w:color w:val="002060"/>
                <w:sz w:val="20"/>
              </w:rPr>
              <w:t>5095201</w:t>
            </w:r>
          </w:p>
        </w:tc>
        <w:tc>
          <w:tcPr>
            <w:tcW w:w="2756" w:type="dxa"/>
            <w:tcBorders>
              <w:top w:val="single" w:sz="4" w:space="0" w:color="auto"/>
              <w:left w:val="single" w:sz="4" w:space="0" w:color="auto"/>
              <w:bottom w:val="single" w:sz="4" w:space="0" w:color="auto"/>
              <w:right w:val="single" w:sz="4" w:space="0" w:color="auto"/>
            </w:tcBorders>
          </w:tcPr>
          <w:p w14:paraId="5C1FBD36" w14:textId="77777777" w:rsidR="00397A9A" w:rsidRPr="00397A9A" w:rsidRDefault="00397A9A" w:rsidP="00732D6A">
            <w:pPr>
              <w:pStyle w:val="LndNormale1"/>
              <w:rPr>
                <w:color w:val="002060"/>
                <w:sz w:val="20"/>
              </w:rPr>
            </w:pPr>
            <w:r w:rsidRPr="00397A9A">
              <w:rPr>
                <w:color w:val="002060"/>
                <w:sz w:val="20"/>
              </w:rPr>
              <w:t>BALDUCCI PIERPAOLO</w:t>
            </w:r>
          </w:p>
        </w:tc>
        <w:tc>
          <w:tcPr>
            <w:tcW w:w="1273" w:type="dxa"/>
            <w:tcBorders>
              <w:top w:val="single" w:sz="4" w:space="0" w:color="auto"/>
              <w:left w:val="single" w:sz="4" w:space="0" w:color="auto"/>
              <w:bottom w:val="single" w:sz="4" w:space="0" w:color="auto"/>
              <w:right w:val="single" w:sz="4" w:space="0" w:color="auto"/>
            </w:tcBorders>
          </w:tcPr>
          <w:p w14:paraId="48AAB4C1" w14:textId="77777777" w:rsidR="00397A9A" w:rsidRPr="00397A9A" w:rsidRDefault="00397A9A" w:rsidP="00732D6A">
            <w:pPr>
              <w:pStyle w:val="LndNormale1"/>
              <w:rPr>
                <w:color w:val="002060"/>
                <w:sz w:val="20"/>
              </w:rPr>
            </w:pPr>
            <w:r w:rsidRPr="00397A9A">
              <w:rPr>
                <w:color w:val="002060"/>
                <w:sz w:val="20"/>
              </w:rPr>
              <w:t>08.11.1998</w:t>
            </w:r>
          </w:p>
        </w:tc>
        <w:tc>
          <w:tcPr>
            <w:tcW w:w="1182" w:type="dxa"/>
            <w:tcBorders>
              <w:top w:val="single" w:sz="4" w:space="0" w:color="auto"/>
              <w:left w:val="single" w:sz="4" w:space="0" w:color="auto"/>
              <w:bottom w:val="single" w:sz="4" w:space="0" w:color="auto"/>
              <w:right w:val="single" w:sz="4" w:space="0" w:color="auto"/>
            </w:tcBorders>
          </w:tcPr>
          <w:p w14:paraId="57E53EC8" w14:textId="77777777" w:rsidR="00397A9A" w:rsidRPr="00397A9A" w:rsidRDefault="00397A9A" w:rsidP="00732D6A">
            <w:pPr>
              <w:pStyle w:val="LndNormale1"/>
              <w:rPr>
                <w:color w:val="002060"/>
                <w:sz w:val="20"/>
              </w:rPr>
            </w:pPr>
            <w:r w:rsidRPr="00397A9A">
              <w:rPr>
                <w:color w:val="002060"/>
                <w:sz w:val="20"/>
              </w:rPr>
              <w:t>932339</w:t>
            </w:r>
          </w:p>
        </w:tc>
        <w:tc>
          <w:tcPr>
            <w:tcW w:w="3436" w:type="dxa"/>
            <w:tcBorders>
              <w:top w:val="single" w:sz="4" w:space="0" w:color="auto"/>
              <w:left w:val="single" w:sz="4" w:space="0" w:color="auto"/>
              <w:bottom w:val="single" w:sz="4" w:space="0" w:color="auto"/>
              <w:right w:val="single" w:sz="4" w:space="0" w:color="auto"/>
            </w:tcBorders>
          </w:tcPr>
          <w:p w14:paraId="10A6635D" w14:textId="77777777" w:rsidR="00397A9A" w:rsidRPr="00397A9A" w:rsidRDefault="00397A9A" w:rsidP="00732D6A">
            <w:pPr>
              <w:pStyle w:val="LndNormale1"/>
              <w:rPr>
                <w:color w:val="002060"/>
                <w:sz w:val="20"/>
              </w:rPr>
            </w:pPr>
            <w:r w:rsidRPr="00397A9A">
              <w:rPr>
                <w:color w:val="002060"/>
                <w:sz w:val="20"/>
              </w:rPr>
              <w:t>MOIE VALLESINA A.S.D.</w:t>
            </w:r>
          </w:p>
        </w:tc>
      </w:tr>
      <w:tr w:rsidR="00397A9A" w:rsidRPr="00397A9A" w14:paraId="274592AD" w14:textId="77777777" w:rsidTr="00732D6A">
        <w:tc>
          <w:tcPr>
            <w:tcW w:w="1265" w:type="dxa"/>
            <w:tcBorders>
              <w:top w:val="single" w:sz="4" w:space="0" w:color="auto"/>
              <w:left w:val="single" w:sz="4" w:space="0" w:color="auto"/>
              <w:bottom w:val="single" w:sz="4" w:space="0" w:color="auto"/>
              <w:right w:val="single" w:sz="4" w:space="0" w:color="auto"/>
            </w:tcBorders>
          </w:tcPr>
          <w:p w14:paraId="2F68C5BC" w14:textId="77777777" w:rsidR="00397A9A" w:rsidRPr="00397A9A" w:rsidRDefault="00397A9A" w:rsidP="00732D6A">
            <w:pPr>
              <w:pStyle w:val="LndNormale1"/>
              <w:rPr>
                <w:color w:val="002060"/>
                <w:sz w:val="20"/>
              </w:rPr>
            </w:pPr>
            <w:r w:rsidRPr="00397A9A">
              <w:rPr>
                <w:color w:val="002060"/>
                <w:sz w:val="20"/>
              </w:rPr>
              <w:t>2061130</w:t>
            </w:r>
          </w:p>
        </w:tc>
        <w:tc>
          <w:tcPr>
            <w:tcW w:w="2756" w:type="dxa"/>
            <w:tcBorders>
              <w:top w:val="single" w:sz="4" w:space="0" w:color="auto"/>
              <w:left w:val="single" w:sz="4" w:space="0" w:color="auto"/>
              <w:bottom w:val="single" w:sz="4" w:space="0" w:color="auto"/>
              <w:right w:val="single" w:sz="4" w:space="0" w:color="auto"/>
            </w:tcBorders>
          </w:tcPr>
          <w:p w14:paraId="61769B7B" w14:textId="77777777" w:rsidR="00397A9A" w:rsidRPr="00397A9A" w:rsidRDefault="00397A9A" w:rsidP="00732D6A">
            <w:pPr>
              <w:pStyle w:val="LndNormale1"/>
              <w:rPr>
                <w:color w:val="002060"/>
                <w:sz w:val="20"/>
              </w:rPr>
            </w:pPr>
            <w:r w:rsidRPr="00397A9A">
              <w:rPr>
                <w:color w:val="002060"/>
                <w:sz w:val="20"/>
              </w:rPr>
              <w:t>CAMPANELLI TOMMASO</w:t>
            </w:r>
          </w:p>
        </w:tc>
        <w:tc>
          <w:tcPr>
            <w:tcW w:w="1273" w:type="dxa"/>
            <w:tcBorders>
              <w:top w:val="single" w:sz="4" w:space="0" w:color="auto"/>
              <w:left w:val="single" w:sz="4" w:space="0" w:color="auto"/>
              <w:bottom w:val="single" w:sz="4" w:space="0" w:color="auto"/>
              <w:right w:val="single" w:sz="4" w:space="0" w:color="auto"/>
            </w:tcBorders>
          </w:tcPr>
          <w:p w14:paraId="1E37A3E3" w14:textId="77777777" w:rsidR="00397A9A" w:rsidRPr="00397A9A" w:rsidRDefault="00397A9A" w:rsidP="00732D6A">
            <w:pPr>
              <w:pStyle w:val="LndNormale1"/>
              <w:rPr>
                <w:color w:val="002060"/>
                <w:sz w:val="20"/>
              </w:rPr>
            </w:pPr>
            <w:r w:rsidRPr="00397A9A">
              <w:rPr>
                <w:color w:val="002060"/>
                <w:sz w:val="20"/>
              </w:rPr>
              <w:t>19.07.2004</w:t>
            </w:r>
          </w:p>
        </w:tc>
        <w:tc>
          <w:tcPr>
            <w:tcW w:w="1182" w:type="dxa"/>
            <w:tcBorders>
              <w:top w:val="single" w:sz="4" w:space="0" w:color="auto"/>
              <w:left w:val="single" w:sz="4" w:space="0" w:color="auto"/>
              <w:bottom w:val="single" w:sz="4" w:space="0" w:color="auto"/>
              <w:right w:val="single" w:sz="4" w:space="0" w:color="auto"/>
            </w:tcBorders>
          </w:tcPr>
          <w:p w14:paraId="57970C03" w14:textId="77777777" w:rsidR="00397A9A" w:rsidRPr="00397A9A" w:rsidRDefault="00397A9A" w:rsidP="00732D6A">
            <w:pPr>
              <w:pStyle w:val="LndNormale1"/>
              <w:rPr>
                <w:color w:val="002060"/>
                <w:sz w:val="20"/>
              </w:rPr>
            </w:pPr>
            <w:r w:rsidRPr="00397A9A">
              <w:rPr>
                <w:color w:val="002060"/>
                <w:sz w:val="20"/>
              </w:rPr>
              <w:t>920599</w:t>
            </w:r>
          </w:p>
        </w:tc>
        <w:tc>
          <w:tcPr>
            <w:tcW w:w="3436" w:type="dxa"/>
            <w:tcBorders>
              <w:top w:val="single" w:sz="4" w:space="0" w:color="auto"/>
              <w:left w:val="single" w:sz="4" w:space="0" w:color="auto"/>
              <w:bottom w:val="single" w:sz="4" w:space="0" w:color="auto"/>
              <w:right w:val="single" w:sz="4" w:space="0" w:color="auto"/>
            </w:tcBorders>
          </w:tcPr>
          <w:p w14:paraId="58B4B30B" w14:textId="77777777" w:rsidR="00397A9A" w:rsidRPr="00397A9A" w:rsidRDefault="00397A9A" w:rsidP="00732D6A">
            <w:pPr>
              <w:pStyle w:val="LndNormale1"/>
              <w:rPr>
                <w:color w:val="002060"/>
                <w:sz w:val="20"/>
              </w:rPr>
            </w:pPr>
            <w:r w:rsidRPr="00397A9A">
              <w:rPr>
                <w:color w:val="002060"/>
                <w:sz w:val="20"/>
              </w:rPr>
              <w:t>POL. D.VISMARA 2008</w:t>
            </w:r>
          </w:p>
        </w:tc>
      </w:tr>
      <w:tr w:rsidR="00397A9A" w:rsidRPr="00397A9A" w14:paraId="0B27AB8D" w14:textId="77777777" w:rsidTr="00732D6A">
        <w:tc>
          <w:tcPr>
            <w:tcW w:w="1265" w:type="dxa"/>
            <w:tcBorders>
              <w:top w:val="single" w:sz="4" w:space="0" w:color="auto"/>
              <w:left w:val="single" w:sz="4" w:space="0" w:color="auto"/>
              <w:bottom w:val="single" w:sz="4" w:space="0" w:color="auto"/>
              <w:right w:val="single" w:sz="4" w:space="0" w:color="auto"/>
            </w:tcBorders>
          </w:tcPr>
          <w:p w14:paraId="3318BCFB" w14:textId="77777777" w:rsidR="00397A9A" w:rsidRPr="00397A9A" w:rsidRDefault="00397A9A" w:rsidP="00732D6A">
            <w:pPr>
              <w:pStyle w:val="LndNormale1"/>
              <w:rPr>
                <w:color w:val="002060"/>
                <w:sz w:val="20"/>
              </w:rPr>
            </w:pPr>
            <w:r w:rsidRPr="00397A9A">
              <w:rPr>
                <w:color w:val="002060"/>
                <w:sz w:val="20"/>
              </w:rPr>
              <w:t>3054548</w:t>
            </w:r>
          </w:p>
        </w:tc>
        <w:tc>
          <w:tcPr>
            <w:tcW w:w="2756" w:type="dxa"/>
            <w:tcBorders>
              <w:top w:val="single" w:sz="4" w:space="0" w:color="auto"/>
              <w:left w:val="single" w:sz="4" w:space="0" w:color="auto"/>
              <w:bottom w:val="single" w:sz="4" w:space="0" w:color="auto"/>
              <w:right w:val="single" w:sz="4" w:space="0" w:color="auto"/>
            </w:tcBorders>
          </w:tcPr>
          <w:p w14:paraId="5716C39F" w14:textId="77777777" w:rsidR="00397A9A" w:rsidRPr="00397A9A" w:rsidRDefault="00397A9A" w:rsidP="00732D6A">
            <w:pPr>
              <w:pStyle w:val="LndNormale1"/>
              <w:rPr>
                <w:color w:val="002060"/>
                <w:sz w:val="20"/>
              </w:rPr>
            </w:pPr>
            <w:r w:rsidRPr="00397A9A">
              <w:rPr>
                <w:color w:val="002060"/>
                <w:sz w:val="20"/>
              </w:rPr>
              <w:t>SAPIZADEH PARWAZ</w:t>
            </w:r>
          </w:p>
        </w:tc>
        <w:tc>
          <w:tcPr>
            <w:tcW w:w="1273" w:type="dxa"/>
            <w:tcBorders>
              <w:top w:val="single" w:sz="4" w:space="0" w:color="auto"/>
              <w:left w:val="single" w:sz="4" w:space="0" w:color="auto"/>
              <w:bottom w:val="single" w:sz="4" w:space="0" w:color="auto"/>
              <w:right w:val="single" w:sz="4" w:space="0" w:color="auto"/>
            </w:tcBorders>
          </w:tcPr>
          <w:p w14:paraId="1F5B8DD2" w14:textId="77777777" w:rsidR="00397A9A" w:rsidRPr="00397A9A" w:rsidRDefault="00397A9A" w:rsidP="00732D6A">
            <w:pPr>
              <w:pStyle w:val="LndNormale1"/>
              <w:rPr>
                <w:color w:val="002060"/>
                <w:sz w:val="20"/>
              </w:rPr>
            </w:pPr>
            <w:r w:rsidRPr="00397A9A">
              <w:rPr>
                <w:color w:val="002060"/>
                <w:sz w:val="20"/>
              </w:rPr>
              <w:t>01.05.2004</w:t>
            </w:r>
          </w:p>
        </w:tc>
        <w:tc>
          <w:tcPr>
            <w:tcW w:w="1182" w:type="dxa"/>
            <w:tcBorders>
              <w:top w:val="single" w:sz="4" w:space="0" w:color="auto"/>
              <w:left w:val="single" w:sz="4" w:space="0" w:color="auto"/>
              <w:bottom w:val="single" w:sz="4" w:space="0" w:color="auto"/>
              <w:right w:val="single" w:sz="4" w:space="0" w:color="auto"/>
            </w:tcBorders>
          </w:tcPr>
          <w:p w14:paraId="165C69B7" w14:textId="77777777" w:rsidR="00397A9A" w:rsidRPr="00397A9A" w:rsidRDefault="00397A9A" w:rsidP="00732D6A">
            <w:pPr>
              <w:pStyle w:val="LndNormale1"/>
              <w:rPr>
                <w:color w:val="002060"/>
                <w:sz w:val="20"/>
              </w:rPr>
            </w:pPr>
            <w:r w:rsidRPr="00397A9A">
              <w:rPr>
                <w:color w:val="002060"/>
                <w:sz w:val="20"/>
              </w:rPr>
              <w:t>953809</w:t>
            </w:r>
          </w:p>
        </w:tc>
        <w:tc>
          <w:tcPr>
            <w:tcW w:w="3436" w:type="dxa"/>
            <w:tcBorders>
              <w:top w:val="single" w:sz="4" w:space="0" w:color="auto"/>
              <w:left w:val="single" w:sz="4" w:space="0" w:color="auto"/>
              <w:bottom w:val="single" w:sz="4" w:space="0" w:color="auto"/>
              <w:right w:val="single" w:sz="4" w:space="0" w:color="auto"/>
            </w:tcBorders>
          </w:tcPr>
          <w:p w14:paraId="72503C56" w14:textId="77777777" w:rsidR="00397A9A" w:rsidRPr="00397A9A" w:rsidRDefault="00397A9A" w:rsidP="00732D6A">
            <w:pPr>
              <w:pStyle w:val="LndNormale1"/>
              <w:rPr>
                <w:color w:val="002060"/>
                <w:sz w:val="20"/>
              </w:rPr>
            </w:pPr>
            <w:r w:rsidRPr="00397A9A">
              <w:rPr>
                <w:color w:val="002060"/>
                <w:sz w:val="20"/>
              </w:rPr>
              <w:t>A.S.D. PAGLIARE</w:t>
            </w:r>
          </w:p>
        </w:tc>
      </w:tr>
    </w:tbl>
    <w:p w14:paraId="0BED00E4" w14:textId="77777777" w:rsidR="00397A9A" w:rsidRPr="00397A9A" w:rsidRDefault="00397A9A" w:rsidP="00397A9A">
      <w:pPr>
        <w:pStyle w:val="LndNormale1"/>
        <w:rPr>
          <w:color w:val="002060"/>
        </w:rPr>
      </w:pPr>
    </w:p>
    <w:p w14:paraId="1E47D4F1" w14:textId="77777777" w:rsidR="00397A9A" w:rsidRPr="00397A9A" w:rsidRDefault="00397A9A" w:rsidP="00397A9A">
      <w:pPr>
        <w:pStyle w:val="LndNormale1"/>
        <w:rPr>
          <w:b/>
          <w:color w:val="002060"/>
        </w:rPr>
      </w:pPr>
      <w:r w:rsidRPr="00397A9A">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397A9A">
        <w:rPr>
          <w:b/>
          <w:color w:val="002060"/>
        </w:rPr>
        <w:t>25.10.2025:</w:t>
      </w:r>
    </w:p>
    <w:tbl>
      <w:tblPr>
        <w:tblW w:w="0" w:type="auto"/>
        <w:tblLook w:val="04A0" w:firstRow="1" w:lastRow="0" w:firstColumn="1" w:lastColumn="0" w:noHBand="0" w:noVBand="1"/>
      </w:tblPr>
      <w:tblGrid>
        <w:gridCol w:w="1265"/>
        <w:gridCol w:w="2756"/>
        <w:gridCol w:w="1273"/>
        <w:gridCol w:w="1182"/>
        <w:gridCol w:w="3436"/>
      </w:tblGrid>
      <w:tr w:rsidR="00397A9A" w:rsidRPr="00397A9A" w14:paraId="12DB4A8F" w14:textId="77777777" w:rsidTr="00732D6A">
        <w:tc>
          <w:tcPr>
            <w:tcW w:w="1265" w:type="dxa"/>
            <w:tcBorders>
              <w:top w:val="single" w:sz="4" w:space="0" w:color="auto"/>
              <w:left w:val="single" w:sz="4" w:space="0" w:color="auto"/>
              <w:bottom w:val="single" w:sz="4" w:space="0" w:color="auto"/>
              <w:right w:val="single" w:sz="4" w:space="0" w:color="auto"/>
            </w:tcBorders>
            <w:hideMark/>
          </w:tcPr>
          <w:p w14:paraId="44C0D82C" w14:textId="77777777" w:rsidR="00397A9A" w:rsidRPr="00397A9A" w:rsidRDefault="00397A9A" w:rsidP="00732D6A">
            <w:pPr>
              <w:pStyle w:val="LndNormale1"/>
              <w:jc w:val="center"/>
              <w:rPr>
                <w:color w:val="002060"/>
              </w:rPr>
            </w:pPr>
            <w:r w:rsidRPr="00397A9A">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3531F9C9" w14:textId="77777777" w:rsidR="00397A9A" w:rsidRPr="00397A9A" w:rsidRDefault="00397A9A" w:rsidP="00732D6A">
            <w:pPr>
              <w:pStyle w:val="LndNormale1"/>
              <w:jc w:val="center"/>
              <w:rPr>
                <w:color w:val="002060"/>
              </w:rPr>
            </w:pPr>
            <w:r w:rsidRPr="00397A9A">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594859C7" w14:textId="77777777" w:rsidR="00397A9A" w:rsidRPr="00397A9A" w:rsidRDefault="00397A9A" w:rsidP="00732D6A">
            <w:pPr>
              <w:pStyle w:val="LndNormale1"/>
              <w:jc w:val="center"/>
              <w:rPr>
                <w:color w:val="002060"/>
              </w:rPr>
            </w:pPr>
            <w:r w:rsidRPr="00397A9A">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47A90541" w14:textId="77777777" w:rsidR="00397A9A" w:rsidRPr="00397A9A" w:rsidRDefault="00397A9A" w:rsidP="00732D6A">
            <w:pPr>
              <w:pStyle w:val="LndNormale1"/>
              <w:jc w:val="center"/>
              <w:rPr>
                <w:color w:val="002060"/>
              </w:rPr>
            </w:pPr>
            <w:r w:rsidRPr="00397A9A">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3A3B5FE9" w14:textId="77777777" w:rsidR="00397A9A" w:rsidRPr="00397A9A" w:rsidRDefault="00397A9A" w:rsidP="00732D6A">
            <w:pPr>
              <w:pStyle w:val="LndNormale1"/>
              <w:jc w:val="center"/>
              <w:rPr>
                <w:color w:val="002060"/>
              </w:rPr>
            </w:pPr>
            <w:r w:rsidRPr="00397A9A">
              <w:rPr>
                <w:color w:val="002060"/>
              </w:rPr>
              <w:t>Società</w:t>
            </w:r>
          </w:p>
        </w:tc>
      </w:tr>
      <w:tr w:rsidR="00397A9A" w:rsidRPr="00397A9A" w14:paraId="15818620" w14:textId="77777777" w:rsidTr="00732D6A">
        <w:tc>
          <w:tcPr>
            <w:tcW w:w="1265" w:type="dxa"/>
            <w:tcBorders>
              <w:top w:val="single" w:sz="4" w:space="0" w:color="auto"/>
              <w:left w:val="single" w:sz="4" w:space="0" w:color="auto"/>
              <w:bottom w:val="single" w:sz="4" w:space="0" w:color="auto"/>
              <w:right w:val="single" w:sz="4" w:space="0" w:color="auto"/>
            </w:tcBorders>
          </w:tcPr>
          <w:p w14:paraId="01C80C6C" w14:textId="77777777" w:rsidR="00397A9A" w:rsidRPr="00397A9A" w:rsidRDefault="00397A9A" w:rsidP="00732D6A">
            <w:pPr>
              <w:pStyle w:val="LndNormale1"/>
              <w:rPr>
                <w:color w:val="002060"/>
                <w:sz w:val="20"/>
              </w:rPr>
            </w:pPr>
            <w:r w:rsidRPr="00397A9A">
              <w:rPr>
                <w:color w:val="002060"/>
                <w:sz w:val="20"/>
              </w:rPr>
              <w:t>6940090</w:t>
            </w:r>
          </w:p>
        </w:tc>
        <w:tc>
          <w:tcPr>
            <w:tcW w:w="2756" w:type="dxa"/>
            <w:tcBorders>
              <w:top w:val="single" w:sz="4" w:space="0" w:color="auto"/>
              <w:left w:val="single" w:sz="4" w:space="0" w:color="auto"/>
              <w:bottom w:val="single" w:sz="4" w:space="0" w:color="auto"/>
              <w:right w:val="single" w:sz="4" w:space="0" w:color="auto"/>
            </w:tcBorders>
          </w:tcPr>
          <w:p w14:paraId="72912EBF" w14:textId="77777777" w:rsidR="00397A9A" w:rsidRPr="00397A9A" w:rsidRDefault="00397A9A" w:rsidP="00732D6A">
            <w:pPr>
              <w:pStyle w:val="LndNormale1"/>
              <w:rPr>
                <w:color w:val="002060"/>
                <w:sz w:val="20"/>
              </w:rPr>
            </w:pPr>
            <w:r w:rsidRPr="00397A9A">
              <w:rPr>
                <w:color w:val="002060"/>
                <w:sz w:val="20"/>
              </w:rPr>
              <w:t>CERICOLA ALESSIO</w:t>
            </w:r>
          </w:p>
        </w:tc>
        <w:tc>
          <w:tcPr>
            <w:tcW w:w="1273" w:type="dxa"/>
            <w:tcBorders>
              <w:top w:val="single" w:sz="4" w:space="0" w:color="auto"/>
              <w:left w:val="single" w:sz="4" w:space="0" w:color="auto"/>
              <w:bottom w:val="single" w:sz="4" w:space="0" w:color="auto"/>
              <w:right w:val="single" w:sz="4" w:space="0" w:color="auto"/>
            </w:tcBorders>
          </w:tcPr>
          <w:p w14:paraId="46BB5956" w14:textId="77777777" w:rsidR="00397A9A" w:rsidRPr="00397A9A" w:rsidRDefault="00397A9A" w:rsidP="00732D6A">
            <w:pPr>
              <w:pStyle w:val="LndNormale1"/>
              <w:rPr>
                <w:color w:val="002060"/>
                <w:sz w:val="20"/>
              </w:rPr>
            </w:pPr>
            <w:r w:rsidRPr="00397A9A">
              <w:rPr>
                <w:color w:val="002060"/>
                <w:sz w:val="20"/>
              </w:rPr>
              <w:t>29.06.2004</w:t>
            </w:r>
          </w:p>
        </w:tc>
        <w:tc>
          <w:tcPr>
            <w:tcW w:w="1182" w:type="dxa"/>
            <w:tcBorders>
              <w:top w:val="single" w:sz="4" w:space="0" w:color="auto"/>
              <w:left w:val="single" w:sz="4" w:space="0" w:color="auto"/>
              <w:bottom w:val="single" w:sz="4" w:space="0" w:color="auto"/>
              <w:right w:val="single" w:sz="4" w:space="0" w:color="auto"/>
            </w:tcBorders>
          </w:tcPr>
          <w:p w14:paraId="1C5F2411" w14:textId="77777777" w:rsidR="00397A9A" w:rsidRPr="00397A9A" w:rsidRDefault="00397A9A" w:rsidP="00732D6A">
            <w:pPr>
              <w:pStyle w:val="LndNormale1"/>
              <w:rPr>
                <w:color w:val="002060"/>
                <w:sz w:val="20"/>
              </w:rPr>
            </w:pPr>
            <w:r w:rsidRPr="00397A9A">
              <w:rPr>
                <w:color w:val="002060"/>
                <w:sz w:val="20"/>
              </w:rPr>
              <w:t>81546</w:t>
            </w:r>
          </w:p>
        </w:tc>
        <w:tc>
          <w:tcPr>
            <w:tcW w:w="3436" w:type="dxa"/>
            <w:tcBorders>
              <w:top w:val="single" w:sz="4" w:space="0" w:color="auto"/>
              <w:left w:val="single" w:sz="4" w:space="0" w:color="auto"/>
              <w:bottom w:val="single" w:sz="4" w:space="0" w:color="auto"/>
              <w:right w:val="single" w:sz="4" w:space="0" w:color="auto"/>
            </w:tcBorders>
          </w:tcPr>
          <w:p w14:paraId="08F76244" w14:textId="77777777" w:rsidR="00397A9A" w:rsidRPr="00397A9A" w:rsidRDefault="00397A9A" w:rsidP="00732D6A">
            <w:pPr>
              <w:pStyle w:val="LndNormale1"/>
              <w:rPr>
                <w:color w:val="002060"/>
                <w:sz w:val="20"/>
              </w:rPr>
            </w:pPr>
            <w:r w:rsidRPr="00397A9A">
              <w:rPr>
                <w:color w:val="002060"/>
                <w:sz w:val="20"/>
              </w:rPr>
              <w:t>ASD SS CASTRUM LAURI</w:t>
            </w:r>
          </w:p>
        </w:tc>
      </w:tr>
    </w:tbl>
    <w:p w14:paraId="25032EAD" w14:textId="77777777" w:rsidR="00397A9A" w:rsidRPr="00397A9A" w:rsidRDefault="00397A9A" w:rsidP="00397A9A">
      <w:pPr>
        <w:pStyle w:val="LndNormale1"/>
        <w:rPr>
          <w:color w:val="002060"/>
        </w:rPr>
      </w:pPr>
    </w:p>
    <w:p w14:paraId="06226D68" w14:textId="77777777" w:rsidR="00397A9A" w:rsidRPr="00397A9A" w:rsidRDefault="00397A9A" w:rsidP="00397A9A">
      <w:pPr>
        <w:pStyle w:val="LndNormale1"/>
        <w:rPr>
          <w:b/>
          <w:color w:val="002060"/>
        </w:rPr>
      </w:pPr>
      <w:r w:rsidRPr="00397A9A">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397A9A">
        <w:rPr>
          <w:b/>
          <w:color w:val="002060"/>
        </w:rPr>
        <w:t>26.10.2025:</w:t>
      </w:r>
    </w:p>
    <w:tbl>
      <w:tblPr>
        <w:tblW w:w="0" w:type="auto"/>
        <w:tblLook w:val="04A0" w:firstRow="1" w:lastRow="0" w:firstColumn="1" w:lastColumn="0" w:noHBand="0" w:noVBand="1"/>
      </w:tblPr>
      <w:tblGrid>
        <w:gridCol w:w="1265"/>
        <w:gridCol w:w="2756"/>
        <w:gridCol w:w="1273"/>
        <w:gridCol w:w="1182"/>
        <w:gridCol w:w="3436"/>
      </w:tblGrid>
      <w:tr w:rsidR="00397A9A" w:rsidRPr="00397A9A" w14:paraId="40B36620" w14:textId="77777777" w:rsidTr="00732D6A">
        <w:tc>
          <w:tcPr>
            <w:tcW w:w="1265" w:type="dxa"/>
            <w:tcBorders>
              <w:top w:val="single" w:sz="4" w:space="0" w:color="auto"/>
              <w:left w:val="single" w:sz="4" w:space="0" w:color="auto"/>
              <w:bottom w:val="single" w:sz="4" w:space="0" w:color="auto"/>
              <w:right w:val="single" w:sz="4" w:space="0" w:color="auto"/>
            </w:tcBorders>
            <w:hideMark/>
          </w:tcPr>
          <w:p w14:paraId="71CBD7FD" w14:textId="77777777" w:rsidR="00397A9A" w:rsidRPr="00397A9A" w:rsidRDefault="00397A9A" w:rsidP="00732D6A">
            <w:pPr>
              <w:pStyle w:val="LndNormale1"/>
              <w:jc w:val="center"/>
              <w:rPr>
                <w:color w:val="002060"/>
              </w:rPr>
            </w:pPr>
            <w:r w:rsidRPr="00397A9A">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342A015E" w14:textId="77777777" w:rsidR="00397A9A" w:rsidRPr="00397A9A" w:rsidRDefault="00397A9A" w:rsidP="00732D6A">
            <w:pPr>
              <w:pStyle w:val="LndNormale1"/>
              <w:jc w:val="center"/>
              <w:rPr>
                <w:color w:val="002060"/>
              </w:rPr>
            </w:pPr>
            <w:r w:rsidRPr="00397A9A">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4A8341BF" w14:textId="77777777" w:rsidR="00397A9A" w:rsidRPr="00397A9A" w:rsidRDefault="00397A9A" w:rsidP="00732D6A">
            <w:pPr>
              <w:pStyle w:val="LndNormale1"/>
              <w:jc w:val="center"/>
              <w:rPr>
                <w:color w:val="002060"/>
              </w:rPr>
            </w:pPr>
            <w:r w:rsidRPr="00397A9A">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287E2AFC" w14:textId="77777777" w:rsidR="00397A9A" w:rsidRPr="00397A9A" w:rsidRDefault="00397A9A" w:rsidP="00732D6A">
            <w:pPr>
              <w:pStyle w:val="LndNormale1"/>
              <w:jc w:val="center"/>
              <w:rPr>
                <w:color w:val="002060"/>
              </w:rPr>
            </w:pPr>
            <w:r w:rsidRPr="00397A9A">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0B43BCEC" w14:textId="77777777" w:rsidR="00397A9A" w:rsidRPr="00397A9A" w:rsidRDefault="00397A9A" w:rsidP="00732D6A">
            <w:pPr>
              <w:pStyle w:val="LndNormale1"/>
              <w:jc w:val="center"/>
              <w:rPr>
                <w:color w:val="002060"/>
              </w:rPr>
            </w:pPr>
            <w:r w:rsidRPr="00397A9A">
              <w:rPr>
                <w:color w:val="002060"/>
              </w:rPr>
              <w:t>Società</w:t>
            </w:r>
          </w:p>
        </w:tc>
      </w:tr>
      <w:tr w:rsidR="00397A9A" w:rsidRPr="00397A9A" w14:paraId="64C654E6" w14:textId="77777777" w:rsidTr="00732D6A">
        <w:tc>
          <w:tcPr>
            <w:tcW w:w="1265" w:type="dxa"/>
            <w:tcBorders>
              <w:top w:val="single" w:sz="4" w:space="0" w:color="auto"/>
              <w:left w:val="single" w:sz="4" w:space="0" w:color="auto"/>
              <w:bottom w:val="single" w:sz="4" w:space="0" w:color="auto"/>
              <w:right w:val="single" w:sz="4" w:space="0" w:color="auto"/>
            </w:tcBorders>
          </w:tcPr>
          <w:p w14:paraId="3D61C2E6" w14:textId="77777777" w:rsidR="00397A9A" w:rsidRPr="00397A9A" w:rsidRDefault="00397A9A" w:rsidP="00732D6A">
            <w:pPr>
              <w:pStyle w:val="LndNormale1"/>
              <w:rPr>
                <w:color w:val="002060"/>
                <w:sz w:val="20"/>
              </w:rPr>
            </w:pPr>
            <w:r w:rsidRPr="00397A9A">
              <w:rPr>
                <w:color w:val="002060"/>
                <w:sz w:val="20"/>
              </w:rPr>
              <w:t>2400675</w:t>
            </w:r>
          </w:p>
        </w:tc>
        <w:tc>
          <w:tcPr>
            <w:tcW w:w="2756" w:type="dxa"/>
            <w:tcBorders>
              <w:top w:val="single" w:sz="4" w:space="0" w:color="auto"/>
              <w:left w:val="single" w:sz="4" w:space="0" w:color="auto"/>
              <w:bottom w:val="single" w:sz="4" w:space="0" w:color="auto"/>
              <w:right w:val="single" w:sz="4" w:space="0" w:color="auto"/>
            </w:tcBorders>
          </w:tcPr>
          <w:p w14:paraId="6A7ED342" w14:textId="77777777" w:rsidR="00397A9A" w:rsidRPr="00397A9A" w:rsidRDefault="00397A9A" w:rsidP="00732D6A">
            <w:pPr>
              <w:pStyle w:val="LndNormale1"/>
              <w:rPr>
                <w:color w:val="002060"/>
                <w:sz w:val="20"/>
              </w:rPr>
            </w:pPr>
            <w:r w:rsidRPr="00397A9A">
              <w:rPr>
                <w:color w:val="002060"/>
                <w:sz w:val="20"/>
              </w:rPr>
              <w:t>ANGELINI NICOLO</w:t>
            </w:r>
          </w:p>
        </w:tc>
        <w:tc>
          <w:tcPr>
            <w:tcW w:w="1273" w:type="dxa"/>
            <w:tcBorders>
              <w:top w:val="single" w:sz="4" w:space="0" w:color="auto"/>
              <w:left w:val="single" w:sz="4" w:space="0" w:color="auto"/>
              <w:bottom w:val="single" w:sz="4" w:space="0" w:color="auto"/>
              <w:right w:val="single" w:sz="4" w:space="0" w:color="auto"/>
            </w:tcBorders>
          </w:tcPr>
          <w:p w14:paraId="1E7B85C9" w14:textId="77777777" w:rsidR="00397A9A" w:rsidRPr="00397A9A" w:rsidRDefault="00397A9A" w:rsidP="00732D6A">
            <w:pPr>
              <w:pStyle w:val="LndNormale1"/>
              <w:rPr>
                <w:color w:val="002060"/>
                <w:sz w:val="20"/>
              </w:rPr>
            </w:pPr>
            <w:r w:rsidRPr="00397A9A">
              <w:rPr>
                <w:color w:val="002060"/>
                <w:sz w:val="20"/>
              </w:rPr>
              <w:t>26.07.2006</w:t>
            </w:r>
          </w:p>
        </w:tc>
        <w:tc>
          <w:tcPr>
            <w:tcW w:w="1182" w:type="dxa"/>
            <w:tcBorders>
              <w:top w:val="single" w:sz="4" w:space="0" w:color="auto"/>
              <w:left w:val="single" w:sz="4" w:space="0" w:color="auto"/>
              <w:bottom w:val="single" w:sz="4" w:space="0" w:color="auto"/>
              <w:right w:val="single" w:sz="4" w:space="0" w:color="auto"/>
            </w:tcBorders>
          </w:tcPr>
          <w:p w14:paraId="03C83EB3" w14:textId="77777777" w:rsidR="00397A9A" w:rsidRPr="00397A9A" w:rsidRDefault="00397A9A" w:rsidP="00732D6A">
            <w:pPr>
              <w:pStyle w:val="LndNormale1"/>
              <w:rPr>
                <w:color w:val="002060"/>
                <w:sz w:val="20"/>
              </w:rPr>
            </w:pPr>
            <w:r w:rsidRPr="00397A9A">
              <w:rPr>
                <w:color w:val="002060"/>
                <w:sz w:val="20"/>
              </w:rPr>
              <w:t>954033</w:t>
            </w:r>
          </w:p>
        </w:tc>
        <w:tc>
          <w:tcPr>
            <w:tcW w:w="3436" w:type="dxa"/>
            <w:tcBorders>
              <w:top w:val="single" w:sz="4" w:space="0" w:color="auto"/>
              <w:left w:val="single" w:sz="4" w:space="0" w:color="auto"/>
              <w:bottom w:val="single" w:sz="4" w:space="0" w:color="auto"/>
              <w:right w:val="single" w:sz="4" w:space="0" w:color="auto"/>
            </w:tcBorders>
          </w:tcPr>
          <w:p w14:paraId="341A01DD" w14:textId="77777777" w:rsidR="00397A9A" w:rsidRPr="00397A9A" w:rsidRDefault="00397A9A" w:rsidP="00732D6A">
            <w:pPr>
              <w:pStyle w:val="LndNormale1"/>
              <w:rPr>
                <w:color w:val="002060"/>
                <w:sz w:val="20"/>
              </w:rPr>
            </w:pPr>
            <w:r w:rsidRPr="00397A9A">
              <w:rPr>
                <w:color w:val="002060"/>
                <w:sz w:val="20"/>
              </w:rPr>
              <w:t>A.S.D. MOZZANO CITY</w:t>
            </w:r>
          </w:p>
        </w:tc>
      </w:tr>
      <w:tr w:rsidR="00397A9A" w:rsidRPr="00397A9A" w14:paraId="70BD17E8" w14:textId="77777777" w:rsidTr="00732D6A">
        <w:tc>
          <w:tcPr>
            <w:tcW w:w="1265" w:type="dxa"/>
            <w:tcBorders>
              <w:top w:val="single" w:sz="4" w:space="0" w:color="auto"/>
              <w:left w:val="single" w:sz="4" w:space="0" w:color="auto"/>
              <w:bottom w:val="single" w:sz="4" w:space="0" w:color="auto"/>
              <w:right w:val="single" w:sz="4" w:space="0" w:color="auto"/>
            </w:tcBorders>
          </w:tcPr>
          <w:p w14:paraId="27B3DEB0" w14:textId="77777777" w:rsidR="00397A9A" w:rsidRPr="00397A9A" w:rsidRDefault="00397A9A" w:rsidP="00732D6A">
            <w:pPr>
              <w:pStyle w:val="LndNormale1"/>
              <w:rPr>
                <w:color w:val="002060"/>
                <w:sz w:val="20"/>
              </w:rPr>
            </w:pPr>
            <w:r w:rsidRPr="00397A9A">
              <w:rPr>
                <w:color w:val="002060"/>
                <w:sz w:val="20"/>
              </w:rPr>
              <w:lastRenderedPageBreak/>
              <w:t>2331458</w:t>
            </w:r>
          </w:p>
        </w:tc>
        <w:tc>
          <w:tcPr>
            <w:tcW w:w="2756" w:type="dxa"/>
            <w:tcBorders>
              <w:top w:val="single" w:sz="4" w:space="0" w:color="auto"/>
              <w:left w:val="single" w:sz="4" w:space="0" w:color="auto"/>
              <w:bottom w:val="single" w:sz="4" w:space="0" w:color="auto"/>
              <w:right w:val="single" w:sz="4" w:space="0" w:color="auto"/>
            </w:tcBorders>
          </w:tcPr>
          <w:p w14:paraId="3A72C554" w14:textId="77777777" w:rsidR="00397A9A" w:rsidRPr="00397A9A" w:rsidRDefault="00397A9A" w:rsidP="00732D6A">
            <w:pPr>
              <w:pStyle w:val="LndNormale1"/>
              <w:rPr>
                <w:color w:val="002060"/>
                <w:sz w:val="20"/>
              </w:rPr>
            </w:pPr>
            <w:r w:rsidRPr="00397A9A">
              <w:rPr>
                <w:color w:val="002060"/>
                <w:sz w:val="20"/>
              </w:rPr>
              <w:t>CIARMA ALESSANDRO</w:t>
            </w:r>
          </w:p>
        </w:tc>
        <w:tc>
          <w:tcPr>
            <w:tcW w:w="1273" w:type="dxa"/>
            <w:tcBorders>
              <w:top w:val="single" w:sz="4" w:space="0" w:color="auto"/>
              <w:left w:val="single" w:sz="4" w:space="0" w:color="auto"/>
              <w:bottom w:val="single" w:sz="4" w:space="0" w:color="auto"/>
              <w:right w:val="single" w:sz="4" w:space="0" w:color="auto"/>
            </w:tcBorders>
          </w:tcPr>
          <w:p w14:paraId="6008F49D" w14:textId="77777777" w:rsidR="00397A9A" w:rsidRPr="00397A9A" w:rsidRDefault="00397A9A" w:rsidP="00732D6A">
            <w:pPr>
              <w:pStyle w:val="LndNormale1"/>
              <w:rPr>
                <w:color w:val="002060"/>
                <w:sz w:val="20"/>
              </w:rPr>
            </w:pPr>
            <w:r w:rsidRPr="00397A9A">
              <w:rPr>
                <w:color w:val="002060"/>
                <w:sz w:val="20"/>
              </w:rPr>
              <w:t>01.09.2007</w:t>
            </w:r>
          </w:p>
        </w:tc>
        <w:tc>
          <w:tcPr>
            <w:tcW w:w="1182" w:type="dxa"/>
            <w:tcBorders>
              <w:top w:val="single" w:sz="4" w:space="0" w:color="auto"/>
              <w:left w:val="single" w:sz="4" w:space="0" w:color="auto"/>
              <w:bottom w:val="single" w:sz="4" w:space="0" w:color="auto"/>
              <w:right w:val="single" w:sz="4" w:space="0" w:color="auto"/>
            </w:tcBorders>
          </w:tcPr>
          <w:p w14:paraId="529D27B7" w14:textId="77777777" w:rsidR="00397A9A" w:rsidRPr="00397A9A" w:rsidRDefault="00397A9A" w:rsidP="00732D6A">
            <w:pPr>
              <w:pStyle w:val="LndNormale1"/>
              <w:rPr>
                <w:color w:val="002060"/>
                <w:sz w:val="20"/>
              </w:rPr>
            </w:pPr>
            <w:r w:rsidRPr="00397A9A">
              <w:rPr>
                <w:color w:val="002060"/>
                <w:sz w:val="20"/>
              </w:rPr>
              <w:t>954033</w:t>
            </w:r>
          </w:p>
        </w:tc>
        <w:tc>
          <w:tcPr>
            <w:tcW w:w="3436" w:type="dxa"/>
            <w:tcBorders>
              <w:top w:val="single" w:sz="4" w:space="0" w:color="auto"/>
              <w:left w:val="single" w:sz="4" w:space="0" w:color="auto"/>
              <w:bottom w:val="single" w:sz="4" w:space="0" w:color="auto"/>
              <w:right w:val="single" w:sz="4" w:space="0" w:color="auto"/>
            </w:tcBorders>
          </w:tcPr>
          <w:p w14:paraId="72097AE8" w14:textId="77777777" w:rsidR="00397A9A" w:rsidRPr="00397A9A" w:rsidRDefault="00397A9A" w:rsidP="00732D6A">
            <w:pPr>
              <w:pStyle w:val="LndNormale1"/>
              <w:rPr>
                <w:color w:val="002060"/>
                <w:sz w:val="20"/>
              </w:rPr>
            </w:pPr>
            <w:r w:rsidRPr="00397A9A">
              <w:rPr>
                <w:color w:val="002060"/>
                <w:sz w:val="20"/>
              </w:rPr>
              <w:t>A.S.D. MOZZANO CITY</w:t>
            </w:r>
          </w:p>
        </w:tc>
      </w:tr>
    </w:tbl>
    <w:p w14:paraId="214B0244" w14:textId="77777777" w:rsidR="00397A9A" w:rsidRPr="00397A9A" w:rsidRDefault="00397A9A" w:rsidP="00397A9A">
      <w:pPr>
        <w:pStyle w:val="LndNormale1"/>
        <w:rPr>
          <w:color w:val="002060"/>
        </w:rPr>
      </w:pPr>
    </w:p>
    <w:p w14:paraId="55A29C3B" w14:textId="77777777" w:rsidR="00397A9A" w:rsidRPr="00397A9A" w:rsidRDefault="00397A9A" w:rsidP="00397A9A">
      <w:pPr>
        <w:pStyle w:val="LndNormale1"/>
        <w:rPr>
          <w:b/>
          <w:color w:val="002060"/>
        </w:rPr>
      </w:pPr>
      <w:r w:rsidRPr="00397A9A">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397A9A">
        <w:rPr>
          <w:b/>
          <w:color w:val="002060"/>
        </w:rPr>
        <w:t>27.10.2025:</w:t>
      </w:r>
    </w:p>
    <w:tbl>
      <w:tblPr>
        <w:tblW w:w="0" w:type="auto"/>
        <w:tblLook w:val="04A0" w:firstRow="1" w:lastRow="0" w:firstColumn="1" w:lastColumn="0" w:noHBand="0" w:noVBand="1"/>
      </w:tblPr>
      <w:tblGrid>
        <w:gridCol w:w="1265"/>
        <w:gridCol w:w="2756"/>
        <w:gridCol w:w="1273"/>
        <w:gridCol w:w="1182"/>
        <w:gridCol w:w="3436"/>
      </w:tblGrid>
      <w:tr w:rsidR="00397A9A" w:rsidRPr="00397A9A" w14:paraId="7F0456B8" w14:textId="77777777" w:rsidTr="00732D6A">
        <w:tc>
          <w:tcPr>
            <w:tcW w:w="1265" w:type="dxa"/>
            <w:tcBorders>
              <w:top w:val="single" w:sz="4" w:space="0" w:color="auto"/>
              <w:left w:val="single" w:sz="4" w:space="0" w:color="auto"/>
              <w:bottom w:val="single" w:sz="4" w:space="0" w:color="auto"/>
              <w:right w:val="single" w:sz="4" w:space="0" w:color="auto"/>
            </w:tcBorders>
            <w:hideMark/>
          </w:tcPr>
          <w:p w14:paraId="5A505FBE" w14:textId="77777777" w:rsidR="00397A9A" w:rsidRPr="00397A9A" w:rsidRDefault="00397A9A" w:rsidP="00732D6A">
            <w:pPr>
              <w:pStyle w:val="LndNormale1"/>
              <w:jc w:val="center"/>
              <w:rPr>
                <w:color w:val="002060"/>
              </w:rPr>
            </w:pPr>
            <w:r w:rsidRPr="00397A9A">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5875F3D5" w14:textId="77777777" w:rsidR="00397A9A" w:rsidRPr="00397A9A" w:rsidRDefault="00397A9A" w:rsidP="00732D6A">
            <w:pPr>
              <w:pStyle w:val="LndNormale1"/>
              <w:jc w:val="center"/>
              <w:rPr>
                <w:color w:val="002060"/>
              </w:rPr>
            </w:pPr>
            <w:r w:rsidRPr="00397A9A">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40181D3A" w14:textId="77777777" w:rsidR="00397A9A" w:rsidRPr="00397A9A" w:rsidRDefault="00397A9A" w:rsidP="00732D6A">
            <w:pPr>
              <w:pStyle w:val="LndNormale1"/>
              <w:jc w:val="center"/>
              <w:rPr>
                <w:color w:val="002060"/>
              </w:rPr>
            </w:pPr>
            <w:r w:rsidRPr="00397A9A">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782614A8" w14:textId="77777777" w:rsidR="00397A9A" w:rsidRPr="00397A9A" w:rsidRDefault="00397A9A" w:rsidP="00732D6A">
            <w:pPr>
              <w:pStyle w:val="LndNormale1"/>
              <w:jc w:val="center"/>
              <w:rPr>
                <w:color w:val="002060"/>
              </w:rPr>
            </w:pPr>
            <w:r w:rsidRPr="00397A9A">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67F36205" w14:textId="77777777" w:rsidR="00397A9A" w:rsidRPr="00397A9A" w:rsidRDefault="00397A9A" w:rsidP="00732D6A">
            <w:pPr>
              <w:pStyle w:val="LndNormale1"/>
              <w:jc w:val="center"/>
              <w:rPr>
                <w:color w:val="002060"/>
              </w:rPr>
            </w:pPr>
            <w:r w:rsidRPr="00397A9A">
              <w:rPr>
                <w:color w:val="002060"/>
              </w:rPr>
              <w:t>Società</w:t>
            </w:r>
          </w:p>
        </w:tc>
      </w:tr>
      <w:tr w:rsidR="00397A9A" w:rsidRPr="00397A9A" w14:paraId="356BDBF0" w14:textId="77777777" w:rsidTr="00732D6A">
        <w:tc>
          <w:tcPr>
            <w:tcW w:w="1265" w:type="dxa"/>
            <w:tcBorders>
              <w:top w:val="single" w:sz="4" w:space="0" w:color="auto"/>
              <w:left w:val="single" w:sz="4" w:space="0" w:color="auto"/>
              <w:bottom w:val="single" w:sz="4" w:space="0" w:color="auto"/>
              <w:right w:val="single" w:sz="4" w:space="0" w:color="auto"/>
            </w:tcBorders>
          </w:tcPr>
          <w:p w14:paraId="647FC92D" w14:textId="77777777" w:rsidR="00397A9A" w:rsidRPr="00397A9A" w:rsidRDefault="00397A9A" w:rsidP="00732D6A">
            <w:pPr>
              <w:pStyle w:val="LndNormale1"/>
              <w:rPr>
                <w:color w:val="002060"/>
                <w:sz w:val="20"/>
              </w:rPr>
            </w:pPr>
            <w:r w:rsidRPr="00397A9A">
              <w:rPr>
                <w:color w:val="002060"/>
                <w:sz w:val="20"/>
              </w:rPr>
              <w:t>4755552</w:t>
            </w:r>
          </w:p>
        </w:tc>
        <w:tc>
          <w:tcPr>
            <w:tcW w:w="2756" w:type="dxa"/>
            <w:tcBorders>
              <w:top w:val="single" w:sz="4" w:space="0" w:color="auto"/>
              <w:left w:val="single" w:sz="4" w:space="0" w:color="auto"/>
              <w:bottom w:val="single" w:sz="4" w:space="0" w:color="auto"/>
              <w:right w:val="single" w:sz="4" w:space="0" w:color="auto"/>
            </w:tcBorders>
          </w:tcPr>
          <w:p w14:paraId="1555B89D" w14:textId="77777777" w:rsidR="00397A9A" w:rsidRPr="00397A9A" w:rsidRDefault="00397A9A" w:rsidP="00732D6A">
            <w:pPr>
              <w:pStyle w:val="LndNormale1"/>
              <w:rPr>
                <w:color w:val="002060"/>
                <w:sz w:val="20"/>
              </w:rPr>
            </w:pPr>
            <w:r w:rsidRPr="00397A9A">
              <w:rPr>
                <w:color w:val="002060"/>
                <w:sz w:val="20"/>
              </w:rPr>
              <w:t>PALAZZO MATTEO</w:t>
            </w:r>
          </w:p>
        </w:tc>
        <w:tc>
          <w:tcPr>
            <w:tcW w:w="1273" w:type="dxa"/>
            <w:tcBorders>
              <w:top w:val="single" w:sz="4" w:space="0" w:color="auto"/>
              <w:left w:val="single" w:sz="4" w:space="0" w:color="auto"/>
              <w:bottom w:val="single" w:sz="4" w:space="0" w:color="auto"/>
              <w:right w:val="single" w:sz="4" w:space="0" w:color="auto"/>
            </w:tcBorders>
          </w:tcPr>
          <w:p w14:paraId="14981CC7" w14:textId="77777777" w:rsidR="00397A9A" w:rsidRPr="00397A9A" w:rsidRDefault="00397A9A" w:rsidP="00732D6A">
            <w:pPr>
              <w:pStyle w:val="LndNormale1"/>
              <w:rPr>
                <w:color w:val="002060"/>
                <w:sz w:val="20"/>
              </w:rPr>
            </w:pPr>
            <w:r w:rsidRPr="00397A9A">
              <w:rPr>
                <w:color w:val="002060"/>
                <w:sz w:val="20"/>
              </w:rPr>
              <w:t>18.03.1998</w:t>
            </w:r>
          </w:p>
        </w:tc>
        <w:tc>
          <w:tcPr>
            <w:tcW w:w="1182" w:type="dxa"/>
            <w:tcBorders>
              <w:top w:val="single" w:sz="4" w:space="0" w:color="auto"/>
              <w:left w:val="single" w:sz="4" w:space="0" w:color="auto"/>
              <w:bottom w:val="single" w:sz="4" w:space="0" w:color="auto"/>
              <w:right w:val="single" w:sz="4" w:space="0" w:color="auto"/>
            </w:tcBorders>
          </w:tcPr>
          <w:p w14:paraId="2A94CB8C" w14:textId="77777777" w:rsidR="00397A9A" w:rsidRPr="00397A9A" w:rsidRDefault="00397A9A" w:rsidP="00732D6A">
            <w:pPr>
              <w:pStyle w:val="LndNormale1"/>
              <w:rPr>
                <w:color w:val="002060"/>
                <w:sz w:val="20"/>
              </w:rPr>
            </w:pPr>
            <w:r w:rsidRPr="00397A9A">
              <w:rPr>
                <w:color w:val="002060"/>
                <w:sz w:val="20"/>
              </w:rPr>
              <w:t>700349</w:t>
            </w:r>
          </w:p>
        </w:tc>
        <w:tc>
          <w:tcPr>
            <w:tcW w:w="3436" w:type="dxa"/>
            <w:tcBorders>
              <w:top w:val="single" w:sz="4" w:space="0" w:color="auto"/>
              <w:left w:val="single" w:sz="4" w:space="0" w:color="auto"/>
              <w:bottom w:val="single" w:sz="4" w:space="0" w:color="auto"/>
              <w:right w:val="single" w:sz="4" w:space="0" w:color="auto"/>
            </w:tcBorders>
          </w:tcPr>
          <w:p w14:paraId="295177C0" w14:textId="77777777" w:rsidR="00397A9A" w:rsidRPr="00397A9A" w:rsidRDefault="00397A9A" w:rsidP="00732D6A">
            <w:pPr>
              <w:pStyle w:val="LndNormale1"/>
              <w:rPr>
                <w:color w:val="002060"/>
                <w:sz w:val="20"/>
              </w:rPr>
            </w:pPr>
            <w:r w:rsidRPr="00397A9A">
              <w:rPr>
                <w:color w:val="002060"/>
                <w:sz w:val="20"/>
              </w:rPr>
              <w:t>A.P. AURORA TREIA</w:t>
            </w:r>
          </w:p>
        </w:tc>
      </w:tr>
      <w:tr w:rsidR="00397A9A" w:rsidRPr="00397A9A" w14:paraId="10DE93C6" w14:textId="77777777" w:rsidTr="00732D6A">
        <w:tc>
          <w:tcPr>
            <w:tcW w:w="1265" w:type="dxa"/>
            <w:tcBorders>
              <w:top w:val="single" w:sz="4" w:space="0" w:color="auto"/>
              <w:left w:val="single" w:sz="4" w:space="0" w:color="auto"/>
              <w:bottom w:val="single" w:sz="4" w:space="0" w:color="auto"/>
              <w:right w:val="single" w:sz="4" w:space="0" w:color="auto"/>
            </w:tcBorders>
          </w:tcPr>
          <w:p w14:paraId="05E16234" w14:textId="77777777" w:rsidR="00397A9A" w:rsidRPr="00397A9A" w:rsidRDefault="00397A9A" w:rsidP="00732D6A">
            <w:pPr>
              <w:pStyle w:val="LndNormale1"/>
              <w:rPr>
                <w:color w:val="002060"/>
                <w:sz w:val="20"/>
              </w:rPr>
            </w:pPr>
            <w:r w:rsidRPr="00397A9A">
              <w:rPr>
                <w:color w:val="002060"/>
                <w:sz w:val="20"/>
              </w:rPr>
              <w:t>4340117</w:t>
            </w:r>
          </w:p>
        </w:tc>
        <w:tc>
          <w:tcPr>
            <w:tcW w:w="2756" w:type="dxa"/>
            <w:tcBorders>
              <w:top w:val="single" w:sz="4" w:space="0" w:color="auto"/>
              <w:left w:val="single" w:sz="4" w:space="0" w:color="auto"/>
              <w:bottom w:val="single" w:sz="4" w:space="0" w:color="auto"/>
              <w:right w:val="single" w:sz="4" w:space="0" w:color="auto"/>
            </w:tcBorders>
          </w:tcPr>
          <w:p w14:paraId="32811A77" w14:textId="77777777" w:rsidR="00397A9A" w:rsidRPr="00397A9A" w:rsidRDefault="00397A9A" w:rsidP="00732D6A">
            <w:pPr>
              <w:pStyle w:val="LndNormale1"/>
              <w:rPr>
                <w:color w:val="002060"/>
                <w:sz w:val="20"/>
              </w:rPr>
            </w:pPr>
            <w:r w:rsidRPr="00397A9A">
              <w:rPr>
                <w:color w:val="002060"/>
                <w:sz w:val="20"/>
              </w:rPr>
              <w:t>SIMONETTI DAVIDE</w:t>
            </w:r>
          </w:p>
        </w:tc>
        <w:tc>
          <w:tcPr>
            <w:tcW w:w="1273" w:type="dxa"/>
            <w:tcBorders>
              <w:top w:val="single" w:sz="4" w:space="0" w:color="auto"/>
              <w:left w:val="single" w:sz="4" w:space="0" w:color="auto"/>
              <w:bottom w:val="single" w:sz="4" w:space="0" w:color="auto"/>
              <w:right w:val="single" w:sz="4" w:space="0" w:color="auto"/>
            </w:tcBorders>
          </w:tcPr>
          <w:p w14:paraId="1DE11C34" w14:textId="77777777" w:rsidR="00397A9A" w:rsidRPr="00397A9A" w:rsidRDefault="00397A9A" w:rsidP="00732D6A">
            <w:pPr>
              <w:pStyle w:val="LndNormale1"/>
              <w:rPr>
                <w:color w:val="002060"/>
                <w:sz w:val="20"/>
              </w:rPr>
            </w:pPr>
            <w:r w:rsidRPr="00397A9A">
              <w:rPr>
                <w:color w:val="002060"/>
                <w:sz w:val="20"/>
              </w:rPr>
              <w:t>29.05.1994</w:t>
            </w:r>
          </w:p>
        </w:tc>
        <w:tc>
          <w:tcPr>
            <w:tcW w:w="1182" w:type="dxa"/>
            <w:tcBorders>
              <w:top w:val="single" w:sz="4" w:space="0" w:color="auto"/>
              <w:left w:val="single" w:sz="4" w:space="0" w:color="auto"/>
              <w:bottom w:val="single" w:sz="4" w:space="0" w:color="auto"/>
              <w:right w:val="single" w:sz="4" w:space="0" w:color="auto"/>
            </w:tcBorders>
          </w:tcPr>
          <w:p w14:paraId="6003A99E" w14:textId="77777777" w:rsidR="00397A9A" w:rsidRPr="00397A9A" w:rsidRDefault="00397A9A" w:rsidP="00732D6A">
            <w:pPr>
              <w:pStyle w:val="LndNormale1"/>
              <w:rPr>
                <w:color w:val="002060"/>
                <w:sz w:val="20"/>
              </w:rPr>
            </w:pPr>
            <w:r w:rsidRPr="00397A9A">
              <w:rPr>
                <w:color w:val="002060"/>
                <w:sz w:val="20"/>
              </w:rPr>
              <w:t>62239</w:t>
            </w:r>
          </w:p>
        </w:tc>
        <w:tc>
          <w:tcPr>
            <w:tcW w:w="3436" w:type="dxa"/>
            <w:tcBorders>
              <w:top w:val="single" w:sz="4" w:space="0" w:color="auto"/>
              <w:left w:val="single" w:sz="4" w:space="0" w:color="auto"/>
              <w:bottom w:val="single" w:sz="4" w:space="0" w:color="auto"/>
              <w:right w:val="single" w:sz="4" w:space="0" w:color="auto"/>
            </w:tcBorders>
          </w:tcPr>
          <w:p w14:paraId="078EEB1E" w14:textId="77777777" w:rsidR="00397A9A" w:rsidRPr="00397A9A" w:rsidRDefault="00397A9A" w:rsidP="00732D6A">
            <w:pPr>
              <w:pStyle w:val="LndNormale1"/>
              <w:rPr>
                <w:color w:val="002060"/>
                <w:sz w:val="20"/>
              </w:rPr>
            </w:pPr>
            <w:r w:rsidRPr="00397A9A">
              <w:rPr>
                <w:color w:val="002060"/>
                <w:sz w:val="20"/>
              </w:rPr>
              <w:t>A.S.D. CASTELLEONESE</w:t>
            </w:r>
          </w:p>
        </w:tc>
      </w:tr>
      <w:tr w:rsidR="00397A9A" w:rsidRPr="00397A9A" w14:paraId="11253F91" w14:textId="77777777" w:rsidTr="00732D6A">
        <w:tc>
          <w:tcPr>
            <w:tcW w:w="1265" w:type="dxa"/>
            <w:tcBorders>
              <w:top w:val="single" w:sz="4" w:space="0" w:color="auto"/>
              <w:left w:val="single" w:sz="4" w:space="0" w:color="auto"/>
              <w:bottom w:val="single" w:sz="4" w:space="0" w:color="auto"/>
              <w:right w:val="single" w:sz="4" w:space="0" w:color="auto"/>
            </w:tcBorders>
          </w:tcPr>
          <w:p w14:paraId="45D7DD69" w14:textId="77777777" w:rsidR="00397A9A" w:rsidRPr="00397A9A" w:rsidRDefault="00397A9A" w:rsidP="00732D6A">
            <w:pPr>
              <w:pStyle w:val="LndNormale1"/>
              <w:rPr>
                <w:color w:val="002060"/>
                <w:sz w:val="20"/>
              </w:rPr>
            </w:pPr>
            <w:r w:rsidRPr="00397A9A">
              <w:rPr>
                <w:color w:val="002060"/>
                <w:sz w:val="20"/>
              </w:rPr>
              <w:t>3594096</w:t>
            </w:r>
          </w:p>
        </w:tc>
        <w:tc>
          <w:tcPr>
            <w:tcW w:w="2756" w:type="dxa"/>
            <w:tcBorders>
              <w:top w:val="single" w:sz="4" w:space="0" w:color="auto"/>
              <w:left w:val="single" w:sz="4" w:space="0" w:color="auto"/>
              <w:bottom w:val="single" w:sz="4" w:space="0" w:color="auto"/>
              <w:right w:val="single" w:sz="4" w:space="0" w:color="auto"/>
            </w:tcBorders>
          </w:tcPr>
          <w:p w14:paraId="0555CDC1" w14:textId="77777777" w:rsidR="00397A9A" w:rsidRPr="00397A9A" w:rsidRDefault="00397A9A" w:rsidP="00732D6A">
            <w:pPr>
              <w:pStyle w:val="LndNormale1"/>
              <w:rPr>
                <w:color w:val="002060"/>
                <w:sz w:val="20"/>
              </w:rPr>
            </w:pPr>
            <w:r w:rsidRPr="00397A9A">
              <w:rPr>
                <w:color w:val="002060"/>
                <w:sz w:val="20"/>
              </w:rPr>
              <w:t>CINOTTI FRANCESCO</w:t>
            </w:r>
          </w:p>
        </w:tc>
        <w:tc>
          <w:tcPr>
            <w:tcW w:w="1273" w:type="dxa"/>
            <w:tcBorders>
              <w:top w:val="single" w:sz="4" w:space="0" w:color="auto"/>
              <w:left w:val="single" w:sz="4" w:space="0" w:color="auto"/>
              <w:bottom w:val="single" w:sz="4" w:space="0" w:color="auto"/>
              <w:right w:val="single" w:sz="4" w:space="0" w:color="auto"/>
            </w:tcBorders>
          </w:tcPr>
          <w:p w14:paraId="47C318F7" w14:textId="77777777" w:rsidR="00397A9A" w:rsidRPr="00397A9A" w:rsidRDefault="00397A9A" w:rsidP="00732D6A">
            <w:pPr>
              <w:pStyle w:val="LndNormale1"/>
              <w:rPr>
                <w:color w:val="002060"/>
                <w:sz w:val="20"/>
              </w:rPr>
            </w:pPr>
            <w:r w:rsidRPr="00397A9A">
              <w:rPr>
                <w:color w:val="002060"/>
                <w:sz w:val="20"/>
              </w:rPr>
              <w:t>14.04.1986</w:t>
            </w:r>
          </w:p>
        </w:tc>
        <w:tc>
          <w:tcPr>
            <w:tcW w:w="1182" w:type="dxa"/>
            <w:tcBorders>
              <w:top w:val="single" w:sz="4" w:space="0" w:color="auto"/>
              <w:left w:val="single" w:sz="4" w:space="0" w:color="auto"/>
              <w:bottom w:val="single" w:sz="4" w:space="0" w:color="auto"/>
              <w:right w:val="single" w:sz="4" w:space="0" w:color="auto"/>
            </w:tcBorders>
          </w:tcPr>
          <w:p w14:paraId="22A189E2" w14:textId="77777777" w:rsidR="00397A9A" w:rsidRPr="00397A9A" w:rsidRDefault="00397A9A" w:rsidP="00732D6A">
            <w:pPr>
              <w:pStyle w:val="LndNormale1"/>
              <w:rPr>
                <w:color w:val="002060"/>
                <w:sz w:val="20"/>
              </w:rPr>
            </w:pPr>
            <w:r w:rsidRPr="00397A9A">
              <w:rPr>
                <w:color w:val="002060"/>
                <w:sz w:val="20"/>
              </w:rPr>
              <w:t>77740</w:t>
            </w:r>
          </w:p>
        </w:tc>
        <w:tc>
          <w:tcPr>
            <w:tcW w:w="3436" w:type="dxa"/>
            <w:tcBorders>
              <w:top w:val="single" w:sz="4" w:space="0" w:color="auto"/>
              <w:left w:val="single" w:sz="4" w:space="0" w:color="auto"/>
              <w:bottom w:val="single" w:sz="4" w:space="0" w:color="auto"/>
              <w:right w:val="single" w:sz="4" w:space="0" w:color="auto"/>
            </w:tcBorders>
          </w:tcPr>
          <w:p w14:paraId="2A3367E3" w14:textId="77777777" w:rsidR="00397A9A" w:rsidRPr="00397A9A" w:rsidRDefault="00397A9A" w:rsidP="00732D6A">
            <w:pPr>
              <w:pStyle w:val="LndNormale1"/>
              <w:rPr>
                <w:color w:val="002060"/>
                <w:sz w:val="20"/>
              </w:rPr>
            </w:pPr>
            <w:r w:rsidRPr="00397A9A">
              <w:rPr>
                <w:color w:val="002060"/>
                <w:sz w:val="20"/>
              </w:rPr>
              <w:t>MAIOR A.S.D.</w:t>
            </w:r>
          </w:p>
        </w:tc>
      </w:tr>
    </w:tbl>
    <w:p w14:paraId="5D0457D2" w14:textId="77777777" w:rsidR="00397A9A" w:rsidRPr="00397A9A" w:rsidRDefault="00397A9A" w:rsidP="00397A9A">
      <w:pPr>
        <w:pStyle w:val="LndNormale1"/>
        <w:rPr>
          <w:color w:val="002060"/>
        </w:rPr>
      </w:pPr>
    </w:p>
    <w:p w14:paraId="0AA9EB55" w14:textId="77777777" w:rsidR="00397A9A" w:rsidRPr="00397A9A" w:rsidRDefault="00397A9A" w:rsidP="00397A9A">
      <w:pPr>
        <w:pStyle w:val="LndNormale1"/>
        <w:rPr>
          <w:b/>
          <w:color w:val="002060"/>
        </w:rPr>
      </w:pPr>
      <w:r w:rsidRPr="00397A9A">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397A9A">
        <w:rPr>
          <w:b/>
          <w:color w:val="002060"/>
        </w:rPr>
        <w:t>28.10.2025:</w:t>
      </w:r>
    </w:p>
    <w:tbl>
      <w:tblPr>
        <w:tblW w:w="0" w:type="auto"/>
        <w:tblLook w:val="04A0" w:firstRow="1" w:lastRow="0" w:firstColumn="1" w:lastColumn="0" w:noHBand="0" w:noVBand="1"/>
      </w:tblPr>
      <w:tblGrid>
        <w:gridCol w:w="1265"/>
        <w:gridCol w:w="2756"/>
        <w:gridCol w:w="1273"/>
        <w:gridCol w:w="1182"/>
        <w:gridCol w:w="3436"/>
      </w:tblGrid>
      <w:tr w:rsidR="00397A9A" w:rsidRPr="00397A9A" w14:paraId="3B4BDCA2" w14:textId="77777777" w:rsidTr="00732D6A">
        <w:tc>
          <w:tcPr>
            <w:tcW w:w="1265" w:type="dxa"/>
            <w:tcBorders>
              <w:top w:val="single" w:sz="4" w:space="0" w:color="auto"/>
              <w:left w:val="single" w:sz="4" w:space="0" w:color="auto"/>
              <w:bottom w:val="single" w:sz="4" w:space="0" w:color="auto"/>
              <w:right w:val="single" w:sz="4" w:space="0" w:color="auto"/>
            </w:tcBorders>
            <w:hideMark/>
          </w:tcPr>
          <w:p w14:paraId="33B5DFC4" w14:textId="77777777" w:rsidR="00397A9A" w:rsidRPr="00397A9A" w:rsidRDefault="00397A9A" w:rsidP="00732D6A">
            <w:pPr>
              <w:pStyle w:val="LndNormale1"/>
              <w:jc w:val="center"/>
              <w:rPr>
                <w:color w:val="002060"/>
              </w:rPr>
            </w:pPr>
            <w:r w:rsidRPr="00397A9A">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63562B68" w14:textId="77777777" w:rsidR="00397A9A" w:rsidRPr="00397A9A" w:rsidRDefault="00397A9A" w:rsidP="00732D6A">
            <w:pPr>
              <w:pStyle w:val="LndNormale1"/>
              <w:jc w:val="center"/>
              <w:rPr>
                <w:color w:val="002060"/>
              </w:rPr>
            </w:pPr>
            <w:r w:rsidRPr="00397A9A">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7BCC2060" w14:textId="77777777" w:rsidR="00397A9A" w:rsidRPr="00397A9A" w:rsidRDefault="00397A9A" w:rsidP="00732D6A">
            <w:pPr>
              <w:pStyle w:val="LndNormale1"/>
              <w:jc w:val="center"/>
              <w:rPr>
                <w:color w:val="002060"/>
              </w:rPr>
            </w:pPr>
            <w:r w:rsidRPr="00397A9A">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6102FCC8" w14:textId="77777777" w:rsidR="00397A9A" w:rsidRPr="00397A9A" w:rsidRDefault="00397A9A" w:rsidP="00732D6A">
            <w:pPr>
              <w:pStyle w:val="LndNormale1"/>
              <w:jc w:val="center"/>
              <w:rPr>
                <w:color w:val="002060"/>
              </w:rPr>
            </w:pPr>
            <w:r w:rsidRPr="00397A9A">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4AA872E0" w14:textId="77777777" w:rsidR="00397A9A" w:rsidRPr="00397A9A" w:rsidRDefault="00397A9A" w:rsidP="00732D6A">
            <w:pPr>
              <w:pStyle w:val="LndNormale1"/>
              <w:jc w:val="center"/>
              <w:rPr>
                <w:color w:val="002060"/>
              </w:rPr>
            </w:pPr>
            <w:r w:rsidRPr="00397A9A">
              <w:rPr>
                <w:color w:val="002060"/>
              </w:rPr>
              <w:t>Società</w:t>
            </w:r>
          </w:p>
        </w:tc>
      </w:tr>
      <w:tr w:rsidR="00397A9A" w:rsidRPr="00397A9A" w14:paraId="4610D9E8" w14:textId="77777777" w:rsidTr="00732D6A">
        <w:tc>
          <w:tcPr>
            <w:tcW w:w="1265" w:type="dxa"/>
            <w:tcBorders>
              <w:top w:val="single" w:sz="4" w:space="0" w:color="auto"/>
              <w:left w:val="single" w:sz="4" w:space="0" w:color="auto"/>
              <w:bottom w:val="single" w:sz="4" w:space="0" w:color="auto"/>
              <w:right w:val="single" w:sz="4" w:space="0" w:color="auto"/>
            </w:tcBorders>
          </w:tcPr>
          <w:p w14:paraId="685C03D9" w14:textId="77777777" w:rsidR="00397A9A" w:rsidRPr="00397A9A" w:rsidRDefault="00397A9A" w:rsidP="00732D6A">
            <w:pPr>
              <w:pStyle w:val="LndNormale1"/>
              <w:rPr>
                <w:color w:val="002060"/>
                <w:sz w:val="20"/>
              </w:rPr>
            </w:pPr>
            <w:r w:rsidRPr="00397A9A">
              <w:rPr>
                <w:color w:val="002060"/>
                <w:sz w:val="20"/>
              </w:rPr>
              <w:t>5427093</w:t>
            </w:r>
          </w:p>
        </w:tc>
        <w:tc>
          <w:tcPr>
            <w:tcW w:w="2756" w:type="dxa"/>
            <w:tcBorders>
              <w:top w:val="single" w:sz="4" w:space="0" w:color="auto"/>
              <w:left w:val="single" w:sz="4" w:space="0" w:color="auto"/>
              <w:bottom w:val="single" w:sz="4" w:space="0" w:color="auto"/>
              <w:right w:val="single" w:sz="4" w:space="0" w:color="auto"/>
            </w:tcBorders>
          </w:tcPr>
          <w:p w14:paraId="2D0C833C" w14:textId="77777777" w:rsidR="00397A9A" w:rsidRPr="00397A9A" w:rsidRDefault="00397A9A" w:rsidP="00732D6A">
            <w:pPr>
              <w:pStyle w:val="LndNormale1"/>
              <w:rPr>
                <w:color w:val="002060"/>
                <w:sz w:val="20"/>
              </w:rPr>
            </w:pPr>
            <w:r w:rsidRPr="00397A9A">
              <w:rPr>
                <w:color w:val="002060"/>
                <w:sz w:val="20"/>
              </w:rPr>
              <w:t>BURESTA MARCO</w:t>
            </w:r>
          </w:p>
        </w:tc>
        <w:tc>
          <w:tcPr>
            <w:tcW w:w="1273" w:type="dxa"/>
            <w:tcBorders>
              <w:top w:val="single" w:sz="4" w:space="0" w:color="auto"/>
              <w:left w:val="single" w:sz="4" w:space="0" w:color="auto"/>
              <w:bottom w:val="single" w:sz="4" w:space="0" w:color="auto"/>
              <w:right w:val="single" w:sz="4" w:space="0" w:color="auto"/>
            </w:tcBorders>
          </w:tcPr>
          <w:p w14:paraId="541361BF" w14:textId="77777777" w:rsidR="00397A9A" w:rsidRPr="00397A9A" w:rsidRDefault="00397A9A" w:rsidP="00732D6A">
            <w:pPr>
              <w:pStyle w:val="LndNormale1"/>
              <w:rPr>
                <w:color w:val="002060"/>
                <w:sz w:val="20"/>
              </w:rPr>
            </w:pPr>
            <w:r w:rsidRPr="00397A9A">
              <w:rPr>
                <w:color w:val="002060"/>
                <w:sz w:val="20"/>
              </w:rPr>
              <w:t>14.06.1998</w:t>
            </w:r>
          </w:p>
        </w:tc>
        <w:tc>
          <w:tcPr>
            <w:tcW w:w="1182" w:type="dxa"/>
            <w:tcBorders>
              <w:top w:val="single" w:sz="4" w:space="0" w:color="auto"/>
              <w:left w:val="single" w:sz="4" w:space="0" w:color="auto"/>
              <w:bottom w:val="single" w:sz="4" w:space="0" w:color="auto"/>
              <w:right w:val="single" w:sz="4" w:space="0" w:color="auto"/>
            </w:tcBorders>
          </w:tcPr>
          <w:p w14:paraId="0699CB22" w14:textId="77777777" w:rsidR="00397A9A" w:rsidRPr="00397A9A" w:rsidRDefault="00397A9A" w:rsidP="00732D6A">
            <w:pPr>
              <w:pStyle w:val="LndNormale1"/>
              <w:rPr>
                <w:color w:val="002060"/>
                <w:sz w:val="20"/>
              </w:rPr>
            </w:pPr>
            <w:r w:rsidRPr="00397A9A">
              <w:rPr>
                <w:color w:val="002060"/>
                <w:sz w:val="20"/>
              </w:rPr>
              <w:t>914495</w:t>
            </w:r>
          </w:p>
        </w:tc>
        <w:tc>
          <w:tcPr>
            <w:tcW w:w="3436" w:type="dxa"/>
            <w:tcBorders>
              <w:top w:val="single" w:sz="4" w:space="0" w:color="auto"/>
              <w:left w:val="single" w:sz="4" w:space="0" w:color="auto"/>
              <w:bottom w:val="single" w:sz="4" w:space="0" w:color="auto"/>
              <w:right w:val="single" w:sz="4" w:space="0" w:color="auto"/>
            </w:tcBorders>
          </w:tcPr>
          <w:p w14:paraId="55129CA9" w14:textId="77777777" w:rsidR="00397A9A" w:rsidRPr="00397A9A" w:rsidRDefault="00397A9A" w:rsidP="00732D6A">
            <w:pPr>
              <w:pStyle w:val="LndNormale1"/>
              <w:rPr>
                <w:color w:val="002060"/>
                <w:sz w:val="20"/>
              </w:rPr>
            </w:pPr>
            <w:r w:rsidRPr="00397A9A">
              <w:rPr>
                <w:color w:val="002060"/>
                <w:sz w:val="20"/>
              </w:rPr>
              <w:t>A.S.D. BORGO MOGLIANO MADAL</w:t>
            </w:r>
          </w:p>
        </w:tc>
      </w:tr>
      <w:tr w:rsidR="00397A9A" w:rsidRPr="00397A9A" w14:paraId="33DFC07F" w14:textId="77777777" w:rsidTr="00732D6A">
        <w:tc>
          <w:tcPr>
            <w:tcW w:w="1265" w:type="dxa"/>
            <w:tcBorders>
              <w:top w:val="single" w:sz="4" w:space="0" w:color="auto"/>
              <w:left w:val="single" w:sz="4" w:space="0" w:color="auto"/>
              <w:bottom w:val="single" w:sz="4" w:space="0" w:color="auto"/>
              <w:right w:val="single" w:sz="4" w:space="0" w:color="auto"/>
            </w:tcBorders>
          </w:tcPr>
          <w:p w14:paraId="0F84834F" w14:textId="77777777" w:rsidR="00397A9A" w:rsidRPr="00397A9A" w:rsidRDefault="00397A9A" w:rsidP="00732D6A">
            <w:pPr>
              <w:pStyle w:val="LndNormale1"/>
              <w:rPr>
                <w:color w:val="002060"/>
                <w:sz w:val="20"/>
              </w:rPr>
            </w:pPr>
            <w:r w:rsidRPr="00397A9A">
              <w:rPr>
                <w:color w:val="002060"/>
                <w:sz w:val="20"/>
              </w:rPr>
              <w:t>4036980</w:t>
            </w:r>
          </w:p>
        </w:tc>
        <w:tc>
          <w:tcPr>
            <w:tcW w:w="2756" w:type="dxa"/>
            <w:tcBorders>
              <w:top w:val="single" w:sz="4" w:space="0" w:color="auto"/>
              <w:left w:val="single" w:sz="4" w:space="0" w:color="auto"/>
              <w:bottom w:val="single" w:sz="4" w:space="0" w:color="auto"/>
              <w:right w:val="single" w:sz="4" w:space="0" w:color="auto"/>
            </w:tcBorders>
          </w:tcPr>
          <w:p w14:paraId="69AE21FF" w14:textId="77777777" w:rsidR="00397A9A" w:rsidRPr="00397A9A" w:rsidRDefault="00397A9A" w:rsidP="00732D6A">
            <w:pPr>
              <w:pStyle w:val="LndNormale1"/>
              <w:rPr>
                <w:color w:val="002060"/>
                <w:sz w:val="20"/>
              </w:rPr>
            </w:pPr>
            <w:r w:rsidRPr="00397A9A">
              <w:rPr>
                <w:color w:val="002060"/>
                <w:sz w:val="20"/>
              </w:rPr>
              <w:t>CAMPANA MARCO</w:t>
            </w:r>
          </w:p>
        </w:tc>
        <w:tc>
          <w:tcPr>
            <w:tcW w:w="1273" w:type="dxa"/>
            <w:tcBorders>
              <w:top w:val="single" w:sz="4" w:space="0" w:color="auto"/>
              <w:left w:val="single" w:sz="4" w:space="0" w:color="auto"/>
              <w:bottom w:val="single" w:sz="4" w:space="0" w:color="auto"/>
              <w:right w:val="single" w:sz="4" w:space="0" w:color="auto"/>
            </w:tcBorders>
          </w:tcPr>
          <w:p w14:paraId="585B2B99" w14:textId="77777777" w:rsidR="00397A9A" w:rsidRPr="00397A9A" w:rsidRDefault="00397A9A" w:rsidP="00732D6A">
            <w:pPr>
              <w:pStyle w:val="LndNormale1"/>
              <w:rPr>
                <w:color w:val="002060"/>
                <w:sz w:val="20"/>
              </w:rPr>
            </w:pPr>
            <w:r w:rsidRPr="00397A9A">
              <w:rPr>
                <w:color w:val="002060"/>
                <w:sz w:val="20"/>
              </w:rPr>
              <w:t>08.07.1995</w:t>
            </w:r>
          </w:p>
        </w:tc>
        <w:tc>
          <w:tcPr>
            <w:tcW w:w="1182" w:type="dxa"/>
            <w:tcBorders>
              <w:top w:val="single" w:sz="4" w:space="0" w:color="auto"/>
              <w:left w:val="single" w:sz="4" w:space="0" w:color="auto"/>
              <w:bottom w:val="single" w:sz="4" w:space="0" w:color="auto"/>
              <w:right w:val="single" w:sz="4" w:space="0" w:color="auto"/>
            </w:tcBorders>
          </w:tcPr>
          <w:p w14:paraId="3CA45F01" w14:textId="77777777" w:rsidR="00397A9A" w:rsidRPr="00397A9A" w:rsidRDefault="00397A9A" w:rsidP="00732D6A">
            <w:pPr>
              <w:pStyle w:val="LndNormale1"/>
              <w:rPr>
                <w:color w:val="002060"/>
                <w:sz w:val="20"/>
              </w:rPr>
            </w:pPr>
            <w:r w:rsidRPr="00397A9A">
              <w:rPr>
                <w:color w:val="002060"/>
                <w:sz w:val="20"/>
              </w:rPr>
              <w:t>700056</w:t>
            </w:r>
          </w:p>
        </w:tc>
        <w:tc>
          <w:tcPr>
            <w:tcW w:w="3436" w:type="dxa"/>
            <w:tcBorders>
              <w:top w:val="single" w:sz="4" w:space="0" w:color="auto"/>
              <w:left w:val="single" w:sz="4" w:space="0" w:color="auto"/>
              <w:bottom w:val="single" w:sz="4" w:space="0" w:color="auto"/>
              <w:right w:val="single" w:sz="4" w:space="0" w:color="auto"/>
            </w:tcBorders>
          </w:tcPr>
          <w:p w14:paraId="08DD7BB7" w14:textId="77777777" w:rsidR="00397A9A" w:rsidRPr="00397A9A" w:rsidRDefault="00397A9A" w:rsidP="00732D6A">
            <w:pPr>
              <w:pStyle w:val="LndNormale1"/>
              <w:rPr>
                <w:color w:val="002060"/>
                <w:sz w:val="20"/>
              </w:rPr>
            </w:pPr>
            <w:r w:rsidRPr="00397A9A">
              <w:rPr>
                <w:color w:val="002060"/>
                <w:sz w:val="20"/>
              </w:rPr>
              <w:t>A.S.D. CINGOLANA SAN FRANCE</w:t>
            </w:r>
          </w:p>
        </w:tc>
      </w:tr>
      <w:tr w:rsidR="00397A9A" w:rsidRPr="00397A9A" w14:paraId="0B79705D" w14:textId="77777777" w:rsidTr="00732D6A">
        <w:tc>
          <w:tcPr>
            <w:tcW w:w="1265" w:type="dxa"/>
            <w:tcBorders>
              <w:top w:val="single" w:sz="4" w:space="0" w:color="auto"/>
              <w:left w:val="single" w:sz="4" w:space="0" w:color="auto"/>
              <w:bottom w:val="single" w:sz="4" w:space="0" w:color="auto"/>
              <w:right w:val="single" w:sz="4" w:space="0" w:color="auto"/>
            </w:tcBorders>
          </w:tcPr>
          <w:p w14:paraId="29E897A3" w14:textId="77777777" w:rsidR="00397A9A" w:rsidRPr="00397A9A" w:rsidRDefault="00397A9A" w:rsidP="00732D6A">
            <w:pPr>
              <w:pStyle w:val="LndNormale1"/>
              <w:rPr>
                <w:color w:val="002060"/>
                <w:sz w:val="20"/>
              </w:rPr>
            </w:pPr>
            <w:r w:rsidRPr="00397A9A">
              <w:rPr>
                <w:color w:val="002060"/>
                <w:sz w:val="20"/>
              </w:rPr>
              <w:t>3383171</w:t>
            </w:r>
          </w:p>
        </w:tc>
        <w:tc>
          <w:tcPr>
            <w:tcW w:w="2756" w:type="dxa"/>
            <w:tcBorders>
              <w:top w:val="single" w:sz="4" w:space="0" w:color="auto"/>
              <w:left w:val="single" w:sz="4" w:space="0" w:color="auto"/>
              <w:bottom w:val="single" w:sz="4" w:space="0" w:color="auto"/>
              <w:right w:val="single" w:sz="4" w:space="0" w:color="auto"/>
            </w:tcBorders>
          </w:tcPr>
          <w:p w14:paraId="5B0E1756" w14:textId="77777777" w:rsidR="00397A9A" w:rsidRPr="00397A9A" w:rsidRDefault="00397A9A" w:rsidP="00732D6A">
            <w:pPr>
              <w:pStyle w:val="LndNormale1"/>
              <w:rPr>
                <w:color w:val="002060"/>
                <w:sz w:val="20"/>
              </w:rPr>
            </w:pPr>
            <w:r w:rsidRPr="00397A9A">
              <w:rPr>
                <w:color w:val="002060"/>
                <w:sz w:val="20"/>
              </w:rPr>
              <w:t>BERARDINI ALESSANDRO</w:t>
            </w:r>
          </w:p>
        </w:tc>
        <w:tc>
          <w:tcPr>
            <w:tcW w:w="1273" w:type="dxa"/>
            <w:tcBorders>
              <w:top w:val="single" w:sz="4" w:space="0" w:color="auto"/>
              <w:left w:val="single" w:sz="4" w:space="0" w:color="auto"/>
              <w:bottom w:val="single" w:sz="4" w:space="0" w:color="auto"/>
              <w:right w:val="single" w:sz="4" w:space="0" w:color="auto"/>
            </w:tcBorders>
          </w:tcPr>
          <w:p w14:paraId="46A23740" w14:textId="77777777" w:rsidR="00397A9A" w:rsidRPr="00397A9A" w:rsidRDefault="00397A9A" w:rsidP="00732D6A">
            <w:pPr>
              <w:pStyle w:val="LndNormale1"/>
              <w:rPr>
                <w:color w:val="002060"/>
                <w:sz w:val="20"/>
              </w:rPr>
            </w:pPr>
            <w:r w:rsidRPr="00397A9A">
              <w:rPr>
                <w:color w:val="002060"/>
                <w:sz w:val="20"/>
              </w:rPr>
              <w:t>02.03.1982</w:t>
            </w:r>
          </w:p>
        </w:tc>
        <w:tc>
          <w:tcPr>
            <w:tcW w:w="1182" w:type="dxa"/>
            <w:tcBorders>
              <w:top w:val="single" w:sz="4" w:space="0" w:color="auto"/>
              <w:left w:val="single" w:sz="4" w:space="0" w:color="auto"/>
              <w:bottom w:val="single" w:sz="4" w:space="0" w:color="auto"/>
              <w:right w:val="single" w:sz="4" w:space="0" w:color="auto"/>
            </w:tcBorders>
          </w:tcPr>
          <w:p w14:paraId="582E7980" w14:textId="77777777" w:rsidR="00397A9A" w:rsidRPr="00397A9A" w:rsidRDefault="00397A9A" w:rsidP="00732D6A">
            <w:pPr>
              <w:pStyle w:val="LndNormale1"/>
              <w:rPr>
                <w:color w:val="002060"/>
                <w:sz w:val="20"/>
              </w:rPr>
            </w:pPr>
            <w:r w:rsidRPr="00397A9A">
              <w:rPr>
                <w:color w:val="002060"/>
                <w:sz w:val="20"/>
              </w:rPr>
              <w:t>700111</w:t>
            </w:r>
          </w:p>
        </w:tc>
        <w:tc>
          <w:tcPr>
            <w:tcW w:w="3436" w:type="dxa"/>
            <w:tcBorders>
              <w:top w:val="single" w:sz="4" w:space="0" w:color="auto"/>
              <w:left w:val="single" w:sz="4" w:space="0" w:color="auto"/>
              <w:bottom w:val="single" w:sz="4" w:space="0" w:color="auto"/>
              <w:right w:val="single" w:sz="4" w:space="0" w:color="auto"/>
            </w:tcBorders>
          </w:tcPr>
          <w:p w14:paraId="09F808E2" w14:textId="77777777" w:rsidR="00397A9A" w:rsidRPr="00397A9A" w:rsidRDefault="00397A9A" w:rsidP="00732D6A">
            <w:pPr>
              <w:pStyle w:val="LndNormale1"/>
              <w:rPr>
                <w:color w:val="002060"/>
                <w:sz w:val="20"/>
              </w:rPr>
            </w:pPr>
            <w:r w:rsidRPr="00397A9A">
              <w:rPr>
                <w:color w:val="002060"/>
                <w:sz w:val="20"/>
              </w:rPr>
              <w:t>A.S.D. CASETTE D’ETE 1968 CAL</w:t>
            </w:r>
          </w:p>
        </w:tc>
      </w:tr>
      <w:tr w:rsidR="00397A9A" w:rsidRPr="00397A9A" w14:paraId="7463D4B3" w14:textId="77777777" w:rsidTr="00732D6A">
        <w:tc>
          <w:tcPr>
            <w:tcW w:w="1265" w:type="dxa"/>
            <w:tcBorders>
              <w:top w:val="single" w:sz="4" w:space="0" w:color="auto"/>
              <w:left w:val="single" w:sz="4" w:space="0" w:color="auto"/>
              <w:bottom w:val="single" w:sz="4" w:space="0" w:color="auto"/>
              <w:right w:val="single" w:sz="4" w:space="0" w:color="auto"/>
            </w:tcBorders>
          </w:tcPr>
          <w:p w14:paraId="4CD86458" w14:textId="77777777" w:rsidR="00397A9A" w:rsidRPr="00397A9A" w:rsidRDefault="00397A9A" w:rsidP="00732D6A">
            <w:pPr>
              <w:pStyle w:val="LndNormale1"/>
              <w:rPr>
                <w:color w:val="002060"/>
                <w:sz w:val="20"/>
              </w:rPr>
            </w:pPr>
            <w:r w:rsidRPr="00397A9A">
              <w:rPr>
                <w:color w:val="002060"/>
                <w:sz w:val="20"/>
              </w:rPr>
              <w:t>4593510</w:t>
            </w:r>
          </w:p>
        </w:tc>
        <w:tc>
          <w:tcPr>
            <w:tcW w:w="2756" w:type="dxa"/>
            <w:tcBorders>
              <w:top w:val="single" w:sz="4" w:space="0" w:color="auto"/>
              <w:left w:val="single" w:sz="4" w:space="0" w:color="auto"/>
              <w:bottom w:val="single" w:sz="4" w:space="0" w:color="auto"/>
              <w:right w:val="single" w:sz="4" w:space="0" w:color="auto"/>
            </w:tcBorders>
          </w:tcPr>
          <w:p w14:paraId="248E6587" w14:textId="77777777" w:rsidR="00397A9A" w:rsidRPr="00397A9A" w:rsidRDefault="00397A9A" w:rsidP="00732D6A">
            <w:pPr>
              <w:pStyle w:val="LndNormale1"/>
              <w:rPr>
                <w:color w:val="002060"/>
                <w:sz w:val="20"/>
              </w:rPr>
            </w:pPr>
            <w:r w:rsidRPr="00397A9A">
              <w:rPr>
                <w:color w:val="002060"/>
                <w:sz w:val="20"/>
              </w:rPr>
              <w:t>FOGLINI GIANLUCA</w:t>
            </w:r>
          </w:p>
        </w:tc>
        <w:tc>
          <w:tcPr>
            <w:tcW w:w="1273" w:type="dxa"/>
            <w:tcBorders>
              <w:top w:val="single" w:sz="4" w:space="0" w:color="auto"/>
              <w:left w:val="single" w:sz="4" w:space="0" w:color="auto"/>
              <w:bottom w:val="single" w:sz="4" w:space="0" w:color="auto"/>
              <w:right w:val="single" w:sz="4" w:space="0" w:color="auto"/>
            </w:tcBorders>
          </w:tcPr>
          <w:p w14:paraId="05D9B28E" w14:textId="77777777" w:rsidR="00397A9A" w:rsidRPr="00397A9A" w:rsidRDefault="00397A9A" w:rsidP="00732D6A">
            <w:pPr>
              <w:pStyle w:val="LndNormale1"/>
              <w:rPr>
                <w:color w:val="002060"/>
                <w:sz w:val="20"/>
              </w:rPr>
            </w:pPr>
            <w:r w:rsidRPr="00397A9A">
              <w:rPr>
                <w:color w:val="002060"/>
                <w:sz w:val="20"/>
              </w:rPr>
              <w:t>11.11.1991</w:t>
            </w:r>
          </w:p>
        </w:tc>
        <w:tc>
          <w:tcPr>
            <w:tcW w:w="1182" w:type="dxa"/>
            <w:tcBorders>
              <w:top w:val="single" w:sz="4" w:space="0" w:color="auto"/>
              <w:left w:val="single" w:sz="4" w:space="0" w:color="auto"/>
              <w:bottom w:val="single" w:sz="4" w:space="0" w:color="auto"/>
              <w:right w:val="single" w:sz="4" w:space="0" w:color="auto"/>
            </w:tcBorders>
          </w:tcPr>
          <w:p w14:paraId="0BA3A225" w14:textId="77777777" w:rsidR="00397A9A" w:rsidRPr="00397A9A" w:rsidRDefault="00397A9A" w:rsidP="00732D6A">
            <w:pPr>
              <w:pStyle w:val="LndNormale1"/>
              <w:rPr>
                <w:color w:val="002060"/>
                <w:sz w:val="20"/>
              </w:rPr>
            </w:pPr>
            <w:r w:rsidRPr="00397A9A">
              <w:rPr>
                <w:color w:val="002060"/>
                <w:sz w:val="20"/>
              </w:rPr>
              <w:t>918405</w:t>
            </w:r>
          </w:p>
        </w:tc>
        <w:tc>
          <w:tcPr>
            <w:tcW w:w="3436" w:type="dxa"/>
            <w:tcBorders>
              <w:top w:val="single" w:sz="4" w:space="0" w:color="auto"/>
              <w:left w:val="single" w:sz="4" w:space="0" w:color="auto"/>
              <w:bottom w:val="single" w:sz="4" w:space="0" w:color="auto"/>
              <w:right w:val="single" w:sz="4" w:space="0" w:color="auto"/>
            </w:tcBorders>
          </w:tcPr>
          <w:p w14:paraId="1F900D88" w14:textId="77777777" w:rsidR="00397A9A" w:rsidRPr="00397A9A" w:rsidRDefault="00397A9A" w:rsidP="00732D6A">
            <w:pPr>
              <w:pStyle w:val="LndNormale1"/>
              <w:rPr>
                <w:color w:val="002060"/>
                <w:sz w:val="20"/>
              </w:rPr>
            </w:pPr>
            <w:r w:rsidRPr="00397A9A">
              <w:rPr>
                <w:color w:val="002060"/>
                <w:sz w:val="20"/>
              </w:rPr>
              <w:t>A.S.D. MONTE SAN PIETRANGELI</w:t>
            </w:r>
          </w:p>
        </w:tc>
      </w:tr>
    </w:tbl>
    <w:p w14:paraId="34E3BD01" w14:textId="77777777" w:rsidR="00397A9A" w:rsidRPr="00397A9A" w:rsidRDefault="00397A9A" w:rsidP="00397A9A">
      <w:pPr>
        <w:pStyle w:val="LndNormale1"/>
        <w:rPr>
          <w:color w:val="002060"/>
        </w:rPr>
      </w:pPr>
    </w:p>
    <w:p w14:paraId="1FD6B172" w14:textId="77777777" w:rsidR="00397A9A" w:rsidRPr="00397A9A" w:rsidRDefault="00397A9A" w:rsidP="00397A9A">
      <w:pPr>
        <w:pStyle w:val="LndNormale1"/>
        <w:rPr>
          <w:color w:val="002060"/>
        </w:rPr>
      </w:pPr>
    </w:p>
    <w:p w14:paraId="0A623357" w14:textId="77777777" w:rsidR="00397A9A" w:rsidRPr="00397A9A" w:rsidRDefault="00397A9A" w:rsidP="00397A9A">
      <w:pPr>
        <w:pStyle w:val="LndNormale1"/>
        <w:rPr>
          <w:b/>
          <w:color w:val="002060"/>
          <w:sz w:val="28"/>
          <w:szCs w:val="28"/>
        </w:rPr>
      </w:pPr>
      <w:r w:rsidRPr="00397A9A">
        <w:rPr>
          <w:b/>
          <w:color w:val="002060"/>
          <w:sz w:val="28"/>
          <w:szCs w:val="28"/>
        </w:rPr>
        <w:t>ANNULLAMENTO TESSERAMENTI ANNUALI</w:t>
      </w:r>
    </w:p>
    <w:p w14:paraId="74584AAC" w14:textId="77777777" w:rsidR="00397A9A" w:rsidRPr="00397A9A" w:rsidRDefault="00397A9A" w:rsidP="00397A9A">
      <w:pPr>
        <w:pStyle w:val="LndNormale1"/>
        <w:rPr>
          <w:color w:val="002060"/>
        </w:rPr>
      </w:pPr>
    </w:p>
    <w:p w14:paraId="7A359FEB" w14:textId="77777777" w:rsidR="00397A9A" w:rsidRPr="00397A9A" w:rsidRDefault="00397A9A" w:rsidP="00397A9A">
      <w:pPr>
        <w:pStyle w:val="LndNormale1"/>
        <w:rPr>
          <w:color w:val="002060"/>
        </w:rPr>
      </w:pPr>
      <w:r w:rsidRPr="00397A9A">
        <w:rPr>
          <w:color w:val="002060"/>
        </w:rPr>
        <w:t>Viste le richiesta di annullamento ed il consenso delle società di appartenenza, considerato che le società hanno ritirato la squadra partecipante al campionato di appartenenza dei ragazzi, si procede all’annullamento dei seguenti tesseramenti annuali ai sensi delle vigenti disposizioni federali:</w:t>
      </w:r>
    </w:p>
    <w:p w14:paraId="7644E8BD" w14:textId="77777777" w:rsidR="00397A9A" w:rsidRPr="00397A9A" w:rsidRDefault="00397A9A" w:rsidP="00397A9A">
      <w:pPr>
        <w:pStyle w:val="LndNormale1"/>
        <w:rPr>
          <w:b/>
          <w:color w:val="002060"/>
        </w:rPr>
      </w:pPr>
      <w:r w:rsidRPr="00397A9A">
        <w:rPr>
          <w:b/>
          <w:color w:val="002060"/>
        </w:rPr>
        <w:t>MARINUCCI MATTHIAS</w:t>
      </w:r>
      <w:r w:rsidRPr="00397A9A">
        <w:rPr>
          <w:b/>
          <w:color w:val="002060"/>
        </w:rPr>
        <w:tab/>
        <w:t>nato 22.06.2010</w:t>
      </w:r>
      <w:r w:rsidRPr="00397A9A">
        <w:rPr>
          <w:b/>
          <w:color w:val="002060"/>
        </w:rPr>
        <w:tab/>
        <w:t>947.047 A.S.D. SANGIUSTESE VP</w:t>
      </w:r>
    </w:p>
    <w:p w14:paraId="4CFC2F58" w14:textId="77777777" w:rsidR="00397A9A" w:rsidRPr="00397A9A" w:rsidRDefault="00397A9A" w:rsidP="0022231A">
      <w:pPr>
        <w:pStyle w:val="LndNormale1"/>
        <w:rPr>
          <w:color w:val="002060"/>
        </w:rPr>
      </w:pPr>
    </w:p>
    <w:p w14:paraId="6ACD58FB" w14:textId="77777777" w:rsidR="00280D2B" w:rsidRPr="001F2BCE" w:rsidRDefault="00280D2B" w:rsidP="0022231A">
      <w:pPr>
        <w:pStyle w:val="LndNormale1"/>
        <w:rPr>
          <w:color w:val="002060"/>
        </w:rPr>
      </w:pPr>
    </w:p>
    <w:p w14:paraId="5F629437" w14:textId="77777777" w:rsidR="00CE2B79" w:rsidRPr="00971EDE" w:rsidRDefault="00CE2B79" w:rsidP="00CE2B79">
      <w:pPr>
        <w:pStyle w:val="LndNormale1"/>
        <w:rPr>
          <w:b/>
          <w:color w:val="002060"/>
          <w:sz w:val="28"/>
          <w:szCs w:val="28"/>
        </w:rPr>
      </w:pPr>
      <w:r>
        <w:rPr>
          <w:b/>
          <w:color w:val="002060"/>
          <w:sz w:val="28"/>
          <w:szCs w:val="28"/>
        </w:rPr>
        <w:t>DISTINTA DI GARA</w:t>
      </w:r>
    </w:p>
    <w:p w14:paraId="63DCDA06" w14:textId="77777777" w:rsidR="00CE2B79" w:rsidRDefault="00CE2B79" w:rsidP="00CE2B79">
      <w:pPr>
        <w:pStyle w:val="LndNormale1"/>
        <w:rPr>
          <w:color w:val="002060"/>
        </w:rPr>
      </w:pPr>
    </w:p>
    <w:p w14:paraId="2AA4F312" w14:textId="77777777" w:rsidR="00CE2B79" w:rsidRPr="00ED564A" w:rsidRDefault="00CE2B79" w:rsidP="00CE2B79">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50DB9AE" w14:textId="3D846726" w:rsidR="00CE2B79" w:rsidRDefault="00CE2B79" w:rsidP="00CE2B79">
      <w:pPr>
        <w:pStyle w:val="LndNormale1"/>
        <w:rPr>
          <w:color w:val="002060"/>
        </w:rPr>
      </w:pPr>
      <w:r w:rsidRPr="00A201D9">
        <w:rPr>
          <w:color w:val="002060"/>
        </w:rPr>
        <w:t>Si comunica altresì che a breve la presentazione della distinta di gara on-line estratta dall’area Società LND sarà obbligatoria.</w:t>
      </w:r>
    </w:p>
    <w:p w14:paraId="033D3D3A" w14:textId="77777777" w:rsidR="00CE2B79" w:rsidRPr="00A22C91" w:rsidRDefault="00CE2B79" w:rsidP="0022231A">
      <w:pPr>
        <w:pStyle w:val="LndNormale1"/>
        <w:rPr>
          <w:color w:val="002060"/>
        </w:rPr>
      </w:pPr>
    </w:p>
    <w:p w14:paraId="523D5E75" w14:textId="77777777" w:rsidR="00A22C91" w:rsidRPr="00A22C91" w:rsidRDefault="00A22C91" w:rsidP="0022231A">
      <w:pPr>
        <w:pStyle w:val="LndNormale1"/>
        <w:rPr>
          <w:color w:val="002060"/>
        </w:rPr>
      </w:pPr>
    </w:p>
    <w:p w14:paraId="26A2E316" w14:textId="77777777" w:rsidR="001754EE" w:rsidRPr="00E02EC0" w:rsidRDefault="001754EE" w:rsidP="001754EE">
      <w:pPr>
        <w:rPr>
          <w:rFonts w:ascii="Arial" w:hAnsi="Arial" w:cs="Arial"/>
          <w:b/>
          <w:color w:val="002060"/>
          <w:sz w:val="28"/>
          <w:szCs w:val="28"/>
        </w:rPr>
      </w:pPr>
      <w:bookmarkStart w:id="7" w:name="_Hlk113435821"/>
      <w:bookmarkStart w:id="8" w:name="_Hlk206763167"/>
      <w:r w:rsidRPr="00E02EC0">
        <w:rPr>
          <w:rFonts w:ascii="Arial" w:hAnsi="Arial" w:cs="Arial"/>
          <w:b/>
          <w:color w:val="002060"/>
          <w:sz w:val="28"/>
          <w:szCs w:val="28"/>
        </w:rPr>
        <w:t>SPORTELLO DELLE SOCIETA’</w:t>
      </w:r>
    </w:p>
    <w:p w14:paraId="51EE7E56" w14:textId="77777777" w:rsidR="001754EE" w:rsidRPr="00E02EC0" w:rsidRDefault="001754EE" w:rsidP="001754EE">
      <w:pPr>
        <w:rPr>
          <w:bCs/>
          <w:iCs/>
          <w:color w:val="002060"/>
          <w:sz w:val="22"/>
          <w:szCs w:val="22"/>
        </w:rPr>
      </w:pPr>
      <w:r w:rsidRPr="00E02EC0">
        <w:rPr>
          <w:bCs/>
          <w:iCs/>
          <w:color w:val="002060"/>
          <w:sz w:val="22"/>
          <w:szCs w:val="22"/>
        </w:rPr>
        <w:t xml:space="preserve"> </w:t>
      </w:r>
    </w:p>
    <w:p w14:paraId="45717DB0" w14:textId="77777777" w:rsidR="001754EE" w:rsidRPr="00E02EC0" w:rsidRDefault="001754EE" w:rsidP="001754EE">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DEF979D" w14:textId="77777777" w:rsidR="001754EE" w:rsidRPr="00E02EC0" w:rsidRDefault="001754EE" w:rsidP="001754EE">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0" w:history="1">
        <w:r w:rsidRPr="00E02EC0">
          <w:rPr>
            <w:rStyle w:val="Collegamentoipertestuale"/>
            <w:rFonts w:ascii="Arial" w:hAnsi="Arial" w:cs="Arial"/>
            <w:b/>
            <w:i/>
            <w:color w:val="002060"/>
            <w:sz w:val="22"/>
            <w:szCs w:val="22"/>
          </w:rPr>
          <w:t>sportellomarche@lnd.it</w:t>
        </w:r>
      </w:hyperlink>
    </w:p>
    <w:p w14:paraId="5B98313C" w14:textId="77777777" w:rsidR="001754EE" w:rsidRPr="00E02EC0" w:rsidRDefault="001754EE" w:rsidP="001754EE">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15419E11" w14:textId="77777777" w:rsidR="001754EE" w:rsidRPr="00DB4CA4" w:rsidRDefault="001754EE" w:rsidP="0002606C">
      <w:pPr>
        <w:rPr>
          <w:rFonts w:ascii="Arial" w:hAnsi="Arial" w:cs="Arial"/>
          <w:color w:val="002060"/>
          <w:sz w:val="22"/>
          <w:szCs w:val="22"/>
        </w:rPr>
      </w:pPr>
    </w:p>
    <w:bookmarkEnd w:id="7"/>
    <w:bookmarkEnd w:id="8"/>
    <w:p w14:paraId="2CC646F3" w14:textId="77777777" w:rsidR="00CB507D" w:rsidRPr="00DB4CA4" w:rsidRDefault="00CB507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9" w:name="_Toc396581753"/>
      <w:bookmarkStart w:id="10" w:name="_Toc18678742"/>
      <w:bookmarkStart w:id="11" w:name="_Toc18678743"/>
      <w:bookmarkStart w:id="12" w:name="OLE_LINK12"/>
      <w:bookmarkStart w:id="13" w:name="OLE_LINK13"/>
      <w:r w:rsidRPr="00DE1EF7">
        <w:rPr>
          <w:color w:val="FFFFFF" w:themeColor="background1"/>
        </w:rPr>
        <w:t>NOTIZIE SU ATTIVITA’ AGONISTICA</w:t>
      </w:r>
      <w:bookmarkEnd w:id="9"/>
      <w:bookmarkEnd w:id="10"/>
      <w:bookmarkEnd w:id="11"/>
      <w:bookmarkEnd w:id="12"/>
      <w:bookmarkEnd w:id="13"/>
    </w:p>
    <w:p w14:paraId="48212227" w14:textId="77777777" w:rsidR="001908F6" w:rsidRPr="00C67005" w:rsidRDefault="001908F6" w:rsidP="004434AF">
      <w:pPr>
        <w:pStyle w:val="breakline"/>
        <w:rPr>
          <w:color w:val="002060"/>
        </w:rPr>
      </w:pPr>
    </w:p>
    <w:p w14:paraId="154E5AD0" w14:textId="77777777" w:rsidR="004434AF" w:rsidRPr="00C67005" w:rsidRDefault="004434AF" w:rsidP="004434AF">
      <w:pPr>
        <w:pStyle w:val="titolocampionato0"/>
        <w:shd w:val="clear" w:color="auto" w:fill="CCCCCC"/>
        <w:spacing w:before="80" w:after="40"/>
        <w:rPr>
          <w:color w:val="002060"/>
        </w:rPr>
      </w:pPr>
      <w:r w:rsidRPr="00C67005">
        <w:rPr>
          <w:color w:val="002060"/>
        </w:rPr>
        <w:t>CALCIO A CINQUE SERIE C1</w:t>
      </w:r>
    </w:p>
    <w:p w14:paraId="62DC617B" w14:textId="77777777" w:rsidR="004434AF" w:rsidRPr="00C67005" w:rsidRDefault="004434AF" w:rsidP="004434AF">
      <w:pPr>
        <w:pStyle w:val="titoloprinc0"/>
        <w:rPr>
          <w:color w:val="002060"/>
        </w:rPr>
      </w:pPr>
      <w:r w:rsidRPr="00C67005">
        <w:rPr>
          <w:color w:val="002060"/>
        </w:rPr>
        <w:t>RISULTATI</w:t>
      </w:r>
    </w:p>
    <w:p w14:paraId="3B948AEB" w14:textId="77777777" w:rsidR="004434AF" w:rsidRPr="00C67005" w:rsidRDefault="004434AF" w:rsidP="004434AF">
      <w:pPr>
        <w:pStyle w:val="breakline"/>
        <w:rPr>
          <w:color w:val="002060"/>
        </w:rPr>
      </w:pPr>
    </w:p>
    <w:p w14:paraId="4CA22E0A" w14:textId="77777777" w:rsidR="004434AF" w:rsidRPr="00C67005" w:rsidRDefault="004434AF" w:rsidP="004434AF">
      <w:pPr>
        <w:pStyle w:val="sottotitolocampionato10"/>
        <w:rPr>
          <w:color w:val="002060"/>
        </w:rPr>
      </w:pPr>
      <w:r w:rsidRPr="00C67005">
        <w:rPr>
          <w:color w:val="002060"/>
        </w:rPr>
        <w:lastRenderedPageBreak/>
        <w:t>RISULTATI UFFICIALI GARE DEL 24/10/2025</w:t>
      </w:r>
    </w:p>
    <w:p w14:paraId="04CD1937" w14:textId="77777777" w:rsidR="004434AF" w:rsidRPr="005B2190" w:rsidRDefault="004434AF" w:rsidP="005B2190">
      <w:pPr>
        <w:pStyle w:val="sottotitolocampionato20"/>
        <w:spacing w:before="0" w:beforeAutospacing="0" w:after="0" w:afterAutospacing="0"/>
        <w:rPr>
          <w:rFonts w:ascii="Arial" w:hAnsi="Arial" w:cs="Arial"/>
          <w:color w:val="002060"/>
          <w:sz w:val="20"/>
          <w:szCs w:val="20"/>
        </w:rPr>
      </w:pPr>
      <w:r w:rsidRPr="005B2190">
        <w:rPr>
          <w:rFonts w:ascii="Arial" w:hAnsi="Arial" w:cs="Arial"/>
          <w:color w:val="002060"/>
          <w:sz w:val="20"/>
          <w:szCs w:val="20"/>
        </w:rPr>
        <w:t>Si trascrivono qui di seguito i risultati ufficiali delle gare disputate</w:t>
      </w:r>
    </w:p>
    <w:p w14:paraId="4B4D15D1" w14:textId="77777777" w:rsidR="004434AF" w:rsidRPr="00C67005" w:rsidRDefault="004434AF" w:rsidP="004434A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434AF" w:rsidRPr="00C67005" w14:paraId="30A4EA13" w14:textId="77777777" w:rsidTr="00732D6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434AF" w:rsidRPr="00C67005" w14:paraId="3BC0CB53" w14:textId="77777777" w:rsidTr="00732D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ACDA9" w14:textId="77777777" w:rsidR="004434AF" w:rsidRPr="00C67005" w:rsidRDefault="004434AF" w:rsidP="00732D6A">
                  <w:pPr>
                    <w:pStyle w:val="headertabella0"/>
                    <w:rPr>
                      <w:color w:val="002060"/>
                    </w:rPr>
                  </w:pPr>
                  <w:r w:rsidRPr="00C67005">
                    <w:rPr>
                      <w:color w:val="002060"/>
                    </w:rPr>
                    <w:t>GIRONE A - 5 Giornata - A</w:t>
                  </w:r>
                </w:p>
              </w:tc>
            </w:tr>
            <w:tr w:rsidR="004434AF" w:rsidRPr="00C67005" w14:paraId="5F4D493D" w14:textId="77777777" w:rsidTr="00732D6A">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44FD73" w14:textId="77777777" w:rsidR="004434AF" w:rsidRPr="00C67005" w:rsidRDefault="004434AF" w:rsidP="00732D6A">
                  <w:pPr>
                    <w:pStyle w:val="rowtabella0"/>
                    <w:rPr>
                      <w:color w:val="002060"/>
                    </w:rPr>
                  </w:pPr>
                  <w:r w:rsidRPr="00C67005">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BC1DDC" w14:textId="77777777" w:rsidR="004434AF" w:rsidRPr="00C67005" w:rsidRDefault="004434AF" w:rsidP="00732D6A">
                  <w:pPr>
                    <w:pStyle w:val="rowtabella0"/>
                    <w:rPr>
                      <w:color w:val="002060"/>
                    </w:rPr>
                  </w:pPr>
                  <w:r w:rsidRPr="00C67005">
                    <w:rPr>
                      <w:color w:val="002060"/>
                    </w:rPr>
                    <w:t>- BAYER CAPPUCCINI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D26F24" w14:textId="77777777" w:rsidR="004434AF" w:rsidRPr="00C67005" w:rsidRDefault="004434AF" w:rsidP="00732D6A">
                  <w:pPr>
                    <w:pStyle w:val="rowtabella0"/>
                    <w:jc w:val="center"/>
                    <w:rPr>
                      <w:color w:val="002060"/>
                    </w:rPr>
                  </w:pPr>
                  <w:r w:rsidRPr="00C67005">
                    <w:rPr>
                      <w:color w:val="002060"/>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FE9956" w14:textId="77777777" w:rsidR="004434AF" w:rsidRPr="00C67005" w:rsidRDefault="004434AF" w:rsidP="00732D6A">
                  <w:pPr>
                    <w:pStyle w:val="rowtabella0"/>
                    <w:jc w:val="center"/>
                    <w:rPr>
                      <w:color w:val="002060"/>
                    </w:rPr>
                  </w:pPr>
                  <w:r w:rsidRPr="00C67005">
                    <w:rPr>
                      <w:color w:val="002060"/>
                    </w:rPr>
                    <w:t> </w:t>
                  </w:r>
                </w:p>
              </w:tc>
            </w:tr>
            <w:tr w:rsidR="004434AF" w:rsidRPr="00C67005" w14:paraId="205B877D"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FF9090" w14:textId="77777777" w:rsidR="004434AF" w:rsidRPr="00C67005" w:rsidRDefault="004434AF" w:rsidP="00732D6A">
                  <w:pPr>
                    <w:pStyle w:val="rowtabella0"/>
                    <w:rPr>
                      <w:color w:val="002060"/>
                    </w:rPr>
                  </w:pPr>
                  <w:r w:rsidRPr="00C67005">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59B144" w14:textId="77777777" w:rsidR="004434AF" w:rsidRPr="00C67005" w:rsidRDefault="004434AF" w:rsidP="00732D6A">
                  <w:pPr>
                    <w:pStyle w:val="rowtabella0"/>
                    <w:rPr>
                      <w:color w:val="002060"/>
                    </w:rPr>
                  </w:pPr>
                  <w:r w:rsidRPr="00C67005">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F24616" w14:textId="77777777" w:rsidR="004434AF" w:rsidRPr="00C67005" w:rsidRDefault="004434AF" w:rsidP="00732D6A">
                  <w:pPr>
                    <w:pStyle w:val="rowtabella0"/>
                    <w:jc w:val="center"/>
                    <w:rPr>
                      <w:color w:val="002060"/>
                    </w:rPr>
                  </w:pPr>
                  <w:r w:rsidRPr="00C67005">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777F4D" w14:textId="77777777" w:rsidR="004434AF" w:rsidRPr="00C67005" w:rsidRDefault="004434AF" w:rsidP="00732D6A">
                  <w:pPr>
                    <w:pStyle w:val="rowtabella0"/>
                    <w:jc w:val="center"/>
                    <w:rPr>
                      <w:color w:val="002060"/>
                    </w:rPr>
                  </w:pPr>
                  <w:r w:rsidRPr="00C67005">
                    <w:rPr>
                      <w:color w:val="002060"/>
                    </w:rPr>
                    <w:t> </w:t>
                  </w:r>
                </w:p>
              </w:tc>
            </w:tr>
            <w:tr w:rsidR="004434AF" w:rsidRPr="00C67005" w14:paraId="0610DDBB"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698A11" w14:textId="77777777" w:rsidR="004434AF" w:rsidRPr="00C67005" w:rsidRDefault="004434AF" w:rsidP="00732D6A">
                  <w:pPr>
                    <w:pStyle w:val="rowtabella0"/>
                    <w:rPr>
                      <w:color w:val="002060"/>
                    </w:rPr>
                  </w:pPr>
                  <w:r w:rsidRPr="00C67005">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E2AF34" w14:textId="77777777" w:rsidR="004434AF" w:rsidRPr="00C67005" w:rsidRDefault="004434AF" w:rsidP="00732D6A">
                  <w:pPr>
                    <w:pStyle w:val="rowtabella0"/>
                    <w:rPr>
                      <w:color w:val="002060"/>
                    </w:rPr>
                  </w:pPr>
                  <w:r w:rsidRPr="00C67005">
                    <w:rPr>
                      <w:color w:val="002060"/>
                    </w:rPr>
                    <w:t>- U.S. FORTUNA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682F7C" w14:textId="77777777" w:rsidR="004434AF" w:rsidRPr="00C67005" w:rsidRDefault="004434AF" w:rsidP="00732D6A">
                  <w:pPr>
                    <w:pStyle w:val="rowtabella0"/>
                    <w:jc w:val="center"/>
                    <w:rPr>
                      <w:color w:val="002060"/>
                    </w:rPr>
                  </w:pPr>
                  <w:r w:rsidRPr="00C67005">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F2A0D4" w14:textId="77777777" w:rsidR="004434AF" w:rsidRPr="00C67005" w:rsidRDefault="004434AF" w:rsidP="00732D6A">
                  <w:pPr>
                    <w:pStyle w:val="rowtabella0"/>
                    <w:jc w:val="center"/>
                    <w:rPr>
                      <w:color w:val="002060"/>
                    </w:rPr>
                  </w:pPr>
                  <w:r w:rsidRPr="00C67005">
                    <w:rPr>
                      <w:color w:val="002060"/>
                    </w:rPr>
                    <w:t> </w:t>
                  </w:r>
                </w:p>
              </w:tc>
            </w:tr>
            <w:tr w:rsidR="004434AF" w:rsidRPr="00C67005" w14:paraId="1F732748"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16F3F3" w14:textId="77777777" w:rsidR="004434AF" w:rsidRPr="00C67005" w:rsidRDefault="004434AF" w:rsidP="00732D6A">
                  <w:pPr>
                    <w:pStyle w:val="rowtabella0"/>
                    <w:rPr>
                      <w:color w:val="002060"/>
                    </w:rPr>
                  </w:pPr>
                  <w:r w:rsidRPr="00C67005">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9980C7" w14:textId="77777777" w:rsidR="004434AF" w:rsidRPr="00C67005" w:rsidRDefault="004434AF" w:rsidP="00732D6A">
                  <w:pPr>
                    <w:pStyle w:val="rowtabella0"/>
                    <w:rPr>
                      <w:color w:val="002060"/>
                    </w:rPr>
                  </w:pPr>
                  <w:r w:rsidRPr="00C67005">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EE216A" w14:textId="77777777" w:rsidR="004434AF" w:rsidRPr="00C67005" w:rsidRDefault="004434AF" w:rsidP="00732D6A">
                  <w:pPr>
                    <w:pStyle w:val="rowtabella0"/>
                    <w:jc w:val="center"/>
                    <w:rPr>
                      <w:color w:val="002060"/>
                    </w:rPr>
                  </w:pPr>
                  <w:r w:rsidRPr="00C67005">
                    <w:rPr>
                      <w:color w:val="002060"/>
                    </w:rPr>
                    <w:t>5 - 8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84D884" w14:textId="77777777" w:rsidR="004434AF" w:rsidRPr="00C67005" w:rsidRDefault="004434AF" w:rsidP="00732D6A">
                  <w:pPr>
                    <w:pStyle w:val="rowtabella0"/>
                    <w:jc w:val="center"/>
                    <w:rPr>
                      <w:color w:val="002060"/>
                    </w:rPr>
                  </w:pPr>
                  <w:r w:rsidRPr="00C67005">
                    <w:rPr>
                      <w:color w:val="002060"/>
                    </w:rPr>
                    <w:t> </w:t>
                  </w:r>
                </w:p>
              </w:tc>
            </w:tr>
            <w:tr w:rsidR="004434AF" w:rsidRPr="00C67005" w14:paraId="7CBCF52B"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B6BB24" w14:textId="77777777" w:rsidR="004434AF" w:rsidRPr="00C67005" w:rsidRDefault="004434AF" w:rsidP="00732D6A">
                  <w:pPr>
                    <w:pStyle w:val="rowtabella0"/>
                    <w:rPr>
                      <w:color w:val="002060"/>
                    </w:rPr>
                  </w:pPr>
                  <w:r w:rsidRPr="00C67005">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362095" w14:textId="77777777" w:rsidR="004434AF" w:rsidRPr="00C67005" w:rsidRDefault="004434AF" w:rsidP="00732D6A">
                  <w:pPr>
                    <w:pStyle w:val="rowtabella0"/>
                    <w:rPr>
                      <w:color w:val="002060"/>
                    </w:rPr>
                  </w:pPr>
                  <w:r w:rsidRPr="00C67005">
                    <w:rPr>
                      <w:color w:val="002060"/>
                    </w:rPr>
                    <w:t>- LUCREZIA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8CB90F" w14:textId="77777777" w:rsidR="004434AF" w:rsidRPr="00C67005" w:rsidRDefault="004434AF" w:rsidP="00732D6A">
                  <w:pPr>
                    <w:pStyle w:val="rowtabella0"/>
                    <w:jc w:val="center"/>
                    <w:rPr>
                      <w:color w:val="002060"/>
                    </w:rPr>
                  </w:pPr>
                  <w:r w:rsidRPr="00C67005">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A478D8" w14:textId="77777777" w:rsidR="004434AF" w:rsidRPr="00C67005" w:rsidRDefault="004434AF" w:rsidP="00732D6A">
                  <w:pPr>
                    <w:pStyle w:val="rowtabella0"/>
                    <w:jc w:val="center"/>
                    <w:rPr>
                      <w:color w:val="002060"/>
                    </w:rPr>
                  </w:pPr>
                  <w:r w:rsidRPr="00C67005">
                    <w:rPr>
                      <w:color w:val="002060"/>
                    </w:rPr>
                    <w:t> </w:t>
                  </w:r>
                </w:p>
              </w:tc>
            </w:tr>
            <w:tr w:rsidR="004434AF" w:rsidRPr="00C67005" w14:paraId="4290F993"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1678D1" w14:textId="77777777" w:rsidR="004434AF" w:rsidRPr="00C67005" w:rsidRDefault="004434AF" w:rsidP="00732D6A">
                  <w:pPr>
                    <w:pStyle w:val="rowtabella0"/>
                    <w:rPr>
                      <w:color w:val="002060"/>
                    </w:rPr>
                  </w:pPr>
                  <w:r w:rsidRPr="00C67005">
                    <w:rPr>
                      <w:color w:val="002060"/>
                    </w:rPr>
                    <w:t>SAMBENEDETTESE C5 SSDARL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25D00E" w14:textId="77777777" w:rsidR="004434AF" w:rsidRPr="00C67005" w:rsidRDefault="004434AF" w:rsidP="00732D6A">
                  <w:pPr>
                    <w:pStyle w:val="rowtabella0"/>
                    <w:rPr>
                      <w:color w:val="002060"/>
                    </w:rPr>
                  </w:pPr>
                  <w:r w:rsidRPr="00C67005">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AB72BD" w14:textId="77777777" w:rsidR="004434AF" w:rsidRPr="00C67005" w:rsidRDefault="004434AF" w:rsidP="00732D6A">
                  <w:pPr>
                    <w:pStyle w:val="rowtabella0"/>
                    <w:jc w:val="center"/>
                    <w:rPr>
                      <w:color w:val="002060"/>
                    </w:rPr>
                  </w:pPr>
                  <w:r w:rsidRPr="00C67005">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5DABB4" w14:textId="77777777" w:rsidR="004434AF" w:rsidRPr="00C67005" w:rsidRDefault="004434AF" w:rsidP="00732D6A">
                  <w:pPr>
                    <w:pStyle w:val="rowtabella0"/>
                    <w:jc w:val="center"/>
                    <w:rPr>
                      <w:color w:val="002060"/>
                    </w:rPr>
                  </w:pPr>
                  <w:r w:rsidRPr="00C67005">
                    <w:rPr>
                      <w:color w:val="002060"/>
                    </w:rPr>
                    <w:t> </w:t>
                  </w:r>
                </w:p>
              </w:tc>
            </w:tr>
            <w:tr w:rsidR="004434AF" w:rsidRPr="00C67005" w14:paraId="45AF2675" w14:textId="77777777" w:rsidTr="00732D6A">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C3466E" w14:textId="77777777" w:rsidR="004434AF" w:rsidRPr="00C67005" w:rsidRDefault="004434AF" w:rsidP="00732D6A">
                  <w:pPr>
                    <w:pStyle w:val="rowtabella0"/>
                    <w:rPr>
                      <w:color w:val="002060"/>
                    </w:rPr>
                  </w:pPr>
                  <w:r w:rsidRPr="00C67005">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71D57C" w14:textId="77777777" w:rsidR="004434AF" w:rsidRPr="00C67005" w:rsidRDefault="004434AF" w:rsidP="00732D6A">
                  <w:pPr>
                    <w:pStyle w:val="rowtabella0"/>
                    <w:rPr>
                      <w:color w:val="002060"/>
                    </w:rPr>
                  </w:pPr>
                  <w:r w:rsidRPr="00C67005">
                    <w:rPr>
                      <w:color w:val="002060"/>
                    </w:rPr>
                    <w:t>- FUTSAL CAMPIGLIONE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17C2A1" w14:textId="77777777" w:rsidR="004434AF" w:rsidRPr="00C67005" w:rsidRDefault="004434AF" w:rsidP="00732D6A">
                  <w:pPr>
                    <w:pStyle w:val="rowtabella0"/>
                    <w:jc w:val="center"/>
                    <w:rPr>
                      <w:color w:val="002060"/>
                    </w:rPr>
                  </w:pPr>
                  <w:r w:rsidRPr="00C67005">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924007" w14:textId="77777777" w:rsidR="004434AF" w:rsidRPr="00C67005" w:rsidRDefault="004434AF" w:rsidP="00732D6A">
                  <w:pPr>
                    <w:pStyle w:val="rowtabella0"/>
                    <w:jc w:val="center"/>
                    <w:rPr>
                      <w:color w:val="002060"/>
                    </w:rPr>
                  </w:pPr>
                  <w:r w:rsidRPr="00C67005">
                    <w:rPr>
                      <w:color w:val="002060"/>
                    </w:rPr>
                    <w:t> </w:t>
                  </w:r>
                </w:p>
              </w:tc>
            </w:tr>
            <w:tr w:rsidR="004434AF" w:rsidRPr="00C67005" w14:paraId="571473B5" w14:textId="77777777" w:rsidTr="00732D6A">
              <w:tc>
                <w:tcPr>
                  <w:tcW w:w="4700" w:type="dxa"/>
                  <w:gridSpan w:val="4"/>
                  <w:tcBorders>
                    <w:top w:val="nil"/>
                    <w:left w:val="nil"/>
                    <w:bottom w:val="nil"/>
                    <w:right w:val="nil"/>
                  </w:tcBorders>
                  <w:tcMar>
                    <w:top w:w="20" w:type="dxa"/>
                    <w:left w:w="20" w:type="dxa"/>
                    <w:bottom w:w="20" w:type="dxa"/>
                    <w:right w:w="20" w:type="dxa"/>
                  </w:tcMar>
                  <w:vAlign w:val="center"/>
                  <w:hideMark/>
                </w:tcPr>
                <w:p w14:paraId="6B632F24" w14:textId="77777777" w:rsidR="004434AF" w:rsidRPr="00C67005" w:rsidRDefault="004434AF" w:rsidP="00732D6A">
                  <w:pPr>
                    <w:pStyle w:val="rowtabella0"/>
                    <w:rPr>
                      <w:color w:val="002060"/>
                    </w:rPr>
                  </w:pPr>
                  <w:r w:rsidRPr="00C67005">
                    <w:rPr>
                      <w:color w:val="002060"/>
                    </w:rPr>
                    <w:t>(1) - disputata il 25/10/2025</w:t>
                  </w:r>
                </w:p>
              </w:tc>
            </w:tr>
          </w:tbl>
          <w:p w14:paraId="46A7DBB8" w14:textId="77777777" w:rsidR="004434AF" w:rsidRPr="00C67005" w:rsidRDefault="004434AF" w:rsidP="00732D6A">
            <w:pPr>
              <w:rPr>
                <w:color w:val="002060"/>
              </w:rPr>
            </w:pPr>
          </w:p>
        </w:tc>
      </w:tr>
    </w:tbl>
    <w:p w14:paraId="41B4B8A3" w14:textId="77777777" w:rsidR="004434AF" w:rsidRPr="00C67005" w:rsidRDefault="004434AF" w:rsidP="004434AF">
      <w:pPr>
        <w:pStyle w:val="breakline"/>
        <w:rPr>
          <w:rFonts w:eastAsiaTheme="minorEastAsia"/>
          <w:color w:val="002060"/>
        </w:rPr>
      </w:pPr>
    </w:p>
    <w:p w14:paraId="4D1C27F8" w14:textId="77777777" w:rsidR="004434AF" w:rsidRPr="00C67005" w:rsidRDefault="004434AF" w:rsidP="004434AF">
      <w:pPr>
        <w:pStyle w:val="breakline"/>
        <w:rPr>
          <w:color w:val="002060"/>
        </w:rPr>
      </w:pPr>
    </w:p>
    <w:p w14:paraId="4C363E5E" w14:textId="77777777" w:rsidR="004434AF" w:rsidRPr="00C67005" w:rsidRDefault="004434AF" w:rsidP="004434AF">
      <w:pPr>
        <w:pStyle w:val="titoloprinc0"/>
        <w:rPr>
          <w:color w:val="002060"/>
        </w:rPr>
      </w:pPr>
      <w:r w:rsidRPr="00C67005">
        <w:rPr>
          <w:color w:val="002060"/>
        </w:rPr>
        <w:t>GIUDICE SPORTIVO</w:t>
      </w:r>
    </w:p>
    <w:p w14:paraId="58037DDB" w14:textId="77777777" w:rsidR="004434AF" w:rsidRPr="00C67005" w:rsidRDefault="004434AF" w:rsidP="004434AF">
      <w:pPr>
        <w:pStyle w:val="diffida"/>
        <w:rPr>
          <w:color w:val="002060"/>
        </w:rPr>
      </w:pPr>
      <w:r w:rsidRPr="00C67005">
        <w:rPr>
          <w:color w:val="002060"/>
        </w:rPr>
        <w:t>Il Giudice Sportivo Avv. Agnese Lazzaretti, con l'assistenza del Segretario Angelo Castellana, nella seduta del 29/10/2025, ha adottato le decisioni che di seguito integralmente si riportano:</w:t>
      </w:r>
    </w:p>
    <w:p w14:paraId="19000F01" w14:textId="77777777" w:rsidR="004434AF" w:rsidRPr="00C67005" w:rsidRDefault="004434AF" w:rsidP="004434AF">
      <w:pPr>
        <w:pStyle w:val="titolo10"/>
        <w:rPr>
          <w:color w:val="002060"/>
        </w:rPr>
      </w:pPr>
      <w:r w:rsidRPr="00C67005">
        <w:rPr>
          <w:color w:val="002060"/>
        </w:rPr>
        <w:t xml:space="preserve">GARE DEL 24/10/2025 </w:t>
      </w:r>
    </w:p>
    <w:p w14:paraId="324C680A" w14:textId="77777777" w:rsidR="004434AF" w:rsidRPr="00C67005" w:rsidRDefault="004434AF" w:rsidP="004434AF">
      <w:pPr>
        <w:pStyle w:val="titolo7a"/>
        <w:rPr>
          <w:color w:val="002060"/>
        </w:rPr>
      </w:pPr>
      <w:r w:rsidRPr="00C67005">
        <w:rPr>
          <w:color w:val="002060"/>
        </w:rPr>
        <w:t xml:space="preserve">PROVVEDIMENTI DISCIPLINARI </w:t>
      </w:r>
    </w:p>
    <w:p w14:paraId="384016D5" w14:textId="77777777" w:rsidR="004434AF" w:rsidRPr="00C67005" w:rsidRDefault="004434AF" w:rsidP="004434AF">
      <w:pPr>
        <w:pStyle w:val="titolo7b0"/>
        <w:rPr>
          <w:color w:val="002060"/>
        </w:rPr>
      </w:pPr>
      <w:r w:rsidRPr="00C67005">
        <w:rPr>
          <w:color w:val="002060"/>
        </w:rPr>
        <w:t xml:space="preserve">In base alle risultanze degli atti ufficiali sono state deliberate le seguenti sanzioni disciplinari. </w:t>
      </w:r>
    </w:p>
    <w:p w14:paraId="0DB8C2FF" w14:textId="77777777" w:rsidR="004434AF" w:rsidRPr="00C67005" w:rsidRDefault="004434AF" w:rsidP="004434AF">
      <w:pPr>
        <w:pStyle w:val="titolo30"/>
        <w:rPr>
          <w:color w:val="002060"/>
        </w:rPr>
      </w:pPr>
      <w:r w:rsidRPr="00C67005">
        <w:rPr>
          <w:color w:val="002060"/>
        </w:rPr>
        <w:t xml:space="preserve">SOCIETA' </w:t>
      </w:r>
    </w:p>
    <w:p w14:paraId="041D6D68" w14:textId="77777777" w:rsidR="004434AF" w:rsidRPr="00C67005" w:rsidRDefault="004434AF" w:rsidP="004434AF">
      <w:pPr>
        <w:pStyle w:val="titolo20"/>
        <w:rPr>
          <w:color w:val="002060"/>
        </w:rPr>
      </w:pPr>
      <w:r w:rsidRPr="00C67005">
        <w:rPr>
          <w:color w:val="002060"/>
        </w:rPr>
        <w:t xml:space="preserve">AMMENDA </w:t>
      </w:r>
    </w:p>
    <w:p w14:paraId="77FAEE2B" w14:textId="047FFA66" w:rsidR="004434AF" w:rsidRPr="00C67005" w:rsidRDefault="004434AF" w:rsidP="004434AF">
      <w:pPr>
        <w:pStyle w:val="diffida"/>
        <w:spacing w:before="80" w:beforeAutospacing="0" w:after="40" w:afterAutospacing="0"/>
        <w:jc w:val="left"/>
        <w:rPr>
          <w:color w:val="002060"/>
        </w:rPr>
      </w:pPr>
      <w:r w:rsidRPr="00C67005">
        <w:rPr>
          <w:color w:val="002060"/>
        </w:rPr>
        <w:t xml:space="preserve">Euro 80,00 SAMBENEDETTESE C5 SSDARL </w:t>
      </w:r>
      <w:r w:rsidRPr="00C67005">
        <w:rPr>
          <w:color w:val="002060"/>
        </w:rPr>
        <w:br/>
        <w:t>Per aver alcuni propri sostenitori, nel cor</w:t>
      </w:r>
      <w:r w:rsidR="005C5225">
        <w:rPr>
          <w:color w:val="002060"/>
        </w:rPr>
        <w:t>s</w:t>
      </w:r>
      <w:r w:rsidRPr="00C67005">
        <w:rPr>
          <w:color w:val="002060"/>
        </w:rPr>
        <w:t xml:space="preserve">o della gara, rivolto all'indirizzo dell'arbitro cori irriguardosi. </w:t>
      </w:r>
    </w:p>
    <w:p w14:paraId="708FDB15" w14:textId="77777777" w:rsidR="004434AF" w:rsidRPr="00C67005" w:rsidRDefault="004434AF" w:rsidP="004434AF">
      <w:pPr>
        <w:pStyle w:val="titolo30"/>
        <w:rPr>
          <w:color w:val="002060"/>
        </w:rPr>
      </w:pPr>
      <w:r w:rsidRPr="00C67005">
        <w:rPr>
          <w:color w:val="002060"/>
        </w:rPr>
        <w:t xml:space="preserve">DIRIGENTI </w:t>
      </w:r>
    </w:p>
    <w:p w14:paraId="59D4B162" w14:textId="77777777" w:rsidR="004434AF" w:rsidRPr="00C67005" w:rsidRDefault="004434AF" w:rsidP="004434AF">
      <w:pPr>
        <w:pStyle w:val="titolo20"/>
        <w:rPr>
          <w:color w:val="002060"/>
        </w:rPr>
      </w:pPr>
      <w:r w:rsidRPr="00C6700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1DDA7CDA" w14:textId="77777777" w:rsidTr="00732D6A">
        <w:tc>
          <w:tcPr>
            <w:tcW w:w="2200" w:type="dxa"/>
            <w:tcMar>
              <w:top w:w="20" w:type="dxa"/>
              <w:left w:w="20" w:type="dxa"/>
              <w:bottom w:w="20" w:type="dxa"/>
              <w:right w:w="20" w:type="dxa"/>
            </w:tcMar>
            <w:vAlign w:val="center"/>
            <w:hideMark/>
          </w:tcPr>
          <w:p w14:paraId="4FA5E713" w14:textId="77777777" w:rsidR="004434AF" w:rsidRPr="00C67005" w:rsidRDefault="004434AF" w:rsidP="00732D6A">
            <w:pPr>
              <w:pStyle w:val="movimento"/>
              <w:rPr>
                <w:color w:val="002060"/>
              </w:rPr>
            </w:pPr>
            <w:r w:rsidRPr="00C67005">
              <w:rPr>
                <w:color w:val="002060"/>
              </w:rPr>
              <w:t>MARROZZINI TIBERIO</w:t>
            </w:r>
          </w:p>
        </w:tc>
        <w:tc>
          <w:tcPr>
            <w:tcW w:w="2200" w:type="dxa"/>
            <w:tcMar>
              <w:top w:w="20" w:type="dxa"/>
              <w:left w:w="20" w:type="dxa"/>
              <w:bottom w:w="20" w:type="dxa"/>
              <w:right w:w="20" w:type="dxa"/>
            </w:tcMar>
            <w:vAlign w:val="center"/>
            <w:hideMark/>
          </w:tcPr>
          <w:p w14:paraId="2A9EA204" w14:textId="77777777" w:rsidR="004434AF" w:rsidRPr="00C67005" w:rsidRDefault="004434AF" w:rsidP="00732D6A">
            <w:pPr>
              <w:pStyle w:val="movimento2"/>
              <w:rPr>
                <w:color w:val="002060"/>
              </w:rPr>
            </w:pPr>
            <w:r w:rsidRPr="00C67005">
              <w:rPr>
                <w:color w:val="002060"/>
              </w:rPr>
              <w:t xml:space="preserve">(FUTSAL MONTURANO) </w:t>
            </w:r>
          </w:p>
        </w:tc>
        <w:tc>
          <w:tcPr>
            <w:tcW w:w="800" w:type="dxa"/>
            <w:tcMar>
              <w:top w:w="20" w:type="dxa"/>
              <w:left w:w="20" w:type="dxa"/>
              <w:bottom w:w="20" w:type="dxa"/>
              <w:right w:w="20" w:type="dxa"/>
            </w:tcMar>
            <w:vAlign w:val="center"/>
            <w:hideMark/>
          </w:tcPr>
          <w:p w14:paraId="22BA2C53"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5B4340D2" w14:textId="77777777" w:rsidR="004434AF" w:rsidRPr="00C67005" w:rsidRDefault="004434AF" w:rsidP="00732D6A">
            <w:pPr>
              <w:pStyle w:val="movimento"/>
              <w:rPr>
                <w:color w:val="002060"/>
              </w:rPr>
            </w:pPr>
            <w:r w:rsidRPr="00C67005">
              <w:rPr>
                <w:color w:val="002060"/>
              </w:rPr>
              <w:t>FORESI STEFANO</w:t>
            </w:r>
          </w:p>
        </w:tc>
        <w:tc>
          <w:tcPr>
            <w:tcW w:w="2200" w:type="dxa"/>
            <w:tcMar>
              <w:top w:w="20" w:type="dxa"/>
              <w:left w:w="20" w:type="dxa"/>
              <w:bottom w:w="20" w:type="dxa"/>
              <w:right w:w="20" w:type="dxa"/>
            </w:tcMar>
            <w:vAlign w:val="center"/>
            <w:hideMark/>
          </w:tcPr>
          <w:p w14:paraId="3E1A9BDF" w14:textId="77777777" w:rsidR="004434AF" w:rsidRPr="00C67005" w:rsidRDefault="004434AF" w:rsidP="00732D6A">
            <w:pPr>
              <w:pStyle w:val="movimento2"/>
              <w:rPr>
                <w:color w:val="002060"/>
              </w:rPr>
            </w:pPr>
            <w:r w:rsidRPr="00C67005">
              <w:rPr>
                <w:color w:val="002060"/>
              </w:rPr>
              <w:t xml:space="preserve">(MONTELUPONE CALCIO A 5) </w:t>
            </w:r>
          </w:p>
        </w:tc>
      </w:tr>
    </w:tbl>
    <w:p w14:paraId="61F46B92" w14:textId="77777777" w:rsidR="004434AF" w:rsidRPr="00C67005" w:rsidRDefault="004434AF" w:rsidP="004434AF">
      <w:pPr>
        <w:pStyle w:val="titolo30"/>
        <w:rPr>
          <w:rFonts w:eastAsiaTheme="minorEastAsia"/>
          <w:color w:val="002060"/>
        </w:rPr>
      </w:pPr>
      <w:r w:rsidRPr="00C67005">
        <w:rPr>
          <w:color w:val="002060"/>
        </w:rPr>
        <w:t xml:space="preserve">ALLENATORI </w:t>
      </w:r>
    </w:p>
    <w:p w14:paraId="78CF989A" w14:textId="77777777" w:rsidR="004434AF" w:rsidRPr="00C67005" w:rsidRDefault="004434AF" w:rsidP="004434AF">
      <w:pPr>
        <w:pStyle w:val="titolo20"/>
        <w:rPr>
          <w:color w:val="002060"/>
        </w:rPr>
      </w:pPr>
      <w:r w:rsidRPr="00C6700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3D44F3F6" w14:textId="77777777" w:rsidTr="00732D6A">
        <w:tc>
          <w:tcPr>
            <w:tcW w:w="2200" w:type="dxa"/>
            <w:tcMar>
              <w:top w:w="20" w:type="dxa"/>
              <w:left w:w="20" w:type="dxa"/>
              <w:bottom w:w="20" w:type="dxa"/>
              <w:right w:w="20" w:type="dxa"/>
            </w:tcMar>
            <w:vAlign w:val="center"/>
            <w:hideMark/>
          </w:tcPr>
          <w:p w14:paraId="4F1E409C" w14:textId="77777777" w:rsidR="004434AF" w:rsidRPr="00C67005" w:rsidRDefault="004434AF" w:rsidP="00732D6A">
            <w:pPr>
              <w:pStyle w:val="movimento"/>
              <w:rPr>
                <w:color w:val="002060"/>
              </w:rPr>
            </w:pPr>
            <w:r w:rsidRPr="00C67005">
              <w:rPr>
                <w:color w:val="002060"/>
              </w:rPr>
              <w:t>MONALDI MAURO</w:t>
            </w:r>
          </w:p>
        </w:tc>
        <w:tc>
          <w:tcPr>
            <w:tcW w:w="2200" w:type="dxa"/>
            <w:tcMar>
              <w:top w:w="20" w:type="dxa"/>
              <w:left w:w="20" w:type="dxa"/>
              <w:bottom w:w="20" w:type="dxa"/>
              <w:right w:w="20" w:type="dxa"/>
            </w:tcMar>
            <w:vAlign w:val="center"/>
            <w:hideMark/>
          </w:tcPr>
          <w:p w14:paraId="56A17377" w14:textId="77777777" w:rsidR="004434AF" w:rsidRPr="00C67005" w:rsidRDefault="004434AF" w:rsidP="00732D6A">
            <w:pPr>
              <w:pStyle w:val="movimento2"/>
              <w:rPr>
                <w:color w:val="002060"/>
              </w:rPr>
            </w:pPr>
            <w:r w:rsidRPr="00C67005">
              <w:rPr>
                <w:color w:val="002060"/>
              </w:rPr>
              <w:t xml:space="preserve">(TRE TORRI A.S.D.) </w:t>
            </w:r>
          </w:p>
        </w:tc>
        <w:tc>
          <w:tcPr>
            <w:tcW w:w="800" w:type="dxa"/>
            <w:tcMar>
              <w:top w:w="20" w:type="dxa"/>
              <w:left w:w="20" w:type="dxa"/>
              <w:bottom w:w="20" w:type="dxa"/>
              <w:right w:w="20" w:type="dxa"/>
            </w:tcMar>
            <w:vAlign w:val="center"/>
            <w:hideMark/>
          </w:tcPr>
          <w:p w14:paraId="0AD7916C"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0AF29303"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16FE851A" w14:textId="77777777" w:rsidR="004434AF" w:rsidRPr="00C67005" w:rsidRDefault="004434AF" w:rsidP="00732D6A">
            <w:pPr>
              <w:pStyle w:val="movimento2"/>
              <w:rPr>
                <w:color w:val="002060"/>
              </w:rPr>
            </w:pPr>
            <w:r w:rsidRPr="00C67005">
              <w:rPr>
                <w:color w:val="002060"/>
              </w:rPr>
              <w:t> </w:t>
            </w:r>
          </w:p>
        </w:tc>
      </w:tr>
    </w:tbl>
    <w:p w14:paraId="19500314" w14:textId="77777777" w:rsidR="004434AF" w:rsidRPr="00C67005" w:rsidRDefault="004434AF" w:rsidP="004434AF">
      <w:pPr>
        <w:pStyle w:val="titolo20"/>
        <w:rPr>
          <w:rFonts w:eastAsiaTheme="minorEastAsia"/>
          <w:color w:val="002060"/>
        </w:rPr>
      </w:pPr>
      <w:r w:rsidRPr="00C6700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1F421F5B" w14:textId="77777777" w:rsidTr="00732D6A">
        <w:tc>
          <w:tcPr>
            <w:tcW w:w="2200" w:type="dxa"/>
            <w:tcMar>
              <w:top w:w="20" w:type="dxa"/>
              <w:left w:w="20" w:type="dxa"/>
              <w:bottom w:w="20" w:type="dxa"/>
              <w:right w:w="20" w:type="dxa"/>
            </w:tcMar>
            <w:vAlign w:val="center"/>
            <w:hideMark/>
          </w:tcPr>
          <w:p w14:paraId="2D92E085" w14:textId="77777777" w:rsidR="004434AF" w:rsidRPr="00C67005" w:rsidRDefault="004434AF" w:rsidP="00732D6A">
            <w:pPr>
              <w:pStyle w:val="movimento"/>
              <w:rPr>
                <w:color w:val="002060"/>
              </w:rPr>
            </w:pPr>
            <w:r w:rsidRPr="00C67005">
              <w:rPr>
                <w:color w:val="002060"/>
              </w:rPr>
              <w:t>CAMPIFIORITI LEONARDO</w:t>
            </w:r>
          </w:p>
        </w:tc>
        <w:tc>
          <w:tcPr>
            <w:tcW w:w="2200" w:type="dxa"/>
            <w:tcMar>
              <w:top w:w="20" w:type="dxa"/>
              <w:left w:w="20" w:type="dxa"/>
              <w:bottom w:w="20" w:type="dxa"/>
              <w:right w:w="20" w:type="dxa"/>
            </w:tcMar>
            <w:vAlign w:val="center"/>
            <w:hideMark/>
          </w:tcPr>
          <w:p w14:paraId="76BC2861" w14:textId="77777777" w:rsidR="004434AF" w:rsidRPr="00C67005" w:rsidRDefault="004434AF" w:rsidP="00732D6A">
            <w:pPr>
              <w:pStyle w:val="movimento2"/>
              <w:rPr>
                <w:color w:val="002060"/>
              </w:rPr>
            </w:pPr>
            <w:r w:rsidRPr="00C67005">
              <w:rPr>
                <w:color w:val="002060"/>
              </w:rPr>
              <w:t xml:space="preserve">(FUTSAL MONTURANO) </w:t>
            </w:r>
          </w:p>
        </w:tc>
        <w:tc>
          <w:tcPr>
            <w:tcW w:w="800" w:type="dxa"/>
            <w:tcMar>
              <w:top w:w="20" w:type="dxa"/>
              <w:left w:w="20" w:type="dxa"/>
              <w:bottom w:w="20" w:type="dxa"/>
              <w:right w:w="20" w:type="dxa"/>
            </w:tcMar>
            <w:vAlign w:val="center"/>
            <w:hideMark/>
          </w:tcPr>
          <w:p w14:paraId="2B65F7D1"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01E0DA08" w14:textId="77777777" w:rsidR="004434AF" w:rsidRPr="00C67005" w:rsidRDefault="004434AF" w:rsidP="00732D6A">
            <w:pPr>
              <w:pStyle w:val="movimento"/>
              <w:rPr>
                <w:color w:val="002060"/>
              </w:rPr>
            </w:pPr>
            <w:r w:rsidRPr="00C67005">
              <w:rPr>
                <w:color w:val="002060"/>
              </w:rPr>
              <w:t>BARTOLUCCI FABIO</w:t>
            </w:r>
          </w:p>
        </w:tc>
        <w:tc>
          <w:tcPr>
            <w:tcW w:w="2200" w:type="dxa"/>
            <w:tcMar>
              <w:top w:w="20" w:type="dxa"/>
              <w:left w:w="20" w:type="dxa"/>
              <w:bottom w:w="20" w:type="dxa"/>
              <w:right w:w="20" w:type="dxa"/>
            </w:tcMar>
            <w:vAlign w:val="center"/>
            <w:hideMark/>
          </w:tcPr>
          <w:p w14:paraId="2A1914DD" w14:textId="77777777" w:rsidR="004434AF" w:rsidRPr="00C67005" w:rsidRDefault="004434AF" w:rsidP="00732D6A">
            <w:pPr>
              <w:pStyle w:val="movimento2"/>
              <w:rPr>
                <w:color w:val="002060"/>
              </w:rPr>
            </w:pPr>
            <w:r w:rsidRPr="00C67005">
              <w:rPr>
                <w:color w:val="002060"/>
              </w:rPr>
              <w:t xml:space="preserve">(LUCREZIA CALCIO A 5) </w:t>
            </w:r>
          </w:p>
        </w:tc>
      </w:tr>
    </w:tbl>
    <w:p w14:paraId="46B9B1F6" w14:textId="77777777" w:rsidR="004434AF" w:rsidRPr="00C67005" w:rsidRDefault="004434AF" w:rsidP="004434AF">
      <w:pPr>
        <w:pStyle w:val="titolo30"/>
        <w:rPr>
          <w:rFonts w:eastAsiaTheme="minorEastAsia"/>
          <w:color w:val="002060"/>
        </w:rPr>
      </w:pPr>
      <w:r w:rsidRPr="00C67005">
        <w:rPr>
          <w:color w:val="002060"/>
        </w:rPr>
        <w:t xml:space="preserve">CALCIATORI ESPULSI </w:t>
      </w:r>
    </w:p>
    <w:p w14:paraId="5CED0448" w14:textId="77777777" w:rsidR="004434AF" w:rsidRPr="00C67005" w:rsidRDefault="004434AF" w:rsidP="004434AF">
      <w:pPr>
        <w:pStyle w:val="titolo20"/>
        <w:rPr>
          <w:color w:val="002060"/>
        </w:rPr>
      </w:pPr>
      <w:r w:rsidRPr="00C67005">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390141A7" w14:textId="77777777" w:rsidTr="00732D6A">
        <w:tc>
          <w:tcPr>
            <w:tcW w:w="2200" w:type="dxa"/>
            <w:tcMar>
              <w:top w:w="20" w:type="dxa"/>
              <w:left w:w="20" w:type="dxa"/>
              <w:bottom w:w="20" w:type="dxa"/>
              <w:right w:w="20" w:type="dxa"/>
            </w:tcMar>
            <w:vAlign w:val="center"/>
            <w:hideMark/>
          </w:tcPr>
          <w:p w14:paraId="0BCA16CD" w14:textId="77777777" w:rsidR="004434AF" w:rsidRPr="00C67005" w:rsidRDefault="004434AF" w:rsidP="00732D6A">
            <w:pPr>
              <w:pStyle w:val="movimento"/>
              <w:rPr>
                <w:color w:val="002060"/>
              </w:rPr>
            </w:pPr>
            <w:r w:rsidRPr="00C67005">
              <w:rPr>
                <w:color w:val="002060"/>
              </w:rPr>
              <w:t>PICCININI MARTIN</w:t>
            </w:r>
          </w:p>
        </w:tc>
        <w:tc>
          <w:tcPr>
            <w:tcW w:w="2200" w:type="dxa"/>
            <w:tcMar>
              <w:top w:w="20" w:type="dxa"/>
              <w:left w:w="20" w:type="dxa"/>
              <w:bottom w:w="20" w:type="dxa"/>
              <w:right w:w="20" w:type="dxa"/>
            </w:tcMar>
            <w:vAlign w:val="center"/>
            <w:hideMark/>
          </w:tcPr>
          <w:p w14:paraId="62D96560" w14:textId="77777777" w:rsidR="004434AF" w:rsidRPr="00C67005" w:rsidRDefault="004434AF" w:rsidP="00732D6A">
            <w:pPr>
              <w:pStyle w:val="movimento2"/>
              <w:rPr>
                <w:color w:val="002060"/>
              </w:rPr>
            </w:pPr>
            <w:r w:rsidRPr="00C67005">
              <w:rPr>
                <w:color w:val="002060"/>
              </w:rPr>
              <w:t xml:space="preserve">(SAMBENEDETTESE C5 SSDARL) </w:t>
            </w:r>
          </w:p>
        </w:tc>
        <w:tc>
          <w:tcPr>
            <w:tcW w:w="800" w:type="dxa"/>
            <w:tcMar>
              <w:top w:w="20" w:type="dxa"/>
              <w:left w:w="20" w:type="dxa"/>
              <w:bottom w:w="20" w:type="dxa"/>
              <w:right w:w="20" w:type="dxa"/>
            </w:tcMar>
            <w:vAlign w:val="center"/>
            <w:hideMark/>
          </w:tcPr>
          <w:p w14:paraId="491308D6"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7A46E855"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0D4C08FB" w14:textId="77777777" w:rsidR="004434AF" w:rsidRPr="00C67005" w:rsidRDefault="004434AF" w:rsidP="00732D6A">
            <w:pPr>
              <w:pStyle w:val="movimento2"/>
              <w:rPr>
                <w:color w:val="002060"/>
              </w:rPr>
            </w:pPr>
            <w:r w:rsidRPr="00C67005">
              <w:rPr>
                <w:color w:val="002060"/>
              </w:rPr>
              <w:t> </w:t>
            </w:r>
          </w:p>
        </w:tc>
      </w:tr>
    </w:tbl>
    <w:p w14:paraId="00406D8D" w14:textId="77777777" w:rsidR="004434AF" w:rsidRPr="00C67005" w:rsidRDefault="004434AF" w:rsidP="004434AF">
      <w:pPr>
        <w:pStyle w:val="titolo20"/>
        <w:rPr>
          <w:rFonts w:eastAsiaTheme="minorEastAsia"/>
          <w:color w:val="002060"/>
        </w:rPr>
      </w:pPr>
      <w:r w:rsidRPr="00C6700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759B2FF8" w14:textId="77777777" w:rsidTr="00732D6A">
        <w:tc>
          <w:tcPr>
            <w:tcW w:w="2200" w:type="dxa"/>
            <w:tcMar>
              <w:top w:w="20" w:type="dxa"/>
              <w:left w:w="20" w:type="dxa"/>
              <w:bottom w:w="20" w:type="dxa"/>
              <w:right w:w="20" w:type="dxa"/>
            </w:tcMar>
            <w:vAlign w:val="center"/>
            <w:hideMark/>
          </w:tcPr>
          <w:p w14:paraId="42B77172" w14:textId="77777777" w:rsidR="004434AF" w:rsidRPr="00C67005" w:rsidRDefault="004434AF" w:rsidP="00732D6A">
            <w:pPr>
              <w:pStyle w:val="movimento"/>
              <w:rPr>
                <w:color w:val="002060"/>
              </w:rPr>
            </w:pPr>
            <w:r w:rsidRPr="00C67005">
              <w:rPr>
                <w:color w:val="002060"/>
              </w:rPr>
              <w:t>PALMIERI EDOARDO</w:t>
            </w:r>
          </w:p>
        </w:tc>
        <w:tc>
          <w:tcPr>
            <w:tcW w:w="2200" w:type="dxa"/>
            <w:tcMar>
              <w:top w:w="20" w:type="dxa"/>
              <w:left w:w="20" w:type="dxa"/>
              <w:bottom w:w="20" w:type="dxa"/>
              <w:right w:w="20" w:type="dxa"/>
            </w:tcMar>
            <w:vAlign w:val="center"/>
            <w:hideMark/>
          </w:tcPr>
          <w:p w14:paraId="1287F73D" w14:textId="77777777" w:rsidR="004434AF" w:rsidRPr="00C67005" w:rsidRDefault="004434AF" w:rsidP="00732D6A">
            <w:pPr>
              <w:pStyle w:val="movimento2"/>
              <w:rPr>
                <w:color w:val="002060"/>
              </w:rPr>
            </w:pPr>
            <w:r w:rsidRPr="00C67005">
              <w:rPr>
                <w:color w:val="002060"/>
              </w:rPr>
              <w:t xml:space="preserve">(MONTELUPONE CALCIO A 5) </w:t>
            </w:r>
          </w:p>
        </w:tc>
        <w:tc>
          <w:tcPr>
            <w:tcW w:w="800" w:type="dxa"/>
            <w:tcMar>
              <w:top w:w="20" w:type="dxa"/>
              <w:left w:w="20" w:type="dxa"/>
              <w:bottom w:w="20" w:type="dxa"/>
              <w:right w:w="20" w:type="dxa"/>
            </w:tcMar>
            <w:vAlign w:val="center"/>
            <w:hideMark/>
          </w:tcPr>
          <w:p w14:paraId="05249257"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670EC967"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3D515E4B" w14:textId="77777777" w:rsidR="004434AF" w:rsidRPr="00C67005" w:rsidRDefault="004434AF" w:rsidP="00732D6A">
            <w:pPr>
              <w:pStyle w:val="movimento2"/>
              <w:rPr>
                <w:color w:val="002060"/>
              </w:rPr>
            </w:pPr>
            <w:r w:rsidRPr="00C67005">
              <w:rPr>
                <w:color w:val="002060"/>
              </w:rPr>
              <w:t> </w:t>
            </w:r>
          </w:p>
        </w:tc>
      </w:tr>
    </w:tbl>
    <w:p w14:paraId="5D8C3D4B" w14:textId="77777777" w:rsidR="004434AF" w:rsidRPr="00C67005" w:rsidRDefault="004434AF" w:rsidP="004434AF">
      <w:pPr>
        <w:pStyle w:val="titolo30"/>
        <w:rPr>
          <w:rFonts w:eastAsiaTheme="minorEastAsia"/>
          <w:color w:val="002060"/>
        </w:rPr>
      </w:pPr>
      <w:r w:rsidRPr="00C67005">
        <w:rPr>
          <w:color w:val="002060"/>
        </w:rPr>
        <w:t xml:space="preserve">CALCIATORI NON ESPULSI </w:t>
      </w:r>
    </w:p>
    <w:p w14:paraId="68185E5B" w14:textId="77777777" w:rsidR="004434AF" w:rsidRPr="00C67005" w:rsidRDefault="004434AF" w:rsidP="004434AF">
      <w:pPr>
        <w:pStyle w:val="titolo20"/>
        <w:rPr>
          <w:color w:val="002060"/>
        </w:rPr>
      </w:pPr>
      <w:r w:rsidRPr="00C6700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1A7068CC" w14:textId="77777777" w:rsidTr="00732D6A">
        <w:tc>
          <w:tcPr>
            <w:tcW w:w="2200" w:type="dxa"/>
            <w:tcMar>
              <w:top w:w="20" w:type="dxa"/>
              <w:left w:w="20" w:type="dxa"/>
              <w:bottom w:w="20" w:type="dxa"/>
              <w:right w:w="20" w:type="dxa"/>
            </w:tcMar>
            <w:vAlign w:val="center"/>
            <w:hideMark/>
          </w:tcPr>
          <w:p w14:paraId="09E8A96C" w14:textId="77777777" w:rsidR="004434AF" w:rsidRPr="00C67005" w:rsidRDefault="004434AF" w:rsidP="00732D6A">
            <w:pPr>
              <w:pStyle w:val="movimento"/>
              <w:rPr>
                <w:color w:val="002060"/>
              </w:rPr>
            </w:pPr>
            <w:r w:rsidRPr="00C67005">
              <w:rPr>
                <w:color w:val="002060"/>
              </w:rPr>
              <w:t>ALLEGREZZA NICOLO</w:t>
            </w:r>
          </w:p>
        </w:tc>
        <w:tc>
          <w:tcPr>
            <w:tcW w:w="2200" w:type="dxa"/>
            <w:tcMar>
              <w:top w:w="20" w:type="dxa"/>
              <w:left w:w="20" w:type="dxa"/>
              <w:bottom w:w="20" w:type="dxa"/>
              <w:right w:w="20" w:type="dxa"/>
            </w:tcMar>
            <w:vAlign w:val="center"/>
            <w:hideMark/>
          </w:tcPr>
          <w:p w14:paraId="3DB837FA" w14:textId="77777777" w:rsidR="004434AF" w:rsidRPr="00C67005" w:rsidRDefault="004434AF" w:rsidP="00732D6A">
            <w:pPr>
              <w:pStyle w:val="movimento2"/>
              <w:rPr>
                <w:color w:val="002060"/>
              </w:rPr>
            </w:pPr>
            <w:r w:rsidRPr="00C67005">
              <w:rPr>
                <w:color w:val="002060"/>
              </w:rPr>
              <w:t xml:space="preserve">(LUCREZIA CALCIO A 5) </w:t>
            </w:r>
          </w:p>
        </w:tc>
        <w:tc>
          <w:tcPr>
            <w:tcW w:w="800" w:type="dxa"/>
            <w:tcMar>
              <w:top w:w="20" w:type="dxa"/>
              <w:left w:w="20" w:type="dxa"/>
              <w:bottom w:w="20" w:type="dxa"/>
              <w:right w:w="20" w:type="dxa"/>
            </w:tcMar>
            <w:vAlign w:val="center"/>
            <w:hideMark/>
          </w:tcPr>
          <w:p w14:paraId="5F483DF2"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717D5BBB" w14:textId="77777777" w:rsidR="004434AF" w:rsidRPr="00C67005" w:rsidRDefault="004434AF" w:rsidP="00732D6A">
            <w:pPr>
              <w:pStyle w:val="movimento"/>
              <w:rPr>
                <w:color w:val="002060"/>
              </w:rPr>
            </w:pPr>
            <w:r w:rsidRPr="00C67005">
              <w:rPr>
                <w:color w:val="002060"/>
              </w:rPr>
              <w:t>PIERANGELI MATTEO</w:t>
            </w:r>
          </w:p>
        </w:tc>
        <w:tc>
          <w:tcPr>
            <w:tcW w:w="2200" w:type="dxa"/>
            <w:tcMar>
              <w:top w:w="20" w:type="dxa"/>
              <w:left w:w="20" w:type="dxa"/>
              <w:bottom w:w="20" w:type="dxa"/>
              <w:right w:w="20" w:type="dxa"/>
            </w:tcMar>
            <w:vAlign w:val="center"/>
            <w:hideMark/>
          </w:tcPr>
          <w:p w14:paraId="71350792" w14:textId="77777777" w:rsidR="004434AF" w:rsidRPr="00C67005" w:rsidRDefault="004434AF" w:rsidP="00732D6A">
            <w:pPr>
              <w:pStyle w:val="movimento2"/>
              <w:rPr>
                <w:color w:val="002060"/>
              </w:rPr>
            </w:pPr>
            <w:r w:rsidRPr="00C67005">
              <w:rPr>
                <w:color w:val="002060"/>
              </w:rPr>
              <w:t xml:space="preserve">(LUCREZIA CALCIO A 5) </w:t>
            </w:r>
          </w:p>
        </w:tc>
      </w:tr>
      <w:tr w:rsidR="004434AF" w:rsidRPr="00C67005" w14:paraId="67A1B619" w14:textId="77777777" w:rsidTr="00732D6A">
        <w:tc>
          <w:tcPr>
            <w:tcW w:w="2200" w:type="dxa"/>
            <w:tcMar>
              <w:top w:w="20" w:type="dxa"/>
              <w:left w:w="20" w:type="dxa"/>
              <w:bottom w:w="20" w:type="dxa"/>
              <w:right w:w="20" w:type="dxa"/>
            </w:tcMar>
            <w:vAlign w:val="center"/>
            <w:hideMark/>
          </w:tcPr>
          <w:p w14:paraId="65711E38" w14:textId="77777777" w:rsidR="004434AF" w:rsidRPr="00C67005" w:rsidRDefault="004434AF" w:rsidP="00732D6A">
            <w:pPr>
              <w:pStyle w:val="movimento"/>
              <w:rPr>
                <w:color w:val="002060"/>
              </w:rPr>
            </w:pPr>
            <w:r w:rsidRPr="00C67005">
              <w:rPr>
                <w:color w:val="002060"/>
              </w:rPr>
              <w:t>PROCACCINI MARCO</w:t>
            </w:r>
          </w:p>
        </w:tc>
        <w:tc>
          <w:tcPr>
            <w:tcW w:w="2200" w:type="dxa"/>
            <w:tcMar>
              <w:top w:w="20" w:type="dxa"/>
              <w:left w:w="20" w:type="dxa"/>
              <w:bottom w:w="20" w:type="dxa"/>
              <w:right w:w="20" w:type="dxa"/>
            </w:tcMar>
            <w:vAlign w:val="center"/>
            <w:hideMark/>
          </w:tcPr>
          <w:p w14:paraId="3FA12874" w14:textId="77777777" w:rsidR="004434AF" w:rsidRPr="00C67005" w:rsidRDefault="004434AF" w:rsidP="00732D6A">
            <w:pPr>
              <w:pStyle w:val="movimento2"/>
              <w:rPr>
                <w:color w:val="002060"/>
              </w:rPr>
            </w:pPr>
            <w:r w:rsidRPr="00C67005">
              <w:rPr>
                <w:color w:val="002060"/>
              </w:rPr>
              <w:t xml:space="preserve">(TRE TORRI A.S.D.) </w:t>
            </w:r>
          </w:p>
        </w:tc>
        <w:tc>
          <w:tcPr>
            <w:tcW w:w="800" w:type="dxa"/>
            <w:tcMar>
              <w:top w:w="20" w:type="dxa"/>
              <w:left w:w="20" w:type="dxa"/>
              <w:bottom w:w="20" w:type="dxa"/>
              <w:right w:w="20" w:type="dxa"/>
            </w:tcMar>
            <w:vAlign w:val="center"/>
            <w:hideMark/>
          </w:tcPr>
          <w:p w14:paraId="2499C960"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3ACF3C8B"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3B528414" w14:textId="77777777" w:rsidR="004434AF" w:rsidRPr="00C67005" w:rsidRDefault="004434AF" w:rsidP="00732D6A">
            <w:pPr>
              <w:pStyle w:val="movimento2"/>
              <w:rPr>
                <w:color w:val="002060"/>
              </w:rPr>
            </w:pPr>
            <w:r w:rsidRPr="00C67005">
              <w:rPr>
                <w:color w:val="002060"/>
              </w:rPr>
              <w:t> </w:t>
            </w:r>
          </w:p>
        </w:tc>
      </w:tr>
    </w:tbl>
    <w:p w14:paraId="41D3DE2F" w14:textId="77777777" w:rsidR="004434AF" w:rsidRPr="00C67005" w:rsidRDefault="004434AF" w:rsidP="004434AF">
      <w:pPr>
        <w:pStyle w:val="titolo20"/>
        <w:rPr>
          <w:rFonts w:eastAsiaTheme="minorEastAsia"/>
          <w:color w:val="002060"/>
        </w:rPr>
      </w:pPr>
      <w:r w:rsidRPr="00C67005">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2881466F" w14:textId="77777777" w:rsidTr="00732D6A">
        <w:tc>
          <w:tcPr>
            <w:tcW w:w="2200" w:type="dxa"/>
            <w:tcMar>
              <w:top w:w="20" w:type="dxa"/>
              <w:left w:w="20" w:type="dxa"/>
              <w:bottom w:w="20" w:type="dxa"/>
              <w:right w:w="20" w:type="dxa"/>
            </w:tcMar>
            <w:vAlign w:val="center"/>
            <w:hideMark/>
          </w:tcPr>
          <w:p w14:paraId="77FF89A3" w14:textId="77777777" w:rsidR="004434AF" w:rsidRPr="00C67005" w:rsidRDefault="004434AF" w:rsidP="00732D6A">
            <w:pPr>
              <w:pStyle w:val="movimento"/>
              <w:rPr>
                <w:color w:val="002060"/>
              </w:rPr>
            </w:pPr>
            <w:r w:rsidRPr="00C67005">
              <w:rPr>
                <w:color w:val="002060"/>
              </w:rPr>
              <w:t>PIRRO GERARDO</w:t>
            </w:r>
          </w:p>
        </w:tc>
        <w:tc>
          <w:tcPr>
            <w:tcW w:w="2200" w:type="dxa"/>
            <w:tcMar>
              <w:top w:w="20" w:type="dxa"/>
              <w:left w:w="20" w:type="dxa"/>
              <w:bottom w:w="20" w:type="dxa"/>
              <w:right w:w="20" w:type="dxa"/>
            </w:tcMar>
            <w:vAlign w:val="center"/>
            <w:hideMark/>
          </w:tcPr>
          <w:p w14:paraId="215026E1" w14:textId="77777777" w:rsidR="004434AF" w:rsidRPr="00C67005" w:rsidRDefault="004434AF" w:rsidP="00732D6A">
            <w:pPr>
              <w:pStyle w:val="movimento2"/>
              <w:rPr>
                <w:color w:val="002060"/>
              </w:rPr>
            </w:pPr>
            <w:r w:rsidRPr="00C67005">
              <w:rPr>
                <w:color w:val="002060"/>
              </w:rPr>
              <w:t xml:space="preserve">(FUTSAL CAMPIGLIONE) </w:t>
            </w:r>
          </w:p>
        </w:tc>
        <w:tc>
          <w:tcPr>
            <w:tcW w:w="800" w:type="dxa"/>
            <w:tcMar>
              <w:top w:w="20" w:type="dxa"/>
              <w:left w:w="20" w:type="dxa"/>
              <w:bottom w:w="20" w:type="dxa"/>
              <w:right w:w="20" w:type="dxa"/>
            </w:tcMar>
            <w:vAlign w:val="center"/>
            <w:hideMark/>
          </w:tcPr>
          <w:p w14:paraId="1AF05889"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11814E99" w14:textId="77777777" w:rsidR="004434AF" w:rsidRPr="00C67005" w:rsidRDefault="004434AF" w:rsidP="00732D6A">
            <w:pPr>
              <w:pStyle w:val="movimento"/>
              <w:rPr>
                <w:color w:val="002060"/>
              </w:rPr>
            </w:pPr>
            <w:r w:rsidRPr="00C67005">
              <w:rPr>
                <w:color w:val="002060"/>
              </w:rPr>
              <w:t>DELLASANTA MATTEO</w:t>
            </w:r>
          </w:p>
        </w:tc>
        <w:tc>
          <w:tcPr>
            <w:tcW w:w="2200" w:type="dxa"/>
            <w:tcMar>
              <w:top w:w="20" w:type="dxa"/>
              <w:left w:w="20" w:type="dxa"/>
              <w:bottom w:w="20" w:type="dxa"/>
              <w:right w:w="20" w:type="dxa"/>
            </w:tcMar>
            <w:vAlign w:val="center"/>
            <w:hideMark/>
          </w:tcPr>
          <w:p w14:paraId="28B0FA5B" w14:textId="77777777" w:rsidR="004434AF" w:rsidRPr="00C67005" w:rsidRDefault="004434AF" w:rsidP="00732D6A">
            <w:pPr>
              <w:pStyle w:val="movimento2"/>
              <w:rPr>
                <w:color w:val="002060"/>
              </w:rPr>
            </w:pPr>
            <w:r w:rsidRPr="00C67005">
              <w:rPr>
                <w:color w:val="002060"/>
              </w:rPr>
              <w:t xml:space="preserve">(LUCREZIA CALCIO A 5) </w:t>
            </w:r>
          </w:p>
        </w:tc>
      </w:tr>
      <w:tr w:rsidR="004434AF" w:rsidRPr="00C67005" w14:paraId="6054D330" w14:textId="77777777" w:rsidTr="00732D6A">
        <w:tc>
          <w:tcPr>
            <w:tcW w:w="2200" w:type="dxa"/>
            <w:tcMar>
              <w:top w:w="20" w:type="dxa"/>
              <w:left w:w="20" w:type="dxa"/>
              <w:bottom w:w="20" w:type="dxa"/>
              <w:right w:w="20" w:type="dxa"/>
            </w:tcMar>
            <w:vAlign w:val="center"/>
            <w:hideMark/>
          </w:tcPr>
          <w:p w14:paraId="0277CDD8" w14:textId="77777777" w:rsidR="004434AF" w:rsidRPr="00C67005" w:rsidRDefault="004434AF" w:rsidP="00732D6A">
            <w:pPr>
              <w:pStyle w:val="movimento"/>
              <w:rPr>
                <w:color w:val="002060"/>
              </w:rPr>
            </w:pPr>
            <w:r w:rsidRPr="00C67005">
              <w:rPr>
                <w:color w:val="002060"/>
              </w:rPr>
              <w:t>MARILUNGO NICOLA</w:t>
            </w:r>
          </w:p>
        </w:tc>
        <w:tc>
          <w:tcPr>
            <w:tcW w:w="2200" w:type="dxa"/>
            <w:tcMar>
              <w:top w:w="20" w:type="dxa"/>
              <w:left w:w="20" w:type="dxa"/>
              <w:bottom w:w="20" w:type="dxa"/>
              <w:right w:w="20" w:type="dxa"/>
            </w:tcMar>
            <w:vAlign w:val="center"/>
            <w:hideMark/>
          </w:tcPr>
          <w:p w14:paraId="49208FD1" w14:textId="77777777" w:rsidR="004434AF" w:rsidRPr="00C67005" w:rsidRDefault="004434AF" w:rsidP="00732D6A">
            <w:pPr>
              <w:pStyle w:val="movimento2"/>
              <w:rPr>
                <w:color w:val="002060"/>
              </w:rPr>
            </w:pPr>
            <w:r w:rsidRPr="00C67005">
              <w:rPr>
                <w:color w:val="002060"/>
              </w:rPr>
              <w:t xml:space="preserve">(MONTELUPONE CALCIO A 5) </w:t>
            </w:r>
          </w:p>
        </w:tc>
        <w:tc>
          <w:tcPr>
            <w:tcW w:w="800" w:type="dxa"/>
            <w:tcMar>
              <w:top w:w="20" w:type="dxa"/>
              <w:left w:w="20" w:type="dxa"/>
              <w:bottom w:w="20" w:type="dxa"/>
              <w:right w:w="20" w:type="dxa"/>
            </w:tcMar>
            <w:vAlign w:val="center"/>
            <w:hideMark/>
          </w:tcPr>
          <w:p w14:paraId="013A0F30"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2B6548C8" w14:textId="77777777" w:rsidR="004434AF" w:rsidRPr="00C67005" w:rsidRDefault="004434AF" w:rsidP="00732D6A">
            <w:pPr>
              <w:pStyle w:val="movimento"/>
              <w:rPr>
                <w:color w:val="002060"/>
              </w:rPr>
            </w:pPr>
            <w:r w:rsidRPr="00C67005">
              <w:rPr>
                <w:color w:val="002060"/>
              </w:rPr>
              <w:t>STROPPA WILLIAM</w:t>
            </w:r>
          </w:p>
        </w:tc>
        <w:tc>
          <w:tcPr>
            <w:tcW w:w="2200" w:type="dxa"/>
            <w:tcMar>
              <w:top w:w="20" w:type="dxa"/>
              <w:left w:w="20" w:type="dxa"/>
              <w:bottom w:w="20" w:type="dxa"/>
              <w:right w:w="20" w:type="dxa"/>
            </w:tcMar>
            <w:vAlign w:val="center"/>
            <w:hideMark/>
          </w:tcPr>
          <w:p w14:paraId="67A5D7CD" w14:textId="77777777" w:rsidR="004434AF" w:rsidRPr="00C67005" w:rsidRDefault="004434AF" w:rsidP="00732D6A">
            <w:pPr>
              <w:pStyle w:val="movimento2"/>
              <w:rPr>
                <w:color w:val="002060"/>
              </w:rPr>
            </w:pPr>
            <w:r w:rsidRPr="00C67005">
              <w:rPr>
                <w:color w:val="002060"/>
              </w:rPr>
              <w:t xml:space="preserve">(REAL FABRIANO) </w:t>
            </w:r>
          </w:p>
        </w:tc>
      </w:tr>
      <w:tr w:rsidR="004434AF" w:rsidRPr="00C67005" w14:paraId="59286476" w14:textId="77777777" w:rsidTr="00732D6A">
        <w:tc>
          <w:tcPr>
            <w:tcW w:w="2200" w:type="dxa"/>
            <w:tcMar>
              <w:top w:w="20" w:type="dxa"/>
              <w:left w:w="20" w:type="dxa"/>
              <w:bottom w:w="20" w:type="dxa"/>
              <w:right w:w="20" w:type="dxa"/>
            </w:tcMar>
            <w:vAlign w:val="center"/>
            <w:hideMark/>
          </w:tcPr>
          <w:p w14:paraId="3136B666" w14:textId="77777777" w:rsidR="004434AF" w:rsidRPr="00C67005" w:rsidRDefault="004434AF" w:rsidP="00732D6A">
            <w:pPr>
              <w:pStyle w:val="movimento"/>
              <w:rPr>
                <w:color w:val="002060"/>
              </w:rPr>
            </w:pPr>
            <w:r w:rsidRPr="00C67005">
              <w:rPr>
                <w:color w:val="002060"/>
              </w:rPr>
              <w:t>CORRADETTI DAVIDE</w:t>
            </w:r>
          </w:p>
        </w:tc>
        <w:tc>
          <w:tcPr>
            <w:tcW w:w="2200" w:type="dxa"/>
            <w:tcMar>
              <w:top w:w="20" w:type="dxa"/>
              <w:left w:w="20" w:type="dxa"/>
              <w:bottom w:w="20" w:type="dxa"/>
              <w:right w:w="20" w:type="dxa"/>
            </w:tcMar>
            <w:vAlign w:val="center"/>
            <w:hideMark/>
          </w:tcPr>
          <w:p w14:paraId="1B00385B" w14:textId="77777777" w:rsidR="004434AF" w:rsidRPr="00C67005" w:rsidRDefault="004434AF" w:rsidP="00732D6A">
            <w:pPr>
              <w:pStyle w:val="movimento2"/>
              <w:rPr>
                <w:color w:val="002060"/>
              </w:rPr>
            </w:pPr>
            <w:r w:rsidRPr="00C67005">
              <w:rPr>
                <w:color w:val="002060"/>
              </w:rPr>
              <w:t xml:space="preserve">(SAMBENEDETTESE C5 SSDARL) </w:t>
            </w:r>
          </w:p>
        </w:tc>
        <w:tc>
          <w:tcPr>
            <w:tcW w:w="800" w:type="dxa"/>
            <w:tcMar>
              <w:top w:w="20" w:type="dxa"/>
              <w:left w:w="20" w:type="dxa"/>
              <w:bottom w:w="20" w:type="dxa"/>
              <w:right w:w="20" w:type="dxa"/>
            </w:tcMar>
            <w:vAlign w:val="center"/>
            <w:hideMark/>
          </w:tcPr>
          <w:p w14:paraId="727EB19B"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01706A25" w14:textId="77777777" w:rsidR="004434AF" w:rsidRPr="00C67005" w:rsidRDefault="004434AF" w:rsidP="00732D6A">
            <w:pPr>
              <w:pStyle w:val="movimento"/>
              <w:rPr>
                <w:color w:val="002060"/>
              </w:rPr>
            </w:pPr>
            <w:r w:rsidRPr="00C67005">
              <w:rPr>
                <w:color w:val="002060"/>
              </w:rPr>
              <w:t>GIOACCHINI GIACOMO</w:t>
            </w:r>
          </w:p>
        </w:tc>
        <w:tc>
          <w:tcPr>
            <w:tcW w:w="2200" w:type="dxa"/>
            <w:tcMar>
              <w:top w:w="20" w:type="dxa"/>
              <w:left w:w="20" w:type="dxa"/>
              <w:bottom w:w="20" w:type="dxa"/>
              <w:right w:w="20" w:type="dxa"/>
            </w:tcMar>
            <w:vAlign w:val="center"/>
            <w:hideMark/>
          </w:tcPr>
          <w:p w14:paraId="50A4B108" w14:textId="77777777" w:rsidR="004434AF" w:rsidRPr="00C67005" w:rsidRDefault="004434AF" w:rsidP="00732D6A">
            <w:pPr>
              <w:pStyle w:val="movimento2"/>
              <w:rPr>
                <w:color w:val="002060"/>
              </w:rPr>
            </w:pPr>
            <w:r w:rsidRPr="00C67005">
              <w:rPr>
                <w:color w:val="002060"/>
              </w:rPr>
              <w:t xml:space="preserve">(TRE TORRI A.S.D.) </w:t>
            </w:r>
          </w:p>
        </w:tc>
      </w:tr>
      <w:tr w:rsidR="004434AF" w:rsidRPr="00C67005" w14:paraId="753208C3" w14:textId="77777777" w:rsidTr="00732D6A">
        <w:tc>
          <w:tcPr>
            <w:tcW w:w="2200" w:type="dxa"/>
            <w:tcMar>
              <w:top w:w="20" w:type="dxa"/>
              <w:left w:w="20" w:type="dxa"/>
              <w:bottom w:w="20" w:type="dxa"/>
              <w:right w:w="20" w:type="dxa"/>
            </w:tcMar>
            <w:vAlign w:val="center"/>
            <w:hideMark/>
          </w:tcPr>
          <w:p w14:paraId="7DA2DF07" w14:textId="77777777" w:rsidR="004434AF" w:rsidRPr="00C67005" w:rsidRDefault="004434AF" w:rsidP="00732D6A">
            <w:pPr>
              <w:pStyle w:val="movimento"/>
              <w:rPr>
                <w:color w:val="002060"/>
              </w:rPr>
            </w:pPr>
            <w:r w:rsidRPr="00C67005">
              <w:rPr>
                <w:color w:val="002060"/>
              </w:rPr>
              <w:t>LATINI DIEGO</w:t>
            </w:r>
          </w:p>
        </w:tc>
        <w:tc>
          <w:tcPr>
            <w:tcW w:w="2200" w:type="dxa"/>
            <w:tcMar>
              <w:top w:w="20" w:type="dxa"/>
              <w:left w:w="20" w:type="dxa"/>
              <w:bottom w:w="20" w:type="dxa"/>
              <w:right w:w="20" w:type="dxa"/>
            </w:tcMar>
            <w:vAlign w:val="center"/>
            <w:hideMark/>
          </w:tcPr>
          <w:p w14:paraId="6C52F96A" w14:textId="77777777" w:rsidR="004434AF" w:rsidRPr="00C67005" w:rsidRDefault="004434AF" w:rsidP="00732D6A">
            <w:pPr>
              <w:pStyle w:val="movimento2"/>
              <w:rPr>
                <w:color w:val="002060"/>
              </w:rPr>
            </w:pPr>
            <w:r w:rsidRPr="00C67005">
              <w:rPr>
                <w:color w:val="002060"/>
              </w:rPr>
              <w:t xml:space="preserve">(TRE TORRI A.S.D.) </w:t>
            </w:r>
          </w:p>
        </w:tc>
        <w:tc>
          <w:tcPr>
            <w:tcW w:w="800" w:type="dxa"/>
            <w:tcMar>
              <w:top w:w="20" w:type="dxa"/>
              <w:left w:w="20" w:type="dxa"/>
              <w:bottom w:w="20" w:type="dxa"/>
              <w:right w:w="20" w:type="dxa"/>
            </w:tcMar>
            <w:vAlign w:val="center"/>
            <w:hideMark/>
          </w:tcPr>
          <w:p w14:paraId="46374AAC"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5238895E" w14:textId="77777777" w:rsidR="004434AF" w:rsidRPr="00C67005" w:rsidRDefault="004434AF" w:rsidP="00732D6A">
            <w:pPr>
              <w:pStyle w:val="movimento"/>
              <w:rPr>
                <w:color w:val="002060"/>
              </w:rPr>
            </w:pPr>
            <w:r w:rsidRPr="00C67005">
              <w:rPr>
                <w:color w:val="002060"/>
              </w:rPr>
              <w:t>SOPRANO GIACOMO</w:t>
            </w:r>
          </w:p>
        </w:tc>
        <w:tc>
          <w:tcPr>
            <w:tcW w:w="2200" w:type="dxa"/>
            <w:tcMar>
              <w:top w:w="20" w:type="dxa"/>
              <w:left w:w="20" w:type="dxa"/>
              <w:bottom w:w="20" w:type="dxa"/>
              <w:right w:w="20" w:type="dxa"/>
            </w:tcMar>
            <w:vAlign w:val="center"/>
            <w:hideMark/>
          </w:tcPr>
          <w:p w14:paraId="5DFAAFAB" w14:textId="77777777" w:rsidR="004434AF" w:rsidRPr="00C67005" w:rsidRDefault="004434AF" w:rsidP="00732D6A">
            <w:pPr>
              <w:pStyle w:val="movimento2"/>
              <w:rPr>
                <w:color w:val="002060"/>
              </w:rPr>
            </w:pPr>
            <w:r w:rsidRPr="00C67005">
              <w:rPr>
                <w:color w:val="002060"/>
              </w:rPr>
              <w:t xml:space="preserve">(TRE TORRI A.S.D.) </w:t>
            </w:r>
          </w:p>
        </w:tc>
      </w:tr>
      <w:tr w:rsidR="004434AF" w:rsidRPr="00C67005" w14:paraId="1F82239F" w14:textId="77777777" w:rsidTr="00732D6A">
        <w:tc>
          <w:tcPr>
            <w:tcW w:w="2200" w:type="dxa"/>
            <w:tcMar>
              <w:top w:w="20" w:type="dxa"/>
              <w:left w:w="20" w:type="dxa"/>
              <w:bottom w:w="20" w:type="dxa"/>
              <w:right w:w="20" w:type="dxa"/>
            </w:tcMar>
            <w:vAlign w:val="center"/>
            <w:hideMark/>
          </w:tcPr>
          <w:p w14:paraId="1B871249" w14:textId="77777777" w:rsidR="004434AF" w:rsidRPr="00C67005" w:rsidRDefault="004434AF" w:rsidP="00732D6A">
            <w:pPr>
              <w:pStyle w:val="movimento"/>
              <w:rPr>
                <w:color w:val="002060"/>
              </w:rPr>
            </w:pPr>
            <w:r w:rsidRPr="00C67005">
              <w:rPr>
                <w:color w:val="002060"/>
              </w:rPr>
              <w:t>ZAMBUTO RENZO JAVIER</w:t>
            </w:r>
          </w:p>
        </w:tc>
        <w:tc>
          <w:tcPr>
            <w:tcW w:w="2200" w:type="dxa"/>
            <w:tcMar>
              <w:top w:w="20" w:type="dxa"/>
              <w:left w:w="20" w:type="dxa"/>
              <w:bottom w:w="20" w:type="dxa"/>
              <w:right w:w="20" w:type="dxa"/>
            </w:tcMar>
            <w:vAlign w:val="center"/>
            <w:hideMark/>
          </w:tcPr>
          <w:p w14:paraId="27D52E26" w14:textId="77777777" w:rsidR="004434AF" w:rsidRPr="00C67005" w:rsidRDefault="004434AF" w:rsidP="00732D6A">
            <w:pPr>
              <w:pStyle w:val="movimento2"/>
              <w:rPr>
                <w:color w:val="002060"/>
              </w:rPr>
            </w:pPr>
            <w:r w:rsidRPr="00C67005">
              <w:rPr>
                <w:color w:val="002060"/>
              </w:rPr>
              <w:t xml:space="preserve">(TRE TORRI A.S.D.) </w:t>
            </w:r>
          </w:p>
        </w:tc>
        <w:tc>
          <w:tcPr>
            <w:tcW w:w="800" w:type="dxa"/>
            <w:tcMar>
              <w:top w:w="20" w:type="dxa"/>
              <w:left w:w="20" w:type="dxa"/>
              <w:bottom w:w="20" w:type="dxa"/>
              <w:right w:w="20" w:type="dxa"/>
            </w:tcMar>
            <w:vAlign w:val="center"/>
            <w:hideMark/>
          </w:tcPr>
          <w:p w14:paraId="3858210D"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27F8C0DF" w14:textId="77777777" w:rsidR="004434AF" w:rsidRPr="00C67005" w:rsidRDefault="004434AF" w:rsidP="00732D6A">
            <w:pPr>
              <w:pStyle w:val="movimento"/>
              <w:rPr>
                <w:color w:val="002060"/>
              </w:rPr>
            </w:pPr>
            <w:r w:rsidRPr="00C67005">
              <w:rPr>
                <w:color w:val="002060"/>
              </w:rPr>
              <w:t>BRESCINI ALESSANDRO</w:t>
            </w:r>
          </w:p>
        </w:tc>
        <w:tc>
          <w:tcPr>
            <w:tcW w:w="2200" w:type="dxa"/>
            <w:tcMar>
              <w:top w:w="20" w:type="dxa"/>
              <w:left w:w="20" w:type="dxa"/>
              <w:bottom w:w="20" w:type="dxa"/>
              <w:right w:w="20" w:type="dxa"/>
            </w:tcMar>
            <w:vAlign w:val="center"/>
            <w:hideMark/>
          </w:tcPr>
          <w:p w14:paraId="0D0BF9FD" w14:textId="77777777" w:rsidR="004434AF" w:rsidRPr="00C67005" w:rsidRDefault="004434AF" w:rsidP="00732D6A">
            <w:pPr>
              <w:pStyle w:val="movimento2"/>
              <w:rPr>
                <w:color w:val="002060"/>
              </w:rPr>
            </w:pPr>
            <w:r w:rsidRPr="00C67005">
              <w:rPr>
                <w:color w:val="002060"/>
              </w:rPr>
              <w:t xml:space="preserve">(U.S. FORTUNA FANO) </w:t>
            </w:r>
          </w:p>
        </w:tc>
      </w:tr>
    </w:tbl>
    <w:p w14:paraId="5E9D53E4" w14:textId="77777777" w:rsidR="004434AF" w:rsidRPr="00C67005" w:rsidRDefault="004434AF" w:rsidP="004434AF">
      <w:pPr>
        <w:pStyle w:val="titolo10"/>
        <w:rPr>
          <w:rFonts w:eastAsiaTheme="minorEastAsia"/>
          <w:color w:val="002060"/>
        </w:rPr>
      </w:pPr>
      <w:r w:rsidRPr="00C67005">
        <w:rPr>
          <w:color w:val="002060"/>
        </w:rPr>
        <w:t xml:space="preserve">GARE DEL 25/10/2025 </w:t>
      </w:r>
    </w:p>
    <w:p w14:paraId="54A83675" w14:textId="77777777" w:rsidR="004434AF" w:rsidRPr="00C67005" w:rsidRDefault="004434AF" w:rsidP="004434AF">
      <w:pPr>
        <w:pStyle w:val="titolo7a"/>
        <w:rPr>
          <w:color w:val="002060"/>
        </w:rPr>
      </w:pPr>
      <w:r w:rsidRPr="00C67005">
        <w:rPr>
          <w:color w:val="002060"/>
        </w:rPr>
        <w:t xml:space="preserve">PROVVEDIMENTI DISCIPLINARI </w:t>
      </w:r>
    </w:p>
    <w:p w14:paraId="543DFE2B" w14:textId="77777777" w:rsidR="004434AF" w:rsidRPr="00C67005" w:rsidRDefault="004434AF" w:rsidP="004434AF">
      <w:pPr>
        <w:pStyle w:val="titolo7b0"/>
        <w:rPr>
          <w:color w:val="002060"/>
        </w:rPr>
      </w:pPr>
      <w:r w:rsidRPr="00C67005">
        <w:rPr>
          <w:color w:val="002060"/>
        </w:rPr>
        <w:t xml:space="preserve">In base alle risultanze degli atti ufficiali sono state deliberate le seguenti sanzioni disciplinari. </w:t>
      </w:r>
    </w:p>
    <w:p w14:paraId="694CA564" w14:textId="77777777" w:rsidR="004434AF" w:rsidRPr="00C67005" w:rsidRDefault="004434AF" w:rsidP="004434AF">
      <w:pPr>
        <w:pStyle w:val="titolo30"/>
        <w:rPr>
          <w:color w:val="002060"/>
        </w:rPr>
      </w:pPr>
      <w:r w:rsidRPr="00C67005">
        <w:rPr>
          <w:color w:val="002060"/>
        </w:rPr>
        <w:t xml:space="preserve">DIRIGENTI </w:t>
      </w:r>
    </w:p>
    <w:p w14:paraId="3C71CB24" w14:textId="77777777" w:rsidR="004434AF" w:rsidRPr="00C67005" w:rsidRDefault="004434AF" w:rsidP="004434AF">
      <w:pPr>
        <w:pStyle w:val="titolo20"/>
        <w:rPr>
          <w:color w:val="002060"/>
        </w:rPr>
      </w:pPr>
      <w:r w:rsidRPr="00C6700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3D6533A2" w14:textId="77777777" w:rsidTr="00732D6A">
        <w:tc>
          <w:tcPr>
            <w:tcW w:w="2200" w:type="dxa"/>
            <w:tcMar>
              <w:top w:w="20" w:type="dxa"/>
              <w:left w:w="20" w:type="dxa"/>
              <w:bottom w:w="20" w:type="dxa"/>
              <w:right w:w="20" w:type="dxa"/>
            </w:tcMar>
            <w:vAlign w:val="center"/>
            <w:hideMark/>
          </w:tcPr>
          <w:p w14:paraId="748AE770" w14:textId="77777777" w:rsidR="004434AF" w:rsidRPr="00C67005" w:rsidRDefault="004434AF" w:rsidP="00732D6A">
            <w:pPr>
              <w:pStyle w:val="movimento"/>
              <w:rPr>
                <w:color w:val="002060"/>
              </w:rPr>
            </w:pPr>
            <w:r w:rsidRPr="00C67005">
              <w:rPr>
                <w:color w:val="002060"/>
              </w:rPr>
              <w:t>OSIMANI DANIELE</w:t>
            </w:r>
          </w:p>
        </w:tc>
        <w:tc>
          <w:tcPr>
            <w:tcW w:w="2200" w:type="dxa"/>
            <w:tcMar>
              <w:top w:w="20" w:type="dxa"/>
              <w:left w:w="20" w:type="dxa"/>
              <w:bottom w:w="20" w:type="dxa"/>
              <w:right w:w="20" w:type="dxa"/>
            </w:tcMar>
            <w:vAlign w:val="center"/>
            <w:hideMark/>
          </w:tcPr>
          <w:p w14:paraId="0FDD98D8" w14:textId="77777777" w:rsidR="004434AF" w:rsidRPr="00C67005" w:rsidRDefault="004434AF" w:rsidP="00732D6A">
            <w:pPr>
              <w:pStyle w:val="movimento2"/>
              <w:rPr>
                <w:color w:val="002060"/>
              </w:rPr>
            </w:pPr>
            <w:r w:rsidRPr="00C67005">
              <w:rPr>
                <w:color w:val="002060"/>
              </w:rPr>
              <w:t xml:space="preserve">(CHIARAVALLE FUTSAL) </w:t>
            </w:r>
          </w:p>
        </w:tc>
        <w:tc>
          <w:tcPr>
            <w:tcW w:w="800" w:type="dxa"/>
            <w:tcMar>
              <w:top w:w="20" w:type="dxa"/>
              <w:left w:w="20" w:type="dxa"/>
              <w:bottom w:w="20" w:type="dxa"/>
              <w:right w:w="20" w:type="dxa"/>
            </w:tcMar>
            <w:vAlign w:val="center"/>
            <w:hideMark/>
          </w:tcPr>
          <w:p w14:paraId="433D5230"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2286CC5D"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285AC5DB" w14:textId="77777777" w:rsidR="004434AF" w:rsidRPr="00C67005" w:rsidRDefault="004434AF" w:rsidP="00732D6A">
            <w:pPr>
              <w:pStyle w:val="movimento2"/>
              <w:rPr>
                <w:color w:val="002060"/>
              </w:rPr>
            </w:pPr>
            <w:r w:rsidRPr="00C67005">
              <w:rPr>
                <w:color w:val="002060"/>
              </w:rPr>
              <w:t> </w:t>
            </w:r>
          </w:p>
        </w:tc>
      </w:tr>
    </w:tbl>
    <w:p w14:paraId="6E7A95DB" w14:textId="77777777" w:rsidR="004434AF" w:rsidRPr="00C67005" w:rsidRDefault="004434AF" w:rsidP="004434AF">
      <w:pPr>
        <w:pStyle w:val="titolo30"/>
        <w:rPr>
          <w:rFonts w:eastAsiaTheme="minorEastAsia"/>
          <w:color w:val="002060"/>
        </w:rPr>
      </w:pPr>
      <w:r w:rsidRPr="00C67005">
        <w:rPr>
          <w:color w:val="002060"/>
        </w:rPr>
        <w:t xml:space="preserve">ALLENATORI </w:t>
      </w:r>
    </w:p>
    <w:p w14:paraId="6FD3E1C0" w14:textId="77777777" w:rsidR="004434AF" w:rsidRPr="00C67005" w:rsidRDefault="004434AF" w:rsidP="004434AF">
      <w:pPr>
        <w:pStyle w:val="titolo20"/>
        <w:rPr>
          <w:color w:val="002060"/>
        </w:rPr>
      </w:pPr>
      <w:r w:rsidRPr="00C6700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334DA199" w14:textId="77777777" w:rsidTr="00732D6A">
        <w:tc>
          <w:tcPr>
            <w:tcW w:w="2200" w:type="dxa"/>
            <w:tcMar>
              <w:top w:w="20" w:type="dxa"/>
              <w:left w:w="20" w:type="dxa"/>
              <w:bottom w:w="20" w:type="dxa"/>
              <w:right w:w="20" w:type="dxa"/>
            </w:tcMar>
            <w:vAlign w:val="center"/>
            <w:hideMark/>
          </w:tcPr>
          <w:p w14:paraId="2E8871DF" w14:textId="77777777" w:rsidR="004434AF" w:rsidRPr="00C67005" w:rsidRDefault="004434AF" w:rsidP="00732D6A">
            <w:pPr>
              <w:pStyle w:val="movimento"/>
              <w:rPr>
                <w:color w:val="002060"/>
              </w:rPr>
            </w:pPr>
            <w:r w:rsidRPr="00C67005">
              <w:rPr>
                <w:color w:val="002060"/>
              </w:rPr>
              <w:t>TONELLI TOMMASO</w:t>
            </w:r>
          </w:p>
        </w:tc>
        <w:tc>
          <w:tcPr>
            <w:tcW w:w="2200" w:type="dxa"/>
            <w:tcMar>
              <w:top w:w="20" w:type="dxa"/>
              <w:left w:w="20" w:type="dxa"/>
              <w:bottom w:w="20" w:type="dxa"/>
              <w:right w:w="20" w:type="dxa"/>
            </w:tcMar>
            <w:vAlign w:val="center"/>
            <w:hideMark/>
          </w:tcPr>
          <w:p w14:paraId="438539E0" w14:textId="77777777" w:rsidR="004434AF" w:rsidRPr="00C67005" w:rsidRDefault="004434AF" w:rsidP="00732D6A">
            <w:pPr>
              <w:pStyle w:val="movimento2"/>
              <w:rPr>
                <w:color w:val="002060"/>
              </w:rPr>
            </w:pPr>
            <w:r w:rsidRPr="00C67005">
              <w:rPr>
                <w:color w:val="002060"/>
              </w:rPr>
              <w:t xml:space="preserve">(CHIARAVALLE FUTSAL) </w:t>
            </w:r>
          </w:p>
        </w:tc>
        <w:tc>
          <w:tcPr>
            <w:tcW w:w="800" w:type="dxa"/>
            <w:tcMar>
              <w:top w:w="20" w:type="dxa"/>
              <w:left w:w="20" w:type="dxa"/>
              <w:bottom w:w="20" w:type="dxa"/>
              <w:right w:w="20" w:type="dxa"/>
            </w:tcMar>
            <w:vAlign w:val="center"/>
            <w:hideMark/>
          </w:tcPr>
          <w:p w14:paraId="690A1340"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42916607"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5F03E3F9" w14:textId="77777777" w:rsidR="004434AF" w:rsidRPr="00C67005" w:rsidRDefault="004434AF" w:rsidP="00732D6A">
            <w:pPr>
              <w:pStyle w:val="movimento2"/>
              <w:rPr>
                <w:color w:val="002060"/>
              </w:rPr>
            </w:pPr>
            <w:r w:rsidRPr="00C67005">
              <w:rPr>
                <w:color w:val="002060"/>
              </w:rPr>
              <w:t> </w:t>
            </w:r>
          </w:p>
        </w:tc>
      </w:tr>
    </w:tbl>
    <w:p w14:paraId="443D31C4" w14:textId="77777777" w:rsidR="004434AF" w:rsidRPr="00C67005" w:rsidRDefault="004434AF" w:rsidP="004434AF">
      <w:pPr>
        <w:pStyle w:val="titolo30"/>
        <w:rPr>
          <w:rFonts w:eastAsiaTheme="minorEastAsia"/>
          <w:color w:val="002060"/>
        </w:rPr>
      </w:pPr>
      <w:r w:rsidRPr="00C67005">
        <w:rPr>
          <w:color w:val="002060"/>
        </w:rPr>
        <w:t xml:space="preserve">CALCIATORI ESPULSI </w:t>
      </w:r>
    </w:p>
    <w:p w14:paraId="7AAAF51B" w14:textId="77777777" w:rsidR="004434AF" w:rsidRPr="00C67005" w:rsidRDefault="004434AF" w:rsidP="004434AF">
      <w:pPr>
        <w:pStyle w:val="titolo20"/>
        <w:rPr>
          <w:color w:val="002060"/>
        </w:rPr>
      </w:pPr>
      <w:r w:rsidRPr="00C6700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5AD7CC48" w14:textId="77777777" w:rsidTr="00732D6A">
        <w:tc>
          <w:tcPr>
            <w:tcW w:w="2200" w:type="dxa"/>
            <w:tcMar>
              <w:top w:w="20" w:type="dxa"/>
              <w:left w:w="20" w:type="dxa"/>
              <w:bottom w:w="20" w:type="dxa"/>
              <w:right w:w="20" w:type="dxa"/>
            </w:tcMar>
            <w:vAlign w:val="center"/>
            <w:hideMark/>
          </w:tcPr>
          <w:p w14:paraId="0B8A02E6" w14:textId="77777777" w:rsidR="004434AF" w:rsidRPr="00C67005" w:rsidRDefault="004434AF" w:rsidP="00732D6A">
            <w:pPr>
              <w:pStyle w:val="movimento"/>
              <w:rPr>
                <w:color w:val="002060"/>
              </w:rPr>
            </w:pPr>
            <w:r w:rsidRPr="00C67005">
              <w:rPr>
                <w:color w:val="002060"/>
              </w:rPr>
              <w:t>SHKOZA MARIO</w:t>
            </w:r>
          </w:p>
        </w:tc>
        <w:tc>
          <w:tcPr>
            <w:tcW w:w="2200" w:type="dxa"/>
            <w:tcMar>
              <w:top w:w="20" w:type="dxa"/>
              <w:left w:w="20" w:type="dxa"/>
              <w:bottom w:w="20" w:type="dxa"/>
              <w:right w:w="20" w:type="dxa"/>
            </w:tcMar>
            <w:vAlign w:val="center"/>
            <w:hideMark/>
          </w:tcPr>
          <w:p w14:paraId="489DEF38" w14:textId="77777777" w:rsidR="004434AF" w:rsidRPr="00C67005" w:rsidRDefault="004434AF" w:rsidP="00732D6A">
            <w:pPr>
              <w:pStyle w:val="movimento2"/>
              <w:rPr>
                <w:color w:val="002060"/>
              </w:rPr>
            </w:pPr>
            <w:r w:rsidRPr="00C67005">
              <w:rPr>
                <w:color w:val="002060"/>
              </w:rPr>
              <w:t xml:space="preserve">(CHIARAVALLE FUTSAL) </w:t>
            </w:r>
          </w:p>
        </w:tc>
        <w:tc>
          <w:tcPr>
            <w:tcW w:w="800" w:type="dxa"/>
            <w:tcMar>
              <w:top w:w="20" w:type="dxa"/>
              <w:left w:w="20" w:type="dxa"/>
              <w:bottom w:w="20" w:type="dxa"/>
              <w:right w:w="20" w:type="dxa"/>
            </w:tcMar>
            <w:vAlign w:val="center"/>
            <w:hideMark/>
          </w:tcPr>
          <w:p w14:paraId="6DEF23FD"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0A44894A"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02539069" w14:textId="77777777" w:rsidR="004434AF" w:rsidRPr="00C67005" w:rsidRDefault="004434AF" w:rsidP="00732D6A">
            <w:pPr>
              <w:pStyle w:val="movimento2"/>
              <w:rPr>
                <w:color w:val="002060"/>
              </w:rPr>
            </w:pPr>
            <w:r w:rsidRPr="00C67005">
              <w:rPr>
                <w:color w:val="002060"/>
              </w:rPr>
              <w:t> </w:t>
            </w:r>
          </w:p>
        </w:tc>
      </w:tr>
    </w:tbl>
    <w:p w14:paraId="23C4D295" w14:textId="77777777" w:rsidR="004434AF" w:rsidRPr="00C67005" w:rsidRDefault="004434AF" w:rsidP="004434AF">
      <w:pPr>
        <w:pStyle w:val="titolo30"/>
        <w:rPr>
          <w:rFonts w:eastAsiaTheme="minorEastAsia"/>
          <w:color w:val="002060"/>
        </w:rPr>
      </w:pPr>
      <w:r w:rsidRPr="00C67005">
        <w:rPr>
          <w:color w:val="002060"/>
        </w:rPr>
        <w:t xml:space="preserve">CALCIATORI NON ESPULSI </w:t>
      </w:r>
    </w:p>
    <w:p w14:paraId="50CF623D" w14:textId="77777777" w:rsidR="004434AF" w:rsidRPr="00C67005" w:rsidRDefault="004434AF" w:rsidP="004434AF">
      <w:pPr>
        <w:pStyle w:val="titolo20"/>
        <w:rPr>
          <w:color w:val="002060"/>
        </w:rPr>
      </w:pPr>
      <w:r w:rsidRPr="00C6700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27E592AC" w14:textId="77777777" w:rsidTr="00732D6A">
        <w:tc>
          <w:tcPr>
            <w:tcW w:w="2200" w:type="dxa"/>
            <w:tcMar>
              <w:top w:w="20" w:type="dxa"/>
              <w:left w:w="20" w:type="dxa"/>
              <w:bottom w:w="20" w:type="dxa"/>
              <w:right w:w="20" w:type="dxa"/>
            </w:tcMar>
            <w:vAlign w:val="center"/>
            <w:hideMark/>
          </w:tcPr>
          <w:p w14:paraId="3EF89C45" w14:textId="77777777" w:rsidR="004434AF" w:rsidRPr="00C67005" w:rsidRDefault="004434AF" w:rsidP="00732D6A">
            <w:pPr>
              <w:pStyle w:val="movimento"/>
              <w:rPr>
                <w:color w:val="002060"/>
              </w:rPr>
            </w:pPr>
            <w:r w:rsidRPr="00C67005">
              <w:rPr>
                <w:color w:val="002060"/>
              </w:rPr>
              <w:t>LIPPERA TOMMASO</w:t>
            </w:r>
          </w:p>
        </w:tc>
        <w:tc>
          <w:tcPr>
            <w:tcW w:w="2200" w:type="dxa"/>
            <w:tcMar>
              <w:top w:w="20" w:type="dxa"/>
              <w:left w:w="20" w:type="dxa"/>
              <w:bottom w:w="20" w:type="dxa"/>
              <w:right w:w="20" w:type="dxa"/>
            </w:tcMar>
            <w:vAlign w:val="center"/>
            <w:hideMark/>
          </w:tcPr>
          <w:p w14:paraId="628FE24C" w14:textId="77777777" w:rsidR="004434AF" w:rsidRPr="00C67005" w:rsidRDefault="004434AF" w:rsidP="00732D6A">
            <w:pPr>
              <w:pStyle w:val="movimento2"/>
              <w:rPr>
                <w:color w:val="002060"/>
              </w:rPr>
            </w:pPr>
            <w:r w:rsidRPr="00C67005">
              <w:rPr>
                <w:color w:val="002060"/>
              </w:rPr>
              <w:t xml:space="preserve">(CERRETO D ESI C5 A.S.D.) </w:t>
            </w:r>
          </w:p>
        </w:tc>
        <w:tc>
          <w:tcPr>
            <w:tcW w:w="800" w:type="dxa"/>
            <w:tcMar>
              <w:top w:w="20" w:type="dxa"/>
              <w:left w:w="20" w:type="dxa"/>
              <w:bottom w:w="20" w:type="dxa"/>
              <w:right w:w="20" w:type="dxa"/>
            </w:tcMar>
            <w:vAlign w:val="center"/>
            <w:hideMark/>
          </w:tcPr>
          <w:p w14:paraId="44E978A4"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4BC60F28" w14:textId="77777777" w:rsidR="004434AF" w:rsidRPr="00C67005" w:rsidRDefault="004434AF" w:rsidP="00732D6A">
            <w:pPr>
              <w:pStyle w:val="movimento"/>
              <w:rPr>
                <w:color w:val="002060"/>
              </w:rPr>
            </w:pPr>
            <w:r w:rsidRPr="00C67005">
              <w:rPr>
                <w:color w:val="002060"/>
              </w:rPr>
              <w:t>TRINEI JACOPO</w:t>
            </w:r>
          </w:p>
        </w:tc>
        <w:tc>
          <w:tcPr>
            <w:tcW w:w="2200" w:type="dxa"/>
            <w:tcMar>
              <w:top w:w="20" w:type="dxa"/>
              <w:left w:w="20" w:type="dxa"/>
              <w:bottom w:w="20" w:type="dxa"/>
              <w:right w:w="20" w:type="dxa"/>
            </w:tcMar>
            <w:vAlign w:val="center"/>
            <w:hideMark/>
          </w:tcPr>
          <w:p w14:paraId="08405ABC" w14:textId="77777777" w:rsidR="004434AF" w:rsidRPr="00C67005" w:rsidRDefault="004434AF" w:rsidP="00732D6A">
            <w:pPr>
              <w:pStyle w:val="movimento2"/>
              <w:rPr>
                <w:color w:val="002060"/>
              </w:rPr>
            </w:pPr>
            <w:r w:rsidRPr="00C67005">
              <w:rPr>
                <w:color w:val="002060"/>
              </w:rPr>
              <w:t xml:space="preserve">(CERRETO D ESI C5 A.S.D.) </w:t>
            </w:r>
          </w:p>
        </w:tc>
      </w:tr>
      <w:tr w:rsidR="004434AF" w:rsidRPr="00C67005" w14:paraId="6086266F" w14:textId="77777777" w:rsidTr="00732D6A">
        <w:tc>
          <w:tcPr>
            <w:tcW w:w="2200" w:type="dxa"/>
            <w:tcMar>
              <w:top w:w="20" w:type="dxa"/>
              <w:left w:w="20" w:type="dxa"/>
              <w:bottom w:w="20" w:type="dxa"/>
              <w:right w:w="20" w:type="dxa"/>
            </w:tcMar>
            <w:vAlign w:val="center"/>
            <w:hideMark/>
          </w:tcPr>
          <w:p w14:paraId="2D38A90D" w14:textId="77777777" w:rsidR="004434AF" w:rsidRPr="00C67005" w:rsidRDefault="004434AF" w:rsidP="00732D6A">
            <w:pPr>
              <w:pStyle w:val="movimento"/>
              <w:rPr>
                <w:color w:val="002060"/>
              </w:rPr>
            </w:pPr>
            <w:r w:rsidRPr="00C67005">
              <w:rPr>
                <w:color w:val="002060"/>
              </w:rPr>
              <w:t>QUERCETTI DANIEL</w:t>
            </w:r>
          </w:p>
        </w:tc>
        <w:tc>
          <w:tcPr>
            <w:tcW w:w="2200" w:type="dxa"/>
            <w:tcMar>
              <w:top w:w="20" w:type="dxa"/>
              <w:left w:w="20" w:type="dxa"/>
              <w:bottom w:w="20" w:type="dxa"/>
              <w:right w:w="20" w:type="dxa"/>
            </w:tcMar>
            <w:vAlign w:val="center"/>
            <w:hideMark/>
          </w:tcPr>
          <w:p w14:paraId="71BA2605" w14:textId="77777777" w:rsidR="004434AF" w:rsidRPr="00C67005" w:rsidRDefault="004434AF" w:rsidP="00732D6A">
            <w:pPr>
              <w:pStyle w:val="movimento2"/>
              <w:rPr>
                <w:color w:val="002060"/>
              </w:rPr>
            </w:pPr>
            <w:r w:rsidRPr="00C67005">
              <w:rPr>
                <w:color w:val="002060"/>
              </w:rPr>
              <w:t xml:space="preserve">(CHIARAVALLE FUTSAL) </w:t>
            </w:r>
          </w:p>
        </w:tc>
        <w:tc>
          <w:tcPr>
            <w:tcW w:w="800" w:type="dxa"/>
            <w:tcMar>
              <w:top w:w="20" w:type="dxa"/>
              <w:left w:w="20" w:type="dxa"/>
              <w:bottom w:w="20" w:type="dxa"/>
              <w:right w:w="20" w:type="dxa"/>
            </w:tcMar>
            <w:vAlign w:val="center"/>
            <w:hideMark/>
          </w:tcPr>
          <w:p w14:paraId="0D5186E7"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0BB113C7"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23507430" w14:textId="77777777" w:rsidR="004434AF" w:rsidRPr="00C67005" w:rsidRDefault="004434AF" w:rsidP="00732D6A">
            <w:pPr>
              <w:pStyle w:val="movimento2"/>
              <w:rPr>
                <w:color w:val="002060"/>
              </w:rPr>
            </w:pPr>
            <w:r w:rsidRPr="00C67005">
              <w:rPr>
                <w:color w:val="002060"/>
              </w:rPr>
              <w:t> </w:t>
            </w:r>
          </w:p>
        </w:tc>
      </w:tr>
    </w:tbl>
    <w:p w14:paraId="157D57BA" w14:textId="77777777" w:rsidR="004434AF" w:rsidRDefault="004434AF" w:rsidP="004434AF">
      <w:pPr>
        <w:pStyle w:val="breakline"/>
        <w:rPr>
          <w:color w:val="002060"/>
        </w:rPr>
      </w:pPr>
    </w:p>
    <w:p w14:paraId="049B4787" w14:textId="77777777" w:rsidR="004434AF" w:rsidRPr="00BD581B" w:rsidRDefault="004434AF" w:rsidP="004434AF">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5413A80F" w14:textId="77777777" w:rsidR="004434AF" w:rsidRPr="00BD581B" w:rsidRDefault="004434AF" w:rsidP="004434AF">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11233320" w14:textId="77777777" w:rsidR="004434AF" w:rsidRPr="00C67005" w:rsidRDefault="004434AF" w:rsidP="004434AF">
      <w:pPr>
        <w:pStyle w:val="breakline"/>
        <w:rPr>
          <w:rFonts w:eastAsiaTheme="minorEastAsia"/>
          <w:color w:val="002060"/>
        </w:rPr>
      </w:pPr>
    </w:p>
    <w:p w14:paraId="0E6D06C7" w14:textId="77777777" w:rsidR="004434AF" w:rsidRPr="00C67005" w:rsidRDefault="004434AF" w:rsidP="004434AF">
      <w:pPr>
        <w:pStyle w:val="titoloprinc0"/>
        <w:rPr>
          <w:color w:val="002060"/>
        </w:rPr>
      </w:pPr>
      <w:r w:rsidRPr="00C67005">
        <w:rPr>
          <w:color w:val="002060"/>
        </w:rPr>
        <w:t>CLASSIFICA</w:t>
      </w:r>
    </w:p>
    <w:p w14:paraId="07A9C3F5" w14:textId="77777777" w:rsidR="004434AF" w:rsidRPr="00C67005" w:rsidRDefault="004434AF" w:rsidP="004434AF">
      <w:pPr>
        <w:pStyle w:val="breakline"/>
        <w:rPr>
          <w:color w:val="002060"/>
        </w:rPr>
      </w:pPr>
    </w:p>
    <w:p w14:paraId="16CF424F" w14:textId="77777777" w:rsidR="004434AF" w:rsidRPr="00C67005" w:rsidRDefault="004434AF" w:rsidP="004434AF">
      <w:pPr>
        <w:pStyle w:val="breakline"/>
        <w:rPr>
          <w:color w:val="002060"/>
        </w:rPr>
      </w:pPr>
    </w:p>
    <w:p w14:paraId="282F7BEF" w14:textId="77777777" w:rsidR="004434AF" w:rsidRPr="00C67005" w:rsidRDefault="004434AF" w:rsidP="004434AF">
      <w:pPr>
        <w:pStyle w:val="sottotitolocampionato10"/>
        <w:rPr>
          <w:color w:val="002060"/>
        </w:rPr>
      </w:pPr>
      <w:r w:rsidRPr="00C6700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434AF" w:rsidRPr="00C67005" w14:paraId="4AFB0408" w14:textId="77777777" w:rsidTr="00732D6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2523F" w14:textId="77777777" w:rsidR="004434AF" w:rsidRPr="00C67005" w:rsidRDefault="004434AF" w:rsidP="00732D6A">
            <w:pPr>
              <w:pStyle w:val="headertabella0"/>
              <w:rPr>
                <w:color w:val="002060"/>
              </w:rPr>
            </w:pPr>
            <w:r w:rsidRPr="00C6700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A0D3C" w14:textId="77777777" w:rsidR="004434AF" w:rsidRPr="00C67005" w:rsidRDefault="004434AF" w:rsidP="00732D6A">
            <w:pPr>
              <w:pStyle w:val="headertabella0"/>
              <w:rPr>
                <w:color w:val="002060"/>
              </w:rPr>
            </w:pPr>
            <w:r w:rsidRPr="00C6700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A822C" w14:textId="77777777" w:rsidR="004434AF" w:rsidRPr="00C67005" w:rsidRDefault="004434AF" w:rsidP="00732D6A">
            <w:pPr>
              <w:pStyle w:val="headertabella0"/>
              <w:rPr>
                <w:color w:val="002060"/>
              </w:rPr>
            </w:pPr>
            <w:r w:rsidRPr="00C6700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50C7DA" w14:textId="77777777" w:rsidR="004434AF" w:rsidRPr="00C67005" w:rsidRDefault="004434AF" w:rsidP="00732D6A">
            <w:pPr>
              <w:pStyle w:val="headertabella0"/>
              <w:rPr>
                <w:color w:val="002060"/>
              </w:rPr>
            </w:pPr>
            <w:r w:rsidRPr="00C6700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F9EF5" w14:textId="77777777" w:rsidR="004434AF" w:rsidRPr="00C67005" w:rsidRDefault="004434AF" w:rsidP="00732D6A">
            <w:pPr>
              <w:pStyle w:val="headertabella0"/>
              <w:rPr>
                <w:color w:val="002060"/>
              </w:rPr>
            </w:pPr>
            <w:r w:rsidRPr="00C6700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1EFA6" w14:textId="77777777" w:rsidR="004434AF" w:rsidRPr="00C67005" w:rsidRDefault="004434AF" w:rsidP="00732D6A">
            <w:pPr>
              <w:pStyle w:val="headertabella0"/>
              <w:rPr>
                <w:color w:val="002060"/>
              </w:rPr>
            </w:pPr>
            <w:r w:rsidRPr="00C6700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39A8E" w14:textId="77777777" w:rsidR="004434AF" w:rsidRPr="00C67005" w:rsidRDefault="004434AF" w:rsidP="00732D6A">
            <w:pPr>
              <w:pStyle w:val="headertabella0"/>
              <w:rPr>
                <w:color w:val="002060"/>
              </w:rPr>
            </w:pPr>
            <w:r w:rsidRPr="00C6700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D1EF7" w14:textId="77777777" w:rsidR="004434AF" w:rsidRPr="00C67005" w:rsidRDefault="004434AF" w:rsidP="00732D6A">
            <w:pPr>
              <w:pStyle w:val="headertabella0"/>
              <w:rPr>
                <w:color w:val="002060"/>
              </w:rPr>
            </w:pPr>
            <w:r w:rsidRPr="00C6700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9BA5A" w14:textId="77777777" w:rsidR="004434AF" w:rsidRPr="00C67005" w:rsidRDefault="004434AF" w:rsidP="00732D6A">
            <w:pPr>
              <w:pStyle w:val="headertabella0"/>
              <w:rPr>
                <w:color w:val="002060"/>
              </w:rPr>
            </w:pPr>
            <w:r w:rsidRPr="00C6700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EF99E" w14:textId="77777777" w:rsidR="004434AF" w:rsidRPr="00C67005" w:rsidRDefault="004434AF" w:rsidP="00732D6A">
            <w:pPr>
              <w:pStyle w:val="headertabella0"/>
              <w:rPr>
                <w:color w:val="002060"/>
              </w:rPr>
            </w:pPr>
            <w:r w:rsidRPr="00C67005">
              <w:rPr>
                <w:color w:val="002060"/>
              </w:rPr>
              <w:t>PE</w:t>
            </w:r>
          </w:p>
        </w:tc>
      </w:tr>
      <w:tr w:rsidR="004434AF" w:rsidRPr="00C67005" w14:paraId="2C37C852" w14:textId="77777777" w:rsidTr="00732D6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D67462" w14:textId="77777777" w:rsidR="004434AF" w:rsidRPr="00C67005" w:rsidRDefault="004434AF" w:rsidP="00732D6A">
            <w:pPr>
              <w:pStyle w:val="rowtabella0"/>
              <w:rPr>
                <w:color w:val="002060"/>
              </w:rPr>
            </w:pPr>
            <w:r w:rsidRPr="00C67005">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BA666"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B65E0"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045DF"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573D2"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92A24"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25B4E" w14:textId="77777777" w:rsidR="004434AF" w:rsidRPr="00C67005" w:rsidRDefault="004434AF" w:rsidP="00732D6A">
            <w:pPr>
              <w:pStyle w:val="rowtabella0"/>
              <w:jc w:val="center"/>
              <w:rPr>
                <w:color w:val="002060"/>
              </w:rPr>
            </w:pPr>
            <w:r w:rsidRPr="00C6700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589F7" w14:textId="77777777" w:rsidR="004434AF" w:rsidRPr="00C67005" w:rsidRDefault="004434AF" w:rsidP="00732D6A">
            <w:pPr>
              <w:pStyle w:val="rowtabella0"/>
              <w:jc w:val="center"/>
              <w:rPr>
                <w:color w:val="002060"/>
              </w:rPr>
            </w:pPr>
            <w:r w:rsidRPr="00C6700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A9F47"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D1266" w14:textId="77777777" w:rsidR="004434AF" w:rsidRPr="00C67005" w:rsidRDefault="004434AF" w:rsidP="00732D6A">
            <w:pPr>
              <w:pStyle w:val="rowtabella0"/>
              <w:jc w:val="center"/>
              <w:rPr>
                <w:color w:val="002060"/>
              </w:rPr>
            </w:pPr>
            <w:r w:rsidRPr="00C67005">
              <w:rPr>
                <w:color w:val="002060"/>
              </w:rPr>
              <w:t>0</w:t>
            </w:r>
          </w:p>
        </w:tc>
      </w:tr>
      <w:tr w:rsidR="004434AF" w:rsidRPr="00C67005" w14:paraId="4720FE74"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0CC688" w14:textId="77777777" w:rsidR="004434AF" w:rsidRPr="00C67005" w:rsidRDefault="004434AF" w:rsidP="00732D6A">
            <w:pPr>
              <w:pStyle w:val="rowtabella0"/>
              <w:rPr>
                <w:color w:val="002060"/>
              </w:rPr>
            </w:pPr>
            <w:r w:rsidRPr="00C67005">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939F4"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12AB8"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0AFF6"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B1F0C"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2EF6B"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7B077" w14:textId="77777777" w:rsidR="004434AF" w:rsidRPr="00C67005" w:rsidRDefault="004434AF" w:rsidP="00732D6A">
            <w:pPr>
              <w:pStyle w:val="rowtabella0"/>
              <w:jc w:val="center"/>
              <w:rPr>
                <w:color w:val="002060"/>
              </w:rPr>
            </w:pPr>
            <w:r w:rsidRPr="00C670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9A1D7" w14:textId="77777777" w:rsidR="004434AF" w:rsidRPr="00C67005" w:rsidRDefault="004434AF" w:rsidP="00732D6A">
            <w:pPr>
              <w:pStyle w:val="rowtabella0"/>
              <w:jc w:val="center"/>
              <w:rPr>
                <w:color w:val="002060"/>
              </w:rPr>
            </w:pPr>
            <w:r w:rsidRPr="00C670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2A26D"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E09F6" w14:textId="77777777" w:rsidR="004434AF" w:rsidRPr="00C67005" w:rsidRDefault="004434AF" w:rsidP="00732D6A">
            <w:pPr>
              <w:pStyle w:val="rowtabella0"/>
              <w:jc w:val="center"/>
              <w:rPr>
                <w:color w:val="002060"/>
              </w:rPr>
            </w:pPr>
            <w:r w:rsidRPr="00C67005">
              <w:rPr>
                <w:color w:val="002060"/>
              </w:rPr>
              <w:t>0</w:t>
            </w:r>
          </w:p>
        </w:tc>
      </w:tr>
      <w:tr w:rsidR="004434AF" w:rsidRPr="00C67005" w14:paraId="0704ED9C"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CE8B0B" w14:textId="77777777" w:rsidR="004434AF" w:rsidRPr="00C67005" w:rsidRDefault="004434AF" w:rsidP="00732D6A">
            <w:pPr>
              <w:pStyle w:val="rowtabella0"/>
              <w:rPr>
                <w:color w:val="002060"/>
              </w:rPr>
            </w:pPr>
            <w:r w:rsidRPr="00C67005">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91C35" w14:textId="77777777" w:rsidR="004434AF" w:rsidRPr="00C67005" w:rsidRDefault="004434AF" w:rsidP="00732D6A">
            <w:pPr>
              <w:pStyle w:val="rowtabella0"/>
              <w:jc w:val="center"/>
              <w:rPr>
                <w:color w:val="002060"/>
              </w:rPr>
            </w:pPr>
            <w:r w:rsidRPr="00C670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BF6B8"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4C609"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E3544"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E3E0F"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F7C72" w14:textId="77777777" w:rsidR="004434AF" w:rsidRPr="00C67005" w:rsidRDefault="004434AF" w:rsidP="00732D6A">
            <w:pPr>
              <w:pStyle w:val="rowtabella0"/>
              <w:jc w:val="center"/>
              <w:rPr>
                <w:color w:val="002060"/>
              </w:rPr>
            </w:pPr>
            <w:r w:rsidRPr="00C670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607B0"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1E8D0"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D79C3" w14:textId="77777777" w:rsidR="004434AF" w:rsidRPr="00C67005" w:rsidRDefault="004434AF" w:rsidP="00732D6A">
            <w:pPr>
              <w:pStyle w:val="rowtabella0"/>
              <w:jc w:val="center"/>
              <w:rPr>
                <w:color w:val="002060"/>
              </w:rPr>
            </w:pPr>
            <w:r w:rsidRPr="00C67005">
              <w:rPr>
                <w:color w:val="002060"/>
              </w:rPr>
              <w:t>0</w:t>
            </w:r>
          </w:p>
        </w:tc>
      </w:tr>
      <w:tr w:rsidR="004434AF" w:rsidRPr="00C67005" w14:paraId="00166F18"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1C1CE3" w14:textId="77777777" w:rsidR="004434AF" w:rsidRPr="00C67005" w:rsidRDefault="004434AF" w:rsidP="00732D6A">
            <w:pPr>
              <w:pStyle w:val="rowtabella0"/>
              <w:rPr>
                <w:color w:val="002060"/>
              </w:rPr>
            </w:pPr>
            <w:r w:rsidRPr="00C67005">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D188A"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34B6F"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1D157"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8E5A7"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EF27D"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96F71" w14:textId="77777777" w:rsidR="004434AF" w:rsidRPr="00C67005" w:rsidRDefault="004434AF" w:rsidP="00732D6A">
            <w:pPr>
              <w:pStyle w:val="rowtabella0"/>
              <w:jc w:val="center"/>
              <w:rPr>
                <w:color w:val="002060"/>
              </w:rPr>
            </w:pPr>
            <w:r w:rsidRPr="00C6700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50736"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26F32"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09D11" w14:textId="77777777" w:rsidR="004434AF" w:rsidRPr="00C67005" w:rsidRDefault="004434AF" w:rsidP="00732D6A">
            <w:pPr>
              <w:pStyle w:val="rowtabella0"/>
              <w:jc w:val="center"/>
              <w:rPr>
                <w:color w:val="002060"/>
              </w:rPr>
            </w:pPr>
            <w:r w:rsidRPr="00C67005">
              <w:rPr>
                <w:color w:val="002060"/>
              </w:rPr>
              <w:t>0</w:t>
            </w:r>
          </w:p>
        </w:tc>
      </w:tr>
      <w:tr w:rsidR="004434AF" w:rsidRPr="00C67005" w14:paraId="3DB6DB74"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B09DFE" w14:textId="77777777" w:rsidR="004434AF" w:rsidRPr="00C67005" w:rsidRDefault="004434AF" w:rsidP="00732D6A">
            <w:pPr>
              <w:pStyle w:val="rowtabella0"/>
              <w:rPr>
                <w:color w:val="002060"/>
              </w:rPr>
            </w:pPr>
            <w:r w:rsidRPr="00C67005">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A14E8"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0E485"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B8CCD"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536B8"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0E4B2"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24ED0" w14:textId="77777777" w:rsidR="004434AF" w:rsidRPr="00C67005" w:rsidRDefault="004434AF" w:rsidP="00732D6A">
            <w:pPr>
              <w:pStyle w:val="rowtabella0"/>
              <w:jc w:val="center"/>
              <w:rPr>
                <w:color w:val="002060"/>
              </w:rPr>
            </w:pPr>
            <w:r w:rsidRPr="00C670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66CB7" w14:textId="77777777" w:rsidR="004434AF" w:rsidRPr="00C67005" w:rsidRDefault="004434AF" w:rsidP="00732D6A">
            <w:pPr>
              <w:pStyle w:val="rowtabella0"/>
              <w:jc w:val="center"/>
              <w:rPr>
                <w:color w:val="002060"/>
              </w:rPr>
            </w:pPr>
            <w:r w:rsidRPr="00C670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55238"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FE87C" w14:textId="77777777" w:rsidR="004434AF" w:rsidRPr="00C67005" w:rsidRDefault="004434AF" w:rsidP="00732D6A">
            <w:pPr>
              <w:pStyle w:val="rowtabella0"/>
              <w:jc w:val="center"/>
              <w:rPr>
                <w:color w:val="002060"/>
              </w:rPr>
            </w:pPr>
            <w:r w:rsidRPr="00C67005">
              <w:rPr>
                <w:color w:val="002060"/>
              </w:rPr>
              <w:t>0</w:t>
            </w:r>
          </w:p>
        </w:tc>
      </w:tr>
      <w:tr w:rsidR="004434AF" w:rsidRPr="00C67005" w14:paraId="5BBA9732"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0DB51A" w14:textId="77777777" w:rsidR="004434AF" w:rsidRPr="00C67005" w:rsidRDefault="004434AF" w:rsidP="00732D6A">
            <w:pPr>
              <w:pStyle w:val="rowtabella0"/>
              <w:rPr>
                <w:color w:val="002060"/>
              </w:rPr>
            </w:pPr>
            <w:r w:rsidRPr="00C67005">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9769E" w14:textId="77777777" w:rsidR="004434AF" w:rsidRPr="00C67005" w:rsidRDefault="004434AF" w:rsidP="00732D6A">
            <w:pPr>
              <w:pStyle w:val="rowtabella0"/>
              <w:jc w:val="center"/>
              <w:rPr>
                <w:color w:val="002060"/>
              </w:rPr>
            </w:pPr>
            <w:r w:rsidRPr="00C670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872DF"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BCF4B"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C5ADF"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6E2B1"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39DA8" w14:textId="77777777" w:rsidR="004434AF" w:rsidRPr="00C67005" w:rsidRDefault="004434AF" w:rsidP="00732D6A">
            <w:pPr>
              <w:pStyle w:val="rowtabella0"/>
              <w:jc w:val="center"/>
              <w:rPr>
                <w:color w:val="002060"/>
              </w:rPr>
            </w:pPr>
            <w:r w:rsidRPr="00C6700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40B86" w14:textId="77777777" w:rsidR="004434AF" w:rsidRPr="00C67005" w:rsidRDefault="004434AF" w:rsidP="00732D6A">
            <w:pPr>
              <w:pStyle w:val="rowtabella0"/>
              <w:jc w:val="center"/>
              <w:rPr>
                <w:color w:val="002060"/>
              </w:rPr>
            </w:pPr>
            <w:r w:rsidRPr="00C670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AF72F"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9A84E" w14:textId="77777777" w:rsidR="004434AF" w:rsidRPr="00C67005" w:rsidRDefault="004434AF" w:rsidP="00732D6A">
            <w:pPr>
              <w:pStyle w:val="rowtabella0"/>
              <w:jc w:val="center"/>
              <w:rPr>
                <w:color w:val="002060"/>
              </w:rPr>
            </w:pPr>
            <w:r w:rsidRPr="00C67005">
              <w:rPr>
                <w:color w:val="002060"/>
              </w:rPr>
              <w:t>0</w:t>
            </w:r>
          </w:p>
        </w:tc>
      </w:tr>
      <w:tr w:rsidR="004434AF" w:rsidRPr="00C67005" w14:paraId="506F831C"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47315B" w14:textId="77777777" w:rsidR="004434AF" w:rsidRPr="00C67005" w:rsidRDefault="004434AF" w:rsidP="00732D6A">
            <w:pPr>
              <w:pStyle w:val="rowtabella0"/>
              <w:rPr>
                <w:color w:val="002060"/>
              </w:rPr>
            </w:pPr>
            <w:r w:rsidRPr="00C67005">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D41E1" w14:textId="77777777" w:rsidR="004434AF" w:rsidRPr="00C67005" w:rsidRDefault="004434AF" w:rsidP="00732D6A">
            <w:pPr>
              <w:pStyle w:val="rowtabella0"/>
              <w:jc w:val="center"/>
              <w:rPr>
                <w:color w:val="002060"/>
              </w:rPr>
            </w:pPr>
            <w:r w:rsidRPr="00C670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53C10"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E1E28"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7D766"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F28FD"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44FF1" w14:textId="77777777" w:rsidR="004434AF" w:rsidRPr="00C67005" w:rsidRDefault="004434AF" w:rsidP="00732D6A">
            <w:pPr>
              <w:pStyle w:val="rowtabella0"/>
              <w:jc w:val="center"/>
              <w:rPr>
                <w:color w:val="002060"/>
              </w:rPr>
            </w:pPr>
            <w:r w:rsidRPr="00C6700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BCF2E" w14:textId="77777777" w:rsidR="004434AF" w:rsidRPr="00C67005" w:rsidRDefault="004434AF" w:rsidP="00732D6A">
            <w:pPr>
              <w:pStyle w:val="rowtabella0"/>
              <w:jc w:val="center"/>
              <w:rPr>
                <w:color w:val="002060"/>
              </w:rPr>
            </w:pPr>
            <w:r w:rsidRPr="00C6700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7F081"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241B4" w14:textId="77777777" w:rsidR="004434AF" w:rsidRPr="00C67005" w:rsidRDefault="004434AF" w:rsidP="00732D6A">
            <w:pPr>
              <w:pStyle w:val="rowtabella0"/>
              <w:jc w:val="center"/>
              <w:rPr>
                <w:color w:val="002060"/>
              </w:rPr>
            </w:pPr>
            <w:r w:rsidRPr="00C67005">
              <w:rPr>
                <w:color w:val="002060"/>
              </w:rPr>
              <w:t>0</w:t>
            </w:r>
          </w:p>
        </w:tc>
      </w:tr>
      <w:tr w:rsidR="004434AF" w:rsidRPr="00C67005" w14:paraId="5E1C88FC"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05B883" w14:textId="77777777" w:rsidR="004434AF" w:rsidRPr="00C67005" w:rsidRDefault="004434AF" w:rsidP="00732D6A">
            <w:pPr>
              <w:pStyle w:val="rowtabella0"/>
              <w:rPr>
                <w:color w:val="002060"/>
              </w:rPr>
            </w:pPr>
            <w:r w:rsidRPr="00C67005">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476A5" w14:textId="77777777" w:rsidR="004434AF" w:rsidRPr="00C67005" w:rsidRDefault="004434AF" w:rsidP="00732D6A">
            <w:pPr>
              <w:pStyle w:val="rowtabella0"/>
              <w:jc w:val="center"/>
              <w:rPr>
                <w:color w:val="002060"/>
              </w:rPr>
            </w:pPr>
            <w:r w:rsidRPr="00C670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877D9"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AACDA"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60C20"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BF4CE"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B39C2" w14:textId="77777777" w:rsidR="004434AF" w:rsidRPr="00C67005" w:rsidRDefault="004434AF" w:rsidP="00732D6A">
            <w:pPr>
              <w:pStyle w:val="rowtabella0"/>
              <w:jc w:val="center"/>
              <w:rPr>
                <w:color w:val="002060"/>
              </w:rPr>
            </w:pPr>
            <w:r w:rsidRPr="00C6700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3A6C9" w14:textId="77777777" w:rsidR="004434AF" w:rsidRPr="00C67005" w:rsidRDefault="004434AF" w:rsidP="00732D6A">
            <w:pPr>
              <w:pStyle w:val="rowtabella0"/>
              <w:jc w:val="center"/>
              <w:rPr>
                <w:color w:val="002060"/>
              </w:rPr>
            </w:pPr>
            <w:r w:rsidRPr="00C6700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248A9"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A347D" w14:textId="77777777" w:rsidR="004434AF" w:rsidRPr="00C67005" w:rsidRDefault="004434AF" w:rsidP="00732D6A">
            <w:pPr>
              <w:pStyle w:val="rowtabella0"/>
              <w:jc w:val="center"/>
              <w:rPr>
                <w:color w:val="002060"/>
              </w:rPr>
            </w:pPr>
            <w:r w:rsidRPr="00C67005">
              <w:rPr>
                <w:color w:val="002060"/>
              </w:rPr>
              <w:t>0</w:t>
            </w:r>
          </w:p>
        </w:tc>
      </w:tr>
      <w:tr w:rsidR="004434AF" w:rsidRPr="00C67005" w14:paraId="753275CC"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C002C4" w14:textId="77777777" w:rsidR="004434AF" w:rsidRPr="00C67005" w:rsidRDefault="004434AF" w:rsidP="00732D6A">
            <w:pPr>
              <w:pStyle w:val="rowtabella0"/>
              <w:rPr>
                <w:color w:val="002060"/>
              </w:rPr>
            </w:pPr>
            <w:r w:rsidRPr="00C67005">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6DD29"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F646F"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CB770"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6179B"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47FEE"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CB995" w14:textId="77777777" w:rsidR="004434AF" w:rsidRPr="00C67005" w:rsidRDefault="004434AF" w:rsidP="00732D6A">
            <w:pPr>
              <w:pStyle w:val="rowtabella0"/>
              <w:jc w:val="center"/>
              <w:rPr>
                <w:color w:val="002060"/>
              </w:rPr>
            </w:pPr>
            <w:r w:rsidRPr="00C670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8672B" w14:textId="77777777" w:rsidR="004434AF" w:rsidRPr="00C67005" w:rsidRDefault="004434AF" w:rsidP="00732D6A">
            <w:pPr>
              <w:pStyle w:val="rowtabella0"/>
              <w:jc w:val="center"/>
              <w:rPr>
                <w:color w:val="002060"/>
              </w:rPr>
            </w:pPr>
            <w:r w:rsidRPr="00C670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A8E86"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A8378" w14:textId="77777777" w:rsidR="004434AF" w:rsidRPr="00C67005" w:rsidRDefault="004434AF" w:rsidP="00732D6A">
            <w:pPr>
              <w:pStyle w:val="rowtabella0"/>
              <w:jc w:val="center"/>
              <w:rPr>
                <w:color w:val="002060"/>
              </w:rPr>
            </w:pPr>
            <w:r w:rsidRPr="00C67005">
              <w:rPr>
                <w:color w:val="002060"/>
              </w:rPr>
              <w:t>0</w:t>
            </w:r>
          </w:p>
        </w:tc>
      </w:tr>
      <w:tr w:rsidR="004434AF" w:rsidRPr="00C67005" w14:paraId="1089F76C"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DDFFD5" w14:textId="77777777" w:rsidR="004434AF" w:rsidRPr="00C67005" w:rsidRDefault="004434AF" w:rsidP="00732D6A">
            <w:pPr>
              <w:pStyle w:val="rowtabella0"/>
              <w:rPr>
                <w:color w:val="002060"/>
              </w:rPr>
            </w:pPr>
            <w:r w:rsidRPr="00C67005">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C576E"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31AFC"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F1155"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8D747"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779C2"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705CE" w14:textId="77777777" w:rsidR="004434AF" w:rsidRPr="00C67005" w:rsidRDefault="004434AF" w:rsidP="00732D6A">
            <w:pPr>
              <w:pStyle w:val="rowtabella0"/>
              <w:jc w:val="center"/>
              <w:rPr>
                <w:color w:val="002060"/>
              </w:rPr>
            </w:pPr>
            <w:r w:rsidRPr="00C670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6931E" w14:textId="77777777" w:rsidR="004434AF" w:rsidRPr="00C67005" w:rsidRDefault="004434AF" w:rsidP="00732D6A">
            <w:pPr>
              <w:pStyle w:val="rowtabella0"/>
              <w:jc w:val="center"/>
              <w:rPr>
                <w:color w:val="002060"/>
              </w:rPr>
            </w:pPr>
            <w:r w:rsidRPr="00C670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6B34C"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95CCD" w14:textId="77777777" w:rsidR="004434AF" w:rsidRPr="00C67005" w:rsidRDefault="004434AF" w:rsidP="00732D6A">
            <w:pPr>
              <w:pStyle w:val="rowtabella0"/>
              <w:jc w:val="center"/>
              <w:rPr>
                <w:color w:val="002060"/>
              </w:rPr>
            </w:pPr>
            <w:r w:rsidRPr="00C67005">
              <w:rPr>
                <w:color w:val="002060"/>
              </w:rPr>
              <w:t>0</w:t>
            </w:r>
          </w:p>
        </w:tc>
      </w:tr>
      <w:tr w:rsidR="004434AF" w:rsidRPr="00C67005" w14:paraId="55674BB9"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E5A0A3" w14:textId="77777777" w:rsidR="004434AF" w:rsidRPr="00C67005" w:rsidRDefault="004434AF" w:rsidP="00732D6A">
            <w:pPr>
              <w:pStyle w:val="rowtabella0"/>
              <w:rPr>
                <w:color w:val="002060"/>
              </w:rPr>
            </w:pPr>
            <w:r w:rsidRPr="00C67005">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03BBE"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0E083"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1B810"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F19AD"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8CFDA"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A950B" w14:textId="77777777" w:rsidR="004434AF" w:rsidRPr="00C67005" w:rsidRDefault="004434AF" w:rsidP="00732D6A">
            <w:pPr>
              <w:pStyle w:val="rowtabella0"/>
              <w:jc w:val="center"/>
              <w:rPr>
                <w:color w:val="002060"/>
              </w:rPr>
            </w:pPr>
            <w:r w:rsidRPr="00C670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49F57" w14:textId="77777777" w:rsidR="004434AF" w:rsidRPr="00C67005" w:rsidRDefault="004434AF" w:rsidP="00732D6A">
            <w:pPr>
              <w:pStyle w:val="rowtabella0"/>
              <w:jc w:val="center"/>
              <w:rPr>
                <w:color w:val="002060"/>
              </w:rPr>
            </w:pPr>
            <w:r w:rsidRPr="00C6700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18600"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E8D16" w14:textId="77777777" w:rsidR="004434AF" w:rsidRPr="00C67005" w:rsidRDefault="004434AF" w:rsidP="00732D6A">
            <w:pPr>
              <w:pStyle w:val="rowtabella0"/>
              <w:jc w:val="center"/>
              <w:rPr>
                <w:color w:val="002060"/>
              </w:rPr>
            </w:pPr>
            <w:r w:rsidRPr="00C67005">
              <w:rPr>
                <w:color w:val="002060"/>
              </w:rPr>
              <w:t>0</w:t>
            </w:r>
          </w:p>
        </w:tc>
      </w:tr>
      <w:tr w:rsidR="004434AF" w:rsidRPr="00C67005" w14:paraId="5AEE473B"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D0E407" w14:textId="77777777" w:rsidR="004434AF" w:rsidRPr="00C67005" w:rsidRDefault="004434AF" w:rsidP="00732D6A">
            <w:pPr>
              <w:pStyle w:val="rowtabella0"/>
              <w:rPr>
                <w:color w:val="002060"/>
              </w:rPr>
            </w:pPr>
            <w:r w:rsidRPr="00C67005">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8C8FE"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39A0F"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9E680"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C870E"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5F3A8"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1707E" w14:textId="77777777" w:rsidR="004434AF" w:rsidRPr="00C67005" w:rsidRDefault="004434AF" w:rsidP="00732D6A">
            <w:pPr>
              <w:pStyle w:val="rowtabella0"/>
              <w:jc w:val="center"/>
              <w:rPr>
                <w:color w:val="002060"/>
              </w:rPr>
            </w:pPr>
            <w:r w:rsidRPr="00C6700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539EF" w14:textId="77777777" w:rsidR="004434AF" w:rsidRPr="00C67005" w:rsidRDefault="004434AF" w:rsidP="00732D6A">
            <w:pPr>
              <w:pStyle w:val="rowtabella0"/>
              <w:jc w:val="center"/>
              <w:rPr>
                <w:color w:val="002060"/>
              </w:rPr>
            </w:pPr>
            <w:r w:rsidRPr="00C6700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C6D74"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FB6A3" w14:textId="77777777" w:rsidR="004434AF" w:rsidRPr="00C67005" w:rsidRDefault="004434AF" w:rsidP="00732D6A">
            <w:pPr>
              <w:pStyle w:val="rowtabella0"/>
              <w:jc w:val="center"/>
              <w:rPr>
                <w:color w:val="002060"/>
              </w:rPr>
            </w:pPr>
            <w:r w:rsidRPr="00C67005">
              <w:rPr>
                <w:color w:val="002060"/>
              </w:rPr>
              <w:t>0</w:t>
            </w:r>
          </w:p>
        </w:tc>
      </w:tr>
      <w:tr w:rsidR="004434AF" w:rsidRPr="00C67005" w14:paraId="1F1F5E93"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2F8F3C" w14:textId="77777777" w:rsidR="004434AF" w:rsidRPr="00C67005" w:rsidRDefault="004434AF" w:rsidP="00732D6A">
            <w:pPr>
              <w:pStyle w:val="rowtabella0"/>
              <w:rPr>
                <w:color w:val="002060"/>
              </w:rPr>
            </w:pPr>
            <w:r w:rsidRPr="00C67005">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69A61"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D742D"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EB331"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D5EA1"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41BAE"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6D034" w14:textId="77777777" w:rsidR="004434AF" w:rsidRPr="00C67005" w:rsidRDefault="004434AF" w:rsidP="00732D6A">
            <w:pPr>
              <w:pStyle w:val="rowtabella0"/>
              <w:jc w:val="center"/>
              <w:rPr>
                <w:color w:val="002060"/>
              </w:rPr>
            </w:pPr>
            <w:r w:rsidRPr="00C6700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E4D9C" w14:textId="77777777" w:rsidR="004434AF" w:rsidRPr="00C67005" w:rsidRDefault="004434AF" w:rsidP="00732D6A">
            <w:pPr>
              <w:pStyle w:val="rowtabella0"/>
              <w:jc w:val="center"/>
              <w:rPr>
                <w:color w:val="002060"/>
              </w:rPr>
            </w:pPr>
            <w:r w:rsidRPr="00C6700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410AC"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05666" w14:textId="77777777" w:rsidR="004434AF" w:rsidRPr="00C67005" w:rsidRDefault="004434AF" w:rsidP="00732D6A">
            <w:pPr>
              <w:pStyle w:val="rowtabella0"/>
              <w:jc w:val="center"/>
              <w:rPr>
                <w:color w:val="002060"/>
              </w:rPr>
            </w:pPr>
            <w:r w:rsidRPr="00C67005">
              <w:rPr>
                <w:color w:val="002060"/>
              </w:rPr>
              <w:t>0</w:t>
            </w:r>
          </w:p>
        </w:tc>
      </w:tr>
      <w:tr w:rsidR="004434AF" w:rsidRPr="00C67005" w14:paraId="3B8ECA8F" w14:textId="77777777" w:rsidTr="00732D6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7BE6E0" w14:textId="77777777" w:rsidR="004434AF" w:rsidRPr="00C67005" w:rsidRDefault="004434AF" w:rsidP="00732D6A">
            <w:pPr>
              <w:pStyle w:val="rowtabella0"/>
              <w:rPr>
                <w:color w:val="002060"/>
              </w:rPr>
            </w:pPr>
            <w:r w:rsidRPr="00C67005">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4DF10"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E51CA"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47837"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4BAE8"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349D3"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3DA94" w14:textId="77777777" w:rsidR="004434AF" w:rsidRPr="00C67005" w:rsidRDefault="004434AF" w:rsidP="00732D6A">
            <w:pPr>
              <w:pStyle w:val="rowtabella0"/>
              <w:jc w:val="center"/>
              <w:rPr>
                <w:color w:val="002060"/>
              </w:rPr>
            </w:pPr>
            <w:r w:rsidRPr="00C670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518B5" w14:textId="77777777" w:rsidR="004434AF" w:rsidRPr="00C67005" w:rsidRDefault="004434AF" w:rsidP="00732D6A">
            <w:pPr>
              <w:pStyle w:val="rowtabella0"/>
              <w:jc w:val="center"/>
              <w:rPr>
                <w:color w:val="002060"/>
              </w:rPr>
            </w:pPr>
            <w:r w:rsidRPr="00C6700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1D9C0" w14:textId="77777777" w:rsidR="004434AF" w:rsidRPr="00C67005" w:rsidRDefault="004434AF" w:rsidP="00732D6A">
            <w:pPr>
              <w:pStyle w:val="rowtabella0"/>
              <w:jc w:val="center"/>
              <w:rPr>
                <w:color w:val="002060"/>
              </w:rPr>
            </w:pPr>
            <w:r w:rsidRPr="00C670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BA0A5" w14:textId="77777777" w:rsidR="004434AF" w:rsidRPr="00C67005" w:rsidRDefault="004434AF" w:rsidP="00732D6A">
            <w:pPr>
              <w:pStyle w:val="rowtabella0"/>
              <w:jc w:val="center"/>
              <w:rPr>
                <w:color w:val="002060"/>
              </w:rPr>
            </w:pPr>
            <w:r w:rsidRPr="00C67005">
              <w:rPr>
                <w:color w:val="002060"/>
              </w:rPr>
              <w:t>0</w:t>
            </w:r>
          </w:p>
        </w:tc>
      </w:tr>
    </w:tbl>
    <w:p w14:paraId="6FFDAA03" w14:textId="77777777" w:rsidR="004434AF" w:rsidRDefault="004434AF" w:rsidP="004434AF">
      <w:pPr>
        <w:pStyle w:val="breakline"/>
        <w:rPr>
          <w:color w:val="002060"/>
        </w:rPr>
      </w:pPr>
    </w:p>
    <w:p w14:paraId="71701BAA" w14:textId="77777777" w:rsidR="004434AF" w:rsidRPr="00C67005" w:rsidRDefault="004434AF" w:rsidP="004434AF">
      <w:pPr>
        <w:pStyle w:val="titoloprinc0"/>
        <w:rPr>
          <w:color w:val="002060"/>
        </w:rPr>
      </w:pPr>
      <w:r>
        <w:rPr>
          <w:color w:val="002060"/>
        </w:rPr>
        <w:t>PROGRAMMA GARE</w:t>
      </w:r>
    </w:p>
    <w:p w14:paraId="74E23C38" w14:textId="77777777" w:rsidR="004434AF" w:rsidRDefault="004434AF" w:rsidP="004434AF">
      <w:pPr>
        <w:pStyle w:val="breakline"/>
        <w:rPr>
          <w:rFonts w:eastAsiaTheme="minorEastAsia"/>
          <w:color w:val="002060"/>
        </w:rPr>
      </w:pPr>
    </w:p>
    <w:p w14:paraId="16609002" w14:textId="77777777" w:rsidR="00246D7C" w:rsidRPr="0047730D" w:rsidRDefault="00246D7C" w:rsidP="00246D7C">
      <w:pPr>
        <w:pStyle w:val="sottotitolocampionato10"/>
        <w:rPr>
          <w:color w:val="002060"/>
        </w:rPr>
      </w:pPr>
      <w:r w:rsidRPr="0047730D">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0"/>
        <w:gridCol w:w="385"/>
        <w:gridCol w:w="898"/>
        <w:gridCol w:w="1191"/>
        <w:gridCol w:w="1550"/>
        <w:gridCol w:w="1550"/>
      </w:tblGrid>
      <w:tr w:rsidR="00246D7C" w:rsidRPr="0047730D" w14:paraId="383E8168" w14:textId="77777777" w:rsidTr="00732D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16650" w14:textId="77777777" w:rsidR="00246D7C" w:rsidRPr="0047730D" w:rsidRDefault="00246D7C" w:rsidP="00732D6A">
            <w:pPr>
              <w:pStyle w:val="headertabella0"/>
              <w:rPr>
                <w:color w:val="002060"/>
              </w:rPr>
            </w:pPr>
            <w:r w:rsidRPr="0047730D">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EBD6A" w14:textId="77777777" w:rsidR="00246D7C" w:rsidRPr="0047730D" w:rsidRDefault="00246D7C" w:rsidP="00732D6A">
            <w:pPr>
              <w:pStyle w:val="headertabella0"/>
              <w:rPr>
                <w:color w:val="002060"/>
              </w:rPr>
            </w:pPr>
            <w:r w:rsidRPr="0047730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567BE" w14:textId="77777777" w:rsidR="00246D7C" w:rsidRPr="0047730D" w:rsidRDefault="00246D7C" w:rsidP="00732D6A">
            <w:pPr>
              <w:pStyle w:val="headertabella0"/>
              <w:rPr>
                <w:color w:val="002060"/>
              </w:rPr>
            </w:pPr>
            <w:r w:rsidRPr="0047730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9D4DD" w14:textId="77777777" w:rsidR="00246D7C" w:rsidRPr="0047730D" w:rsidRDefault="00246D7C" w:rsidP="00732D6A">
            <w:pPr>
              <w:pStyle w:val="headertabella0"/>
              <w:rPr>
                <w:color w:val="002060"/>
              </w:rPr>
            </w:pPr>
            <w:r w:rsidRPr="0047730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81142" w14:textId="77777777" w:rsidR="00246D7C" w:rsidRPr="0047730D" w:rsidRDefault="00246D7C" w:rsidP="00732D6A">
            <w:pPr>
              <w:pStyle w:val="headertabella0"/>
              <w:rPr>
                <w:color w:val="002060"/>
              </w:rPr>
            </w:pPr>
            <w:r w:rsidRPr="0047730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AC4D4" w14:textId="77777777" w:rsidR="00246D7C" w:rsidRPr="0047730D" w:rsidRDefault="00246D7C" w:rsidP="00732D6A">
            <w:pPr>
              <w:pStyle w:val="headertabella0"/>
              <w:rPr>
                <w:color w:val="002060"/>
              </w:rPr>
            </w:pPr>
            <w:proofErr w:type="spellStart"/>
            <w:r w:rsidRPr="0047730D">
              <w:rPr>
                <w:color w:val="002060"/>
              </w:rPr>
              <w:t>Localita'</w:t>
            </w:r>
            <w:proofErr w:type="spellEnd"/>
            <w:r w:rsidRPr="0047730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DC72B" w14:textId="77777777" w:rsidR="00246D7C" w:rsidRPr="0047730D" w:rsidRDefault="00246D7C" w:rsidP="00732D6A">
            <w:pPr>
              <w:pStyle w:val="headertabella0"/>
              <w:rPr>
                <w:color w:val="002060"/>
              </w:rPr>
            </w:pPr>
            <w:r w:rsidRPr="0047730D">
              <w:rPr>
                <w:color w:val="002060"/>
              </w:rPr>
              <w:t>Indirizzo Impianto</w:t>
            </w:r>
          </w:p>
        </w:tc>
      </w:tr>
      <w:tr w:rsidR="00246D7C" w:rsidRPr="0047730D" w14:paraId="7768B771" w14:textId="77777777" w:rsidTr="00732D6A">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F742E1" w14:textId="77777777" w:rsidR="00246D7C" w:rsidRPr="0047730D" w:rsidRDefault="00246D7C" w:rsidP="00732D6A">
            <w:pPr>
              <w:pStyle w:val="rowtabella0"/>
              <w:rPr>
                <w:color w:val="002060"/>
              </w:rPr>
            </w:pPr>
            <w:r w:rsidRPr="0047730D">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CD923F" w14:textId="77777777" w:rsidR="00246D7C" w:rsidRPr="0047730D" w:rsidRDefault="00246D7C" w:rsidP="00732D6A">
            <w:pPr>
              <w:pStyle w:val="rowtabella0"/>
              <w:rPr>
                <w:color w:val="002060"/>
              </w:rPr>
            </w:pPr>
            <w:r w:rsidRPr="0047730D">
              <w:rPr>
                <w:color w:val="002060"/>
              </w:rPr>
              <w:t>TRE TORRI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7052ED" w14:textId="77777777" w:rsidR="00246D7C" w:rsidRPr="0047730D" w:rsidRDefault="00246D7C" w:rsidP="00732D6A">
            <w:pPr>
              <w:pStyle w:val="rowtabella0"/>
              <w:jc w:val="center"/>
              <w:rPr>
                <w:color w:val="002060"/>
              </w:rPr>
            </w:pPr>
            <w:r w:rsidRPr="0047730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2A3859" w14:textId="77777777" w:rsidR="00246D7C" w:rsidRPr="0047730D" w:rsidRDefault="00246D7C" w:rsidP="00732D6A">
            <w:pPr>
              <w:pStyle w:val="rowtabella0"/>
              <w:rPr>
                <w:color w:val="002060"/>
              </w:rPr>
            </w:pPr>
            <w:r w:rsidRPr="0047730D">
              <w:rPr>
                <w:color w:val="002060"/>
              </w:rPr>
              <w:t>31/10/2025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C0778A" w14:textId="77777777" w:rsidR="00246D7C" w:rsidRPr="0047730D" w:rsidRDefault="00246D7C" w:rsidP="00732D6A">
            <w:pPr>
              <w:pStyle w:val="rowtabella0"/>
              <w:rPr>
                <w:color w:val="002060"/>
              </w:rPr>
            </w:pPr>
            <w:r w:rsidRPr="0047730D">
              <w:rPr>
                <w:color w:val="002060"/>
              </w:rPr>
              <w:t xml:space="preserve">5286 PALESTRA </w:t>
            </w:r>
            <w:proofErr w:type="gramStart"/>
            <w:r w:rsidRPr="0047730D">
              <w:rPr>
                <w:color w:val="002060"/>
              </w:rPr>
              <w:t>C.SPORTIVO</w:t>
            </w:r>
            <w:proofErr w:type="gramEnd"/>
            <w:r w:rsidRPr="0047730D">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B6AE5E" w14:textId="77777777" w:rsidR="00246D7C" w:rsidRPr="0047730D" w:rsidRDefault="00246D7C" w:rsidP="00732D6A">
            <w:pPr>
              <w:pStyle w:val="rowtabella0"/>
              <w:rPr>
                <w:color w:val="002060"/>
              </w:rPr>
            </w:pPr>
            <w:r w:rsidRPr="0047730D">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4C1FB3" w14:textId="77777777" w:rsidR="00246D7C" w:rsidRPr="0047730D" w:rsidRDefault="00246D7C" w:rsidP="00732D6A">
            <w:pPr>
              <w:pStyle w:val="rowtabella0"/>
              <w:rPr>
                <w:color w:val="002060"/>
              </w:rPr>
            </w:pPr>
            <w:r w:rsidRPr="0047730D">
              <w:rPr>
                <w:color w:val="002060"/>
              </w:rPr>
              <w:t>VIA ALFIERI SNC</w:t>
            </w:r>
          </w:p>
        </w:tc>
      </w:tr>
      <w:tr w:rsidR="00246D7C" w:rsidRPr="0047730D" w14:paraId="2972A14E"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526AB5" w14:textId="77777777" w:rsidR="00246D7C" w:rsidRPr="0047730D" w:rsidRDefault="00246D7C" w:rsidP="00732D6A">
            <w:pPr>
              <w:pStyle w:val="rowtabella0"/>
              <w:rPr>
                <w:color w:val="002060"/>
              </w:rPr>
            </w:pPr>
            <w:r w:rsidRPr="0047730D">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D45095" w14:textId="77777777" w:rsidR="00246D7C" w:rsidRPr="0047730D" w:rsidRDefault="00246D7C" w:rsidP="00732D6A">
            <w:pPr>
              <w:pStyle w:val="rowtabella0"/>
              <w:rPr>
                <w:color w:val="002060"/>
              </w:rPr>
            </w:pPr>
            <w:r w:rsidRPr="0047730D">
              <w:rPr>
                <w:color w:val="002060"/>
              </w:rPr>
              <w:t>SAMBENEDETTESE C5 SSDARL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245220"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6F61F9" w14:textId="77777777" w:rsidR="00246D7C" w:rsidRPr="0047730D" w:rsidRDefault="00246D7C" w:rsidP="00732D6A">
            <w:pPr>
              <w:pStyle w:val="rowtabella0"/>
              <w:rPr>
                <w:color w:val="002060"/>
              </w:rPr>
            </w:pPr>
            <w:r w:rsidRPr="0047730D">
              <w:rPr>
                <w:color w:val="002060"/>
              </w:rPr>
              <w:t>31/10/2025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0E912E" w14:textId="77777777" w:rsidR="00246D7C" w:rsidRPr="0047730D" w:rsidRDefault="00246D7C" w:rsidP="00732D6A">
            <w:pPr>
              <w:pStyle w:val="rowtabella0"/>
              <w:rPr>
                <w:color w:val="002060"/>
              </w:rPr>
            </w:pPr>
            <w:r w:rsidRPr="0047730D">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E477FE" w14:textId="77777777" w:rsidR="00246D7C" w:rsidRPr="0047730D" w:rsidRDefault="00246D7C" w:rsidP="00732D6A">
            <w:pPr>
              <w:pStyle w:val="rowtabella0"/>
              <w:rPr>
                <w:color w:val="002060"/>
              </w:rPr>
            </w:pPr>
            <w:r w:rsidRPr="0047730D">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DBFC81" w14:textId="77777777" w:rsidR="00246D7C" w:rsidRPr="0047730D" w:rsidRDefault="00246D7C" w:rsidP="00732D6A">
            <w:pPr>
              <w:pStyle w:val="rowtabella0"/>
              <w:rPr>
                <w:color w:val="002060"/>
              </w:rPr>
            </w:pPr>
            <w:r w:rsidRPr="0047730D">
              <w:rPr>
                <w:color w:val="002060"/>
              </w:rPr>
              <w:t>VIA TOBAGI STAZ. CASTELBELLINO</w:t>
            </w:r>
          </w:p>
        </w:tc>
      </w:tr>
      <w:tr w:rsidR="00246D7C" w:rsidRPr="0047730D" w14:paraId="3E49C22A"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A2E8E8" w14:textId="77777777" w:rsidR="00246D7C" w:rsidRPr="0047730D" w:rsidRDefault="00246D7C" w:rsidP="00732D6A">
            <w:pPr>
              <w:pStyle w:val="rowtabella0"/>
              <w:rPr>
                <w:color w:val="002060"/>
              </w:rPr>
            </w:pPr>
            <w:r w:rsidRPr="0047730D">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CDCF44" w14:textId="77777777" w:rsidR="00246D7C" w:rsidRPr="0047730D" w:rsidRDefault="00246D7C" w:rsidP="00732D6A">
            <w:pPr>
              <w:pStyle w:val="rowtabella0"/>
              <w:rPr>
                <w:color w:val="002060"/>
              </w:rPr>
            </w:pPr>
            <w:r w:rsidRPr="0047730D">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954C61"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9FF58F" w14:textId="77777777" w:rsidR="00246D7C" w:rsidRPr="0047730D" w:rsidRDefault="00246D7C" w:rsidP="00732D6A">
            <w:pPr>
              <w:pStyle w:val="rowtabella0"/>
              <w:rPr>
                <w:color w:val="002060"/>
              </w:rPr>
            </w:pPr>
            <w:r w:rsidRPr="0047730D">
              <w:rPr>
                <w:color w:val="002060"/>
              </w:rPr>
              <w:t>31/10/2025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9C645D" w14:textId="77777777" w:rsidR="00246D7C" w:rsidRPr="0047730D" w:rsidRDefault="00246D7C" w:rsidP="00732D6A">
            <w:pPr>
              <w:pStyle w:val="rowtabella0"/>
              <w:rPr>
                <w:color w:val="002060"/>
              </w:rPr>
            </w:pPr>
            <w:r w:rsidRPr="0047730D">
              <w:rPr>
                <w:color w:val="002060"/>
              </w:rPr>
              <w:t>5704 POLIVALENTE COPERTO CAMPIGLION</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C30F76" w14:textId="77777777" w:rsidR="00246D7C" w:rsidRPr="0047730D" w:rsidRDefault="00246D7C" w:rsidP="00732D6A">
            <w:pPr>
              <w:pStyle w:val="rowtabella0"/>
              <w:rPr>
                <w:color w:val="002060"/>
              </w:rPr>
            </w:pPr>
            <w:r w:rsidRPr="0047730D">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350D3D" w14:textId="77777777" w:rsidR="00246D7C" w:rsidRPr="0047730D" w:rsidRDefault="00246D7C" w:rsidP="00732D6A">
            <w:pPr>
              <w:pStyle w:val="rowtabella0"/>
              <w:rPr>
                <w:color w:val="002060"/>
              </w:rPr>
            </w:pPr>
            <w:r w:rsidRPr="0047730D">
              <w:rPr>
                <w:color w:val="002060"/>
              </w:rPr>
              <w:t xml:space="preserve">VIA </w:t>
            </w:r>
            <w:proofErr w:type="gramStart"/>
            <w:r w:rsidRPr="0047730D">
              <w:rPr>
                <w:color w:val="002060"/>
              </w:rPr>
              <w:t>C.ULPIANI</w:t>
            </w:r>
            <w:proofErr w:type="gramEnd"/>
          </w:p>
        </w:tc>
      </w:tr>
      <w:tr w:rsidR="00246D7C" w:rsidRPr="0047730D" w14:paraId="19E09B4E"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AA9967" w14:textId="77777777" w:rsidR="00246D7C" w:rsidRPr="0047730D" w:rsidRDefault="00246D7C" w:rsidP="00732D6A">
            <w:pPr>
              <w:pStyle w:val="rowtabella0"/>
              <w:rPr>
                <w:color w:val="002060"/>
              </w:rPr>
            </w:pPr>
            <w:r w:rsidRPr="0047730D">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CBDD95" w14:textId="77777777" w:rsidR="00246D7C" w:rsidRPr="0047730D" w:rsidRDefault="00246D7C" w:rsidP="00732D6A">
            <w:pPr>
              <w:pStyle w:val="rowtabella0"/>
              <w:rPr>
                <w:color w:val="002060"/>
              </w:rPr>
            </w:pPr>
            <w:r w:rsidRPr="0047730D">
              <w:rPr>
                <w:color w:val="002060"/>
              </w:rPr>
              <w:t>ACSS MONDOLFO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007CCF"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C10FAD" w14:textId="77777777" w:rsidR="00246D7C" w:rsidRPr="0047730D" w:rsidRDefault="00246D7C" w:rsidP="00732D6A">
            <w:pPr>
              <w:pStyle w:val="rowtabella0"/>
              <w:rPr>
                <w:color w:val="002060"/>
              </w:rPr>
            </w:pPr>
            <w:r w:rsidRPr="0047730D">
              <w:rPr>
                <w:color w:val="002060"/>
              </w:rPr>
              <w:t>31/10/2025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835111" w14:textId="77777777" w:rsidR="00246D7C" w:rsidRPr="0047730D" w:rsidRDefault="00246D7C" w:rsidP="00732D6A">
            <w:pPr>
              <w:pStyle w:val="rowtabella0"/>
              <w:rPr>
                <w:color w:val="002060"/>
              </w:rPr>
            </w:pPr>
            <w:r w:rsidRPr="0047730D">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C9BE42" w14:textId="77777777" w:rsidR="00246D7C" w:rsidRPr="0047730D" w:rsidRDefault="00246D7C" w:rsidP="00732D6A">
            <w:pPr>
              <w:pStyle w:val="rowtabella0"/>
              <w:rPr>
                <w:color w:val="002060"/>
              </w:rPr>
            </w:pPr>
            <w:r w:rsidRPr="0047730D">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94D5F2" w14:textId="77777777" w:rsidR="00246D7C" w:rsidRPr="0047730D" w:rsidRDefault="00246D7C" w:rsidP="00732D6A">
            <w:pPr>
              <w:pStyle w:val="rowtabella0"/>
              <w:rPr>
                <w:color w:val="002060"/>
              </w:rPr>
            </w:pPr>
            <w:r w:rsidRPr="0047730D">
              <w:rPr>
                <w:color w:val="002060"/>
              </w:rPr>
              <w:t>VIA NAZARIO SAURO</w:t>
            </w:r>
          </w:p>
        </w:tc>
      </w:tr>
      <w:tr w:rsidR="00246D7C" w:rsidRPr="0047730D" w14:paraId="518854DA"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B2B283" w14:textId="77777777" w:rsidR="00246D7C" w:rsidRPr="0047730D" w:rsidRDefault="00246D7C" w:rsidP="00732D6A">
            <w:pPr>
              <w:pStyle w:val="rowtabella0"/>
              <w:rPr>
                <w:color w:val="002060"/>
              </w:rPr>
            </w:pPr>
            <w:r w:rsidRPr="0047730D">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7727C0" w14:textId="77777777" w:rsidR="00246D7C" w:rsidRPr="0047730D" w:rsidRDefault="00246D7C" w:rsidP="00732D6A">
            <w:pPr>
              <w:pStyle w:val="rowtabella0"/>
              <w:rPr>
                <w:color w:val="002060"/>
              </w:rPr>
            </w:pPr>
            <w:r w:rsidRPr="0047730D">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3CDAA0"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9BF8DA" w14:textId="77777777" w:rsidR="00246D7C" w:rsidRPr="0047730D" w:rsidRDefault="00246D7C" w:rsidP="00732D6A">
            <w:pPr>
              <w:pStyle w:val="rowtabella0"/>
              <w:rPr>
                <w:color w:val="002060"/>
              </w:rPr>
            </w:pPr>
            <w:r w:rsidRPr="0047730D">
              <w:rPr>
                <w:color w:val="002060"/>
              </w:rPr>
              <w:t>31/10/2025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A69D0A" w14:textId="77777777" w:rsidR="00246D7C" w:rsidRPr="0047730D" w:rsidRDefault="00246D7C" w:rsidP="00732D6A">
            <w:pPr>
              <w:pStyle w:val="rowtabella0"/>
              <w:rPr>
                <w:color w:val="002060"/>
              </w:rPr>
            </w:pPr>
            <w:r w:rsidRPr="0047730D">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E333F0" w14:textId="77777777" w:rsidR="00246D7C" w:rsidRPr="0047730D" w:rsidRDefault="00246D7C" w:rsidP="00732D6A">
            <w:pPr>
              <w:pStyle w:val="rowtabella0"/>
              <w:rPr>
                <w:color w:val="002060"/>
              </w:rPr>
            </w:pPr>
            <w:r w:rsidRPr="0047730D">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4C7DF1" w14:textId="77777777" w:rsidR="00246D7C" w:rsidRPr="0047730D" w:rsidRDefault="00246D7C" w:rsidP="00732D6A">
            <w:pPr>
              <w:pStyle w:val="rowtabella0"/>
              <w:rPr>
                <w:color w:val="002060"/>
              </w:rPr>
            </w:pPr>
            <w:r w:rsidRPr="0047730D">
              <w:rPr>
                <w:color w:val="002060"/>
              </w:rPr>
              <w:t xml:space="preserve">VIA </w:t>
            </w:r>
            <w:proofErr w:type="gramStart"/>
            <w:r w:rsidRPr="0047730D">
              <w:rPr>
                <w:color w:val="002060"/>
              </w:rPr>
              <w:t>B.BUOZZI</w:t>
            </w:r>
            <w:proofErr w:type="gramEnd"/>
          </w:p>
        </w:tc>
      </w:tr>
      <w:tr w:rsidR="00246D7C" w:rsidRPr="0047730D" w14:paraId="056BC95C"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2C01EA" w14:textId="77777777" w:rsidR="00246D7C" w:rsidRPr="0047730D" w:rsidRDefault="00246D7C" w:rsidP="00732D6A">
            <w:pPr>
              <w:pStyle w:val="rowtabella0"/>
              <w:rPr>
                <w:color w:val="002060"/>
              </w:rPr>
            </w:pPr>
            <w:r w:rsidRPr="0047730D">
              <w:rPr>
                <w:color w:val="002060"/>
              </w:rPr>
              <w:t>U.S. FORTUNA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525C3B" w14:textId="77777777" w:rsidR="00246D7C" w:rsidRPr="0047730D" w:rsidRDefault="00246D7C" w:rsidP="00732D6A">
            <w:pPr>
              <w:pStyle w:val="rowtabella0"/>
              <w:rPr>
                <w:color w:val="002060"/>
              </w:rPr>
            </w:pPr>
            <w:r w:rsidRPr="0047730D">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A8FE68"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348D63" w14:textId="77777777" w:rsidR="00246D7C" w:rsidRPr="0047730D" w:rsidRDefault="00246D7C" w:rsidP="00732D6A">
            <w:pPr>
              <w:pStyle w:val="rowtabella0"/>
              <w:rPr>
                <w:color w:val="002060"/>
              </w:rPr>
            </w:pPr>
            <w:r w:rsidRPr="0047730D">
              <w:rPr>
                <w:color w:val="002060"/>
              </w:rPr>
              <w:t>31/10/2025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20CBE2" w14:textId="77777777" w:rsidR="00246D7C" w:rsidRPr="0047730D" w:rsidRDefault="00246D7C" w:rsidP="00732D6A">
            <w:pPr>
              <w:pStyle w:val="rowtabella0"/>
              <w:rPr>
                <w:color w:val="002060"/>
              </w:rPr>
            </w:pPr>
            <w:r w:rsidRPr="0047730D">
              <w:rPr>
                <w:color w:val="002060"/>
              </w:rPr>
              <w:t xml:space="preserve">5454 </w:t>
            </w:r>
            <w:proofErr w:type="gramStart"/>
            <w:r w:rsidRPr="0047730D">
              <w:rPr>
                <w:color w:val="002060"/>
              </w:rPr>
              <w:t>C.COPERTO</w:t>
            </w:r>
            <w:proofErr w:type="gramEnd"/>
            <w:r w:rsidRPr="0047730D">
              <w:rPr>
                <w:color w:val="002060"/>
              </w:rPr>
              <w:t xml:space="preserve"> </w:t>
            </w:r>
            <w:proofErr w:type="gramStart"/>
            <w:r w:rsidRPr="0047730D">
              <w:rPr>
                <w:color w:val="002060"/>
              </w:rPr>
              <w:t>C.TENNIS</w:t>
            </w:r>
            <w:proofErr w:type="gramEnd"/>
            <w:r w:rsidRPr="0047730D">
              <w:rPr>
                <w:color w:val="002060"/>
              </w:rPr>
              <w:t xml:space="preserve">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3A6A6E" w14:textId="77777777" w:rsidR="00246D7C" w:rsidRPr="0047730D" w:rsidRDefault="00246D7C" w:rsidP="00732D6A">
            <w:pPr>
              <w:pStyle w:val="rowtabella0"/>
              <w:rPr>
                <w:color w:val="002060"/>
              </w:rPr>
            </w:pPr>
            <w:r w:rsidRPr="0047730D">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11C2D2" w14:textId="77777777" w:rsidR="00246D7C" w:rsidRPr="0047730D" w:rsidRDefault="00246D7C" w:rsidP="00732D6A">
            <w:pPr>
              <w:pStyle w:val="rowtabella0"/>
              <w:rPr>
                <w:color w:val="002060"/>
              </w:rPr>
            </w:pPr>
            <w:r w:rsidRPr="0047730D">
              <w:rPr>
                <w:color w:val="002060"/>
              </w:rPr>
              <w:t>VIA VILLA TOMBARI</w:t>
            </w:r>
          </w:p>
        </w:tc>
      </w:tr>
      <w:tr w:rsidR="00246D7C" w:rsidRPr="0047730D" w14:paraId="3C1DC6A9" w14:textId="77777777" w:rsidTr="00732D6A">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188473" w14:textId="77777777" w:rsidR="00246D7C" w:rsidRPr="0047730D" w:rsidRDefault="00246D7C" w:rsidP="00732D6A">
            <w:pPr>
              <w:pStyle w:val="rowtabella0"/>
              <w:rPr>
                <w:color w:val="002060"/>
              </w:rPr>
            </w:pPr>
            <w:r w:rsidRPr="0047730D">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9DE1D5" w14:textId="77777777" w:rsidR="00246D7C" w:rsidRPr="0047730D" w:rsidRDefault="00246D7C" w:rsidP="00732D6A">
            <w:pPr>
              <w:pStyle w:val="rowtabella0"/>
              <w:rPr>
                <w:color w:val="002060"/>
              </w:rPr>
            </w:pPr>
            <w:r w:rsidRPr="0047730D">
              <w:rPr>
                <w:color w:val="002060"/>
              </w:rPr>
              <w:t>PIETRALACROCE 73</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ED68BD"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D81BFD" w14:textId="77777777" w:rsidR="00246D7C" w:rsidRPr="0047730D" w:rsidRDefault="00246D7C" w:rsidP="00732D6A">
            <w:pPr>
              <w:pStyle w:val="rowtabella0"/>
              <w:rPr>
                <w:color w:val="002060"/>
              </w:rPr>
            </w:pPr>
            <w:r w:rsidRPr="0047730D">
              <w:rPr>
                <w:color w:val="002060"/>
              </w:rPr>
              <w:t>01/11/2025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B68005" w14:textId="77777777" w:rsidR="00246D7C" w:rsidRPr="0047730D" w:rsidRDefault="00246D7C" w:rsidP="00732D6A">
            <w:pPr>
              <w:pStyle w:val="rowtabella0"/>
              <w:rPr>
                <w:color w:val="002060"/>
              </w:rPr>
            </w:pPr>
            <w:r w:rsidRPr="0047730D">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5A01C1" w14:textId="77777777" w:rsidR="00246D7C" w:rsidRPr="0047730D" w:rsidRDefault="00246D7C" w:rsidP="00732D6A">
            <w:pPr>
              <w:pStyle w:val="rowtabella0"/>
              <w:rPr>
                <w:color w:val="002060"/>
              </w:rPr>
            </w:pPr>
            <w:r w:rsidRPr="0047730D">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021CF6" w14:textId="77777777" w:rsidR="00246D7C" w:rsidRPr="0047730D" w:rsidRDefault="00246D7C" w:rsidP="00732D6A">
            <w:pPr>
              <w:pStyle w:val="rowtabella0"/>
              <w:rPr>
                <w:color w:val="002060"/>
              </w:rPr>
            </w:pPr>
            <w:r w:rsidRPr="0047730D">
              <w:rPr>
                <w:color w:val="002060"/>
              </w:rPr>
              <w:t>VIA FALCONARA</w:t>
            </w:r>
          </w:p>
        </w:tc>
      </w:tr>
    </w:tbl>
    <w:p w14:paraId="0279D156" w14:textId="77777777" w:rsidR="00246D7C" w:rsidRPr="00C67005" w:rsidRDefault="00246D7C" w:rsidP="004434AF">
      <w:pPr>
        <w:pStyle w:val="breakline"/>
        <w:rPr>
          <w:rFonts w:eastAsiaTheme="minorEastAsia"/>
          <w:color w:val="002060"/>
        </w:rPr>
      </w:pPr>
    </w:p>
    <w:p w14:paraId="262D2D1A" w14:textId="77777777" w:rsidR="004434AF" w:rsidRPr="00C67005" w:rsidRDefault="004434AF" w:rsidP="004434AF">
      <w:pPr>
        <w:pStyle w:val="breakline"/>
        <w:rPr>
          <w:color w:val="002060"/>
        </w:rPr>
      </w:pPr>
    </w:p>
    <w:p w14:paraId="2E28028E" w14:textId="77777777" w:rsidR="004434AF" w:rsidRPr="00C67005" w:rsidRDefault="004434AF" w:rsidP="004434AF">
      <w:pPr>
        <w:pStyle w:val="titolocampionato0"/>
        <w:shd w:val="clear" w:color="auto" w:fill="CCCCCC"/>
        <w:spacing w:before="80" w:after="40"/>
        <w:rPr>
          <w:color w:val="002060"/>
        </w:rPr>
      </w:pPr>
      <w:r w:rsidRPr="00C67005">
        <w:rPr>
          <w:color w:val="002060"/>
        </w:rPr>
        <w:t>CALCIO A CINQUE SERIE C2</w:t>
      </w:r>
    </w:p>
    <w:p w14:paraId="4FF6DFB2" w14:textId="77777777" w:rsidR="004434AF" w:rsidRPr="00C67005" w:rsidRDefault="004434AF" w:rsidP="004434AF">
      <w:pPr>
        <w:pStyle w:val="titoloprinc0"/>
        <w:rPr>
          <w:color w:val="002060"/>
        </w:rPr>
      </w:pPr>
      <w:r w:rsidRPr="00C67005">
        <w:rPr>
          <w:color w:val="002060"/>
        </w:rPr>
        <w:t>VARIAZIONI AL PROGRAMMA GARE</w:t>
      </w:r>
    </w:p>
    <w:p w14:paraId="4CF08EE6" w14:textId="77777777" w:rsidR="004434AF" w:rsidRPr="00C67005" w:rsidRDefault="004434AF" w:rsidP="004434AF">
      <w:pPr>
        <w:pStyle w:val="breakline"/>
        <w:rPr>
          <w:color w:val="002060"/>
        </w:rPr>
      </w:pPr>
    </w:p>
    <w:p w14:paraId="43A6E239" w14:textId="77777777" w:rsidR="004434AF" w:rsidRPr="00C67005" w:rsidRDefault="004434AF" w:rsidP="004434AF">
      <w:pPr>
        <w:pStyle w:val="breakline"/>
        <w:rPr>
          <w:color w:val="002060"/>
        </w:rPr>
      </w:pPr>
    </w:p>
    <w:p w14:paraId="1276CA22" w14:textId="77777777" w:rsidR="004434AF" w:rsidRPr="00C67005" w:rsidRDefault="004434AF" w:rsidP="004434AF">
      <w:pPr>
        <w:pStyle w:val="sottotitolocampionato10"/>
        <w:rPr>
          <w:color w:val="002060"/>
        </w:rPr>
      </w:pPr>
      <w:r w:rsidRPr="00C67005">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4434AF" w:rsidRPr="00C67005" w14:paraId="0F0EE876" w14:textId="77777777" w:rsidTr="0009715B">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54683" w14:textId="77777777" w:rsidR="004434AF" w:rsidRPr="00C67005" w:rsidRDefault="004434AF" w:rsidP="00732D6A">
            <w:pPr>
              <w:pStyle w:val="headertabella0"/>
              <w:rPr>
                <w:color w:val="002060"/>
              </w:rPr>
            </w:pPr>
            <w:r w:rsidRPr="00C6700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F1514" w14:textId="77777777" w:rsidR="004434AF" w:rsidRPr="00C67005" w:rsidRDefault="004434AF" w:rsidP="00732D6A">
            <w:pPr>
              <w:pStyle w:val="headertabella0"/>
              <w:rPr>
                <w:color w:val="002060"/>
              </w:rPr>
            </w:pPr>
            <w:r w:rsidRPr="00C67005">
              <w:rPr>
                <w:color w:val="002060"/>
              </w:rPr>
              <w:t xml:space="preserve">N° </w:t>
            </w:r>
            <w:proofErr w:type="spellStart"/>
            <w:r w:rsidRPr="00C67005">
              <w:rPr>
                <w:color w:val="002060"/>
              </w:rPr>
              <w:t>Gior</w:t>
            </w:r>
            <w:proofErr w:type="spellEnd"/>
            <w:r w:rsidRPr="00C67005">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85757" w14:textId="77777777" w:rsidR="004434AF" w:rsidRPr="00C67005" w:rsidRDefault="004434AF" w:rsidP="00732D6A">
            <w:pPr>
              <w:pStyle w:val="headertabella0"/>
              <w:rPr>
                <w:color w:val="002060"/>
              </w:rPr>
            </w:pPr>
            <w:r w:rsidRPr="00C6700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B6B7D" w14:textId="77777777" w:rsidR="004434AF" w:rsidRPr="00C67005" w:rsidRDefault="004434AF" w:rsidP="00732D6A">
            <w:pPr>
              <w:pStyle w:val="headertabella0"/>
              <w:rPr>
                <w:color w:val="002060"/>
              </w:rPr>
            </w:pPr>
            <w:r w:rsidRPr="00C6700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77950" w14:textId="77777777" w:rsidR="004434AF" w:rsidRPr="00C67005" w:rsidRDefault="004434AF" w:rsidP="00732D6A">
            <w:pPr>
              <w:pStyle w:val="headertabella0"/>
              <w:rPr>
                <w:color w:val="002060"/>
              </w:rPr>
            </w:pPr>
            <w:r w:rsidRPr="00C67005">
              <w:rPr>
                <w:color w:val="002060"/>
              </w:rPr>
              <w:t xml:space="preserve">Data </w:t>
            </w:r>
            <w:proofErr w:type="spellStart"/>
            <w:r w:rsidRPr="00C67005">
              <w:rPr>
                <w:color w:val="002060"/>
              </w:rPr>
              <w:t>Orig</w:t>
            </w:r>
            <w:proofErr w:type="spellEnd"/>
            <w:r w:rsidRPr="00C6700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5943C" w14:textId="77777777" w:rsidR="004434AF" w:rsidRPr="00C67005" w:rsidRDefault="004434AF" w:rsidP="00732D6A">
            <w:pPr>
              <w:pStyle w:val="headertabella0"/>
              <w:rPr>
                <w:color w:val="002060"/>
              </w:rPr>
            </w:pPr>
            <w:r w:rsidRPr="00C6700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46EAE" w14:textId="77777777" w:rsidR="004434AF" w:rsidRPr="00C67005" w:rsidRDefault="004434AF" w:rsidP="00732D6A">
            <w:pPr>
              <w:pStyle w:val="headertabella0"/>
              <w:rPr>
                <w:color w:val="002060"/>
              </w:rPr>
            </w:pPr>
            <w:r w:rsidRPr="00C67005">
              <w:rPr>
                <w:color w:val="002060"/>
              </w:rPr>
              <w:t xml:space="preserve">Ora </w:t>
            </w:r>
            <w:proofErr w:type="spellStart"/>
            <w:r w:rsidRPr="00C67005">
              <w:rPr>
                <w:color w:val="002060"/>
              </w:rPr>
              <w:t>Orig</w:t>
            </w:r>
            <w:proofErr w:type="spellEnd"/>
            <w:r w:rsidRPr="00C67005">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6DB7B" w14:textId="77777777" w:rsidR="004434AF" w:rsidRPr="00C67005" w:rsidRDefault="004434AF" w:rsidP="00732D6A">
            <w:pPr>
              <w:pStyle w:val="headertabella0"/>
              <w:rPr>
                <w:color w:val="002060"/>
              </w:rPr>
            </w:pPr>
            <w:r w:rsidRPr="00C67005">
              <w:rPr>
                <w:color w:val="002060"/>
              </w:rPr>
              <w:t>Impianto</w:t>
            </w:r>
          </w:p>
        </w:tc>
      </w:tr>
      <w:tr w:rsidR="004434AF" w:rsidRPr="00C67005" w14:paraId="55FE8A58" w14:textId="77777777" w:rsidTr="0009715B">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8A433" w14:textId="77777777" w:rsidR="004434AF" w:rsidRPr="0009715B" w:rsidRDefault="004434AF" w:rsidP="00732D6A">
            <w:pPr>
              <w:pStyle w:val="rowtabella0"/>
              <w:rPr>
                <w:color w:val="002060"/>
                <w:highlight w:val="yellow"/>
              </w:rPr>
            </w:pPr>
            <w:r w:rsidRPr="0009715B">
              <w:rPr>
                <w:color w:val="002060"/>
                <w:highlight w:val="yellow"/>
              </w:rPr>
              <w:t>31/10/2025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00E3E" w14:textId="77777777" w:rsidR="004434AF" w:rsidRPr="0009715B" w:rsidRDefault="004434AF" w:rsidP="00732D6A">
            <w:pPr>
              <w:pStyle w:val="rowtabella0"/>
              <w:jc w:val="center"/>
              <w:rPr>
                <w:color w:val="002060"/>
                <w:highlight w:val="yellow"/>
              </w:rPr>
            </w:pPr>
            <w:r w:rsidRPr="0009715B">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F58EE" w14:textId="77777777" w:rsidR="004434AF" w:rsidRPr="0009715B" w:rsidRDefault="004434AF" w:rsidP="00732D6A">
            <w:pPr>
              <w:pStyle w:val="rowtabella0"/>
              <w:rPr>
                <w:color w:val="002060"/>
                <w:highlight w:val="yellow"/>
              </w:rPr>
            </w:pPr>
            <w:r w:rsidRPr="0009715B">
              <w:rPr>
                <w:color w:val="002060"/>
                <w:highlight w:val="yellow"/>
              </w:rPr>
              <w:t>RIVIERA DELLE PALME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39EB2" w14:textId="77777777" w:rsidR="004434AF" w:rsidRPr="0009715B" w:rsidRDefault="004434AF" w:rsidP="00732D6A">
            <w:pPr>
              <w:pStyle w:val="rowtabella0"/>
              <w:rPr>
                <w:color w:val="002060"/>
                <w:highlight w:val="yellow"/>
              </w:rPr>
            </w:pPr>
            <w:r w:rsidRPr="0009715B">
              <w:rPr>
                <w:color w:val="002060"/>
                <w:highlight w:val="yellow"/>
              </w:rPr>
              <w:t>FUTSAL VIRE GEOSISTEM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BCC49" w14:textId="77777777" w:rsidR="004434AF" w:rsidRPr="00C67005" w:rsidRDefault="004434AF" w:rsidP="00732D6A">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8DA25" w14:textId="77777777" w:rsidR="004434AF" w:rsidRPr="00C67005" w:rsidRDefault="004434AF" w:rsidP="00732D6A">
            <w:pPr>
              <w:pStyle w:val="rowtabella0"/>
              <w:jc w:val="center"/>
              <w:rPr>
                <w:color w:val="002060"/>
              </w:rPr>
            </w:pPr>
            <w:r w:rsidRPr="0009715B">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59E2D" w14:textId="77777777" w:rsidR="004434AF" w:rsidRPr="00C67005" w:rsidRDefault="004434AF" w:rsidP="00732D6A">
            <w:pPr>
              <w:pStyle w:val="rowtabella0"/>
              <w:jc w:val="center"/>
              <w:rPr>
                <w:color w:val="002060"/>
              </w:rPr>
            </w:pPr>
            <w:r w:rsidRPr="00C67005">
              <w:rPr>
                <w:color w:val="002060"/>
              </w:rPr>
              <w:t>21:30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1EAEE" w14:textId="77777777" w:rsidR="004434AF" w:rsidRPr="00C67005" w:rsidRDefault="004434AF" w:rsidP="00732D6A">
            <w:pPr>
              <w:pStyle w:val="rowtabella0"/>
              <w:rPr>
                <w:color w:val="002060"/>
              </w:rPr>
            </w:pPr>
            <w:r w:rsidRPr="0009715B">
              <w:rPr>
                <w:color w:val="002060"/>
                <w:highlight w:val="yellow"/>
              </w:rPr>
              <w:t>CAMPO COPERTO PORTO D'ASCOLI SAN BENEDETTO DEL TRONTO VIA VAL CUVIA LOCALITA'AGRARIA</w:t>
            </w:r>
          </w:p>
        </w:tc>
      </w:tr>
      <w:tr w:rsidR="004434AF" w:rsidRPr="00C67005" w14:paraId="6AD678DA" w14:textId="77777777" w:rsidTr="0009715B">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2F7D8" w14:textId="77777777" w:rsidR="004434AF" w:rsidRPr="0009715B" w:rsidRDefault="004434AF" w:rsidP="00732D6A">
            <w:pPr>
              <w:pStyle w:val="rowtabella0"/>
              <w:rPr>
                <w:color w:val="002060"/>
                <w:highlight w:val="yellow"/>
              </w:rPr>
            </w:pPr>
            <w:r w:rsidRPr="0009715B">
              <w:rPr>
                <w:color w:val="002060"/>
                <w:highlight w:val="yellow"/>
              </w:rPr>
              <w:t>19/11/2025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AF243" w14:textId="77777777" w:rsidR="004434AF" w:rsidRPr="0009715B" w:rsidRDefault="004434AF" w:rsidP="00732D6A">
            <w:pPr>
              <w:pStyle w:val="rowtabella0"/>
              <w:jc w:val="center"/>
              <w:rPr>
                <w:color w:val="002060"/>
                <w:highlight w:val="yellow"/>
              </w:rPr>
            </w:pPr>
            <w:r w:rsidRPr="0009715B">
              <w:rPr>
                <w:color w:val="002060"/>
                <w:highlight w:val="yellow"/>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CB12E" w14:textId="77777777" w:rsidR="004434AF" w:rsidRPr="0009715B" w:rsidRDefault="004434AF" w:rsidP="00732D6A">
            <w:pPr>
              <w:pStyle w:val="rowtabella0"/>
              <w:rPr>
                <w:color w:val="002060"/>
                <w:highlight w:val="yellow"/>
              </w:rPr>
            </w:pPr>
            <w:r w:rsidRPr="0009715B">
              <w:rPr>
                <w:color w:val="002060"/>
                <w:highlight w:val="yellow"/>
              </w:rPr>
              <w:t>FUTSAL VIRE GEOSISTEM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61E6F" w14:textId="77777777" w:rsidR="004434AF" w:rsidRPr="0009715B" w:rsidRDefault="004434AF" w:rsidP="00732D6A">
            <w:pPr>
              <w:pStyle w:val="rowtabella0"/>
              <w:rPr>
                <w:color w:val="002060"/>
                <w:highlight w:val="yellow"/>
              </w:rPr>
            </w:pPr>
            <w:proofErr w:type="gramStart"/>
            <w:r w:rsidRPr="0009715B">
              <w:rPr>
                <w:color w:val="002060"/>
                <w:highlight w:val="yellow"/>
              </w:rPr>
              <w:t>U.MANDOLESI</w:t>
            </w:r>
            <w:proofErr w:type="gramEnd"/>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A514D" w14:textId="77777777" w:rsidR="004434AF" w:rsidRPr="00C67005" w:rsidRDefault="004434AF" w:rsidP="00732D6A">
            <w:pPr>
              <w:pStyle w:val="rowtabella0"/>
              <w:rPr>
                <w:color w:val="002060"/>
              </w:rPr>
            </w:pPr>
            <w:r w:rsidRPr="00C67005">
              <w:rPr>
                <w:color w:val="002060"/>
              </w:rPr>
              <w:t>21/11/2025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DF408" w14:textId="77777777" w:rsidR="004434AF" w:rsidRPr="00C67005" w:rsidRDefault="004434AF" w:rsidP="00732D6A">
            <w:pPr>
              <w:pStyle w:val="rowtabella0"/>
              <w:jc w:val="center"/>
              <w:rPr>
                <w:color w:val="002060"/>
              </w:rPr>
            </w:pPr>
            <w:r w:rsidRPr="0009715B">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79088" w14:textId="77777777" w:rsidR="004434AF" w:rsidRPr="00C67005" w:rsidRDefault="004434AF" w:rsidP="00732D6A">
            <w:pPr>
              <w:rPr>
                <w:color w:val="002060"/>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058AC" w14:textId="77777777" w:rsidR="004434AF" w:rsidRPr="00C67005" w:rsidRDefault="004434AF" w:rsidP="00732D6A">
            <w:pPr>
              <w:rPr>
                <w:color w:val="002060"/>
              </w:rPr>
            </w:pPr>
          </w:p>
        </w:tc>
      </w:tr>
    </w:tbl>
    <w:p w14:paraId="1223EC19" w14:textId="77777777" w:rsidR="004434AF" w:rsidRPr="00C67005" w:rsidRDefault="004434AF" w:rsidP="004434AF">
      <w:pPr>
        <w:pStyle w:val="breakline"/>
        <w:rPr>
          <w:rFonts w:eastAsiaTheme="minorEastAsia"/>
          <w:color w:val="002060"/>
        </w:rPr>
      </w:pPr>
    </w:p>
    <w:p w14:paraId="07254258" w14:textId="77777777" w:rsidR="004434AF" w:rsidRPr="00C67005" w:rsidRDefault="004434AF" w:rsidP="004434AF">
      <w:pPr>
        <w:pStyle w:val="breakline"/>
        <w:rPr>
          <w:color w:val="002060"/>
        </w:rPr>
      </w:pPr>
    </w:p>
    <w:p w14:paraId="3B6ED37B" w14:textId="77777777" w:rsidR="004434AF" w:rsidRPr="00C67005" w:rsidRDefault="004434AF" w:rsidP="004434AF">
      <w:pPr>
        <w:pStyle w:val="titoloprinc0"/>
        <w:rPr>
          <w:color w:val="002060"/>
        </w:rPr>
      </w:pPr>
      <w:r w:rsidRPr="00C67005">
        <w:rPr>
          <w:color w:val="002060"/>
        </w:rPr>
        <w:t>RISULTATI</w:t>
      </w:r>
    </w:p>
    <w:p w14:paraId="25B3E14A" w14:textId="77777777" w:rsidR="004434AF" w:rsidRPr="00C67005" w:rsidRDefault="004434AF" w:rsidP="004434AF">
      <w:pPr>
        <w:pStyle w:val="breakline"/>
        <w:rPr>
          <w:color w:val="002060"/>
        </w:rPr>
      </w:pPr>
    </w:p>
    <w:p w14:paraId="00D691ED" w14:textId="77777777" w:rsidR="004434AF" w:rsidRPr="00C67005" w:rsidRDefault="004434AF" w:rsidP="004434AF">
      <w:pPr>
        <w:pStyle w:val="sottotitolocampionato10"/>
        <w:rPr>
          <w:color w:val="002060"/>
        </w:rPr>
      </w:pPr>
      <w:r w:rsidRPr="00C67005">
        <w:rPr>
          <w:color w:val="002060"/>
        </w:rPr>
        <w:t>RISULTATI UFFICIALI GARE DEL 24/10/2025</w:t>
      </w:r>
    </w:p>
    <w:p w14:paraId="3E35D9E4" w14:textId="77777777" w:rsidR="005B2190" w:rsidRPr="005B2190" w:rsidRDefault="005B2190" w:rsidP="005B2190">
      <w:pPr>
        <w:pStyle w:val="sottotitolocampionato20"/>
        <w:spacing w:before="0" w:beforeAutospacing="0" w:after="0" w:afterAutospacing="0"/>
        <w:rPr>
          <w:rFonts w:ascii="Arial" w:hAnsi="Arial" w:cs="Arial"/>
          <w:color w:val="002060"/>
          <w:sz w:val="20"/>
          <w:szCs w:val="20"/>
        </w:rPr>
      </w:pPr>
      <w:r w:rsidRPr="005B2190">
        <w:rPr>
          <w:rFonts w:ascii="Arial" w:hAnsi="Arial" w:cs="Arial"/>
          <w:color w:val="002060"/>
          <w:sz w:val="20"/>
          <w:szCs w:val="20"/>
        </w:rPr>
        <w:t>Si trascrivono qui di seguito i risultati ufficiali delle gare disputate</w:t>
      </w:r>
    </w:p>
    <w:p w14:paraId="66A012B1" w14:textId="77777777" w:rsidR="004434AF" w:rsidRPr="00C67005" w:rsidRDefault="004434AF" w:rsidP="004434A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434AF" w:rsidRPr="00C67005" w14:paraId="1482DC41" w14:textId="77777777" w:rsidTr="00732D6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434AF" w:rsidRPr="00C67005" w14:paraId="01BD400E" w14:textId="77777777" w:rsidTr="00732D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9F874" w14:textId="77777777" w:rsidR="004434AF" w:rsidRPr="00C67005" w:rsidRDefault="004434AF" w:rsidP="00732D6A">
                  <w:pPr>
                    <w:pStyle w:val="headertabella0"/>
                    <w:rPr>
                      <w:color w:val="002060"/>
                    </w:rPr>
                  </w:pPr>
                  <w:r w:rsidRPr="00C67005">
                    <w:rPr>
                      <w:color w:val="002060"/>
                    </w:rPr>
                    <w:t>GIRONE A - 5 Giornata - A</w:t>
                  </w:r>
                </w:p>
              </w:tc>
            </w:tr>
            <w:tr w:rsidR="004434AF" w:rsidRPr="00C67005" w14:paraId="571B5F91" w14:textId="77777777" w:rsidTr="00732D6A">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4EF841" w14:textId="77777777" w:rsidR="004434AF" w:rsidRPr="00C67005" w:rsidRDefault="004434AF" w:rsidP="00732D6A">
                  <w:pPr>
                    <w:pStyle w:val="rowtabella0"/>
                    <w:rPr>
                      <w:color w:val="002060"/>
                    </w:rPr>
                  </w:pPr>
                  <w:r w:rsidRPr="00C67005">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96C508" w14:textId="77777777" w:rsidR="004434AF" w:rsidRPr="00C67005" w:rsidRDefault="004434AF" w:rsidP="00732D6A">
                  <w:pPr>
                    <w:pStyle w:val="rowtabella0"/>
                    <w:rPr>
                      <w:color w:val="002060"/>
                    </w:rPr>
                  </w:pPr>
                  <w:r w:rsidRPr="00C67005">
                    <w:rPr>
                      <w:color w:val="002060"/>
                    </w:rPr>
                    <w:t>- ANKON NOVA MARMI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11B892" w14:textId="77777777" w:rsidR="004434AF" w:rsidRPr="00C67005" w:rsidRDefault="004434AF" w:rsidP="00732D6A">
                  <w:pPr>
                    <w:pStyle w:val="rowtabella0"/>
                    <w:jc w:val="center"/>
                    <w:rPr>
                      <w:color w:val="002060"/>
                    </w:rPr>
                  </w:pPr>
                  <w:r w:rsidRPr="00C67005">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E28BD5" w14:textId="77777777" w:rsidR="004434AF" w:rsidRPr="00C67005" w:rsidRDefault="004434AF" w:rsidP="00732D6A">
                  <w:pPr>
                    <w:pStyle w:val="rowtabella0"/>
                    <w:jc w:val="center"/>
                    <w:rPr>
                      <w:color w:val="002060"/>
                    </w:rPr>
                  </w:pPr>
                  <w:r w:rsidRPr="00C67005">
                    <w:rPr>
                      <w:color w:val="002060"/>
                    </w:rPr>
                    <w:t> </w:t>
                  </w:r>
                </w:p>
              </w:tc>
            </w:tr>
            <w:tr w:rsidR="004434AF" w:rsidRPr="00C67005" w14:paraId="5790A1B3"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2E1AD0" w14:textId="77777777" w:rsidR="004434AF" w:rsidRPr="00C67005" w:rsidRDefault="004434AF" w:rsidP="00732D6A">
                  <w:pPr>
                    <w:pStyle w:val="rowtabella0"/>
                    <w:rPr>
                      <w:color w:val="002060"/>
                    </w:rPr>
                  </w:pPr>
                  <w:r w:rsidRPr="00C67005">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C76EF0" w14:textId="77777777" w:rsidR="004434AF" w:rsidRPr="00C67005" w:rsidRDefault="004434AF" w:rsidP="00732D6A">
                  <w:pPr>
                    <w:pStyle w:val="rowtabella0"/>
                    <w:rPr>
                      <w:color w:val="002060"/>
                    </w:rPr>
                  </w:pPr>
                  <w:r w:rsidRPr="00C67005">
                    <w:rPr>
                      <w:color w:val="002060"/>
                    </w:rPr>
                    <w:t>- ACQUALAGNA CALCIO C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F7AAB4" w14:textId="77777777" w:rsidR="004434AF" w:rsidRPr="00C67005" w:rsidRDefault="004434AF" w:rsidP="00732D6A">
                  <w:pPr>
                    <w:pStyle w:val="rowtabella0"/>
                    <w:jc w:val="center"/>
                    <w:rPr>
                      <w:color w:val="002060"/>
                    </w:rPr>
                  </w:pPr>
                  <w:r w:rsidRPr="00C67005">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5C9A1A" w14:textId="77777777" w:rsidR="004434AF" w:rsidRPr="00C67005" w:rsidRDefault="004434AF" w:rsidP="00732D6A">
                  <w:pPr>
                    <w:pStyle w:val="rowtabella0"/>
                    <w:jc w:val="center"/>
                    <w:rPr>
                      <w:color w:val="002060"/>
                    </w:rPr>
                  </w:pPr>
                  <w:r w:rsidRPr="00C67005">
                    <w:rPr>
                      <w:color w:val="002060"/>
                    </w:rPr>
                    <w:t> </w:t>
                  </w:r>
                </w:p>
              </w:tc>
            </w:tr>
            <w:tr w:rsidR="004434AF" w:rsidRPr="00C67005" w14:paraId="66096C0C"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982A17" w14:textId="77777777" w:rsidR="004434AF" w:rsidRPr="00C67005" w:rsidRDefault="004434AF" w:rsidP="00732D6A">
                  <w:pPr>
                    <w:pStyle w:val="rowtabella0"/>
                    <w:rPr>
                      <w:color w:val="002060"/>
                    </w:rPr>
                  </w:pPr>
                  <w:r w:rsidRPr="00C67005">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939AF0" w14:textId="77777777" w:rsidR="004434AF" w:rsidRPr="00C67005" w:rsidRDefault="004434AF" w:rsidP="00732D6A">
                  <w:pPr>
                    <w:pStyle w:val="rowtabella0"/>
                    <w:rPr>
                      <w:color w:val="002060"/>
                    </w:rPr>
                  </w:pPr>
                  <w:r w:rsidRPr="00C67005">
                    <w:rPr>
                      <w:color w:val="002060"/>
                    </w:rPr>
                    <w:t>- VILLA CECCOLINI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AB8FD9" w14:textId="77777777" w:rsidR="004434AF" w:rsidRPr="00C67005" w:rsidRDefault="004434AF" w:rsidP="00732D6A">
                  <w:pPr>
                    <w:pStyle w:val="rowtabella0"/>
                    <w:jc w:val="center"/>
                    <w:rPr>
                      <w:color w:val="002060"/>
                    </w:rPr>
                  </w:pPr>
                  <w:r w:rsidRPr="00C67005">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BA6D8D" w14:textId="77777777" w:rsidR="004434AF" w:rsidRPr="00C67005" w:rsidRDefault="004434AF" w:rsidP="00732D6A">
                  <w:pPr>
                    <w:pStyle w:val="rowtabella0"/>
                    <w:jc w:val="center"/>
                    <w:rPr>
                      <w:color w:val="002060"/>
                    </w:rPr>
                  </w:pPr>
                  <w:r w:rsidRPr="00C67005">
                    <w:rPr>
                      <w:color w:val="002060"/>
                    </w:rPr>
                    <w:t> </w:t>
                  </w:r>
                </w:p>
              </w:tc>
            </w:tr>
            <w:tr w:rsidR="004434AF" w:rsidRPr="00C67005" w14:paraId="0A8637C8"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83008C" w14:textId="77777777" w:rsidR="004434AF" w:rsidRPr="00C67005" w:rsidRDefault="004434AF" w:rsidP="00732D6A">
                  <w:pPr>
                    <w:pStyle w:val="rowtabella0"/>
                    <w:rPr>
                      <w:color w:val="002060"/>
                    </w:rPr>
                  </w:pPr>
                  <w:r w:rsidRPr="00C67005">
                    <w:rPr>
                      <w:color w:val="002060"/>
                    </w:rPr>
                    <w:t>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B8BBD2" w14:textId="77777777" w:rsidR="004434AF" w:rsidRPr="00C67005" w:rsidRDefault="004434AF" w:rsidP="00732D6A">
                  <w:pPr>
                    <w:pStyle w:val="rowtabella0"/>
                    <w:rPr>
                      <w:color w:val="002060"/>
                    </w:rPr>
                  </w:pPr>
                  <w:r w:rsidRPr="00C67005">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0A53A3" w14:textId="77777777" w:rsidR="004434AF" w:rsidRPr="00C67005" w:rsidRDefault="004434AF" w:rsidP="00732D6A">
                  <w:pPr>
                    <w:pStyle w:val="rowtabella0"/>
                    <w:jc w:val="center"/>
                    <w:rPr>
                      <w:color w:val="002060"/>
                    </w:rPr>
                  </w:pPr>
                  <w:r w:rsidRPr="00C67005">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3760B7" w14:textId="77777777" w:rsidR="004434AF" w:rsidRPr="00C67005" w:rsidRDefault="004434AF" w:rsidP="00732D6A">
                  <w:pPr>
                    <w:pStyle w:val="rowtabella0"/>
                    <w:jc w:val="center"/>
                    <w:rPr>
                      <w:color w:val="002060"/>
                    </w:rPr>
                  </w:pPr>
                  <w:r w:rsidRPr="00C67005">
                    <w:rPr>
                      <w:color w:val="002060"/>
                    </w:rPr>
                    <w:t> </w:t>
                  </w:r>
                </w:p>
              </w:tc>
            </w:tr>
            <w:tr w:rsidR="004434AF" w:rsidRPr="00C67005" w14:paraId="62808C1E"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16AB54" w14:textId="77777777" w:rsidR="004434AF" w:rsidRPr="00C67005" w:rsidRDefault="004434AF" w:rsidP="00732D6A">
                  <w:pPr>
                    <w:pStyle w:val="rowtabella0"/>
                    <w:rPr>
                      <w:color w:val="002060"/>
                    </w:rPr>
                  </w:pPr>
                  <w:r w:rsidRPr="00C67005">
                    <w:rPr>
                      <w:color w:val="002060"/>
                    </w:rPr>
                    <w:t>MANTOVANI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B78DC8" w14:textId="77777777" w:rsidR="004434AF" w:rsidRPr="00C67005" w:rsidRDefault="004434AF" w:rsidP="00732D6A">
                  <w:pPr>
                    <w:pStyle w:val="rowtabella0"/>
                    <w:rPr>
                      <w:color w:val="002060"/>
                    </w:rPr>
                  </w:pPr>
                  <w:r w:rsidRPr="00C67005">
                    <w:rPr>
                      <w:color w:val="002060"/>
                    </w:rPr>
                    <w:t>- GIOVANI SANT IPPOLITO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C70A72" w14:textId="77777777" w:rsidR="004434AF" w:rsidRPr="00C67005" w:rsidRDefault="004434AF" w:rsidP="00732D6A">
                  <w:pPr>
                    <w:pStyle w:val="rowtabella0"/>
                    <w:jc w:val="center"/>
                    <w:rPr>
                      <w:color w:val="002060"/>
                    </w:rPr>
                  </w:pPr>
                  <w:r w:rsidRPr="00C67005">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E89A9E" w14:textId="77777777" w:rsidR="004434AF" w:rsidRPr="00C67005" w:rsidRDefault="004434AF" w:rsidP="00732D6A">
                  <w:pPr>
                    <w:pStyle w:val="rowtabella0"/>
                    <w:jc w:val="center"/>
                    <w:rPr>
                      <w:color w:val="002060"/>
                    </w:rPr>
                  </w:pPr>
                  <w:r w:rsidRPr="00C67005">
                    <w:rPr>
                      <w:color w:val="002060"/>
                    </w:rPr>
                    <w:t> </w:t>
                  </w:r>
                </w:p>
              </w:tc>
            </w:tr>
            <w:tr w:rsidR="004434AF" w:rsidRPr="00C67005" w14:paraId="7EBB44CA"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8C4A3D" w14:textId="77777777" w:rsidR="004434AF" w:rsidRPr="00C67005" w:rsidRDefault="004434AF" w:rsidP="00732D6A">
                  <w:pPr>
                    <w:pStyle w:val="rowtabella0"/>
                    <w:rPr>
                      <w:color w:val="002060"/>
                    </w:rPr>
                  </w:pPr>
                  <w:r w:rsidRPr="00C67005">
                    <w:rPr>
                      <w:color w:val="002060"/>
                    </w:rPr>
                    <w:t>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090337" w14:textId="77777777" w:rsidR="004434AF" w:rsidRPr="00C67005" w:rsidRDefault="004434AF" w:rsidP="00732D6A">
                  <w:pPr>
                    <w:pStyle w:val="rowtabella0"/>
                    <w:rPr>
                      <w:color w:val="002060"/>
                    </w:rPr>
                  </w:pPr>
                  <w:r w:rsidRPr="00C67005">
                    <w:rPr>
                      <w:color w:val="002060"/>
                    </w:rPr>
                    <w:t xml:space="preserve">- </w:t>
                  </w:r>
                  <w:proofErr w:type="gramStart"/>
                  <w:r w:rsidRPr="00C67005">
                    <w:rPr>
                      <w:color w:val="002060"/>
                    </w:rPr>
                    <w:t>CITTA</w:t>
                  </w:r>
                  <w:proofErr w:type="gramEnd"/>
                  <w:r w:rsidRPr="00C67005">
                    <w:rPr>
                      <w:color w:val="002060"/>
                    </w:rPr>
                    <w:t xml:space="preserve">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CD34F7" w14:textId="77777777" w:rsidR="004434AF" w:rsidRPr="00C67005" w:rsidRDefault="004434AF" w:rsidP="00732D6A">
                  <w:pPr>
                    <w:pStyle w:val="rowtabella0"/>
                    <w:jc w:val="center"/>
                    <w:rPr>
                      <w:color w:val="002060"/>
                    </w:rPr>
                  </w:pPr>
                  <w:r w:rsidRPr="00C67005">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75B55B" w14:textId="77777777" w:rsidR="004434AF" w:rsidRPr="00C67005" w:rsidRDefault="004434AF" w:rsidP="00732D6A">
                  <w:pPr>
                    <w:pStyle w:val="rowtabella0"/>
                    <w:jc w:val="center"/>
                    <w:rPr>
                      <w:color w:val="002060"/>
                    </w:rPr>
                  </w:pPr>
                  <w:r w:rsidRPr="00C67005">
                    <w:rPr>
                      <w:color w:val="002060"/>
                    </w:rPr>
                    <w:t> </w:t>
                  </w:r>
                </w:p>
              </w:tc>
            </w:tr>
            <w:tr w:rsidR="004434AF" w:rsidRPr="00C67005" w14:paraId="1D83A038" w14:textId="77777777" w:rsidTr="00732D6A">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4AE653" w14:textId="77777777" w:rsidR="004434AF" w:rsidRPr="00C67005" w:rsidRDefault="004434AF" w:rsidP="00732D6A">
                  <w:pPr>
                    <w:pStyle w:val="rowtabella0"/>
                    <w:rPr>
                      <w:color w:val="002060"/>
                    </w:rPr>
                  </w:pPr>
                  <w:r w:rsidRPr="00C67005">
                    <w:rPr>
                      <w:color w:val="002060"/>
                    </w:rPr>
                    <w:t>POL.CAGLI SPORT ASSOCIATI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730266" w14:textId="77777777" w:rsidR="004434AF" w:rsidRPr="00C67005" w:rsidRDefault="004434AF" w:rsidP="00732D6A">
                  <w:pPr>
                    <w:pStyle w:val="rowtabella0"/>
                    <w:rPr>
                      <w:color w:val="002060"/>
                    </w:rPr>
                  </w:pPr>
                  <w:r w:rsidRPr="00C67005">
                    <w:rPr>
                      <w:color w:val="002060"/>
                    </w:rPr>
                    <w:t>- VERBENA C5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2FF3D3" w14:textId="77777777" w:rsidR="004434AF" w:rsidRPr="00C67005" w:rsidRDefault="004434AF" w:rsidP="00732D6A">
                  <w:pPr>
                    <w:pStyle w:val="rowtabella0"/>
                    <w:jc w:val="center"/>
                    <w:rPr>
                      <w:color w:val="002060"/>
                    </w:rPr>
                  </w:pPr>
                  <w:r w:rsidRPr="00C67005">
                    <w:rPr>
                      <w:color w:val="002060"/>
                    </w:rPr>
                    <w:t>7 - 5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A9A74B" w14:textId="77777777" w:rsidR="004434AF" w:rsidRPr="00C67005" w:rsidRDefault="004434AF" w:rsidP="00732D6A">
                  <w:pPr>
                    <w:pStyle w:val="rowtabella0"/>
                    <w:jc w:val="center"/>
                    <w:rPr>
                      <w:color w:val="002060"/>
                    </w:rPr>
                  </w:pPr>
                  <w:r w:rsidRPr="00C67005">
                    <w:rPr>
                      <w:color w:val="002060"/>
                    </w:rPr>
                    <w:t> </w:t>
                  </w:r>
                </w:p>
              </w:tc>
            </w:tr>
          </w:tbl>
          <w:p w14:paraId="5DA6521E" w14:textId="77777777" w:rsidR="004434AF" w:rsidRPr="00C67005" w:rsidRDefault="004434AF" w:rsidP="00732D6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434AF" w:rsidRPr="00C67005" w14:paraId="06C59A62" w14:textId="77777777" w:rsidTr="00732D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93791" w14:textId="77777777" w:rsidR="004434AF" w:rsidRPr="00C67005" w:rsidRDefault="004434AF" w:rsidP="00732D6A">
                  <w:pPr>
                    <w:pStyle w:val="headertabella0"/>
                    <w:rPr>
                      <w:color w:val="002060"/>
                    </w:rPr>
                  </w:pPr>
                  <w:r w:rsidRPr="00C67005">
                    <w:rPr>
                      <w:color w:val="002060"/>
                    </w:rPr>
                    <w:t>GIRONE B - 5 Giornata - A</w:t>
                  </w:r>
                </w:p>
              </w:tc>
            </w:tr>
            <w:tr w:rsidR="004434AF" w:rsidRPr="00C67005" w14:paraId="494AA7A4" w14:textId="77777777" w:rsidTr="00732D6A">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C059DF" w14:textId="77777777" w:rsidR="004434AF" w:rsidRPr="00C67005" w:rsidRDefault="004434AF" w:rsidP="00732D6A">
                  <w:pPr>
                    <w:pStyle w:val="rowtabella0"/>
                    <w:rPr>
                      <w:color w:val="002060"/>
                    </w:rPr>
                  </w:pPr>
                  <w:r w:rsidRPr="00C67005">
                    <w:rPr>
                      <w:color w:val="002060"/>
                    </w:rPr>
                    <w:t>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44A9AA" w14:textId="77777777" w:rsidR="004434AF" w:rsidRPr="00C67005" w:rsidRDefault="004434AF" w:rsidP="00732D6A">
                  <w:pPr>
                    <w:pStyle w:val="rowtabella0"/>
                    <w:rPr>
                      <w:color w:val="002060"/>
                    </w:rPr>
                  </w:pPr>
                  <w:r w:rsidRPr="00C67005">
                    <w:rPr>
                      <w:color w:val="002060"/>
                    </w:rPr>
                    <w:t>- AURORA TREIA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2D9695" w14:textId="77777777" w:rsidR="004434AF" w:rsidRPr="00C67005" w:rsidRDefault="004434AF" w:rsidP="00732D6A">
                  <w:pPr>
                    <w:pStyle w:val="rowtabella0"/>
                    <w:jc w:val="center"/>
                    <w:rPr>
                      <w:color w:val="002060"/>
                    </w:rPr>
                  </w:pPr>
                  <w:r w:rsidRPr="00C67005">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F691F7" w14:textId="77777777" w:rsidR="004434AF" w:rsidRPr="00C67005" w:rsidRDefault="004434AF" w:rsidP="00732D6A">
                  <w:pPr>
                    <w:pStyle w:val="rowtabella0"/>
                    <w:jc w:val="center"/>
                    <w:rPr>
                      <w:color w:val="002060"/>
                    </w:rPr>
                  </w:pPr>
                  <w:r w:rsidRPr="00C67005">
                    <w:rPr>
                      <w:color w:val="002060"/>
                    </w:rPr>
                    <w:t> </w:t>
                  </w:r>
                </w:p>
              </w:tc>
            </w:tr>
            <w:tr w:rsidR="004434AF" w:rsidRPr="00C67005" w14:paraId="77FBB53C"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0E229B" w14:textId="77777777" w:rsidR="004434AF" w:rsidRPr="00C67005" w:rsidRDefault="004434AF" w:rsidP="00732D6A">
                  <w:pPr>
                    <w:pStyle w:val="rowtabella0"/>
                    <w:rPr>
                      <w:color w:val="002060"/>
                    </w:rPr>
                  </w:pPr>
                  <w:r w:rsidRPr="00C67005">
                    <w:rPr>
                      <w:color w:val="002060"/>
                    </w:rPr>
                    <w:t>FUTSAL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5280F4" w14:textId="77777777" w:rsidR="004434AF" w:rsidRPr="00C67005" w:rsidRDefault="004434AF" w:rsidP="00732D6A">
                  <w:pPr>
                    <w:pStyle w:val="rowtabella0"/>
                    <w:rPr>
                      <w:color w:val="002060"/>
                    </w:rPr>
                  </w:pPr>
                  <w:r w:rsidRPr="00C67005">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29F903" w14:textId="77777777" w:rsidR="004434AF" w:rsidRPr="00C67005" w:rsidRDefault="004434AF" w:rsidP="00732D6A">
                  <w:pPr>
                    <w:pStyle w:val="rowtabella0"/>
                    <w:jc w:val="center"/>
                    <w:rPr>
                      <w:color w:val="002060"/>
                    </w:rPr>
                  </w:pPr>
                  <w:r w:rsidRPr="00C67005">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42E944" w14:textId="77777777" w:rsidR="004434AF" w:rsidRPr="00C67005" w:rsidRDefault="004434AF" w:rsidP="00732D6A">
                  <w:pPr>
                    <w:pStyle w:val="rowtabella0"/>
                    <w:jc w:val="center"/>
                    <w:rPr>
                      <w:color w:val="002060"/>
                    </w:rPr>
                  </w:pPr>
                  <w:r w:rsidRPr="00C67005">
                    <w:rPr>
                      <w:color w:val="002060"/>
                    </w:rPr>
                    <w:t> </w:t>
                  </w:r>
                </w:p>
              </w:tc>
            </w:tr>
            <w:tr w:rsidR="004434AF" w:rsidRPr="00C67005" w14:paraId="601D69A7"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64AF58" w14:textId="77777777" w:rsidR="004434AF" w:rsidRPr="00C67005" w:rsidRDefault="004434AF" w:rsidP="00732D6A">
                  <w:pPr>
                    <w:pStyle w:val="rowtabella0"/>
                    <w:rPr>
                      <w:color w:val="002060"/>
                    </w:rPr>
                  </w:pPr>
                  <w:r w:rsidRPr="00C67005">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A76FB3" w14:textId="77777777" w:rsidR="004434AF" w:rsidRPr="00C67005" w:rsidRDefault="004434AF" w:rsidP="00732D6A">
                  <w:pPr>
                    <w:pStyle w:val="rowtabella0"/>
                    <w:rPr>
                      <w:color w:val="002060"/>
                    </w:rPr>
                  </w:pPr>
                  <w:r w:rsidRPr="00C67005">
                    <w:rPr>
                      <w:color w:val="002060"/>
                    </w:rPr>
                    <w:t>- FUTSAL CASTELRAIMONDO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7510B9" w14:textId="77777777" w:rsidR="004434AF" w:rsidRPr="00C67005" w:rsidRDefault="004434AF" w:rsidP="00732D6A">
                  <w:pPr>
                    <w:pStyle w:val="rowtabella0"/>
                    <w:jc w:val="center"/>
                    <w:rPr>
                      <w:color w:val="002060"/>
                    </w:rPr>
                  </w:pPr>
                  <w:r w:rsidRPr="00C67005">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0F7C3A" w14:textId="77777777" w:rsidR="004434AF" w:rsidRPr="00C67005" w:rsidRDefault="004434AF" w:rsidP="00732D6A">
                  <w:pPr>
                    <w:pStyle w:val="rowtabella0"/>
                    <w:jc w:val="center"/>
                    <w:rPr>
                      <w:color w:val="002060"/>
                    </w:rPr>
                  </w:pPr>
                  <w:r w:rsidRPr="00C67005">
                    <w:rPr>
                      <w:color w:val="002060"/>
                    </w:rPr>
                    <w:t> </w:t>
                  </w:r>
                </w:p>
              </w:tc>
            </w:tr>
            <w:tr w:rsidR="004434AF" w:rsidRPr="00C67005" w14:paraId="7DABEB38"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6B086D" w14:textId="77777777" w:rsidR="004434AF" w:rsidRPr="00C67005" w:rsidRDefault="004434AF" w:rsidP="00732D6A">
                  <w:pPr>
                    <w:pStyle w:val="rowtabella0"/>
                    <w:rPr>
                      <w:color w:val="002060"/>
                    </w:rPr>
                  </w:pPr>
                  <w:r w:rsidRPr="00C67005">
                    <w:rPr>
                      <w:color w:val="002060"/>
                    </w:rPr>
                    <w:t>(1)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2F38DB" w14:textId="77777777" w:rsidR="004434AF" w:rsidRPr="00C67005" w:rsidRDefault="004434AF" w:rsidP="00732D6A">
                  <w:pPr>
                    <w:pStyle w:val="rowtabella0"/>
                    <w:rPr>
                      <w:color w:val="002060"/>
                    </w:rPr>
                  </w:pPr>
                  <w:r w:rsidRPr="00C67005">
                    <w:rPr>
                      <w:color w:val="002060"/>
                    </w:rPr>
                    <w:t>- CDC 2018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A4FBAE" w14:textId="77777777" w:rsidR="004434AF" w:rsidRPr="00C67005" w:rsidRDefault="004434AF" w:rsidP="00732D6A">
                  <w:pPr>
                    <w:pStyle w:val="rowtabella0"/>
                    <w:jc w:val="center"/>
                    <w:rPr>
                      <w:color w:val="002060"/>
                    </w:rPr>
                  </w:pPr>
                  <w:r w:rsidRPr="00C67005">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581F0D" w14:textId="77777777" w:rsidR="004434AF" w:rsidRPr="00C67005" w:rsidRDefault="004434AF" w:rsidP="00732D6A">
                  <w:pPr>
                    <w:pStyle w:val="rowtabella0"/>
                    <w:jc w:val="center"/>
                    <w:rPr>
                      <w:color w:val="002060"/>
                    </w:rPr>
                  </w:pPr>
                  <w:r w:rsidRPr="00C67005">
                    <w:rPr>
                      <w:color w:val="002060"/>
                    </w:rPr>
                    <w:t> </w:t>
                  </w:r>
                </w:p>
              </w:tc>
            </w:tr>
            <w:tr w:rsidR="004434AF" w:rsidRPr="00C67005" w14:paraId="0E83ABE6"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6BB7B5" w14:textId="77777777" w:rsidR="004434AF" w:rsidRPr="00C67005" w:rsidRDefault="004434AF" w:rsidP="00732D6A">
                  <w:pPr>
                    <w:pStyle w:val="rowtabella0"/>
                    <w:rPr>
                      <w:color w:val="002060"/>
                    </w:rPr>
                  </w:pPr>
                  <w:r w:rsidRPr="00C67005">
                    <w:rPr>
                      <w:color w:val="002060"/>
                    </w:rPr>
                    <w:t>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73780B" w14:textId="77777777" w:rsidR="004434AF" w:rsidRPr="00C67005" w:rsidRDefault="004434AF" w:rsidP="00732D6A">
                  <w:pPr>
                    <w:pStyle w:val="rowtabella0"/>
                    <w:rPr>
                      <w:color w:val="002060"/>
                    </w:rPr>
                  </w:pPr>
                  <w:r w:rsidRPr="00C67005">
                    <w:rPr>
                      <w:color w:val="002060"/>
                    </w:rPr>
                    <w:t>- C.U.S. CAMERINO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D0F6F2" w14:textId="77777777" w:rsidR="004434AF" w:rsidRPr="00C67005" w:rsidRDefault="004434AF" w:rsidP="00732D6A">
                  <w:pPr>
                    <w:pStyle w:val="rowtabella0"/>
                    <w:jc w:val="center"/>
                    <w:rPr>
                      <w:color w:val="002060"/>
                    </w:rPr>
                  </w:pPr>
                  <w:r w:rsidRPr="00C67005">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9E5731" w14:textId="77777777" w:rsidR="004434AF" w:rsidRPr="00C67005" w:rsidRDefault="004434AF" w:rsidP="00732D6A">
                  <w:pPr>
                    <w:pStyle w:val="rowtabella0"/>
                    <w:jc w:val="center"/>
                    <w:rPr>
                      <w:color w:val="002060"/>
                    </w:rPr>
                  </w:pPr>
                  <w:r w:rsidRPr="00C67005">
                    <w:rPr>
                      <w:color w:val="002060"/>
                    </w:rPr>
                    <w:t> </w:t>
                  </w:r>
                </w:p>
              </w:tc>
            </w:tr>
            <w:tr w:rsidR="004434AF" w:rsidRPr="00C67005" w14:paraId="3C90A2B8"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6659C3" w14:textId="77777777" w:rsidR="004434AF" w:rsidRPr="00C67005" w:rsidRDefault="004434AF" w:rsidP="00732D6A">
                  <w:pPr>
                    <w:pStyle w:val="rowtabella0"/>
                    <w:rPr>
                      <w:color w:val="002060"/>
                    </w:rPr>
                  </w:pPr>
                  <w:r w:rsidRPr="00C67005">
                    <w:rPr>
                      <w:color w:val="002060"/>
                    </w:rPr>
                    <w:t>SAN BIAGIO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8E8B6C" w14:textId="77777777" w:rsidR="004434AF" w:rsidRPr="00C67005" w:rsidRDefault="004434AF" w:rsidP="00732D6A">
                  <w:pPr>
                    <w:pStyle w:val="rowtabella0"/>
                    <w:rPr>
                      <w:color w:val="002060"/>
                    </w:rPr>
                  </w:pPr>
                  <w:r w:rsidRPr="00C67005">
                    <w:rPr>
                      <w:color w:val="002060"/>
                    </w:rPr>
                    <w:t>- FUTSAL RECANATI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877232" w14:textId="77777777" w:rsidR="004434AF" w:rsidRPr="00C67005" w:rsidRDefault="004434AF" w:rsidP="00732D6A">
                  <w:pPr>
                    <w:pStyle w:val="rowtabella0"/>
                    <w:jc w:val="center"/>
                    <w:rPr>
                      <w:color w:val="002060"/>
                    </w:rPr>
                  </w:pPr>
                  <w:r w:rsidRPr="00C67005">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34B856" w14:textId="77777777" w:rsidR="004434AF" w:rsidRPr="00C67005" w:rsidRDefault="004434AF" w:rsidP="00732D6A">
                  <w:pPr>
                    <w:pStyle w:val="rowtabella0"/>
                    <w:jc w:val="center"/>
                    <w:rPr>
                      <w:color w:val="002060"/>
                    </w:rPr>
                  </w:pPr>
                  <w:r w:rsidRPr="00C67005">
                    <w:rPr>
                      <w:color w:val="002060"/>
                    </w:rPr>
                    <w:t> </w:t>
                  </w:r>
                </w:p>
              </w:tc>
            </w:tr>
            <w:tr w:rsidR="004434AF" w:rsidRPr="00C67005" w14:paraId="454BCDCA" w14:textId="77777777" w:rsidTr="00732D6A">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BF40D7" w14:textId="77777777" w:rsidR="004434AF" w:rsidRPr="00C67005" w:rsidRDefault="004434AF" w:rsidP="00732D6A">
                  <w:pPr>
                    <w:pStyle w:val="rowtabella0"/>
                    <w:rPr>
                      <w:color w:val="002060"/>
                    </w:rPr>
                  </w:pPr>
                  <w:r w:rsidRPr="00C67005">
                    <w:rPr>
                      <w:color w:val="002060"/>
                    </w:rPr>
                    <w:t>SAN SEVERINO MARCHE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274356" w14:textId="77777777" w:rsidR="004434AF" w:rsidRPr="00C67005" w:rsidRDefault="004434AF" w:rsidP="00732D6A">
                  <w:pPr>
                    <w:pStyle w:val="rowtabella0"/>
                    <w:rPr>
                      <w:color w:val="002060"/>
                    </w:rPr>
                  </w:pPr>
                  <w:r w:rsidRPr="00C67005">
                    <w:rPr>
                      <w:color w:val="002060"/>
                    </w:rPr>
                    <w:t>- CALCETTO NUMANA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4EFBCF" w14:textId="77777777" w:rsidR="004434AF" w:rsidRPr="00C67005" w:rsidRDefault="004434AF" w:rsidP="00732D6A">
                  <w:pPr>
                    <w:pStyle w:val="rowtabella0"/>
                    <w:jc w:val="center"/>
                    <w:rPr>
                      <w:color w:val="002060"/>
                    </w:rPr>
                  </w:pPr>
                  <w:r w:rsidRPr="00C67005">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1EE534" w14:textId="77777777" w:rsidR="004434AF" w:rsidRPr="00C67005" w:rsidRDefault="004434AF" w:rsidP="00732D6A">
                  <w:pPr>
                    <w:pStyle w:val="rowtabella0"/>
                    <w:jc w:val="center"/>
                    <w:rPr>
                      <w:color w:val="002060"/>
                    </w:rPr>
                  </w:pPr>
                  <w:r w:rsidRPr="00C67005">
                    <w:rPr>
                      <w:color w:val="002060"/>
                    </w:rPr>
                    <w:t> </w:t>
                  </w:r>
                </w:p>
              </w:tc>
            </w:tr>
            <w:tr w:rsidR="004434AF" w:rsidRPr="00C67005" w14:paraId="2F87934A" w14:textId="77777777" w:rsidTr="00732D6A">
              <w:tc>
                <w:tcPr>
                  <w:tcW w:w="4700" w:type="dxa"/>
                  <w:gridSpan w:val="4"/>
                  <w:tcBorders>
                    <w:top w:val="nil"/>
                    <w:left w:val="nil"/>
                    <w:bottom w:val="nil"/>
                    <w:right w:val="nil"/>
                  </w:tcBorders>
                  <w:tcMar>
                    <w:top w:w="20" w:type="dxa"/>
                    <w:left w:w="20" w:type="dxa"/>
                    <w:bottom w:w="20" w:type="dxa"/>
                    <w:right w:w="20" w:type="dxa"/>
                  </w:tcMar>
                  <w:vAlign w:val="center"/>
                  <w:hideMark/>
                </w:tcPr>
                <w:p w14:paraId="08228651" w14:textId="77777777" w:rsidR="004434AF" w:rsidRPr="00C67005" w:rsidRDefault="004434AF" w:rsidP="00732D6A">
                  <w:pPr>
                    <w:pStyle w:val="rowtabella0"/>
                    <w:rPr>
                      <w:color w:val="002060"/>
                    </w:rPr>
                  </w:pPr>
                  <w:r w:rsidRPr="00C67005">
                    <w:rPr>
                      <w:color w:val="002060"/>
                    </w:rPr>
                    <w:t>(1) - disputata il 25/10/2025</w:t>
                  </w:r>
                </w:p>
              </w:tc>
            </w:tr>
          </w:tbl>
          <w:p w14:paraId="7F2A4AC1" w14:textId="77777777" w:rsidR="004434AF" w:rsidRPr="00C67005" w:rsidRDefault="004434AF" w:rsidP="00732D6A">
            <w:pPr>
              <w:rPr>
                <w:color w:val="002060"/>
              </w:rPr>
            </w:pPr>
          </w:p>
        </w:tc>
      </w:tr>
    </w:tbl>
    <w:p w14:paraId="7B48731D" w14:textId="77777777" w:rsidR="004434AF" w:rsidRPr="00C67005" w:rsidRDefault="004434AF" w:rsidP="004434AF">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434AF" w:rsidRPr="00C67005" w14:paraId="2006486F" w14:textId="77777777" w:rsidTr="00732D6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434AF" w:rsidRPr="00C67005" w14:paraId="1A663ACA" w14:textId="77777777" w:rsidTr="00732D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52702" w14:textId="77777777" w:rsidR="004434AF" w:rsidRPr="00C67005" w:rsidRDefault="004434AF" w:rsidP="00732D6A">
                  <w:pPr>
                    <w:pStyle w:val="headertabella0"/>
                    <w:rPr>
                      <w:color w:val="002060"/>
                    </w:rPr>
                  </w:pPr>
                  <w:r w:rsidRPr="00C67005">
                    <w:rPr>
                      <w:color w:val="002060"/>
                    </w:rPr>
                    <w:t>GIRONE C - 5 Giornata - A</w:t>
                  </w:r>
                </w:p>
              </w:tc>
            </w:tr>
            <w:tr w:rsidR="004434AF" w:rsidRPr="00C67005" w14:paraId="3A1A80B0" w14:textId="77777777" w:rsidTr="00732D6A">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EA20A9" w14:textId="77777777" w:rsidR="004434AF" w:rsidRPr="00C67005" w:rsidRDefault="004434AF" w:rsidP="00732D6A">
                  <w:pPr>
                    <w:pStyle w:val="rowtabella0"/>
                    <w:rPr>
                      <w:color w:val="002060"/>
                    </w:rPr>
                  </w:pPr>
                  <w:r w:rsidRPr="00C67005">
                    <w:rPr>
                      <w:color w:val="002060"/>
                    </w:rPr>
                    <w:t>C.F. MACERATESE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F3E5F5" w14:textId="77777777" w:rsidR="004434AF" w:rsidRPr="00C67005" w:rsidRDefault="004434AF" w:rsidP="00732D6A">
                  <w:pPr>
                    <w:pStyle w:val="rowtabella0"/>
                    <w:rPr>
                      <w:color w:val="002060"/>
                    </w:rPr>
                  </w:pPr>
                  <w:r w:rsidRPr="00C67005">
                    <w:rPr>
                      <w:color w:val="002060"/>
                    </w:rPr>
                    <w:t>- REAL SAN 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C9DDCA" w14:textId="77777777" w:rsidR="004434AF" w:rsidRPr="00C67005" w:rsidRDefault="004434AF" w:rsidP="00732D6A">
                  <w:pPr>
                    <w:pStyle w:val="rowtabella0"/>
                    <w:jc w:val="center"/>
                    <w:rPr>
                      <w:color w:val="002060"/>
                    </w:rPr>
                  </w:pPr>
                  <w:r w:rsidRPr="00C67005">
                    <w:rPr>
                      <w:color w:val="002060"/>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4E7CE8" w14:textId="77777777" w:rsidR="004434AF" w:rsidRPr="00C67005" w:rsidRDefault="004434AF" w:rsidP="00732D6A">
                  <w:pPr>
                    <w:pStyle w:val="rowtabella0"/>
                    <w:jc w:val="center"/>
                    <w:rPr>
                      <w:color w:val="002060"/>
                    </w:rPr>
                  </w:pPr>
                  <w:r w:rsidRPr="00C67005">
                    <w:rPr>
                      <w:color w:val="002060"/>
                    </w:rPr>
                    <w:t> </w:t>
                  </w:r>
                </w:p>
              </w:tc>
            </w:tr>
            <w:tr w:rsidR="004434AF" w:rsidRPr="00C67005" w14:paraId="58289050"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C7A074" w14:textId="77777777" w:rsidR="004434AF" w:rsidRPr="00C67005" w:rsidRDefault="004434AF" w:rsidP="00732D6A">
                  <w:pPr>
                    <w:pStyle w:val="rowtabella0"/>
                    <w:rPr>
                      <w:color w:val="002060"/>
                    </w:rPr>
                  </w:pPr>
                  <w:r w:rsidRPr="00C67005">
                    <w:rPr>
                      <w:color w:val="002060"/>
                    </w:rPr>
                    <w:t>(1) CASTRUM LAURI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6344AD" w14:textId="77777777" w:rsidR="004434AF" w:rsidRPr="00C67005" w:rsidRDefault="004434AF" w:rsidP="00732D6A">
                  <w:pPr>
                    <w:pStyle w:val="rowtabella0"/>
                    <w:rPr>
                      <w:color w:val="002060"/>
                    </w:rPr>
                  </w:pPr>
                  <w:r w:rsidRPr="00C67005">
                    <w:rPr>
                      <w:color w:val="002060"/>
                    </w:rPr>
                    <w:t>- G.S.A. LE DUE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4E8613" w14:textId="77777777" w:rsidR="004434AF" w:rsidRPr="00C67005" w:rsidRDefault="004434AF" w:rsidP="00732D6A">
                  <w:pPr>
                    <w:pStyle w:val="rowtabella0"/>
                    <w:jc w:val="center"/>
                    <w:rPr>
                      <w:color w:val="002060"/>
                    </w:rPr>
                  </w:pPr>
                  <w:r w:rsidRPr="00C67005">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7A7007" w14:textId="77777777" w:rsidR="004434AF" w:rsidRPr="00C67005" w:rsidRDefault="004434AF" w:rsidP="00732D6A">
                  <w:pPr>
                    <w:pStyle w:val="rowtabella0"/>
                    <w:jc w:val="center"/>
                    <w:rPr>
                      <w:color w:val="002060"/>
                    </w:rPr>
                  </w:pPr>
                  <w:r w:rsidRPr="00C67005">
                    <w:rPr>
                      <w:color w:val="002060"/>
                    </w:rPr>
                    <w:t> </w:t>
                  </w:r>
                </w:p>
              </w:tc>
            </w:tr>
            <w:tr w:rsidR="004434AF" w:rsidRPr="00C67005" w14:paraId="799FFA4E"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3529C0" w14:textId="77777777" w:rsidR="004434AF" w:rsidRPr="00C67005" w:rsidRDefault="004434AF" w:rsidP="00732D6A">
                  <w:pPr>
                    <w:pStyle w:val="rowtabella0"/>
                    <w:rPr>
                      <w:color w:val="002060"/>
                    </w:rPr>
                  </w:pPr>
                  <w:r w:rsidRPr="00C67005">
                    <w:rPr>
                      <w:color w:val="002060"/>
                    </w:rPr>
                    <w:t>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8F78AD" w14:textId="77777777" w:rsidR="004434AF" w:rsidRPr="00C67005" w:rsidRDefault="004434AF" w:rsidP="00732D6A">
                  <w:pPr>
                    <w:pStyle w:val="rowtabella0"/>
                    <w:rPr>
                      <w:color w:val="002060"/>
                    </w:rPr>
                  </w:pPr>
                  <w:r w:rsidRPr="00C67005">
                    <w:rPr>
                      <w:color w:val="002060"/>
                    </w:rPr>
                    <w:t>- ASCOLI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155B17" w14:textId="77777777" w:rsidR="004434AF" w:rsidRPr="00C67005" w:rsidRDefault="004434AF" w:rsidP="00732D6A">
                  <w:pPr>
                    <w:pStyle w:val="rowtabella0"/>
                    <w:jc w:val="center"/>
                    <w:rPr>
                      <w:color w:val="002060"/>
                    </w:rPr>
                  </w:pPr>
                  <w:r w:rsidRPr="00C67005">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545DD2" w14:textId="77777777" w:rsidR="004434AF" w:rsidRPr="00C67005" w:rsidRDefault="004434AF" w:rsidP="00732D6A">
                  <w:pPr>
                    <w:pStyle w:val="rowtabella0"/>
                    <w:jc w:val="center"/>
                    <w:rPr>
                      <w:color w:val="002060"/>
                    </w:rPr>
                  </w:pPr>
                  <w:r w:rsidRPr="00C67005">
                    <w:rPr>
                      <w:color w:val="002060"/>
                    </w:rPr>
                    <w:t> </w:t>
                  </w:r>
                </w:p>
              </w:tc>
            </w:tr>
            <w:tr w:rsidR="004434AF" w:rsidRPr="00C67005" w14:paraId="6E30B394"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528B50" w14:textId="77777777" w:rsidR="004434AF" w:rsidRPr="00C67005" w:rsidRDefault="004434AF" w:rsidP="00732D6A">
                  <w:pPr>
                    <w:pStyle w:val="rowtabella0"/>
                    <w:rPr>
                      <w:color w:val="002060"/>
                    </w:rPr>
                  </w:pPr>
                  <w:r w:rsidRPr="00C67005">
                    <w:rPr>
                      <w:color w:val="002060"/>
                    </w:rPr>
                    <w:t>POLISPORTIVA ROSSO BLU</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B7219A" w14:textId="77777777" w:rsidR="004434AF" w:rsidRPr="00C67005" w:rsidRDefault="004434AF" w:rsidP="00732D6A">
                  <w:pPr>
                    <w:pStyle w:val="rowtabella0"/>
                    <w:rPr>
                      <w:color w:val="002060"/>
                    </w:rPr>
                  </w:pPr>
                  <w:r w:rsidRPr="00C67005">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90EADD" w14:textId="77777777" w:rsidR="004434AF" w:rsidRPr="00C67005" w:rsidRDefault="004434AF" w:rsidP="00732D6A">
                  <w:pPr>
                    <w:pStyle w:val="rowtabella0"/>
                    <w:jc w:val="center"/>
                    <w:rPr>
                      <w:color w:val="002060"/>
                    </w:rPr>
                  </w:pPr>
                  <w:r w:rsidRPr="00C67005">
                    <w:rPr>
                      <w:color w:val="002060"/>
                    </w:rPr>
                    <w:t>11 - 4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8ED290" w14:textId="77777777" w:rsidR="004434AF" w:rsidRPr="00C67005" w:rsidRDefault="004434AF" w:rsidP="00732D6A">
                  <w:pPr>
                    <w:pStyle w:val="rowtabella0"/>
                    <w:jc w:val="center"/>
                    <w:rPr>
                      <w:color w:val="002060"/>
                    </w:rPr>
                  </w:pPr>
                  <w:r w:rsidRPr="00C67005">
                    <w:rPr>
                      <w:color w:val="002060"/>
                    </w:rPr>
                    <w:t> </w:t>
                  </w:r>
                </w:p>
              </w:tc>
            </w:tr>
            <w:tr w:rsidR="004434AF" w:rsidRPr="00C67005" w14:paraId="7C237404"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6629BA" w14:textId="77777777" w:rsidR="004434AF" w:rsidRPr="00C67005" w:rsidRDefault="004434AF" w:rsidP="00732D6A">
                  <w:pPr>
                    <w:pStyle w:val="rowtabella0"/>
                    <w:rPr>
                      <w:color w:val="002060"/>
                    </w:rPr>
                  </w:pPr>
                  <w:r w:rsidRPr="00C67005">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5BB33E" w14:textId="77777777" w:rsidR="004434AF" w:rsidRPr="00C67005" w:rsidRDefault="004434AF" w:rsidP="00732D6A">
                  <w:pPr>
                    <w:pStyle w:val="rowtabella0"/>
                    <w:rPr>
                      <w:color w:val="002060"/>
                    </w:rPr>
                  </w:pPr>
                  <w:r w:rsidRPr="00C67005">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F80FDD" w14:textId="77777777" w:rsidR="004434AF" w:rsidRPr="00C67005" w:rsidRDefault="004434AF" w:rsidP="00732D6A">
                  <w:pPr>
                    <w:pStyle w:val="rowtabella0"/>
                    <w:jc w:val="center"/>
                    <w:rPr>
                      <w:color w:val="002060"/>
                    </w:rPr>
                  </w:pPr>
                  <w:r w:rsidRPr="00C67005">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856FEB" w14:textId="77777777" w:rsidR="004434AF" w:rsidRPr="00C67005" w:rsidRDefault="004434AF" w:rsidP="00732D6A">
                  <w:pPr>
                    <w:pStyle w:val="rowtabella0"/>
                    <w:jc w:val="center"/>
                    <w:rPr>
                      <w:color w:val="002060"/>
                    </w:rPr>
                  </w:pPr>
                  <w:r w:rsidRPr="00C67005">
                    <w:rPr>
                      <w:color w:val="002060"/>
                    </w:rPr>
                    <w:t> </w:t>
                  </w:r>
                </w:p>
              </w:tc>
            </w:tr>
            <w:tr w:rsidR="004434AF" w:rsidRPr="00C67005" w14:paraId="3847425A" w14:textId="77777777" w:rsidTr="00732D6A">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26C200" w14:textId="77777777" w:rsidR="004434AF" w:rsidRPr="00C67005" w:rsidRDefault="004434AF" w:rsidP="00732D6A">
                  <w:pPr>
                    <w:pStyle w:val="rowtabella0"/>
                    <w:rPr>
                      <w:color w:val="002060"/>
                    </w:rPr>
                  </w:pPr>
                  <w:proofErr w:type="gramStart"/>
                  <w:r w:rsidRPr="00C67005">
                    <w:rPr>
                      <w:color w:val="002060"/>
                    </w:rPr>
                    <w:t>U.MANDOLESI</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ED6047" w14:textId="77777777" w:rsidR="004434AF" w:rsidRPr="00C67005" w:rsidRDefault="004434AF" w:rsidP="00732D6A">
                  <w:pPr>
                    <w:pStyle w:val="rowtabella0"/>
                    <w:rPr>
                      <w:color w:val="002060"/>
                    </w:rPr>
                  </w:pPr>
                  <w:r w:rsidRPr="00C67005">
                    <w:rPr>
                      <w:color w:val="002060"/>
                    </w:rPr>
                    <w:t>- PAGLIARE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935B62" w14:textId="77777777" w:rsidR="004434AF" w:rsidRPr="00C67005" w:rsidRDefault="004434AF" w:rsidP="00732D6A">
                  <w:pPr>
                    <w:pStyle w:val="rowtabella0"/>
                    <w:jc w:val="center"/>
                    <w:rPr>
                      <w:color w:val="002060"/>
                    </w:rPr>
                  </w:pPr>
                  <w:r w:rsidRPr="00C67005">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25A567" w14:textId="77777777" w:rsidR="004434AF" w:rsidRPr="00C67005" w:rsidRDefault="004434AF" w:rsidP="00732D6A">
                  <w:pPr>
                    <w:pStyle w:val="rowtabella0"/>
                    <w:jc w:val="center"/>
                    <w:rPr>
                      <w:color w:val="002060"/>
                    </w:rPr>
                  </w:pPr>
                  <w:r w:rsidRPr="00C67005">
                    <w:rPr>
                      <w:color w:val="002060"/>
                    </w:rPr>
                    <w:t> </w:t>
                  </w:r>
                </w:p>
              </w:tc>
            </w:tr>
            <w:tr w:rsidR="004434AF" w:rsidRPr="00C67005" w14:paraId="62B6B0E2" w14:textId="77777777" w:rsidTr="00732D6A">
              <w:tc>
                <w:tcPr>
                  <w:tcW w:w="4700" w:type="dxa"/>
                  <w:gridSpan w:val="4"/>
                  <w:tcBorders>
                    <w:top w:val="nil"/>
                    <w:left w:val="nil"/>
                    <w:bottom w:val="nil"/>
                    <w:right w:val="nil"/>
                  </w:tcBorders>
                  <w:tcMar>
                    <w:top w:w="20" w:type="dxa"/>
                    <w:left w:w="20" w:type="dxa"/>
                    <w:bottom w:w="20" w:type="dxa"/>
                    <w:right w:w="20" w:type="dxa"/>
                  </w:tcMar>
                  <w:vAlign w:val="center"/>
                  <w:hideMark/>
                </w:tcPr>
                <w:p w14:paraId="20C939AF" w14:textId="77777777" w:rsidR="004434AF" w:rsidRPr="00C67005" w:rsidRDefault="004434AF" w:rsidP="00732D6A">
                  <w:pPr>
                    <w:pStyle w:val="rowtabella0"/>
                    <w:rPr>
                      <w:color w:val="002060"/>
                    </w:rPr>
                  </w:pPr>
                  <w:r w:rsidRPr="00C67005">
                    <w:rPr>
                      <w:color w:val="002060"/>
                    </w:rPr>
                    <w:t>(1) - disputata il 25/10/2025</w:t>
                  </w:r>
                </w:p>
              </w:tc>
            </w:tr>
          </w:tbl>
          <w:p w14:paraId="15ACC4CA" w14:textId="77777777" w:rsidR="004434AF" w:rsidRPr="00C67005" w:rsidRDefault="004434AF" w:rsidP="00732D6A">
            <w:pPr>
              <w:rPr>
                <w:color w:val="002060"/>
              </w:rPr>
            </w:pPr>
          </w:p>
        </w:tc>
      </w:tr>
    </w:tbl>
    <w:p w14:paraId="2C159601" w14:textId="77777777" w:rsidR="004434AF" w:rsidRPr="00C67005" w:rsidRDefault="004434AF" w:rsidP="004434AF">
      <w:pPr>
        <w:pStyle w:val="breakline"/>
        <w:rPr>
          <w:rFonts w:eastAsiaTheme="minorEastAsia"/>
          <w:color w:val="002060"/>
        </w:rPr>
      </w:pPr>
    </w:p>
    <w:p w14:paraId="5328695F" w14:textId="77777777" w:rsidR="004434AF" w:rsidRPr="00C67005" w:rsidRDefault="004434AF" w:rsidP="004434AF">
      <w:pPr>
        <w:pStyle w:val="breakline"/>
        <w:rPr>
          <w:color w:val="002060"/>
        </w:rPr>
      </w:pPr>
    </w:p>
    <w:p w14:paraId="505F4684" w14:textId="77777777" w:rsidR="004434AF" w:rsidRPr="00C67005" w:rsidRDefault="004434AF" w:rsidP="004434AF">
      <w:pPr>
        <w:pStyle w:val="titoloprinc0"/>
        <w:rPr>
          <w:color w:val="002060"/>
        </w:rPr>
      </w:pPr>
      <w:r w:rsidRPr="00C67005">
        <w:rPr>
          <w:color w:val="002060"/>
        </w:rPr>
        <w:t>GIUDICE SPORTIVO</w:t>
      </w:r>
    </w:p>
    <w:p w14:paraId="72210A18" w14:textId="77777777" w:rsidR="004434AF" w:rsidRPr="00C67005" w:rsidRDefault="004434AF" w:rsidP="004434AF">
      <w:pPr>
        <w:pStyle w:val="diffida"/>
        <w:rPr>
          <w:color w:val="002060"/>
        </w:rPr>
      </w:pPr>
      <w:r w:rsidRPr="00C67005">
        <w:rPr>
          <w:color w:val="002060"/>
        </w:rPr>
        <w:t>Il Giudice Sportivo Avv. Agnese Lazzaretti, con l'assistenza del Segretario Angelo Castellana, nella seduta del 29/10/2025, ha adottato le decisioni che di seguito integralmente si riportano:</w:t>
      </w:r>
    </w:p>
    <w:p w14:paraId="788D3A3E" w14:textId="77777777" w:rsidR="004434AF" w:rsidRPr="00C67005" w:rsidRDefault="004434AF" w:rsidP="004434AF">
      <w:pPr>
        <w:pStyle w:val="titolo10"/>
        <w:rPr>
          <w:color w:val="002060"/>
        </w:rPr>
      </w:pPr>
      <w:r w:rsidRPr="00C67005">
        <w:rPr>
          <w:color w:val="002060"/>
        </w:rPr>
        <w:t xml:space="preserve">GARE DEL 24/10/2025 </w:t>
      </w:r>
    </w:p>
    <w:p w14:paraId="5D006292" w14:textId="77777777" w:rsidR="004434AF" w:rsidRPr="00C67005" w:rsidRDefault="004434AF" w:rsidP="004434AF">
      <w:pPr>
        <w:pStyle w:val="titolo7a"/>
        <w:rPr>
          <w:color w:val="002060"/>
        </w:rPr>
      </w:pPr>
      <w:r w:rsidRPr="00C67005">
        <w:rPr>
          <w:color w:val="002060"/>
        </w:rPr>
        <w:t xml:space="preserve">PROVVEDIMENTI DISCIPLINARI </w:t>
      </w:r>
    </w:p>
    <w:p w14:paraId="72D2533A" w14:textId="77777777" w:rsidR="004434AF" w:rsidRPr="00C67005" w:rsidRDefault="004434AF" w:rsidP="004434AF">
      <w:pPr>
        <w:pStyle w:val="titolo7b0"/>
        <w:rPr>
          <w:color w:val="002060"/>
        </w:rPr>
      </w:pPr>
      <w:r w:rsidRPr="00C67005">
        <w:rPr>
          <w:color w:val="002060"/>
        </w:rPr>
        <w:lastRenderedPageBreak/>
        <w:t xml:space="preserve">In base alle risultanze degli atti ufficiali sono state deliberate le seguenti sanzioni disciplinari. </w:t>
      </w:r>
    </w:p>
    <w:p w14:paraId="09CFD042" w14:textId="77777777" w:rsidR="004434AF" w:rsidRPr="00C67005" w:rsidRDefault="004434AF" w:rsidP="004434AF">
      <w:pPr>
        <w:pStyle w:val="titolo30"/>
        <w:rPr>
          <w:color w:val="002060"/>
        </w:rPr>
      </w:pPr>
      <w:r w:rsidRPr="00C67005">
        <w:rPr>
          <w:color w:val="002060"/>
        </w:rPr>
        <w:t xml:space="preserve">DIRIGENTI </w:t>
      </w:r>
    </w:p>
    <w:p w14:paraId="047534F1" w14:textId="77777777" w:rsidR="004434AF" w:rsidRPr="00C67005" w:rsidRDefault="004434AF" w:rsidP="004434AF">
      <w:pPr>
        <w:pStyle w:val="titolo20"/>
        <w:rPr>
          <w:color w:val="002060"/>
        </w:rPr>
      </w:pPr>
      <w:r w:rsidRPr="00C67005">
        <w:rPr>
          <w:color w:val="002060"/>
        </w:rPr>
        <w:t xml:space="preserve">INIBIZIONE A TEMPO OPPURE SQUALIFICA A GARE: FINO AL 5/10/2025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452D3E60" w14:textId="77777777" w:rsidTr="00732D6A">
        <w:tc>
          <w:tcPr>
            <w:tcW w:w="2200" w:type="dxa"/>
            <w:tcMar>
              <w:top w:w="20" w:type="dxa"/>
              <w:left w:w="20" w:type="dxa"/>
              <w:bottom w:w="20" w:type="dxa"/>
              <w:right w:w="20" w:type="dxa"/>
            </w:tcMar>
            <w:vAlign w:val="center"/>
            <w:hideMark/>
          </w:tcPr>
          <w:p w14:paraId="1F7CC789" w14:textId="77777777" w:rsidR="004434AF" w:rsidRPr="00C67005" w:rsidRDefault="004434AF" w:rsidP="00732D6A">
            <w:pPr>
              <w:pStyle w:val="movimento"/>
              <w:rPr>
                <w:color w:val="002060"/>
              </w:rPr>
            </w:pPr>
            <w:r w:rsidRPr="00C67005">
              <w:rPr>
                <w:color w:val="002060"/>
              </w:rPr>
              <w:t>FERRETTI THOMAS</w:t>
            </w:r>
          </w:p>
        </w:tc>
        <w:tc>
          <w:tcPr>
            <w:tcW w:w="2200" w:type="dxa"/>
            <w:tcMar>
              <w:top w:w="20" w:type="dxa"/>
              <w:left w:w="20" w:type="dxa"/>
              <w:bottom w:w="20" w:type="dxa"/>
              <w:right w:w="20" w:type="dxa"/>
            </w:tcMar>
            <w:vAlign w:val="center"/>
            <w:hideMark/>
          </w:tcPr>
          <w:p w14:paraId="10FF9F46" w14:textId="77777777" w:rsidR="004434AF" w:rsidRPr="00C67005" w:rsidRDefault="004434AF" w:rsidP="00732D6A">
            <w:pPr>
              <w:pStyle w:val="movimento2"/>
              <w:rPr>
                <w:color w:val="002060"/>
              </w:rPr>
            </w:pPr>
            <w:r w:rsidRPr="00C67005">
              <w:rPr>
                <w:color w:val="002060"/>
              </w:rPr>
              <w:t xml:space="preserve">(GNANO 04) </w:t>
            </w:r>
          </w:p>
        </w:tc>
        <w:tc>
          <w:tcPr>
            <w:tcW w:w="800" w:type="dxa"/>
            <w:tcMar>
              <w:top w:w="20" w:type="dxa"/>
              <w:left w:w="20" w:type="dxa"/>
              <w:bottom w:w="20" w:type="dxa"/>
              <w:right w:w="20" w:type="dxa"/>
            </w:tcMar>
            <w:vAlign w:val="center"/>
            <w:hideMark/>
          </w:tcPr>
          <w:p w14:paraId="398E055D"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18709ED3"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3389B68E" w14:textId="77777777" w:rsidR="004434AF" w:rsidRPr="00C67005" w:rsidRDefault="004434AF" w:rsidP="00732D6A">
            <w:pPr>
              <w:pStyle w:val="movimento2"/>
              <w:rPr>
                <w:color w:val="002060"/>
              </w:rPr>
            </w:pPr>
            <w:r w:rsidRPr="00C67005">
              <w:rPr>
                <w:color w:val="002060"/>
              </w:rPr>
              <w:t> </w:t>
            </w:r>
          </w:p>
        </w:tc>
      </w:tr>
    </w:tbl>
    <w:p w14:paraId="73BECC14" w14:textId="77777777" w:rsidR="004434AF" w:rsidRPr="00C67005" w:rsidRDefault="004434AF" w:rsidP="004434AF">
      <w:pPr>
        <w:pStyle w:val="diffida"/>
        <w:spacing w:before="80" w:beforeAutospacing="0" w:after="40" w:afterAutospacing="0"/>
        <w:rPr>
          <w:rFonts w:eastAsiaTheme="minorEastAsia"/>
          <w:color w:val="002060"/>
        </w:rPr>
      </w:pPr>
      <w:r w:rsidRPr="00C67005">
        <w:rPr>
          <w:color w:val="002060"/>
        </w:rPr>
        <w:t xml:space="preserve">Per frase irriguardosa nei confronti del direttore di gara pronunciata al termine della partita. </w:t>
      </w:r>
    </w:p>
    <w:p w14:paraId="79A807FC" w14:textId="77777777" w:rsidR="004434AF" w:rsidRPr="00C67005" w:rsidRDefault="004434AF" w:rsidP="004434AF">
      <w:pPr>
        <w:pStyle w:val="titolo20"/>
        <w:rPr>
          <w:color w:val="002060"/>
        </w:rPr>
      </w:pPr>
      <w:r w:rsidRPr="00C6700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56DB2914" w14:textId="77777777" w:rsidTr="00732D6A">
        <w:tc>
          <w:tcPr>
            <w:tcW w:w="2200" w:type="dxa"/>
            <w:tcMar>
              <w:top w:w="20" w:type="dxa"/>
              <w:left w:w="20" w:type="dxa"/>
              <w:bottom w:w="20" w:type="dxa"/>
              <w:right w:w="20" w:type="dxa"/>
            </w:tcMar>
            <w:vAlign w:val="center"/>
            <w:hideMark/>
          </w:tcPr>
          <w:p w14:paraId="3E473DF7" w14:textId="77777777" w:rsidR="004434AF" w:rsidRPr="00C67005" w:rsidRDefault="004434AF" w:rsidP="00732D6A">
            <w:pPr>
              <w:pStyle w:val="movimento"/>
              <w:rPr>
                <w:color w:val="002060"/>
              </w:rPr>
            </w:pPr>
            <w:r w:rsidRPr="00C67005">
              <w:rPr>
                <w:color w:val="002060"/>
              </w:rPr>
              <w:t>MAZZIERI DIEGO</w:t>
            </w:r>
          </w:p>
        </w:tc>
        <w:tc>
          <w:tcPr>
            <w:tcW w:w="2200" w:type="dxa"/>
            <w:tcMar>
              <w:top w:w="20" w:type="dxa"/>
              <w:left w:w="20" w:type="dxa"/>
              <w:bottom w:w="20" w:type="dxa"/>
              <w:right w:w="20" w:type="dxa"/>
            </w:tcMar>
            <w:vAlign w:val="center"/>
            <w:hideMark/>
          </w:tcPr>
          <w:p w14:paraId="4E210A77" w14:textId="77777777" w:rsidR="004434AF" w:rsidRPr="00C67005" w:rsidRDefault="004434AF" w:rsidP="00732D6A">
            <w:pPr>
              <w:pStyle w:val="movimento2"/>
              <w:rPr>
                <w:color w:val="002060"/>
              </w:rPr>
            </w:pPr>
            <w:r w:rsidRPr="00C67005">
              <w:rPr>
                <w:color w:val="002060"/>
              </w:rPr>
              <w:t xml:space="preserve">(AVENALE) </w:t>
            </w:r>
          </w:p>
        </w:tc>
        <w:tc>
          <w:tcPr>
            <w:tcW w:w="800" w:type="dxa"/>
            <w:tcMar>
              <w:top w:w="20" w:type="dxa"/>
              <w:left w:w="20" w:type="dxa"/>
              <w:bottom w:w="20" w:type="dxa"/>
              <w:right w:w="20" w:type="dxa"/>
            </w:tcMar>
            <w:vAlign w:val="center"/>
            <w:hideMark/>
          </w:tcPr>
          <w:p w14:paraId="649B59FC"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36D801D2"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17CAB700" w14:textId="77777777" w:rsidR="004434AF" w:rsidRPr="00C67005" w:rsidRDefault="004434AF" w:rsidP="00732D6A">
            <w:pPr>
              <w:pStyle w:val="movimento2"/>
              <w:rPr>
                <w:color w:val="002060"/>
              </w:rPr>
            </w:pPr>
            <w:r w:rsidRPr="00C67005">
              <w:rPr>
                <w:color w:val="002060"/>
              </w:rPr>
              <w:t> </w:t>
            </w:r>
          </w:p>
        </w:tc>
      </w:tr>
    </w:tbl>
    <w:p w14:paraId="30C3D94E" w14:textId="77777777" w:rsidR="004434AF" w:rsidRPr="00C67005" w:rsidRDefault="004434AF" w:rsidP="004434AF">
      <w:pPr>
        <w:pStyle w:val="titolo20"/>
        <w:rPr>
          <w:rFonts w:eastAsiaTheme="minorEastAsia"/>
          <w:color w:val="002060"/>
        </w:rPr>
      </w:pPr>
      <w:r w:rsidRPr="00C6700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47DA0106" w14:textId="77777777" w:rsidTr="00732D6A">
        <w:tc>
          <w:tcPr>
            <w:tcW w:w="2200" w:type="dxa"/>
            <w:tcMar>
              <w:top w:w="20" w:type="dxa"/>
              <w:left w:w="20" w:type="dxa"/>
              <w:bottom w:w="20" w:type="dxa"/>
              <w:right w:w="20" w:type="dxa"/>
            </w:tcMar>
            <w:vAlign w:val="center"/>
            <w:hideMark/>
          </w:tcPr>
          <w:p w14:paraId="64745489" w14:textId="77777777" w:rsidR="004434AF" w:rsidRPr="00C67005" w:rsidRDefault="004434AF" w:rsidP="00732D6A">
            <w:pPr>
              <w:pStyle w:val="movimento"/>
              <w:rPr>
                <w:color w:val="002060"/>
              </w:rPr>
            </w:pPr>
            <w:r w:rsidRPr="00C67005">
              <w:rPr>
                <w:color w:val="002060"/>
              </w:rPr>
              <w:t>LEONORI NOVELLO</w:t>
            </w:r>
          </w:p>
        </w:tc>
        <w:tc>
          <w:tcPr>
            <w:tcW w:w="2200" w:type="dxa"/>
            <w:tcMar>
              <w:top w:w="20" w:type="dxa"/>
              <w:left w:w="20" w:type="dxa"/>
              <w:bottom w:w="20" w:type="dxa"/>
              <w:right w:w="20" w:type="dxa"/>
            </w:tcMar>
            <w:vAlign w:val="center"/>
            <w:hideMark/>
          </w:tcPr>
          <w:p w14:paraId="5DDBE562" w14:textId="77777777" w:rsidR="004434AF" w:rsidRPr="00C67005" w:rsidRDefault="004434AF" w:rsidP="00732D6A">
            <w:pPr>
              <w:pStyle w:val="movimento2"/>
              <w:rPr>
                <w:color w:val="002060"/>
              </w:rPr>
            </w:pPr>
            <w:r w:rsidRPr="00C67005">
              <w:rPr>
                <w:color w:val="002060"/>
              </w:rPr>
              <w:t xml:space="preserve">(AURORA TREIA) </w:t>
            </w:r>
          </w:p>
        </w:tc>
        <w:tc>
          <w:tcPr>
            <w:tcW w:w="800" w:type="dxa"/>
            <w:tcMar>
              <w:top w:w="20" w:type="dxa"/>
              <w:left w:w="20" w:type="dxa"/>
              <w:bottom w:w="20" w:type="dxa"/>
              <w:right w:w="20" w:type="dxa"/>
            </w:tcMar>
            <w:vAlign w:val="center"/>
            <w:hideMark/>
          </w:tcPr>
          <w:p w14:paraId="57FBC3BB"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7090C2AF" w14:textId="77777777" w:rsidR="004434AF" w:rsidRPr="00C67005" w:rsidRDefault="004434AF" w:rsidP="00732D6A">
            <w:pPr>
              <w:pStyle w:val="movimento"/>
              <w:rPr>
                <w:color w:val="002060"/>
              </w:rPr>
            </w:pPr>
            <w:r w:rsidRPr="00C67005">
              <w:rPr>
                <w:color w:val="002060"/>
              </w:rPr>
              <w:t>FERRETTI THOMAS</w:t>
            </w:r>
          </w:p>
        </w:tc>
        <w:tc>
          <w:tcPr>
            <w:tcW w:w="2200" w:type="dxa"/>
            <w:tcMar>
              <w:top w:w="20" w:type="dxa"/>
              <w:left w:w="20" w:type="dxa"/>
              <w:bottom w:w="20" w:type="dxa"/>
              <w:right w:w="20" w:type="dxa"/>
            </w:tcMar>
            <w:vAlign w:val="center"/>
            <w:hideMark/>
          </w:tcPr>
          <w:p w14:paraId="7C89A709" w14:textId="77777777" w:rsidR="004434AF" w:rsidRPr="00C67005" w:rsidRDefault="004434AF" w:rsidP="00732D6A">
            <w:pPr>
              <w:pStyle w:val="movimento2"/>
              <w:rPr>
                <w:color w:val="002060"/>
              </w:rPr>
            </w:pPr>
            <w:r w:rsidRPr="00C67005">
              <w:rPr>
                <w:color w:val="002060"/>
              </w:rPr>
              <w:t xml:space="preserve">(GNANO 04) </w:t>
            </w:r>
          </w:p>
        </w:tc>
      </w:tr>
    </w:tbl>
    <w:p w14:paraId="11662DA8" w14:textId="77777777" w:rsidR="004434AF" w:rsidRPr="00C67005" w:rsidRDefault="004434AF" w:rsidP="004434AF">
      <w:pPr>
        <w:pStyle w:val="titolo30"/>
        <w:rPr>
          <w:rFonts w:eastAsiaTheme="minorEastAsia"/>
          <w:color w:val="002060"/>
        </w:rPr>
      </w:pPr>
      <w:r w:rsidRPr="00C67005">
        <w:rPr>
          <w:color w:val="002060"/>
        </w:rPr>
        <w:t xml:space="preserve">ALLENATORI </w:t>
      </w:r>
    </w:p>
    <w:p w14:paraId="17F23DC8" w14:textId="77777777" w:rsidR="004434AF" w:rsidRPr="00C67005" w:rsidRDefault="004434AF" w:rsidP="004434AF">
      <w:pPr>
        <w:pStyle w:val="titolo20"/>
        <w:rPr>
          <w:color w:val="002060"/>
        </w:rPr>
      </w:pPr>
      <w:r w:rsidRPr="00C6700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1FA378A3" w14:textId="77777777" w:rsidTr="00732D6A">
        <w:tc>
          <w:tcPr>
            <w:tcW w:w="2200" w:type="dxa"/>
            <w:tcMar>
              <w:top w:w="20" w:type="dxa"/>
              <w:left w:w="20" w:type="dxa"/>
              <w:bottom w:w="20" w:type="dxa"/>
              <w:right w:w="20" w:type="dxa"/>
            </w:tcMar>
            <w:vAlign w:val="center"/>
            <w:hideMark/>
          </w:tcPr>
          <w:p w14:paraId="4338DA87" w14:textId="77777777" w:rsidR="004434AF" w:rsidRPr="00C67005" w:rsidRDefault="004434AF" w:rsidP="00732D6A">
            <w:pPr>
              <w:pStyle w:val="movimento"/>
              <w:rPr>
                <w:color w:val="002060"/>
              </w:rPr>
            </w:pPr>
            <w:r w:rsidRPr="00C67005">
              <w:rPr>
                <w:color w:val="002060"/>
              </w:rPr>
              <w:t>VENTURINI OSCAR</w:t>
            </w:r>
          </w:p>
        </w:tc>
        <w:tc>
          <w:tcPr>
            <w:tcW w:w="2200" w:type="dxa"/>
            <w:tcMar>
              <w:top w:w="20" w:type="dxa"/>
              <w:left w:w="20" w:type="dxa"/>
              <w:bottom w:w="20" w:type="dxa"/>
              <w:right w:w="20" w:type="dxa"/>
            </w:tcMar>
            <w:vAlign w:val="center"/>
            <w:hideMark/>
          </w:tcPr>
          <w:p w14:paraId="772441B5" w14:textId="77777777" w:rsidR="004434AF" w:rsidRPr="00C67005" w:rsidRDefault="004434AF" w:rsidP="00732D6A">
            <w:pPr>
              <w:pStyle w:val="movimento2"/>
              <w:rPr>
                <w:color w:val="002060"/>
              </w:rPr>
            </w:pPr>
            <w:r w:rsidRPr="00C67005">
              <w:rPr>
                <w:color w:val="002060"/>
              </w:rPr>
              <w:t xml:space="preserve">(ACQUALAGNA CALCIO C 5) </w:t>
            </w:r>
          </w:p>
        </w:tc>
        <w:tc>
          <w:tcPr>
            <w:tcW w:w="800" w:type="dxa"/>
            <w:tcMar>
              <w:top w:w="20" w:type="dxa"/>
              <w:left w:w="20" w:type="dxa"/>
              <w:bottom w:w="20" w:type="dxa"/>
              <w:right w:w="20" w:type="dxa"/>
            </w:tcMar>
            <w:vAlign w:val="center"/>
            <w:hideMark/>
          </w:tcPr>
          <w:p w14:paraId="44F9C6B2"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3D4883F0"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21FA6FE5" w14:textId="77777777" w:rsidR="004434AF" w:rsidRPr="00C67005" w:rsidRDefault="004434AF" w:rsidP="00732D6A">
            <w:pPr>
              <w:pStyle w:val="movimento2"/>
              <w:rPr>
                <w:color w:val="002060"/>
              </w:rPr>
            </w:pPr>
            <w:r w:rsidRPr="00C67005">
              <w:rPr>
                <w:color w:val="002060"/>
              </w:rPr>
              <w:t> </w:t>
            </w:r>
          </w:p>
        </w:tc>
      </w:tr>
    </w:tbl>
    <w:p w14:paraId="5D57D3E3" w14:textId="77777777" w:rsidR="004434AF" w:rsidRPr="00C67005" w:rsidRDefault="004434AF" w:rsidP="004434AF">
      <w:pPr>
        <w:pStyle w:val="titolo30"/>
        <w:rPr>
          <w:rFonts w:eastAsiaTheme="minorEastAsia"/>
          <w:color w:val="002060"/>
        </w:rPr>
      </w:pPr>
      <w:r w:rsidRPr="00C67005">
        <w:rPr>
          <w:color w:val="002060"/>
        </w:rPr>
        <w:t xml:space="preserve">CALCIATORI ESPULSI </w:t>
      </w:r>
    </w:p>
    <w:p w14:paraId="0D68A108" w14:textId="77777777" w:rsidR="004434AF" w:rsidRPr="00C67005" w:rsidRDefault="004434AF" w:rsidP="004434AF">
      <w:pPr>
        <w:pStyle w:val="titolo20"/>
        <w:rPr>
          <w:color w:val="002060"/>
        </w:rPr>
      </w:pPr>
      <w:r w:rsidRPr="00C6700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734C2271" w14:textId="77777777" w:rsidTr="00732D6A">
        <w:tc>
          <w:tcPr>
            <w:tcW w:w="2200" w:type="dxa"/>
            <w:tcMar>
              <w:top w:w="20" w:type="dxa"/>
              <w:left w:w="20" w:type="dxa"/>
              <w:bottom w:w="20" w:type="dxa"/>
              <w:right w:w="20" w:type="dxa"/>
            </w:tcMar>
            <w:vAlign w:val="center"/>
            <w:hideMark/>
          </w:tcPr>
          <w:p w14:paraId="01F66329" w14:textId="77777777" w:rsidR="004434AF" w:rsidRPr="00C67005" w:rsidRDefault="004434AF" w:rsidP="00732D6A">
            <w:pPr>
              <w:pStyle w:val="movimento"/>
              <w:rPr>
                <w:color w:val="002060"/>
              </w:rPr>
            </w:pPr>
            <w:r w:rsidRPr="00C67005">
              <w:rPr>
                <w:color w:val="002060"/>
              </w:rPr>
              <w:t>PACCAMICCIO FRANCESCO</w:t>
            </w:r>
          </w:p>
        </w:tc>
        <w:tc>
          <w:tcPr>
            <w:tcW w:w="2200" w:type="dxa"/>
            <w:tcMar>
              <w:top w:w="20" w:type="dxa"/>
              <w:left w:w="20" w:type="dxa"/>
              <w:bottom w:w="20" w:type="dxa"/>
              <w:right w:w="20" w:type="dxa"/>
            </w:tcMar>
            <w:vAlign w:val="center"/>
            <w:hideMark/>
          </w:tcPr>
          <w:p w14:paraId="6446D8A9" w14:textId="77777777" w:rsidR="004434AF" w:rsidRPr="00C67005" w:rsidRDefault="004434AF" w:rsidP="00732D6A">
            <w:pPr>
              <w:pStyle w:val="movimento2"/>
              <w:rPr>
                <w:color w:val="002060"/>
              </w:rPr>
            </w:pPr>
            <w:r w:rsidRPr="00C67005">
              <w:rPr>
                <w:color w:val="002060"/>
              </w:rPr>
              <w:t xml:space="preserve">(CALCETTO NUMANA) </w:t>
            </w:r>
          </w:p>
        </w:tc>
        <w:tc>
          <w:tcPr>
            <w:tcW w:w="800" w:type="dxa"/>
            <w:tcMar>
              <w:top w:w="20" w:type="dxa"/>
              <w:left w:w="20" w:type="dxa"/>
              <w:bottom w:w="20" w:type="dxa"/>
              <w:right w:w="20" w:type="dxa"/>
            </w:tcMar>
            <w:vAlign w:val="center"/>
            <w:hideMark/>
          </w:tcPr>
          <w:p w14:paraId="0CF2B127"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5582E2E8" w14:textId="77777777" w:rsidR="004434AF" w:rsidRPr="00C67005" w:rsidRDefault="004434AF" w:rsidP="00732D6A">
            <w:pPr>
              <w:pStyle w:val="movimento"/>
              <w:rPr>
                <w:color w:val="002060"/>
              </w:rPr>
            </w:pPr>
            <w:r w:rsidRPr="00C67005">
              <w:rPr>
                <w:color w:val="002060"/>
              </w:rPr>
              <w:t>DI GIROLAMO LORENZO</w:t>
            </w:r>
          </w:p>
        </w:tc>
        <w:tc>
          <w:tcPr>
            <w:tcW w:w="2200" w:type="dxa"/>
            <w:tcMar>
              <w:top w:w="20" w:type="dxa"/>
              <w:left w:w="20" w:type="dxa"/>
              <w:bottom w:w="20" w:type="dxa"/>
              <w:right w:w="20" w:type="dxa"/>
            </w:tcMar>
            <w:vAlign w:val="center"/>
            <w:hideMark/>
          </w:tcPr>
          <w:p w14:paraId="1947D1E6" w14:textId="77777777" w:rsidR="004434AF" w:rsidRPr="00C67005" w:rsidRDefault="004434AF" w:rsidP="00732D6A">
            <w:pPr>
              <w:pStyle w:val="movimento2"/>
              <w:rPr>
                <w:color w:val="002060"/>
              </w:rPr>
            </w:pPr>
            <w:r w:rsidRPr="00C67005">
              <w:rPr>
                <w:color w:val="002060"/>
              </w:rPr>
              <w:t xml:space="preserve">(CSI STELLA A.S.D.) </w:t>
            </w:r>
          </w:p>
        </w:tc>
      </w:tr>
    </w:tbl>
    <w:p w14:paraId="4AD24A9A" w14:textId="77777777" w:rsidR="004434AF" w:rsidRPr="00C67005" w:rsidRDefault="004434AF" w:rsidP="004434AF">
      <w:pPr>
        <w:pStyle w:val="titolo30"/>
        <w:rPr>
          <w:rFonts w:eastAsiaTheme="minorEastAsia"/>
          <w:color w:val="002060"/>
        </w:rPr>
      </w:pPr>
      <w:r w:rsidRPr="00C67005">
        <w:rPr>
          <w:color w:val="002060"/>
        </w:rPr>
        <w:t xml:space="preserve">CALCIATORI NON ESPULSI </w:t>
      </w:r>
    </w:p>
    <w:p w14:paraId="0084D209" w14:textId="77777777" w:rsidR="004434AF" w:rsidRPr="00C67005" w:rsidRDefault="004434AF" w:rsidP="004434AF">
      <w:pPr>
        <w:pStyle w:val="titolo20"/>
        <w:rPr>
          <w:color w:val="002060"/>
        </w:rPr>
      </w:pPr>
      <w:r w:rsidRPr="00C67005">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294B422A" w14:textId="77777777" w:rsidTr="00732D6A">
        <w:tc>
          <w:tcPr>
            <w:tcW w:w="2200" w:type="dxa"/>
            <w:tcMar>
              <w:top w:w="20" w:type="dxa"/>
              <w:left w:w="20" w:type="dxa"/>
              <w:bottom w:w="20" w:type="dxa"/>
              <w:right w:w="20" w:type="dxa"/>
            </w:tcMar>
            <w:vAlign w:val="center"/>
            <w:hideMark/>
          </w:tcPr>
          <w:p w14:paraId="027A5FD1" w14:textId="77777777" w:rsidR="004434AF" w:rsidRPr="00C67005" w:rsidRDefault="004434AF" w:rsidP="00732D6A">
            <w:pPr>
              <w:pStyle w:val="movimento"/>
              <w:rPr>
                <w:color w:val="002060"/>
              </w:rPr>
            </w:pPr>
            <w:r w:rsidRPr="00C67005">
              <w:rPr>
                <w:color w:val="002060"/>
              </w:rPr>
              <w:t>MENCARELLI ANDREA</w:t>
            </w:r>
          </w:p>
        </w:tc>
        <w:tc>
          <w:tcPr>
            <w:tcW w:w="2200" w:type="dxa"/>
            <w:tcMar>
              <w:top w:w="20" w:type="dxa"/>
              <w:left w:w="20" w:type="dxa"/>
              <w:bottom w:w="20" w:type="dxa"/>
              <w:right w:w="20" w:type="dxa"/>
            </w:tcMar>
            <w:vAlign w:val="center"/>
            <w:hideMark/>
          </w:tcPr>
          <w:p w14:paraId="2BBA7F6A" w14:textId="77777777" w:rsidR="004434AF" w:rsidRPr="00C67005" w:rsidRDefault="004434AF" w:rsidP="00732D6A">
            <w:pPr>
              <w:pStyle w:val="movimento2"/>
              <w:rPr>
                <w:color w:val="002060"/>
              </w:rPr>
            </w:pPr>
            <w:r w:rsidRPr="00C67005">
              <w:rPr>
                <w:color w:val="002060"/>
              </w:rPr>
              <w:t xml:space="preserve">(GIOVANI SANT IPPOLITO) </w:t>
            </w:r>
          </w:p>
        </w:tc>
        <w:tc>
          <w:tcPr>
            <w:tcW w:w="800" w:type="dxa"/>
            <w:tcMar>
              <w:top w:w="20" w:type="dxa"/>
              <w:left w:w="20" w:type="dxa"/>
              <w:bottom w:w="20" w:type="dxa"/>
              <w:right w:w="20" w:type="dxa"/>
            </w:tcMar>
            <w:vAlign w:val="center"/>
            <w:hideMark/>
          </w:tcPr>
          <w:p w14:paraId="2CB6C41C"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7A8E3302" w14:textId="77777777" w:rsidR="004434AF" w:rsidRPr="00C67005" w:rsidRDefault="004434AF" w:rsidP="00732D6A">
            <w:pPr>
              <w:pStyle w:val="movimento"/>
              <w:rPr>
                <w:color w:val="002060"/>
              </w:rPr>
            </w:pPr>
            <w:r w:rsidRPr="00C67005">
              <w:rPr>
                <w:color w:val="002060"/>
              </w:rPr>
              <w:t>PIETRACCI MARCO</w:t>
            </w:r>
          </w:p>
        </w:tc>
        <w:tc>
          <w:tcPr>
            <w:tcW w:w="2200" w:type="dxa"/>
            <w:tcMar>
              <w:top w:w="20" w:type="dxa"/>
              <w:left w:w="20" w:type="dxa"/>
              <w:bottom w:w="20" w:type="dxa"/>
              <w:right w:w="20" w:type="dxa"/>
            </w:tcMar>
            <w:vAlign w:val="center"/>
            <w:hideMark/>
          </w:tcPr>
          <w:p w14:paraId="3C47CB33" w14:textId="77777777" w:rsidR="004434AF" w:rsidRPr="00C67005" w:rsidRDefault="004434AF" w:rsidP="00732D6A">
            <w:pPr>
              <w:pStyle w:val="movimento2"/>
              <w:rPr>
                <w:color w:val="002060"/>
              </w:rPr>
            </w:pPr>
            <w:r w:rsidRPr="00C67005">
              <w:rPr>
                <w:color w:val="002060"/>
              </w:rPr>
              <w:t xml:space="preserve">(POLISPORTIVA ROSSO BLU) </w:t>
            </w:r>
          </w:p>
        </w:tc>
      </w:tr>
    </w:tbl>
    <w:p w14:paraId="4736088B" w14:textId="77777777" w:rsidR="004434AF" w:rsidRPr="00C67005" w:rsidRDefault="004434AF" w:rsidP="004434AF">
      <w:pPr>
        <w:pStyle w:val="titolo20"/>
        <w:rPr>
          <w:rFonts w:eastAsiaTheme="minorEastAsia"/>
          <w:color w:val="002060"/>
        </w:rPr>
      </w:pPr>
      <w:r w:rsidRPr="00C6700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75F77331" w14:textId="77777777" w:rsidTr="00732D6A">
        <w:tc>
          <w:tcPr>
            <w:tcW w:w="2200" w:type="dxa"/>
            <w:tcMar>
              <w:top w:w="20" w:type="dxa"/>
              <w:left w:w="20" w:type="dxa"/>
              <w:bottom w:w="20" w:type="dxa"/>
              <w:right w:w="20" w:type="dxa"/>
            </w:tcMar>
            <w:vAlign w:val="center"/>
            <w:hideMark/>
          </w:tcPr>
          <w:p w14:paraId="7EF29AAD" w14:textId="77777777" w:rsidR="004434AF" w:rsidRPr="00C67005" w:rsidRDefault="004434AF" w:rsidP="00732D6A">
            <w:pPr>
              <w:pStyle w:val="movimento"/>
              <w:rPr>
                <w:color w:val="002060"/>
              </w:rPr>
            </w:pPr>
            <w:r w:rsidRPr="00C67005">
              <w:rPr>
                <w:color w:val="002060"/>
              </w:rPr>
              <w:t>MARSILI FILIPPO</w:t>
            </w:r>
          </w:p>
        </w:tc>
        <w:tc>
          <w:tcPr>
            <w:tcW w:w="2200" w:type="dxa"/>
            <w:tcMar>
              <w:top w:w="20" w:type="dxa"/>
              <w:left w:w="20" w:type="dxa"/>
              <w:bottom w:w="20" w:type="dxa"/>
              <w:right w:w="20" w:type="dxa"/>
            </w:tcMar>
            <w:vAlign w:val="center"/>
            <w:hideMark/>
          </w:tcPr>
          <w:p w14:paraId="3C24EB6A" w14:textId="77777777" w:rsidR="004434AF" w:rsidRPr="00C67005" w:rsidRDefault="004434AF" w:rsidP="00732D6A">
            <w:pPr>
              <w:pStyle w:val="movimento2"/>
              <w:rPr>
                <w:color w:val="002060"/>
              </w:rPr>
            </w:pPr>
            <w:r w:rsidRPr="00C67005">
              <w:rPr>
                <w:color w:val="002060"/>
              </w:rPr>
              <w:t xml:space="preserve">(ACQUALAGNA CALCIO C 5) </w:t>
            </w:r>
          </w:p>
        </w:tc>
        <w:tc>
          <w:tcPr>
            <w:tcW w:w="800" w:type="dxa"/>
            <w:tcMar>
              <w:top w:w="20" w:type="dxa"/>
              <w:left w:w="20" w:type="dxa"/>
              <w:bottom w:w="20" w:type="dxa"/>
              <w:right w:w="20" w:type="dxa"/>
            </w:tcMar>
            <w:vAlign w:val="center"/>
            <w:hideMark/>
          </w:tcPr>
          <w:p w14:paraId="6F68120E"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0689870B" w14:textId="77777777" w:rsidR="004434AF" w:rsidRPr="00C67005" w:rsidRDefault="004434AF" w:rsidP="00732D6A">
            <w:pPr>
              <w:pStyle w:val="movimento"/>
              <w:rPr>
                <w:color w:val="002060"/>
              </w:rPr>
            </w:pPr>
            <w:r w:rsidRPr="00C67005">
              <w:rPr>
                <w:color w:val="002060"/>
              </w:rPr>
              <w:t>COLOMBATI DIEGO</w:t>
            </w:r>
          </w:p>
        </w:tc>
        <w:tc>
          <w:tcPr>
            <w:tcW w:w="2200" w:type="dxa"/>
            <w:tcMar>
              <w:top w:w="20" w:type="dxa"/>
              <w:left w:w="20" w:type="dxa"/>
              <w:bottom w:w="20" w:type="dxa"/>
              <w:right w:w="20" w:type="dxa"/>
            </w:tcMar>
            <w:vAlign w:val="center"/>
            <w:hideMark/>
          </w:tcPr>
          <w:p w14:paraId="650E704F" w14:textId="77777777" w:rsidR="004434AF" w:rsidRPr="00C67005" w:rsidRDefault="004434AF" w:rsidP="00732D6A">
            <w:pPr>
              <w:pStyle w:val="movimento2"/>
              <w:rPr>
                <w:color w:val="002060"/>
              </w:rPr>
            </w:pPr>
            <w:r w:rsidRPr="00C67005">
              <w:rPr>
                <w:color w:val="002060"/>
              </w:rPr>
              <w:t xml:space="preserve">(ALMA JUVENTUS FANO) </w:t>
            </w:r>
          </w:p>
        </w:tc>
      </w:tr>
      <w:tr w:rsidR="004434AF" w:rsidRPr="00C67005" w14:paraId="0CED538E" w14:textId="77777777" w:rsidTr="00732D6A">
        <w:tc>
          <w:tcPr>
            <w:tcW w:w="2200" w:type="dxa"/>
            <w:tcMar>
              <w:top w:w="20" w:type="dxa"/>
              <w:left w:w="20" w:type="dxa"/>
              <w:bottom w:w="20" w:type="dxa"/>
              <w:right w:w="20" w:type="dxa"/>
            </w:tcMar>
            <w:vAlign w:val="center"/>
            <w:hideMark/>
          </w:tcPr>
          <w:p w14:paraId="310B1F9B" w14:textId="77777777" w:rsidR="004434AF" w:rsidRPr="00C67005" w:rsidRDefault="004434AF" w:rsidP="00732D6A">
            <w:pPr>
              <w:pStyle w:val="movimento"/>
              <w:rPr>
                <w:color w:val="002060"/>
              </w:rPr>
            </w:pPr>
            <w:r w:rsidRPr="00C67005">
              <w:rPr>
                <w:color w:val="002060"/>
              </w:rPr>
              <w:t>CARANCINI RICCARDO</w:t>
            </w:r>
          </w:p>
        </w:tc>
        <w:tc>
          <w:tcPr>
            <w:tcW w:w="2200" w:type="dxa"/>
            <w:tcMar>
              <w:top w:w="20" w:type="dxa"/>
              <w:left w:w="20" w:type="dxa"/>
              <w:bottom w:w="20" w:type="dxa"/>
              <w:right w:w="20" w:type="dxa"/>
            </w:tcMar>
            <w:vAlign w:val="center"/>
            <w:hideMark/>
          </w:tcPr>
          <w:p w14:paraId="12C83A14" w14:textId="77777777" w:rsidR="004434AF" w:rsidRPr="00C67005" w:rsidRDefault="004434AF" w:rsidP="00732D6A">
            <w:pPr>
              <w:pStyle w:val="movimento2"/>
              <w:rPr>
                <w:color w:val="002060"/>
              </w:rPr>
            </w:pPr>
            <w:r w:rsidRPr="00C67005">
              <w:rPr>
                <w:color w:val="002060"/>
              </w:rPr>
              <w:t xml:space="preserve">(AURORA TREIA) </w:t>
            </w:r>
          </w:p>
        </w:tc>
        <w:tc>
          <w:tcPr>
            <w:tcW w:w="800" w:type="dxa"/>
            <w:tcMar>
              <w:top w:w="20" w:type="dxa"/>
              <w:left w:w="20" w:type="dxa"/>
              <w:bottom w:w="20" w:type="dxa"/>
              <w:right w:w="20" w:type="dxa"/>
            </w:tcMar>
            <w:vAlign w:val="center"/>
            <w:hideMark/>
          </w:tcPr>
          <w:p w14:paraId="2668D0A8"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1E198A23" w14:textId="77777777" w:rsidR="004434AF" w:rsidRPr="00C67005" w:rsidRDefault="004434AF" w:rsidP="00732D6A">
            <w:pPr>
              <w:pStyle w:val="movimento"/>
              <w:rPr>
                <w:color w:val="002060"/>
              </w:rPr>
            </w:pPr>
            <w:r w:rsidRPr="00C67005">
              <w:rPr>
                <w:color w:val="002060"/>
              </w:rPr>
              <w:t>IESARI MATTEO</w:t>
            </w:r>
          </w:p>
        </w:tc>
        <w:tc>
          <w:tcPr>
            <w:tcW w:w="2200" w:type="dxa"/>
            <w:tcMar>
              <w:top w:w="20" w:type="dxa"/>
              <w:left w:w="20" w:type="dxa"/>
              <w:bottom w:w="20" w:type="dxa"/>
              <w:right w:w="20" w:type="dxa"/>
            </w:tcMar>
            <w:vAlign w:val="center"/>
            <w:hideMark/>
          </w:tcPr>
          <w:p w14:paraId="54D510AB" w14:textId="77777777" w:rsidR="004434AF" w:rsidRPr="00C67005" w:rsidRDefault="004434AF" w:rsidP="00732D6A">
            <w:pPr>
              <w:pStyle w:val="movimento2"/>
              <w:rPr>
                <w:color w:val="002060"/>
              </w:rPr>
            </w:pPr>
            <w:r w:rsidRPr="00C67005">
              <w:rPr>
                <w:color w:val="002060"/>
              </w:rPr>
              <w:t xml:space="preserve">(AURORA TREIA) </w:t>
            </w:r>
          </w:p>
        </w:tc>
      </w:tr>
      <w:tr w:rsidR="004434AF" w:rsidRPr="00C67005" w14:paraId="3A45350A" w14:textId="77777777" w:rsidTr="00732D6A">
        <w:tc>
          <w:tcPr>
            <w:tcW w:w="2200" w:type="dxa"/>
            <w:tcMar>
              <w:top w:w="20" w:type="dxa"/>
              <w:left w:w="20" w:type="dxa"/>
              <w:bottom w:w="20" w:type="dxa"/>
              <w:right w:w="20" w:type="dxa"/>
            </w:tcMar>
            <w:vAlign w:val="center"/>
            <w:hideMark/>
          </w:tcPr>
          <w:p w14:paraId="07AB237D" w14:textId="77777777" w:rsidR="004434AF" w:rsidRPr="00C67005" w:rsidRDefault="004434AF" w:rsidP="00732D6A">
            <w:pPr>
              <w:pStyle w:val="movimento"/>
              <w:rPr>
                <w:color w:val="002060"/>
              </w:rPr>
            </w:pPr>
            <w:r w:rsidRPr="00C67005">
              <w:rPr>
                <w:color w:val="002060"/>
              </w:rPr>
              <w:t>STIPA ALESSIO</w:t>
            </w:r>
          </w:p>
        </w:tc>
        <w:tc>
          <w:tcPr>
            <w:tcW w:w="2200" w:type="dxa"/>
            <w:tcMar>
              <w:top w:w="20" w:type="dxa"/>
              <w:left w:w="20" w:type="dxa"/>
              <w:bottom w:w="20" w:type="dxa"/>
              <w:right w:w="20" w:type="dxa"/>
            </w:tcMar>
            <w:vAlign w:val="center"/>
            <w:hideMark/>
          </w:tcPr>
          <w:p w14:paraId="4B7D2F07" w14:textId="77777777" w:rsidR="004434AF" w:rsidRPr="00C67005" w:rsidRDefault="004434AF" w:rsidP="00732D6A">
            <w:pPr>
              <w:pStyle w:val="movimento2"/>
              <w:rPr>
                <w:color w:val="002060"/>
              </w:rPr>
            </w:pPr>
            <w:r w:rsidRPr="00C67005">
              <w:rPr>
                <w:color w:val="002060"/>
              </w:rPr>
              <w:t xml:space="preserve">(FUTSAL VIRE GEOSISTEM ASD) </w:t>
            </w:r>
          </w:p>
        </w:tc>
        <w:tc>
          <w:tcPr>
            <w:tcW w:w="800" w:type="dxa"/>
            <w:tcMar>
              <w:top w:w="20" w:type="dxa"/>
              <w:left w:w="20" w:type="dxa"/>
              <w:bottom w:w="20" w:type="dxa"/>
              <w:right w:w="20" w:type="dxa"/>
            </w:tcMar>
            <w:vAlign w:val="center"/>
            <w:hideMark/>
          </w:tcPr>
          <w:p w14:paraId="1C81F75D"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40FB59C4" w14:textId="77777777" w:rsidR="004434AF" w:rsidRPr="00C67005" w:rsidRDefault="004434AF" w:rsidP="00732D6A">
            <w:pPr>
              <w:pStyle w:val="movimento"/>
              <w:rPr>
                <w:color w:val="002060"/>
              </w:rPr>
            </w:pPr>
            <w:r w:rsidRPr="00C67005">
              <w:rPr>
                <w:color w:val="002060"/>
              </w:rPr>
              <w:t>DI RUSSO MATTEO</w:t>
            </w:r>
          </w:p>
        </w:tc>
        <w:tc>
          <w:tcPr>
            <w:tcW w:w="2200" w:type="dxa"/>
            <w:tcMar>
              <w:top w:w="20" w:type="dxa"/>
              <w:left w:w="20" w:type="dxa"/>
              <w:bottom w:w="20" w:type="dxa"/>
              <w:right w:w="20" w:type="dxa"/>
            </w:tcMar>
            <w:vAlign w:val="center"/>
            <w:hideMark/>
          </w:tcPr>
          <w:p w14:paraId="05AF89C6" w14:textId="77777777" w:rsidR="004434AF" w:rsidRPr="00C67005" w:rsidRDefault="004434AF" w:rsidP="00732D6A">
            <w:pPr>
              <w:pStyle w:val="movimento2"/>
              <w:rPr>
                <w:color w:val="002060"/>
              </w:rPr>
            </w:pPr>
            <w:r w:rsidRPr="00C67005">
              <w:rPr>
                <w:color w:val="002060"/>
              </w:rPr>
              <w:t xml:space="preserve">(PAGLIARE) </w:t>
            </w:r>
          </w:p>
        </w:tc>
      </w:tr>
      <w:tr w:rsidR="004434AF" w:rsidRPr="00C67005" w14:paraId="102EB8B2" w14:textId="77777777" w:rsidTr="00732D6A">
        <w:tc>
          <w:tcPr>
            <w:tcW w:w="2200" w:type="dxa"/>
            <w:tcMar>
              <w:top w:w="20" w:type="dxa"/>
              <w:left w:w="20" w:type="dxa"/>
              <w:bottom w:w="20" w:type="dxa"/>
              <w:right w:w="20" w:type="dxa"/>
            </w:tcMar>
            <w:vAlign w:val="center"/>
            <w:hideMark/>
          </w:tcPr>
          <w:p w14:paraId="0C109EBF" w14:textId="77777777" w:rsidR="004434AF" w:rsidRPr="00C67005" w:rsidRDefault="004434AF" w:rsidP="00732D6A">
            <w:pPr>
              <w:pStyle w:val="movimento"/>
              <w:rPr>
                <w:color w:val="002060"/>
              </w:rPr>
            </w:pPr>
            <w:r w:rsidRPr="00C67005">
              <w:rPr>
                <w:color w:val="002060"/>
              </w:rPr>
              <w:t>BUCCI ENRICO</w:t>
            </w:r>
          </w:p>
        </w:tc>
        <w:tc>
          <w:tcPr>
            <w:tcW w:w="2200" w:type="dxa"/>
            <w:tcMar>
              <w:top w:w="20" w:type="dxa"/>
              <w:left w:w="20" w:type="dxa"/>
              <w:bottom w:w="20" w:type="dxa"/>
              <w:right w:w="20" w:type="dxa"/>
            </w:tcMar>
            <w:vAlign w:val="center"/>
            <w:hideMark/>
          </w:tcPr>
          <w:p w14:paraId="74A6BE41" w14:textId="77777777" w:rsidR="004434AF" w:rsidRPr="00C67005" w:rsidRDefault="004434AF" w:rsidP="00732D6A">
            <w:pPr>
              <w:pStyle w:val="movimento2"/>
              <w:rPr>
                <w:color w:val="002060"/>
              </w:rPr>
            </w:pPr>
            <w:r w:rsidRPr="00C67005">
              <w:rPr>
                <w:color w:val="002060"/>
              </w:rPr>
              <w:t xml:space="preserve">(POL.CAGLI SPORT ASSOCIATI) </w:t>
            </w:r>
          </w:p>
        </w:tc>
        <w:tc>
          <w:tcPr>
            <w:tcW w:w="800" w:type="dxa"/>
            <w:tcMar>
              <w:top w:w="20" w:type="dxa"/>
              <w:left w:w="20" w:type="dxa"/>
              <w:bottom w:w="20" w:type="dxa"/>
              <w:right w:w="20" w:type="dxa"/>
            </w:tcMar>
            <w:vAlign w:val="center"/>
            <w:hideMark/>
          </w:tcPr>
          <w:p w14:paraId="3BDDBEA5"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44E7A385"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05790E85" w14:textId="77777777" w:rsidR="004434AF" w:rsidRPr="00C67005" w:rsidRDefault="004434AF" w:rsidP="00732D6A">
            <w:pPr>
              <w:pStyle w:val="movimento2"/>
              <w:rPr>
                <w:color w:val="002060"/>
              </w:rPr>
            </w:pPr>
            <w:r w:rsidRPr="00C67005">
              <w:rPr>
                <w:color w:val="002060"/>
              </w:rPr>
              <w:t> </w:t>
            </w:r>
          </w:p>
        </w:tc>
      </w:tr>
    </w:tbl>
    <w:p w14:paraId="6B7036DD" w14:textId="77777777" w:rsidR="004434AF" w:rsidRPr="00C67005" w:rsidRDefault="004434AF" w:rsidP="004434AF">
      <w:pPr>
        <w:pStyle w:val="titolo20"/>
        <w:rPr>
          <w:rFonts w:eastAsiaTheme="minorEastAsia"/>
          <w:color w:val="002060"/>
        </w:rPr>
      </w:pPr>
      <w:r w:rsidRPr="00C6700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0C59D882" w14:textId="77777777" w:rsidTr="00732D6A">
        <w:tc>
          <w:tcPr>
            <w:tcW w:w="2200" w:type="dxa"/>
            <w:tcMar>
              <w:top w:w="20" w:type="dxa"/>
              <w:left w:w="20" w:type="dxa"/>
              <w:bottom w:w="20" w:type="dxa"/>
              <w:right w:w="20" w:type="dxa"/>
            </w:tcMar>
            <w:vAlign w:val="center"/>
            <w:hideMark/>
          </w:tcPr>
          <w:p w14:paraId="4AF5B0F3" w14:textId="77777777" w:rsidR="004434AF" w:rsidRPr="00C67005" w:rsidRDefault="004434AF" w:rsidP="00732D6A">
            <w:pPr>
              <w:pStyle w:val="movimento"/>
              <w:rPr>
                <w:color w:val="002060"/>
              </w:rPr>
            </w:pPr>
            <w:r w:rsidRPr="00C67005">
              <w:rPr>
                <w:color w:val="002060"/>
              </w:rPr>
              <w:t>MASI STEFANO</w:t>
            </w:r>
          </w:p>
        </w:tc>
        <w:tc>
          <w:tcPr>
            <w:tcW w:w="2200" w:type="dxa"/>
            <w:tcMar>
              <w:top w:w="20" w:type="dxa"/>
              <w:left w:w="20" w:type="dxa"/>
              <w:bottom w:w="20" w:type="dxa"/>
              <w:right w:w="20" w:type="dxa"/>
            </w:tcMar>
            <w:vAlign w:val="center"/>
            <w:hideMark/>
          </w:tcPr>
          <w:p w14:paraId="4E922D13" w14:textId="77777777" w:rsidR="004434AF" w:rsidRPr="00C67005" w:rsidRDefault="004434AF" w:rsidP="00732D6A">
            <w:pPr>
              <w:pStyle w:val="movimento2"/>
              <w:rPr>
                <w:color w:val="002060"/>
              </w:rPr>
            </w:pPr>
            <w:r w:rsidRPr="00C67005">
              <w:rPr>
                <w:color w:val="002060"/>
              </w:rPr>
              <w:t xml:space="preserve">(ANKON NOVA MARMI) </w:t>
            </w:r>
          </w:p>
        </w:tc>
        <w:tc>
          <w:tcPr>
            <w:tcW w:w="800" w:type="dxa"/>
            <w:tcMar>
              <w:top w:w="20" w:type="dxa"/>
              <w:left w:w="20" w:type="dxa"/>
              <w:bottom w:w="20" w:type="dxa"/>
              <w:right w:w="20" w:type="dxa"/>
            </w:tcMar>
            <w:vAlign w:val="center"/>
            <w:hideMark/>
          </w:tcPr>
          <w:p w14:paraId="58D800BA"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71A0BCB4" w14:textId="77777777" w:rsidR="004434AF" w:rsidRPr="00C67005" w:rsidRDefault="004434AF" w:rsidP="00732D6A">
            <w:pPr>
              <w:pStyle w:val="movimento"/>
              <w:rPr>
                <w:color w:val="002060"/>
              </w:rPr>
            </w:pPr>
            <w:r w:rsidRPr="00C67005">
              <w:rPr>
                <w:color w:val="002060"/>
              </w:rPr>
              <w:t>CHITTARINI LUIGI</w:t>
            </w:r>
          </w:p>
        </w:tc>
        <w:tc>
          <w:tcPr>
            <w:tcW w:w="2200" w:type="dxa"/>
            <w:tcMar>
              <w:top w:w="20" w:type="dxa"/>
              <w:left w:w="20" w:type="dxa"/>
              <w:bottom w:w="20" w:type="dxa"/>
              <w:right w:w="20" w:type="dxa"/>
            </w:tcMar>
            <w:vAlign w:val="center"/>
            <w:hideMark/>
          </w:tcPr>
          <w:p w14:paraId="3E743D20" w14:textId="77777777" w:rsidR="004434AF" w:rsidRPr="00C67005" w:rsidRDefault="004434AF" w:rsidP="00732D6A">
            <w:pPr>
              <w:pStyle w:val="movimento2"/>
              <w:rPr>
                <w:color w:val="002060"/>
              </w:rPr>
            </w:pPr>
            <w:r w:rsidRPr="00C67005">
              <w:rPr>
                <w:color w:val="002060"/>
              </w:rPr>
              <w:t xml:space="preserve">(ASCOLI CALCIO A 5) </w:t>
            </w:r>
          </w:p>
        </w:tc>
      </w:tr>
      <w:tr w:rsidR="004434AF" w:rsidRPr="00C67005" w14:paraId="4E9B30A9" w14:textId="77777777" w:rsidTr="00732D6A">
        <w:tc>
          <w:tcPr>
            <w:tcW w:w="2200" w:type="dxa"/>
            <w:tcMar>
              <w:top w:w="20" w:type="dxa"/>
              <w:left w:w="20" w:type="dxa"/>
              <w:bottom w:w="20" w:type="dxa"/>
              <w:right w:w="20" w:type="dxa"/>
            </w:tcMar>
            <w:vAlign w:val="center"/>
            <w:hideMark/>
          </w:tcPr>
          <w:p w14:paraId="6DD3AB92" w14:textId="77777777" w:rsidR="004434AF" w:rsidRPr="00C67005" w:rsidRDefault="004434AF" w:rsidP="00732D6A">
            <w:pPr>
              <w:pStyle w:val="movimento"/>
              <w:rPr>
                <w:color w:val="002060"/>
              </w:rPr>
            </w:pPr>
            <w:r w:rsidRPr="00C67005">
              <w:rPr>
                <w:color w:val="002060"/>
              </w:rPr>
              <w:t>FUFI LEONARDO</w:t>
            </w:r>
          </w:p>
        </w:tc>
        <w:tc>
          <w:tcPr>
            <w:tcW w:w="2200" w:type="dxa"/>
            <w:tcMar>
              <w:top w:w="20" w:type="dxa"/>
              <w:left w:w="20" w:type="dxa"/>
              <w:bottom w:w="20" w:type="dxa"/>
              <w:right w:w="20" w:type="dxa"/>
            </w:tcMar>
            <w:vAlign w:val="center"/>
            <w:hideMark/>
          </w:tcPr>
          <w:p w14:paraId="6C69F0A7" w14:textId="77777777" w:rsidR="004434AF" w:rsidRPr="00C67005" w:rsidRDefault="004434AF" w:rsidP="00732D6A">
            <w:pPr>
              <w:pStyle w:val="movimento2"/>
              <w:rPr>
                <w:color w:val="002060"/>
              </w:rPr>
            </w:pPr>
            <w:r w:rsidRPr="00C67005">
              <w:rPr>
                <w:color w:val="002060"/>
              </w:rPr>
              <w:t xml:space="preserve">(AVENALE) </w:t>
            </w:r>
          </w:p>
        </w:tc>
        <w:tc>
          <w:tcPr>
            <w:tcW w:w="800" w:type="dxa"/>
            <w:tcMar>
              <w:top w:w="20" w:type="dxa"/>
              <w:left w:w="20" w:type="dxa"/>
              <w:bottom w:w="20" w:type="dxa"/>
              <w:right w:w="20" w:type="dxa"/>
            </w:tcMar>
            <w:vAlign w:val="center"/>
            <w:hideMark/>
          </w:tcPr>
          <w:p w14:paraId="3742372C"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024B5A3F" w14:textId="77777777" w:rsidR="004434AF" w:rsidRPr="00C67005" w:rsidRDefault="004434AF" w:rsidP="00732D6A">
            <w:pPr>
              <w:pStyle w:val="movimento"/>
              <w:rPr>
                <w:color w:val="002060"/>
              </w:rPr>
            </w:pPr>
            <w:r w:rsidRPr="00C67005">
              <w:rPr>
                <w:color w:val="002060"/>
              </w:rPr>
              <w:t>APRUZZESE LORENZO</w:t>
            </w:r>
          </w:p>
        </w:tc>
        <w:tc>
          <w:tcPr>
            <w:tcW w:w="2200" w:type="dxa"/>
            <w:tcMar>
              <w:top w:w="20" w:type="dxa"/>
              <w:left w:w="20" w:type="dxa"/>
              <w:bottom w:w="20" w:type="dxa"/>
              <w:right w:w="20" w:type="dxa"/>
            </w:tcMar>
            <w:vAlign w:val="center"/>
            <w:hideMark/>
          </w:tcPr>
          <w:p w14:paraId="1FD1CC66" w14:textId="77777777" w:rsidR="004434AF" w:rsidRPr="00C67005" w:rsidRDefault="004434AF" w:rsidP="00732D6A">
            <w:pPr>
              <w:pStyle w:val="movimento2"/>
              <w:rPr>
                <w:color w:val="002060"/>
              </w:rPr>
            </w:pPr>
            <w:r w:rsidRPr="00C67005">
              <w:rPr>
                <w:color w:val="002060"/>
              </w:rPr>
              <w:t xml:space="preserve">(C.U.S. CAMERINO A.S.D.) </w:t>
            </w:r>
          </w:p>
        </w:tc>
      </w:tr>
      <w:tr w:rsidR="004434AF" w:rsidRPr="00C67005" w14:paraId="1E4ADB8B" w14:textId="77777777" w:rsidTr="00732D6A">
        <w:tc>
          <w:tcPr>
            <w:tcW w:w="2200" w:type="dxa"/>
            <w:tcMar>
              <w:top w:w="20" w:type="dxa"/>
              <w:left w:w="20" w:type="dxa"/>
              <w:bottom w:w="20" w:type="dxa"/>
              <w:right w:w="20" w:type="dxa"/>
            </w:tcMar>
            <w:vAlign w:val="center"/>
            <w:hideMark/>
          </w:tcPr>
          <w:p w14:paraId="32A69870" w14:textId="77777777" w:rsidR="004434AF" w:rsidRPr="00C67005" w:rsidRDefault="004434AF" w:rsidP="00732D6A">
            <w:pPr>
              <w:pStyle w:val="movimento"/>
              <w:rPr>
                <w:color w:val="002060"/>
              </w:rPr>
            </w:pPr>
            <w:r w:rsidRPr="00C67005">
              <w:rPr>
                <w:color w:val="002060"/>
              </w:rPr>
              <w:t>LOSANI ALFREDO</w:t>
            </w:r>
          </w:p>
        </w:tc>
        <w:tc>
          <w:tcPr>
            <w:tcW w:w="2200" w:type="dxa"/>
            <w:tcMar>
              <w:top w:w="20" w:type="dxa"/>
              <w:left w:w="20" w:type="dxa"/>
              <w:bottom w:w="20" w:type="dxa"/>
              <w:right w:w="20" w:type="dxa"/>
            </w:tcMar>
            <w:vAlign w:val="center"/>
            <w:hideMark/>
          </w:tcPr>
          <w:p w14:paraId="3C32E0BF" w14:textId="77777777" w:rsidR="004434AF" w:rsidRPr="00C67005" w:rsidRDefault="004434AF" w:rsidP="00732D6A">
            <w:pPr>
              <w:pStyle w:val="movimento2"/>
              <w:rPr>
                <w:color w:val="002060"/>
              </w:rPr>
            </w:pPr>
            <w:r w:rsidRPr="00C67005">
              <w:rPr>
                <w:color w:val="002060"/>
              </w:rPr>
              <w:t xml:space="preserve">(CSI STELLA A.S.D.) </w:t>
            </w:r>
          </w:p>
        </w:tc>
        <w:tc>
          <w:tcPr>
            <w:tcW w:w="800" w:type="dxa"/>
            <w:tcMar>
              <w:top w:w="20" w:type="dxa"/>
              <w:left w:w="20" w:type="dxa"/>
              <w:bottom w:w="20" w:type="dxa"/>
              <w:right w:w="20" w:type="dxa"/>
            </w:tcMar>
            <w:vAlign w:val="center"/>
            <w:hideMark/>
          </w:tcPr>
          <w:p w14:paraId="06E4D3FC"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13A520CC" w14:textId="77777777" w:rsidR="004434AF" w:rsidRPr="00C67005" w:rsidRDefault="004434AF" w:rsidP="00732D6A">
            <w:pPr>
              <w:pStyle w:val="movimento"/>
              <w:rPr>
                <w:color w:val="002060"/>
              </w:rPr>
            </w:pPr>
            <w:r w:rsidRPr="00C67005">
              <w:rPr>
                <w:color w:val="002060"/>
              </w:rPr>
              <w:t>ZANATTA CAIO</w:t>
            </w:r>
          </w:p>
        </w:tc>
        <w:tc>
          <w:tcPr>
            <w:tcW w:w="2200" w:type="dxa"/>
            <w:tcMar>
              <w:top w:w="20" w:type="dxa"/>
              <w:left w:w="20" w:type="dxa"/>
              <w:bottom w:w="20" w:type="dxa"/>
              <w:right w:w="20" w:type="dxa"/>
            </w:tcMar>
            <w:vAlign w:val="center"/>
            <w:hideMark/>
          </w:tcPr>
          <w:p w14:paraId="40E7F911" w14:textId="77777777" w:rsidR="004434AF" w:rsidRPr="00C67005" w:rsidRDefault="004434AF" w:rsidP="00732D6A">
            <w:pPr>
              <w:pStyle w:val="movimento2"/>
              <w:rPr>
                <w:color w:val="002060"/>
              </w:rPr>
            </w:pPr>
            <w:r w:rsidRPr="00C67005">
              <w:rPr>
                <w:color w:val="002060"/>
              </w:rPr>
              <w:t xml:space="preserve">(FUTSAL CASTELFIDARDO) </w:t>
            </w:r>
          </w:p>
        </w:tc>
      </w:tr>
      <w:tr w:rsidR="004434AF" w:rsidRPr="00C67005" w14:paraId="49BAECB8" w14:textId="77777777" w:rsidTr="00732D6A">
        <w:tc>
          <w:tcPr>
            <w:tcW w:w="2200" w:type="dxa"/>
            <w:tcMar>
              <w:top w:w="20" w:type="dxa"/>
              <w:left w:w="20" w:type="dxa"/>
              <w:bottom w:w="20" w:type="dxa"/>
              <w:right w:w="20" w:type="dxa"/>
            </w:tcMar>
            <w:vAlign w:val="center"/>
            <w:hideMark/>
          </w:tcPr>
          <w:p w14:paraId="38D51938" w14:textId="77777777" w:rsidR="004434AF" w:rsidRPr="00C67005" w:rsidRDefault="004434AF" w:rsidP="00732D6A">
            <w:pPr>
              <w:pStyle w:val="movimento"/>
              <w:rPr>
                <w:color w:val="002060"/>
              </w:rPr>
            </w:pPr>
            <w:r w:rsidRPr="00C67005">
              <w:rPr>
                <w:color w:val="002060"/>
              </w:rPr>
              <w:t>CALZETTA RICCARDO</w:t>
            </w:r>
          </w:p>
        </w:tc>
        <w:tc>
          <w:tcPr>
            <w:tcW w:w="2200" w:type="dxa"/>
            <w:tcMar>
              <w:top w:w="20" w:type="dxa"/>
              <w:left w:w="20" w:type="dxa"/>
              <w:bottom w:w="20" w:type="dxa"/>
              <w:right w:w="20" w:type="dxa"/>
            </w:tcMar>
            <w:vAlign w:val="center"/>
            <w:hideMark/>
          </w:tcPr>
          <w:p w14:paraId="62355C3F" w14:textId="77777777" w:rsidR="004434AF" w:rsidRPr="00C67005" w:rsidRDefault="004434AF" w:rsidP="00732D6A">
            <w:pPr>
              <w:pStyle w:val="movimento2"/>
              <w:rPr>
                <w:color w:val="002060"/>
              </w:rPr>
            </w:pPr>
            <w:r w:rsidRPr="00C67005">
              <w:rPr>
                <w:color w:val="002060"/>
              </w:rPr>
              <w:t xml:space="preserve">(FUTSAL CASTELRAIMONDO) </w:t>
            </w:r>
          </w:p>
        </w:tc>
        <w:tc>
          <w:tcPr>
            <w:tcW w:w="800" w:type="dxa"/>
            <w:tcMar>
              <w:top w:w="20" w:type="dxa"/>
              <w:left w:w="20" w:type="dxa"/>
              <w:bottom w:w="20" w:type="dxa"/>
              <w:right w:w="20" w:type="dxa"/>
            </w:tcMar>
            <w:vAlign w:val="center"/>
            <w:hideMark/>
          </w:tcPr>
          <w:p w14:paraId="3420D419"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6A759C8B" w14:textId="77777777" w:rsidR="004434AF" w:rsidRPr="00C67005" w:rsidRDefault="004434AF" w:rsidP="00732D6A">
            <w:pPr>
              <w:pStyle w:val="movimento"/>
              <w:rPr>
                <w:color w:val="002060"/>
              </w:rPr>
            </w:pPr>
            <w:r w:rsidRPr="00C67005">
              <w:rPr>
                <w:color w:val="002060"/>
              </w:rPr>
              <w:t>MANGIATERRA MANUEL</w:t>
            </w:r>
          </w:p>
        </w:tc>
        <w:tc>
          <w:tcPr>
            <w:tcW w:w="2200" w:type="dxa"/>
            <w:tcMar>
              <w:top w:w="20" w:type="dxa"/>
              <w:left w:w="20" w:type="dxa"/>
              <w:bottom w:w="20" w:type="dxa"/>
              <w:right w:w="20" w:type="dxa"/>
            </w:tcMar>
            <w:vAlign w:val="center"/>
            <w:hideMark/>
          </w:tcPr>
          <w:p w14:paraId="3D037C0E" w14:textId="77777777" w:rsidR="004434AF" w:rsidRPr="00C67005" w:rsidRDefault="004434AF" w:rsidP="00732D6A">
            <w:pPr>
              <w:pStyle w:val="movimento2"/>
              <w:rPr>
                <w:color w:val="002060"/>
              </w:rPr>
            </w:pPr>
            <w:r w:rsidRPr="00C67005">
              <w:rPr>
                <w:color w:val="002060"/>
              </w:rPr>
              <w:t xml:space="preserve">(FUTSAL RECANATI) </w:t>
            </w:r>
          </w:p>
        </w:tc>
      </w:tr>
      <w:tr w:rsidR="004434AF" w:rsidRPr="00C67005" w14:paraId="34EE619F" w14:textId="77777777" w:rsidTr="00732D6A">
        <w:tc>
          <w:tcPr>
            <w:tcW w:w="2200" w:type="dxa"/>
            <w:tcMar>
              <w:top w:w="20" w:type="dxa"/>
              <w:left w:w="20" w:type="dxa"/>
              <w:bottom w:w="20" w:type="dxa"/>
              <w:right w:w="20" w:type="dxa"/>
            </w:tcMar>
            <w:vAlign w:val="center"/>
            <w:hideMark/>
          </w:tcPr>
          <w:p w14:paraId="23181B33" w14:textId="77777777" w:rsidR="004434AF" w:rsidRPr="00C67005" w:rsidRDefault="004434AF" w:rsidP="00732D6A">
            <w:pPr>
              <w:pStyle w:val="movimento"/>
              <w:rPr>
                <w:color w:val="002060"/>
              </w:rPr>
            </w:pPr>
            <w:r w:rsidRPr="00C67005">
              <w:rPr>
                <w:color w:val="002060"/>
              </w:rPr>
              <w:t>PARONCINI ALESSANDRO</w:t>
            </w:r>
          </w:p>
        </w:tc>
        <w:tc>
          <w:tcPr>
            <w:tcW w:w="2200" w:type="dxa"/>
            <w:tcMar>
              <w:top w:w="20" w:type="dxa"/>
              <w:left w:w="20" w:type="dxa"/>
              <w:bottom w:w="20" w:type="dxa"/>
              <w:right w:w="20" w:type="dxa"/>
            </w:tcMar>
            <w:vAlign w:val="center"/>
            <w:hideMark/>
          </w:tcPr>
          <w:p w14:paraId="6ED82A86" w14:textId="77777777" w:rsidR="004434AF" w:rsidRPr="00C67005" w:rsidRDefault="004434AF" w:rsidP="00732D6A">
            <w:pPr>
              <w:pStyle w:val="movimento2"/>
              <w:rPr>
                <w:color w:val="002060"/>
              </w:rPr>
            </w:pPr>
            <w:r w:rsidRPr="00C67005">
              <w:rPr>
                <w:color w:val="002060"/>
              </w:rPr>
              <w:t xml:space="preserve">(MANTOVANI C5) </w:t>
            </w:r>
          </w:p>
        </w:tc>
        <w:tc>
          <w:tcPr>
            <w:tcW w:w="800" w:type="dxa"/>
            <w:tcMar>
              <w:top w:w="20" w:type="dxa"/>
              <w:left w:w="20" w:type="dxa"/>
              <w:bottom w:w="20" w:type="dxa"/>
              <w:right w:w="20" w:type="dxa"/>
            </w:tcMar>
            <w:vAlign w:val="center"/>
            <w:hideMark/>
          </w:tcPr>
          <w:p w14:paraId="75E43CF4"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50035A98" w14:textId="77777777" w:rsidR="004434AF" w:rsidRPr="00C67005" w:rsidRDefault="004434AF" w:rsidP="00732D6A">
            <w:pPr>
              <w:pStyle w:val="movimento"/>
              <w:rPr>
                <w:color w:val="002060"/>
              </w:rPr>
            </w:pPr>
            <w:r w:rsidRPr="00C67005">
              <w:rPr>
                <w:color w:val="002060"/>
              </w:rPr>
              <w:t>TASSI GIAN MARCO</w:t>
            </w:r>
          </w:p>
        </w:tc>
        <w:tc>
          <w:tcPr>
            <w:tcW w:w="2200" w:type="dxa"/>
            <w:tcMar>
              <w:top w:w="20" w:type="dxa"/>
              <w:left w:w="20" w:type="dxa"/>
              <w:bottom w:w="20" w:type="dxa"/>
              <w:right w:w="20" w:type="dxa"/>
            </w:tcMar>
            <w:vAlign w:val="center"/>
            <w:hideMark/>
          </w:tcPr>
          <w:p w14:paraId="2BB76019" w14:textId="77777777" w:rsidR="004434AF" w:rsidRPr="00C67005" w:rsidRDefault="004434AF" w:rsidP="00732D6A">
            <w:pPr>
              <w:pStyle w:val="movimento2"/>
              <w:rPr>
                <w:color w:val="002060"/>
              </w:rPr>
            </w:pPr>
            <w:r w:rsidRPr="00C67005">
              <w:rPr>
                <w:color w:val="002060"/>
              </w:rPr>
              <w:t xml:space="preserve">(POLISPORTIVA ROSSO BLU) </w:t>
            </w:r>
          </w:p>
        </w:tc>
      </w:tr>
      <w:tr w:rsidR="004434AF" w:rsidRPr="00C67005" w14:paraId="75C32754" w14:textId="77777777" w:rsidTr="00732D6A">
        <w:tc>
          <w:tcPr>
            <w:tcW w:w="2200" w:type="dxa"/>
            <w:tcMar>
              <w:top w:w="20" w:type="dxa"/>
              <w:left w:w="20" w:type="dxa"/>
              <w:bottom w:w="20" w:type="dxa"/>
              <w:right w:w="20" w:type="dxa"/>
            </w:tcMar>
            <w:vAlign w:val="center"/>
            <w:hideMark/>
          </w:tcPr>
          <w:p w14:paraId="3823CFA1" w14:textId="77777777" w:rsidR="004434AF" w:rsidRPr="00C67005" w:rsidRDefault="004434AF" w:rsidP="00732D6A">
            <w:pPr>
              <w:pStyle w:val="movimento"/>
              <w:rPr>
                <w:color w:val="002060"/>
              </w:rPr>
            </w:pPr>
            <w:r w:rsidRPr="00C67005">
              <w:rPr>
                <w:color w:val="002060"/>
              </w:rPr>
              <w:t>PULCINI ALEX</w:t>
            </w:r>
          </w:p>
        </w:tc>
        <w:tc>
          <w:tcPr>
            <w:tcW w:w="2200" w:type="dxa"/>
            <w:tcMar>
              <w:top w:w="20" w:type="dxa"/>
              <w:left w:w="20" w:type="dxa"/>
              <w:bottom w:w="20" w:type="dxa"/>
              <w:right w:w="20" w:type="dxa"/>
            </w:tcMar>
            <w:vAlign w:val="center"/>
            <w:hideMark/>
          </w:tcPr>
          <w:p w14:paraId="50E1162C" w14:textId="77777777" w:rsidR="004434AF" w:rsidRPr="00C67005" w:rsidRDefault="004434AF" w:rsidP="00732D6A">
            <w:pPr>
              <w:pStyle w:val="movimento2"/>
              <w:rPr>
                <w:color w:val="002060"/>
              </w:rPr>
            </w:pPr>
            <w:r w:rsidRPr="00C67005">
              <w:rPr>
                <w:color w:val="002060"/>
              </w:rPr>
              <w:t xml:space="preserve">(REAL ANCARIA) </w:t>
            </w:r>
          </w:p>
        </w:tc>
        <w:tc>
          <w:tcPr>
            <w:tcW w:w="800" w:type="dxa"/>
            <w:tcMar>
              <w:top w:w="20" w:type="dxa"/>
              <w:left w:w="20" w:type="dxa"/>
              <w:bottom w:w="20" w:type="dxa"/>
              <w:right w:w="20" w:type="dxa"/>
            </w:tcMar>
            <w:vAlign w:val="center"/>
            <w:hideMark/>
          </w:tcPr>
          <w:p w14:paraId="661C8926"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6FC6579C" w14:textId="77777777" w:rsidR="004434AF" w:rsidRPr="00C67005" w:rsidRDefault="004434AF" w:rsidP="00732D6A">
            <w:pPr>
              <w:pStyle w:val="movimento"/>
              <w:rPr>
                <w:color w:val="002060"/>
              </w:rPr>
            </w:pPr>
            <w:r w:rsidRPr="00C67005">
              <w:rPr>
                <w:color w:val="002060"/>
              </w:rPr>
              <w:t>BORIONI JACOPO</w:t>
            </w:r>
          </w:p>
        </w:tc>
        <w:tc>
          <w:tcPr>
            <w:tcW w:w="2200" w:type="dxa"/>
            <w:tcMar>
              <w:top w:w="20" w:type="dxa"/>
              <w:left w:w="20" w:type="dxa"/>
              <w:bottom w:w="20" w:type="dxa"/>
              <w:right w:w="20" w:type="dxa"/>
            </w:tcMar>
            <w:vAlign w:val="center"/>
            <w:hideMark/>
          </w:tcPr>
          <w:p w14:paraId="271BEF96" w14:textId="77777777" w:rsidR="004434AF" w:rsidRPr="00C67005" w:rsidRDefault="004434AF" w:rsidP="00732D6A">
            <w:pPr>
              <w:pStyle w:val="movimento2"/>
              <w:rPr>
                <w:color w:val="002060"/>
              </w:rPr>
            </w:pPr>
            <w:r w:rsidRPr="00C67005">
              <w:rPr>
                <w:color w:val="002060"/>
              </w:rPr>
              <w:t xml:space="preserve">(SAN SEVERINO MARCHE) </w:t>
            </w:r>
          </w:p>
        </w:tc>
      </w:tr>
      <w:tr w:rsidR="004434AF" w:rsidRPr="00C67005" w14:paraId="66FFFB02" w14:textId="77777777" w:rsidTr="00732D6A">
        <w:tc>
          <w:tcPr>
            <w:tcW w:w="2200" w:type="dxa"/>
            <w:tcMar>
              <w:top w:w="20" w:type="dxa"/>
              <w:left w:w="20" w:type="dxa"/>
              <w:bottom w:w="20" w:type="dxa"/>
              <w:right w:w="20" w:type="dxa"/>
            </w:tcMar>
            <w:vAlign w:val="center"/>
            <w:hideMark/>
          </w:tcPr>
          <w:p w14:paraId="5AC8B98D" w14:textId="77777777" w:rsidR="004434AF" w:rsidRPr="00C67005" w:rsidRDefault="004434AF" w:rsidP="00732D6A">
            <w:pPr>
              <w:pStyle w:val="movimento"/>
              <w:rPr>
                <w:color w:val="002060"/>
              </w:rPr>
            </w:pPr>
            <w:r w:rsidRPr="00C67005">
              <w:rPr>
                <w:color w:val="002060"/>
              </w:rPr>
              <w:t>SGARIGLIA ALESSANDRO</w:t>
            </w:r>
          </w:p>
        </w:tc>
        <w:tc>
          <w:tcPr>
            <w:tcW w:w="2200" w:type="dxa"/>
            <w:tcMar>
              <w:top w:w="20" w:type="dxa"/>
              <w:left w:w="20" w:type="dxa"/>
              <w:bottom w:w="20" w:type="dxa"/>
              <w:right w:w="20" w:type="dxa"/>
            </w:tcMar>
            <w:vAlign w:val="center"/>
            <w:hideMark/>
          </w:tcPr>
          <w:p w14:paraId="61832F9C" w14:textId="77777777" w:rsidR="004434AF" w:rsidRPr="00C67005" w:rsidRDefault="004434AF" w:rsidP="00732D6A">
            <w:pPr>
              <w:pStyle w:val="movimento2"/>
              <w:rPr>
                <w:color w:val="002060"/>
              </w:rPr>
            </w:pPr>
            <w:r w:rsidRPr="00C67005">
              <w:rPr>
                <w:color w:val="002060"/>
              </w:rPr>
              <w:t xml:space="preserve">(VERBENA C5 ANCONA) </w:t>
            </w:r>
          </w:p>
        </w:tc>
        <w:tc>
          <w:tcPr>
            <w:tcW w:w="800" w:type="dxa"/>
            <w:tcMar>
              <w:top w:w="20" w:type="dxa"/>
              <w:left w:w="20" w:type="dxa"/>
              <w:bottom w:w="20" w:type="dxa"/>
              <w:right w:w="20" w:type="dxa"/>
            </w:tcMar>
            <w:vAlign w:val="center"/>
            <w:hideMark/>
          </w:tcPr>
          <w:p w14:paraId="00C66844"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569A9E17" w14:textId="77777777" w:rsidR="004434AF" w:rsidRPr="00C67005" w:rsidRDefault="004434AF" w:rsidP="00732D6A">
            <w:pPr>
              <w:pStyle w:val="movimento"/>
              <w:rPr>
                <w:color w:val="002060"/>
              </w:rPr>
            </w:pPr>
            <w:r w:rsidRPr="00C67005">
              <w:rPr>
                <w:color w:val="002060"/>
              </w:rPr>
              <w:t>SABBATINI DIEGO</w:t>
            </w:r>
          </w:p>
        </w:tc>
        <w:tc>
          <w:tcPr>
            <w:tcW w:w="2200" w:type="dxa"/>
            <w:tcMar>
              <w:top w:w="20" w:type="dxa"/>
              <w:left w:w="20" w:type="dxa"/>
              <w:bottom w:w="20" w:type="dxa"/>
              <w:right w:w="20" w:type="dxa"/>
            </w:tcMar>
            <w:vAlign w:val="center"/>
            <w:hideMark/>
          </w:tcPr>
          <w:p w14:paraId="04AFCAB3" w14:textId="77777777" w:rsidR="004434AF" w:rsidRPr="00C67005" w:rsidRDefault="004434AF" w:rsidP="00732D6A">
            <w:pPr>
              <w:pStyle w:val="movimento2"/>
              <w:rPr>
                <w:color w:val="002060"/>
              </w:rPr>
            </w:pPr>
            <w:r w:rsidRPr="00C67005">
              <w:rPr>
                <w:color w:val="002060"/>
              </w:rPr>
              <w:t xml:space="preserve">(VILLA CECCOLINI CALCIO) </w:t>
            </w:r>
          </w:p>
        </w:tc>
      </w:tr>
    </w:tbl>
    <w:p w14:paraId="054D6E98" w14:textId="77777777" w:rsidR="004434AF" w:rsidRPr="00C67005" w:rsidRDefault="004434AF" w:rsidP="004434AF">
      <w:pPr>
        <w:pStyle w:val="titolo20"/>
        <w:rPr>
          <w:rFonts w:eastAsiaTheme="minorEastAsia"/>
          <w:color w:val="002060"/>
        </w:rPr>
      </w:pPr>
      <w:r w:rsidRPr="00C6700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1B50C6DE" w14:textId="77777777" w:rsidTr="00732D6A">
        <w:tc>
          <w:tcPr>
            <w:tcW w:w="2200" w:type="dxa"/>
            <w:tcMar>
              <w:top w:w="20" w:type="dxa"/>
              <w:left w:w="20" w:type="dxa"/>
              <w:bottom w:w="20" w:type="dxa"/>
              <w:right w:w="20" w:type="dxa"/>
            </w:tcMar>
            <w:vAlign w:val="center"/>
            <w:hideMark/>
          </w:tcPr>
          <w:p w14:paraId="06988228" w14:textId="77777777" w:rsidR="004434AF" w:rsidRPr="00C67005" w:rsidRDefault="004434AF" w:rsidP="00732D6A">
            <w:pPr>
              <w:pStyle w:val="movimento"/>
              <w:rPr>
                <w:color w:val="002060"/>
              </w:rPr>
            </w:pPr>
            <w:r w:rsidRPr="00C67005">
              <w:rPr>
                <w:color w:val="002060"/>
              </w:rPr>
              <w:t>CAPRA EDOARDO</w:t>
            </w:r>
          </w:p>
        </w:tc>
        <w:tc>
          <w:tcPr>
            <w:tcW w:w="2200" w:type="dxa"/>
            <w:tcMar>
              <w:top w:w="20" w:type="dxa"/>
              <w:left w:w="20" w:type="dxa"/>
              <w:bottom w:w="20" w:type="dxa"/>
              <w:right w:w="20" w:type="dxa"/>
            </w:tcMar>
            <w:vAlign w:val="center"/>
            <w:hideMark/>
          </w:tcPr>
          <w:p w14:paraId="23C5F034" w14:textId="77777777" w:rsidR="004434AF" w:rsidRPr="00C67005" w:rsidRDefault="004434AF" w:rsidP="00732D6A">
            <w:pPr>
              <w:pStyle w:val="movimento2"/>
              <w:rPr>
                <w:color w:val="002060"/>
              </w:rPr>
            </w:pPr>
            <w:r w:rsidRPr="00C67005">
              <w:rPr>
                <w:color w:val="002060"/>
              </w:rPr>
              <w:t xml:space="preserve">(ACQUALAGNA CALCIO C 5) </w:t>
            </w:r>
          </w:p>
        </w:tc>
        <w:tc>
          <w:tcPr>
            <w:tcW w:w="800" w:type="dxa"/>
            <w:tcMar>
              <w:top w:w="20" w:type="dxa"/>
              <w:left w:w="20" w:type="dxa"/>
              <w:bottom w:w="20" w:type="dxa"/>
              <w:right w:w="20" w:type="dxa"/>
            </w:tcMar>
            <w:vAlign w:val="center"/>
            <w:hideMark/>
          </w:tcPr>
          <w:p w14:paraId="7B9CD327"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4A5D7E52" w14:textId="77777777" w:rsidR="004434AF" w:rsidRPr="00C67005" w:rsidRDefault="004434AF" w:rsidP="00732D6A">
            <w:pPr>
              <w:pStyle w:val="movimento"/>
              <w:rPr>
                <w:color w:val="002060"/>
              </w:rPr>
            </w:pPr>
            <w:r w:rsidRPr="00C67005">
              <w:rPr>
                <w:color w:val="002060"/>
              </w:rPr>
              <w:t>FRONZI NICOLA</w:t>
            </w:r>
          </w:p>
        </w:tc>
        <w:tc>
          <w:tcPr>
            <w:tcW w:w="2200" w:type="dxa"/>
            <w:tcMar>
              <w:top w:w="20" w:type="dxa"/>
              <w:left w:w="20" w:type="dxa"/>
              <w:bottom w:w="20" w:type="dxa"/>
              <w:right w:w="20" w:type="dxa"/>
            </w:tcMar>
            <w:vAlign w:val="center"/>
            <w:hideMark/>
          </w:tcPr>
          <w:p w14:paraId="7FC3F311" w14:textId="77777777" w:rsidR="004434AF" w:rsidRPr="00C67005" w:rsidRDefault="004434AF" w:rsidP="00732D6A">
            <w:pPr>
              <w:pStyle w:val="movimento2"/>
              <w:rPr>
                <w:color w:val="002060"/>
              </w:rPr>
            </w:pPr>
            <w:r w:rsidRPr="00C67005">
              <w:rPr>
                <w:color w:val="002060"/>
              </w:rPr>
              <w:t xml:space="preserve">(ALMA JUVENTUS FANO) </w:t>
            </w:r>
          </w:p>
        </w:tc>
      </w:tr>
      <w:tr w:rsidR="004434AF" w:rsidRPr="00C67005" w14:paraId="555222EC" w14:textId="77777777" w:rsidTr="00732D6A">
        <w:tc>
          <w:tcPr>
            <w:tcW w:w="2200" w:type="dxa"/>
            <w:tcMar>
              <w:top w:w="20" w:type="dxa"/>
              <w:left w:w="20" w:type="dxa"/>
              <w:bottom w:w="20" w:type="dxa"/>
              <w:right w:w="20" w:type="dxa"/>
            </w:tcMar>
            <w:vAlign w:val="center"/>
            <w:hideMark/>
          </w:tcPr>
          <w:p w14:paraId="04E9F783" w14:textId="77777777" w:rsidR="004434AF" w:rsidRPr="00C67005" w:rsidRDefault="004434AF" w:rsidP="00732D6A">
            <w:pPr>
              <w:pStyle w:val="movimento"/>
              <w:rPr>
                <w:color w:val="002060"/>
              </w:rPr>
            </w:pPr>
            <w:r w:rsidRPr="00C67005">
              <w:rPr>
                <w:color w:val="002060"/>
              </w:rPr>
              <w:t>PASQUINI MARCO</w:t>
            </w:r>
          </w:p>
        </w:tc>
        <w:tc>
          <w:tcPr>
            <w:tcW w:w="2200" w:type="dxa"/>
            <w:tcMar>
              <w:top w:w="20" w:type="dxa"/>
              <w:left w:w="20" w:type="dxa"/>
              <w:bottom w:w="20" w:type="dxa"/>
              <w:right w:w="20" w:type="dxa"/>
            </w:tcMar>
            <w:vAlign w:val="center"/>
            <w:hideMark/>
          </w:tcPr>
          <w:p w14:paraId="1EC90D4C" w14:textId="77777777" w:rsidR="004434AF" w:rsidRPr="00C67005" w:rsidRDefault="004434AF" w:rsidP="00732D6A">
            <w:pPr>
              <w:pStyle w:val="movimento2"/>
              <w:rPr>
                <w:color w:val="002060"/>
              </w:rPr>
            </w:pPr>
            <w:r w:rsidRPr="00C67005">
              <w:rPr>
                <w:color w:val="002060"/>
              </w:rPr>
              <w:t xml:space="preserve">(ASCOLI CALCIO A 5) </w:t>
            </w:r>
          </w:p>
        </w:tc>
        <w:tc>
          <w:tcPr>
            <w:tcW w:w="800" w:type="dxa"/>
            <w:tcMar>
              <w:top w:w="20" w:type="dxa"/>
              <w:left w:w="20" w:type="dxa"/>
              <w:bottom w:w="20" w:type="dxa"/>
              <w:right w:w="20" w:type="dxa"/>
            </w:tcMar>
            <w:vAlign w:val="center"/>
            <w:hideMark/>
          </w:tcPr>
          <w:p w14:paraId="220FD2A3"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54106944" w14:textId="77777777" w:rsidR="004434AF" w:rsidRPr="00C67005" w:rsidRDefault="004434AF" w:rsidP="00732D6A">
            <w:pPr>
              <w:pStyle w:val="movimento"/>
              <w:rPr>
                <w:color w:val="002060"/>
              </w:rPr>
            </w:pPr>
            <w:r w:rsidRPr="00C67005">
              <w:rPr>
                <w:color w:val="002060"/>
              </w:rPr>
              <w:t>CRESCIMBENI SAMUELE</w:t>
            </w:r>
          </w:p>
        </w:tc>
        <w:tc>
          <w:tcPr>
            <w:tcW w:w="2200" w:type="dxa"/>
            <w:tcMar>
              <w:top w:w="20" w:type="dxa"/>
              <w:left w:w="20" w:type="dxa"/>
              <w:bottom w:w="20" w:type="dxa"/>
              <w:right w:w="20" w:type="dxa"/>
            </w:tcMar>
            <w:vAlign w:val="center"/>
            <w:hideMark/>
          </w:tcPr>
          <w:p w14:paraId="14A33C6F" w14:textId="77777777" w:rsidR="004434AF" w:rsidRPr="00C67005" w:rsidRDefault="004434AF" w:rsidP="00732D6A">
            <w:pPr>
              <w:pStyle w:val="movimento2"/>
              <w:rPr>
                <w:color w:val="002060"/>
              </w:rPr>
            </w:pPr>
            <w:r w:rsidRPr="00C67005">
              <w:rPr>
                <w:color w:val="002060"/>
              </w:rPr>
              <w:t xml:space="preserve">(AURORA TREIA) </w:t>
            </w:r>
          </w:p>
        </w:tc>
      </w:tr>
      <w:tr w:rsidR="004434AF" w:rsidRPr="00C67005" w14:paraId="5E072795" w14:textId="77777777" w:rsidTr="00732D6A">
        <w:tc>
          <w:tcPr>
            <w:tcW w:w="2200" w:type="dxa"/>
            <w:tcMar>
              <w:top w:w="20" w:type="dxa"/>
              <w:left w:w="20" w:type="dxa"/>
              <w:bottom w:w="20" w:type="dxa"/>
              <w:right w:w="20" w:type="dxa"/>
            </w:tcMar>
            <w:vAlign w:val="center"/>
            <w:hideMark/>
          </w:tcPr>
          <w:p w14:paraId="4B12A534" w14:textId="77777777" w:rsidR="004434AF" w:rsidRPr="00C67005" w:rsidRDefault="004434AF" w:rsidP="00732D6A">
            <w:pPr>
              <w:pStyle w:val="movimento"/>
              <w:rPr>
                <w:color w:val="002060"/>
              </w:rPr>
            </w:pPr>
            <w:r w:rsidRPr="00C67005">
              <w:rPr>
                <w:color w:val="002060"/>
              </w:rPr>
              <w:t>MEDEI LEONARDO</w:t>
            </w:r>
          </w:p>
        </w:tc>
        <w:tc>
          <w:tcPr>
            <w:tcW w:w="2200" w:type="dxa"/>
            <w:tcMar>
              <w:top w:w="20" w:type="dxa"/>
              <w:left w:w="20" w:type="dxa"/>
              <w:bottom w:w="20" w:type="dxa"/>
              <w:right w:w="20" w:type="dxa"/>
            </w:tcMar>
            <w:vAlign w:val="center"/>
            <w:hideMark/>
          </w:tcPr>
          <w:p w14:paraId="2558A431" w14:textId="77777777" w:rsidR="004434AF" w:rsidRPr="00C67005" w:rsidRDefault="004434AF" w:rsidP="00732D6A">
            <w:pPr>
              <w:pStyle w:val="movimento2"/>
              <w:rPr>
                <w:color w:val="002060"/>
              </w:rPr>
            </w:pPr>
            <w:r w:rsidRPr="00C67005">
              <w:rPr>
                <w:color w:val="002060"/>
              </w:rPr>
              <w:t xml:space="preserve">(AURORA TREIA) </w:t>
            </w:r>
          </w:p>
        </w:tc>
        <w:tc>
          <w:tcPr>
            <w:tcW w:w="800" w:type="dxa"/>
            <w:tcMar>
              <w:top w:w="20" w:type="dxa"/>
              <w:left w:w="20" w:type="dxa"/>
              <w:bottom w:w="20" w:type="dxa"/>
              <w:right w:w="20" w:type="dxa"/>
            </w:tcMar>
            <w:vAlign w:val="center"/>
            <w:hideMark/>
          </w:tcPr>
          <w:p w14:paraId="549FBFA5"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0F880099" w14:textId="77777777" w:rsidR="004434AF" w:rsidRPr="00C67005" w:rsidRDefault="004434AF" w:rsidP="00732D6A">
            <w:pPr>
              <w:pStyle w:val="movimento"/>
              <w:rPr>
                <w:color w:val="002060"/>
              </w:rPr>
            </w:pPr>
            <w:r w:rsidRPr="00C67005">
              <w:rPr>
                <w:color w:val="002060"/>
              </w:rPr>
              <w:t>SURDU IONUT BOGDAN</w:t>
            </w:r>
          </w:p>
        </w:tc>
        <w:tc>
          <w:tcPr>
            <w:tcW w:w="2200" w:type="dxa"/>
            <w:tcMar>
              <w:top w:w="20" w:type="dxa"/>
              <w:left w:w="20" w:type="dxa"/>
              <w:bottom w:w="20" w:type="dxa"/>
              <w:right w:w="20" w:type="dxa"/>
            </w:tcMar>
            <w:vAlign w:val="center"/>
            <w:hideMark/>
          </w:tcPr>
          <w:p w14:paraId="6F8BB762" w14:textId="77777777" w:rsidR="004434AF" w:rsidRPr="00C67005" w:rsidRDefault="004434AF" w:rsidP="00732D6A">
            <w:pPr>
              <w:pStyle w:val="movimento2"/>
              <w:rPr>
                <w:color w:val="002060"/>
              </w:rPr>
            </w:pPr>
            <w:r w:rsidRPr="00C67005">
              <w:rPr>
                <w:color w:val="002060"/>
              </w:rPr>
              <w:t xml:space="preserve">(BORGOROSSO TOLENTINO) </w:t>
            </w:r>
          </w:p>
        </w:tc>
      </w:tr>
      <w:tr w:rsidR="004434AF" w:rsidRPr="00C67005" w14:paraId="65D74FB8" w14:textId="77777777" w:rsidTr="00732D6A">
        <w:tc>
          <w:tcPr>
            <w:tcW w:w="2200" w:type="dxa"/>
            <w:tcMar>
              <w:top w:w="20" w:type="dxa"/>
              <w:left w:w="20" w:type="dxa"/>
              <w:bottom w:w="20" w:type="dxa"/>
              <w:right w:w="20" w:type="dxa"/>
            </w:tcMar>
            <w:vAlign w:val="center"/>
            <w:hideMark/>
          </w:tcPr>
          <w:p w14:paraId="53865811" w14:textId="77777777" w:rsidR="004434AF" w:rsidRPr="00C67005" w:rsidRDefault="004434AF" w:rsidP="00732D6A">
            <w:pPr>
              <w:pStyle w:val="movimento"/>
              <w:rPr>
                <w:color w:val="002060"/>
              </w:rPr>
            </w:pPr>
            <w:r w:rsidRPr="00C67005">
              <w:rPr>
                <w:color w:val="002060"/>
              </w:rPr>
              <w:t>CIAVATTINI FILIPPO</w:t>
            </w:r>
          </w:p>
        </w:tc>
        <w:tc>
          <w:tcPr>
            <w:tcW w:w="2200" w:type="dxa"/>
            <w:tcMar>
              <w:top w:w="20" w:type="dxa"/>
              <w:left w:w="20" w:type="dxa"/>
              <w:bottom w:w="20" w:type="dxa"/>
              <w:right w:w="20" w:type="dxa"/>
            </w:tcMar>
            <w:vAlign w:val="center"/>
            <w:hideMark/>
          </w:tcPr>
          <w:p w14:paraId="63ED7551" w14:textId="77777777" w:rsidR="004434AF" w:rsidRPr="00C67005" w:rsidRDefault="004434AF" w:rsidP="00732D6A">
            <w:pPr>
              <w:pStyle w:val="movimento2"/>
              <w:rPr>
                <w:color w:val="002060"/>
              </w:rPr>
            </w:pPr>
            <w:r w:rsidRPr="00C67005">
              <w:rPr>
                <w:color w:val="002060"/>
              </w:rPr>
              <w:t xml:space="preserve">(C.U.S. CAMERINO A.S.D.) </w:t>
            </w:r>
          </w:p>
        </w:tc>
        <w:tc>
          <w:tcPr>
            <w:tcW w:w="800" w:type="dxa"/>
            <w:tcMar>
              <w:top w:w="20" w:type="dxa"/>
              <w:left w:w="20" w:type="dxa"/>
              <w:bottom w:w="20" w:type="dxa"/>
              <w:right w:w="20" w:type="dxa"/>
            </w:tcMar>
            <w:vAlign w:val="center"/>
            <w:hideMark/>
          </w:tcPr>
          <w:p w14:paraId="27BA88E8"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3A22F603" w14:textId="77777777" w:rsidR="004434AF" w:rsidRPr="00C67005" w:rsidRDefault="004434AF" w:rsidP="00732D6A">
            <w:pPr>
              <w:pStyle w:val="movimento"/>
              <w:rPr>
                <w:color w:val="002060"/>
              </w:rPr>
            </w:pPr>
            <w:r w:rsidRPr="00C67005">
              <w:rPr>
                <w:color w:val="002060"/>
              </w:rPr>
              <w:t>CERIONI DAMIANO</w:t>
            </w:r>
          </w:p>
        </w:tc>
        <w:tc>
          <w:tcPr>
            <w:tcW w:w="2200" w:type="dxa"/>
            <w:tcMar>
              <w:top w:w="20" w:type="dxa"/>
              <w:left w:w="20" w:type="dxa"/>
              <w:bottom w:w="20" w:type="dxa"/>
              <w:right w:w="20" w:type="dxa"/>
            </w:tcMar>
            <w:vAlign w:val="center"/>
            <w:hideMark/>
          </w:tcPr>
          <w:p w14:paraId="6A44A0BD" w14:textId="77777777" w:rsidR="004434AF" w:rsidRPr="00C67005" w:rsidRDefault="004434AF" w:rsidP="00732D6A">
            <w:pPr>
              <w:pStyle w:val="movimento2"/>
              <w:rPr>
                <w:color w:val="002060"/>
              </w:rPr>
            </w:pPr>
            <w:r w:rsidRPr="00C67005">
              <w:rPr>
                <w:color w:val="002060"/>
              </w:rPr>
              <w:t>(</w:t>
            </w:r>
            <w:proofErr w:type="gramStart"/>
            <w:r w:rsidRPr="00C67005">
              <w:rPr>
                <w:color w:val="002060"/>
              </w:rPr>
              <w:t>CITTA</w:t>
            </w:r>
            <w:proofErr w:type="gramEnd"/>
            <w:r w:rsidRPr="00C67005">
              <w:rPr>
                <w:color w:val="002060"/>
              </w:rPr>
              <w:t xml:space="preserve"> DI OSTRA) </w:t>
            </w:r>
          </w:p>
        </w:tc>
      </w:tr>
      <w:tr w:rsidR="004434AF" w:rsidRPr="00C67005" w14:paraId="76FDC762" w14:textId="77777777" w:rsidTr="00732D6A">
        <w:tc>
          <w:tcPr>
            <w:tcW w:w="2200" w:type="dxa"/>
            <w:tcMar>
              <w:top w:w="20" w:type="dxa"/>
              <w:left w:w="20" w:type="dxa"/>
              <w:bottom w:w="20" w:type="dxa"/>
              <w:right w:w="20" w:type="dxa"/>
            </w:tcMar>
            <w:vAlign w:val="center"/>
            <w:hideMark/>
          </w:tcPr>
          <w:p w14:paraId="101A369D" w14:textId="77777777" w:rsidR="004434AF" w:rsidRPr="00C67005" w:rsidRDefault="004434AF" w:rsidP="00732D6A">
            <w:pPr>
              <w:pStyle w:val="movimento"/>
              <w:rPr>
                <w:color w:val="002060"/>
              </w:rPr>
            </w:pPr>
            <w:r w:rsidRPr="00C67005">
              <w:rPr>
                <w:color w:val="002060"/>
              </w:rPr>
              <w:t>CALCABRINI SAMUELE</w:t>
            </w:r>
          </w:p>
        </w:tc>
        <w:tc>
          <w:tcPr>
            <w:tcW w:w="2200" w:type="dxa"/>
            <w:tcMar>
              <w:top w:w="20" w:type="dxa"/>
              <w:left w:w="20" w:type="dxa"/>
              <w:bottom w:w="20" w:type="dxa"/>
              <w:right w:w="20" w:type="dxa"/>
            </w:tcMar>
            <w:vAlign w:val="center"/>
            <w:hideMark/>
          </w:tcPr>
          <w:p w14:paraId="58ADE6AC" w14:textId="77777777" w:rsidR="004434AF" w:rsidRPr="00C67005" w:rsidRDefault="004434AF" w:rsidP="00732D6A">
            <w:pPr>
              <w:pStyle w:val="movimento2"/>
              <w:rPr>
                <w:color w:val="002060"/>
              </w:rPr>
            </w:pPr>
            <w:r w:rsidRPr="00C67005">
              <w:rPr>
                <w:color w:val="002060"/>
              </w:rPr>
              <w:t xml:space="preserve">(FUTSAL RECANATI) </w:t>
            </w:r>
          </w:p>
        </w:tc>
        <w:tc>
          <w:tcPr>
            <w:tcW w:w="800" w:type="dxa"/>
            <w:tcMar>
              <w:top w:w="20" w:type="dxa"/>
              <w:left w:w="20" w:type="dxa"/>
              <w:bottom w:w="20" w:type="dxa"/>
              <w:right w:w="20" w:type="dxa"/>
            </w:tcMar>
            <w:vAlign w:val="center"/>
            <w:hideMark/>
          </w:tcPr>
          <w:p w14:paraId="227732D2"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51E57010" w14:textId="77777777" w:rsidR="004434AF" w:rsidRPr="00C67005" w:rsidRDefault="004434AF" w:rsidP="00732D6A">
            <w:pPr>
              <w:pStyle w:val="movimento"/>
              <w:rPr>
                <w:color w:val="002060"/>
              </w:rPr>
            </w:pPr>
            <w:r w:rsidRPr="00C67005">
              <w:rPr>
                <w:color w:val="002060"/>
              </w:rPr>
              <w:t>CIABOCCO MARCO</w:t>
            </w:r>
          </w:p>
        </w:tc>
        <w:tc>
          <w:tcPr>
            <w:tcW w:w="2200" w:type="dxa"/>
            <w:tcMar>
              <w:top w:w="20" w:type="dxa"/>
              <w:left w:w="20" w:type="dxa"/>
              <w:bottom w:w="20" w:type="dxa"/>
              <w:right w:w="20" w:type="dxa"/>
            </w:tcMar>
            <w:vAlign w:val="center"/>
            <w:hideMark/>
          </w:tcPr>
          <w:p w14:paraId="6A09047B" w14:textId="77777777" w:rsidR="004434AF" w:rsidRPr="00C67005" w:rsidRDefault="004434AF" w:rsidP="00732D6A">
            <w:pPr>
              <w:pStyle w:val="movimento2"/>
              <w:rPr>
                <w:color w:val="002060"/>
              </w:rPr>
            </w:pPr>
            <w:r w:rsidRPr="00C67005">
              <w:rPr>
                <w:color w:val="002060"/>
              </w:rPr>
              <w:t xml:space="preserve">(FUTSAL SAMBUCHETO) </w:t>
            </w:r>
          </w:p>
        </w:tc>
      </w:tr>
      <w:tr w:rsidR="004434AF" w:rsidRPr="00C67005" w14:paraId="52DC4871" w14:textId="77777777" w:rsidTr="00732D6A">
        <w:tc>
          <w:tcPr>
            <w:tcW w:w="2200" w:type="dxa"/>
            <w:tcMar>
              <w:top w:w="20" w:type="dxa"/>
              <w:left w:w="20" w:type="dxa"/>
              <w:bottom w:w="20" w:type="dxa"/>
              <w:right w:w="20" w:type="dxa"/>
            </w:tcMar>
            <w:vAlign w:val="center"/>
            <w:hideMark/>
          </w:tcPr>
          <w:p w14:paraId="00D6FF9A" w14:textId="77777777" w:rsidR="004434AF" w:rsidRPr="00C67005" w:rsidRDefault="004434AF" w:rsidP="00732D6A">
            <w:pPr>
              <w:pStyle w:val="movimento"/>
              <w:rPr>
                <w:color w:val="002060"/>
              </w:rPr>
            </w:pPr>
            <w:r w:rsidRPr="00C67005">
              <w:rPr>
                <w:color w:val="002060"/>
              </w:rPr>
              <w:t>PARFENYUK RICHARD</w:t>
            </w:r>
          </w:p>
        </w:tc>
        <w:tc>
          <w:tcPr>
            <w:tcW w:w="2200" w:type="dxa"/>
            <w:tcMar>
              <w:top w:w="20" w:type="dxa"/>
              <w:left w:w="20" w:type="dxa"/>
              <w:bottom w:w="20" w:type="dxa"/>
              <w:right w:w="20" w:type="dxa"/>
            </w:tcMar>
            <w:vAlign w:val="center"/>
            <w:hideMark/>
          </w:tcPr>
          <w:p w14:paraId="53187A4E" w14:textId="77777777" w:rsidR="004434AF" w:rsidRPr="00C67005" w:rsidRDefault="004434AF" w:rsidP="00732D6A">
            <w:pPr>
              <w:pStyle w:val="movimento2"/>
              <w:rPr>
                <w:color w:val="002060"/>
              </w:rPr>
            </w:pPr>
            <w:r w:rsidRPr="00C67005">
              <w:rPr>
                <w:color w:val="002060"/>
              </w:rPr>
              <w:t xml:space="preserve">(FUTSAL SAMBUCHETO) </w:t>
            </w:r>
          </w:p>
        </w:tc>
        <w:tc>
          <w:tcPr>
            <w:tcW w:w="800" w:type="dxa"/>
            <w:tcMar>
              <w:top w:w="20" w:type="dxa"/>
              <w:left w:w="20" w:type="dxa"/>
              <w:bottom w:w="20" w:type="dxa"/>
              <w:right w:w="20" w:type="dxa"/>
            </w:tcMar>
            <w:vAlign w:val="center"/>
            <w:hideMark/>
          </w:tcPr>
          <w:p w14:paraId="6D18E77D"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6F7593F4" w14:textId="77777777" w:rsidR="004434AF" w:rsidRPr="00C67005" w:rsidRDefault="004434AF" w:rsidP="00732D6A">
            <w:pPr>
              <w:pStyle w:val="movimento"/>
              <w:rPr>
                <w:color w:val="002060"/>
              </w:rPr>
            </w:pPr>
            <w:r w:rsidRPr="00C67005">
              <w:rPr>
                <w:color w:val="002060"/>
              </w:rPr>
              <w:t>CHESI LUCA</w:t>
            </w:r>
          </w:p>
        </w:tc>
        <w:tc>
          <w:tcPr>
            <w:tcW w:w="2200" w:type="dxa"/>
            <w:tcMar>
              <w:top w:w="20" w:type="dxa"/>
              <w:left w:w="20" w:type="dxa"/>
              <w:bottom w:w="20" w:type="dxa"/>
              <w:right w:w="20" w:type="dxa"/>
            </w:tcMar>
            <w:vAlign w:val="center"/>
            <w:hideMark/>
          </w:tcPr>
          <w:p w14:paraId="0CB9E6EA" w14:textId="77777777" w:rsidR="004434AF" w:rsidRPr="00C67005" w:rsidRDefault="004434AF" w:rsidP="00732D6A">
            <w:pPr>
              <w:pStyle w:val="movimento2"/>
              <w:rPr>
                <w:color w:val="002060"/>
              </w:rPr>
            </w:pPr>
            <w:r w:rsidRPr="00C67005">
              <w:rPr>
                <w:color w:val="002060"/>
              </w:rPr>
              <w:t xml:space="preserve">(FUTSAL VIRE GEOSISTEM ASD) </w:t>
            </w:r>
          </w:p>
        </w:tc>
      </w:tr>
      <w:tr w:rsidR="004434AF" w:rsidRPr="00C67005" w14:paraId="03EB41A9" w14:textId="77777777" w:rsidTr="00732D6A">
        <w:tc>
          <w:tcPr>
            <w:tcW w:w="2200" w:type="dxa"/>
            <w:tcMar>
              <w:top w:w="20" w:type="dxa"/>
              <w:left w:w="20" w:type="dxa"/>
              <w:bottom w:w="20" w:type="dxa"/>
              <w:right w:w="20" w:type="dxa"/>
            </w:tcMar>
            <w:vAlign w:val="center"/>
            <w:hideMark/>
          </w:tcPr>
          <w:p w14:paraId="67D4020C" w14:textId="77777777" w:rsidR="004434AF" w:rsidRPr="00C67005" w:rsidRDefault="004434AF" w:rsidP="00732D6A">
            <w:pPr>
              <w:pStyle w:val="movimento"/>
              <w:rPr>
                <w:color w:val="002060"/>
              </w:rPr>
            </w:pPr>
            <w:r w:rsidRPr="00C67005">
              <w:rPr>
                <w:color w:val="002060"/>
              </w:rPr>
              <w:t>AMADEI FILIPPO</w:t>
            </w:r>
          </w:p>
        </w:tc>
        <w:tc>
          <w:tcPr>
            <w:tcW w:w="2200" w:type="dxa"/>
            <w:tcMar>
              <w:top w:w="20" w:type="dxa"/>
              <w:left w:w="20" w:type="dxa"/>
              <w:bottom w:w="20" w:type="dxa"/>
              <w:right w:w="20" w:type="dxa"/>
            </w:tcMar>
            <w:vAlign w:val="center"/>
            <w:hideMark/>
          </w:tcPr>
          <w:p w14:paraId="4B5F6EE2" w14:textId="77777777" w:rsidR="004434AF" w:rsidRPr="00C67005" w:rsidRDefault="004434AF" w:rsidP="00732D6A">
            <w:pPr>
              <w:pStyle w:val="movimento2"/>
              <w:rPr>
                <w:color w:val="002060"/>
              </w:rPr>
            </w:pPr>
            <w:r w:rsidRPr="00C67005">
              <w:rPr>
                <w:color w:val="002060"/>
              </w:rPr>
              <w:t xml:space="preserve">(MANTOVANI C5) </w:t>
            </w:r>
          </w:p>
        </w:tc>
        <w:tc>
          <w:tcPr>
            <w:tcW w:w="800" w:type="dxa"/>
            <w:tcMar>
              <w:top w:w="20" w:type="dxa"/>
              <w:left w:w="20" w:type="dxa"/>
              <w:bottom w:w="20" w:type="dxa"/>
              <w:right w:w="20" w:type="dxa"/>
            </w:tcMar>
            <w:vAlign w:val="center"/>
            <w:hideMark/>
          </w:tcPr>
          <w:p w14:paraId="272DBCDA"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20B2CE7D" w14:textId="77777777" w:rsidR="004434AF" w:rsidRPr="00C67005" w:rsidRDefault="004434AF" w:rsidP="00732D6A">
            <w:pPr>
              <w:pStyle w:val="movimento"/>
              <w:rPr>
                <w:color w:val="002060"/>
              </w:rPr>
            </w:pPr>
            <w:r w:rsidRPr="00C67005">
              <w:rPr>
                <w:color w:val="002060"/>
              </w:rPr>
              <w:t>IBRAHIMI DAVID</w:t>
            </w:r>
          </w:p>
        </w:tc>
        <w:tc>
          <w:tcPr>
            <w:tcW w:w="2200" w:type="dxa"/>
            <w:tcMar>
              <w:top w:w="20" w:type="dxa"/>
              <w:left w:w="20" w:type="dxa"/>
              <w:bottom w:w="20" w:type="dxa"/>
              <w:right w:w="20" w:type="dxa"/>
            </w:tcMar>
            <w:vAlign w:val="center"/>
            <w:hideMark/>
          </w:tcPr>
          <w:p w14:paraId="06A85C58" w14:textId="77777777" w:rsidR="004434AF" w:rsidRPr="00C67005" w:rsidRDefault="004434AF" w:rsidP="00732D6A">
            <w:pPr>
              <w:pStyle w:val="movimento2"/>
              <w:rPr>
                <w:color w:val="002060"/>
              </w:rPr>
            </w:pPr>
            <w:r w:rsidRPr="00C67005">
              <w:rPr>
                <w:color w:val="002060"/>
              </w:rPr>
              <w:t xml:space="preserve">(MANTOVANI C5) </w:t>
            </w:r>
          </w:p>
        </w:tc>
      </w:tr>
      <w:tr w:rsidR="004434AF" w:rsidRPr="00C67005" w14:paraId="68F69E29" w14:textId="77777777" w:rsidTr="00732D6A">
        <w:tc>
          <w:tcPr>
            <w:tcW w:w="2200" w:type="dxa"/>
            <w:tcMar>
              <w:top w:w="20" w:type="dxa"/>
              <w:left w:w="20" w:type="dxa"/>
              <w:bottom w:w="20" w:type="dxa"/>
              <w:right w:w="20" w:type="dxa"/>
            </w:tcMar>
            <w:vAlign w:val="center"/>
            <w:hideMark/>
          </w:tcPr>
          <w:p w14:paraId="7342B1E1" w14:textId="77777777" w:rsidR="004434AF" w:rsidRPr="00C67005" w:rsidRDefault="004434AF" w:rsidP="00732D6A">
            <w:pPr>
              <w:pStyle w:val="movimento"/>
              <w:rPr>
                <w:color w:val="002060"/>
              </w:rPr>
            </w:pPr>
            <w:r w:rsidRPr="00C67005">
              <w:rPr>
                <w:color w:val="002060"/>
              </w:rPr>
              <w:t>GIORGI MATTIA</w:t>
            </w:r>
          </w:p>
        </w:tc>
        <w:tc>
          <w:tcPr>
            <w:tcW w:w="2200" w:type="dxa"/>
            <w:tcMar>
              <w:top w:w="20" w:type="dxa"/>
              <w:left w:w="20" w:type="dxa"/>
              <w:bottom w:w="20" w:type="dxa"/>
              <w:right w:w="20" w:type="dxa"/>
            </w:tcMar>
            <w:vAlign w:val="center"/>
            <w:hideMark/>
          </w:tcPr>
          <w:p w14:paraId="60AEFB7F" w14:textId="77777777" w:rsidR="004434AF" w:rsidRPr="00C67005" w:rsidRDefault="004434AF" w:rsidP="00732D6A">
            <w:pPr>
              <w:pStyle w:val="movimento2"/>
              <w:rPr>
                <w:color w:val="002060"/>
              </w:rPr>
            </w:pPr>
            <w:r w:rsidRPr="00C67005">
              <w:rPr>
                <w:color w:val="002060"/>
              </w:rPr>
              <w:t xml:space="preserve">(PAGLIARE) </w:t>
            </w:r>
          </w:p>
        </w:tc>
        <w:tc>
          <w:tcPr>
            <w:tcW w:w="800" w:type="dxa"/>
            <w:tcMar>
              <w:top w:w="20" w:type="dxa"/>
              <w:left w:w="20" w:type="dxa"/>
              <w:bottom w:w="20" w:type="dxa"/>
              <w:right w:w="20" w:type="dxa"/>
            </w:tcMar>
            <w:vAlign w:val="center"/>
            <w:hideMark/>
          </w:tcPr>
          <w:p w14:paraId="33F33398"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140F1CBF" w14:textId="77777777" w:rsidR="004434AF" w:rsidRPr="00C67005" w:rsidRDefault="004434AF" w:rsidP="00732D6A">
            <w:pPr>
              <w:pStyle w:val="movimento"/>
              <w:rPr>
                <w:color w:val="002060"/>
              </w:rPr>
            </w:pPr>
            <w:r w:rsidRPr="00C67005">
              <w:rPr>
                <w:color w:val="002060"/>
              </w:rPr>
              <w:t>XHAFA DAJAN</w:t>
            </w:r>
          </w:p>
        </w:tc>
        <w:tc>
          <w:tcPr>
            <w:tcW w:w="2200" w:type="dxa"/>
            <w:tcMar>
              <w:top w:w="20" w:type="dxa"/>
              <w:left w:w="20" w:type="dxa"/>
              <w:bottom w:w="20" w:type="dxa"/>
              <w:right w:w="20" w:type="dxa"/>
            </w:tcMar>
            <w:vAlign w:val="center"/>
            <w:hideMark/>
          </w:tcPr>
          <w:p w14:paraId="22CE8CA7" w14:textId="77777777" w:rsidR="004434AF" w:rsidRPr="00C67005" w:rsidRDefault="004434AF" w:rsidP="00732D6A">
            <w:pPr>
              <w:pStyle w:val="movimento2"/>
              <w:rPr>
                <w:color w:val="002060"/>
              </w:rPr>
            </w:pPr>
            <w:r w:rsidRPr="00C67005">
              <w:rPr>
                <w:color w:val="002060"/>
              </w:rPr>
              <w:t xml:space="preserve">(PAGLIARE) </w:t>
            </w:r>
          </w:p>
        </w:tc>
      </w:tr>
      <w:tr w:rsidR="004434AF" w:rsidRPr="00C67005" w14:paraId="34CB1263" w14:textId="77777777" w:rsidTr="00732D6A">
        <w:tc>
          <w:tcPr>
            <w:tcW w:w="2200" w:type="dxa"/>
            <w:tcMar>
              <w:top w:w="20" w:type="dxa"/>
              <w:left w:w="20" w:type="dxa"/>
              <w:bottom w:w="20" w:type="dxa"/>
              <w:right w:w="20" w:type="dxa"/>
            </w:tcMar>
            <w:vAlign w:val="center"/>
            <w:hideMark/>
          </w:tcPr>
          <w:p w14:paraId="581E6D46" w14:textId="77777777" w:rsidR="004434AF" w:rsidRPr="00C67005" w:rsidRDefault="004434AF" w:rsidP="00732D6A">
            <w:pPr>
              <w:pStyle w:val="movimento"/>
              <w:rPr>
                <w:color w:val="002060"/>
              </w:rPr>
            </w:pPr>
            <w:r w:rsidRPr="00C67005">
              <w:rPr>
                <w:color w:val="002060"/>
              </w:rPr>
              <w:lastRenderedPageBreak/>
              <w:t>GIOMBI ANDREA</w:t>
            </w:r>
          </w:p>
        </w:tc>
        <w:tc>
          <w:tcPr>
            <w:tcW w:w="2200" w:type="dxa"/>
            <w:tcMar>
              <w:top w:w="20" w:type="dxa"/>
              <w:left w:w="20" w:type="dxa"/>
              <w:bottom w:w="20" w:type="dxa"/>
              <w:right w:w="20" w:type="dxa"/>
            </w:tcMar>
            <w:vAlign w:val="center"/>
            <w:hideMark/>
          </w:tcPr>
          <w:p w14:paraId="2253033A" w14:textId="77777777" w:rsidR="004434AF" w:rsidRPr="00C67005" w:rsidRDefault="004434AF" w:rsidP="00732D6A">
            <w:pPr>
              <w:pStyle w:val="movimento2"/>
              <w:rPr>
                <w:color w:val="002060"/>
              </w:rPr>
            </w:pPr>
            <w:r w:rsidRPr="00C67005">
              <w:rPr>
                <w:color w:val="002060"/>
              </w:rPr>
              <w:t xml:space="preserve">(PIANACCIO) </w:t>
            </w:r>
          </w:p>
        </w:tc>
        <w:tc>
          <w:tcPr>
            <w:tcW w:w="800" w:type="dxa"/>
            <w:tcMar>
              <w:top w:w="20" w:type="dxa"/>
              <w:left w:w="20" w:type="dxa"/>
              <w:bottom w:w="20" w:type="dxa"/>
              <w:right w:w="20" w:type="dxa"/>
            </w:tcMar>
            <w:vAlign w:val="center"/>
            <w:hideMark/>
          </w:tcPr>
          <w:p w14:paraId="65AF9804"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1C67CA64" w14:textId="77777777" w:rsidR="004434AF" w:rsidRPr="00C67005" w:rsidRDefault="004434AF" w:rsidP="00732D6A">
            <w:pPr>
              <w:pStyle w:val="movimento"/>
              <w:rPr>
                <w:color w:val="002060"/>
              </w:rPr>
            </w:pPr>
            <w:r w:rsidRPr="00C67005">
              <w:rPr>
                <w:color w:val="002060"/>
              </w:rPr>
              <w:t>GARAVANI ANDREA</w:t>
            </w:r>
          </w:p>
        </w:tc>
        <w:tc>
          <w:tcPr>
            <w:tcW w:w="2200" w:type="dxa"/>
            <w:tcMar>
              <w:top w:w="20" w:type="dxa"/>
              <w:left w:w="20" w:type="dxa"/>
              <w:bottom w:w="20" w:type="dxa"/>
              <w:right w:w="20" w:type="dxa"/>
            </w:tcMar>
            <w:vAlign w:val="center"/>
            <w:hideMark/>
          </w:tcPr>
          <w:p w14:paraId="54CC183F" w14:textId="77777777" w:rsidR="004434AF" w:rsidRPr="00C67005" w:rsidRDefault="004434AF" w:rsidP="00732D6A">
            <w:pPr>
              <w:pStyle w:val="movimento2"/>
              <w:rPr>
                <w:color w:val="002060"/>
              </w:rPr>
            </w:pPr>
            <w:r w:rsidRPr="00C67005">
              <w:rPr>
                <w:color w:val="002060"/>
              </w:rPr>
              <w:t xml:space="preserve">(PIEVE D ICO CALCIO A 5) </w:t>
            </w:r>
          </w:p>
        </w:tc>
      </w:tr>
      <w:tr w:rsidR="004434AF" w:rsidRPr="00C67005" w14:paraId="64704CC4" w14:textId="77777777" w:rsidTr="00732D6A">
        <w:tc>
          <w:tcPr>
            <w:tcW w:w="2200" w:type="dxa"/>
            <w:tcMar>
              <w:top w:w="20" w:type="dxa"/>
              <w:left w:w="20" w:type="dxa"/>
              <w:bottom w:w="20" w:type="dxa"/>
              <w:right w:w="20" w:type="dxa"/>
            </w:tcMar>
            <w:vAlign w:val="center"/>
            <w:hideMark/>
          </w:tcPr>
          <w:p w14:paraId="6D8D3036" w14:textId="77777777" w:rsidR="004434AF" w:rsidRPr="00C67005" w:rsidRDefault="004434AF" w:rsidP="00732D6A">
            <w:pPr>
              <w:pStyle w:val="movimento"/>
              <w:rPr>
                <w:color w:val="002060"/>
              </w:rPr>
            </w:pPr>
            <w:r w:rsidRPr="00C67005">
              <w:rPr>
                <w:color w:val="002060"/>
              </w:rPr>
              <w:t>REBISCINI TOMMASO</w:t>
            </w:r>
          </w:p>
        </w:tc>
        <w:tc>
          <w:tcPr>
            <w:tcW w:w="2200" w:type="dxa"/>
            <w:tcMar>
              <w:top w:w="20" w:type="dxa"/>
              <w:left w:w="20" w:type="dxa"/>
              <w:bottom w:w="20" w:type="dxa"/>
              <w:right w:w="20" w:type="dxa"/>
            </w:tcMar>
            <w:vAlign w:val="center"/>
            <w:hideMark/>
          </w:tcPr>
          <w:p w14:paraId="5C7F760F" w14:textId="77777777" w:rsidR="004434AF" w:rsidRPr="00C67005" w:rsidRDefault="004434AF" w:rsidP="00732D6A">
            <w:pPr>
              <w:pStyle w:val="movimento2"/>
              <w:rPr>
                <w:color w:val="002060"/>
              </w:rPr>
            </w:pPr>
            <w:r w:rsidRPr="00C67005">
              <w:rPr>
                <w:color w:val="002060"/>
              </w:rPr>
              <w:t xml:space="preserve">(POL.CAGLI SPORT ASSOCIATI) </w:t>
            </w:r>
          </w:p>
        </w:tc>
        <w:tc>
          <w:tcPr>
            <w:tcW w:w="800" w:type="dxa"/>
            <w:tcMar>
              <w:top w:w="20" w:type="dxa"/>
              <w:left w:w="20" w:type="dxa"/>
              <w:bottom w:w="20" w:type="dxa"/>
              <w:right w:w="20" w:type="dxa"/>
            </w:tcMar>
            <w:vAlign w:val="center"/>
            <w:hideMark/>
          </w:tcPr>
          <w:p w14:paraId="20E1139D"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75BA32AB" w14:textId="77777777" w:rsidR="004434AF" w:rsidRPr="00C67005" w:rsidRDefault="004434AF" w:rsidP="00732D6A">
            <w:pPr>
              <w:pStyle w:val="movimento"/>
              <w:rPr>
                <w:color w:val="002060"/>
              </w:rPr>
            </w:pPr>
            <w:r w:rsidRPr="00C67005">
              <w:rPr>
                <w:color w:val="002060"/>
              </w:rPr>
              <w:t>SARAGA ANDREA</w:t>
            </w:r>
          </w:p>
        </w:tc>
        <w:tc>
          <w:tcPr>
            <w:tcW w:w="2200" w:type="dxa"/>
            <w:tcMar>
              <w:top w:w="20" w:type="dxa"/>
              <w:left w:w="20" w:type="dxa"/>
              <w:bottom w:w="20" w:type="dxa"/>
              <w:right w:w="20" w:type="dxa"/>
            </w:tcMar>
            <w:vAlign w:val="center"/>
            <w:hideMark/>
          </w:tcPr>
          <w:p w14:paraId="0336B2A6" w14:textId="77777777" w:rsidR="004434AF" w:rsidRPr="00C67005" w:rsidRDefault="004434AF" w:rsidP="00732D6A">
            <w:pPr>
              <w:pStyle w:val="movimento2"/>
              <w:rPr>
                <w:color w:val="002060"/>
              </w:rPr>
            </w:pPr>
            <w:r w:rsidRPr="00C67005">
              <w:rPr>
                <w:color w:val="002060"/>
              </w:rPr>
              <w:t xml:space="preserve">(POL.CAGLI SPORT ASSOCIATI) </w:t>
            </w:r>
          </w:p>
        </w:tc>
      </w:tr>
      <w:tr w:rsidR="004434AF" w:rsidRPr="00C67005" w14:paraId="40FBF5F3" w14:textId="77777777" w:rsidTr="00732D6A">
        <w:tc>
          <w:tcPr>
            <w:tcW w:w="2200" w:type="dxa"/>
            <w:tcMar>
              <w:top w:w="20" w:type="dxa"/>
              <w:left w:w="20" w:type="dxa"/>
              <w:bottom w:w="20" w:type="dxa"/>
              <w:right w:w="20" w:type="dxa"/>
            </w:tcMar>
            <w:vAlign w:val="center"/>
            <w:hideMark/>
          </w:tcPr>
          <w:p w14:paraId="433DD977" w14:textId="77777777" w:rsidR="004434AF" w:rsidRPr="00C67005" w:rsidRDefault="004434AF" w:rsidP="00732D6A">
            <w:pPr>
              <w:pStyle w:val="movimento"/>
              <w:rPr>
                <w:color w:val="002060"/>
              </w:rPr>
            </w:pPr>
            <w:r w:rsidRPr="00C67005">
              <w:rPr>
                <w:color w:val="002060"/>
              </w:rPr>
              <w:t>OMBROSI MARCO</w:t>
            </w:r>
          </w:p>
        </w:tc>
        <w:tc>
          <w:tcPr>
            <w:tcW w:w="2200" w:type="dxa"/>
            <w:tcMar>
              <w:top w:w="20" w:type="dxa"/>
              <w:left w:w="20" w:type="dxa"/>
              <w:bottom w:w="20" w:type="dxa"/>
              <w:right w:w="20" w:type="dxa"/>
            </w:tcMar>
            <w:vAlign w:val="center"/>
            <w:hideMark/>
          </w:tcPr>
          <w:p w14:paraId="36CC880B" w14:textId="77777777" w:rsidR="004434AF" w:rsidRPr="00C67005" w:rsidRDefault="004434AF" w:rsidP="00732D6A">
            <w:pPr>
              <w:pStyle w:val="movimento2"/>
              <w:rPr>
                <w:color w:val="002060"/>
              </w:rPr>
            </w:pPr>
            <w:r w:rsidRPr="00C67005">
              <w:rPr>
                <w:color w:val="002060"/>
              </w:rPr>
              <w:t xml:space="preserve">(POLISPORTIVA VICTORIA) </w:t>
            </w:r>
          </w:p>
        </w:tc>
        <w:tc>
          <w:tcPr>
            <w:tcW w:w="800" w:type="dxa"/>
            <w:tcMar>
              <w:top w:w="20" w:type="dxa"/>
              <w:left w:w="20" w:type="dxa"/>
              <w:bottom w:w="20" w:type="dxa"/>
              <w:right w:w="20" w:type="dxa"/>
            </w:tcMar>
            <w:vAlign w:val="center"/>
            <w:hideMark/>
          </w:tcPr>
          <w:p w14:paraId="5F8BD15B"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11EB7537" w14:textId="77777777" w:rsidR="004434AF" w:rsidRPr="00C67005" w:rsidRDefault="004434AF" w:rsidP="00732D6A">
            <w:pPr>
              <w:pStyle w:val="movimento"/>
              <w:rPr>
                <w:color w:val="002060"/>
              </w:rPr>
            </w:pPr>
            <w:r w:rsidRPr="00C67005">
              <w:rPr>
                <w:color w:val="002060"/>
              </w:rPr>
              <w:t>TARQUINI MIRCO</w:t>
            </w:r>
          </w:p>
        </w:tc>
        <w:tc>
          <w:tcPr>
            <w:tcW w:w="2200" w:type="dxa"/>
            <w:tcMar>
              <w:top w:w="20" w:type="dxa"/>
              <w:left w:w="20" w:type="dxa"/>
              <w:bottom w:w="20" w:type="dxa"/>
              <w:right w:w="20" w:type="dxa"/>
            </w:tcMar>
            <w:vAlign w:val="center"/>
            <w:hideMark/>
          </w:tcPr>
          <w:p w14:paraId="10FC7AB4" w14:textId="77777777" w:rsidR="004434AF" w:rsidRPr="00C67005" w:rsidRDefault="004434AF" w:rsidP="00732D6A">
            <w:pPr>
              <w:pStyle w:val="movimento2"/>
              <w:rPr>
                <w:color w:val="002060"/>
              </w:rPr>
            </w:pPr>
            <w:r w:rsidRPr="00C67005">
              <w:rPr>
                <w:color w:val="002060"/>
              </w:rPr>
              <w:t xml:space="preserve">(REAL ANCARIA) </w:t>
            </w:r>
          </w:p>
        </w:tc>
      </w:tr>
      <w:tr w:rsidR="004434AF" w:rsidRPr="00C67005" w14:paraId="5E33F98B" w14:textId="77777777" w:rsidTr="00732D6A">
        <w:tc>
          <w:tcPr>
            <w:tcW w:w="2200" w:type="dxa"/>
            <w:tcMar>
              <w:top w:w="20" w:type="dxa"/>
              <w:left w:w="20" w:type="dxa"/>
              <w:bottom w:w="20" w:type="dxa"/>
              <w:right w:w="20" w:type="dxa"/>
            </w:tcMar>
            <w:vAlign w:val="center"/>
            <w:hideMark/>
          </w:tcPr>
          <w:p w14:paraId="1D174BB6" w14:textId="77777777" w:rsidR="004434AF" w:rsidRPr="00C67005" w:rsidRDefault="004434AF" w:rsidP="00732D6A">
            <w:pPr>
              <w:pStyle w:val="movimento"/>
              <w:rPr>
                <w:color w:val="002060"/>
              </w:rPr>
            </w:pPr>
            <w:r w:rsidRPr="00C67005">
              <w:rPr>
                <w:color w:val="002060"/>
              </w:rPr>
              <w:t>VERBENESI MATTEO</w:t>
            </w:r>
          </w:p>
        </w:tc>
        <w:tc>
          <w:tcPr>
            <w:tcW w:w="2200" w:type="dxa"/>
            <w:tcMar>
              <w:top w:w="20" w:type="dxa"/>
              <w:left w:w="20" w:type="dxa"/>
              <w:bottom w:w="20" w:type="dxa"/>
              <w:right w:w="20" w:type="dxa"/>
            </w:tcMar>
            <w:vAlign w:val="center"/>
            <w:hideMark/>
          </w:tcPr>
          <w:p w14:paraId="21C05631" w14:textId="77777777" w:rsidR="004434AF" w:rsidRPr="00C67005" w:rsidRDefault="004434AF" w:rsidP="00732D6A">
            <w:pPr>
              <w:pStyle w:val="movimento2"/>
              <w:rPr>
                <w:color w:val="002060"/>
              </w:rPr>
            </w:pPr>
            <w:r w:rsidRPr="00C67005">
              <w:rPr>
                <w:color w:val="002060"/>
              </w:rPr>
              <w:t xml:space="preserve">(REAL SAN GIORGIO) </w:t>
            </w:r>
          </w:p>
        </w:tc>
        <w:tc>
          <w:tcPr>
            <w:tcW w:w="800" w:type="dxa"/>
            <w:tcMar>
              <w:top w:w="20" w:type="dxa"/>
              <w:left w:w="20" w:type="dxa"/>
              <w:bottom w:w="20" w:type="dxa"/>
              <w:right w:w="20" w:type="dxa"/>
            </w:tcMar>
            <w:vAlign w:val="center"/>
            <w:hideMark/>
          </w:tcPr>
          <w:p w14:paraId="6AB75DCE"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17969708" w14:textId="77777777" w:rsidR="004434AF" w:rsidRPr="00C67005" w:rsidRDefault="004434AF" w:rsidP="00732D6A">
            <w:pPr>
              <w:pStyle w:val="movimento"/>
              <w:rPr>
                <w:color w:val="002060"/>
              </w:rPr>
            </w:pPr>
            <w:r w:rsidRPr="00C67005">
              <w:rPr>
                <w:color w:val="002060"/>
              </w:rPr>
              <w:t>GROSSI DAVIDE</w:t>
            </w:r>
          </w:p>
        </w:tc>
        <w:tc>
          <w:tcPr>
            <w:tcW w:w="2200" w:type="dxa"/>
            <w:tcMar>
              <w:top w:w="20" w:type="dxa"/>
              <w:left w:w="20" w:type="dxa"/>
              <w:bottom w:w="20" w:type="dxa"/>
              <w:right w:w="20" w:type="dxa"/>
            </w:tcMar>
            <w:vAlign w:val="center"/>
            <w:hideMark/>
          </w:tcPr>
          <w:p w14:paraId="072CD6AA" w14:textId="77777777" w:rsidR="004434AF" w:rsidRPr="00C67005" w:rsidRDefault="004434AF" w:rsidP="00732D6A">
            <w:pPr>
              <w:pStyle w:val="movimento2"/>
              <w:rPr>
                <w:color w:val="002060"/>
              </w:rPr>
            </w:pPr>
            <w:r w:rsidRPr="00C67005">
              <w:rPr>
                <w:color w:val="002060"/>
              </w:rPr>
              <w:t xml:space="preserve">(RIVIERA DELLE PALME) </w:t>
            </w:r>
          </w:p>
        </w:tc>
      </w:tr>
      <w:tr w:rsidR="004434AF" w:rsidRPr="00C67005" w14:paraId="68AD1E9B" w14:textId="77777777" w:rsidTr="00732D6A">
        <w:tc>
          <w:tcPr>
            <w:tcW w:w="2200" w:type="dxa"/>
            <w:tcMar>
              <w:top w:w="20" w:type="dxa"/>
              <w:left w:w="20" w:type="dxa"/>
              <w:bottom w:w="20" w:type="dxa"/>
              <w:right w:w="20" w:type="dxa"/>
            </w:tcMar>
            <w:vAlign w:val="center"/>
            <w:hideMark/>
          </w:tcPr>
          <w:p w14:paraId="0AF935C5" w14:textId="77777777" w:rsidR="004434AF" w:rsidRPr="00C67005" w:rsidRDefault="004434AF" w:rsidP="00732D6A">
            <w:pPr>
              <w:pStyle w:val="movimento"/>
              <w:rPr>
                <w:color w:val="002060"/>
              </w:rPr>
            </w:pPr>
            <w:r w:rsidRPr="00C67005">
              <w:rPr>
                <w:color w:val="002060"/>
              </w:rPr>
              <w:t>LIUTI GIACOMO</w:t>
            </w:r>
          </w:p>
        </w:tc>
        <w:tc>
          <w:tcPr>
            <w:tcW w:w="2200" w:type="dxa"/>
            <w:tcMar>
              <w:top w:w="20" w:type="dxa"/>
              <w:left w:w="20" w:type="dxa"/>
              <w:bottom w:w="20" w:type="dxa"/>
              <w:right w:w="20" w:type="dxa"/>
            </w:tcMar>
            <w:vAlign w:val="center"/>
            <w:hideMark/>
          </w:tcPr>
          <w:p w14:paraId="15908C1A" w14:textId="77777777" w:rsidR="004434AF" w:rsidRPr="00C67005" w:rsidRDefault="004434AF" w:rsidP="00732D6A">
            <w:pPr>
              <w:pStyle w:val="movimento2"/>
              <w:rPr>
                <w:color w:val="002060"/>
              </w:rPr>
            </w:pPr>
            <w:r w:rsidRPr="00C67005">
              <w:rPr>
                <w:color w:val="002060"/>
              </w:rPr>
              <w:t xml:space="preserve">(SAN SEVERINO MARCHE) </w:t>
            </w:r>
          </w:p>
        </w:tc>
        <w:tc>
          <w:tcPr>
            <w:tcW w:w="800" w:type="dxa"/>
            <w:tcMar>
              <w:top w:w="20" w:type="dxa"/>
              <w:left w:w="20" w:type="dxa"/>
              <w:bottom w:w="20" w:type="dxa"/>
              <w:right w:w="20" w:type="dxa"/>
            </w:tcMar>
            <w:vAlign w:val="center"/>
            <w:hideMark/>
          </w:tcPr>
          <w:p w14:paraId="655B8A80"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03DD2E2A" w14:textId="77777777" w:rsidR="004434AF" w:rsidRPr="00C67005" w:rsidRDefault="004434AF" w:rsidP="00732D6A">
            <w:pPr>
              <w:pStyle w:val="movimento"/>
              <w:rPr>
                <w:color w:val="002060"/>
              </w:rPr>
            </w:pPr>
            <w:r w:rsidRPr="00C67005">
              <w:rPr>
                <w:color w:val="002060"/>
              </w:rPr>
              <w:t>VIGNATI MIRCO</w:t>
            </w:r>
          </w:p>
        </w:tc>
        <w:tc>
          <w:tcPr>
            <w:tcW w:w="2200" w:type="dxa"/>
            <w:tcMar>
              <w:top w:w="20" w:type="dxa"/>
              <w:left w:w="20" w:type="dxa"/>
              <w:bottom w:w="20" w:type="dxa"/>
              <w:right w:w="20" w:type="dxa"/>
            </w:tcMar>
            <w:vAlign w:val="center"/>
            <w:hideMark/>
          </w:tcPr>
          <w:p w14:paraId="5740B6AE" w14:textId="77777777" w:rsidR="004434AF" w:rsidRPr="00C67005" w:rsidRDefault="004434AF" w:rsidP="00732D6A">
            <w:pPr>
              <w:pStyle w:val="movimento2"/>
              <w:rPr>
                <w:color w:val="002060"/>
              </w:rPr>
            </w:pPr>
            <w:r w:rsidRPr="00C67005">
              <w:rPr>
                <w:color w:val="002060"/>
              </w:rPr>
              <w:t xml:space="preserve">(SAN SEVERINO MARCHE) </w:t>
            </w:r>
          </w:p>
        </w:tc>
      </w:tr>
      <w:tr w:rsidR="004434AF" w:rsidRPr="00C67005" w14:paraId="139C94D5" w14:textId="77777777" w:rsidTr="00732D6A">
        <w:tc>
          <w:tcPr>
            <w:tcW w:w="2200" w:type="dxa"/>
            <w:tcMar>
              <w:top w:w="20" w:type="dxa"/>
              <w:left w:w="20" w:type="dxa"/>
              <w:bottom w:w="20" w:type="dxa"/>
              <w:right w:w="20" w:type="dxa"/>
            </w:tcMar>
            <w:vAlign w:val="center"/>
            <w:hideMark/>
          </w:tcPr>
          <w:p w14:paraId="547C01A4" w14:textId="77777777" w:rsidR="004434AF" w:rsidRPr="00C67005" w:rsidRDefault="004434AF" w:rsidP="00732D6A">
            <w:pPr>
              <w:pStyle w:val="movimento"/>
              <w:rPr>
                <w:color w:val="002060"/>
              </w:rPr>
            </w:pPr>
            <w:r w:rsidRPr="00C67005">
              <w:rPr>
                <w:color w:val="002060"/>
              </w:rPr>
              <w:t>GALEAZZI MICHEL</w:t>
            </w:r>
          </w:p>
        </w:tc>
        <w:tc>
          <w:tcPr>
            <w:tcW w:w="2200" w:type="dxa"/>
            <w:tcMar>
              <w:top w:w="20" w:type="dxa"/>
              <w:left w:w="20" w:type="dxa"/>
              <w:bottom w:w="20" w:type="dxa"/>
              <w:right w:w="20" w:type="dxa"/>
            </w:tcMar>
            <w:vAlign w:val="center"/>
            <w:hideMark/>
          </w:tcPr>
          <w:p w14:paraId="3457C88C" w14:textId="77777777" w:rsidR="004434AF" w:rsidRPr="00C67005" w:rsidRDefault="004434AF" w:rsidP="00732D6A">
            <w:pPr>
              <w:pStyle w:val="movimento2"/>
              <w:rPr>
                <w:color w:val="002060"/>
              </w:rPr>
            </w:pPr>
            <w:r w:rsidRPr="00C67005">
              <w:rPr>
                <w:color w:val="002060"/>
              </w:rPr>
              <w:t xml:space="preserve">(VERBENA C5 ANCONA) </w:t>
            </w:r>
          </w:p>
        </w:tc>
        <w:tc>
          <w:tcPr>
            <w:tcW w:w="800" w:type="dxa"/>
            <w:tcMar>
              <w:top w:w="20" w:type="dxa"/>
              <w:left w:w="20" w:type="dxa"/>
              <w:bottom w:w="20" w:type="dxa"/>
              <w:right w:w="20" w:type="dxa"/>
            </w:tcMar>
            <w:vAlign w:val="center"/>
            <w:hideMark/>
          </w:tcPr>
          <w:p w14:paraId="26B55FC7"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1728229F"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79C4F29E" w14:textId="77777777" w:rsidR="004434AF" w:rsidRPr="00C67005" w:rsidRDefault="004434AF" w:rsidP="00732D6A">
            <w:pPr>
              <w:pStyle w:val="movimento2"/>
              <w:rPr>
                <w:color w:val="002060"/>
              </w:rPr>
            </w:pPr>
            <w:r w:rsidRPr="00C67005">
              <w:rPr>
                <w:color w:val="002060"/>
              </w:rPr>
              <w:t> </w:t>
            </w:r>
          </w:p>
        </w:tc>
      </w:tr>
    </w:tbl>
    <w:p w14:paraId="79066566" w14:textId="77777777" w:rsidR="004434AF" w:rsidRPr="00C67005" w:rsidRDefault="004434AF" w:rsidP="004434AF">
      <w:pPr>
        <w:pStyle w:val="titolo10"/>
        <w:rPr>
          <w:rFonts w:eastAsiaTheme="minorEastAsia"/>
          <w:color w:val="002060"/>
        </w:rPr>
      </w:pPr>
      <w:r w:rsidRPr="00C67005">
        <w:rPr>
          <w:color w:val="002060"/>
        </w:rPr>
        <w:t xml:space="preserve">GARE DEL 25/10/2025 </w:t>
      </w:r>
    </w:p>
    <w:p w14:paraId="056CF8D6" w14:textId="77777777" w:rsidR="004434AF" w:rsidRPr="00C67005" w:rsidRDefault="004434AF" w:rsidP="004434AF">
      <w:pPr>
        <w:pStyle w:val="titolo7a"/>
        <w:rPr>
          <w:color w:val="002060"/>
        </w:rPr>
      </w:pPr>
      <w:r w:rsidRPr="00C67005">
        <w:rPr>
          <w:color w:val="002060"/>
        </w:rPr>
        <w:t xml:space="preserve">PROVVEDIMENTI DISCIPLINARI </w:t>
      </w:r>
    </w:p>
    <w:p w14:paraId="4092EA1B" w14:textId="77777777" w:rsidR="004434AF" w:rsidRPr="00C67005" w:rsidRDefault="004434AF" w:rsidP="004434AF">
      <w:pPr>
        <w:pStyle w:val="titolo7b0"/>
        <w:rPr>
          <w:color w:val="002060"/>
        </w:rPr>
      </w:pPr>
      <w:r w:rsidRPr="00C67005">
        <w:rPr>
          <w:color w:val="002060"/>
        </w:rPr>
        <w:t xml:space="preserve">In base alle risultanze degli atti ufficiali sono state deliberate le seguenti sanzioni disciplinari. </w:t>
      </w:r>
    </w:p>
    <w:p w14:paraId="5F2BE8C5" w14:textId="77777777" w:rsidR="004434AF" w:rsidRPr="00C67005" w:rsidRDefault="004434AF" w:rsidP="004434AF">
      <w:pPr>
        <w:pStyle w:val="titolo30"/>
        <w:rPr>
          <w:color w:val="002060"/>
        </w:rPr>
      </w:pPr>
      <w:r w:rsidRPr="00C67005">
        <w:rPr>
          <w:color w:val="002060"/>
        </w:rPr>
        <w:t xml:space="preserve">CALCIATORI ESPULSI </w:t>
      </w:r>
    </w:p>
    <w:p w14:paraId="328DBB0A" w14:textId="77777777" w:rsidR="004434AF" w:rsidRPr="00C67005" w:rsidRDefault="004434AF" w:rsidP="004434AF">
      <w:pPr>
        <w:pStyle w:val="titolo20"/>
        <w:rPr>
          <w:color w:val="002060"/>
        </w:rPr>
      </w:pPr>
      <w:r w:rsidRPr="00C67005">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4262864E" w14:textId="77777777" w:rsidTr="00732D6A">
        <w:tc>
          <w:tcPr>
            <w:tcW w:w="2200" w:type="dxa"/>
            <w:tcMar>
              <w:top w:w="20" w:type="dxa"/>
              <w:left w:w="20" w:type="dxa"/>
              <w:bottom w:w="20" w:type="dxa"/>
              <w:right w:w="20" w:type="dxa"/>
            </w:tcMar>
            <w:vAlign w:val="center"/>
            <w:hideMark/>
          </w:tcPr>
          <w:p w14:paraId="024D3093" w14:textId="77777777" w:rsidR="004434AF" w:rsidRPr="00C67005" w:rsidRDefault="004434AF" w:rsidP="00732D6A">
            <w:pPr>
              <w:pStyle w:val="movimento"/>
              <w:rPr>
                <w:color w:val="002060"/>
              </w:rPr>
            </w:pPr>
            <w:r w:rsidRPr="00C67005">
              <w:rPr>
                <w:color w:val="002060"/>
              </w:rPr>
              <w:t>GABBANELLI GIACOMO</w:t>
            </w:r>
          </w:p>
        </w:tc>
        <w:tc>
          <w:tcPr>
            <w:tcW w:w="2200" w:type="dxa"/>
            <w:tcMar>
              <w:top w:w="20" w:type="dxa"/>
              <w:left w:w="20" w:type="dxa"/>
              <w:bottom w:w="20" w:type="dxa"/>
              <w:right w:w="20" w:type="dxa"/>
            </w:tcMar>
            <w:vAlign w:val="center"/>
            <w:hideMark/>
          </w:tcPr>
          <w:p w14:paraId="664D24E2" w14:textId="77777777" w:rsidR="004434AF" w:rsidRPr="00C67005" w:rsidRDefault="004434AF" w:rsidP="00732D6A">
            <w:pPr>
              <w:pStyle w:val="movimento2"/>
              <w:rPr>
                <w:color w:val="002060"/>
              </w:rPr>
            </w:pPr>
            <w:r w:rsidRPr="00C67005">
              <w:rPr>
                <w:color w:val="002060"/>
              </w:rPr>
              <w:t xml:space="preserve">(OSIMO FIVE) </w:t>
            </w:r>
          </w:p>
        </w:tc>
        <w:tc>
          <w:tcPr>
            <w:tcW w:w="800" w:type="dxa"/>
            <w:tcMar>
              <w:top w:w="20" w:type="dxa"/>
              <w:left w:w="20" w:type="dxa"/>
              <w:bottom w:w="20" w:type="dxa"/>
              <w:right w:w="20" w:type="dxa"/>
            </w:tcMar>
            <w:vAlign w:val="center"/>
            <w:hideMark/>
          </w:tcPr>
          <w:p w14:paraId="388CD5C2"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0DF1544A"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7E3B4211" w14:textId="77777777" w:rsidR="004434AF" w:rsidRPr="00C67005" w:rsidRDefault="004434AF" w:rsidP="00732D6A">
            <w:pPr>
              <w:pStyle w:val="movimento2"/>
              <w:rPr>
                <w:color w:val="002060"/>
              </w:rPr>
            </w:pPr>
            <w:r w:rsidRPr="00C67005">
              <w:rPr>
                <w:color w:val="002060"/>
              </w:rPr>
              <w:t> </w:t>
            </w:r>
          </w:p>
        </w:tc>
      </w:tr>
    </w:tbl>
    <w:p w14:paraId="58C7290A" w14:textId="77777777" w:rsidR="004434AF" w:rsidRPr="00C67005" w:rsidRDefault="004434AF" w:rsidP="004434AF">
      <w:pPr>
        <w:pStyle w:val="titolo30"/>
        <w:rPr>
          <w:rFonts w:eastAsiaTheme="minorEastAsia"/>
          <w:color w:val="002060"/>
        </w:rPr>
      </w:pPr>
      <w:r w:rsidRPr="00C67005">
        <w:rPr>
          <w:color w:val="002060"/>
        </w:rPr>
        <w:t xml:space="preserve">CALCIATORI NON ESPULSI </w:t>
      </w:r>
    </w:p>
    <w:p w14:paraId="6B7E4224" w14:textId="77777777" w:rsidR="004434AF" w:rsidRPr="00C67005" w:rsidRDefault="004434AF" w:rsidP="004434AF">
      <w:pPr>
        <w:pStyle w:val="titolo20"/>
        <w:rPr>
          <w:color w:val="002060"/>
        </w:rPr>
      </w:pPr>
      <w:r w:rsidRPr="00C6700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34601100" w14:textId="77777777" w:rsidTr="00732D6A">
        <w:tc>
          <w:tcPr>
            <w:tcW w:w="2200" w:type="dxa"/>
            <w:tcMar>
              <w:top w:w="20" w:type="dxa"/>
              <w:left w:w="20" w:type="dxa"/>
              <w:bottom w:w="20" w:type="dxa"/>
              <w:right w:w="20" w:type="dxa"/>
            </w:tcMar>
            <w:vAlign w:val="center"/>
            <w:hideMark/>
          </w:tcPr>
          <w:p w14:paraId="65BC534A" w14:textId="77777777" w:rsidR="004434AF" w:rsidRPr="00C67005" w:rsidRDefault="004434AF" w:rsidP="00732D6A">
            <w:pPr>
              <w:pStyle w:val="movimento"/>
              <w:rPr>
                <w:color w:val="002060"/>
              </w:rPr>
            </w:pPr>
            <w:r w:rsidRPr="00C67005">
              <w:rPr>
                <w:color w:val="002060"/>
              </w:rPr>
              <w:t>MORGANTI JONATHAN</w:t>
            </w:r>
          </w:p>
        </w:tc>
        <w:tc>
          <w:tcPr>
            <w:tcW w:w="2200" w:type="dxa"/>
            <w:tcMar>
              <w:top w:w="20" w:type="dxa"/>
              <w:left w:w="20" w:type="dxa"/>
              <w:bottom w:w="20" w:type="dxa"/>
              <w:right w:w="20" w:type="dxa"/>
            </w:tcMar>
            <w:vAlign w:val="center"/>
            <w:hideMark/>
          </w:tcPr>
          <w:p w14:paraId="04D43399" w14:textId="77777777" w:rsidR="004434AF" w:rsidRPr="00C67005" w:rsidRDefault="004434AF" w:rsidP="00732D6A">
            <w:pPr>
              <w:pStyle w:val="movimento2"/>
              <w:rPr>
                <w:color w:val="002060"/>
              </w:rPr>
            </w:pPr>
            <w:r w:rsidRPr="00C67005">
              <w:rPr>
                <w:color w:val="002060"/>
              </w:rPr>
              <w:t xml:space="preserve">(CASTRUM LAURI) </w:t>
            </w:r>
          </w:p>
        </w:tc>
        <w:tc>
          <w:tcPr>
            <w:tcW w:w="800" w:type="dxa"/>
            <w:tcMar>
              <w:top w:w="20" w:type="dxa"/>
              <w:left w:w="20" w:type="dxa"/>
              <w:bottom w:w="20" w:type="dxa"/>
              <w:right w:w="20" w:type="dxa"/>
            </w:tcMar>
            <w:vAlign w:val="center"/>
            <w:hideMark/>
          </w:tcPr>
          <w:p w14:paraId="5BCC35C5"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4437A174" w14:textId="77777777" w:rsidR="004434AF" w:rsidRPr="00C67005" w:rsidRDefault="004434AF" w:rsidP="00732D6A">
            <w:pPr>
              <w:pStyle w:val="movimento"/>
              <w:rPr>
                <w:color w:val="002060"/>
              </w:rPr>
            </w:pPr>
            <w:r w:rsidRPr="00C67005">
              <w:rPr>
                <w:color w:val="002060"/>
              </w:rPr>
              <w:t>ARTIBANI MATTEO</w:t>
            </w:r>
          </w:p>
        </w:tc>
        <w:tc>
          <w:tcPr>
            <w:tcW w:w="2200" w:type="dxa"/>
            <w:tcMar>
              <w:top w:w="20" w:type="dxa"/>
              <w:left w:w="20" w:type="dxa"/>
              <w:bottom w:w="20" w:type="dxa"/>
              <w:right w:w="20" w:type="dxa"/>
            </w:tcMar>
            <w:vAlign w:val="center"/>
            <w:hideMark/>
          </w:tcPr>
          <w:p w14:paraId="2539C5A5" w14:textId="77777777" w:rsidR="004434AF" w:rsidRPr="00C67005" w:rsidRDefault="004434AF" w:rsidP="00732D6A">
            <w:pPr>
              <w:pStyle w:val="movimento2"/>
              <w:rPr>
                <w:color w:val="002060"/>
              </w:rPr>
            </w:pPr>
            <w:r w:rsidRPr="00C67005">
              <w:rPr>
                <w:color w:val="002060"/>
              </w:rPr>
              <w:t xml:space="preserve">(CDC 2018) </w:t>
            </w:r>
          </w:p>
        </w:tc>
      </w:tr>
      <w:tr w:rsidR="004434AF" w:rsidRPr="00C67005" w14:paraId="759AF6FF" w14:textId="77777777" w:rsidTr="00732D6A">
        <w:tc>
          <w:tcPr>
            <w:tcW w:w="2200" w:type="dxa"/>
            <w:tcMar>
              <w:top w:w="20" w:type="dxa"/>
              <w:left w:w="20" w:type="dxa"/>
              <w:bottom w:w="20" w:type="dxa"/>
              <w:right w:w="20" w:type="dxa"/>
            </w:tcMar>
            <w:vAlign w:val="center"/>
            <w:hideMark/>
          </w:tcPr>
          <w:p w14:paraId="64790078" w14:textId="77777777" w:rsidR="004434AF" w:rsidRPr="00C67005" w:rsidRDefault="004434AF" w:rsidP="00732D6A">
            <w:pPr>
              <w:pStyle w:val="movimento"/>
              <w:rPr>
                <w:color w:val="002060"/>
              </w:rPr>
            </w:pPr>
            <w:r w:rsidRPr="00C67005">
              <w:rPr>
                <w:color w:val="002060"/>
              </w:rPr>
              <w:t>GABBANELLI MARCO</w:t>
            </w:r>
          </w:p>
        </w:tc>
        <w:tc>
          <w:tcPr>
            <w:tcW w:w="2200" w:type="dxa"/>
            <w:tcMar>
              <w:top w:w="20" w:type="dxa"/>
              <w:left w:w="20" w:type="dxa"/>
              <w:bottom w:w="20" w:type="dxa"/>
              <w:right w:w="20" w:type="dxa"/>
            </w:tcMar>
            <w:vAlign w:val="center"/>
            <w:hideMark/>
          </w:tcPr>
          <w:p w14:paraId="1113E2C6" w14:textId="77777777" w:rsidR="004434AF" w:rsidRPr="00C67005" w:rsidRDefault="004434AF" w:rsidP="00732D6A">
            <w:pPr>
              <w:pStyle w:val="movimento2"/>
              <w:rPr>
                <w:color w:val="002060"/>
              </w:rPr>
            </w:pPr>
            <w:r w:rsidRPr="00C67005">
              <w:rPr>
                <w:color w:val="002060"/>
              </w:rPr>
              <w:t xml:space="preserve">(OSIMO FIVE) </w:t>
            </w:r>
          </w:p>
        </w:tc>
        <w:tc>
          <w:tcPr>
            <w:tcW w:w="800" w:type="dxa"/>
            <w:tcMar>
              <w:top w:w="20" w:type="dxa"/>
              <w:left w:w="20" w:type="dxa"/>
              <w:bottom w:w="20" w:type="dxa"/>
              <w:right w:w="20" w:type="dxa"/>
            </w:tcMar>
            <w:vAlign w:val="center"/>
            <w:hideMark/>
          </w:tcPr>
          <w:p w14:paraId="42EF7DFA"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78C0B490"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13DBE2DD" w14:textId="77777777" w:rsidR="004434AF" w:rsidRPr="00C67005" w:rsidRDefault="004434AF" w:rsidP="00732D6A">
            <w:pPr>
              <w:pStyle w:val="movimento2"/>
              <w:rPr>
                <w:color w:val="002060"/>
              </w:rPr>
            </w:pPr>
            <w:r w:rsidRPr="00C67005">
              <w:rPr>
                <w:color w:val="002060"/>
              </w:rPr>
              <w:t> </w:t>
            </w:r>
          </w:p>
        </w:tc>
      </w:tr>
    </w:tbl>
    <w:p w14:paraId="5502961D" w14:textId="77777777" w:rsidR="004434AF" w:rsidRPr="00C67005" w:rsidRDefault="004434AF" w:rsidP="004434AF">
      <w:pPr>
        <w:pStyle w:val="titolo20"/>
        <w:rPr>
          <w:rFonts w:eastAsiaTheme="minorEastAsia"/>
          <w:color w:val="002060"/>
        </w:rPr>
      </w:pPr>
      <w:r w:rsidRPr="00C6700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661603DE" w14:textId="77777777" w:rsidTr="00732D6A">
        <w:tc>
          <w:tcPr>
            <w:tcW w:w="2200" w:type="dxa"/>
            <w:tcMar>
              <w:top w:w="20" w:type="dxa"/>
              <w:left w:w="20" w:type="dxa"/>
              <w:bottom w:w="20" w:type="dxa"/>
              <w:right w:w="20" w:type="dxa"/>
            </w:tcMar>
            <w:vAlign w:val="center"/>
            <w:hideMark/>
          </w:tcPr>
          <w:p w14:paraId="5F45AB94" w14:textId="77777777" w:rsidR="004434AF" w:rsidRPr="00C67005" w:rsidRDefault="004434AF" w:rsidP="00732D6A">
            <w:pPr>
              <w:pStyle w:val="movimento"/>
              <w:rPr>
                <w:color w:val="002060"/>
              </w:rPr>
            </w:pPr>
            <w:r w:rsidRPr="00C67005">
              <w:rPr>
                <w:color w:val="002060"/>
              </w:rPr>
              <w:t>BELLESI MATTEO</w:t>
            </w:r>
          </w:p>
        </w:tc>
        <w:tc>
          <w:tcPr>
            <w:tcW w:w="2200" w:type="dxa"/>
            <w:tcMar>
              <w:top w:w="20" w:type="dxa"/>
              <w:left w:w="20" w:type="dxa"/>
              <w:bottom w:w="20" w:type="dxa"/>
              <w:right w:w="20" w:type="dxa"/>
            </w:tcMar>
            <w:vAlign w:val="center"/>
            <w:hideMark/>
          </w:tcPr>
          <w:p w14:paraId="0ED42CD4" w14:textId="77777777" w:rsidR="004434AF" w:rsidRPr="00C67005" w:rsidRDefault="004434AF" w:rsidP="00732D6A">
            <w:pPr>
              <w:pStyle w:val="movimento2"/>
              <w:rPr>
                <w:color w:val="002060"/>
              </w:rPr>
            </w:pPr>
            <w:r w:rsidRPr="00C67005">
              <w:rPr>
                <w:color w:val="002060"/>
              </w:rPr>
              <w:t xml:space="preserve">(CASTRUM LAURI) </w:t>
            </w:r>
          </w:p>
        </w:tc>
        <w:tc>
          <w:tcPr>
            <w:tcW w:w="800" w:type="dxa"/>
            <w:tcMar>
              <w:top w:w="20" w:type="dxa"/>
              <w:left w:w="20" w:type="dxa"/>
              <w:bottom w:w="20" w:type="dxa"/>
              <w:right w:w="20" w:type="dxa"/>
            </w:tcMar>
            <w:vAlign w:val="center"/>
            <w:hideMark/>
          </w:tcPr>
          <w:p w14:paraId="7CC86F3E"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3060A080" w14:textId="77777777" w:rsidR="004434AF" w:rsidRPr="00C67005" w:rsidRDefault="004434AF" w:rsidP="00732D6A">
            <w:pPr>
              <w:pStyle w:val="movimento"/>
              <w:rPr>
                <w:color w:val="002060"/>
              </w:rPr>
            </w:pPr>
            <w:r w:rsidRPr="00C67005">
              <w:rPr>
                <w:color w:val="002060"/>
              </w:rPr>
              <w:t>LOMBI FEDERICO</w:t>
            </w:r>
          </w:p>
        </w:tc>
        <w:tc>
          <w:tcPr>
            <w:tcW w:w="2200" w:type="dxa"/>
            <w:tcMar>
              <w:top w:w="20" w:type="dxa"/>
              <w:left w:w="20" w:type="dxa"/>
              <w:bottom w:w="20" w:type="dxa"/>
              <w:right w:w="20" w:type="dxa"/>
            </w:tcMar>
            <w:vAlign w:val="center"/>
            <w:hideMark/>
          </w:tcPr>
          <w:p w14:paraId="05FA1576" w14:textId="77777777" w:rsidR="004434AF" w:rsidRPr="00C67005" w:rsidRDefault="004434AF" w:rsidP="00732D6A">
            <w:pPr>
              <w:pStyle w:val="movimento2"/>
              <w:rPr>
                <w:color w:val="002060"/>
              </w:rPr>
            </w:pPr>
            <w:r w:rsidRPr="00C67005">
              <w:rPr>
                <w:color w:val="002060"/>
              </w:rPr>
              <w:t xml:space="preserve">(CASTRUM LAURI) </w:t>
            </w:r>
          </w:p>
        </w:tc>
      </w:tr>
      <w:tr w:rsidR="004434AF" w:rsidRPr="00C67005" w14:paraId="2F4366AF" w14:textId="77777777" w:rsidTr="00732D6A">
        <w:tc>
          <w:tcPr>
            <w:tcW w:w="2200" w:type="dxa"/>
            <w:tcMar>
              <w:top w:w="20" w:type="dxa"/>
              <w:left w:w="20" w:type="dxa"/>
              <w:bottom w:w="20" w:type="dxa"/>
              <w:right w:w="20" w:type="dxa"/>
            </w:tcMar>
            <w:vAlign w:val="center"/>
            <w:hideMark/>
          </w:tcPr>
          <w:p w14:paraId="759F37BB" w14:textId="77777777" w:rsidR="004434AF" w:rsidRPr="00C67005" w:rsidRDefault="004434AF" w:rsidP="00732D6A">
            <w:pPr>
              <w:pStyle w:val="movimento"/>
              <w:rPr>
                <w:color w:val="002060"/>
              </w:rPr>
            </w:pPr>
            <w:r w:rsidRPr="00C67005">
              <w:rPr>
                <w:color w:val="002060"/>
              </w:rPr>
              <w:t>SANTINI TEODORO</w:t>
            </w:r>
          </w:p>
        </w:tc>
        <w:tc>
          <w:tcPr>
            <w:tcW w:w="2200" w:type="dxa"/>
            <w:tcMar>
              <w:top w:w="20" w:type="dxa"/>
              <w:left w:w="20" w:type="dxa"/>
              <w:bottom w:w="20" w:type="dxa"/>
              <w:right w:w="20" w:type="dxa"/>
            </w:tcMar>
            <w:vAlign w:val="center"/>
            <w:hideMark/>
          </w:tcPr>
          <w:p w14:paraId="782A0A33" w14:textId="77777777" w:rsidR="004434AF" w:rsidRPr="00C67005" w:rsidRDefault="004434AF" w:rsidP="00732D6A">
            <w:pPr>
              <w:pStyle w:val="movimento2"/>
              <w:rPr>
                <w:color w:val="002060"/>
              </w:rPr>
            </w:pPr>
            <w:r w:rsidRPr="00C67005">
              <w:rPr>
                <w:color w:val="002060"/>
              </w:rPr>
              <w:t xml:space="preserve">(CASTRUM LAURI) </w:t>
            </w:r>
          </w:p>
        </w:tc>
        <w:tc>
          <w:tcPr>
            <w:tcW w:w="800" w:type="dxa"/>
            <w:tcMar>
              <w:top w:w="20" w:type="dxa"/>
              <w:left w:w="20" w:type="dxa"/>
              <w:bottom w:w="20" w:type="dxa"/>
              <w:right w:w="20" w:type="dxa"/>
            </w:tcMar>
            <w:vAlign w:val="center"/>
            <w:hideMark/>
          </w:tcPr>
          <w:p w14:paraId="7FD63DBC"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590B5533" w14:textId="77777777" w:rsidR="004434AF" w:rsidRPr="00C67005" w:rsidRDefault="004434AF" w:rsidP="00732D6A">
            <w:pPr>
              <w:pStyle w:val="movimento"/>
              <w:rPr>
                <w:color w:val="002060"/>
              </w:rPr>
            </w:pPr>
            <w:r w:rsidRPr="00C67005">
              <w:rPr>
                <w:color w:val="002060"/>
              </w:rPr>
              <w:t>PRIORI GABRIELE</w:t>
            </w:r>
          </w:p>
        </w:tc>
        <w:tc>
          <w:tcPr>
            <w:tcW w:w="2200" w:type="dxa"/>
            <w:tcMar>
              <w:top w:w="20" w:type="dxa"/>
              <w:left w:w="20" w:type="dxa"/>
              <w:bottom w:w="20" w:type="dxa"/>
              <w:right w:w="20" w:type="dxa"/>
            </w:tcMar>
            <w:vAlign w:val="center"/>
            <w:hideMark/>
          </w:tcPr>
          <w:p w14:paraId="22D061C4" w14:textId="77777777" w:rsidR="004434AF" w:rsidRPr="00C67005" w:rsidRDefault="004434AF" w:rsidP="00732D6A">
            <w:pPr>
              <w:pStyle w:val="movimento2"/>
              <w:rPr>
                <w:color w:val="002060"/>
              </w:rPr>
            </w:pPr>
            <w:r w:rsidRPr="00C67005">
              <w:rPr>
                <w:color w:val="002060"/>
              </w:rPr>
              <w:t xml:space="preserve">(CDC 2018) </w:t>
            </w:r>
          </w:p>
        </w:tc>
      </w:tr>
      <w:tr w:rsidR="004434AF" w:rsidRPr="00C67005" w14:paraId="216B9FA9" w14:textId="77777777" w:rsidTr="00732D6A">
        <w:tc>
          <w:tcPr>
            <w:tcW w:w="2200" w:type="dxa"/>
            <w:tcMar>
              <w:top w:w="20" w:type="dxa"/>
              <w:left w:w="20" w:type="dxa"/>
              <w:bottom w:w="20" w:type="dxa"/>
              <w:right w:w="20" w:type="dxa"/>
            </w:tcMar>
            <w:vAlign w:val="center"/>
            <w:hideMark/>
          </w:tcPr>
          <w:p w14:paraId="47C7102E" w14:textId="77777777" w:rsidR="004434AF" w:rsidRPr="00C67005" w:rsidRDefault="004434AF" w:rsidP="00732D6A">
            <w:pPr>
              <w:pStyle w:val="movimento"/>
              <w:rPr>
                <w:color w:val="002060"/>
              </w:rPr>
            </w:pPr>
            <w:r w:rsidRPr="00C67005">
              <w:rPr>
                <w:color w:val="002060"/>
              </w:rPr>
              <w:t>CONCETTI AMEDEO</w:t>
            </w:r>
          </w:p>
        </w:tc>
        <w:tc>
          <w:tcPr>
            <w:tcW w:w="2200" w:type="dxa"/>
            <w:tcMar>
              <w:top w:w="20" w:type="dxa"/>
              <w:left w:w="20" w:type="dxa"/>
              <w:bottom w:w="20" w:type="dxa"/>
              <w:right w:w="20" w:type="dxa"/>
            </w:tcMar>
            <w:vAlign w:val="center"/>
            <w:hideMark/>
          </w:tcPr>
          <w:p w14:paraId="3AC48EED" w14:textId="77777777" w:rsidR="004434AF" w:rsidRPr="00C67005" w:rsidRDefault="004434AF" w:rsidP="00732D6A">
            <w:pPr>
              <w:pStyle w:val="movimento2"/>
              <w:rPr>
                <w:color w:val="002060"/>
              </w:rPr>
            </w:pPr>
            <w:r w:rsidRPr="00C67005">
              <w:rPr>
                <w:color w:val="002060"/>
              </w:rPr>
              <w:t xml:space="preserve">(G.S.A. LE DUE PALME) </w:t>
            </w:r>
          </w:p>
        </w:tc>
        <w:tc>
          <w:tcPr>
            <w:tcW w:w="800" w:type="dxa"/>
            <w:tcMar>
              <w:top w:w="20" w:type="dxa"/>
              <w:left w:w="20" w:type="dxa"/>
              <w:bottom w:w="20" w:type="dxa"/>
              <w:right w:w="20" w:type="dxa"/>
            </w:tcMar>
            <w:vAlign w:val="center"/>
            <w:hideMark/>
          </w:tcPr>
          <w:p w14:paraId="21ABE840"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5AF9A408" w14:textId="77777777" w:rsidR="004434AF" w:rsidRPr="00C67005" w:rsidRDefault="004434AF" w:rsidP="00732D6A">
            <w:pPr>
              <w:pStyle w:val="movimento"/>
              <w:rPr>
                <w:color w:val="002060"/>
              </w:rPr>
            </w:pPr>
            <w:r w:rsidRPr="00C67005">
              <w:rPr>
                <w:color w:val="002060"/>
              </w:rPr>
              <w:t>CARANCINI GIULIO</w:t>
            </w:r>
          </w:p>
        </w:tc>
        <w:tc>
          <w:tcPr>
            <w:tcW w:w="2200" w:type="dxa"/>
            <w:tcMar>
              <w:top w:w="20" w:type="dxa"/>
              <w:left w:w="20" w:type="dxa"/>
              <w:bottom w:w="20" w:type="dxa"/>
              <w:right w:w="20" w:type="dxa"/>
            </w:tcMar>
            <w:vAlign w:val="center"/>
            <w:hideMark/>
          </w:tcPr>
          <w:p w14:paraId="3616BD5E" w14:textId="77777777" w:rsidR="004434AF" w:rsidRPr="00C67005" w:rsidRDefault="004434AF" w:rsidP="00732D6A">
            <w:pPr>
              <w:pStyle w:val="movimento2"/>
              <w:rPr>
                <w:color w:val="002060"/>
              </w:rPr>
            </w:pPr>
            <w:r w:rsidRPr="00C67005">
              <w:rPr>
                <w:color w:val="002060"/>
              </w:rPr>
              <w:t xml:space="preserve">(OSIMO FIVE) </w:t>
            </w:r>
          </w:p>
        </w:tc>
      </w:tr>
      <w:tr w:rsidR="004434AF" w:rsidRPr="00C67005" w14:paraId="2B90C097" w14:textId="77777777" w:rsidTr="00732D6A">
        <w:tc>
          <w:tcPr>
            <w:tcW w:w="2200" w:type="dxa"/>
            <w:tcMar>
              <w:top w:w="20" w:type="dxa"/>
              <w:left w:w="20" w:type="dxa"/>
              <w:bottom w:w="20" w:type="dxa"/>
              <w:right w:w="20" w:type="dxa"/>
            </w:tcMar>
            <w:vAlign w:val="center"/>
            <w:hideMark/>
          </w:tcPr>
          <w:p w14:paraId="38D8C813" w14:textId="77777777" w:rsidR="004434AF" w:rsidRPr="00C67005" w:rsidRDefault="004434AF" w:rsidP="00732D6A">
            <w:pPr>
              <w:pStyle w:val="movimento"/>
              <w:rPr>
                <w:color w:val="002060"/>
              </w:rPr>
            </w:pPr>
            <w:r w:rsidRPr="00C67005">
              <w:rPr>
                <w:color w:val="002060"/>
              </w:rPr>
              <w:t>CENSORI NICO</w:t>
            </w:r>
          </w:p>
        </w:tc>
        <w:tc>
          <w:tcPr>
            <w:tcW w:w="2200" w:type="dxa"/>
            <w:tcMar>
              <w:top w:w="20" w:type="dxa"/>
              <w:left w:w="20" w:type="dxa"/>
              <w:bottom w:w="20" w:type="dxa"/>
              <w:right w:w="20" w:type="dxa"/>
            </w:tcMar>
            <w:vAlign w:val="center"/>
            <w:hideMark/>
          </w:tcPr>
          <w:p w14:paraId="6F8044C9" w14:textId="77777777" w:rsidR="004434AF" w:rsidRPr="00C67005" w:rsidRDefault="004434AF" w:rsidP="00732D6A">
            <w:pPr>
              <w:pStyle w:val="movimento2"/>
              <w:rPr>
                <w:color w:val="002060"/>
              </w:rPr>
            </w:pPr>
            <w:r w:rsidRPr="00C67005">
              <w:rPr>
                <w:color w:val="002060"/>
              </w:rPr>
              <w:t xml:space="preserve">(OSIMO FIVE) </w:t>
            </w:r>
          </w:p>
        </w:tc>
        <w:tc>
          <w:tcPr>
            <w:tcW w:w="800" w:type="dxa"/>
            <w:tcMar>
              <w:top w:w="20" w:type="dxa"/>
              <w:left w:w="20" w:type="dxa"/>
              <w:bottom w:w="20" w:type="dxa"/>
              <w:right w:w="20" w:type="dxa"/>
            </w:tcMar>
            <w:vAlign w:val="center"/>
            <w:hideMark/>
          </w:tcPr>
          <w:p w14:paraId="26DBC297"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57C4E02A"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36D885C6" w14:textId="77777777" w:rsidR="004434AF" w:rsidRPr="00C67005" w:rsidRDefault="004434AF" w:rsidP="00732D6A">
            <w:pPr>
              <w:pStyle w:val="movimento2"/>
              <w:rPr>
                <w:color w:val="002060"/>
              </w:rPr>
            </w:pPr>
            <w:r w:rsidRPr="00C67005">
              <w:rPr>
                <w:color w:val="002060"/>
              </w:rPr>
              <w:t> </w:t>
            </w:r>
          </w:p>
        </w:tc>
      </w:tr>
    </w:tbl>
    <w:p w14:paraId="6B393B84" w14:textId="77777777" w:rsidR="004434AF" w:rsidRDefault="004434AF" w:rsidP="004434AF">
      <w:pPr>
        <w:pStyle w:val="breakline"/>
        <w:rPr>
          <w:color w:val="002060"/>
        </w:rPr>
      </w:pPr>
    </w:p>
    <w:p w14:paraId="0DAD2EEB" w14:textId="77777777" w:rsidR="004434AF" w:rsidRPr="00BD581B" w:rsidRDefault="004434AF" w:rsidP="004434AF">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47ED9981" w14:textId="77777777" w:rsidR="004434AF" w:rsidRPr="00BD581B" w:rsidRDefault="004434AF" w:rsidP="004434AF">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0126C32F" w14:textId="77777777" w:rsidR="004434AF" w:rsidRPr="00C67005" w:rsidRDefault="004434AF" w:rsidP="004434AF">
      <w:pPr>
        <w:pStyle w:val="breakline"/>
        <w:rPr>
          <w:rFonts w:eastAsiaTheme="minorEastAsia"/>
          <w:color w:val="002060"/>
        </w:rPr>
      </w:pPr>
    </w:p>
    <w:p w14:paraId="471A82F8" w14:textId="77777777" w:rsidR="004434AF" w:rsidRPr="00C67005" w:rsidRDefault="004434AF" w:rsidP="004434AF">
      <w:pPr>
        <w:pStyle w:val="titoloprinc0"/>
        <w:rPr>
          <w:color w:val="002060"/>
        </w:rPr>
      </w:pPr>
      <w:r w:rsidRPr="00C67005">
        <w:rPr>
          <w:color w:val="002060"/>
        </w:rPr>
        <w:t>CLASSIFICA</w:t>
      </w:r>
    </w:p>
    <w:p w14:paraId="5F1F33F8" w14:textId="77777777" w:rsidR="004434AF" w:rsidRPr="00C67005" w:rsidRDefault="004434AF" w:rsidP="004434AF">
      <w:pPr>
        <w:pStyle w:val="breakline"/>
        <w:rPr>
          <w:color w:val="002060"/>
        </w:rPr>
      </w:pPr>
    </w:p>
    <w:p w14:paraId="4B198829" w14:textId="77777777" w:rsidR="004434AF" w:rsidRPr="00C67005" w:rsidRDefault="004434AF" w:rsidP="004434AF">
      <w:pPr>
        <w:pStyle w:val="breakline"/>
        <w:rPr>
          <w:color w:val="002060"/>
        </w:rPr>
      </w:pPr>
    </w:p>
    <w:p w14:paraId="2D896948" w14:textId="77777777" w:rsidR="004434AF" w:rsidRPr="00C67005" w:rsidRDefault="004434AF" w:rsidP="004434AF">
      <w:pPr>
        <w:pStyle w:val="sottotitolocampionato10"/>
        <w:rPr>
          <w:color w:val="002060"/>
        </w:rPr>
      </w:pPr>
      <w:r w:rsidRPr="00C6700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434AF" w:rsidRPr="00C67005" w14:paraId="57C4ED77" w14:textId="77777777" w:rsidTr="00732D6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8C793" w14:textId="77777777" w:rsidR="004434AF" w:rsidRPr="00C67005" w:rsidRDefault="004434AF" w:rsidP="00732D6A">
            <w:pPr>
              <w:pStyle w:val="headertabella0"/>
              <w:rPr>
                <w:color w:val="002060"/>
              </w:rPr>
            </w:pPr>
            <w:r w:rsidRPr="00C6700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2D12C3" w14:textId="77777777" w:rsidR="004434AF" w:rsidRPr="00C67005" w:rsidRDefault="004434AF" w:rsidP="00732D6A">
            <w:pPr>
              <w:pStyle w:val="headertabella0"/>
              <w:rPr>
                <w:color w:val="002060"/>
              </w:rPr>
            </w:pPr>
            <w:r w:rsidRPr="00C6700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5C42A" w14:textId="77777777" w:rsidR="004434AF" w:rsidRPr="00C67005" w:rsidRDefault="004434AF" w:rsidP="00732D6A">
            <w:pPr>
              <w:pStyle w:val="headertabella0"/>
              <w:rPr>
                <w:color w:val="002060"/>
              </w:rPr>
            </w:pPr>
            <w:r w:rsidRPr="00C6700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36CBA" w14:textId="77777777" w:rsidR="004434AF" w:rsidRPr="00C67005" w:rsidRDefault="004434AF" w:rsidP="00732D6A">
            <w:pPr>
              <w:pStyle w:val="headertabella0"/>
              <w:rPr>
                <w:color w:val="002060"/>
              </w:rPr>
            </w:pPr>
            <w:r w:rsidRPr="00C6700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F03F3" w14:textId="77777777" w:rsidR="004434AF" w:rsidRPr="00C67005" w:rsidRDefault="004434AF" w:rsidP="00732D6A">
            <w:pPr>
              <w:pStyle w:val="headertabella0"/>
              <w:rPr>
                <w:color w:val="002060"/>
              </w:rPr>
            </w:pPr>
            <w:r w:rsidRPr="00C6700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735BA" w14:textId="77777777" w:rsidR="004434AF" w:rsidRPr="00C67005" w:rsidRDefault="004434AF" w:rsidP="00732D6A">
            <w:pPr>
              <w:pStyle w:val="headertabella0"/>
              <w:rPr>
                <w:color w:val="002060"/>
              </w:rPr>
            </w:pPr>
            <w:r w:rsidRPr="00C6700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5001A" w14:textId="77777777" w:rsidR="004434AF" w:rsidRPr="00C67005" w:rsidRDefault="004434AF" w:rsidP="00732D6A">
            <w:pPr>
              <w:pStyle w:val="headertabella0"/>
              <w:rPr>
                <w:color w:val="002060"/>
              </w:rPr>
            </w:pPr>
            <w:r w:rsidRPr="00C6700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1D5FD" w14:textId="77777777" w:rsidR="004434AF" w:rsidRPr="00C67005" w:rsidRDefault="004434AF" w:rsidP="00732D6A">
            <w:pPr>
              <w:pStyle w:val="headertabella0"/>
              <w:rPr>
                <w:color w:val="002060"/>
              </w:rPr>
            </w:pPr>
            <w:r w:rsidRPr="00C6700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B1E02" w14:textId="77777777" w:rsidR="004434AF" w:rsidRPr="00C67005" w:rsidRDefault="004434AF" w:rsidP="00732D6A">
            <w:pPr>
              <w:pStyle w:val="headertabella0"/>
              <w:rPr>
                <w:color w:val="002060"/>
              </w:rPr>
            </w:pPr>
            <w:r w:rsidRPr="00C6700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AF70F" w14:textId="77777777" w:rsidR="004434AF" w:rsidRPr="00C67005" w:rsidRDefault="004434AF" w:rsidP="00732D6A">
            <w:pPr>
              <w:pStyle w:val="headertabella0"/>
              <w:rPr>
                <w:color w:val="002060"/>
              </w:rPr>
            </w:pPr>
            <w:r w:rsidRPr="00C67005">
              <w:rPr>
                <w:color w:val="002060"/>
              </w:rPr>
              <w:t>PE</w:t>
            </w:r>
          </w:p>
        </w:tc>
      </w:tr>
      <w:tr w:rsidR="004434AF" w:rsidRPr="00C67005" w14:paraId="77AD1AA5" w14:textId="77777777" w:rsidTr="00732D6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D6C11A" w14:textId="77777777" w:rsidR="004434AF" w:rsidRPr="00C67005" w:rsidRDefault="004434AF" w:rsidP="00732D6A">
            <w:pPr>
              <w:pStyle w:val="rowtabella0"/>
              <w:rPr>
                <w:color w:val="002060"/>
              </w:rPr>
            </w:pPr>
            <w:r w:rsidRPr="00C67005">
              <w:rPr>
                <w:color w:val="002060"/>
              </w:rPr>
              <w:t>A.S.D. 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AD83E" w14:textId="77777777" w:rsidR="004434AF" w:rsidRPr="00C67005" w:rsidRDefault="004434AF" w:rsidP="00732D6A">
            <w:pPr>
              <w:pStyle w:val="rowtabella0"/>
              <w:jc w:val="center"/>
              <w:rPr>
                <w:color w:val="002060"/>
              </w:rPr>
            </w:pPr>
            <w:r w:rsidRPr="00C670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6752D"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A1118"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EA614"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6175E"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B63A3" w14:textId="77777777" w:rsidR="004434AF" w:rsidRPr="00C67005" w:rsidRDefault="004434AF" w:rsidP="00732D6A">
            <w:pPr>
              <w:pStyle w:val="rowtabella0"/>
              <w:jc w:val="center"/>
              <w:rPr>
                <w:color w:val="002060"/>
              </w:rPr>
            </w:pPr>
            <w:r w:rsidRPr="00C6700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A5308" w14:textId="77777777" w:rsidR="004434AF" w:rsidRPr="00C67005" w:rsidRDefault="004434AF" w:rsidP="00732D6A">
            <w:pPr>
              <w:pStyle w:val="rowtabella0"/>
              <w:jc w:val="center"/>
              <w:rPr>
                <w:color w:val="002060"/>
              </w:rPr>
            </w:pPr>
            <w:r w:rsidRPr="00C670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04C8C" w14:textId="77777777" w:rsidR="004434AF" w:rsidRPr="00C67005" w:rsidRDefault="004434AF" w:rsidP="00732D6A">
            <w:pPr>
              <w:pStyle w:val="rowtabella0"/>
              <w:jc w:val="center"/>
              <w:rPr>
                <w:color w:val="002060"/>
              </w:rPr>
            </w:pPr>
            <w:r w:rsidRPr="00C670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56D41" w14:textId="77777777" w:rsidR="004434AF" w:rsidRPr="00C67005" w:rsidRDefault="004434AF" w:rsidP="00732D6A">
            <w:pPr>
              <w:pStyle w:val="rowtabella0"/>
              <w:jc w:val="center"/>
              <w:rPr>
                <w:color w:val="002060"/>
              </w:rPr>
            </w:pPr>
            <w:r w:rsidRPr="00C67005">
              <w:rPr>
                <w:color w:val="002060"/>
              </w:rPr>
              <w:t>0</w:t>
            </w:r>
          </w:p>
        </w:tc>
      </w:tr>
      <w:tr w:rsidR="004434AF" w:rsidRPr="00C67005" w14:paraId="565CB023"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E42972" w14:textId="77777777" w:rsidR="004434AF" w:rsidRPr="00C67005" w:rsidRDefault="004434AF" w:rsidP="00732D6A">
            <w:pPr>
              <w:pStyle w:val="rowtabella0"/>
              <w:rPr>
                <w:color w:val="002060"/>
              </w:rPr>
            </w:pPr>
            <w:r w:rsidRPr="00C67005">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6DDD8" w14:textId="77777777" w:rsidR="004434AF" w:rsidRPr="00C67005" w:rsidRDefault="004434AF" w:rsidP="00732D6A">
            <w:pPr>
              <w:pStyle w:val="rowtabella0"/>
              <w:jc w:val="center"/>
              <w:rPr>
                <w:color w:val="002060"/>
              </w:rPr>
            </w:pPr>
            <w:r w:rsidRPr="00C670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982BC"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922EB"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D42D2"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96DFF"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DA547" w14:textId="77777777" w:rsidR="004434AF" w:rsidRPr="00C67005" w:rsidRDefault="004434AF" w:rsidP="00732D6A">
            <w:pPr>
              <w:pStyle w:val="rowtabella0"/>
              <w:jc w:val="center"/>
              <w:rPr>
                <w:color w:val="002060"/>
              </w:rPr>
            </w:pPr>
            <w:r w:rsidRPr="00C6700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A863D" w14:textId="77777777" w:rsidR="004434AF" w:rsidRPr="00C67005" w:rsidRDefault="004434AF" w:rsidP="00732D6A">
            <w:pPr>
              <w:pStyle w:val="rowtabella0"/>
              <w:jc w:val="center"/>
              <w:rPr>
                <w:color w:val="002060"/>
              </w:rPr>
            </w:pPr>
            <w:r w:rsidRPr="00C670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C85CA"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54FA2" w14:textId="77777777" w:rsidR="004434AF" w:rsidRPr="00C67005" w:rsidRDefault="004434AF" w:rsidP="00732D6A">
            <w:pPr>
              <w:pStyle w:val="rowtabella0"/>
              <w:jc w:val="center"/>
              <w:rPr>
                <w:color w:val="002060"/>
              </w:rPr>
            </w:pPr>
            <w:r w:rsidRPr="00C67005">
              <w:rPr>
                <w:color w:val="002060"/>
              </w:rPr>
              <w:t>0</w:t>
            </w:r>
          </w:p>
        </w:tc>
      </w:tr>
      <w:tr w:rsidR="004434AF" w:rsidRPr="00C67005" w14:paraId="265A0660"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DE0C57" w14:textId="77777777" w:rsidR="004434AF" w:rsidRPr="00C67005" w:rsidRDefault="004434AF" w:rsidP="00732D6A">
            <w:pPr>
              <w:pStyle w:val="rowtabella0"/>
              <w:rPr>
                <w:color w:val="002060"/>
              </w:rPr>
            </w:pPr>
            <w:r w:rsidRPr="00C67005">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C2AC4"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16DC7"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D5D8F"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B10F0"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5A6CB"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CB141" w14:textId="77777777" w:rsidR="004434AF" w:rsidRPr="00C67005" w:rsidRDefault="004434AF" w:rsidP="00732D6A">
            <w:pPr>
              <w:pStyle w:val="rowtabella0"/>
              <w:jc w:val="center"/>
              <w:rPr>
                <w:color w:val="002060"/>
              </w:rPr>
            </w:pPr>
            <w:r w:rsidRPr="00C6700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90007" w14:textId="77777777" w:rsidR="004434AF" w:rsidRPr="00C67005" w:rsidRDefault="004434AF" w:rsidP="00732D6A">
            <w:pPr>
              <w:pStyle w:val="rowtabella0"/>
              <w:jc w:val="center"/>
              <w:rPr>
                <w:color w:val="002060"/>
              </w:rPr>
            </w:pPr>
            <w:r w:rsidRPr="00C670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2D84B" w14:textId="77777777" w:rsidR="004434AF" w:rsidRPr="00C67005" w:rsidRDefault="004434AF" w:rsidP="00732D6A">
            <w:pPr>
              <w:pStyle w:val="rowtabella0"/>
              <w:jc w:val="center"/>
              <w:rPr>
                <w:color w:val="002060"/>
              </w:rPr>
            </w:pPr>
            <w:r w:rsidRPr="00C670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0A796" w14:textId="77777777" w:rsidR="004434AF" w:rsidRPr="00C67005" w:rsidRDefault="004434AF" w:rsidP="00732D6A">
            <w:pPr>
              <w:pStyle w:val="rowtabella0"/>
              <w:jc w:val="center"/>
              <w:rPr>
                <w:color w:val="002060"/>
              </w:rPr>
            </w:pPr>
            <w:r w:rsidRPr="00C67005">
              <w:rPr>
                <w:color w:val="002060"/>
              </w:rPr>
              <w:t>0</w:t>
            </w:r>
          </w:p>
        </w:tc>
      </w:tr>
      <w:tr w:rsidR="004434AF" w:rsidRPr="00C67005" w14:paraId="18F01576"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B36564" w14:textId="77777777" w:rsidR="004434AF" w:rsidRPr="00C67005" w:rsidRDefault="004434AF" w:rsidP="00732D6A">
            <w:pPr>
              <w:pStyle w:val="rowtabella0"/>
              <w:rPr>
                <w:color w:val="002060"/>
              </w:rPr>
            </w:pPr>
            <w:r w:rsidRPr="00C67005">
              <w:rPr>
                <w:color w:val="002060"/>
              </w:rPr>
              <w:t>A.S.D. MANTOVANI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5A957" w14:textId="77777777" w:rsidR="004434AF" w:rsidRPr="00C67005" w:rsidRDefault="004434AF" w:rsidP="00732D6A">
            <w:pPr>
              <w:pStyle w:val="rowtabella0"/>
              <w:jc w:val="center"/>
              <w:rPr>
                <w:color w:val="002060"/>
              </w:rPr>
            </w:pPr>
            <w:r w:rsidRPr="00C670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E1353"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80AC8"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253E7"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99611"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ED927" w14:textId="77777777" w:rsidR="004434AF" w:rsidRPr="00C67005" w:rsidRDefault="004434AF" w:rsidP="00732D6A">
            <w:pPr>
              <w:pStyle w:val="rowtabella0"/>
              <w:jc w:val="center"/>
              <w:rPr>
                <w:color w:val="002060"/>
              </w:rPr>
            </w:pPr>
            <w:r w:rsidRPr="00C6700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D71E0"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68DDE"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D6247" w14:textId="77777777" w:rsidR="004434AF" w:rsidRPr="00C67005" w:rsidRDefault="004434AF" w:rsidP="00732D6A">
            <w:pPr>
              <w:pStyle w:val="rowtabella0"/>
              <w:jc w:val="center"/>
              <w:rPr>
                <w:color w:val="002060"/>
              </w:rPr>
            </w:pPr>
            <w:r w:rsidRPr="00C67005">
              <w:rPr>
                <w:color w:val="002060"/>
              </w:rPr>
              <w:t>0</w:t>
            </w:r>
          </w:p>
        </w:tc>
      </w:tr>
      <w:tr w:rsidR="004434AF" w:rsidRPr="00C67005" w14:paraId="2B0F5A90"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741746" w14:textId="77777777" w:rsidR="004434AF" w:rsidRPr="00C67005" w:rsidRDefault="004434AF" w:rsidP="00732D6A">
            <w:pPr>
              <w:pStyle w:val="rowtabella0"/>
              <w:rPr>
                <w:color w:val="002060"/>
              </w:rPr>
            </w:pPr>
            <w:r w:rsidRPr="00C67005">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DB63D"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52BE3"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16254"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61991"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F9C7B"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2D521" w14:textId="77777777" w:rsidR="004434AF" w:rsidRPr="00C67005" w:rsidRDefault="004434AF" w:rsidP="00732D6A">
            <w:pPr>
              <w:pStyle w:val="rowtabella0"/>
              <w:jc w:val="center"/>
              <w:rPr>
                <w:color w:val="002060"/>
              </w:rPr>
            </w:pPr>
            <w:r w:rsidRPr="00C6700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7208A" w14:textId="77777777" w:rsidR="004434AF" w:rsidRPr="00C67005" w:rsidRDefault="004434AF" w:rsidP="00732D6A">
            <w:pPr>
              <w:pStyle w:val="rowtabella0"/>
              <w:jc w:val="center"/>
              <w:rPr>
                <w:color w:val="002060"/>
              </w:rPr>
            </w:pPr>
            <w:r w:rsidRPr="00C670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827E5"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F6D42" w14:textId="77777777" w:rsidR="004434AF" w:rsidRPr="00C67005" w:rsidRDefault="004434AF" w:rsidP="00732D6A">
            <w:pPr>
              <w:pStyle w:val="rowtabella0"/>
              <w:jc w:val="center"/>
              <w:rPr>
                <w:color w:val="002060"/>
              </w:rPr>
            </w:pPr>
            <w:r w:rsidRPr="00C67005">
              <w:rPr>
                <w:color w:val="002060"/>
              </w:rPr>
              <w:t>0</w:t>
            </w:r>
          </w:p>
        </w:tc>
      </w:tr>
      <w:tr w:rsidR="004434AF" w:rsidRPr="00C67005" w14:paraId="2D4F346C"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121B23" w14:textId="77777777" w:rsidR="004434AF" w:rsidRPr="00C67005" w:rsidRDefault="004434AF" w:rsidP="00732D6A">
            <w:pPr>
              <w:pStyle w:val="rowtabella0"/>
              <w:rPr>
                <w:color w:val="002060"/>
              </w:rPr>
            </w:pPr>
            <w:r w:rsidRPr="00C67005">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7B281" w14:textId="77777777" w:rsidR="004434AF" w:rsidRPr="00C67005" w:rsidRDefault="004434AF" w:rsidP="00732D6A">
            <w:pPr>
              <w:pStyle w:val="rowtabella0"/>
              <w:jc w:val="center"/>
              <w:rPr>
                <w:color w:val="002060"/>
              </w:rPr>
            </w:pPr>
            <w:r w:rsidRPr="00C670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7DFD2"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256C7"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7E1D1"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EDA62"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C91B5"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E97C2"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0C080"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5ABDE" w14:textId="77777777" w:rsidR="004434AF" w:rsidRPr="00C67005" w:rsidRDefault="004434AF" w:rsidP="00732D6A">
            <w:pPr>
              <w:pStyle w:val="rowtabella0"/>
              <w:jc w:val="center"/>
              <w:rPr>
                <w:color w:val="002060"/>
              </w:rPr>
            </w:pPr>
            <w:r w:rsidRPr="00C67005">
              <w:rPr>
                <w:color w:val="002060"/>
              </w:rPr>
              <w:t>0</w:t>
            </w:r>
          </w:p>
        </w:tc>
      </w:tr>
      <w:tr w:rsidR="004434AF" w:rsidRPr="00C67005" w14:paraId="23D77E08"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9AE5BB" w14:textId="77777777" w:rsidR="004434AF" w:rsidRPr="00C67005" w:rsidRDefault="004434AF" w:rsidP="00732D6A">
            <w:pPr>
              <w:pStyle w:val="rowtabella0"/>
              <w:rPr>
                <w:color w:val="002060"/>
              </w:rPr>
            </w:pPr>
            <w:r w:rsidRPr="00C67005">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C1040"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82E82"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D011B"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00E0C"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7C6C3"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10FF7" w14:textId="77777777" w:rsidR="004434AF" w:rsidRPr="00C67005" w:rsidRDefault="004434AF" w:rsidP="00732D6A">
            <w:pPr>
              <w:pStyle w:val="rowtabella0"/>
              <w:jc w:val="center"/>
              <w:rPr>
                <w:color w:val="002060"/>
              </w:rPr>
            </w:pPr>
            <w:r w:rsidRPr="00C670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E4A80" w14:textId="77777777" w:rsidR="004434AF" w:rsidRPr="00C67005" w:rsidRDefault="004434AF" w:rsidP="00732D6A">
            <w:pPr>
              <w:pStyle w:val="rowtabella0"/>
              <w:jc w:val="center"/>
              <w:rPr>
                <w:color w:val="002060"/>
              </w:rPr>
            </w:pPr>
            <w:r w:rsidRPr="00C6700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CED2F"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4185C" w14:textId="77777777" w:rsidR="004434AF" w:rsidRPr="00C67005" w:rsidRDefault="004434AF" w:rsidP="00732D6A">
            <w:pPr>
              <w:pStyle w:val="rowtabella0"/>
              <w:jc w:val="center"/>
              <w:rPr>
                <w:color w:val="002060"/>
              </w:rPr>
            </w:pPr>
            <w:r w:rsidRPr="00C67005">
              <w:rPr>
                <w:color w:val="002060"/>
              </w:rPr>
              <w:t>0</w:t>
            </w:r>
          </w:p>
        </w:tc>
      </w:tr>
      <w:tr w:rsidR="004434AF" w:rsidRPr="00C67005" w14:paraId="53106933"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0AAF15" w14:textId="77777777" w:rsidR="004434AF" w:rsidRPr="00C67005" w:rsidRDefault="004434AF" w:rsidP="00732D6A">
            <w:pPr>
              <w:pStyle w:val="rowtabella0"/>
              <w:rPr>
                <w:color w:val="002060"/>
              </w:rPr>
            </w:pPr>
            <w:r w:rsidRPr="00C67005">
              <w:rPr>
                <w:color w:val="002060"/>
              </w:rPr>
              <w:t xml:space="preserve">A.S.D. </w:t>
            </w:r>
            <w:proofErr w:type="gramStart"/>
            <w:r w:rsidRPr="00C67005">
              <w:rPr>
                <w:color w:val="002060"/>
              </w:rPr>
              <w:t>CITTA</w:t>
            </w:r>
            <w:proofErr w:type="gramEnd"/>
            <w:r w:rsidRPr="00C67005">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B789E"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F23E3"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070D0"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4C1FC"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2EC5D"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28361"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6E0AC"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62EC7"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D71B8" w14:textId="77777777" w:rsidR="004434AF" w:rsidRPr="00C67005" w:rsidRDefault="004434AF" w:rsidP="00732D6A">
            <w:pPr>
              <w:pStyle w:val="rowtabella0"/>
              <w:jc w:val="center"/>
              <w:rPr>
                <w:color w:val="002060"/>
              </w:rPr>
            </w:pPr>
            <w:r w:rsidRPr="00C67005">
              <w:rPr>
                <w:color w:val="002060"/>
              </w:rPr>
              <w:t>0</w:t>
            </w:r>
          </w:p>
        </w:tc>
      </w:tr>
      <w:tr w:rsidR="004434AF" w:rsidRPr="00C67005" w14:paraId="34A35500"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A09CB3" w14:textId="77777777" w:rsidR="004434AF" w:rsidRPr="00C67005" w:rsidRDefault="004434AF" w:rsidP="00732D6A">
            <w:pPr>
              <w:pStyle w:val="rowtabella0"/>
              <w:rPr>
                <w:color w:val="002060"/>
              </w:rPr>
            </w:pPr>
            <w:r w:rsidRPr="00C67005">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84A55"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86768"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3FA64"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9A0AD"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5D83B"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4F893" w14:textId="77777777" w:rsidR="004434AF" w:rsidRPr="00C67005" w:rsidRDefault="004434AF" w:rsidP="00732D6A">
            <w:pPr>
              <w:pStyle w:val="rowtabella0"/>
              <w:jc w:val="center"/>
              <w:rPr>
                <w:color w:val="002060"/>
              </w:rPr>
            </w:pPr>
            <w:r w:rsidRPr="00C670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0C82A" w14:textId="77777777" w:rsidR="004434AF" w:rsidRPr="00C67005" w:rsidRDefault="004434AF" w:rsidP="00732D6A">
            <w:pPr>
              <w:pStyle w:val="rowtabella0"/>
              <w:jc w:val="center"/>
              <w:rPr>
                <w:color w:val="002060"/>
              </w:rPr>
            </w:pPr>
            <w:r w:rsidRPr="00C670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BC5E8"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4162C" w14:textId="77777777" w:rsidR="004434AF" w:rsidRPr="00C67005" w:rsidRDefault="004434AF" w:rsidP="00732D6A">
            <w:pPr>
              <w:pStyle w:val="rowtabella0"/>
              <w:jc w:val="center"/>
              <w:rPr>
                <w:color w:val="002060"/>
              </w:rPr>
            </w:pPr>
            <w:r w:rsidRPr="00C67005">
              <w:rPr>
                <w:color w:val="002060"/>
              </w:rPr>
              <w:t>0</w:t>
            </w:r>
          </w:p>
        </w:tc>
      </w:tr>
      <w:tr w:rsidR="004434AF" w:rsidRPr="00C67005" w14:paraId="71996C79"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00B19F" w14:textId="77777777" w:rsidR="004434AF" w:rsidRPr="00C67005" w:rsidRDefault="004434AF" w:rsidP="00732D6A">
            <w:pPr>
              <w:pStyle w:val="rowtabella0"/>
              <w:rPr>
                <w:color w:val="002060"/>
              </w:rPr>
            </w:pPr>
            <w:r w:rsidRPr="00C67005">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B22B0"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E926F"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44D4C"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60D17"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109D6"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31F59" w14:textId="77777777" w:rsidR="004434AF" w:rsidRPr="00C67005" w:rsidRDefault="004434AF" w:rsidP="00732D6A">
            <w:pPr>
              <w:pStyle w:val="rowtabella0"/>
              <w:jc w:val="center"/>
              <w:rPr>
                <w:color w:val="002060"/>
              </w:rPr>
            </w:pPr>
            <w:r w:rsidRPr="00C6700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6738C" w14:textId="77777777" w:rsidR="004434AF" w:rsidRPr="00C67005" w:rsidRDefault="004434AF" w:rsidP="00732D6A">
            <w:pPr>
              <w:pStyle w:val="rowtabella0"/>
              <w:jc w:val="center"/>
              <w:rPr>
                <w:color w:val="002060"/>
              </w:rPr>
            </w:pPr>
            <w:r w:rsidRPr="00C670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B9004"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087E0" w14:textId="77777777" w:rsidR="004434AF" w:rsidRPr="00C67005" w:rsidRDefault="004434AF" w:rsidP="00732D6A">
            <w:pPr>
              <w:pStyle w:val="rowtabella0"/>
              <w:jc w:val="center"/>
              <w:rPr>
                <w:color w:val="002060"/>
              </w:rPr>
            </w:pPr>
            <w:r w:rsidRPr="00C67005">
              <w:rPr>
                <w:color w:val="002060"/>
              </w:rPr>
              <w:t>0</w:t>
            </w:r>
          </w:p>
        </w:tc>
      </w:tr>
      <w:tr w:rsidR="004434AF" w:rsidRPr="00C67005" w14:paraId="3C51C178"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E349EE" w14:textId="77777777" w:rsidR="004434AF" w:rsidRPr="00C67005" w:rsidRDefault="004434AF" w:rsidP="00732D6A">
            <w:pPr>
              <w:pStyle w:val="rowtabella0"/>
              <w:rPr>
                <w:color w:val="002060"/>
              </w:rPr>
            </w:pPr>
            <w:r w:rsidRPr="00C67005">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7FF90"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3F175"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2ED8C"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FD7BF"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48397"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92374" w14:textId="77777777" w:rsidR="004434AF" w:rsidRPr="00C67005" w:rsidRDefault="004434AF" w:rsidP="00732D6A">
            <w:pPr>
              <w:pStyle w:val="rowtabella0"/>
              <w:jc w:val="center"/>
              <w:rPr>
                <w:color w:val="002060"/>
              </w:rPr>
            </w:pPr>
            <w:r w:rsidRPr="00C670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1ECB0" w14:textId="77777777" w:rsidR="004434AF" w:rsidRPr="00C67005" w:rsidRDefault="004434AF" w:rsidP="00732D6A">
            <w:pPr>
              <w:pStyle w:val="rowtabella0"/>
              <w:jc w:val="center"/>
              <w:rPr>
                <w:color w:val="002060"/>
              </w:rPr>
            </w:pPr>
            <w:r w:rsidRPr="00C6700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1E3B8"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9E422" w14:textId="77777777" w:rsidR="004434AF" w:rsidRPr="00C67005" w:rsidRDefault="004434AF" w:rsidP="00732D6A">
            <w:pPr>
              <w:pStyle w:val="rowtabella0"/>
              <w:jc w:val="center"/>
              <w:rPr>
                <w:color w:val="002060"/>
              </w:rPr>
            </w:pPr>
            <w:r w:rsidRPr="00C67005">
              <w:rPr>
                <w:color w:val="002060"/>
              </w:rPr>
              <w:t>0</w:t>
            </w:r>
          </w:p>
        </w:tc>
      </w:tr>
      <w:tr w:rsidR="004434AF" w:rsidRPr="00C67005" w14:paraId="27E384A2"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77FF9F" w14:textId="77777777" w:rsidR="004434AF" w:rsidRPr="00C67005" w:rsidRDefault="004434AF" w:rsidP="00732D6A">
            <w:pPr>
              <w:pStyle w:val="rowtabella0"/>
              <w:rPr>
                <w:color w:val="002060"/>
              </w:rPr>
            </w:pPr>
            <w:r w:rsidRPr="00C67005">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6473C"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7A5C9"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FD375"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FF544"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0E94D"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30046" w14:textId="77777777" w:rsidR="004434AF" w:rsidRPr="00C67005" w:rsidRDefault="004434AF" w:rsidP="00732D6A">
            <w:pPr>
              <w:pStyle w:val="rowtabella0"/>
              <w:jc w:val="center"/>
              <w:rPr>
                <w:color w:val="002060"/>
              </w:rPr>
            </w:pPr>
            <w:r w:rsidRPr="00C670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E33FB" w14:textId="77777777" w:rsidR="004434AF" w:rsidRPr="00C67005" w:rsidRDefault="004434AF" w:rsidP="00732D6A">
            <w:pPr>
              <w:pStyle w:val="rowtabella0"/>
              <w:jc w:val="center"/>
              <w:rPr>
                <w:color w:val="002060"/>
              </w:rPr>
            </w:pPr>
            <w:r w:rsidRPr="00C6700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CE0A6" w14:textId="77777777" w:rsidR="004434AF" w:rsidRPr="00C67005" w:rsidRDefault="004434AF" w:rsidP="00732D6A">
            <w:pPr>
              <w:pStyle w:val="rowtabella0"/>
              <w:jc w:val="center"/>
              <w:rPr>
                <w:color w:val="002060"/>
              </w:rPr>
            </w:pPr>
            <w:r w:rsidRPr="00C670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33C0C" w14:textId="77777777" w:rsidR="004434AF" w:rsidRPr="00C67005" w:rsidRDefault="004434AF" w:rsidP="00732D6A">
            <w:pPr>
              <w:pStyle w:val="rowtabella0"/>
              <w:jc w:val="center"/>
              <w:rPr>
                <w:color w:val="002060"/>
              </w:rPr>
            </w:pPr>
            <w:r w:rsidRPr="00C67005">
              <w:rPr>
                <w:color w:val="002060"/>
              </w:rPr>
              <w:t>0</w:t>
            </w:r>
          </w:p>
        </w:tc>
      </w:tr>
      <w:tr w:rsidR="004434AF" w:rsidRPr="00C67005" w14:paraId="5F2551EC"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640062" w14:textId="77777777" w:rsidR="004434AF" w:rsidRPr="00C67005" w:rsidRDefault="004434AF" w:rsidP="00732D6A">
            <w:pPr>
              <w:pStyle w:val="rowtabella0"/>
              <w:rPr>
                <w:color w:val="002060"/>
              </w:rPr>
            </w:pPr>
            <w:r w:rsidRPr="00C67005">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F9F05"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46079"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6041C"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86D47"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52518"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CDD91" w14:textId="77777777" w:rsidR="004434AF" w:rsidRPr="00C67005" w:rsidRDefault="004434AF" w:rsidP="00732D6A">
            <w:pPr>
              <w:pStyle w:val="rowtabella0"/>
              <w:jc w:val="center"/>
              <w:rPr>
                <w:color w:val="002060"/>
              </w:rPr>
            </w:pPr>
            <w:r w:rsidRPr="00C6700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CC0F8" w14:textId="77777777" w:rsidR="004434AF" w:rsidRPr="00C67005" w:rsidRDefault="004434AF" w:rsidP="00732D6A">
            <w:pPr>
              <w:pStyle w:val="rowtabella0"/>
              <w:jc w:val="center"/>
              <w:rPr>
                <w:color w:val="002060"/>
              </w:rPr>
            </w:pPr>
            <w:r w:rsidRPr="00C6700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3B3E7"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9552C" w14:textId="77777777" w:rsidR="004434AF" w:rsidRPr="00C67005" w:rsidRDefault="004434AF" w:rsidP="00732D6A">
            <w:pPr>
              <w:pStyle w:val="rowtabella0"/>
              <w:jc w:val="center"/>
              <w:rPr>
                <w:color w:val="002060"/>
              </w:rPr>
            </w:pPr>
            <w:r w:rsidRPr="00C67005">
              <w:rPr>
                <w:color w:val="002060"/>
              </w:rPr>
              <w:t>0</w:t>
            </w:r>
          </w:p>
        </w:tc>
      </w:tr>
      <w:tr w:rsidR="004434AF" w:rsidRPr="00C67005" w14:paraId="7E2B7509" w14:textId="77777777" w:rsidTr="00732D6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C4BBE1" w14:textId="77777777" w:rsidR="004434AF" w:rsidRPr="00C67005" w:rsidRDefault="004434AF" w:rsidP="00732D6A">
            <w:pPr>
              <w:pStyle w:val="rowtabella0"/>
              <w:rPr>
                <w:color w:val="002060"/>
              </w:rPr>
            </w:pPr>
            <w:r w:rsidRPr="00C67005">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864DA"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1EF49"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5B989"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B7377"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98D00"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2FAA3"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61D8C" w14:textId="77777777" w:rsidR="004434AF" w:rsidRPr="00C67005" w:rsidRDefault="004434AF" w:rsidP="00732D6A">
            <w:pPr>
              <w:pStyle w:val="rowtabella0"/>
              <w:jc w:val="center"/>
              <w:rPr>
                <w:color w:val="002060"/>
              </w:rPr>
            </w:pPr>
            <w:r w:rsidRPr="00C670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87800"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0604D" w14:textId="77777777" w:rsidR="004434AF" w:rsidRPr="00C67005" w:rsidRDefault="004434AF" w:rsidP="00732D6A">
            <w:pPr>
              <w:pStyle w:val="rowtabella0"/>
              <w:jc w:val="center"/>
              <w:rPr>
                <w:color w:val="002060"/>
              </w:rPr>
            </w:pPr>
            <w:r w:rsidRPr="00C67005">
              <w:rPr>
                <w:color w:val="002060"/>
              </w:rPr>
              <w:t>0</w:t>
            </w:r>
          </w:p>
        </w:tc>
      </w:tr>
    </w:tbl>
    <w:p w14:paraId="6435DF44" w14:textId="77777777" w:rsidR="004434AF" w:rsidRPr="00C67005" w:rsidRDefault="004434AF" w:rsidP="004434AF">
      <w:pPr>
        <w:pStyle w:val="breakline"/>
        <w:rPr>
          <w:rFonts w:eastAsiaTheme="minorEastAsia"/>
          <w:color w:val="002060"/>
        </w:rPr>
      </w:pPr>
    </w:p>
    <w:p w14:paraId="01C31D6E" w14:textId="77777777" w:rsidR="004434AF" w:rsidRPr="00C67005" w:rsidRDefault="004434AF" w:rsidP="004434AF">
      <w:pPr>
        <w:pStyle w:val="breakline"/>
        <w:rPr>
          <w:color w:val="002060"/>
        </w:rPr>
      </w:pPr>
    </w:p>
    <w:p w14:paraId="354CC3C0" w14:textId="77777777" w:rsidR="004434AF" w:rsidRPr="00C67005" w:rsidRDefault="004434AF" w:rsidP="004434AF">
      <w:pPr>
        <w:pStyle w:val="sottotitolocampionato10"/>
        <w:rPr>
          <w:color w:val="002060"/>
        </w:rPr>
      </w:pPr>
      <w:r w:rsidRPr="00C6700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434AF" w:rsidRPr="00C67005" w14:paraId="3365E6A6" w14:textId="77777777" w:rsidTr="00732D6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E7ED5" w14:textId="77777777" w:rsidR="004434AF" w:rsidRPr="00C67005" w:rsidRDefault="004434AF" w:rsidP="00732D6A">
            <w:pPr>
              <w:pStyle w:val="headertabella0"/>
              <w:rPr>
                <w:color w:val="002060"/>
              </w:rPr>
            </w:pPr>
            <w:r w:rsidRPr="00C6700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4994E" w14:textId="77777777" w:rsidR="004434AF" w:rsidRPr="00C67005" w:rsidRDefault="004434AF" w:rsidP="00732D6A">
            <w:pPr>
              <w:pStyle w:val="headertabella0"/>
              <w:rPr>
                <w:color w:val="002060"/>
              </w:rPr>
            </w:pPr>
            <w:r w:rsidRPr="00C6700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A1CB5" w14:textId="77777777" w:rsidR="004434AF" w:rsidRPr="00C67005" w:rsidRDefault="004434AF" w:rsidP="00732D6A">
            <w:pPr>
              <w:pStyle w:val="headertabella0"/>
              <w:rPr>
                <w:color w:val="002060"/>
              </w:rPr>
            </w:pPr>
            <w:r w:rsidRPr="00C6700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BF749" w14:textId="77777777" w:rsidR="004434AF" w:rsidRPr="00C67005" w:rsidRDefault="004434AF" w:rsidP="00732D6A">
            <w:pPr>
              <w:pStyle w:val="headertabella0"/>
              <w:rPr>
                <w:color w:val="002060"/>
              </w:rPr>
            </w:pPr>
            <w:r w:rsidRPr="00C6700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A99D1" w14:textId="77777777" w:rsidR="004434AF" w:rsidRPr="00C67005" w:rsidRDefault="004434AF" w:rsidP="00732D6A">
            <w:pPr>
              <w:pStyle w:val="headertabella0"/>
              <w:rPr>
                <w:color w:val="002060"/>
              </w:rPr>
            </w:pPr>
            <w:r w:rsidRPr="00C6700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BA8C9" w14:textId="77777777" w:rsidR="004434AF" w:rsidRPr="00C67005" w:rsidRDefault="004434AF" w:rsidP="00732D6A">
            <w:pPr>
              <w:pStyle w:val="headertabella0"/>
              <w:rPr>
                <w:color w:val="002060"/>
              </w:rPr>
            </w:pPr>
            <w:r w:rsidRPr="00C6700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71A43" w14:textId="77777777" w:rsidR="004434AF" w:rsidRPr="00C67005" w:rsidRDefault="004434AF" w:rsidP="00732D6A">
            <w:pPr>
              <w:pStyle w:val="headertabella0"/>
              <w:rPr>
                <w:color w:val="002060"/>
              </w:rPr>
            </w:pPr>
            <w:r w:rsidRPr="00C6700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754C1" w14:textId="77777777" w:rsidR="004434AF" w:rsidRPr="00C67005" w:rsidRDefault="004434AF" w:rsidP="00732D6A">
            <w:pPr>
              <w:pStyle w:val="headertabella0"/>
              <w:rPr>
                <w:color w:val="002060"/>
              </w:rPr>
            </w:pPr>
            <w:r w:rsidRPr="00C6700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B56D8" w14:textId="77777777" w:rsidR="004434AF" w:rsidRPr="00C67005" w:rsidRDefault="004434AF" w:rsidP="00732D6A">
            <w:pPr>
              <w:pStyle w:val="headertabella0"/>
              <w:rPr>
                <w:color w:val="002060"/>
              </w:rPr>
            </w:pPr>
            <w:r w:rsidRPr="00C6700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F5112" w14:textId="77777777" w:rsidR="004434AF" w:rsidRPr="00C67005" w:rsidRDefault="004434AF" w:rsidP="00732D6A">
            <w:pPr>
              <w:pStyle w:val="headertabella0"/>
              <w:rPr>
                <w:color w:val="002060"/>
              </w:rPr>
            </w:pPr>
            <w:r w:rsidRPr="00C67005">
              <w:rPr>
                <w:color w:val="002060"/>
              </w:rPr>
              <w:t>PE</w:t>
            </w:r>
          </w:p>
        </w:tc>
      </w:tr>
      <w:tr w:rsidR="004434AF" w:rsidRPr="00C67005" w14:paraId="687F61D0" w14:textId="77777777" w:rsidTr="00732D6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4E303D" w14:textId="77777777" w:rsidR="004434AF" w:rsidRPr="00C67005" w:rsidRDefault="004434AF" w:rsidP="00732D6A">
            <w:pPr>
              <w:pStyle w:val="rowtabella0"/>
              <w:rPr>
                <w:color w:val="002060"/>
              </w:rPr>
            </w:pPr>
            <w:r w:rsidRPr="00C67005">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D8E5E" w14:textId="77777777" w:rsidR="004434AF" w:rsidRPr="00C67005" w:rsidRDefault="004434AF" w:rsidP="00732D6A">
            <w:pPr>
              <w:pStyle w:val="rowtabella0"/>
              <w:jc w:val="center"/>
              <w:rPr>
                <w:color w:val="002060"/>
              </w:rPr>
            </w:pPr>
            <w:r w:rsidRPr="00C670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B8FCD"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89BA5"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7B932"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88C1B"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3B296" w14:textId="77777777" w:rsidR="004434AF" w:rsidRPr="00C67005" w:rsidRDefault="004434AF" w:rsidP="00732D6A">
            <w:pPr>
              <w:pStyle w:val="rowtabella0"/>
              <w:jc w:val="center"/>
              <w:rPr>
                <w:color w:val="002060"/>
              </w:rPr>
            </w:pPr>
            <w:r w:rsidRPr="00C670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708F8" w14:textId="77777777" w:rsidR="004434AF" w:rsidRPr="00C67005" w:rsidRDefault="004434AF" w:rsidP="00732D6A">
            <w:pPr>
              <w:pStyle w:val="rowtabella0"/>
              <w:jc w:val="center"/>
              <w:rPr>
                <w:color w:val="002060"/>
              </w:rPr>
            </w:pPr>
            <w:r w:rsidRPr="00C670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00243"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39B08" w14:textId="77777777" w:rsidR="004434AF" w:rsidRPr="00C67005" w:rsidRDefault="004434AF" w:rsidP="00732D6A">
            <w:pPr>
              <w:pStyle w:val="rowtabella0"/>
              <w:jc w:val="center"/>
              <w:rPr>
                <w:color w:val="002060"/>
              </w:rPr>
            </w:pPr>
            <w:r w:rsidRPr="00C67005">
              <w:rPr>
                <w:color w:val="002060"/>
              </w:rPr>
              <w:t>0</w:t>
            </w:r>
          </w:p>
        </w:tc>
      </w:tr>
      <w:tr w:rsidR="004434AF" w:rsidRPr="00C67005" w14:paraId="2503BABC"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D85594" w14:textId="77777777" w:rsidR="004434AF" w:rsidRPr="00C67005" w:rsidRDefault="004434AF" w:rsidP="00732D6A">
            <w:pPr>
              <w:pStyle w:val="rowtabella0"/>
              <w:rPr>
                <w:color w:val="002060"/>
              </w:rPr>
            </w:pPr>
            <w:r w:rsidRPr="00C67005">
              <w:rPr>
                <w:color w:val="002060"/>
              </w:rPr>
              <w:t>A.S.D.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819FB"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99EC0"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C3399"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43432"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3442C"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B15F0" w14:textId="77777777" w:rsidR="004434AF" w:rsidRPr="00C67005" w:rsidRDefault="004434AF" w:rsidP="00732D6A">
            <w:pPr>
              <w:pStyle w:val="rowtabella0"/>
              <w:jc w:val="center"/>
              <w:rPr>
                <w:color w:val="002060"/>
              </w:rPr>
            </w:pPr>
            <w:r w:rsidRPr="00C670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57CBD"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F55B9" w14:textId="77777777" w:rsidR="004434AF" w:rsidRPr="00C67005" w:rsidRDefault="004434AF" w:rsidP="00732D6A">
            <w:pPr>
              <w:pStyle w:val="rowtabella0"/>
              <w:jc w:val="center"/>
              <w:rPr>
                <w:color w:val="002060"/>
              </w:rPr>
            </w:pPr>
            <w:r w:rsidRPr="00C670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865BC" w14:textId="77777777" w:rsidR="004434AF" w:rsidRPr="00C67005" w:rsidRDefault="004434AF" w:rsidP="00732D6A">
            <w:pPr>
              <w:pStyle w:val="rowtabella0"/>
              <w:jc w:val="center"/>
              <w:rPr>
                <w:color w:val="002060"/>
              </w:rPr>
            </w:pPr>
            <w:r w:rsidRPr="00C67005">
              <w:rPr>
                <w:color w:val="002060"/>
              </w:rPr>
              <w:t>0</w:t>
            </w:r>
          </w:p>
        </w:tc>
      </w:tr>
      <w:tr w:rsidR="004434AF" w:rsidRPr="00C67005" w14:paraId="160AF3A4"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1F852E" w14:textId="77777777" w:rsidR="004434AF" w:rsidRPr="00C67005" w:rsidRDefault="004434AF" w:rsidP="00732D6A">
            <w:pPr>
              <w:pStyle w:val="rowtabella0"/>
              <w:rPr>
                <w:color w:val="002060"/>
              </w:rPr>
            </w:pPr>
            <w:r w:rsidRPr="00C67005">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5091C"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B3105"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448FC"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0BFEA"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F6213"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26C96" w14:textId="77777777" w:rsidR="004434AF" w:rsidRPr="00C67005" w:rsidRDefault="004434AF" w:rsidP="00732D6A">
            <w:pPr>
              <w:pStyle w:val="rowtabella0"/>
              <w:jc w:val="center"/>
              <w:rPr>
                <w:color w:val="002060"/>
              </w:rPr>
            </w:pPr>
            <w:r w:rsidRPr="00C6700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C8FBB" w14:textId="77777777" w:rsidR="004434AF" w:rsidRPr="00C67005" w:rsidRDefault="004434AF" w:rsidP="00732D6A">
            <w:pPr>
              <w:pStyle w:val="rowtabella0"/>
              <w:jc w:val="center"/>
              <w:rPr>
                <w:color w:val="002060"/>
              </w:rPr>
            </w:pPr>
            <w:r w:rsidRPr="00C670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2DF96"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8517D" w14:textId="77777777" w:rsidR="004434AF" w:rsidRPr="00C67005" w:rsidRDefault="004434AF" w:rsidP="00732D6A">
            <w:pPr>
              <w:pStyle w:val="rowtabella0"/>
              <w:jc w:val="center"/>
              <w:rPr>
                <w:color w:val="002060"/>
              </w:rPr>
            </w:pPr>
            <w:r w:rsidRPr="00C67005">
              <w:rPr>
                <w:color w:val="002060"/>
              </w:rPr>
              <w:t>0</w:t>
            </w:r>
          </w:p>
        </w:tc>
      </w:tr>
      <w:tr w:rsidR="004434AF" w:rsidRPr="00C67005" w14:paraId="23D335BC"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319C24" w14:textId="77777777" w:rsidR="004434AF" w:rsidRPr="00C67005" w:rsidRDefault="004434AF" w:rsidP="00732D6A">
            <w:pPr>
              <w:pStyle w:val="rowtabella0"/>
              <w:rPr>
                <w:color w:val="002060"/>
              </w:rPr>
            </w:pPr>
            <w:r w:rsidRPr="00C67005">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FE872" w14:textId="77777777" w:rsidR="004434AF" w:rsidRPr="00C67005" w:rsidRDefault="004434AF" w:rsidP="00732D6A">
            <w:pPr>
              <w:pStyle w:val="rowtabella0"/>
              <w:jc w:val="center"/>
              <w:rPr>
                <w:color w:val="002060"/>
              </w:rPr>
            </w:pPr>
            <w:r w:rsidRPr="00C670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52F50"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4D7FE"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F137F"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BE261"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864A7" w14:textId="77777777" w:rsidR="004434AF" w:rsidRPr="00C67005" w:rsidRDefault="004434AF" w:rsidP="00732D6A">
            <w:pPr>
              <w:pStyle w:val="rowtabella0"/>
              <w:jc w:val="center"/>
              <w:rPr>
                <w:color w:val="002060"/>
              </w:rPr>
            </w:pPr>
            <w:r w:rsidRPr="00C6700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A241A" w14:textId="77777777" w:rsidR="004434AF" w:rsidRPr="00C67005" w:rsidRDefault="004434AF" w:rsidP="00732D6A">
            <w:pPr>
              <w:pStyle w:val="rowtabella0"/>
              <w:jc w:val="center"/>
              <w:rPr>
                <w:color w:val="002060"/>
              </w:rPr>
            </w:pPr>
            <w:r w:rsidRPr="00C670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7AD39"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D2AE4" w14:textId="77777777" w:rsidR="004434AF" w:rsidRPr="00C67005" w:rsidRDefault="004434AF" w:rsidP="00732D6A">
            <w:pPr>
              <w:pStyle w:val="rowtabella0"/>
              <w:jc w:val="center"/>
              <w:rPr>
                <w:color w:val="002060"/>
              </w:rPr>
            </w:pPr>
            <w:r w:rsidRPr="00C67005">
              <w:rPr>
                <w:color w:val="002060"/>
              </w:rPr>
              <w:t>0</w:t>
            </w:r>
          </w:p>
        </w:tc>
      </w:tr>
      <w:tr w:rsidR="004434AF" w:rsidRPr="00C67005" w14:paraId="0880A72A"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C13D04" w14:textId="77777777" w:rsidR="004434AF" w:rsidRPr="00C67005" w:rsidRDefault="004434AF" w:rsidP="00732D6A">
            <w:pPr>
              <w:pStyle w:val="rowtabella0"/>
              <w:rPr>
                <w:color w:val="002060"/>
              </w:rPr>
            </w:pPr>
            <w:r w:rsidRPr="00C67005">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ECCD9"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56730"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48BC8"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34E5A"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18C3E"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DED2D" w14:textId="77777777" w:rsidR="004434AF" w:rsidRPr="00C67005" w:rsidRDefault="004434AF" w:rsidP="00732D6A">
            <w:pPr>
              <w:pStyle w:val="rowtabella0"/>
              <w:jc w:val="center"/>
              <w:rPr>
                <w:color w:val="002060"/>
              </w:rPr>
            </w:pPr>
            <w:r w:rsidRPr="00C6700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0E290" w14:textId="77777777" w:rsidR="004434AF" w:rsidRPr="00C67005" w:rsidRDefault="004434AF" w:rsidP="00732D6A">
            <w:pPr>
              <w:pStyle w:val="rowtabella0"/>
              <w:jc w:val="center"/>
              <w:rPr>
                <w:color w:val="002060"/>
              </w:rPr>
            </w:pPr>
            <w:r w:rsidRPr="00C670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09AE3"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2B181" w14:textId="77777777" w:rsidR="004434AF" w:rsidRPr="00C67005" w:rsidRDefault="004434AF" w:rsidP="00732D6A">
            <w:pPr>
              <w:pStyle w:val="rowtabella0"/>
              <w:jc w:val="center"/>
              <w:rPr>
                <w:color w:val="002060"/>
              </w:rPr>
            </w:pPr>
            <w:r w:rsidRPr="00C67005">
              <w:rPr>
                <w:color w:val="002060"/>
              </w:rPr>
              <w:t>0</w:t>
            </w:r>
          </w:p>
        </w:tc>
      </w:tr>
      <w:tr w:rsidR="004434AF" w:rsidRPr="00C67005" w14:paraId="52DF7FAA"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99AF21" w14:textId="77777777" w:rsidR="004434AF" w:rsidRPr="00C67005" w:rsidRDefault="004434AF" w:rsidP="00732D6A">
            <w:pPr>
              <w:pStyle w:val="rowtabella0"/>
              <w:rPr>
                <w:color w:val="002060"/>
              </w:rPr>
            </w:pPr>
            <w:r w:rsidRPr="00C67005">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059A9"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C659D"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2FADE"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F17BF"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EF964"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246AB" w14:textId="77777777" w:rsidR="004434AF" w:rsidRPr="00C67005" w:rsidRDefault="004434AF" w:rsidP="00732D6A">
            <w:pPr>
              <w:pStyle w:val="rowtabella0"/>
              <w:jc w:val="center"/>
              <w:rPr>
                <w:color w:val="002060"/>
              </w:rPr>
            </w:pPr>
            <w:r w:rsidRPr="00C670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E0A0D" w14:textId="77777777" w:rsidR="004434AF" w:rsidRPr="00C67005" w:rsidRDefault="004434AF" w:rsidP="00732D6A">
            <w:pPr>
              <w:pStyle w:val="rowtabella0"/>
              <w:jc w:val="center"/>
              <w:rPr>
                <w:color w:val="002060"/>
              </w:rPr>
            </w:pPr>
            <w:r w:rsidRPr="00C670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47F33"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07F46" w14:textId="77777777" w:rsidR="004434AF" w:rsidRPr="00C67005" w:rsidRDefault="004434AF" w:rsidP="00732D6A">
            <w:pPr>
              <w:pStyle w:val="rowtabella0"/>
              <w:jc w:val="center"/>
              <w:rPr>
                <w:color w:val="002060"/>
              </w:rPr>
            </w:pPr>
            <w:r w:rsidRPr="00C67005">
              <w:rPr>
                <w:color w:val="002060"/>
              </w:rPr>
              <w:t>0</w:t>
            </w:r>
          </w:p>
        </w:tc>
      </w:tr>
      <w:tr w:rsidR="004434AF" w:rsidRPr="00C67005" w14:paraId="2AC43319"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317180" w14:textId="77777777" w:rsidR="004434AF" w:rsidRPr="00C67005" w:rsidRDefault="004434AF" w:rsidP="00732D6A">
            <w:pPr>
              <w:pStyle w:val="rowtabella0"/>
              <w:rPr>
                <w:color w:val="002060"/>
              </w:rPr>
            </w:pPr>
            <w:r w:rsidRPr="00C67005">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C260B"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C7F6F"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1C6DF"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75B63"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9C0E7"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A32E2" w14:textId="77777777" w:rsidR="004434AF" w:rsidRPr="00C67005" w:rsidRDefault="004434AF" w:rsidP="00732D6A">
            <w:pPr>
              <w:pStyle w:val="rowtabella0"/>
              <w:jc w:val="center"/>
              <w:rPr>
                <w:color w:val="002060"/>
              </w:rPr>
            </w:pPr>
            <w:r w:rsidRPr="00C670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F078E" w14:textId="77777777" w:rsidR="004434AF" w:rsidRPr="00C67005" w:rsidRDefault="004434AF" w:rsidP="00732D6A">
            <w:pPr>
              <w:pStyle w:val="rowtabella0"/>
              <w:jc w:val="center"/>
              <w:rPr>
                <w:color w:val="002060"/>
              </w:rPr>
            </w:pPr>
            <w:r w:rsidRPr="00C670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1AB4E"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58536" w14:textId="77777777" w:rsidR="004434AF" w:rsidRPr="00C67005" w:rsidRDefault="004434AF" w:rsidP="00732D6A">
            <w:pPr>
              <w:pStyle w:val="rowtabella0"/>
              <w:jc w:val="center"/>
              <w:rPr>
                <w:color w:val="002060"/>
              </w:rPr>
            </w:pPr>
            <w:r w:rsidRPr="00C67005">
              <w:rPr>
                <w:color w:val="002060"/>
              </w:rPr>
              <w:t>0</w:t>
            </w:r>
          </w:p>
        </w:tc>
      </w:tr>
      <w:tr w:rsidR="004434AF" w:rsidRPr="00C67005" w14:paraId="2EFD6BA8"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E90EB0" w14:textId="77777777" w:rsidR="004434AF" w:rsidRPr="00C67005" w:rsidRDefault="004434AF" w:rsidP="00732D6A">
            <w:pPr>
              <w:pStyle w:val="rowtabella0"/>
              <w:rPr>
                <w:color w:val="002060"/>
              </w:rPr>
            </w:pPr>
            <w:r w:rsidRPr="00C67005">
              <w:rPr>
                <w:color w:val="002060"/>
              </w:rPr>
              <w:lastRenderedPageBreak/>
              <w:t>A.S.D. SAN SEVERINO MARCHE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55026"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0B652"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F2C93"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DD37F"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7B603"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E42C4" w14:textId="77777777" w:rsidR="004434AF" w:rsidRPr="00C67005" w:rsidRDefault="004434AF" w:rsidP="00732D6A">
            <w:pPr>
              <w:pStyle w:val="rowtabella0"/>
              <w:jc w:val="center"/>
              <w:rPr>
                <w:color w:val="002060"/>
              </w:rPr>
            </w:pPr>
            <w:r w:rsidRPr="00C6700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44375" w14:textId="77777777" w:rsidR="004434AF" w:rsidRPr="00C67005" w:rsidRDefault="004434AF" w:rsidP="00732D6A">
            <w:pPr>
              <w:pStyle w:val="rowtabella0"/>
              <w:jc w:val="center"/>
              <w:rPr>
                <w:color w:val="002060"/>
              </w:rPr>
            </w:pPr>
            <w:r w:rsidRPr="00C670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C995A"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3CDDC" w14:textId="77777777" w:rsidR="004434AF" w:rsidRPr="00C67005" w:rsidRDefault="004434AF" w:rsidP="00732D6A">
            <w:pPr>
              <w:pStyle w:val="rowtabella0"/>
              <w:jc w:val="center"/>
              <w:rPr>
                <w:color w:val="002060"/>
              </w:rPr>
            </w:pPr>
            <w:r w:rsidRPr="00C67005">
              <w:rPr>
                <w:color w:val="002060"/>
              </w:rPr>
              <w:t>0</w:t>
            </w:r>
          </w:p>
        </w:tc>
      </w:tr>
      <w:tr w:rsidR="004434AF" w:rsidRPr="00C67005" w14:paraId="7A90C9CF"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17D3BD" w14:textId="77777777" w:rsidR="004434AF" w:rsidRPr="00C67005" w:rsidRDefault="004434AF" w:rsidP="00732D6A">
            <w:pPr>
              <w:pStyle w:val="rowtabella0"/>
              <w:rPr>
                <w:color w:val="002060"/>
              </w:rPr>
            </w:pPr>
            <w:r w:rsidRPr="00C67005">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2CCFA"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E926D"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41FF6"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AFB54"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8B2FC"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755D9" w14:textId="77777777" w:rsidR="004434AF" w:rsidRPr="00C67005" w:rsidRDefault="004434AF" w:rsidP="00732D6A">
            <w:pPr>
              <w:pStyle w:val="rowtabella0"/>
              <w:jc w:val="center"/>
              <w:rPr>
                <w:color w:val="002060"/>
              </w:rPr>
            </w:pPr>
            <w:r w:rsidRPr="00C6700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539AE" w14:textId="77777777" w:rsidR="004434AF" w:rsidRPr="00C67005" w:rsidRDefault="004434AF" w:rsidP="00732D6A">
            <w:pPr>
              <w:pStyle w:val="rowtabella0"/>
              <w:jc w:val="center"/>
              <w:rPr>
                <w:color w:val="002060"/>
              </w:rPr>
            </w:pPr>
            <w:r w:rsidRPr="00C670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28580"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86FAC" w14:textId="77777777" w:rsidR="004434AF" w:rsidRPr="00C67005" w:rsidRDefault="004434AF" w:rsidP="00732D6A">
            <w:pPr>
              <w:pStyle w:val="rowtabella0"/>
              <w:jc w:val="center"/>
              <w:rPr>
                <w:color w:val="002060"/>
              </w:rPr>
            </w:pPr>
            <w:r w:rsidRPr="00C67005">
              <w:rPr>
                <w:color w:val="002060"/>
              </w:rPr>
              <w:t>0</w:t>
            </w:r>
          </w:p>
        </w:tc>
      </w:tr>
      <w:tr w:rsidR="004434AF" w:rsidRPr="00C67005" w14:paraId="33817DA8"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9B1079" w14:textId="77777777" w:rsidR="004434AF" w:rsidRPr="00C67005" w:rsidRDefault="004434AF" w:rsidP="00732D6A">
            <w:pPr>
              <w:pStyle w:val="rowtabella0"/>
              <w:rPr>
                <w:color w:val="002060"/>
              </w:rPr>
            </w:pPr>
            <w:r w:rsidRPr="00C67005">
              <w:rPr>
                <w:color w:val="002060"/>
              </w:rPr>
              <w:t>ASD FUTSAL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3B89E"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E43E3"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F480A"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B62AE"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565C9"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E88D1" w14:textId="77777777" w:rsidR="004434AF" w:rsidRPr="00C67005" w:rsidRDefault="004434AF" w:rsidP="00732D6A">
            <w:pPr>
              <w:pStyle w:val="rowtabella0"/>
              <w:jc w:val="center"/>
              <w:rPr>
                <w:color w:val="002060"/>
              </w:rPr>
            </w:pPr>
            <w:r w:rsidRPr="00C670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387A1" w14:textId="77777777" w:rsidR="004434AF" w:rsidRPr="00C67005" w:rsidRDefault="004434AF" w:rsidP="00732D6A">
            <w:pPr>
              <w:pStyle w:val="rowtabella0"/>
              <w:jc w:val="center"/>
              <w:rPr>
                <w:color w:val="002060"/>
              </w:rPr>
            </w:pPr>
            <w:r w:rsidRPr="00C6700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6ECD3"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8437A" w14:textId="77777777" w:rsidR="004434AF" w:rsidRPr="00C67005" w:rsidRDefault="004434AF" w:rsidP="00732D6A">
            <w:pPr>
              <w:pStyle w:val="rowtabella0"/>
              <w:jc w:val="center"/>
              <w:rPr>
                <w:color w:val="002060"/>
              </w:rPr>
            </w:pPr>
            <w:r w:rsidRPr="00C67005">
              <w:rPr>
                <w:color w:val="002060"/>
              </w:rPr>
              <w:t>0</w:t>
            </w:r>
          </w:p>
        </w:tc>
      </w:tr>
      <w:tr w:rsidR="004434AF" w:rsidRPr="00C67005" w14:paraId="4E0CE050"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BE63CF" w14:textId="77777777" w:rsidR="004434AF" w:rsidRPr="00C67005" w:rsidRDefault="004434AF" w:rsidP="00732D6A">
            <w:pPr>
              <w:pStyle w:val="rowtabella0"/>
              <w:rPr>
                <w:color w:val="002060"/>
              </w:rPr>
            </w:pPr>
            <w:r w:rsidRPr="00C67005">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7C481"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A6D92"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A324F"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8EA59"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33684"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F4C28" w14:textId="77777777" w:rsidR="004434AF" w:rsidRPr="00C67005" w:rsidRDefault="004434AF" w:rsidP="00732D6A">
            <w:pPr>
              <w:pStyle w:val="rowtabella0"/>
              <w:jc w:val="center"/>
              <w:rPr>
                <w:color w:val="002060"/>
              </w:rPr>
            </w:pPr>
            <w:r w:rsidRPr="00C670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96B14" w14:textId="77777777" w:rsidR="004434AF" w:rsidRPr="00C67005" w:rsidRDefault="004434AF" w:rsidP="00732D6A">
            <w:pPr>
              <w:pStyle w:val="rowtabella0"/>
              <w:jc w:val="center"/>
              <w:rPr>
                <w:color w:val="002060"/>
              </w:rPr>
            </w:pPr>
            <w:r w:rsidRPr="00C670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DC238"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0C405" w14:textId="77777777" w:rsidR="004434AF" w:rsidRPr="00C67005" w:rsidRDefault="004434AF" w:rsidP="00732D6A">
            <w:pPr>
              <w:pStyle w:val="rowtabella0"/>
              <w:jc w:val="center"/>
              <w:rPr>
                <w:color w:val="002060"/>
              </w:rPr>
            </w:pPr>
            <w:r w:rsidRPr="00C67005">
              <w:rPr>
                <w:color w:val="002060"/>
              </w:rPr>
              <w:t>0</w:t>
            </w:r>
          </w:p>
        </w:tc>
      </w:tr>
      <w:tr w:rsidR="004434AF" w:rsidRPr="00C67005" w14:paraId="300FDCA2"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063780" w14:textId="77777777" w:rsidR="004434AF" w:rsidRPr="00C67005" w:rsidRDefault="004434AF" w:rsidP="00732D6A">
            <w:pPr>
              <w:pStyle w:val="rowtabella0"/>
              <w:rPr>
                <w:color w:val="002060"/>
              </w:rPr>
            </w:pPr>
            <w:r w:rsidRPr="00C67005">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C0C8F"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A825E"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847BC"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4CD3D"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2841D"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31609"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15EBD" w14:textId="77777777" w:rsidR="004434AF" w:rsidRPr="00C67005" w:rsidRDefault="004434AF" w:rsidP="00732D6A">
            <w:pPr>
              <w:pStyle w:val="rowtabella0"/>
              <w:jc w:val="center"/>
              <w:rPr>
                <w:color w:val="002060"/>
              </w:rPr>
            </w:pPr>
            <w:r w:rsidRPr="00C6700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C6216" w14:textId="77777777" w:rsidR="004434AF" w:rsidRPr="00C67005" w:rsidRDefault="004434AF" w:rsidP="00732D6A">
            <w:pPr>
              <w:pStyle w:val="rowtabella0"/>
              <w:jc w:val="center"/>
              <w:rPr>
                <w:color w:val="002060"/>
              </w:rPr>
            </w:pPr>
            <w:r w:rsidRPr="00C670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BAF45" w14:textId="77777777" w:rsidR="004434AF" w:rsidRPr="00C67005" w:rsidRDefault="004434AF" w:rsidP="00732D6A">
            <w:pPr>
              <w:pStyle w:val="rowtabella0"/>
              <w:jc w:val="center"/>
              <w:rPr>
                <w:color w:val="002060"/>
              </w:rPr>
            </w:pPr>
            <w:r w:rsidRPr="00C67005">
              <w:rPr>
                <w:color w:val="002060"/>
              </w:rPr>
              <w:t>0</w:t>
            </w:r>
          </w:p>
        </w:tc>
      </w:tr>
      <w:tr w:rsidR="004434AF" w:rsidRPr="00C67005" w14:paraId="77FCDFC9"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900246" w14:textId="77777777" w:rsidR="004434AF" w:rsidRPr="00C67005" w:rsidRDefault="004434AF" w:rsidP="00732D6A">
            <w:pPr>
              <w:pStyle w:val="rowtabella0"/>
              <w:rPr>
                <w:color w:val="002060"/>
              </w:rPr>
            </w:pPr>
            <w:r w:rsidRPr="00C67005">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425F4"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0B21F"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E16BE"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B5BCD"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DAD28"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8774E"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59F6A" w14:textId="77777777" w:rsidR="004434AF" w:rsidRPr="00C67005" w:rsidRDefault="004434AF" w:rsidP="00732D6A">
            <w:pPr>
              <w:pStyle w:val="rowtabella0"/>
              <w:jc w:val="center"/>
              <w:rPr>
                <w:color w:val="002060"/>
              </w:rPr>
            </w:pPr>
            <w:r w:rsidRPr="00C670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17091" w14:textId="77777777" w:rsidR="004434AF" w:rsidRPr="00C67005" w:rsidRDefault="004434AF" w:rsidP="00732D6A">
            <w:pPr>
              <w:pStyle w:val="rowtabella0"/>
              <w:jc w:val="center"/>
              <w:rPr>
                <w:color w:val="002060"/>
              </w:rPr>
            </w:pPr>
            <w:r w:rsidRPr="00C670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84C89" w14:textId="77777777" w:rsidR="004434AF" w:rsidRPr="00C67005" w:rsidRDefault="004434AF" w:rsidP="00732D6A">
            <w:pPr>
              <w:pStyle w:val="rowtabella0"/>
              <w:jc w:val="center"/>
              <w:rPr>
                <w:color w:val="002060"/>
              </w:rPr>
            </w:pPr>
            <w:r w:rsidRPr="00C67005">
              <w:rPr>
                <w:color w:val="002060"/>
              </w:rPr>
              <w:t>0</w:t>
            </w:r>
          </w:p>
        </w:tc>
      </w:tr>
      <w:tr w:rsidR="004434AF" w:rsidRPr="00C67005" w14:paraId="6C04629F" w14:textId="77777777" w:rsidTr="00732D6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220ED1" w14:textId="77777777" w:rsidR="004434AF" w:rsidRPr="00C67005" w:rsidRDefault="004434AF" w:rsidP="00732D6A">
            <w:pPr>
              <w:pStyle w:val="rowtabella0"/>
              <w:rPr>
                <w:color w:val="002060"/>
              </w:rPr>
            </w:pPr>
            <w:r w:rsidRPr="00C67005">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F37E0"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F5EF3"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A4A33"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D49AA"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FCF02"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547CE"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0A000" w14:textId="77777777" w:rsidR="004434AF" w:rsidRPr="00C67005" w:rsidRDefault="004434AF" w:rsidP="00732D6A">
            <w:pPr>
              <w:pStyle w:val="rowtabella0"/>
              <w:jc w:val="center"/>
              <w:rPr>
                <w:color w:val="002060"/>
              </w:rPr>
            </w:pPr>
            <w:r w:rsidRPr="00C6700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6E4A3"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E0360" w14:textId="77777777" w:rsidR="004434AF" w:rsidRPr="00C67005" w:rsidRDefault="004434AF" w:rsidP="00732D6A">
            <w:pPr>
              <w:pStyle w:val="rowtabella0"/>
              <w:jc w:val="center"/>
              <w:rPr>
                <w:color w:val="002060"/>
              </w:rPr>
            </w:pPr>
            <w:r w:rsidRPr="00C67005">
              <w:rPr>
                <w:color w:val="002060"/>
              </w:rPr>
              <w:t>0</w:t>
            </w:r>
          </w:p>
        </w:tc>
      </w:tr>
    </w:tbl>
    <w:p w14:paraId="7F486B6A" w14:textId="77777777" w:rsidR="004434AF" w:rsidRPr="00C67005" w:rsidRDefault="004434AF" w:rsidP="004434AF">
      <w:pPr>
        <w:pStyle w:val="breakline"/>
        <w:rPr>
          <w:rFonts w:eastAsiaTheme="minorEastAsia"/>
          <w:color w:val="002060"/>
        </w:rPr>
      </w:pPr>
    </w:p>
    <w:p w14:paraId="184DB2E1" w14:textId="77777777" w:rsidR="004434AF" w:rsidRPr="00C67005" w:rsidRDefault="004434AF" w:rsidP="004434AF">
      <w:pPr>
        <w:pStyle w:val="breakline"/>
        <w:rPr>
          <w:color w:val="002060"/>
        </w:rPr>
      </w:pPr>
    </w:p>
    <w:p w14:paraId="77D40E78" w14:textId="77777777" w:rsidR="004434AF" w:rsidRPr="00C67005" w:rsidRDefault="004434AF" w:rsidP="004434AF">
      <w:pPr>
        <w:pStyle w:val="sottotitolocampionato10"/>
        <w:rPr>
          <w:color w:val="002060"/>
        </w:rPr>
      </w:pPr>
      <w:r w:rsidRPr="00C67005">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434AF" w:rsidRPr="00C67005" w14:paraId="585B4A1E" w14:textId="77777777" w:rsidTr="00732D6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BFC4B" w14:textId="77777777" w:rsidR="004434AF" w:rsidRPr="00C67005" w:rsidRDefault="004434AF" w:rsidP="00732D6A">
            <w:pPr>
              <w:pStyle w:val="headertabella0"/>
              <w:rPr>
                <w:color w:val="002060"/>
              </w:rPr>
            </w:pPr>
            <w:r w:rsidRPr="00C6700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A95E6" w14:textId="77777777" w:rsidR="004434AF" w:rsidRPr="00C67005" w:rsidRDefault="004434AF" w:rsidP="00732D6A">
            <w:pPr>
              <w:pStyle w:val="headertabella0"/>
              <w:rPr>
                <w:color w:val="002060"/>
              </w:rPr>
            </w:pPr>
            <w:r w:rsidRPr="00C6700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56B6D" w14:textId="77777777" w:rsidR="004434AF" w:rsidRPr="00C67005" w:rsidRDefault="004434AF" w:rsidP="00732D6A">
            <w:pPr>
              <w:pStyle w:val="headertabella0"/>
              <w:rPr>
                <w:color w:val="002060"/>
              </w:rPr>
            </w:pPr>
            <w:r w:rsidRPr="00C6700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70A64" w14:textId="77777777" w:rsidR="004434AF" w:rsidRPr="00C67005" w:rsidRDefault="004434AF" w:rsidP="00732D6A">
            <w:pPr>
              <w:pStyle w:val="headertabella0"/>
              <w:rPr>
                <w:color w:val="002060"/>
              </w:rPr>
            </w:pPr>
            <w:r w:rsidRPr="00C6700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67757" w14:textId="77777777" w:rsidR="004434AF" w:rsidRPr="00C67005" w:rsidRDefault="004434AF" w:rsidP="00732D6A">
            <w:pPr>
              <w:pStyle w:val="headertabella0"/>
              <w:rPr>
                <w:color w:val="002060"/>
              </w:rPr>
            </w:pPr>
            <w:r w:rsidRPr="00C6700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D3CB7" w14:textId="77777777" w:rsidR="004434AF" w:rsidRPr="00C67005" w:rsidRDefault="004434AF" w:rsidP="00732D6A">
            <w:pPr>
              <w:pStyle w:val="headertabella0"/>
              <w:rPr>
                <w:color w:val="002060"/>
              </w:rPr>
            </w:pPr>
            <w:r w:rsidRPr="00C6700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F18EA" w14:textId="77777777" w:rsidR="004434AF" w:rsidRPr="00C67005" w:rsidRDefault="004434AF" w:rsidP="00732D6A">
            <w:pPr>
              <w:pStyle w:val="headertabella0"/>
              <w:rPr>
                <w:color w:val="002060"/>
              </w:rPr>
            </w:pPr>
            <w:r w:rsidRPr="00C6700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B9A15" w14:textId="77777777" w:rsidR="004434AF" w:rsidRPr="00C67005" w:rsidRDefault="004434AF" w:rsidP="00732D6A">
            <w:pPr>
              <w:pStyle w:val="headertabella0"/>
              <w:rPr>
                <w:color w:val="002060"/>
              </w:rPr>
            </w:pPr>
            <w:r w:rsidRPr="00C6700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2DFA4" w14:textId="77777777" w:rsidR="004434AF" w:rsidRPr="00C67005" w:rsidRDefault="004434AF" w:rsidP="00732D6A">
            <w:pPr>
              <w:pStyle w:val="headertabella0"/>
              <w:rPr>
                <w:color w:val="002060"/>
              </w:rPr>
            </w:pPr>
            <w:r w:rsidRPr="00C6700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A390B" w14:textId="77777777" w:rsidR="004434AF" w:rsidRPr="00C67005" w:rsidRDefault="004434AF" w:rsidP="00732D6A">
            <w:pPr>
              <w:pStyle w:val="headertabella0"/>
              <w:rPr>
                <w:color w:val="002060"/>
              </w:rPr>
            </w:pPr>
            <w:r w:rsidRPr="00C67005">
              <w:rPr>
                <w:color w:val="002060"/>
              </w:rPr>
              <w:t>PE</w:t>
            </w:r>
          </w:p>
        </w:tc>
      </w:tr>
      <w:tr w:rsidR="004434AF" w:rsidRPr="00C67005" w14:paraId="2A849832" w14:textId="77777777" w:rsidTr="00732D6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3739B0" w14:textId="77777777" w:rsidR="004434AF" w:rsidRPr="00C67005" w:rsidRDefault="004434AF" w:rsidP="00732D6A">
            <w:pPr>
              <w:pStyle w:val="rowtabella0"/>
              <w:rPr>
                <w:color w:val="002060"/>
              </w:rPr>
            </w:pPr>
            <w:r w:rsidRPr="00C67005">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CF824" w14:textId="77777777" w:rsidR="004434AF" w:rsidRPr="00C67005" w:rsidRDefault="004434AF" w:rsidP="00732D6A">
            <w:pPr>
              <w:pStyle w:val="rowtabella0"/>
              <w:jc w:val="center"/>
              <w:rPr>
                <w:color w:val="002060"/>
              </w:rPr>
            </w:pPr>
            <w:r w:rsidRPr="00C670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869CC"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FA687"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466B5"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4E32E"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C22BE" w14:textId="77777777" w:rsidR="004434AF" w:rsidRPr="00C67005" w:rsidRDefault="004434AF" w:rsidP="00732D6A">
            <w:pPr>
              <w:pStyle w:val="rowtabella0"/>
              <w:jc w:val="center"/>
              <w:rPr>
                <w:color w:val="002060"/>
              </w:rPr>
            </w:pPr>
            <w:r w:rsidRPr="00C670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DB45B" w14:textId="77777777" w:rsidR="004434AF" w:rsidRPr="00C67005" w:rsidRDefault="004434AF" w:rsidP="00732D6A">
            <w:pPr>
              <w:pStyle w:val="rowtabella0"/>
              <w:jc w:val="center"/>
              <w:rPr>
                <w:color w:val="002060"/>
              </w:rPr>
            </w:pPr>
            <w:r w:rsidRPr="00C670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CDF06"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4CC75" w14:textId="77777777" w:rsidR="004434AF" w:rsidRPr="00C67005" w:rsidRDefault="004434AF" w:rsidP="00732D6A">
            <w:pPr>
              <w:pStyle w:val="rowtabella0"/>
              <w:jc w:val="center"/>
              <w:rPr>
                <w:color w:val="002060"/>
              </w:rPr>
            </w:pPr>
            <w:r w:rsidRPr="00C67005">
              <w:rPr>
                <w:color w:val="002060"/>
              </w:rPr>
              <w:t>0</w:t>
            </w:r>
          </w:p>
        </w:tc>
      </w:tr>
      <w:tr w:rsidR="004434AF" w:rsidRPr="00C67005" w14:paraId="41E4F487"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CF7B06" w14:textId="77777777" w:rsidR="004434AF" w:rsidRPr="00C67005" w:rsidRDefault="004434AF" w:rsidP="00732D6A">
            <w:pPr>
              <w:pStyle w:val="rowtabella0"/>
              <w:rPr>
                <w:color w:val="002060"/>
              </w:rPr>
            </w:pPr>
            <w:r w:rsidRPr="00C67005">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F6C40" w14:textId="77777777" w:rsidR="004434AF" w:rsidRPr="00C67005" w:rsidRDefault="004434AF" w:rsidP="00732D6A">
            <w:pPr>
              <w:pStyle w:val="rowtabella0"/>
              <w:jc w:val="center"/>
              <w:rPr>
                <w:color w:val="002060"/>
              </w:rPr>
            </w:pPr>
            <w:r w:rsidRPr="00C670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88946"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71AD8"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DB732"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9D421"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BBD19" w14:textId="77777777" w:rsidR="004434AF" w:rsidRPr="00C67005" w:rsidRDefault="004434AF" w:rsidP="00732D6A">
            <w:pPr>
              <w:pStyle w:val="rowtabella0"/>
              <w:jc w:val="center"/>
              <w:rPr>
                <w:color w:val="002060"/>
              </w:rPr>
            </w:pPr>
            <w:r w:rsidRPr="00C670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22A04"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2D5A9" w14:textId="77777777" w:rsidR="004434AF" w:rsidRPr="00C67005" w:rsidRDefault="004434AF" w:rsidP="00732D6A">
            <w:pPr>
              <w:pStyle w:val="rowtabella0"/>
              <w:jc w:val="center"/>
              <w:rPr>
                <w:color w:val="002060"/>
              </w:rPr>
            </w:pPr>
            <w:r w:rsidRPr="00C670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B980C" w14:textId="77777777" w:rsidR="004434AF" w:rsidRPr="00C67005" w:rsidRDefault="004434AF" w:rsidP="00732D6A">
            <w:pPr>
              <w:pStyle w:val="rowtabella0"/>
              <w:jc w:val="center"/>
              <w:rPr>
                <w:color w:val="002060"/>
              </w:rPr>
            </w:pPr>
            <w:r w:rsidRPr="00C67005">
              <w:rPr>
                <w:color w:val="002060"/>
              </w:rPr>
              <w:t>0</w:t>
            </w:r>
          </w:p>
        </w:tc>
      </w:tr>
      <w:tr w:rsidR="004434AF" w:rsidRPr="00C67005" w14:paraId="1F8AB245"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85B5AA" w14:textId="77777777" w:rsidR="004434AF" w:rsidRPr="00C67005" w:rsidRDefault="004434AF" w:rsidP="00732D6A">
            <w:pPr>
              <w:pStyle w:val="rowtabella0"/>
              <w:rPr>
                <w:color w:val="002060"/>
              </w:rPr>
            </w:pPr>
            <w:r w:rsidRPr="00C67005">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6ED56" w14:textId="77777777" w:rsidR="004434AF" w:rsidRPr="00C67005" w:rsidRDefault="004434AF" w:rsidP="00732D6A">
            <w:pPr>
              <w:pStyle w:val="rowtabella0"/>
              <w:jc w:val="center"/>
              <w:rPr>
                <w:color w:val="002060"/>
              </w:rPr>
            </w:pPr>
            <w:r w:rsidRPr="00C670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BC705"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EEF4B"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F0057"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CD941"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76FAE" w14:textId="77777777" w:rsidR="004434AF" w:rsidRPr="00C67005" w:rsidRDefault="004434AF" w:rsidP="00732D6A">
            <w:pPr>
              <w:pStyle w:val="rowtabella0"/>
              <w:jc w:val="center"/>
              <w:rPr>
                <w:color w:val="002060"/>
              </w:rPr>
            </w:pPr>
            <w:r w:rsidRPr="00C6700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40A40" w14:textId="77777777" w:rsidR="004434AF" w:rsidRPr="00C67005" w:rsidRDefault="004434AF" w:rsidP="00732D6A">
            <w:pPr>
              <w:pStyle w:val="rowtabella0"/>
              <w:jc w:val="center"/>
              <w:rPr>
                <w:color w:val="002060"/>
              </w:rPr>
            </w:pPr>
            <w:r w:rsidRPr="00C670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A2141"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A7296" w14:textId="77777777" w:rsidR="004434AF" w:rsidRPr="00C67005" w:rsidRDefault="004434AF" w:rsidP="00732D6A">
            <w:pPr>
              <w:pStyle w:val="rowtabella0"/>
              <w:jc w:val="center"/>
              <w:rPr>
                <w:color w:val="002060"/>
              </w:rPr>
            </w:pPr>
            <w:r w:rsidRPr="00C67005">
              <w:rPr>
                <w:color w:val="002060"/>
              </w:rPr>
              <w:t>0</w:t>
            </w:r>
          </w:p>
        </w:tc>
      </w:tr>
      <w:tr w:rsidR="004434AF" w:rsidRPr="00C67005" w14:paraId="44EB3376"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E5C960" w14:textId="77777777" w:rsidR="004434AF" w:rsidRPr="00C67005" w:rsidRDefault="004434AF" w:rsidP="00732D6A">
            <w:pPr>
              <w:pStyle w:val="rowtabella0"/>
              <w:rPr>
                <w:color w:val="002060"/>
              </w:rPr>
            </w:pPr>
            <w:r w:rsidRPr="00C67005">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B2637"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5EA9E"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672AE"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A81C2"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0D5C1"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524A1" w14:textId="77777777" w:rsidR="004434AF" w:rsidRPr="00C67005" w:rsidRDefault="004434AF" w:rsidP="00732D6A">
            <w:pPr>
              <w:pStyle w:val="rowtabella0"/>
              <w:jc w:val="center"/>
              <w:rPr>
                <w:color w:val="002060"/>
              </w:rPr>
            </w:pPr>
            <w:r w:rsidRPr="00C670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B1452" w14:textId="77777777" w:rsidR="004434AF" w:rsidRPr="00C67005" w:rsidRDefault="004434AF" w:rsidP="00732D6A">
            <w:pPr>
              <w:pStyle w:val="rowtabella0"/>
              <w:jc w:val="center"/>
              <w:rPr>
                <w:color w:val="002060"/>
              </w:rPr>
            </w:pPr>
            <w:r w:rsidRPr="00C670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773D7"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3E815" w14:textId="77777777" w:rsidR="004434AF" w:rsidRPr="00C67005" w:rsidRDefault="004434AF" w:rsidP="00732D6A">
            <w:pPr>
              <w:pStyle w:val="rowtabella0"/>
              <w:jc w:val="center"/>
              <w:rPr>
                <w:color w:val="002060"/>
              </w:rPr>
            </w:pPr>
            <w:r w:rsidRPr="00C67005">
              <w:rPr>
                <w:color w:val="002060"/>
              </w:rPr>
              <w:t>0</w:t>
            </w:r>
          </w:p>
        </w:tc>
      </w:tr>
      <w:tr w:rsidR="004434AF" w:rsidRPr="00C67005" w14:paraId="60F8502F"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221ACD" w14:textId="77777777" w:rsidR="004434AF" w:rsidRPr="00C67005" w:rsidRDefault="004434AF" w:rsidP="00732D6A">
            <w:pPr>
              <w:pStyle w:val="rowtabella0"/>
              <w:rPr>
                <w:color w:val="002060"/>
              </w:rPr>
            </w:pPr>
            <w:r w:rsidRPr="00C67005">
              <w:rPr>
                <w:color w:val="002060"/>
              </w:rPr>
              <w:t xml:space="preserve">A.S.D. </w:t>
            </w:r>
            <w:proofErr w:type="gramStart"/>
            <w:r w:rsidRPr="00C67005">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AD149"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BBACF"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A5026"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17713"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219B9"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1B7C8" w14:textId="77777777" w:rsidR="004434AF" w:rsidRPr="00C67005" w:rsidRDefault="004434AF" w:rsidP="00732D6A">
            <w:pPr>
              <w:pStyle w:val="rowtabella0"/>
              <w:jc w:val="center"/>
              <w:rPr>
                <w:color w:val="002060"/>
              </w:rPr>
            </w:pPr>
            <w:r w:rsidRPr="00C670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44AF3"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C1736"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3184F" w14:textId="77777777" w:rsidR="004434AF" w:rsidRPr="00C67005" w:rsidRDefault="004434AF" w:rsidP="00732D6A">
            <w:pPr>
              <w:pStyle w:val="rowtabella0"/>
              <w:jc w:val="center"/>
              <w:rPr>
                <w:color w:val="002060"/>
              </w:rPr>
            </w:pPr>
            <w:r w:rsidRPr="00C67005">
              <w:rPr>
                <w:color w:val="002060"/>
              </w:rPr>
              <w:t>0</w:t>
            </w:r>
          </w:p>
        </w:tc>
      </w:tr>
      <w:tr w:rsidR="004434AF" w:rsidRPr="00C67005" w14:paraId="36926163"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2911D6" w14:textId="77777777" w:rsidR="004434AF" w:rsidRPr="00C67005" w:rsidRDefault="004434AF" w:rsidP="00732D6A">
            <w:pPr>
              <w:pStyle w:val="rowtabella0"/>
              <w:rPr>
                <w:color w:val="002060"/>
              </w:rPr>
            </w:pPr>
            <w:r w:rsidRPr="00C67005">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E14C3"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F4466"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FC271"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3242B"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F6B85"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CCEB9" w14:textId="77777777" w:rsidR="004434AF" w:rsidRPr="00C67005" w:rsidRDefault="004434AF" w:rsidP="00732D6A">
            <w:pPr>
              <w:pStyle w:val="rowtabella0"/>
              <w:jc w:val="center"/>
              <w:rPr>
                <w:color w:val="002060"/>
              </w:rPr>
            </w:pPr>
            <w:r w:rsidRPr="00C670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336FF" w14:textId="77777777" w:rsidR="004434AF" w:rsidRPr="00C67005" w:rsidRDefault="004434AF" w:rsidP="00732D6A">
            <w:pPr>
              <w:pStyle w:val="rowtabella0"/>
              <w:jc w:val="center"/>
              <w:rPr>
                <w:color w:val="002060"/>
              </w:rPr>
            </w:pPr>
            <w:r w:rsidRPr="00C6700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1996C"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79455" w14:textId="77777777" w:rsidR="004434AF" w:rsidRPr="00C67005" w:rsidRDefault="004434AF" w:rsidP="00732D6A">
            <w:pPr>
              <w:pStyle w:val="rowtabella0"/>
              <w:jc w:val="center"/>
              <w:rPr>
                <w:color w:val="002060"/>
              </w:rPr>
            </w:pPr>
            <w:r w:rsidRPr="00C67005">
              <w:rPr>
                <w:color w:val="002060"/>
              </w:rPr>
              <w:t>0</w:t>
            </w:r>
          </w:p>
        </w:tc>
      </w:tr>
      <w:tr w:rsidR="004434AF" w:rsidRPr="00C67005" w14:paraId="49F5ED62"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AEEB02" w14:textId="77777777" w:rsidR="004434AF" w:rsidRPr="00C67005" w:rsidRDefault="004434AF" w:rsidP="00732D6A">
            <w:pPr>
              <w:pStyle w:val="rowtabella0"/>
              <w:rPr>
                <w:color w:val="002060"/>
              </w:rPr>
            </w:pPr>
            <w:r w:rsidRPr="00C67005">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A6F9C"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8A33D"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B46C2"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65405"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231F5"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384A7"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4F63B"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6D6B4"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783BF" w14:textId="77777777" w:rsidR="004434AF" w:rsidRPr="00C67005" w:rsidRDefault="004434AF" w:rsidP="00732D6A">
            <w:pPr>
              <w:pStyle w:val="rowtabella0"/>
              <w:jc w:val="center"/>
              <w:rPr>
                <w:color w:val="002060"/>
              </w:rPr>
            </w:pPr>
            <w:r w:rsidRPr="00C67005">
              <w:rPr>
                <w:color w:val="002060"/>
              </w:rPr>
              <w:t>0</w:t>
            </w:r>
          </w:p>
        </w:tc>
      </w:tr>
      <w:tr w:rsidR="004434AF" w:rsidRPr="00C67005" w14:paraId="185C889A"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A0AEE0" w14:textId="77777777" w:rsidR="004434AF" w:rsidRPr="00C67005" w:rsidRDefault="004434AF" w:rsidP="00732D6A">
            <w:pPr>
              <w:pStyle w:val="rowtabella0"/>
              <w:rPr>
                <w:color w:val="002060"/>
              </w:rPr>
            </w:pPr>
            <w:r w:rsidRPr="00C67005">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1C542"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92E73"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7B179"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016B5"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3F23C"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0CD2E" w14:textId="77777777" w:rsidR="004434AF" w:rsidRPr="00C67005" w:rsidRDefault="004434AF" w:rsidP="00732D6A">
            <w:pPr>
              <w:pStyle w:val="rowtabella0"/>
              <w:jc w:val="center"/>
              <w:rPr>
                <w:color w:val="002060"/>
              </w:rPr>
            </w:pPr>
            <w:r w:rsidRPr="00C670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C07F9" w14:textId="77777777" w:rsidR="004434AF" w:rsidRPr="00C67005" w:rsidRDefault="004434AF" w:rsidP="00732D6A">
            <w:pPr>
              <w:pStyle w:val="rowtabella0"/>
              <w:jc w:val="center"/>
              <w:rPr>
                <w:color w:val="002060"/>
              </w:rPr>
            </w:pPr>
            <w:r w:rsidRPr="00C670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AA004" w14:textId="77777777" w:rsidR="004434AF" w:rsidRPr="00C67005" w:rsidRDefault="004434AF" w:rsidP="00732D6A">
            <w:pPr>
              <w:pStyle w:val="rowtabella0"/>
              <w:jc w:val="center"/>
              <w:rPr>
                <w:color w:val="002060"/>
              </w:rPr>
            </w:pPr>
            <w:r w:rsidRPr="00C670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99B02" w14:textId="77777777" w:rsidR="004434AF" w:rsidRPr="00C67005" w:rsidRDefault="004434AF" w:rsidP="00732D6A">
            <w:pPr>
              <w:pStyle w:val="rowtabella0"/>
              <w:jc w:val="center"/>
              <w:rPr>
                <w:color w:val="002060"/>
              </w:rPr>
            </w:pPr>
            <w:r w:rsidRPr="00C67005">
              <w:rPr>
                <w:color w:val="002060"/>
              </w:rPr>
              <w:t>0</w:t>
            </w:r>
          </w:p>
        </w:tc>
      </w:tr>
      <w:tr w:rsidR="004434AF" w:rsidRPr="00C67005" w14:paraId="42E0B2E5"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F12C80" w14:textId="77777777" w:rsidR="004434AF" w:rsidRPr="00C67005" w:rsidRDefault="004434AF" w:rsidP="00732D6A">
            <w:pPr>
              <w:pStyle w:val="rowtabella0"/>
              <w:rPr>
                <w:color w:val="002060"/>
              </w:rPr>
            </w:pPr>
            <w:r w:rsidRPr="00C67005">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4F8F4"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F62F0"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350CD"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FAA7A"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BFAA3"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B23C4"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80D43" w14:textId="77777777" w:rsidR="004434AF" w:rsidRPr="00C67005" w:rsidRDefault="004434AF" w:rsidP="00732D6A">
            <w:pPr>
              <w:pStyle w:val="rowtabella0"/>
              <w:jc w:val="center"/>
              <w:rPr>
                <w:color w:val="002060"/>
              </w:rPr>
            </w:pPr>
            <w:r w:rsidRPr="00C670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1B53C"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275DE" w14:textId="77777777" w:rsidR="004434AF" w:rsidRPr="00C67005" w:rsidRDefault="004434AF" w:rsidP="00732D6A">
            <w:pPr>
              <w:pStyle w:val="rowtabella0"/>
              <w:jc w:val="center"/>
              <w:rPr>
                <w:color w:val="002060"/>
              </w:rPr>
            </w:pPr>
            <w:r w:rsidRPr="00C67005">
              <w:rPr>
                <w:color w:val="002060"/>
              </w:rPr>
              <w:t>0</w:t>
            </w:r>
          </w:p>
        </w:tc>
      </w:tr>
      <w:tr w:rsidR="004434AF" w:rsidRPr="00C67005" w14:paraId="72E45C96"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3BCE96" w14:textId="77777777" w:rsidR="004434AF" w:rsidRPr="00C67005" w:rsidRDefault="004434AF" w:rsidP="00732D6A">
            <w:pPr>
              <w:pStyle w:val="rowtabella0"/>
              <w:rPr>
                <w:color w:val="002060"/>
              </w:rPr>
            </w:pPr>
            <w:r w:rsidRPr="00C67005">
              <w:rPr>
                <w:color w:val="002060"/>
              </w:rPr>
              <w:t>ASD 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130B4"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6258F"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BB352"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B187F"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79375"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0C8BE" w14:textId="77777777" w:rsidR="004434AF" w:rsidRPr="00C67005" w:rsidRDefault="004434AF" w:rsidP="00732D6A">
            <w:pPr>
              <w:pStyle w:val="rowtabella0"/>
              <w:jc w:val="center"/>
              <w:rPr>
                <w:color w:val="002060"/>
              </w:rPr>
            </w:pPr>
            <w:r w:rsidRPr="00C670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207AD" w14:textId="77777777" w:rsidR="004434AF" w:rsidRPr="00C67005" w:rsidRDefault="004434AF" w:rsidP="00732D6A">
            <w:pPr>
              <w:pStyle w:val="rowtabella0"/>
              <w:jc w:val="center"/>
              <w:rPr>
                <w:color w:val="002060"/>
              </w:rPr>
            </w:pPr>
            <w:r w:rsidRPr="00C670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D4BD8"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368B3" w14:textId="77777777" w:rsidR="004434AF" w:rsidRPr="00C67005" w:rsidRDefault="004434AF" w:rsidP="00732D6A">
            <w:pPr>
              <w:pStyle w:val="rowtabella0"/>
              <w:jc w:val="center"/>
              <w:rPr>
                <w:color w:val="002060"/>
              </w:rPr>
            </w:pPr>
            <w:r w:rsidRPr="00C67005">
              <w:rPr>
                <w:color w:val="002060"/>
              </w:rPr>
              <w:t>0</w:t>
            </w:r>
          </w:p>
        </w:tc>
      </w:tr>
      <w:tr w:rsidR="004434AF" w:rsidRPr="00C67005" w14:paraId="75CE66A4"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C0E439" w14:textId="77777777" w:rsidR="004434AF" w:rsidRPr="00C67005" w:rsidRDefault="004434AF" w:rsidP="00732D6A">
            <w:pPr>
              <w:pStyle w:val="rowtabella0"/>
              <w:rPr>
                <w:color w:val="002060"/>
              </w:rPr>
            </w:pPr>
            <w:r w:rsidRPr="00C67005">
              <w:rPr>
                <w:color w:val="002060"/>
              </w:rPr>
              <w:t>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0309B"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5723E"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C7663"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680D8"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99FE1"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76A88"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EBD8C"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A6B0B"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94DE7" w14:textId="77777777" w:rsidR="004434AF" w:rsidRPr="00C67005" w:rsidRDefault="004434AF" w:rsidP="00732D6A">
            <w:pPr>
              <w:pStyle w:val="rowtabella0"/>
              <w:jc w:val="center"/>
              <w:rPr>
                <w:color w:val="002060"/>
              </w:rPr>
            </w:pPr>
            <w:r w:rsidRPr="00C67005">
              <w:rPr>
                <w:color w:val="002060"/>
              </w:rPr>
              <w:t>0</w:t>
            </w:r>
          </w:p>
        </w:tc>
      </w:tr>
      <w:tr w:rsidR="004434AF" w:rsidRPr="00C67005" w14:paraId="31D4425C"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44859C" w14:textId="77777777" w:rsidR="004434AF" w:rsidRPr="00C67005" w:rsidRDefault="004434AF" w:rsidP="00732D6A">
            <w:pPr>
              <w:pStyle w:val="rowtabella0"/>
              <w:rPr>
                <w:color w:val="002060"/>
              </w:rPr>
            </w:pPr>
            <w:r w:rsidRPr="00C67005">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67809"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793E3"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14228"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3EF71"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5A615"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139EA"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78804" w14:textId="77777777" w:rsidR="004434AF" w:rsidRPr="00C67005" w:rsidRDefault="004434AF" w:rsidP="00732D6A">
            <w:pPr>
              <w:pStyle w:val="rowtabella0"/>
              <w:jc w:val="center"/>
              <w:rPr>
                <w:color w:val="002060"/>
              </w:rPr>
            </w:pPr>
            <w:r w:rsidRPr="00C6700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A02A1"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3BA07" w14:textId="77777777" w:rsidR="004434AF" w:rsidRPr="00C67005" w:rsidRDefault="004434AF" w:rsidP="00732D6A">
            <w:pPr>
              <w:pStyle w:val="rowtabella0"/>
              <w:jc w:val="center"/>
              <w:rPr>
                <w:color w:val="002060"/>
              </w:rPr>
            </w:pPr>
            <w:r w:rsidRPr="00C67005">
              <w:rPr>
                <w:color w:val="002060"/>
              </w:rPr>
              <w:t>0</w:t>
            </w:r>
          </w:p>
        </w:tc>
      </w:tr>
      <w:tr w:rsidR="004434AF" w:rsidRPr="00C67005" w14:paraId="318002E0" w14:textId="77777777" w:rsidTr="00732D6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029685" w14:textId="77777777" w:rsidR="004434AF" w:rsidRPr="00C67005" w:rsidRDefault="004434AF" w:rsidP="00732D6A">
            <w:pPr>
              <w:pStyle w:val="rowtabella0"/>
              <w:rPr>
                <w:color w:val="002060"/>
              </w:rPr>
            </w:pPr>
            <w:r w:rsidRPr="00C67005">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530A6"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84352"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B73BD"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3D00F"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1A459"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A9618"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CCD31" w14:textId="77777777" w:rsidR="004434AF" w:rsidRPr="00C67005" w:rsidRDefault="004434AF" w:rsidP="00732D6A">
            <w:pPr>
              <w:pStyle w:val="rowtabella0"/>
              <w:jc w:val="center"/>
              <w:rPr>
                <w:color w:val="002060"/>
              </w:rPr>
            </w:pPr>
            <w:r w:rsidRPr="00C6700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8ACAA" w14:textId="77777777" w:rsidR="004434AF" w:rsidRPr="00C67005" w:rsidRDefault="004434AF" w:rsidP="00732D6A">
            <w:pPr>
              <w:pStyle w:val="rowtabella0"/>
              <w:jc w:val="center"/>
              <w:rPr>
                <w:color w:val="002060"/>
              </w:rPr>
            </w:pPr>
            <w:r w:rsidRPr="00C6700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4CF43" w14:textId="77777777" w:rsidR="004434AF" w:rsidRPr="00C67005" w:rsidRDefault="004434AF" w:rsidP="00732D6A">
            <w:pPr>
              <w:pStyle w:val="rowtabella0"/>
              <w:jc w:val="center"/>
              <w:rPr>
                <w:color w:val="002060"/>
              </w:rPr>
            </w:pPr>
            <w:r w:rsidRPr="00C67005">
              <w:rPr>
                <w:color w:val="002060"/>
              </w:rPr>
              <w:t>0</w:t>
            </w:r>
          </w:p>
        </w:tc>
      </w:tr>
    </w:tbl>
    <w:p w14:paraId="16FB146F" w14:textId="77777777" w:rsidR="004434AF" w:rsidRPr="00C67005" w:rsidRDefault="004434AF" w:rsidP="004434AF">
      <w:pPr>
        <w:pStyle w:val="breakline"/>
        <w:rPr>
          <w:rFonts w:eastAsiaTheme="minorEastAsia"/>
          <w:color w:val="002060"/>
        </w:rPr>
      </w:pPr>
    </w:p>
    <w:p w14:paraId="394B9D9F" w14:textId="77777777" w:rsidR="004434AF" w:rsidRPr="00C67005" w:rsidRDefault="004434AF" w:rsidP="004434AF">
      <w:pPr>
        <w:pStyle w:val="titoloprinc0"/>
        <w:rPr>
          <w:color w:val="002060"/>
        </w:rPr>
      </w:pPr>
      <w:r>
        <w:rPr>
          <w:color w:val="002060"/>
        </w:rPr>
        <w:t>PROGRAMMA GARE</w:t>
      </w:r>
    </w:p>
    <w:p w14:paraId="24EAB88D" w14:textId="77777777" w:rsidR="004434AF" w:rsidRDefault="004434AF" w:rsidP="004434AF">
      <w:pPr>
        <w:pStyle w:val="breakline"/>
        <w:rPr>
          <w:color w:val="002060"/>
        </w:rPr>
      </w:pPr>
    </w:p>
    <w:p w14:paraId="711D899F" w14:textId="77777777" w:rsidR="00246D7C" w:rsidRPr="0047730D" w:rsidRDefault="00246D7C" w:rsidP="00246D7C">
      <w:pPr>
        <w:pStyle w:val="sottotitolocampionato10"/>
        <w:rPr>
          <w:color w:val="002060"/>
        </w:rPr>
      </w:pPr>
      <w:r w:rsidRPr="0047730D">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5"/>
        <w:gridCol w:w="385"/>
        <w:gridCol w:w="898"/>
        <w:gridCol w:w="1178"/>
        <w:gridCol w:w="1555"/>
        <w:gridCol w:w="1551"/>
      </w:tblGrid>
      <w:tr w:rsidR="00246D7C" w:rsidRPr="0047730D" w14:paraId="45140ADB" w14:textId="77777777" w:rsidTr="00732D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582CA" w14:textId="77777777" w:rsidR="00246D7C" w:rsidRPr="0047730D" w:rsidRDefault="00246D7C" w:rsidP="00732D6A">
            <w:pPr>
              <w:pStyle w:val="headertabella0"/>
              <w:rPr>
                <w:color w:val="002060"/>
              </w:rPr>
            </w:pPr>
            <w:r w:rsidRPr="0047730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733C2" w14:textId="77777777" w:rsidR="00246D7C" w:rsidRPr="0047730D" w:rsidRDefault="00246D7C" w:rsidP="00732D6A">
            <w:pPr>
              <w:pStyle w:val="headertabella0"/>
              <w:rPr>
                <w:color w:val="002060"/>
              </w:rPr>
            </w:pPr>
            <w:r w:rsidRPr="0047730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9720C" w14:textId="77777777" w:rsidR="00246D7C" w:rsidRPr="0047730D" w:rsidRDefault="00246D7C" w:rsidP="00732D6A">
            <w:pPr>
              <w:pStyle w:val="headertabella0"/>
              <w:rPr>
                <w:color w:val="002060"/>
              </w:rPr>
            </w:pPr>
            <w:r w:rsidRPr="0047730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8DE4B" w14:textId="77777777" w:rsidR="00246D7C" w:rsidRPr="0047730D" w:rsidRDefault="00246D7C" w:rsidP="00732D6A">
            <w:pPr>
              <w:pStyle w:val="headertabella0"/>
              <w:rPr>
                <w:color w:val="002060"/>
              </w:rPr>
            </w:pPr>
            <w:r w:rsidRPr="0047730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4DC55" w14:textId="77777777" w:rsidR="00246D7C" w:rsidRPr="0047730D" w:rsidRDefault="00246D7C" w:rsidP="00732D6A">
            <w:pPr>
              <w:pStyle w:val="headertabella0"/>
              <w:rPr>
                <w:color w:val="002060"/>
              </w:rPr>
            </w:pPr>
            <w:r w:rsidRPr="0047730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57C33" w14:textId="77777777" w:rsidR="00246D7C" w:rsidRPr="0047730D" w:rsidRDefault="00246D7C" w:rsidP="00732D6A">
            <w:pPr>
              <w:pStyle w:val="headertabella0"/>
              <w:rPr>
                <w:color w:val="002060"/>
              </w:rPr>
            </w:pPr>
            <w:proofErr w:type="spellStart"/>
            <w:r w:rsidRPr="0047730D">
              <w:rPr>
                <w:color w:val="002060"/>
              </w:rPr>
              <w:t>Localita'</w:t>
            </w:r>
            <w:proofErr w:type="spellEnd"/>
            <w:r w:rsidRPr="0047730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A89C5" w14:textId="77777777" w:rsidR="00246D7C" w:rsidRPr="0047730D" w:rsidRDefault="00246D7C" w:rsidP="00732D6A">
            <w:pPr>
              <w:pStyle w:val="headertabella0"/>
              <w:rPr>
                <w:color w:val="002060"/>
              </w:rPr>
            </w:pPr>
            <w:r w:rsidRPr="0047730D">
              <w:rPr>
                <w:color w:val="002060"/>
              </w:rPr>
              <w:t>Indirizzo Impianto</w:t>
            </w:r>
          </w:p>
        </w:tc>
      </w:tr>
      <w:tr w:rsidR="00246D7C" w:rsidRPr="0047730D" w14:paraId="2AD750C6" w14:textId="77777777" w:rsidTr="00732D6A">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F1478E" w14:textId="77777777" w:rsidR="00246D7C" w:rsidRPr="0047730D" w:rsidRDefault="00246D7C" w:rsidP="00732D6A">
            <w:pPr>
              <w:pStyle w:val="rowtabella0"/>
              <w:rPr>
                <w:color w:val="002060"/>
              </w:rPr>
            </w:pPr>
            <w:r w:rsidRPr="0047730D">
              <w:rPr>
                <w:color w:val="002060"/>
              </w:rPr>
              <w:t>ACQUALAGNA CALCIO C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52DDD0" w14:textId="77777777" w:rsidR="00246D7C" w:rsidRPr="0047730D" w:rsidRDefault="00246D7C" w:rsidP="00732D6A">
            <w:pPr>
              <w:pStyle w:val="rowtabella0"/>
              <w:rPr>
                <w:color w:val="002060"/>
              </w:rPr>
            </w:pPr>
            <w:r w:rsidRPr="0047730D">
              <w:rPr>
                <w:color w:val="002060"/>
              </w:rPr>
              <w:t>MANTOVANI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145C7C" w14:textId="77777777" w:rsidR="00246D7C" w:rsidRPr="0047730D" w:rsidRDefault="00246D7C" w:rsidP="00732D6A">
            <w:pPr>
              <w:pStyle w:val="rowtabella0"/>
              <w:jc w:val="center"/>
              <w:rPr>
                <w:color w:val="002060"/>
              </w:rPr>
            </w:pPr>
            <w:r w:rsidRPr="0047730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2CFEC7" w14:textId="77777777" w:rsidR="00246D7C" w:rsidRPr="0047730D" w:rsidRDefault="00246D7C" w:rsidP="00732D6A">
            <w:pPr>
              <w:pStyle w:val="rowtabella0"/>
              <w:rPr>
                <w:color w:val="002060"/>
              </w:rPr>
            </w:pPr>
            <w:r w:rsidRPr="0047730D">
              <w:rPr>
                <w:color w:val="002060"/>
              </w:rPr>
              <w:t>31/10/2025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36EA30" w14:textId="77777777" w:rsidR="00246D7C" w:rsidRPr="0047730D" w:rsidRDefault="00246D7C" w:rsidP="00732D6A">
            <w:pPr>
              <w:pStyle w:val="rowtabella0"/>
              <w:rPr>
                <w:color w:val="002060"/>
              </w:rPr>
            </w:pPr>
            <w:r w:rsidRPr="0047730D">
              <w:rPr>
                <w:color w:val="002060"/>
              </w:rPr>
              <w:t>5482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C321BC" w14:textId="77777777" w:rsidR="00246D7C" w:rsidRPr="0047730D" w:rsidRDefault="00246D7C" w:rsidP="00732D6A">
            <w:pPr>
              <w:pStyle w:val="rowtabella0"/>
              <w:rPr>
                <w:color w:val="002060"/>
              </w:rPr>
            </w:pPr>
            <w:r w:rsidRPr="0047730D">
              <w:rPr>
                <w:color w:val="002060"/>
              </w:rPr>
              <w:t>ACQUALAGNA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F1EB29" w14:textId="77777777" w:rsidR="00246D7C" w:rsidRPr="0047730D" w:rsidRDefault="00246D7C" w:rsidP="00732D6A">
            <w:pPr>
              <w:pStyle w:val="rowtabella0"/>
              <w:rPr>
                <w:color w:val="002060"/>
              </w:rPr>
            </w:pPr>
            <w:r w:rsidRPr="0047730D">
              <w:rPr>
                <w:color w:val="002060"/>
              </w:rPr>
              <w:t>VIA ALDO GAMBA SNC</w:t>
            </w:r>
          </w:p>
        </w:tc>
      </w:tr>
      <w:tr w:rsidR="00246D7C" w:rsidRPr="0047730D" w14:paraId="686E7686"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427D58" w14:textId="77777777" w:rsidR="00246D7C" w:rsidRPr="0047730D" w:rsidRDefault="00246D7C" w:rsidP="00732D6A">
            <w:pPr>
              <w:pStyle w:val="rowtabella0"/>
              <w:rPr>
                <w:color w:val="002060"/>
              </w:rPr>
            </w:pPr>
            <w:r w:rsidRPr="0047730D">
              <w:rPr>
                <w:color w:val="002060"/>
              </w:rPr>
              <w:t>ANKON NOVA MARMI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CF6267" w14:textId="77777777" w:rsidR="00246D7C" w:rsidRPr="0047730D" w:rsidRDefault="00246D7C" w:rsidP="00732D6A">
            <w:pPr>
              <w:pStyle w:val="rowtabella0"/>
              <w:rPr>
                <w:color w:val="002060"/>
              </w:rPr>
            </w:pPr>
            <w:r w:rsidRPr="0047730D">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FEBD32"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ACEE58" w14:textId="77777777" w:rsidR="00246D7C" w:rsidRPr="0047730D" w:rsidRDefault="00246D7C" w:rsidP="00732D6A">
            <w:pPr>
              <w:pStyle w:val="rowtabella0"/>
              <w:rPr>
                <w:color w:val="002060"/>
              </w:rPr>
            </w:pPr>
            <w:r w:rsidRPr="0047730D">
              <w:rPr>
                <w:color w:val="002060"/>
              </w:rPr>
              <w:t>31/10/2025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40953D" w14:textId="77777777" w:rsidR="00246D7C" w:rsidRPr="0047730D" w:rsidRDefault="00246D7C" w:rsidP="00732D6A">
            <w:pPr>
              <w:pStyle w:val="rowtabella0"/>
              <w:rPr>
                <w:color w:val="002060"/>
              </w:rPr>
            </w:pPr>
            <w:r w:rsidRPr="0047730D">
              <w:rPr>
                <w:color w:val="002060"/>
              </w:rPr>
              <w:t>5056 STRUTTURA GEODETICA FIGC.</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AA14F6" w14:textId="77777777" w:rsidR="00246D7C" w:rsidRPr="0047730D" w:rsidRDefault="00246D7C" w:rsidP="00732D6A">
            <w:pPr>
              <w:pStyle w:val="rowtabella0"/>
              <w:rPr>
                <w:color w:val="002060"/>
              </w:rPr>
            </w:pPr>
            <w:r w:rsidRPr="0047730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F2E601" w14:textId="77777777" w:rsidR="00246D7C" w:rsidRPr="0047730D" w:rsidRDefault="00246D7C" w:rsidP="00732D6A">
            <w:pPr>
              <w:pStyle w:val="rowtabella0"/>
              <w:rPr>
                <w:color w:val="002060"/>
              </w:rPr>
            </w:pPr>
            <w:r w:rsidRPr="0047730D">
              <w:rPr>
                <w:color w:val="002060"/>
              </w:rPr>
              <w:t>LOC. BARACCOLA VIA SCHIAVONI</w:t>
            </w:r>
          </w:p>
        </w:tc>
      </w:tr>
      <w:tr w:rsidR="00246D7C" w:rsidRPr="0047730D" w14:paraId="5BFD854A"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C5DB6D" w14:textId="77777777" w:rsidR="00246D7C" w:rsidRPr="0047730D" w:rsidRDefault="00246D7C" w:rsidP="00732D6A">
            <w:pPr>
              <w:pStyle w:val="rowtabella0"/>
              <w:rPr>
                <w:color w:val="002060"/>
              </w:rPr>
            </w:pPr>
            <w:proofErr w:type="gramStart"/>
            <w:r w:rsidRPr="0047730D">
              <w:rPr>
                <w:color w:val="002060"/>
              </w:rPr>
              <w:t>CITTA</w:t>
            </w:r>
            <w:proofErr w:type="gramEnd"/>
            <w:r w:rsidRPr="0047730D">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7FE240" w14:textId="77777777" w:rsidR="00246D7C" w:rsidRPr="0047730D" w:rsidRDefault="00246D7C" w:rsidP="00732D6A">
            <w:pPr>
              <w:pStyle w:val="rowtabella0"/>
              <w:rPr>
                <w:color w:val="002060"/>
              </w:rPr>
            </w:pPr>
            <w:r w:rsidRPr="0047730D">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17A29E"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C65A7E" w14:textId="77777777" w:rsidR="00246D7C" w:rsidRPr="0047730D" w:rsidRDefault="00246D7C" w:rsidP="00732D6A">
            <w:pPr>
              <w:pStyle w:val="rowtabella0"/>
              <w:rPr>
                <w:color w:val="002060"/>
              </w:rPr>
            </w:pPr>
            <w:r w:rsidRPr="0047730D">
              <w:rPr>
                <w:color w:val="002060"/>
              </w:rPr>
              <w:t>31/10/2025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8A7E79" w14:textId="77777777" w:rsidR="00246D7C" w:rsidRPr="0047730D" w:rsidRDefault="00246D7C" w:rsidP="00732D6A">
            <w:pPr>
              <w:pStyle w:val="rowtabella0"/>
              <w:rPr>
                <w:color w:val="002060"/>
              </w:rPr>
            </w:pPr>
            <w:r w:rsidRPr="0047730D">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22B49D" w14:textId="77777777" w:rsidR="00246D7C" w:rsidRPr="0047730D" w:rsidRDefault="00246D7C" w:rsidP="00732D6A">
            <w:pPr>
              <w:pStyle w:val="rowtabella0"/>
              <w:rPr>
                <w:color w:val="002060"/>
              </w:rPr>
            </w:pPr>
            <w:r w:rsidRPr="0047730D">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77978B" w14:textId="77777777" w:rsidR="00246D7C" w:rsidRPr="0047730D" w:rsidRDefault="00246D7C" w:rsidP="00732D6A">
            <w:pPr>
              <w:pStyle w:val="rowtabella0"/>
              <w:rPr>
                <w:color w:val="002060"/>
              </w:rPr>
            </w:pPr>
            <w:r w:rsidRPr="0047730D">
              <w:rPr>
                <w:color w:val="002060"/>
              </w:rPr>
              <w:t>VIA MATTEOTTI</w:t>
            </w:r>
          </w:p>
        </w:tc>
      </w:tr>
      <w:tr w:rsidR="00246D7C" w:rsidRPr="0047730D" w14:paraId="39AC3A6E"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EF40E6" w14:textId="77777777" w:rsidR="00246D7C" w:rsidRPr="0047730D" w:rsidRDefault="00246D7C" w:rsidP="00732D6A">
            <w:pPr>
              <w:pStyle w:val="rowtabella0"/>
              <w:rPr>
                <w:color w:val="002060"/>
              </w:rPr>
            </w:pPr>
            <w:r w:rsidRPr="0047730D">
              <w:rPr>
                <w:color w:val="002060"/>
              </w:rPr>
              <w:t>GIOVANI SANT IPPOLITO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99894E" w14:textId="77777777" w:rsidR="00246D7C" w:rsidRPr="0047730D" w:rsidRDefault="00246D7C" w:rsidP="00732D6A">
            <w:pPr>
              <w:pStyle w:val="rowtabella0"/>
              <w:rPr>
                <w:color w:val="002060"/>
              </w:rPr>
            </w:pPr>
            <w:r w:rsidRPr="0047730D">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352F55"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6599FC" w14:textId="77777777" w:rsidR="00246D7C" w:rsidRPr="0047730D" w:rsidRDefault="00246D7C" w:rsidP="00732D6A">
            <w:pPr>
              <w:pStyle w:val="rowtabella0"/>
              <w:rPr>
                <w:color w:val="002060"/>
              </w:rPr>
            </w:pPr>
            <w:r w:rsidRPr="0047730D">
              <w:rPr>
                <w:color w:val="002060"/>
              </w:rPr>
              <w:t>31/10/2025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D124AD" w14:textId="77777777" w:rsidR="00246D7C" w:rsidRPr="0047730D" w:rsidRDefault="00246D7C" w:rsidP="00732D6A">
            <w:pPr>
              <w:pStyle w:val="rowtabella0"/>
              <w:rPr>
                <w:color w:val="002060"/>
              </w:rPr>
            </w:pPr>
            <w:r w:rsidRPr="0047730D">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78C94E" w14:textId="77777777" w:rsidR="00246D7C" w:rsidRPr="0047730D" w:rsidRDefault="00246D7C" w:rsidP="00732D6A">
            <w:pPr>
              <w:pStyle w:val="rowtabella0"/>
              <w:rPr>
                <w:color w:val="002060"/>
              </w:rPr>
            </w:pPr>
            <w:r w:rsidRPr="0047730D">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CF819D" w14:textId="77777777" w:rsidR="00246D7C" w:rsidRPr="0047730D" w:rsidRDefault="00246D7C" w:rsidP="00732D6A">
            <w:pPr>
              <w:pStyle w:val="rowtabella0"/>
              <w:rPr>
                <w:color w:val="002060"/>
              </w:rPr>
            </w:pPr>
            <w:r w:rsidRPr="0047730D">
              <w:rPr>
                <w:color w:val="002060"/>
              </w:rPr>
              <w:t>VIA ROMA, SNC</w:t>
            </w:r>
          </w:p>
        </w:tc>
      </w:tr>
      <w:tr w:rsidR="00246D7C" w:rsidRPr="0047730D" w14:paraId="30A3BC84"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4A5200" w14:textId="77777777" w:rsidR="00246D7C" w:rsidRPr="0047730D" w:rsidRDefault="00246D7C" w:rsidP="00732D6A">
            <w:pPr>
              <w:pStyle w:val="rowtabella0"/>
              <w:rPr>
                <w:color w:val="002060"/>
              </w:rPr>
            </w:pPr>
            <w:r w:rsidRPr="0047730D">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387AC8" w14:textId="77777777" w:rsidR="00246D7C" w:rsidRPr="0047730D" w:rsidRDefault="00246D7C" w:rsidP="00732D6A">
            <w:pPr>
              <w:pStyle w:val="rowtabella0"/>
              <w:rPr>
                <w:color w:val="002060"/>
              </w:rPr>
            </w:pPr>
            <w:r w:rsidRPr="0047730D">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CB07A5"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F13F99" w14:textId="77777777" w:rsidR="00246D7C" w:rsidRPr="0047730D" w:rsidRDefault="00246D7C" w:rsidP="00732D6A">
            <w:pPr>
              <w:pStyle w:val="rowtabella0"/>
              <w:rPr>
                <w:color w:val="002060"/>
              </w:rPr>
            </w:pPr>
            <w:r w:rsidRPr="0047730D">
              <w:rPr>
                <w:color w:val="002060"/>
              </w:rPr>
              <w:t>31/10/2025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21C326" w14:textId="77777777" w:rsidR="00246D7C" w:rsidRPr="0047730D" w:rsidRDefault="00246D7C" w:rsidP="00732D6A">
            <w:pPr>
              <w:pStyle w:val="rowtabella0"/>
              <w:rPr>
                <w:color w:val="002060"/>
              </w:rPr>
            </w:pPr>
            <w:r w:rsidRPr="0047730D">
              <w:rPr>
                <w:color w:val="002060"/>
              </w:rPr>
              <w:t xml:space="preserve">5429 PAL.COM. </w:t>
            </w:r>
            <w:proofErr w:type="gramStart"/>
            <w:r w:rsidRPr="0047730D">
              <w:rPr>
                <w:color w:val="002060"/>
              </w:rPr>
              <w:t>S.MICHELE</w:t>
            </w:r>
            <w:proofErr w:type="gramEnd"/>
            <w:r w:rsidRPr="0047730D">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48584E" w14:textId="77777777" w:rsidR="00246D7C" w:rsidRPr="0047730D" w:rsidRDefault="00246D7C" w:rsidP="00732D6A">
            <w:pPr>
              <w:pStyle w:val="rowtabella0"/>
              <w:rPr>
                <w:color w:val="002060"/>
              </w:rPr>
            </w:pPr>
            <w:r w:rsidRPr="0047730D">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707775" w14:textId="77777777" w:rsidR="00246D7C" w:rsidRPr="0047730D" w:rsidRDefault="00246D7C" w:rsidP="00732D6A">
            <w:pPr>
              <w:pStyle w:val="rowtabella0"/>
              <w:rPr>
                <w:color w:val="002060"/>
              </w:rPr>
            </w:pPr>
            <w:r w:rsidRPr="0047730D">
              <w:rPr>
                <w:color w:val="002060"/>
              </w:rPr>
              <w:t>VIA LORETO</w:t>
            </w:r>
          </w:p>
        </w:tc>
      </w:tr>
      <w:tr w:rsidR="00246D7C" w:rsidRPr="0047730D" w14:paraId="4F502896"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83D4EB" w14:textId="77777777" w:rsidR="00246D7C" w:rsidRPr="0047730D" w:rsidRDefault="00246D7C" w:rsidP="00732D6A">
            <w:pPr>
              <w:pStyle w:val="rowtabella0"/>
              <w:rPr>
                <w:color w:val="002060"/>
              </w:rPr>
            </w:pPr>
            <w:r w:rsidRPr="0047730D">
              <w:rPr>
                <w:color w:val="002060"/>
              </w:rPr>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8C015B" w14:textId="77777777" w:rsidR="00246D7C" w:rsidRPr="0047730D" w:rsidRDefault="00246D7C" w:rsidP="00732D6A">
            <w:pPr>
              <w:pStyle w:val="rowtabella0"/>
              <w:rPr>
                <w:color w:val="002060"/>
              </w:rPr>
            </w:pPr>
            <w:r w:rsidRPr="0047730D">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1CCC90"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E07540" w14:textId="77777777" w:rsidR="00246D7C" w:rsidRPr="0047730D" w:rsidRDefault="00246D7C" w:rsidP="00732D6A">
            <w:pPr>
              <w:pStyle w:val="rowtabella0"/>
              <w:rPr>
                <w:color w:val="002060"/>
              </w:rPr>
            </w:pPr>
            <w:r w:rsidRPr="0047730D">
              <w:rPr>
                <w:color w:val="002060"/>
              </w:rPr>
              <w:t>31/10/2025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FECFED" w14:textId="77777777" w:rsidR="00246D7C" w:rsidRPr="0047730D" w:rsidRDefault="00246D7C" w:rsidP="00732D6A">
            <w:pPr>
              <w:pStyle w:val="rowtabella0"/>
              <w:rPr>
                <w:color w:val="002060"/>
              </w:rPr>
            </w:pPr>
            <w:r w:rsidRPr="0047730D">
              <w:rPr>
                <w:color w:val="002060"/>
              </w:rPr>
              <w:t>5004 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7B6901" w14:textId="77777777" w:rsidR="00246D7C" w:rsidRPr="0047730D" w:rsidRDefault="00246D7C" w:rsidP="00732D6A">
            <w:pPr>
              <w:pStyle w:val="rowtabella0"/>
              <w:rPr>
                <w:color w:val="002060"/>
              </w:rPr>
            </w:pPr>
            <w:r w:rsidRPr="0047730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77FDCC" w14:textId="77777777" w:rsidR="00246D7C" w:rsidRPr="0047730D" w:rsidRDefault="00246D7C" w:rsidP="00732D6A">
            <w:pPr>
              <w:pStyle w:val="rowtabella0"/>
              <w:rPr>
                <w:color w:val="002060"/>
              </w:rPr>
            </w:pPr>
            <w:r w:rsidRPr="0047730D">
              <w:rPr>
                <w:color w:val="002060"/>
              </w:rPr>
              <w:t>VIA PETRARCA</w:t>
            </w:r>
          </w:p>
        </w:tc>
      </w:tr>
      <w:tr w:rsidR="00246D7C" w:rsidRPr="0047730D" w14:paraId="73B01968" w14:textId="77777777" w:rsidTr="00732D6A">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31DE86" w14:textId="77777777" w:rsidR="00246D7C" w:rsidRPr="0047730D" w:rsidRDefault="00246D7C" w:rsidP="00732D6A">
            <w:pPr>
              <w:pStyle w:val="rowtabella0"/>
              <w:rPr>
                <w:color w:val="002060"/>
              </w:rPr>
            </w:pPr>
            <w:r w:rsidRPr="0047730D">
              <w:rPr>
                <w:color w:val="002060"/>
              </w:rPr>
              <w:t>VILLA CECCOLINI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328EC1" w14:textId="77777777" w:rsidR="00246D7C" w:rsidRPr="0047730D" w:rsidRDefault="00246D7C" w:rsidP="00732D6A">
            <w:pPr>
              <w:pStyle w:val="rowtabella0"/>
              <w:rPr>
                <w:color w:val="002060"/>
              </w:rPr>
            </w:pPr>
            <w:r w:rsidRPr="0047730D">
              <w:rPr>
                <w:color w:val="002060"/>
              </w:rPr>
              <w:t>POL.CAGLI SPORT ASSOCIATI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9B2DF3"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3E80B8" w14:textId="77777777" w:rsidR="00246D7C" w:rsidRPr="0047730D" w:rsidRDefault="00246D7C" w:rsidP="00732D6A">
            <w:pPr>
              <w:pStyle w:val="rowtabella0"/>
              <w:rPr>
                <w:color w:val="002060"/>
              </w:rPr>
            </w:pPr>
            <w:r w:rsidRPr="0047730D">
              <w:rPr>
                <w:color w:val="002060"/>
              </w:rPr>
              <w:t>31/10/2025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DCF617" w14:textId="77777777" w:rsidR="00246D7C" w:rsidRPr="0047730D" w:rsidRDefault="00246D7C" w:rsidP="00732D6A">
            <w:pPr>
              <w:pStyle w:val="rowtabella0"/>
              <w:rPr>
                <w:color w:val="002060"/>
              </w:rPr>
            </w:pPr>
            <w:r w:rsidRPr="0047730D">
              <w:rPr>
                <w:color w:val="002060"/>
              </w:rPr>
              <w:t>5491 PALA 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D9870E" w14:textId="77777777" w:rsidR="00246D7C" w:rsidRPr="0047730D" w:rsidRDefault="00246D7C" w:rsidP="00732D6A">
            <w:pPr>
              <w:pStyle w:val="rowtabella0"/>
              <w:rPr>
                <w:color w:val="002060"/>
              </w:rPr>
            </w:pPr>
            <w:r w:rsidRPr="0047730D">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1EEE7E" w14:textId="77777777" w:rsidR="00246D7C" w:rsidRPr="0047730D" w:rsidRDefault="00246D7C" w:rsidP="00732D6A">
            <w:pPr>
              <w:pStyle w:val="rowtabella0"/>
              <w:rPr>
                <w:color w:val="002060"/>
              </w:rPr>
            </w:pPr>
            <w:r w:rsidRPr="0047730D">
              <w:rPr>
                <w:color w:val="002060"/>
              </w:rPr>
              <w:t>VIA LAGO DI MISURINA</w:t>
            </w:r>
          </w:p>
        </w:tc>
      </w:tr>
    </w:tbl>
    <w:p w14:paraId="45CBAF7B" w14:textId="77777777" w:rsidR="00246D7C" w:rsidRPr="0047730D" w:rsidRDefault="00246D7C" w:rsidP="00246D7C">
      <w:pPr>
        <w:pStyle w:val="breakline"/>
        <w:rPr>
          <w:rFonts w:eastAsiaTheme="minorEastAsia"/>
          <w:color w:val="002060"/>
        </w:rPr>
      </w:pPr>
    </w:p>
    <w:p w14:paraId="3217CF89" w14:textId="77777777" w:rsidR="00246D7C" w:rsidRPr="0047730D" w:rsidRDefault="00246D7C" w:rsidP="00246D7C">
      <w:pPr>
        <w:pStyle w:val="breakline"/>
        <w:rPr>
          <w:color w:val="002060"/>
        </w:rPr>
      </w:pPr>
    </w:p>
    <w:p w14:paraId="56818A0B" w14:textId="77777777" w:rsidR="00246D7C" w:rsidRPr="0047730D" w:rsidRDefault="00246D7C" w:rsidP="00246D7C">
      <w:pPr>
        <w:pStyle w:val="breakline"/>
        <w:rPr>
          <w:color w:val="002060"/>
        </w:rPr>
      </w:pPr>
    </w:p>
    <w:p w14:paraId="4299A894" w14:textId="77777777" w:rsidR="00246D7C" w:rsidRPr="0047730D" w:rsidRDefault="00246D7C" w:rsidP="00246D7C">
      <w:pPr>
        <w:pStyle w:val="sottotitolocampionato10"/>
        <w:rPr>
          <w:color w:val="002060"/>
        </w:rPr>
      </w:pPr>
      <w:r w:rsidRPr="0047730D">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6"/>
        <w:gridCol w:w="385"/>
        <w:gridCol w:w="898"/>
        <w:gridCol w:w="1199"/>
        <w:gridCol w:w="1561"/>
        <w:gridCol w:w="1535"/>
      </w:tblGrid>
      <w:tr w:rsidR="00246D7C" w:rsidRPr="0047730D" w14:paraId="2F44E5D1" w14:textId="77777777" w:rsidTr="00732D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514C7" w14:textId="77777777" w:rsidR="00246D7C" w:rsidRPr="0047730D" w:rsidRDefault="00246D7C" w:rsidP="00732D6A">
            <w:pPr>
              <w:pStyle w:val="headertabella0"/>
              <w:rPr>
                <w:color w:val="002060"/>
              </w:rPr>
            </w:pPr>
            <w:r w:rsidRPr="0047730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5AD60F" w14:textId="77777777" w:rsidR="00246D7C" w:rsidRPr="0047730D" w:rsidRDefault="00246D7C" w:rsidP="00732D6A">
            <w:pPr>
              <w:pStyle w:val="headertabella0"/>
              <w:rPr>
                <w:color w:val="002060"/>
              </w:rPr>
            </w:pPr>
            <w:r w:rsidRPr="0047730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2C707" w14:textId="77777777" w:rsidR="00246D7C" w:rsidRPr="0047730D" w:rsidRDefault="00246D7C" w:rsidP="00732D6A">
            <w:pPr>
              <w:pStyle w:val="headertabella0"/>
              <w:rPr>
                <w:color w:val="002060"/>
              </w:rPr>
            </w:pPr>
            <w:r w:rsidRPr="0047730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A3F9E" w14:textId="77777777" w:rsidR="00246D7C" w:rsidRPr="0047730D" w:rsidRDefault="00246D7C" w:rsidP="00732D6A">
            <w:pPr>
              <w:pStyle w:val="headertabella0"/>
              <w:rPr>
                <w:color w:val="002060"/>
              </w:rPr>
            </w:pPr>
            <w:r w:rsidRPr="0047730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775B4" w14:textId="77777777" w:rsidR="00246D7C" w:rsidRPr="0047730D" w:rsidRDefault="00246D7C" w:rsidP="00732D6A">
            <w:pPr>
              <w:pStyle w:val="headertabella0"/>
              <w:rPr>
                <w:color w:val="002060"/>
              </w:rPr>
            </w:pPr>
            <w:r w:rsidRPr="0047730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B440B" w14:textId="77777777" w:rsidR="00246D7C" w:rsidRPr="0047730D" w:rsidRDefault="00246D7C" w:rsidP="00732D6A">
            <w:pPr>
              <w:pStyle w:val="headertabella0"/>
              <w:rPr>
                <w:color w:val="002060"/>
              </w:rPr>
            </w:pPr>
            <w:proofErr w:type="spellStart"/>
            <w:r w:rsidRPr="0047730D">
              <w:rPr>
                <w:color w:val="002060"/>
              </w:rPr>
              <w:t>Localita'</w:t>
            </w:r>
            <w:proofErr w:type="spellEnd"/>
            <w:r w:rsidRPr="0047730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FE490A" w14:textId="77777777" w:rsidR="00246D7C" w:rsidRPr="0047730D" w:rsidRDefault="00246D7C" w:rsidP="00732D6A">
            <w:pPr>
              <w:pStyle w:val="headertabella0"/>
              <w:rPr>
                <w:color w:val="002060"/>
              </w:rPr>
            </w:pPr>
            <w:r w:rsidRPr="0047730D">
              <w:rPr>
                <w:color w:val="002060"/>
              </w:rPr>
              <w:t>Indirizzo Impianto</w:t>
            </w:r>
          </w:p>
        </w:tc>
      </w:tr>
      <w:tr w:rsidR="00246D7C" w:rsidRPr="0047730D" w14:paraId="0CD2762B" w14:textId="77777777" w:rsidTr="00732D6A">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314CF6" w14:textId="77777777" w:rsidR="00246D7C" w:rsidRPr="0047730D" w:rsidRDefault="00246D7C" w:rsidP="00732D6A">
            <w:pPr>
              <w:pStyle w:val="rowtabella0"/>
              <w:rPr>
                <w:color w:val="002060"/>
              </w:rPr>
            </w:pPr>
            <w:r w:rsidRPr="0047730D">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621829" w14:textId="77777777" w:rsidR="00246D7C" w:rsidRPr="0047730D" w:rsidRDefault="00246D7C" w:rsidP="00732D6A">
            <w:pPr>
              <w:pStyle w:val="rowtabella0"/>
              <w:rPr>
                <w:color w:val="002060"/>
              </w:rPr>
            </w:pPr>
            <w:r w:rsidRPr="0047730D">
              <w:rPr>
                <w:color w:val="002060"/>
              </w:rPr>
              <w:t>FUTSAL CASTELFIDARDO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45CFD6" w14:textId="77777777" w:rsidR="00246D7C" w:rsidRPr="0047730D" w:rsidRDefault="00246D7C" w:rsidP="00732D6A">
            <w:pPr>
              <w:pStyle w:val="rowtabella0"/>
              <w:jc w:val="center"/>
              <w:rPr>
                <w:color w:val="002060"/>
              </w:rPr>
            </w:pPr>
            <w:r w:rsidRPr="0047730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431C1B" w14:textId="77777777" w:rsidR="00246D7C" w:rsidRPr="0047730D" w:rsidRDefault="00246D7C" w:rsidP="00732D6A">
            <w:pPr>
              <w:pStyle w:val="rowtabella0"/>
              <w:rPr>
                <w:color w:val="002060"/>
              </w:rPr>
            </w:pPr>
            <w:r w:rsidRPr="0047730D">
              <w:rPr>
                <w:color w:val="002060"/>
              </w:rPr>
              <w:t>31/10/2025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9A3011" w14:textId="77777777" w:rsidR="00246D7C" w:rsidRPr="0047730D" w:rsidRDefault="00246D7C" w:rsidP="00732D6A">
            <w:pPr>
              <w:pStyle w:val="rowtabella0"/>
              <w:rPr>
                <w:color w:val="002060"/>
              </w:rPr>
            </w:pPr>
            <w:r w:rsidRPr="0047730D">
              <w:rPr>
                <w:color w:val="002060"/>
              </w:rPr>
              <w:t>5296 PALESTRA COM. LOC.CHIESANUOVA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32EA78" w14:textId="77777777" w:rsidR="00246D7C" w:rsidRPr="0047730D" w:rsidRDefault="00246D7C" w:rsidP="00732D6A">
            <w:pPr>
              <w:pStyle w:val="rowtabella0"/>
              <w:rPr>
                <w:color w:val="002060"/>
              </w:rPr>
            </w:pPr>
            <w:r w:rsidRPr="0047730D">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59E5D2" w14:textId="77777777" w:rsidR="00246D7C" w:rsidRPr="0047730D" w:rsidRDefault="00246D7C" w:rsidP="00732D6A">
            <w:pPr>
              <w:pStyle w:val="rowtabella0"/>
              <w:rPr>
                <w:color w:val="002060"/>
              </w:rPr>
            </w:pPr>
            <w:r w:rsidRPr="0047730D">
              <w:rPr>
                <w:color w:val="002060"/>
              </w:rPr>
              <w:t>VIA DON LUIGI STURZO 4</w:t>
            </w:r>
          </w:p>
        </w:tc>
      </w:tr>
      <w:tr w:rsidR="00246D7C" w:rsidRPr="0047730D" w14:paraId="3531D0D0"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0C110A" w14:textId="77777777" w:rsidR="00246D7C" w:rsidRPr="0047730D" w:rsidRDefault="00246D7C" w:rsidP="00732D6A">
            <w:pPr>
              <w:pStyle w:val="rowtabella0"/>
              <w:rPr>
                <w:color w:val="002060"/>
              </w:rPr>
            </w:pPr>
            <w:r w:rsidRPr="0047730D">
              <w:rPr>
                <w:color w:val="002060"/>
              </w:rPr>
              <w:t>AVENALE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F64FB3" w14:textId="77777777" w:rsidR="00246D7C" w:rsidRPr="0047730D" w:rsidRDefault="00246D7C" w:rsidP="00732D6A">
            <w:pPr>
              <w:pStyle w:val="rowtabella0"/>
              <w:rPr>
                <w:color w:val="002060"/>
              </w:rPr>
            </w:pPr>
            <w:r w:rsidRPr="0047730D">
              <w:rPr>
                <w:color w:val="002060"/>
              </w:rPr>
              <w:t>SAN SEVERINO MARCHE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5C602A"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E22444" w14:textId="77777777" w:rsidR="00246D7C" w:rsidRPr="0047730D" w:rsidRDefault="00246D7C" w:rsidP="00732D6A">
            <w:pPr>
              <w:pStyle w:val="rowtabella0"/>
              <w:rPr>
                <w:color w:val="002060"/>
              </w:rPr>
            </w:pPr>
            <w:r w:rsidRPr="0047730D">
              <w:rPr>
                <w:color w:val="002060"/>
              </w:rPr>
              <w:t>31/10/2025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962C07" w14:textId="77777777" w:rsidR="00246D7C" w:rsidRPr="0047730D" w:rsidRDefault="00246D7C" w:rsidP="00732D6A">
            <w:pPr>
              <w:pStyle w:val="rowtabella0"/>
              <w:rPr>
                <w:color w:val="002060"/>
              </w:rPr>
            </w:pPr>
            <w:r w:rsidRPr="0047730D">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23F4E4" w14:textId="77777777" w:rsidR="00246D7C" w:rsidRPr="0047730D" w:rsidRDefault="00246D7C" w:rsidP="00732D6A">
            <w:pPr>
              <w:pStyle w:val="rowtabella0"/>
              <w:rPr>
                <w:color w:val="002060"/>
              </w:rPr>
            </w:pPr>
            <w:r w:rsidRPr="0047730D">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769B54" w14:textId="77777777" w:rsidR="00246D7C" w:rsidRPr="0047730D" w:rsidRDefault="00246D7C" w:rsidP="00732D6A">
            <w:pPr>
              <w:pStyle w:val="rowtabella0"/>
              <w:rPr>
                <w:color w:val="002060"/>
              </w:rPr>
            </w:pPr>
            <w:r w:rsidRPr="0047730D">
              <w:rPr>
                <w:color w:val="002060"/>
              </w:rPr>
              <w:t>VIA CERQUATTI</w:t>
            </w:r>
          </w:p>
        </w:tc>
      </w:tr>
      <w:tr w:rsidR="00246D7C" w:rsidRPr="0047730D" w14:paraId="13F90B8D"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249999" w14:textId="77777777" w:rsidR="00246D7C" w:rsidRPr="0047730D" w:rsidRDefault="00246D7C" w:rsidP="00732D6A">
            <w:pPr>
              <w:pStyle w:val="rowtabella0"/>
              <w:rPr>
                <w:color w:val="002060"/>
              </w:rPr>
            </w:pPr>
            <w:r w:rsidRPr="0047730D">
              <w:rPr>
                <w:color w:val="002060"/>
              </w:rPr>
              <w:t>C.U.S. CAMERINO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255AD9" w14:textId="77777777" w:rsidR="00246D7C" w:rsidRPr="0047730D" w:rsidRDefault="00246D7C" w:rsidP="00732D6A">
            <w:pPr>
              <w:pStyle w:val="rowtabella0"/>
              <w:rPr>
                <w:color w:val="002060"/>
              </w:rPr>
            </w:pPr>
            <w:r w:rsidRPr="0047730D">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1B0F9F"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3329F8" w14:textId="77777777" w:rsidR="00246D7C" w:rsidRPr="0047730D" w:rsidRDefault="00246D7C" w:rsidP="00732D6A">
            <w:pPr>
              <w:pStyle w:val="rowtabella0"/>
              <w:rPr>
                <w:color w:val="002060"/>
              </w:rPr>
            </w:pPr>
            <w:r w:rsidRPr="0047730D">
              <w:rPr>
                <w:color w:val="002060"/>
              </w:rPr>
              <w:t>31/10/2025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DDD574" w14:textId="77777777" w:rsidR="00246D7C" w:rsidRPr="0047730D" w:rsidRDefault="00246D7C" w:rsidP="00732D6A">
            <w:pPr>
              <w:pStyle w:val="rowtabella0"/>
              <w:rPr>
                <w:color w:val="002060"/>
              </w:rPr>
            </w:pPr>
            <w:r w:rsidRPr="0047730D">
              <w:rPr>
                <w:color w:val="002060"/>
              </w:rPr>
              <w:t>5265 UNIVERS. "DRAGO E GENTILI"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528C1F" w14:textId="77777777" w:rsidR="00246D7C" w:rsidRPr="0047730D" w:rsidRDefault="00246D7C" w:rsidP="00732D6A">
            <w:pPr>
              <w:pStyle w:val="rowtabella0"/>
              <w:rPr>
                <w:color w:val="002060"/>
              </w:rPr>
            </w:pPr>
            <w:r w:rsidRPr="0047730D">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D657F5" w14:textId="77777777" w:rsidR="00246D7C" w:rsidRPr="0047730D" w:rsidRDefault="00246D7C" w:rsidP="00732D6A">
            <w:pPr>
              <w:pStyle w:val="rowtabella0"/>
              <w:rPr>
                <w:color w:val="002060"/>
              </w:rPr>
            </w:pPr>
            <w:r w:rsidRPr="0047730D">
              <w:rPr>
                <w:color w:val="002060"/>
              </w:rPr>
              <w:t>LOCALITA' LE CALVIE</w:t>
            </w:r>
          </w:p>
        </w:tc>
      </w:tr>
      <w:tr w:rsidR="00246D7C" w:rsidRPr="0047730D" w14:paraId="1C6EB468"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3CE6E1" w14:textId="77777777" w:rsidR="00246D7C" w:rsidRPr="0047730D" w:rsidRDefault="00246D7C" w:rsidP="00732D6A">
            <w:pPr>
              <w:pStyle w:val="rowtabella0"/>
              <w:rPr>
                <w:color w:val="002060"/>
              </w:rPr>
            </w:pPr>
            <w:r w:rsidRPr="0047730D">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722A98" w14:textId="77777777" w:rsidR="00246D7C" w:rsidRPr="0047730D" w:rsidRDefault="00246D7C" w:rsidP="00732D6A">
            <w:pPr>
              <w:pStyle w:val="rowtabella0"/>
              <w:rPr>
                <w:color w:val="002060"/>
              </w:rPr>
            </w:pPr>
            <w:r w:rsidRPr="0047730D">
              <w:rPr>
                <w:color w:val="002060"/>
              </w:rPr>
              <w:t>POLISPORTIVA VICTORIA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D8CF6E"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9A6A02" w14:textId="77777777" w:rsidR="00246D7C" w:rsidRPr="0047730D" w:rsidRDefault="00246D7C" w:rsidP="00732D6A">
            <w:pPr>
              <w:pStyle w:val="rowtabella0"/>
              <w:rPr>
                <w:color w:val="002060"/>
              </w:rPr>
            </w:pPr>
            <w:r w:rsidRPr="0047730D">
              <w:rPr>
                <w:color w:val="002060"/>
              </w:rPr>
              <w:t>31/10/2025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E1874D" w14:textId="77777777" w:rsidR="00246D7C" w:rsidRPr="0047730D" w:rsidRDefault="00246D7C" w:rsidP="00732D6A">
            <w:pPr>
              <w:pStyle w:val="rowtabella0"/>
              <w:rPr>
                <w:color w:val="002060"/>
              </w:rPr>
            </w:pPr>
            <w:r w:rsidRPr="0047730D">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104DC5" w14:textId="77777777" w:rsidR="00246D7C" w:rsidRPr="0047730D" w:rsidRDefault="00246D7C" w:rsidP="00732D6A">
            <w:pPr>
              <w:pStyle w:val="rowtabella0"/>
              <w:rPr>
                <w:color w:val="002060"/>
              </w:rPr>
            </w:pPr>
            <w:r w:rsidRPr="0047730D">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844C45" w14:textId="77777777" w:rsidR="00246D7C" w:rsidRPr="0047730D" w:rsidRDefault="00246D7C" w:rsidP="00732D6A">
            <w:pPr>
              <w:pStyle w:val="rowtabella0"/>
              <w:rPr>
                <w:color w:val="002060"/>
              </w:rPr>
            </w:pPr>
            <w:r w:rsidRPr="0047730D">
              <w:rPr>
                <w:color w:val="002060"/>
              </w:rPr>
              <w:t>VIA FONTE ANTICA 6</w:t>
            </w:r>
          </w:p>
        </w:tc>
      </w:tr>
      <w:tr w:rsidR="00246D7C" w:rsidRPr="0047730D" w14:paraId="1228C68E"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0BBC3E" w14:textId="77777777" w:rsidR="00246D7C" w:rsidRPr="0047730D" w:rsidRDefault="00246D7C" w:rsidP="00732D6A">
            <w:pPr>
              <w:pStyle w:val="rowtabella0"/>
              <w:rPr>
                <w:color w:val="002060"/>
              </w:rPr>
            </w:pPr>
            <w:r w:rsidRPr="0047730D">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4174CA" w14:textId="77777777" w:rsidR="00246D7C" w:rsidRPr="0047730D" w:rsidRDefault="00246D7C" w:rsidP="00732D6A">
            <w:pPr>
              <w:pStyle w:val="rowtabella0"/>
              <w:rPr>
                <w:color w:val="002060"/>
              </w:rPr>
            </w:pPr>
            <w:r w:rsidRPr="0047730D">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2A09D5"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C7D672" w14:textId="77777777" w:rsidR="00246D7C" w:rsidRPr="0047730D" w:rsidRDefault="00246D7C" w:rsidP="00732D6A">
            <w:pPr>
              <w:pStyle w:val="rowtabella0"/>
              <w:rPr>
                <w:color w:val="002060"/>
              </w:rPr>
            </w:pPr>
            <w:r w:rsidRPr="0047730D">
              <w:rPr>
                <w:color w:val="002060"/>
              </w:rPr>
              <w:t>31/10/2025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7AA861" w14:textId="77777777" w:rsidR="00246D7C" w:rsidRPr="0047730D" w:rsidRDefault="00246D7C" w:rsidP="00732D6A">
            <w:pPr>
              <w:pStyle w:val="rowtabella0"/>
              <w:rPr>
                <w:color w:val="002060"/>
              </w:rPr>
            </w:pPr>
            <w:r w:rsidRPr="0047730D">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9A5739" w14:textId="77777777" w:rsidR="00246D7C" w:rsidRPr="0047730D" w:rsidRDefault="00246D7C" w:rsidP="00732D6A">
            <w:pPr>
              <w:pStyle w:val="rowtabella0"/>
              <w:rPr>
                <w:color w:val="002060"/>
              </w:rPr>
            </w:pPr>
            <w:r w:rsidRPr="0047730D">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10F235" w14:textId="77777777" w:rsidR="00246D7C" w:rsidRPr="0047730D" w:rsidRDefault="00246D7C" w:rsidP="00732D6A">
            <w:pPr>
              <w:pStyle w:val="rowtabella0"/>
              <w:rPr>
                <w:color w:val="002060"/>
              </w:rPr>
            </w:pPr>
            <w:r w:rsidRPr="0047730D">
              <w:rPr>
                <w:color w:val="002060"/>
              </w:rPr>
              <w:t>VIA ALDO MORO</w:t>
            </w:r>
          </w:p>
        </w:tc>
      </w:tr>
      <w:tr w:rsidR="00246D7C" w:rsidRPr="0047730D" w14:paraId="3C560F6A"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55ED42" w14:textId="77777777" w:rsidR="00246D7C" w:rsidRPr="0047730D" w:rsidRDefault="00246D7C" w:rsidP="00732D6A">
            <w:pPr>
              <w:pStyle w:val="rowtabella0"/>
              <w:rPr>
                <w:color w:val="002060"/>
              </w:rPr>
            </w:pPr>
            <w:r w:rsidRPr="0047730D">
              <w:rPr>
                <w:color w:val="002060"/>
              </w:rPr>
              <w:t>CDC 2018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7BD53F" w14:textId="77777777" w:rsidR="00246D7C" w:rsidRPr="0047730D" w:rsidRDefault="00246D7C" w:rsidP="00732D6A">
            <w:pPr>
              <w:pStyle w:val="rowtabella0"/>
              <w:rPr>
                <w:color w:val="002060"/>
              </w:rPr>
            </w:pPr>
            <w:r w:rsidRPr="0047730D">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B08450"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D0D444" w14:textId="77777777" w:rsidR="00246D7C" w:rsidRPr="0047730D" w:rsidRDefault="00246D7C" w:rsidP="00732D6A">
            <w:pPr>
              <w:pStyle w:val="rowtabella0"/>
              <w:rPr>
                <w:color w:val="002060"/>
              </w:rPr>
            </w:pPr>
            <w:r w:rsidRPr="0047730D">
              <w:rPr>
                <w:color w:val="002060"/>
              </w:rPr>
              <w:t>01/11/2025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6C216D" w14:textId="77777777" w:rsidR="00246D7C" w:rsidRPr="0047730D" w:rsidRDefault="00246D7C" w:rsidP="00732D6A">
            <w:pPr>
              <w:pStyle w:val="rowtabella0"/>
              <w:rPr>
                <w:color w:val="002060"/>
              </w:rPr>
            </w:pPr>
            <w:r w:rsidRPr="0047730D">
              <w:rPr>
                <w:color w:val="002060"/>
              </w:rPr>
              <w:t>5139 PALESTRA POLO SCOLASTICO MICS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4B1B94" w14:textId="77777777" w:rsidR="00246D7C" w:rsidRPr="0047730D" w:rsidRDefault="00246D7C" w:rsidP="00732D6A">
            <w:pPr>
              <w:pStyle w:val="rowtabella0"/>
              <w:rPr>
                <w:color w:val="002060"/>
              </w:rPr>
            </w:pPr>
            <w:r w:rsidRPr="0047730D">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6DD376" w14:textId="77777777" w:rsidR="00246D7C" w:rsidRPr="0047730D" w:rsidRDefault="00246D7C" w:rsidP="00732D6A">
            <w:pPr>
              <w:pStyle w:val="rowtabella0"/>
              <w:rPr>
                <w:color w:val="002060"/>
              </w:rPr>
            </w:pPr>
            <w:r w:rsidRPr="0047730D">
              <w:rPr>
                <w:color w:val="002060"/>
              </w:rPr>
              <w:t>VIA VENEZIA 43</w:t>
            </w:r>
          </w:p>
        </w:tc>
      </w:tr>
      <w:tr w:rsidR="00246D7C" w:rsidRPr="0047730D" w14:paraId="1505B166" w14:textId="77777777" w:rsidTr="00732D6A">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9A1C2A" w14:textId="77777777" w:rsidR="00246D7C" w:rsidRPr="0047730D" w:rsidRDefault="00246D7C" w:rsidP="00732D6A">
            <w:pPr>
              <w:pStyle w:val="rowtabella0"/>
              <w:rPr>
                <w:color w:val="002060"/>
              </w:rPr>
            </w:pPr>
            <w:r w:rsidRPr="0047730D">
              <w:rPr>
                <w:color w:val="002060"/>
              </w:rPr>
              <w:t>FUTSAL CASTELRAIMONDO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375C1C" w14:textId="77777777" w:rsidR="00246D7C" w:rsidRPr="0047730D" w:rsidRDefault="00246D7C" w:rsidP="00732D6A">
            <w:pPr>
              <w:pStyle w:val="rowtabella0"/>
              <w:rPr>
                <w:color w:val="002060"/>
              </w:rPr>
            </w:pPr>
            <w:r w:rsidRPr="0047730D">
              <w:rPr>
                <w:color w:val="002060"/>
              </w:rPr>
              <w:t>SAN BIAGIO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D58ABF"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387C6E" w14:textId="77777777" w:rsidR="00246D7C" w:rsidRPr="0047730D" w:rsidRDefault="00246D7C" w:rsidP="00732D6A">
            <w:pPr>
              <w:pStyle w:val="rowtabella0"/>
              <w:rPr>
                <w:color w:val="002060"/>
              </w:rPr>
            </w:pPr>
            <w:r w:rsidRPr="0047730D">
              <w:rPr>
                <w:color w:val="002060"/>
              </w:rPr>
              <w:t>01/11/2025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0A66E6" w14:textId="77777777" w:rsidR="00246D7C" w:rsidRPr="0047730D" w:rsidRDefault="00246D7C" w:rsidP="00732D6A">
            <w:pPr>
              <w:pStyle w:val="rowtabella0"/>
              <w:rPr>
                <w:color w:val="002060"/>
              </w:rPr>
            </w:pPr>
            <w:r w:rsidRPr="0047730D">
              <w:rPr>
                <w:color w:val="002060"/>
              </w:rPr>
              <w:t>5238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1A3E59" w14:textId="77777777" w:rsidR="00246D7C" w:rsidRPr="0047730D" w:rsidRDefault="00246D7C" w:rsidP="00732D6A">
            <w:pPr>
              <w:pStyle w:val="rowtabella0"/>
              <w:rPr>
                <w:color w:val="002060"/>
              </w:rPr>
            </w:pPr>
            <w:r w:rsidRPr="0047730D">
              <w:rPr>
                <w:color w:val="002060"/>
              </w:rPr>
              <w:t>CASTELRAIMONDO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D6D066" w14:textId="77777777" w:rsidR="00246D7C" w:rsidRPr="0047730D" w:rsidRDefault="00246D7C" w:rsidP="00732D6A">
            <w:pPr>
              <w:pStyle w:val="rowtabella0"/>
              <w:rPr>
                <w:color w:val="002060"/>
              </w:rPr>
            </w:pPr>
            <w:r w:rsidRPr="0047730D">
              <w:rPr>
                <w:color w:val="002060"/>
              </w:rPr>
              <w:t>VIA GRAMSCI-VIA FEGGIANI</w:t>
            </w:r>
          </w:p>
        </w:tc>
      </w:tr>
    </w:tbl>
    <w:p w14:paraId="16734F74" w14:textId="77777777" w:rsidR="00246D7C" w:rsidRPr="0047730D" w:rsidRDefault="00246D7C" w:rsidP="00246D7C">
      <w:pPr>
        <w:pStyle w:val="breakline"/>
        <w:rPr>
          <w:rFonts w:eastAsiaTheme="minorEastAsia"/>
          <w:color w:val="002060"/>
        </w:rPr>
      </w:pPr>
    </w:p>
    <w:p w14:paraId="60BBCDDC" w14:textId="77777777" w:rsidR="00246D7C" w:rsidRPr="0047730D" w:rsidRDefault="00246D7C" w:rsidP="00246D7C">
      <w:pPr>
        <w:pStyle w:val="breakline"/>
        <w:rPr>
          <w:color w:val="002060"/>
        </w:rPr>
      </w:pPr>
    </w:p>
    <w:p w14:paraId="1FD55E05" w14:textId="77777777" w:rsidR="00246D7C" w:rsidRPr="0047730D" w:rsidRDefault="00246D7C" w:rsidP="00246D7C">
      <w:pPr>
        <w:pStyle w:val="breakline"/>
        <w:rPr>
          <w:color w:val="002060"/>
        </w:rPr>
      </w:pPr>
    </w:p>
    <w:p w14:paraId="5784AB46" w14:textId="77777777" w:rsidR="00246D7C" w:rsidRPr="0047730D" w:rsidRDefault="00246D7C" w:rsidP="00246D7C">
      <w:pPr>
        <w:pStyle w:val="sottotitolocampionato10"/>
        <w:rPr>
          <w:color w:val="002060"/>
        </w:rPr>
      </w:pPr>
      <w:r w:rsidRPr="0047730D">
        <w:rPr>
          <w:color w:val="002060"/>
        </w:rPr>
        <w:t>GIRONE C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11"/>
        <w:gridCol w:w="385"/>
        <w:gridCol w:w="898"/>
        <w:gridCol w:w="1184"/>
        <w:gridCol w:w="1548"/>
        <w:gridCol w:w="1569"/>
      </w:tblGrid>
      <w:tr w:rsidR="00246D7C" w:rsidRPr="0047730D" w14:paraId="10F0E413" w14:textId="77777777" w:rsidTr="00732D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B84E2" w14:textId="77777777" w:rsidR="00246D7C" w:rsidRPr="0047730D" w:rsidRDefault="00246D7C" w:rsidP="00732D6A">
            <w:pPr>
              <w:pStyle w:val="headertabella0"/>
              <w:rPr>
                <w:color w:val="002060"/>
              </w:rPr>
            </w:pPr>
            <w:r w:rsidRPr="0047730D">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58D85" w14:textId="77777777" w:rsidR="00246D7C" w:rsidRPr="0047730D" w:rsidRDefault="00246D7C" w:rsidP="00732D6A">
            <w:pPr>
              <w:pStyle w:val="headertabella0"/>
              <w:rPr>
                <w:color w:val="002060"/>
              </w:rPr>
            </w:pPr>
            <w:r w:rsidRPr="0047730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302BB" w14:textId="77777777" w:rsidR="00246D7C" w:rsidRPr="0047730D" w:rsidRDefault="00246D7C" w:rsidP="00732D6A">
            <w:pPr>
              <w:pStyle w:val="headertabella0"/>
              <w:rPr>
                <w:color w:val="002060"/>
              </w:rPr>
            </w:pPr>
            <w:r w:rsidRPr="0047730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C8A7C" w14:textId="77777777" w:rsidR="00246D7C" w:rsidRPr="0047730D" w:rsidRDefault="00246D7C" w:rsidP="00732D6A">
            <w:pPr>
              <w:pStyle w:val="headertabella0"/>
              <w:rPr>
                <w:color w:val="002060"/>
              </w:rPr>
            </w:pPr>
            <w:r w:rsidRPr="0047730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9ACFB" w14:textId="77777777" w:rsidR="00246D7C" w:rsidRPr="0047730D" w:rsidRDefault="00246D7C" w:rsidP="00732D6A">
            <w:pPr>
              <w:pStyle w:val="headertabella0"/>
              <w:rPr>
                <w:color w:val="002060"/>
              </w:rPr>
            </w:pPr>
            <w:r w:rsidRPr="0047730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E15A4" w14:textId="77777777" w:rsidR="00246D7C" w:rsidRPr="0047730D" w:rsidRDefault="00246D7C" w:rsidP="00732D6A">
            <w:pPr>
              <w:pStyle w:val="headertabella0"/>
              <w:rPr>
                <w:color w:val="002060"/>
              </w:rPr>
            </w:pPr>
            <w:proofErr w:type="spellStart"/>
            <w:r w:rsidRPr="0047730D">
              <w:rPr>
                <w:color w:val="002060"/>
              </w:rPr>
              <w:t>Localita'</w:t>
            </w:r>
            <w:proofErr w:type="spellEnd"/>
            <w:r w:rsidRPr="0047730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1031A" w14:textId="77777777" w:rsidR="00246D7C" w:rsidRPr="0047730D" w:rsidRDefault="00246D7C" w:rsidP="00732D6A">
            <w:pPr>
              <w:pStyle w:val="headertabella0"/>
              <w:rPr>
                <w:color w:val="002060"/>
              </w:rPr>
            </w:pPr>
            <w:r w:rsidRPr="0047730D">
              <w:rPr>
                <w:color w:val="002060"/>
              </w:rPr>
              <w:t>Indirizzo Impianto</w:t>
            </w:r>
          </w:p>
        </w:tc>
      </w:tr>
      <w:tr w:rsidR="00246D7C" w:rsidRPr="0047730D" w14:paraId="5FEA4420" w14:textId="77777777" w:rsidTr="00732D6A">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6A6879" w14:textId="77777777" w:rsidR="00246D7C" w:rsidRPr="0047730D" w:rsidRDefault="00246D7C" w:rsidP="00732D6A">
            <w:pPr>
              <w:pStyle w:val="rowtabella0"/>
              <w:rPr>
                <w:color w:val="002060"/>
              </w:rPr>
            </w:pPr>
            <w:r w:rsidRPr="0047730D">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36ACF2" w14:textId="77777777" w:rsidR="00246D7C" w:rsidRPr="0047730D" w:rsidRDefault="00246D7C" w:rsidP="00732D6A">
            <w:pPr>
              <w:pStyle w:val="rowtabella0"/>
              <w:rPr>
                <w:color w:val="002060"/>
              </w:rPr>
            </w:pPr>
            <w:r w:rsidRPr="0047730D">
              <w:rPr>
                <w:color w:val="002060"/>
              </w:rPr>
              <w:t>C.F. MACERATESE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95823A" w14:textId="77777777" w:rsidR="00246D7C" w:rsidRPr="0047730D" w:rsidRDefault="00246D7C" w:rsidP="00732D6A">
            <w:pPr>
              <w:pStyle w:val="rowtabella0"/>
              <w:jc w:val="center"/>
              <w:rPr>
                <w:color w:val="002060"/>
              </w:rPr>
            </w:pPr>
            <w:r w:rsidRPr="0047730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B1BB64" w14:textId="77777777" w:rsidR="00246D7C" w:rsidRPr="0047730D" w:rsidRDefault="00246D7C" w:rsidP="00732D6A">
            <w:pPr>
              <w:pStyle w:val="rowtabella0"/>
              <w:rPr>
                <w:color w:val="002060"/>
              </w:rPr>
            </w:pPr>
            <w:r w:rsidRPr="0047730D">
              <w:rPr>
                <w:color w:val="002060"/>
              </w:rPr>
              <w:t>31/10/2025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6EEC3E" w14:textId="77777777" w:rsidR="00246D7C" w:rsidRPr="0047730D" w:rsidRDefault="00246D7C" w:rsidP="00732D6A">
            <w:pPr>
              <w:pStyle w:val="rowtabella0"/>
              <w:rPr>
                <w:color w:val="002060"/>
              </w:rPr>
            </w:pPr>
            <w:r w:rsidRPr="0047730D">
              <w:rPr>
                <w:color w:val="002060"/>
              </w:rPr>
              <w:t>5710 PALESTRA C5 "MONTICELLI"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69E0E3" w14:textId="77777777" w:rsidR="00246D7C" w:rsidRPr="0047730D" w:rsidRDefault="00246D7C" w:rsidP="00732D6A">
            <w:pPr>
              <w:pStyle w:val="rowtabella0"/>
              <w:rPr>
                <w:color w:val="002060"/>
              </w:rPr>
            </w:pPr>
            <w:r w:rsidRPr="0047730D">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E5408D" w14:textId="77777777" w:rsidR="00246D7C" w:rsidRPr="0047730D" w:rsidRDefault="00246D7C" w:rsidP="00732D6A">
            <w:pPr>
              <w:pStyle w:val="rowtabella0"/>
              <w:rPr>
                <w:color w:val="002060"/>
              </w:rPr>
            </w:pPr>
            <w:r w:rsidRPr="0047730D">
              <w:rPr>
                <w:color w:val="002060"/>
              </w:rPr>
              <w:t>VIA DELL IRIS</w:t>
            </w:r>
          </w:p>
        </w:tc>
      </w:tr>
      <w:tr w:rsidR="00246D7C" w:rsidRPr="0047730D" w14:paraId="5EA80719"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4476D6" w14:textId="77777777" w:rsidR="00246D7C" w:rsidRPr="0047730D" w:rsidRDefault="00246D7C" w:rsidP="00732D6A">
            <w:pPr>
              <w:pStyle w:val="rowtabella0"/>
              <w:rPr>
                <w:color w:val="002060"/>
              </w:rPr>
            </w:pPr>
            <w:r w:rsidRPr="0047730D">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8FC936" w14:textId="77777777" w:rsidR="00246D7C" w:rsidRPr="0047730D" w:rsidRDefault="00246D7C" w:rsidP="00732D6A">
            <w:pPr>
              <w:pStyle w:val="rowtabella0"/>
              <w:rPr>
                <w:color w:val="002060"/>
              </w:rPr>
            </w:pPr>
            <w:r w:rsidRPr="0047730D">
              <w:rPr>
                <w:color w:val="002060"/>
              </w:rPr>
              <w:t>POLISPORTIVA ROSSO BLU</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26CB73"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57C269" w14:textId="77777777" w:rsidR="00246D7C" w:rsidRPr="0047730D" w:rsidRDefault="00246D7C" w:rsidP="00732D6A">
            <w:pPr>
              <w:pStyle w:val="rowtabella0"/>
              <w:rPr>
                <w:color w:val="002060"/>
              </w:rPr>
            </w:pPr>
            <w:r w:rsidRPr="0047730D">
              <w:rPr>
                <w:color w:val="002060"/>
              </w:rPr>
              <w:t>31/10/2025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CA0280" w14:textId="77777777" w:rsidR="00246D7C" w:rsidRPr="0047730D" w:rsidRDefault="00246D7C" w:rsidP="00732D6A">
            <w:pPr>
              <w:pStyle w:val="rowtabella0"/>
              <w:rPr>
                <w:color w:val="002060"/>
              </w:rPr>
            </w:pPr>
            <w:r w:rsidRPr="0047730D">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CE9F7F" w14:textId="77777777" w:rsidR="00246D7C" w:rsidRPr="0047730D" w:rsidRDefault="00246D7C" w:rsidP="00732D6A">
            <w:pPr>
              <w:pStyle w:val="rowtabella0"/>
              <w:rPr>
                <w:color w:val="002060"/>
              </w:rPr>
            </w:pPr>
            <w:r w:rsidRPr="0047730D">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C9B16B" w14:textId="77777777" w:rsidR="00246D7C" w:rsidRPr="0047730D" w:rsidRDefault="00246D7C" w:rsidP="00732D6A">
            <w:pPr>
              <w:pStyle w:val="rowtabella0"/>
              <w:rPr>
                <w:color w:val="002060"/>
              </w:rPr>
            </w:pPr>
            <w:r w:rsidRPr="0047730D">
              <w:rPr>
                <w:color w:val="002060"/>
              </w:rPr>
              <w:t>VIA CORRADI</w:t>
            </w:r>
          </w:p>
        </w:tc>
      </w:tr>
      <w:tr w:rsidR="00246D7C" w:rsidRPr="0047730D" w14:paraId="1C3EBB7D"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2530E2" w14:textId="77777777" w:rsidR="00246D7C" w:rsidRPr="0047730D" w:rsidRDefault="00246D7C" w:rsidP="00732D6A">
            <w:pPr>
              <w:pStyle w:val="rowtabella0"/>
              <w:rPr>
                <w:color w:val="002060"/>
              </w:rPr>
            </w:pPr>
            <w:r w:rsidRPr="0047730D">
              <w:rPr>
                <w:color w:val="002060"/>
              </w:rPr>
              <w:t>G.S.A. LE DUE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D13009" w14:textId="77777777" w:rsidR="00246D7C" w:rsidRPr="0047730D" w:rsidRDefault="00246D7C" w:rsidP="00732D6A">
            <w:pPr>
              <w:pStyle w:val="rowtabella0"/>
              <w:rPr>
                <w:color w:val="002060"/>
              </w:rPr>
            </w:pPr>
            <w:r w:rsidRPr="0047730D">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2C8C54"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106228" w14:textId="77777777" w:rsidR="00246D7C" w:rsidRPr="0047730D" w:rsidRDefault="00246D7C" w:rsidP="00732D6A">
            <w:pPr>
              <w:pStyle w:val="rowtabella0"/>
              <w:rPr>
                <w:color w:val="002060"/>
              </w:rPr>
            </w:pPr>
            <w:r w:rsidRPr="0047730D">
              <w:rPr>
                <w:color w:val="002060"/>
              </w:rPr>
              <w:t>31/10/2025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9296A3" w14:textId="77777777" w:rsidR="00246D7C" w:rsidRPr="0047730D" w:rsidRDefault="00246D7C" w:rsidP="00732D6A">
            <w:pPr>
              <w:pStyle w:val="rowtabella0"/>
              <w:rPr>
                <w:color w:val="002060"/>
              </w:rPr>
            </w:pPr>
            <w:r w:rsidRPr="0047730D">
              <w:rPr>
                <w:color w:val="002060"/>
              </w:rPr>
              <w:t>5750 PAL.COMUNALE MARINA PALMENSE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A9B9AA" w14:textId="77777777" w:rsidR="00246D7C" w:rsidRPr="0047730D" w:rsidRDefault="00246D7C" w:rsidP="00732D6A">
            <w:pPr>
              <w:pStyle w:val="rowtabella0"/>
              <w:rPr>
                <w:color w:val="002060"/>
              </w:rPr>
            </w:pPr>
            <w:r w:rsidRPr="0047730D">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448F6A" w14:textId="77777777" w:rsidR="00246D7C" w:rsidRPr="0047730D" w:rsidRDefault="00246D7C" w:rsidP="00732D6A">
            <w:pPr>
              <w:pStyle w:val="rowtabella0"/>
              <w:rPr>
                <w:color w:val="002060"/>
              </w:rPr>
            </w:pPr>
            <w:r w:rsidRPr="0047730D">
              <w:rPr>
                <w:color w:val="002060"/>
              </w:rPr>
              <w:t>VIA FRATELLANZA SNC</w:t>
            </w:r>
          </w:p>
        </w:tc>
      </w:tr>
      <w:tr w:rsidR="00246D7C" w:rsidRPr="0047730D" w14:paraId="08343B92"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AB6621" w14:textId="77777777" w:rsidR="00246D7C" w:rsidRPr="0047730D" w:rsidRDefault="00246D7C" w:rsidP="00732D6A">
            <w:pPr>
              <w:pStyle w:val="rowtabella0"/>
              <w:rPr>
                <w:color w:val="002060"/>
              </w:rPr>
            </w:pPr>
            <w:r w:rsidRPr="0047730D">
              <w:rPr>
                <w:color w:val="002060"/>
              </w:rPr>
              <w:t>PAGLIARE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79D0EA" w14:textId="77777777" w:rsidR="00246D7C" w:rsidRPr="0047730D" w:rsidRDefault="00246D7C" w:rsidP="00732D6A">
            <w:pPr>
              <w:pStyle w:val="rowtabella0"/>
              <w:rPr>
                <w:color w:val="002060"/>
              </w:rPr>
            </w:pPr>
            <w:r w:rsidRPr="0047730D">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505B15"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C2DF57" w14:textId="77777777" w:rsidR="00246D7C" w:rsidRPr="0047730D" w:rsidRDefault="00246D7C" w:rsidP="00732D6A">
            <w:pPr>
              <w:pStyle w:val="rowtabella0"/>
              <w:rPr>
                <w:color w:val="002060"/>
              </w:rPr>
            </w:pPr>
            <w:r w:rsidRPr="0047730D">
              <w:rPr>
                <w:color w:val="002060"/>
              </w:rPr>
              <w:t>31/10/2025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FED49D" w14:textId="77777777" w:rsidR="00246D7C" w:rsidRPr="0047730D" w:rsidRDefault="00246D7C" w:rsidP="00732D6A">
            <w:pPr>
              <w:pStyle w:val="rowtabella0"/>
              <w:rPr>
                <w:color w:val="002060"/>
              </w:rPr>
            </w:pPr>
            <w:r w:rsidRPr="0047730D">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2F53DE" w14:textId="77777777" w:rsidR="00246D7C" w:rsidRPr="0047730D" w:rsidRDefault="00246D7C" w:rsidP="00732D6A">
            <w:pPr>
              <w:pStyle w:val="rowtabella0"/>
              <w:rPr>
                <w:color w:val="002060"/>
              </w:rPr>
            </w:pPr>
            <w:r w:rsidRPr="0047730D">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B13467" w14:textId="77777777" w:rsidR="00246D7C" w:rsidRPr="0047730D" w:rsidRDefault="00246D7C" w:rsidP="00732D6A">
            <w:pPr>
              <w:pStyle w:val="rowtabella0"/>
              <w:rPr>
                <w:color w:val="002060"/>
              </w:rPr>
            </w:pPr>
            <w:r w:rsidRPr="0047730D">
              <w:rPr>
                <w:color w:val="002060"/>
              </w:rPr>
              <w:t>FRAZ.PAGLIARE VIA VECCHI</w:t>
            </w:r>
          </w:p>
        </w:tc>
      </w:tr>
      <w:tr w:rsidR="00246D7C" w:rsidRPr="0047730D" w14:paraId="044C5E52"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DE15F2" w14:textId="77777777" w:rsidR="00246D7C" w:rsidRPr="0047730D" w:rsidRDefault="00246D7C" w:rsidP="00732D6A">
            <w:pPr>
              <w:pStyle w:val="rowtabella0"/>
              <w:rPr>
                <w:color w:val="002060"/>
              </w:rPr>
            </w:pPr>
            <w:r w:rsidRPr="0047730D">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FCD0D0" w14:textId="77777777" w:rsidR="00246D7C" w:rsidRPr="0047730D" w:rsidRDefault="00246D7C" w:rsidP="00732D6A">
            <w:pPr>
              <w:pStyle w:val="rowtabella0"/>
              <w:rPr>
                <w:color w:val="002060"/>
              </w:rPr>
            </w:pPr>
            <w:r w:rsidRPr="0047730D">
              <w:rPr>
                <w:color w:val="002060"/>
              </w:rPr>
              <w:t>CASTRUM LAURI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E3849F"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637F0F" w14:textId="77777777" w:rsidR="00246D7C" w:rsidRPr="0047730D" w:rsidRDefault="00246D7C" w:rsidP="00732D6A">
            <w:pPr>
              <w:pStyle w:val="rowtabella0"/>
              <w:rPr>
                <w:color w:val="002060"/>
              </w:rPr>
            </w:pPr>
            <w:r w:rsidRPr="0047730D">
              <w:rPr>
                <w:color w:val="002060"/>
              </w:rPr>
              <w:t>31/10/2025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0E3E3C" w14:textId="77777777" w:rsidR="00246D7C" w:rsidRPr="0047730D" w:rsidRDefault="00246D7C" w:rsidP="00732D6A">
            <w:pPr>
              <w:pStyle w:val="rowtabella0"/>
              <w:rPr>
                <w:color w:val="002060"/>
              </w:rPr>
            </w:pPr>
            <w:r w:rsidRPr="0047730D">
              <w:rPr>
                <w:color w:val="002060"/>
              </w:rPr>
              <w:t xml:space="preserve">5623 PALESTRA </w:t>
            </w:r>
            <w:proofErr w:type="gramStart"/>
            <w:r w:rsidRPr="0047730D">
              <w:rPr>
                <w:color w:val="002060"/>
              </w:rPr>
              <w:t>SC.MEDIA</w:t>
            </w:r>
            <w:proofErr w:type="gramEnd"/>
            <w:r w:rsidRPr="0047730D">
              <w:rPr>
                <w:color w:val="002060"/>
              </w:rPr>
              <w:t xml:space="preserve"> </w:t>
            </w:r>
            <w:proofErr w:type="gramStart"/>
            <w:r w:rsidRPr="0047730D">
              <w:rPr>
                <w:color w:val="002060"/>
              </w:rPr>
              <w:t>B.ROSSELLI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767131" w14:textId="77777777" w:rsidR="00246D7C" w:rsidRPr="0047730D" w:rsidRDefault="00246D7C" w:rsidP="00732D6A">
            <w:pPr>
              <w:pStyle w:val="rowtabella0"/>
              <w:rPr>
                <w:color w:val="002060"/>
              </w:rPr>
            </w:pPr>
            <w:r w:rsidRPr="0047730D">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E14622" w14:textId="77777777" w:rsidR="00246D7C" w:rsidRPr="0047730D" w:rsidRDefault="00246D7C" w:rsidP="00732D6A">
            <w:pPr>
              <w:pStyle w:val="rowtabella0"/>
              <w:rPr>
                <w:color w:val="002060"/>
              </w:rPr>
            </w:pPr>
            <w:r w:rsidRPr="0047730D">
              <w:rPr>
                <w:color w:val="002060"/>
              </w:rPr>
              <w:t>VIA PIRANDELLO</w:t>
            </w:r>
          </w:p>
        </w:tc>
      </w:tr>
      <w:tr w:rsidR="00246D7C" w:rsidRPr="0047730D" w14:paraId="3B90DF6E" w14:textId="77777777" w:rsidTr="00732D6A">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CB2CB6" w14:textId="77777777" w:rsidR="00246D7C" w:rsidRPr="0047730D" w:rsidRDefault="00246D7C" w:rsidP="00732D6A">
            <w:pPr>
              <w:pStyle w:val="rowtabella0"/>
              <w:rPr>
                <w:color w:val="002060"/>
              </w:rPr>
            </w:pPr>
            <w:r w:rsidRPr="0047730D">
              <w:rPr>
                <w:color w:val="002060"/>
              </w:rPr>
              <w:t>RIVIERA DELLE PALME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7EE915" w14:textId="77777777" w:rsidR="00246D7C" w:rsidRPr="0047730D" w:rsidRDefault="00246D7C" w:rsidP="00732D6A">
            <w:pPr>
              <w:pStyle w:val="rowtabella0"/>
              <w:rPr>
                <w:color w:val="002060"/>
              </w:rPr>
            </w:pPr>
            <w:r w:rsidRPr="0047730D">
              <w:rPr>
                <w:color w:val="002060"/>
              </w:rPr>
              <w:t>FUTSAL VIRE GEOSISTEM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C08F7D"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4D90FA" w14:textId="77777777" w:rsidR="00246D7C" w:rsidRPr="0047730D" w:rsidRDefault="00246D7C" w:rsidP="00732D6A">
            <w:pPr>
              <w:pStyle w:val="rowtabella0"/>
              <w:rPr>
                <w:color w:val="002060"/>
              </w:rPr>
            </w:pPr>
            <w:r w:rsidRPr="0047730D">
              <w:rPr>
                <w:color w:val="002060"/>
              </w:rPr>
              <w:t>31/10/2025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BFB1E5" w14:textId="77777777" w:rsidR="00246D7C" w:rsidRPr="0047730D" w:rsidRDefault="00246D7C" w:rsidP="00732D6A">
            <w:pPr>
              <w:pStyle w:val="rowtabella0"/>
              <w:rPr>
                <w:color w:val="002060"/>
              </w:rPr>
            </w:pPr>
            <w:r w:rsidRPr="0047730D">
              <w:rPr>
                <w:color w:val="002060"/>
              </w:rPr>
              <w:t>5688 CAMPO COPERTO PORTO D'ASCOLI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186765" w14:textId="77777777" w:rsidR="00246D7C" w:rsidRPr="0047730D" w:rsidRDefault="00246D7C" w:rsidP="00732D6A">
            <w:pPr>
              <w:pStyle w:val="rowtabella0"/>
              <w:rPr>
                <w:color w:val="002060"/>
              </w:rPr>
            </w:pPr>
            <w:r w:rsidRPr="0047730D">
              <w:rPr>
                <w:color w:val="002060"/>
              </w:rPr>
              <w:t>SAN BENEDETTO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43794A" w14:textId="77777777" w:rsidR="00246D7C" w:rsidRPr="0047730D" w:rsidRDefault="00246D7C" w:rsidP="00732D6A">
            <w:pPr>
              <w:pStyle w:val="rowtabella0"/>
              <w:rPr>
                <w:color w:val="002060"/>
              </w:rPr>
            </w:pPr>
            <w:r w:rsidRPr="0047730D">
              <w:rPr>
                <w:color w:val="002060"/>
              </w:rPr>
              <w:t>VIA VAL CUVIA LOCALITA'AGRARIA</w:t>
            </w:r>
          </w:p>
        </w:tc>
      </w:tr>
    </w:tbl>
    <w:p w14:paraId="40BEC1CC" w14:textId="77777777" w:rsidR="00246D7C" w:rsidRPr="00C67005" w:rsidRDefault="00246D7C" w:rsidP="004434AF">
      <w:pPr>
        <w:pStyle w:val="breakline"/>
        <w:rPr>
          <w:color w:val="002060"/>
        </w:rPr>
      </w:pPr>
    </w:p>
    <w:p w14:paraId="5BB6C041" w14:textId="77777777" w:rsidR="004434AF" w:rsidRPr="00C67005" w:rsidRDefault="004434AF" w:rsidP="004434AF">
      <w:pPr>
        <w:pStyle w:val="titolocampionato0"/>
        <w:shd w:val="clear" w:color="auto" w:fill="CCCCCC"/>
        <w:spacing w:before="80" w:after="40"/>
        <w:rPr>
          <w:color w:val="002060"/>
        </w:rPr>
      </w:pPr>
      <w:r w:rsidRPr="00C67005">
        <w:rPr>
          <w:color w:val="002060"/>
        </w:rPr>
        <w:t>CALCIO A CINQUE SERIE D</w:t>
      </w:r>
    </w:p>
    <w:p w14:paraId="0CFA5EF3" w14:textId="77777777" w:rsidR="004434AF" w:rsidRPr="00FD14DB" w:rsidRDefault="004434AF" w:rsidP="004434AF">
      <w:pPr>
        <w:pStyle w:val="titoloprinc0"/>
        <w:rPr>
          <w:color w:val="002060"/>
        </w:rPr>
      </w:pPr>
      <w:r w:rsidRPr="00FD14DB">
        <w:rPr>
          <w:color w:val="002060"/>
        </w:rPr>
        <w:t>ANAGRAFICA/INDIRIZZARIO/VARIAZIONI CALENDARIO</w:t>
      </w:r>
    </w:p>
    <w:p w14:paraId="7C1941E0" w14:textId="77777777" w:rsidR="004434AF" w:rsidRDefault="004434AF" w:rsidP="004434AF">
      <w:pPr>
        <w:pStyle w:val="titoloprinc0"/>
        <w:jc w:val="both"/>
        <w:rPr>
          <w:b w:val="0"/>
          <w:bCs w:val="0"/>
          <w:color w:val="002060"/>
          <w:sz w:val="22"/>
          <w:szCs w:val="22"/>
        </w:rPr>
      </w:pPr>
    </w:p>
    <w:p w14:paraId="70013804" w14:textId="77777777" w:rsidR="004434AF" w:rsidRPr="00EE28BE" w:rsidRDefault="004434AF" w:rsidP="004434AF">
      <w:pPr>
        <w:pStyle w:val="titoloprinc0"/>
        <w:jc w:val="both"/>
        <w:rPr>
          <w:color w:val="002060"/>
          <w:sz w:val="22"/>
          <w:szCs w:val="22"/>
        </w:rPr>
      </w:pPr>
      <w:r w:rsidRPr="00EE28BE">
        <w:rPr>
          <w:color w:val="002060"/>
          <w:sz w:val="22"/>
          <w:szCs w:val="22"/>
        </w:rPr>
        <w:t>GIRONE “C”</w:t>
      </w:r>
    </w:p>
    <w:p w14:paraId="79CEE537" w14:textId="77777777" w:rsidR="004434AF" w:rsidRPr="00EE28BE" w:rsidRDefault="004434AF" w:rsidP="004434AF">
      <w:pPr>
        <w:pStyle w:val="titoloprinc0"/>
        <w:jc w:val="both"/>
        <w:rPr>
          <w:b w:val="0"/>
          <w:bCs w:val="0"/>
          <w:color w:val="002060"/>
          <w:sz w:val="22"/>
          <w:szCs w:val="22"/>
        </w:rPr>
      </w:pPr>
    </w:p>
    <w:p w14:paraId="113C6140" w14:textId="77777777" w:rsidR="004434AF" w:rsidRDefault="004434AF" w:rsidP="004434AF">
      <w:pPr>
        <w:pStyle w:val="titoloprinc0"/>
        <w:jc w:val="both"/>
        <w:rPr>
          <w:b w:val="0"/>
          <w:bCs w:val="0"/>
          <w:color w:val="002060"/>
          <w:sz w:val="22"/>
          <w:szCs w:val="22"/>
        </w:rPr>
      </w:pPr>
      <w:r w:rsidRPr="00781567">
        <w:rPr>
          <w:b w:val="0"/>
          <w:bCs w:val="0"/>
          <w:color w:val="002060"/>
          <w:sz w:val="22"/>
          <w:szCs w:val="22"/>
        </w:rPr>
        <w:t xml:space="preserve">La Società </w:t>
      </w:r>
      <w:r>
        <w:rPr>
          <w:color w:val="002060"/>
          <w:sz w:val="22"/>
          <w:szCs w:val="22"/>
        </w:rPr>
        <w:t>FIUMINATA</w:t>
      </w:r>
      <w:r w:rsidRPr="00781567">
        <w:rPr>
          <w:color w:val="002060"/>
          <w:sz w:val="22"/>
          <w:szCs w:val="22"/>
        </w:rPr>
        <w:t xml:space="preserve"> </w:t>
      </w:r>
      <w:r w:rsidRPr="00781567">
        <w:rPr>
          <w:b w:val="0"/>
          <w:bCs w:val="0"/>
          <w:color w:val="002060"/>
          <w:sz w:val="22"/>
          <w:szCs w:val="22"/>
        </w:rPr>
        <w:t xml:space="preserve">comunica che disputerà </w:t>
      </w:r>
      <w:r w:rsidRPr="00781567">
        <w:rPr>
          <w:b w:val="0"/>
          <w:bCs w:val="0"/>
          <w:color w:val="002060"/>
          <w:sz w:val="22"/>
          <w:szCs w:val="22"/>
          <w:u w:val="single"/>
        </w:rPr>
        <w:t>tutte le gare</w:t>
      </w:r>
      <w:r w:rsidRPr="00781567">
        <w:rPr>
          <w:b w:val="0"/>
          <w:bCs w:val="0"/>
          <w:color w:val="002060"/>
          <w:sz w:val="22"/>
          <w:szCs w:val="22"/>
        </w:rPr>
        <w:t xml:space="preserve"> interne </w:t>
      </w:r>
      <w:r>
        <w:rPr>
          <w:b w:val="0"/>
          <w:bCs w:val="0"/>
          <w:color w:val="002060"/>
          <w:sz w:val="22"/>
          <w:szCs w:val="22"/>
        </w:rPr>
        <w:t>il</w:t>
      </w:r>
      <w:r w:rsidRPr="00781567">
        <w:rPr>
          <w:b w:val="0"/>
          <w:bCs w:val="0"/>
          <w:color w:val="002060"/>
          <w:sz w:val="22"/>
          <w:szCs w:val="22"/>
        </w:rPr>
        <w:t xml:space="preserve"> </w:t>
      </w:r>
      <w:r>
        <w:rPr>
          <w:color w:val="002060"/>
          <w:sz w:val="22"/>
          <w:szCs w:val="22"/>
        </w:rPr>
        <w:t xml:space="preserve">VENERDI’ </w:t>
      </w:r>
      <w:r w:rsidRPr="00781567">
        <w:rPr>
          <w:b w:val="0"/>
          <w:bCs w:val="0"/>
          <w:color w:val="002060"/>
          <w:sz w:val="22"/>
          <w:szCs w:val="22"/>
        </w:rPr>
        <w:t xml:space="preserve">alle </w:t>
      </w:r>
      <w:r w:rsidRPr="00781567">
        <w:rPr>
          <w:color w:val="002060"/>
          <w:sz w:val="22"/>
          <w:szCs w:val="22"/>
        </w:rPr>
        <w:t xml:space="preserve">ore </w:t>
      </w:r>
      <w:r>
        <w:rPr>
          <w:color w:val="002060"/>
          <w:sz w:val="22"/>
          <w:szCs w:val="22"/>
        </w:rPr>
        <w:t>21:30</w:t>
      </w:r>
      <w:r w:rsidRPr="00781567">
        <w:rPr>
          <w:b w:val="0"/>
          <w:bCs w:val="0"/>
          <w:color w:val="002060"/>
          <w:sz w:val="22"/>
          <w:szCs w:val="22"/>
        </w:rPr>
        <w:t xml:space="preserve">, </w:t>
      </w:r>
      <w:r w:rsidRPr="00413063">
        <w:rPr>
          <w:color w:val="002060"/>
          <w:sz w:val="22"/>
          <w:szCs w:val="22"/>
        </w:rPr>
        <w:t>Palestra Comunale</w:t>
      </w:r>
      <w:r>
        <w:rPr>
          <w:color w:val="002060"/>
          <w:sz w:val="22"/>
          <w:szCs w:val="22"/>
        </w:rPr>
        <w:t xml:space="preserve"> “</w:t>
      </w:r>
      <w:proofErr w:type="spellStart"/>
      <w:r>
        <w:rPr>
          <w:color w:val="002060"/>
          <w:sz w:val="22"/>
          <w:szCs w:val="22"/>
        </w:rPr>
        <w:t>Pié</w:t>
      </w:r>
      <w:proofErr w:type="spellEnd"/>
      <w:r>
        <w:rPr>
          <w:color w:val="002060"/>
          <w:sz w:val="22"/>
          <w:szCs w:val="22"/>
        </w:rPr>
        <w:t xml:space="preserve"> di Gualdo”</w:t>
      </w:r>
      <w:r>
        <w:rPr>
          <w:b w:val="0"/>
          <w:bCs w:val="0"/>
          <w:color w:val="002060"/>
          <w:sz w:val="22"/>
          <w:szCs w:val="22"/>
        </w:rPr>
        <w:t xml:space="preserve">, Località </w:t>
      </w:r>
      <w:proofErr w:type="spellStart"/>
      <w:r>
        <w:rPr>
          <w:b w:val="0"/>
          <w:bCs w:val="0"/>
          <w:color w:val="002060"/>
          <w:sz w:val="22"/>
          <w:szCs w:val="22"/>
        </w:rPr>
        <w:t>Pié</w:t>
      </w:r>
      <w:proofErr w:type="spellEnd"/>
      <w:r>
        <w:rPr>
          <w:b w:val="0"/>
          <w:bCs w:val="0"/>
          <w:color w:val="002060"/>
          <w:sz w:val="22"/>
          <w:szCs w:val="22"/>
        </w:rPr>
        <w:t xml:space="preserve"> di Gualdo di </w:t>
      </w:r>
      <w:r w:rsidRPr="00413063">
        <w:rPr>
          <w:color w:val="002060"/>
          <w:sz w:val="22"/>
          <w:szCs w:val="22"/>
        </w:rPr>
        <w:t>PIORACO</w:t>
      </w:r>
      <w:r w:rsidRPr="00781567">
        <w:rPr>
          <w:b w:val="0"/>
          <w:bCs w:val="0"/>
          <w:color w:val="002060"/>
          <w:sz w:val="22"/>
          <w:szCs w:val="22"/>
        </w:rPr>
        <w:t>.</w:t>
      </w:r>
    </w:p>
    <w:p w14:paraId="546B87E0" w14:textId="77777777" w:rsidR="004434AF" w:rsidRDefault="004434AF" w:rsidP="004434AF">
      <w:pPr>
        <w:pStyle w:val="titoloprinc0"/>
        <w:jc w:val="both"/>
        <w:rPr>
          <w:b w:val="0"/>
          <w:bCs w:val="0"/>
          <w:color w:val="002060"/>
          <w:sz w:val="22"/>
          <w:szCs w:val="22"/>
        </w:rPr>
      </w:pPr>
    </w:p>
    <w:p w14:paraId="3C487BFC" w14:textId="77777777" w:rsidR="004434AF" w:rsidRPr="00FD14DB" w:rsidRDefault="004434AF" w:rsidP="004434AF">
      <w:pPr>
        <w:pStyle w:val="titoloprinc0"/>
        <w:jc w:val="both"/>
        <w:rPr>
          <w:b w:val="0"/>
          <w:bCs w:val="0"/>
          <w:color w:val="002060"/>
          <w:sz w:val="22"/>
          <w:szCs w:val="22"/>
        </w:rPr>
      </w:pPr>
      <w:r w:rsidRPr="00FD14DB">
        <w:rPr>
          <w:b w:val="0"/>
          <w:bCs w:val="0"/>
          <w:color w:val="002060"/>
          <w:sz w:val="22"/>
          <w:szCs w:val="22"/>
        </w:rPr>
        <w:t xml:space="preserve">La Società </w:t>
      </w:r>
      <w:r>
        <w:rPr>
          <w:color w:val="002060"/>
          <w:sz w:val="22"/>
          <w:szCs w:val="22"/>
        </w:rPr>
        <w:t>GROTTACCIA 2005</w:t>
      </w:r>
      <w:r w:rsidRPr="00FD14DB">
        <w:rPr>
          <w:color w:val="002060"/>
          <w:sz w:val="22"/>
          <w:szCs w:val="22"/>
        </w:rPr>
        <w:t xml:space="preserve"> </w:t>
      </w:r>
      <w:r w:rsidRPr="00FD14DB">
        <w:rPr>
          <w:b w:val="0"/>
          <w:bCs w:val="0"/>
          <w:color w:val="002060"/>
          <w:sz w:val="22"/>
          <w:szCs w:val="22"/>
        </w:rPr>
        <w:t>constatato che dispone di un impianto all’aperto,</w:t>
      </w:r>
      <w:r w:rsidRPr="00FD14DB">
        <w:rPr>
          <w:color w:val="002060"/>
          <w:sz w:val="22"/>
          <w:szCs w:val="22"/>
        </w:rPr>
        <w:t xml:space="preserve"> </w:t>
      </w:r>
      <w:r>
        <w:rPr>
          <w:b w:val="0"/>
          <w:bCs w:val="0"/>
          <w:color w:val="002060"/>
          <w:sz w:val="22"/>
          <w:szCs w:val="22"/>
        </w:rPr>
        <w:t xml:space="preserve">in ottemperanza a quanto disposto sul Comunicato Ufficiale n° 04 del 18/07/2025, </w:t>
      </w:r>
      <w:r w:rsidRPr="00FD14DB">
        <w:rPr>
          <w:b w:val="0"/>
          <w:bCs w:val="0"/>
          <w:color w:val="002060"/>
          <w:sz w:val="22"/>
          <w:szCs w:val="22"/>
        </w:rPr>
        <w:t xml:space="preserve">disputerà tutte le </w:t>
      </w:r>
      <w:r w:rsidRPr="00FD14DB">
        <w:rPr>
          <w:color w:val="002060"/>
          <w:sz w:val="22"/>
          <w:szCs w:val="22"/>
        </w:rPr>
        <w:t>gare interne</w:t>
      </w:r>
      <w:r w:rsidRPr="00FD14DB">
        <w:rPr>
          <w:b w:val="0"/>
          <w:bCs w:val="0"/>
          <w:color w:val="002060"/>
          <w:sz w:val="22"/>
          <w:szCs w:val="22"/>
        </w:rPr>
        <w:t xml:space="preserve"> relative ai mesi di </w:t>
      </w:r>
      <w:r w:rsidRPr="00FD14DB">
        <w:rPr>
          <w:color w:val="002060"/>
          <w:sz w:val="22"/>
          <w:szCs w:val="22"/>
        </w:rPr>
        <w:t>NOVEMBRE, DICEMBRE, GENNAIO E FEBBRAIO PP.VV.</w:t>
      </w:r>
      <w:r w:rsidRPr="00FD14DB">
        <w:rPr>
          <w:b w:val="0"/>
          <w:bCs w:val="0"/>
          <w:color w:val="002060"/>
          <w:sz w:val="22"/>
          <w:szCs w:val="22"/>
        </w:rPr>
        <w:t xml:space="preserve"> il </w:t>
      </w:r>
      <w:r w:rsidRPr="00FD14DB">
        <w:rPr>
          <w:color w:val="002060"/>
          <w:sz w:val="22"/>
          <w:szCs w:val="22"/>
        </w:rPr>
        <w:t xml:space="preserve">SABATO </w:t>
      </w:r>
      <w:r w:rsidRPr="00FD14DB">
        <w:rPr>
          <w:b w:val="0"/>
          <w:bCs w:val="0"/>
          <w:color w:val="002060"/>
          <w:sz w:val="22"/>
          <w:szCs w:val="22"/>
        </w:rPr>
        <w:t xml:space="preserve">alle </w:t>
      </w:r>
      <w:r w:rsidRPr="00FD14DB">
        <w:rPr>
          <w:color w:val="002060"/>
          <w:sz w:val="22"/>
          <w:szCs w:val="22"/>
        </w:rPr>
        <w:t>ore 15:00</w:t>
      </w:r>
      <w:r w:rsidRPr="00FD14DB">
        <w:rPr>
          <w:b w:val="0"/>
          <w:bCs w:val="0"/>
          <w:color w:val="002060"/>
          <w:sz w:val="22"/>
          <w:szCs w:val="22"/>
        </w:rPr>
        <w:t>.</w:t>
      </w:r>
    </w:p>
    <w:p w14:paraId="43C943B2" w14:textId="77777777" w:rsidR="004434AF" w:rsidRPr="00FD14DB" w:rsidRDefault="004434AF" w:rsidP="004434AF">
      <w:pPr>
        <w:pStyle w:val="titoloprinc0"/>
        <w:jc w:val="both"/>
        <w:rPr>
          <w:b w:val="0"/>
          <w:bCs w:val="0"/>
          <w:color w:val="002060"/>
          <w:sz w:val="22"/>
          <w:szCs w:val="22"/>
        </w:rPr>
      </w:pPr>
    </w:p>
    <w:p w14:paraId="1B36D2A4" w14:textId="77777777" w:rsidR="004434AF" w:rsidRPr="00FD14DB" w:rsidRDefault="004434AF" w:rsidP="004434AF">
      <w:pPr>
        <w:pStyle w:val="titoloprinc0"/>
        <w:jc w:val="both"/>
        <w:rPr>
          <w:color w:val="002060"/>
          <w:sz w:val="22"/>
          <w:szCs w:val="22"/>
        </w:rPr>
      </w:pPr>
      <w:r w:rsidRPr="00FD14DB">
        <w:rPr>
          <w:color w:val="002060"/>
          <w:sz w:val="22"/>
          <w:szCs w:val="22"/>
        </w:rPr>
        <w:t>GIRONE “</w:t>
      </w:r>
      <w:r>
        <w:rPr>
          <w:color w:val="002060"/>
          <w:sz w:val="22"/>
          <w:szCs w:val="22"/>
        </w:rPr>
        <w:t>F</w:t>
      </w:r>
      <w:r w:rsidRPr="00FD14DB">
        <w:rPr>
          <w:color w:val="002060"/>
          <w:sz w:val="22"/>
          <w:szCs w:val="22"/>
        </w:rPr>
        <w:t>”</w:t>
      </w:r>
    </w:p>
    <w:p w14:paraId="213BA24A" w14:textId="77777777" w:rsidR="004434AF" w:rsidRPr="00FD14DB" w:rsidRDefault="004434AF" w:rsidP="004434AF">
      <w:pPr>
        <w:pStyle w:val="titoloprinc0"/>
        <w:jc w:val="both"/>
        <w:rPr>
          <w:b w:val="0"/>
          <w:bCs w:val="0"/>
          <w:color w:val="002060"/>
          <w:sz w:val="22"/>
          <w:szCs w:val="22"/>
        </w:rPr>
      </w:pPr>
    </w:p>
    <w:p w14:paraId="07CDBA04" w14:textId="77777777" w:rsidR="004434AF" w:rsidRDefault="004434AF" w:rsidP="004434AF">
      <w:pPr>
        <w:pStyle w:val="titoloprinc0"/>
        <w:jc w:val="both"/>
        <w:rPr>
          <w:b w:val="0"/>
          <w:bCs w:val="0"/>
          <w:color w:val="002060"/>
          <w:sz w:val="22"/>
          <w:szCs w:val="22"/>
        </w:rPr>
      </w:pPr>
      <w:r w:rsidRPr="00FD14DB">
        <w:rPr>
          <w:b w:val="0"/>
          <w:bCs w:val="0"/>
          <w:color w:val="002060"/>
          <w:sz w:val="22"/>
          <w:szCs w:val="22"/>
        </w:rPr>
        <w:t xml:space="preserve">La Società </w:t>
      </w:r>
      <w:r>
        <w:rPr>
          <w:color w:val="002060"/>
          <w:sz w:val="22"/>
          <w:szCs w:val="22"/>
        </w:rPr>
        <w:t>CASTIGNANO A.S.D.</w:t>
      </w:r>
      <w:r w:rsidRPr="00FD14DB">
        <w:rPr>
          <w:color w:val="002060"/>
          <w:sz w:val="22"/>
          <w:szCs w:val="22"/>
        </w:rPr>
        <w:t xml:space="preserve"> </w:t>
      </w:r>
      <w:r w:rsidRPr="00FD14DB">
        <w:rPr>
          <w:b w:val="0"/>
          <w:bCs w:val="0"/>
          <w:color w:val="002060"/>
          <w:sz w:val="22"/>
          <w:szCs w:val="22"/>
        </w:rPr>
        <w:t>constatato che dispone di un impianto all’aperto,</w:t>
      </w:r>
      <w:r w:rsidRPr="00FD14DB">
        <w:rPr>
          <w:color w:val="002060"/>
          <w:sz w:val="22"/>
          <w:szCs w:val="22"/>
        </w:rPr>
        <w:t xml:space="preserve"> </w:t>
      </w:r>
      <w:r>
        <w:rPr>
          <w:b w:val="0"/>
          <w:bCs w:val="0"/>
          <w:color w:val="002060"/>
          <w:sz w:val="22"/>
          <w:szCs w:val="22"/>
        </w:rPr>
        <w:t xml:space="preserve">in ottemperanza a quanto disposto sul Comunicato Ufficiale n° 04 del 18/07/2025, </w:t>
      </w:r>
      <w:r w:rsidRPr="00FD14DB">
        <w:rPr>
          <w:b w:val="0"/>
          <w:bCs w:val="0"/>
          <w:color w:val="002060"/>
          <w:sz w:val="22"/>
          <w:szCs w:val="22"/>
        </w:rPr>
        <w:t xml:space="preserve">disputerà tutte le </w:t>
      </w:r>
      <w:r w:rsidRPr="00FD14DB">
        <w:rPr>
          <w:color w:val="002060"/>
          <w:sz w:val="22"/>
          <w:szCs w:val="22"/>
        </w:rPr>
        <w:t>gare interne</w:t>
      </w:r>
      <w:r w:rsidRPr="00FD14DB">
        <w:rPr>
          <w:b w:val="0"/>
          <w:bCs w:val="0"/>
          <w:color w:val="002060"/>
          <w:sz w:val="22"/>
          <w:szCs w:val="22"/>
        </w:rPr>
        <w:t xml:space="preserve"> relative ai mesi di </w:t>
      </w:r>
      <w:r w:rsidRPr="00FD14DB">
        <w:rPr>
          <w:color w:val="002060"/>
          <w:sz w:val="22"/>
          <w:szCs w:val="22"/>
        </w:rPr>
        <w:t>NOVEMBRE, DICEMBRE, GENNAIO E FEBBRAIO PP.VV.</w:t>
      </w:r>
      <w:r w:rsidRPr="00FD14DB">
        <w:rPr>
          <w:b w:val="0"/>
          <w:bCs w:val="0"/>
          <w:color w:val="002060"/>
          <w:sz w:val="22"/>
          <w:szCs w:val="22"/>
        </w:rPr>
        <w:t xml:space="preserve"> il </w:t>
      </w:r>
      <w:r w:rsidRPr="00FD14DB">
        <w:rPr>
          <w:color w:val="002060"/>
          <w:sz w:val="22"/>
          <w:szCs w:val="22"/>
        </w:rPr>
        <w:t xml:space="preserve">SABATO </w:t>
      </w:r>
      <w:r w:rsidRPr="00FD14DB">
        <w:rPr>
          <w:b w:val="0"/>
          <w:bCs w:val="0"/>
          <w:color w:val="002060"/>
          <w:sz w:val="22"/>
          <w:szCs w:val="22"/>
        </w:rPr>
        <w:t xml:space="preserve">alle </w:t>
      </w:r>
      <w:r w:rsidRPr="00FD14DB">
        <w:rPr>
          <w:color w:val="002060"/>
          <w:sz w:val="22"/>
          <w:szCs w:val="22"/>
        </w:rPr>
        <w:t>ore 15:00</w:t>
      </w:r>
      <w:r w:rsidRPr="00FD14DB">
        <w:rPr>
          <w:b w:val="0"/>
          <w:bCs w:val="0"/>
          <w:color w:val="002060"/>
          <w:sz w:val="22"/>
          <w:szCs w:val="22"/>
        </w:rPr>
        <w:t>.</w:t>
      </w:r>
    </w:p>
    <w:p w14:paraId="7A65E9B7" w14:textId="77777777" w:rsidR="004434AF" w:rsidRPr="00FD14DB" w:rsidRDefault="004434AF" w:rsidP="004434AF">
      <w:pPr>
        <w:pStyle w:val="titoloprinc0"/>
        <w:jc w:val="both"/>
        <w:rPr>
          <w:b w:val="0"/>
          <w:bCs w:val="0"/>
          <w:color w:val="002060"/>
          <w:sz w:val="22"/>
          <w:szCs w:val="22"/>
        </w:rPr>
      </w:pPr>
    </w:p>
    <w:p w14:paraId="696A3623" w14:textId="77777777" w:rsidR="004434AF" w:rsidRPr="0009715B" w:rsidRDefault="004434AF" w:rsidP="004434AF">
      <w:pPr>
        <w:pStyle w:val="titolomedio0"/>
        <w:rPr>
          <w:color w:val="002060"/>
          <w:sz w:val="36"/>
          <w:szCs w:val="36"/>
        </w:rPr>
      </w:pPr>
      <w:r w:rsidRPr="0009715B">
        <w:rPr>
          <w:color w:val="002060"/>
          <w:sz w:val="36"/>
          <w:szCs w:val="36"/>
        </w:rPr>
        <w:t>RECUPERO PROGRAMMATO</w:t>
      </w:r>
    </w:p>
    <w:p w14:paraId="2AABC1DF" w14:textId="77777777" w:rsidR="004434AF" w:rsidRPr="00C67005" w:rsidRDefault="004434AF" w:rsidP="004434AF">
      <w:pPr>
        <w:pStyle w:val="breakline"/>
        <w:rPr>
          <w:color w:val="002060"/>
        </w:rPr>
      </w:pPr>
    </w:p>
    <w:p w14:paraId="1A3943BB" w14:textId="77777777" w:rsidR="004434AF" w:rsidRPr="00C67005" w:rsidRDefault="004434AF" w:rsidP="004434AF">
      <w:pPr>
        <w:pStyle w:val="breakline"/>
        <w:rPr>
          <w:color w:val="002060"/>
        </w:rPr>
      </w:pPr>
    </w:p>
    <w:p w14:paraId="21E82DDC" w14:textId="77777777" w:rsidR="004434AF" w:rsidRPr="00C67005" w:rsidRDefault="004434AF" w:rsidP="004434AF">
      <w:pPr>
        <w:pStyle w:val="sottotitolocampionato10"/>
        <w:rPr>
          <w:color w:val="002060"/>
        </w:rPr>
      </w:pPr>
      <w:r w:rsidRPr="00C67005">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434AF" w:rsidRPr="00C67005" w14:paraId="7A28E70E" w14:textId="77777777" w:rsidTr="00732D6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40AFD" w14:textId="77777777" w:rsidR="004434AF" w:rsidRPr="00C67005" w:rsidRDefault="004434AF" w:rsidP="00732D6A">
            <w:pPr>
              <w:pStyle w:val="headertabella0"/>
              <w:rPr>
                <w:color w:val="002060"/>
              </w:rPr>
            </w:pPr>
            <w:r w:rsidRPr="00C67005">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68358" w14:textId="77777777" w:rsidR="004434AF" w:rsidRPr="00C67005" w:rsidRDefault="004434AF" w:rsidP="00732D6A">
            <w:pPr>
              <w:pStyle w:val="headertabella0"/>
              <w:rPr>
                <w:color w:val="002060"/>
              </w:rPr>
            </w:pPr>
            <w:r w:rsidRPr="00C67005">
              <w:rPr>
                <w:color w:val="002060"/>
              </w:rPr>
              <w:t xml:space="preserve">N° </w:t>
            </w:r>
            <w:proofErr w:type="spellStart"/>
            <w:r w:rsidRPr="00C67005">
              <w:rPr>
                <w:color w:val="002060"/>
              </w:rPr>
              <w:t>Gior</w:t>
            </w:r>
            <w:proofErr w:type="spellEnd"/>
            <w:r w:rsidRPr="00C67005">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9B556" w14:textId="77777777" w:rsidR="004434AF" w:rsidRPr="00C67005" w:rsidRDefault="004434AF" w:rsidP="00732D6A">
            <w:pPr>
              <w:pStyle w:val="headertabella0"/>
              <w:rPr>
                <w:color w:val="002060"/>
              </w:rPr>
            </w:pPr>
            <w:r w:rsidRPr="00C67005">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E936F" w14:textId="77777777" w:rsidR="004434AF" w:rsidRPr="00C67005" w:rsidRDefault="004434AF" w:rsidP="00732D6A">
            <w:pPr>
              <w:pStyle w:val="headertabella0"/>
              <w:rPr>
                <w:color w:val="002060"/>
              </w:rPr>
            </w:pPr>
            <w:r w:rsidRPr="00C6700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AF872" w14:textId="77777777" w:rsidR="004434AF" w:rsidRPr="00C67005" w:rsidRDefault="004434AF" w:rsidP="00732D6A">
            <w:pPr>
              <w:pStyle w:val="headertabella0"/>
              <w:rPr>
                <w:color w:val="002060"/>
              </w:rPr>
            </w:pPr>
            <w:r w:rsidRPr="00C67005">
              <w:rPr>
                <w:color w:val="002060"/>
              </w:rPr>
              <w:t xml:space="preserve">Data </w:t>
            </w:r>
            <w:proofErr w:type="spellStart"/>
            <w:r w:rsidRPr="00C67005">
              <w:rPr>
                <w:color w:val="002060"/>
              </w:rPr>
              <w:t>Orig</w:t>
            </w:r>
            <w:proofErr w:type="spellEnd"/>
            <w:r w:rsidRPr="00C6700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9EF47" w14:textId="77777777" w:rsidR="004434AF" w:rsidRPr="00C67005" w:rsidRDefault="004434AF" w:rsidP="00732D6A">
            <w:pPr>
              <w:pStyle w:val="headertabella0"/>
              <w:rPr>
                <w:color w:val="002060"/>
              </w:rPr>
            </w:pPr>
            <w:r w:rsidRPr="00C6700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D43AA" w14:textId="77777777" w:rsidR="004434AF" w:rsidRPr="00C67005" w:rsidRDefault="004434AF" w:rsidP="00732D6A">
            <w:pPr>
              <w:pStyle w:val="headertabella0"/>
              <w:rPr>
                <w:color w:val="002060"/>
              </w:rPr>
            </w:pPr>
            <w:r w:rsidRPr="00C67005">
              <w:rPr>
                <w:color w:val="002060"/>
              </w:rPr>
              <w:t xml:space="preserve">Ora </w:t>
            </w:r>
            <w:proofErr w:type="spellStart"/>
            <w:r w:rsidRPr="00C67005">
              <w:rPr>
                <w:color w:val="002060"/>
              </w:rPr>
              <w:t>Orig</w:t>
            </w:r>
            <w:proofErr w:type="spellEnd"/>
            <w:r w:rsidRPr="00C67005">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9DEE5" w14:textId="77777777" w:rsidR="004434AF" w:rsidRPr="00C67005" w:rsidRDefault="004434AF" w:rsidP="00732D6A">
            <w:pPr>
              <w:pStyle w:val="headertabella0"/>
              <w:rPr>
                <w:color w:val="002060"/>
              </w:rPr>
            </w:pPr>
            <w:r w:rsidRPr="00C67005">
              <w:rPr>
                <w:color w:val="002060"/>
              </w:rPr>
              <w:t>Impianto</w:t>
            </w:r>
          </w:p>
        </w:tc>
      </w:tr>
      <w:tr w:rsidR="004434AF" w:rsidRPr="00C67005" w14:paraId="47EDF96D" w14:textId="77777777" w:rsidTr="00732D6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50B8F" w14:textId="77777777" w:rsidR="004434AF" w:rsidRPr="0009715B" w:rsidRDefault="004434AF" w:rsidP="00732D6A">
            <w:pPr>
              <w:pStyle w:val="rowtabella0"/>
              <w:rPr>
                <w:color w:val="002060"/>
                <w:highlight w:val="yellow"/>
              </w:rPr>
            </w:pPr>
            <w:r w:rsidRPr="0009715B">
              <w:rPr>
                <w:color w:val="002060"/>
                <w:highlight w:val="yellow"/>
              </w:rPr>
              <w:t>12/11/2025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93003" w14:textId="77777777" w:rsidR="004434AF" w:rsidRPr="0009715B" w:rsidRDefault="004434AF" w:rsidP="00732D6A">
            <w:pPr>
              <w:pStyle w:val="rowtabella0"/>
              <w:jc w:val="center"/>
              <w:rPr>
                <w:color w:val="002060"/>
                <w:highlight w:val="yellow"/>
              </w:rPr>
            </w:pPr>
            <w:r w:rsidRPr="0009715B">
              <w:rPr>
                <w:color w:val="002060"/>
                <w:highlight w:val="yellow"/>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3AC5F" w14:textId="77777777" w:rsidR="004434AF" w:rsidRPr="0009715B" w:rsidRDefault="004434AF" w:rsidP="00732D6A">
            <w:pPr>
              <w:pStyle w:val="rowtabella0"/>
              <w:rPr>
                <w:color w:val="002060"/>
                <w:highlight w:val="yellow"/>
              </w:rPr>
            </w:pPr>
            <w:r w:rsidRPr="0009715B">
              <w:rPr>
                <w:color w:val="002060"/>
                <w:highlight w:val="yellow"/>
              </w:rPr>
              <w:t>FIUMINATA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884B7" w14:textId="77777777" w:rsidR="004434AF" w:rsidRPr="0009715B" w:rsidRDefault="004434AF" w:rsidP="00732D6A">
            <w:pPr>
              <w:pStyle w:val="rowtabella0"/>
              <w:rPr>
                <w:color w:val="002060"/>
                <w:highlight w:val="yellow"/>
              </w:rPr>
            </w:pPr>
            <w:r w:rsidRPr="0009715B">
              <w:rPr>
                <w:color w:val="002060"/>
                <w:highlight w:val="yellow"/>
              </w:rPr>
              <w:t>FUTSAL SENTINUM</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82FE8" w14:textId="77777777" w:rsidR="004434AF" w:rsidRPr="00C67005" w:rsidRDefault="004434AF" w:rsidP="00732D6A">
            <w:pPr>
              <w:pStyle w:val="rowtabella0"/>
              <w:rPr>
                <w:color w:val="002060"/>
              </w:rPr>
            </w:pPr>
            <w:r w:rsidRPr="00C67005">
              <w:rPr>
                <w:color w:val="002060"/>
              </w:rPr>
              <w:t>17/10/2025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29F71" w14:textId="77777777" w:rsidR="004434AF" w:rsidRPr="00C67005" w:rsidRDefault="004434AF" w:rsidP="00732D6A">
            <w:pPr>
              <w:pStyle w:val="rowtabella0"/>
              <w:jc w:val="center"/>
              <w:rPr>
                <w:color w:val="002060"/>
              </w:rPr>
            </w:pPr>
            <w:r w:rsidRPr="0009715B">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B6274" w14:textId="77777777" w:rsidR="004434AF" w:rsidRPr="00C67005" w:rsidRDefault="004434AF" w:rsidP="00732D6A">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CE304" w14:textId="77777777" w:rsidR="004434AF" w:rsidRPr="00C67005" w:rsidRDefault="004434AF" w:rsidP="00732D6A">
            <w:pPr>
              <w:rPr>
                <w:color w:val="002060"/>
              </w:rPr>
            </w:pPr>
          </w:p>
        </w:tc>
      </w:tr>
    </w:tbl>
    <w:p w14:paraId="0F86B6CC" w14:textId="77777777" w:rsidR="004434AF" w:rsidRDefault="004434AF" w:rsidP="004434AF">
      <w:pPr>
        <w:pStyle w:val="breakline"/>
        <w:rPr>
          <w:rFonts w:eastAsiaTheme="minorEastAsia"/>
          <w:color w:val="002060"/>
        </w:rPr>
      </w:pPr>
    </w:p>
    <w:p w14:paraId="47D7104E" w14:textId="77777777" w:rsidR="0009715B" w:rsidRPr="00C67005" w:rsidRDefault="0009715B" w:rsidP="004434AF">
      <w:pPr>
        <w:pStyle w:val="breakline"/>
        <w:rPr>
          <w:rFonts w:eastAsiaTheme="minorEastAsia"/>
          <w:color w:val="002060"/>
        </w:rPr>
      </w:pPr>
    </w:p>
    <w:p w14:paraId="23BDD46A" w14:textId="77777777" w:rsidR="0009715B" w:rsidRPr="00C67005" w:rsidRDefault="0009715B" w:rsidP="0009715B">
      <w:pPr>
        <w:pStyle w:val="titoloprinc0"/>
        <w:rPr>
          <w:color w:val="002060"/>
        </w:rPr>
      </w:pPr>
      <w:r w:rsidRPr="00C67005">
        <w:rPr>
          <w:color w:val="002060"/>
        </w:rPr>
        <w:t>VARIAZIONI AL PROGRAMMA GARE</w:t>
      </w:r>
    </w:p>
    <w:p w14:paraId="448AA79F" w14:textId="77777777" w:rsidR="0009715B" w:rsidRPr="00C67005" w:rsidRDefault="0009715B" w:rsidP="0009715B">
      <w:pPr>
        <w:pStyle w:val="breakline"/>
        <w:rPr>
          <w:color w:val="002060"/>
        </w:rPr>
      </w:pPr>
    </w:p>
    <w:p w14:paraId="449EB377" w14:textId="77777777" w:rsidR="004434AF" w:rsidRPr="00C67005" w:rsidRDefault="004434AF" w:rsidP="004434AF">
      <w:pPr>
        <w:pStyle w:val="breakline"/>
        <w:rPr>
          <w:color w:val="002060"/>
        </w:rPr>
      </w:pPr>
    </w:p>
    <w:p w14:paraId="1757BB8B" w14:textId="77777777" w:rsidR="004434AF" w:rsidRPr="00C67005" w:rsidRDefault="004434AF" w:rsidP="004434AF">
      <w:pPr>
        <w:pStyle w:val="sottotitolocampionato10"/>
        <w:rPr>
          <w:color w:val="002060"/>
        </w:rPr>
      </w:pPr>
      <w:r w:rsidRPr="00C6700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434AF" w:rsidRPr="00C67005" w14:paraId="44003A2B" w14:textId="77777777" w:rsidTr="0065586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278C6" w14:textId="77777777" w:rsidR="004434AF" w:rsidRPr="00C67005" w:rsidRDefault="004434AF" w:rsidP="00732D6A">
            <w:pPr>
              <w:pStyle w:val="headertabella0"/>
              <w:rPr>
                <w:color w:val="002060"/>
              </w:rPr>
            </w:pPr>
            <w:r w:rsidRPr="00C6700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FFD07" w14:textId="77777777" w:rsidR="004434AF" w:rsidRPr="00C67005" w:rsidRDefault="004434AF" w:rsidP="00732D6A">
            <w:pPr>
              <w:pStyle w:val="headertabella0"/>
              <w:rPr>
                <w:color w:val="002060"/>
              </w:rPr>
            </w:pPr>
            <w:r w:rsidRPr="00C67005">
              <w:rPr>
                <w:color w:val="002060"/>
              </w:rPr>
              <w:t xml:space="preserve">N° </w:t>
            </w:r>
            <w:proofErr w:type="spellStart"/>
            <w:r w:rsidRPr="00C67005">
              <w:rPr>
                <w:color w:val="002060"/>
              </w:rPr>
              <w:t>Gior</w:t>
            </w:r>
            <w:proofErr w:type="spellEnd"/>
            <w:r w:rsidRPr="00C67005">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BAB8C1" w14:textId="77777777" w:rsidR="004434AF" w:rsidRPr="00C67005" w:rsidRDefault="004434AF" w:rsidP="00732D6A">
            <w:pPr>
              <w:pStyle w:val="headertabella0"/>
              <w:rPr>
                <w:color w:val="002060"/>
              </w:rPr>
            </w:pPr>
            <w:r w:rsidRPr="00C6700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E9B54" w14:textId="77777777" w:rsidR="004434AF" w:rsidRPr="00C67005" w:rsidRDefault="004434AF" w:rsidP="00732D6A">
            <w:pPr>
              <w:pStyle w:val="headertabella0"/>
              <w:rPr>
                <w:color w:val="002060"/>
              </w:rPr>
            </w:pPr>
            <w:r w:rsidRPr="00C6700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9CFD6" w14:textId="77777777" w:rsidR="004434AF" w:rsidRPr="00C67005" w:rsidRDefault="004434AF" w:rsidP="00732D6A">
            <w:pPr>
              <w:pStyle w:val="headertabella0"/>
              <w:rPr>
                <w:color w:val="002060"/>
              </w:rPr>
            </w:pPr>
            <w:r w:rsidRPr="00C67005">
              <w:rPr>
                <w:color w:val="002060"/>
              </w:rPr>
              <w:t xml:space="preserve">Data </w:t>
            </w:r>
            <w:proofErr w:type="spellStart"/>
            <w:r w:rsidRPr="00C67005">
              <w:rPr>
                <w:color w:val="002060"/>
              </w:rPr>
              <w:t>Orig</w:t>
            </w:r>
            <w:proofErr w:type="spellEnd"/>
            <w:r w:rsidRPr="00C6700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73B47" w14:textId="77777777" w:rsidR="004434AF" w:rsidRPr="00C67005" w:rsidRDefault="004434AF" w:rsidP="00732D6A">
            <w:pPr>
              <w:pStyle w:val="headertabella0"/>
              <w:rPr>
                <w:color w:val="002060"/>
              </w:rPr>
            </w:pPr>
            <w:r w:rsidRPr="00C6700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9FA45" w14:textId="77777777" w:rsidR="004434AF" w:rsidRPr="00C67005" w:rsidRDefault="004434AF" w:rsidP="00732D6A">
            <w:pPr>
              <w:pStyle w:val="headertabella0"/>
              <w:rPr>
                <w:color w:val="002060"/>
              </w:rPr>
            </w:pPr>
            <w:r w:rsidRPr="00C67005">
              <w:rPr>
                <w:color w:val="002060"/>
              </w:rPr>
              <w:t xml:space="preserve">Ora </w:t>
            </w:r>
            <w:proofErr w:type="spellStart"/>
            <w:r w:rsidRPr="00C67005">
              <w:rPr>
                <w:color w:val="002060"/>
              </w:rPr>
              <w:t>Orig</w:t>
            </w:r>
            <w:proofErr w:type="spellEnd"/>
            <w:r w:rsidRPr="00C67005">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2FCFD" w14:textId="77777777" w:rsidR="004434AF" w:rsidRPr="00C67005" w:rsidRDefault="004434AF" w:rsidP="00732D6A">
            <w:pPr>
              <w:pStyle w:val="headertabella0"/>
              <w:rPr>
                <w:color w:val="002060"/>
              </w:rPr>
            </w:pPr>
            <w:r w:rsidRPr="00C67005">
              <w:rPr>
                <w:color w:val="002060"/>
              </w:rPr>
              <w:t>Impianto</w:t>
            </w:r>
          </w:p>
        </w:tc>
      </w:tr>
      <w:tr w:rsidR="004434AF" w:rsidRPr="00C67005" w14:paraId="3E3A13E1" w14:textId="77777777" w:rsidTr="0065586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46FAB" w14:textId="77777777" w:rsidR="004434AF" w:rsidRPr="0009715B" w:rsidRDefault="004434AF" w:rsidP="00732D6A">
            <w:pPr>
              <w:pStyle w:val="rowtabella0"/>
              <w:rPr>
                <w:color w:val="002060"/>
                <w:highlight w:val="yellow"/>
              </w:rPr>
            </w:pPr>
            <w:r w:rsidRPr="0009715B">
              <w:rPr>
                <w:color w:val="002060"/>
                <w:highlight w:val="yellow"/>
              </w:rPr>
              <w:t>31/10/2025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CCA1D" w14:textId="77777777" w:rsidR="004434AF" w:rsidRPr="0009715B" w:rsidRDefault="004434AF" w:rsidP="00732D6A">
            <w:pPr>
              <w:pStyle w:val="rowtabella0"/>
              <w:jc w:val="center"/>
              <w:rPr>
                <w:color w:val="002060"/>
                <w:highlight w:val="yellow"/>
              </w:rPr>
            </w:pPr>
            <w:r w:rsidRPr="0009715B">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28FF3" w14:textId="77777777" w:rsidR="004434AF" w:rsidRPr="0009715B" w:rsidRDefault="004434AF" w:rsidP="00732D6A">
            <w:pPr>
              <w:pStyle w:val="rowtabella0"/>
              <w:rPr>
                <w:color w:val="002060"/>
                <w:highlight w:val="yellow"/>
              </w:rPr>
            </w:pPr>
            <w:r w:rsidRPr="0009715B">
              <w:rPr>
                <w:color w:val="002060"/>
                <w:highlight w:val="yellow"/>
              </w:rPr>
              <w:t>SAN COSTANZO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9602E" w14:textId="77777777" w:rsidR="004434AF" w:rsidRPr="0009715B" w:rsidRDefault="004434AF" w:rsidP="00732D6A">
            <w:pPr>
              <w:pStyle w:val="rowtabella0"/>
              <w:rPr>
                <w:color w:val="002060"/>
                <w:highlight w:val="yellow"/>
              </w:rPr>
            </w:pPr>
            <w:r w:rsidRPr="0009715B">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B84C7" w14:textId="77777777" w:rsidR="004434AF" w:rsidRPr="00C67005" w:rsidRDefault="004434AF" w:rsidP="00732D6A">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18563" w14:textId="77777777" w:rsidR="004434AF" w:rsidRPr="00C67005" w:rsidRDefault="004434AF" w:rsidP="00732D6A">
            <w:pPr>
              <w:pStyle w:val="rowtabella0"/>
              <w:jc w:val="center"/>
              <w:rPr>
                <w:color w:val="002060"/>
              </w:rPr>
            </w:pPr>
            <w:r w:rsidRPr="0009715B">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6D832" w14:textId="77777777" w:rsidR="004434AF" w:rsidRPr="00C67005" w:rsidRDefault="004434AF" w:rsidP="00732D6A">
            <w:pPr>
              <w:pStyle w:val="rowtabella0"/>
              <w:jc w:val="center"/>
              <w:rPr>
                <w:color w:val="002060"/>
              </w:rPr>
            </w:pPr>
            <w:r w:rsidRPr="00C67005">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0B69B" w14:textId="77777777" w:rsidR="004434AF" w:rsidRPr="00C67005" w:rsidRDefault="004434AF" w:rsidP="00732D6A">
            <w:pPr>
              <w:rPr>
                <w:color w:val="002060"/>
              </w:rPr>
            </w:pPr>
          </w:p>
        </w:tc>
      </w:tr>
    </w:tbl>
    <w:p w14:paraId="7C4795DA" w14:textId="77777777" w:rsidR="004434AF" w:rsidRPr="00C67005" w:rsidRDefault="004434AF" w:rsidP="004434AF">
      <w:pPr>
        <w:pStyle w:val="breakline"/>
        <w:rPr>
          <w:rFonts w:eastAsiaTheme="minorEastAsia"/>
          <w:color w:val="002060"/>
        </w:rPr>
      </w:pPr>
    </w:p>
    <w:p w14:paraId="614CD1B7" w14:textId="77777777" w:rsidR="004434AF" w:rsidRPr="00C67005" w:rsidRDefault="004434AF" w:rsidP="004434AF">
      <w:pPr>
        <w:pStyle w:val="breakline"/>
        <w:rPr>
          <w:color w:val="002060"/>
        </w:rPr>
      </w:pPr>
    </w:p>
    <w:p w14:paraId="32143D76" w14:textId="77777777" w:rsidR="004434AF" w:rsidRPr="00C67005" w:rsidRDefault="004434AF" w:rsidP="004434AF">
      <w:pPr>
        <w:pStyle w:val="sottotitolocampionato10"/>
        <w:rPr>
          <w:color w:val="002060"/>
        </w:rPr>
      </w:pPr>
      <w:r w:rsidRPr="00C67005">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4434AF" w:rsidRPr="00C67005" w14:paraId="7DA6B322" w14:textId="77777777" w:rsidTr="00655864">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6935C" w14:textId="77777777" w:rsidR="004434AF" w:rsidRPr="00C67005" w:rsidRDefault="004434AF" w:rsidP="00732D6A">
            <w:pPr>
              <w:pStyle w:val="headertabella0"/>
              <w:rPr>
                <w:color w:val="002060"/>
              </w:rPr>
            </w:pPr>
            <w:r w:rsidRPr="00C6700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012CE" w14:textId="77777777" w:rsidR="004434AF" w:rsidRPr="00C67005" w:rsidRDefault="004434AF" w:rsidP="00732D6A">
            <w:pPr>
              <w:pStyle w:val="headertabella0"/>
              <w:rPr>
                <w:color w:val="002060"/>
              </w:rPr>
            </w:pPr>
            <w:r w:rsidRPr="00C67005">
              <w:rPr>
                <w:color w:val="002060"/>
              </w:rPr>
              <w:t xml:space="preserve">N° </w:t>
            </w:r>
            <w:proofErr w:type="spellStart"/>
            <w:r w:rsidRPr="00C67005">
              <w:rPr>
                <w:color w:val="002060"/>
              </w:rPr>
              <w:t>Gior</w:t>
            </w:r>
            <w:proofErr w:type="spellEnd"/>
            <w:r w:rsidRPr="00C67005">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E2F45" w14:textId="77777777" w:rsidR="004434AF" w:rsidRPr="00C67005" w:rsidRDefault="004434AF" w:rsidP="00732D6A">
            <w:pPr>
              <w:pStyle w:val="headertabella0"/>
              <w:rPr>
                <w:color w:val="002060"/>
              </w:rPr>
            </w:pPr>
            <w:r w:rsidRPr="00C6700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83A04" w14:textId="77777777" w:rsidR="004434AF" w:rsidRPr="00C67005" w:rsidRDefault="004434AF" w:rsidP="00732D6A">
            <w:pPr>
              <w:pStyle w:val="headertabella0"/>
              <w:rPr>
                <w:color w:val="002060"/>
              </w:rPr>
            </w:pPr>
            <w:r w:rsidRPr="00C6700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67E07" w14:textId="77777777" w:rsidR="004434AF" w:rsidRPr="00C67005" w:rsidRDefault="004434AF" w:rsidP="00732D6A">
            <w:pPr>
              <w:pStyle w:val="headertabella0"/>
              <w:rPr>
                <w:color w:val="002060"/>
              </w:rPr>
            </w:pPr>
            <w:r w:rsidRPr="00C67005">
              <w:rPr>
                <w:color w:val="002060"/>
              </w:rPr>
              <w:t xml:space="preserve">Data </w:t>
            </w:r>
            <w:proofErr w:type="spellStart"/>
            <w:r w:rsidRPr="00C67005">
              <w:rPr>
                <w:color w:val="002060"/>
              </w:rPr>
              <w:t>Orig</w:t>
            </w:r>
            <w:proofErr w:type="spellEnd"/>
            <w:r w:rsidRPr="00C6700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CD8C76" w14:textId="77777777" w:rsidR="004434AF" w:rsidRPr="00C67005" w:rsidRDefault="004434AF" w:rsidP="00732D6A">
            <w:pPr>
              <w:pStyle w:val="headertabella0"/>
              <w:rPr>
                <w:color w:val="002060"/>
              </w:rPr>
            </w:pPr>
            <w:r w:rsidRPr="00C6700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2745F" w14:textId="77777777" w:rsidR="004434AF" w:rsidRPr="00C67005" w:rsidRDefault="004434AF" w:rsidP="00732D6A">
            <w:pPr>
              <w:pStyle w:val="headertabella0"/>
              <w:rPr>
                <w:color w:val="002060"/>
              </w:rPr>
            </w:pPr>
            <w:r w:rsidRPr="00C67005">
              <w:rPr>
                <w:color w:val="002060"/>
              </w:rPr>
              <w:t xml:space="preserve">Ora </w:t>
            </w:r>
            <w:proofErr w:type="spellStart"/>
            <w:r w:rsidRPr="00C67005">
              <w:rPr>
                <w:color w:val="002060"/>
              </w:rPr>
              <w:t>Orig</w:t>
            </w:r>
            <w:proofErr w:type="spellEnd"/>
            <w:r w:rsidRPr="00C67005">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870A65" w14:textId="77777777" w:rsidR="004434AF" w:rsidRPr="00C67005" w:rsidRDefault="004434AF" w:rsidP="00732D6A">
            <w:pPr>
              <w:pStyle w:val="headertabella0"/>
              <w:rPr>
                <w:color w:val="002060"/>
              </w:rPr>
            </w:pPr>
            <w:r w:rsidRPr="00C67005">
              <w:rPr>
                <w:color w:val="002060"/>
              </w:rPr>
              <w:t>Impianto</w:t>
            </w:r>
          </w:p>
        </w:tc>
      </w:tr>
      <w:tr w:rsidR="004434AF" w:rsidRPr="00C67005" w14:paraId="3FB390E6" w14:textId="77777777" w:rsidTr="00655864">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31583" w14:textId="77777777" w:rsidR="004434AF" w:rsidRPr="00655864" w:rsidRDefault="004434AF" w:rsidP="00732D6A">
            <w:pPr>
              <w:pStyle w:val="rowtabella0"/>
              <w:rPr>
                <w:color w:val="002060"/>
                <w:highlight w:val="yellow"/>
              </w:rPr>
            </w:pPr>
            <w:r w:rsidRPr="00655864">
              <w:rPr>
                <w:color w:val="002060"/>
                <w:highlight w:val="yellow"/>
              </w:rPr>
              <w:t>31/10/2025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D2DA9" w14:textId="77777777" w:rsidR="004434AF" w:rsidRPr="00655864" w:rsidRDefault="004434AF" w:rsidP="00732D6A">
            <w:pPr>
              <w:pStyle w:val="rowtabella0"/>
              <w:jc w:val="center"/>
              <w:rPr>
                <w:color w:val="002060"/>
                <w:highlight w:val="yellow"/>
              </w:rPr>
            </w:pPr>
            <w:r w:rsidRPr="00655864">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D9BF7" w14:textId="77777777" w:rsidR="004434AF" w:rsidRPr="00655864" w:rsidRDefault="004434AF" w:rsidP="00732D6A">
            <w:pPr>
              <w:pStyle w:val="rowtabella0"/>
              <w:rPr>
                <w:color w:val="002060"/>
                <w:highlight w:val="yellow"/>
              </w:rPr>
            </w:pPr>
            <w:r w:rsidRPr="00655864">
              <w:rPr>
                <w:color w:val="002060"/>
                <w:highlight w:val="yellow"/>
              </w:rPr>
              <w:t>TRIBALCIO PICENA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517F7" w14:textId="77777777" w:rsidR="004434AF" w:rsidRPr="00655864" w:rsidRDefault="004434AF" w:rsidP="00732D6A">
            <w:pPr>
              <w:pStyle w:val="rowtabella0"/>
              <w:rPr>
                <w:color w:val="002060"/>
                <w:highlight w:val="yellow"/>
              </w:rPr>
            </w:pPr>
            <w:r w:rsidRPr="00655864">
              <w:rPr>
                <w:color w:val="002060"/>
                <w:highlight w:val="yellow"/>
              </w:rPr>
              <w:t>FROGS CLUB SPORT</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53247" w14:textId="77777777" w:rsidR="004434AF" w:rsidRPr="00C67005" w:rsidRDefault="004434AF" w:rsidP="00732D6A">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69593" w14:textId="77777777" w:rsidR="004434AF" w:rsidRPr="00C67005" w:rsidRDefault="004434AF" w:rsidP="00732D6A">
            <w:pPr>
              <w:pStyle w:val="rowtabella0"/>
              <w:jc w:val="center"/>
              <w:rPr>
                <w:color w:val="002060"/>
              </w:rPr>
            </w:pPr>
            <w:r w:rsidRPr="00655864">
              <w:rPr>
                <w:color w:val="002060"/>
                <w:highlight w:val="yellow"/>
              </w:rPr>
              <w:t>20:15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502B2" w14:textId="77777777" w:rsidR="004434AF" w:rsidRPr="00C67005" w:rsidRDefault="004434AF" w:rsidP="00732D6A">
            <w:pPr>
              <w:rPr>
                <w:color w:val="002060"/>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5156C" w14:textId="77777777" w:rsidR="004434AF" w:rsidRPr="00C67005" w:rsidRDefault="004434AF" w:rsidP="00732D6A">
            <w:pPr>
              <w:pStyle w:val="rowtabella0"/>
              <w:rPr>
                <w:color w:val="002060"/>
              </w:rPr>
            </w:pPr>
            <w:r w:rsidRPr="00655864">
              <w:rPr>
                <w:color w:val="002060"/>
                <w:highlight w:val="yellow"/>
              </w:rPr>
              <w:t>CAMPO COPERTO PORTO D'ASCOLI SAN BENEDETTO DEL TRONTO VIA VAL CUVIA LOCALITA'AGRARIA</w:t>
            </w:r>
          </w:p>
        </w:tc>
      </w:tr>
    </w:tbl>
    <w:p w14:paraId="24A74391" w14:textId="77777777" w:rsidR="004434AF" w:rsidRPr="00C67005" w:rsidRDefault="004434AF" w:rsidP="004434AF">
      <w:pPr>
        <w:pStyle w:val="breakline"/>
        <w:rPr>
          <w:rFonts w:eastAsiaTheme="minorEastAsia"/>
          <w:color w:val="002060"/>
        </w:rPr>
      </w:pPr>
    </w:p>
    <w:p w14:paraId="3FD7E692" w14:textId="77777777" w:rsidR="004434AF" w:rsidRPr="00C67005" w:rsidRDefault="004434AF" w:rsidP="004434AF">
      <w:pPr>
        <w:pStyle w:val="breakline"/>
        <w:rPr>
          <w:color w:val="002060"/>
        </w:rPr>
      </w:pPr>
    </w:p>
    <w:p w14:paraId="72989238" w14:textId="77777777" w:rsidR="004434AF" w:rsidRPr="00C67005" w:rsidRDefault="004434AF" w:rsidP="004434AF">
      <w:pPr>
        <w:pStyle w:val="breakline"/>
        <w:rPr>
          <w:color w:val="002060"/>
        </w:rPr>
      </w:pPr>
    </w:p>
    <w:p w14:paraId="622E597D" w14:textId="77777777" w:rsidR="004434AF" w:rsidRPr="00C67005" w:rsidRDefault="004434AF" w:rsidP="004434AF">
      <w:pPr>
        <w:pStyle w:val="titoloprinc0"/>
        <w:rPr>
          <w:color w:val="002060"/>
        </w:rPr>
      </w:pPr>
      <w:r w:rsidRPr="00C67005">
        <w:rPr>
          <w:color w:val="002060"/>
        </w:rPr>
        <w:lastRenderedPageBreak/>
        <w:t>RISULTATI</w:t>
      </w:r>
    </w:p>
    <w:p w14:paraId="272C06E0" w14:textId="77777777" w:rsidR="004434AF" w:rsidRDefault="004434AF" w:rsidP="004434AF">
      <w:pPr>
        <w:pStyle w:val="breakline"/>
        <w:rPr>
          <w:color w:val="002060"/>
        </w:rPr>
      </w:pPr>
    </w:p>
    <w:p w14:paraId="1DAF5994" w14:textId="6898BE68" w:rsidR="00655864" w:rsidRPr="00C67005" w:rsidRDefault="00655864" w:rsidP="00655864">
      <w:pPr>
        <w:pStyle w:val="sottotitolocampionato10"/>
        <w:rPr>
          <w:color w:val="002060"/>
        </w:rPr>
      </w:pPr>
      <w:r w:rsidRPr="00C67005">
        <w:rPr>
          <w:color w:val="002060"/>
        </w:rPr>
        <w:t xml:space="preserve">RISULTATI UFFICIALI GARE DEL </w:t>
      </w:r>
      <w:r>
        <w:rPr>
          <w:color w:val="002060"/>
        </w:rPr>
        <w:t>17</w:t>
      </w:r>
      <w:r w:rsidRPr="00C67005">
        <w:rPr>
          <w:color w:val="002060"/>
        </w:rPr>
        <w:t>/10/2025</w:t>
      </w:r>
    </w:p>
    <w:p w14:paraId="6B0C3B56" w14:textId="77777777" w:rsidR="00655864" w:rsidRPr="005B2190" w:rsidRDefault="00655864" w:rsidP="00655864">
      <w:pPr>
        <w:pStyle w:val="sottotitolocampionato20"/>
        <w:spacing w:before="0" w:beforeAutospacing="0" w:after="0" w:afterAutospacing="0"/>
        <w:rPr>
          <w:rFonts w:ascii="Arial" w:hAnsi="Arial" w:cs="Arial"/>
          <w:color w:val="002060"/>
          <w:sz w:val="20"/>
          <w:szCs w:val="20"/>
        </w:rPr>
      </w:pPr>
      <w:r w:rsidRPr="005B2190">
        <w:rPr>
          <w:rFonts w:ascii="Arial" w:hAnsi="Arial" w:cs="Arial"/>
          <w:color w:val="002060"/>
          <w:sz w:val="20"/>
          <w:szCs w:val="20"/>
        </w:rPr>
        <w:t>Si trascrivono qui di seguito i risultati ufficiali delle gare disputate</w:t>
      </w:r>
    </w:p>
    <w:p w14:paraId="56052027" w14:textId="77777777" w:rsidR="00655864" w:rsidRDefault="00655864" w:rsidP="004434AF">
      <w:pPr>
        <w:pStyle w:val="breakline"/>
        <w:rPr>
          <w:color w:val="002060"/>
        </w:rPr>
      </w:pPr>
    </w:p>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55864" w:rsidRPr="00C67005" w14:paraId="03AF529B" w14:textId="77777777" w:rsidTr="00732D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2F720" w14:textId="77777777" w:rsidR="00655864" w:rsidRPr="00C67005" w:rsidRDefault="00655864" w:rsidP="00732D6A">
            <w:pPr>
              <w:pStyle w:val="headertabella0"/>
              <w:rPr>
                <w:color w:val="002060"/>
              </w:rPr>
            </w:pPr>
            <w:r w:rsidRPr="00C67005">
              <w:rPr>
                <w:color w:val="002060"/>
              </w:rPr>
              <w:t>GIRONE E - 3 Giornata - A</w:t>
            </w:r>
          </w:p>
        </w:tc>
      </w:tr>
      <w:tr w:rsidR="00655864" w:rsidRPr="00C67005" w14:paraId="00A99E19" w14:textId="77777777" w:rsidTr="00732D6A">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7698B1" w14:textId="11FE049C" w:rsidR="00655864" w:rsidRPr="00C67005" w:rsidRDefault="00655864" w:rsidP="00732D6A">
            <w:pPr>
              <w:pStyle w:val="rowtabella0"/>
              <w:rPr>
                <w:color w:val="002060"/>
              </w:rPr>
            </w:pPr>
            <w:r>
              <w:rPr>
                <w:color w:val="002060"/>
              </w:rPr>
              <w:t>VAL TENNA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CCAD7F" w14:textId="0E4B9834" w:rsidR="00655864" w:rsidRPr="00C67005" w:rsidRDefault="00655864" w:rsidP="00732D6A">
            <w:pPr>
              <w:pStyle w:val="rowtabella0"/>
              <w:rPr>
                <w:color w:val="002060"/>
              </w:rPr>
            </w:pPr>
            <w:r w:rsidRPr="00C67005">
              <w:rPr>
                <w:color w:val="002060"/>
              </w:rPr>
              <w:t xml:space="preserve">- </w:t>
            </w:r>
            <w:r>
              <w:rPr>
                <w:color w:val="002060"/>
              </w:rPr>
              <w:t>FROGS CLUB SPORT</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28A9E4" w14:textId="2F5C0C4B" w:rsidR="00655864" w:rsidRPr="00C67005" w:rsidRDefault="00655864" w:rsidP="00732D6A">
            <w:pPr>
              <w:pStyle w:val="rowtabella0"/>
              <w:jc w:val="center"/>
              <w:rPr>
                <w:color w:val="002060"/>
              </w:rPr>
            </w:pPr>
            <w:r>
              <w:rPr>
                <w:color w:val="002060"/>
              </w:rPr>
              <w:t>7 - 3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0A77FA" w14:textId="77777777" w:rsidR="00655864" w:rsidRPr="00C67005" w:rsidRDefault="00655864" w:rsidP="00732D6A">
            <w:pPr>
              <w:pStyle w:val="rowtabella0"/>
              <w:jc w:val="center"/>
              <w:rPr>
                <w:color w:val="002060"/>
              </w:rPr>
            </w:pPr>
            <w:r w:rsidRPr="00C67005">
              <w:rPr>
                <w:color w:val="002060"/>
              </w:rPr>
              <w:t> </w:t>
            </w:r>
          </w:p>
        </w:tc>
      </w:tr>
    </w:tbl>
    <w:p w14:paraId="3E6784EB" w14:textId="77777777" w:rsidR="00655864" w:rsidRPr="00C67005" w:rsidRDefault="00655864" w:rsidP="004434AF">
      <w:pPr>
        <w:pStyle w:val="breakline"/>
        <w:rPr>
          <w:color w:val="002060"/>
        </w:rPr>
      </w:pPr>
    </w:p>
    <w:p w14:paraId="7ECFBAAB" w14:textId="77777777" w:rsidR="00655864" w:rsidRDefault="00655864" w:rsidP="004434AF">
      <w:pPr>
        <w:pStyle w:val="sottotitolocampionato10"/>
        <w:rPr>
          <w:color w:val="002060"/>
        </w:rPr>
      </w:pPr>
    </w:p>
    <w:p w14:paraId="590AA58E" w14:textId="77777777" w:rsidR="00655864" w:rsidRDefault="00655864" w:rsidP="004434AF">
      <w:pPr>
        <w:pStyle w:val="sottotitolocampionato10"/>
        <w:rPr>
          <w:color w:val="002060"/>
        </w:rPr>
      </w:pPr>
    </w:p>
    <w:p w14:paraId="5F107985" w14:textId="66B8C280" w:rsidR="004434AF" w:rsidRPr="00C67005" w:rsidRDefault="004434AF" w:rsidP="004434AF">
      <w:pPr>
        <w:pStyle w:val="sottotitolocampionato10"/>
        <w:rPr>
          <w:color w:val="002060"/>
        </w:rPr>
      </w:pPr>
      <w:r w:rsidRPr="00C67005">
        <w:rPr>
          <w:color w:val="002060"/>
        </w:rPr>
        <w:t>RISULTATI UFFICIALI GARE DEL 24/10/2025</w:t>
      </w:r>
    </w:p>
    <w:p w14:paraId="32F4C729" w14:textId="77777777" w:rsidR="005B2190" w:rsidRPr="005B2190" w:rsidRDefault="005B2190" w:rsidP="005B2190">
      <w:pPr>
        <w:pStyle w:val="sottotitolocampionato20"/>
        <w:spacing w:before="0" w:beforeAutospacing="0" w:after="0" w:afterAutospacing="0"/>
        <w:rPr>
          <w:rFonts w:ascii="Arial" w:hAnsi="Arial" w:cs="Arial"/>
          <w:color w:val="002060"/>
          <w:sz w:val="20"/>
          <w:szCs w:val="20"/>
        </w:rPr>
      </w:pPr>
      <w:r w:rsidRPr="005B2190">
        <w:rPr>
          <w:rFonts w:ascii="Arial" w:hAnsi="Arial" w:cs="Arial"/>
          <w:color w:val="002060"/>
          <w:sz w:val="20"/>
          <w:szCs w:val="20"/>
        </w:rPr>
        <w:t>Si trascrivono qui di seguito i risultati ufficiali delle gare disputate</w:t>
      </w:r>
    </w:p>
    <w:p w14:paraId="67AA7C4E" w14:textId="77777777" w:rsidR="004434AF" w:rsidRPr="00C67005" w:rsidRDefault="004434AF" w:rsidP="004434A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434AF" w:rsidRPr="00C67005" w14:paraId="60CFC6D6" w14:textId="77777777" w:rsidTr="00732D6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434AF" w:rsidRPr="00C67005" w14:paraId="6122A883" w14:textId="77777777" w:rsidTr="00732D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FABE8" w14:textId="77777777" w:rsidR="004434AF" w:rsidRPr="00C67005" w:rsidRDefault="004434AF" w:rsidP="00732D6A">
                  <w:pPr>
                    <w:pStyle w:val="headertabella0"/>
                    <w:rPr>
                      <w:color w:val="002060"/>
                    </w:rPr>
                  </w:pPr>
                  <w:r w:rsidRPr="00C67005">
                    <w:rPr>
                      <w:color w:val="002060"/>
                    </w:rPr>
                    <w:t>GIRONE A - 3 Giornata - A</w:t>
                  </w:r>
                </w:p>
              </w:tc>
            </w:tr>
            <w:tr w:rsidR="004434AF" w:rsidRPr="00C67005" w14:paraId="71A2CF4D" w14:textId="77777777" w:rsidTr="00732D6A">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A7A380" w14:textId="77777777" w:rsidR="004434AF" w:rsidRPr="00C67005" w:rsidRDefault="004434AF" w:rsidP="00732D6A">
                  <w:pPr>
                    <w:pStyle w:val="rowtabella0"/>
                    <w:rPr>
                      <w:color w:val="002060"/>
                    </w:rPr>
                  </w:pPr>
                  <w:r w:rsidRPr="00C67005">
                    <w:rPr>
                      <w:color w:val="002060"/>
                    </w:rPr>
                    <w:t>AUDAX PIOBBICO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382D47" w14:textId="77777777" w:rsidR="004434AF" w:rsidRPr="00C67005" w:rsidRDefault="004434AF" w:rsidP="00732D6A">
                  <w:pPr>
                    <w:pStyle w:val="rowtabella0"/>
                    <w:rPr>
                      <w:color w:val="002060"/>
                    </w:rPr>
                  </w:pPr>
                  <w:r w:rsidRPr="00C67005">
                    <w:rPr>
                      <w:color w:val="002060"/>
                    </w:rPr>
                    <w:t>- SPECIAL ONE SPORTING CLUB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2DFD72" w14:textId="77777777" w:rsidR="004434AF" w:rsidRPr="00C67005" w:rsidRDefault="004434AF" w:rsidP="00732D6A">
                  <w:pPr>
                    <w:pStyle w:val="rowtabella0"/>
                    <w:jc w:val="center"/>
                    <w:rPr>
                      <w:color w:val="002060"/>
                    </w:rPr>
                  </w:pPr>
                  <w:r w:rsidRPr="00C67005">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60D39B" w14:textId="77777777" w:rsidR="004434AF" w:rsidRPr="00C67005" w:rsidRDefault="004434AF" w:rsidP="00732D6A">
                  <w:pPr>
                    <w:pStyle w:val="rowtabella0"/>
                    <w:jc w:val="center"/>
                    <w:rPr>
                      <w:color w:val="002060"/>
                    </w:rPr>
                  </w:pPr>
                  <w:r w:rsidRPr="00C67005">
                    <w:rPr>
                      <w:color w:val="002060"/>
                    </w:rPr>
                    <w:t> </w:t>
                  </w:r>
                </w:p>
              </w:tc>
            </w:tr>
            <w:tr w:rsidR="004434AF" w:rsidRPr="00C67005" w14:paraId="0307BD39"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F7AFB1" w14:textId="77777777" w:rsidR="004434AF" w:rsidRPr="00C67005" w:rsidRDefault="004434AF" w:rsidP="00732D6A">
                  <w:pPr>
                    <w:pStyle w:val="rowtabella0"/>
                    <w:rPr>
                      <w:color w:val="002060"/>
                    </w:rPr>
                  </w:pPr>
                  <w:r w:rsidRPr="00C67005">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1BD05F" w14:textId="77777777" w:rsidR="004434AF" w:rsidRPr="00C67005" w:rsidRDefault="004434AF" w:rsidP="00732D6A">
                  <w:pPr>
                    <w:pStyle w:val="rowtabella0"/>
                    <w:rPr>
                      <w:color w:val="002060"/>
                    </w:rPr>
                  </w:pPr>
                  <w:r w:rsidRPr="00C67005">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15B9C2" w14:textId="77777777" w:rsidR="004434AF" w:rsidRPr="00C67005" w:rsidRDefault="004434AF" w:rsidP="00732D6A">
                  <w:pPr>
                    <w:pStyle w:val="rowtabella0"/>
                    <w:jc w:val="center"/>
                    <w:rPr>
                      <w:color w:val="002060"/>
                    </w:rPr>
                  </w:pPr>
                  <w:r w:rsidRPr="00C67005">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841ADF" w14:textId="77777777" w:rsidR="004434AF" w:rsidRPr="00C67005" w:rsidRDefault="004434AF" w:rsidP="00732D6A">
                  <w:pPr>
                    <w:pStyle w:val="rowtabella0"/>
                    <w:jc w:val="center"/>
                    <w:rPr>
                      <w:color w:val="002060"/>
                    </w:rPr>
                  </w:pPr>
                  <w:r w:rsidRPr="00C67005">
                    <w:rPr>
                      <w:color w:val="002060"/>
                    </w:rPr>
                    <w:t> </w:t>
                  </w:r>
                </w:p>
              </w:tc>
            </w:tr>
            <w:tr w:rsidR="004434AF" w:rsidRPr="00C67005" w14:paraId="40598862"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F2EFE0" w14:textId="77777777" w:rsidR="004434AF" w:rsidRPr="00C67005" w:rsidRDefault="004434AF" w:rsidP="00732D6A">
                  <w:pPr>
                    <w:pStyle w:val="rowtabella0"/>
                    <w:rPr>
                      <w:color w:val="002060"/>
                    </w:rPr>
                  </w:pPr>
                  <w:r w:rsidRPr="00C67005">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E938BF" w14:textId="77777777" w:rsidR="004434AF" w:rsidRPr="00C67005" w:rsidRDefault="004434AF" w:rsidP="00732D6A">
                  <w:pPr>
                    <w:pStyle w:val="rowtabella0"/>
                    <w:rPr>
                      <w:color w:val="002060"/>
                    </w:rPr>
                  </w:pPr>
                  <w:r w:rsidRPr="00C67005">
                    <w:rPr>
                      <w:color w:val="002060"/>
                    </w:rPr>
                    <w:t>- GRADARA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32D618" w14:textId="77777777" w:rsidR="004434AF" w:rsidRPr="00C67005" w:rsidRDefault="004434AF" w:rsidP="00732D6A">
                  <w:pPr>
                    <w:pStyle w:val="rowtabella0"/>
                    <w:jc w:val="center"/>
                    <w:rPr>
                      <w:color w:val="002060"/>
                    </w:rPr>
                  </w:pPr>
                  <w:r w:rsidRPr="00C67005">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4C4757" w14:textId="77777777" w:rsidR="004434AF" w:rsidRPr="00C67005" w:rsidRDefault="004434AF" w:rsidP="00732D6A">
                  <w:pPr>
                    <w:pStyle w:val="rowtabella0"/>
                    <w:jc w:val="center"/>
                    <w:rPr>
                      <w:color w:val="002060"/>
                    </w:rPr>
                  </w:pPr>
                  <w:r w:rsidRPr="00C67005">
                    <w:rPr>
                      <w:color w:val="002060"/>
                    </w:rPr>
                    <w:t> </w:t>
                  </w:r>
                </w:p>
              </w:tc>
            </w:tr>
            <w:tr w:rsidR="004434AF" w:rsidRPr="00C67005" w14:paraId="250D6813"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D1DEC9" w14:textId="77777777" w:rsidR="004434AF" w:rsidRPr="00C67005" w:rsidRDefault="004434AF" w:rsidP="00732D6A">
                  <w:pPr>
                    <w:pStyle w:val="rowtabella0"/>
                    <w:rPr>
                      <w:color w:val="002060"/>
                    </w:rPr>
                  </w:pPr>
                  <w:r w:rsidRPr="00C67005">
                    <w:rPr>
                      <w:color w:val="002060"/>
                    </w:rPr>
                    <w:t>MONTECCHIO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5C8DED" w14:textId="77777777" w:rsidR="004434AF" w:rsidRPr="00C67005" w:rsidRDefault="004434AF" w:rsidP="00732D6A">
                  <w:pPr>
                    <w:pStyle w:val="rowtabella0"/>
                    <w:rPr>
                      <w:color w:val="002060"/>
                    </w:rPr>
                  </w:pPr>
                  <w:r w:rsidRPr="00C67005">
                    <w:rPr>
                      <w:color w:val="002060"/>
                    </w:rPr>
                    <w:t>- VALMISA FUTSAL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BD8CD2" w14:textId="77777777" w:rsidR="004434AF" w:rsidRPr="00C67005" w:rsidRDefault="004434AF" w:rsidP="00732D6A">
                  <w:pPr>
                    <w:pStyle w:val="rowtabella0"/>
                    <w:jc w:val="center"/>
                    <w:rPr>
                      <w:color w:val="002060"/>
                    </w:rPr>
                  </w:pPr>
                  <w:r w:rsidRPr="00C67005">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D03851" w14:textId="77777777" w:rsidR="004434AF" w:rsidRPr="00C67005" w:rsidRDefault="004434AF" w:rsidP="00732D6A">
                  <w:pPr>
                    <w:pStyle w:val="rowtabella0"/>
                    <w:jc w:val="center"/>
                    <w:rPr>
                      <w:color w:val="002060"/>
                    </w:rPr>
                  </w:pPr>
                  <w:r w:rsidRPr="00C67005">
                    <w:rPr>
                      <w:color w:val="002060"/>
                    </w:rPr>
                    <w:t> </w:t>
                  </w:r>
                </w:p>
              </w:tc>
            </w:tr>
            <w:tr w:rsidR="004434AF" w:rsidRPr="00C67005" w14:paraId="29CD6E7A"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5E62EB" w14:textId="77777777" w:rsidR="004434AF" w:rsidRPr="00C67005" w:rsidRDefault="004434AF" w:rsidP="00732D6A">
                  <w:pPr>
                    <w:pStyle w:val="rowtabella0"/>
                    <w:rPr>
                      <w:color w:val="002060"/>
                    </w:rPr>
                  </w:pPr>
                  <w:r w:rsidRPr="00C67005">
                    <w:rPr>
                      <w:color w:val="002060"/>
                    </w:rPr>
                    <w:t>URBINO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0585D2" w14:textId="77777777" w:rsidR="004434AF" w:rsidRPr="00C67005" w:rsidRDefault="004434AF" w:rsidP="00732D6A">
                  <w:pPr>
                    <w:pStyle w:val="rowtabella0"/>
                    <w:rPr>
                      <w:color w:val="002060"/>
                    </w:rPr>
                  </w:pPr>
                  <w:r w:rsidRPr="00C67005">
                    <w:rPr>
                      <w:color w:val="002060"/>
                    </w:rPr>
                    <w:t>- DURANTINA SANTA CECILIA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EBA8D3" w14:textId="77777777" w:rsidR="004434AF" w:rsidRPr="00C67005" w:rsidRDefault="004434AF" w:rsidP="00732D6A">
                  <w:pPr>
                    <w:pStyle w:val="rowtabella0"/>
                    <w:jc w:val="center"/>
                    <w:rPr>
                      <w:color w:val="002060"/>
                    </w:rPr>
                  </w:pPr>
                  <w:r w:rsidRPr="00C67005">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B870D4" w14:textId="77777777" w:rsidR="004434AF" w:rsidRPr="00C67005" w:rsidRDefault="004434AF" w:rsidP="00732D6A">
                  <w:pPr>
                    <w:pStyle w:val="rowtabella0"/>
                    <w:jc w:val="center"/>
                    <w:rPr>
                      <w:color w:val="002060"/>
                    </w:rPr>
                  </w:pPr>
                  <w:r w:rsidRPr="00C67005">
                    <w:rPr>
                      <w:color w:val="002060"/>
                    </w:rPr>
                    <w:t> </w:t>
                  </w:r>
                </w:p>
              </w:tc>
            </w:tr>
            <w:tr w:rsidR="004434AF" w:rsidRPr="00C67005" w14:paraId="62C31444" w14:textId="77777777" w:rsidTr="00732D6A">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1402A8" w14:textId="77777777" w:rsidR="004434AF" w:rsidRPr="00C67005" w:rsidRDefault="004434AF" w:rsidP="00732D6A">
                  <w:pPr>
                    <w:pStyle w:val="rowtabella0"/>
                    <w:rPr>
                      <w:color w:val="002060"/>
                    </w:rPr>
                  </w:pPr>
                  <w:r w:rsidRPr="00C67005">
                    <w:rPr>
                      <w:color w:val="002060"/>
                    </w:rPr>
                    <w:t>(1) VADO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B6B3AF" w14:textId="77777777" w:rsidR="004434AF" w:rsidRPr="00C67005" w:rsidRDefault="004434AF" w:rsidP="00732D6A">
                  <w:pPr>
                    <w:pStyle w:val="rowtabella0"/>
                    <w:rPr>
                      <w:color w:val="002060"/>
                    </w:rPr>
                  </w:pPr>
                  <w:r w:rsidRPr="00C67005">
                    <w:rPr>
                      <w:color w:val="002060"/>
                    </w:rPr>
                    <w:t>- SAN COSTANZO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181372" w14:textId="77777777" w:rsidR="004434AF" w:rsidRPr="00C67005" w:rsidRDefault="004434AF" w:rsidP="00732D6A">
                  <w:pPr>
                    <w:pStyle w:val="rowtabella0"/>
                    <w:jc w:val="center"/>
                    <w:rPr>
                      <w:color w:val="002060"/>
                    </w:rPr>
                  </w:pPr>
                  <w:r w:rsidRPr="00C67005">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AED236" w14:textId="77777777" w:rsidR="004434AF" w:rsidRPr="00C67005" w:rsidRDefault="004434AF" w:rsidP="00732D6A">
                  <w:pPr>
                    <w:pStyle w:val="rowtabella0"/>
                    <w:jc w:val="center"/>
                    <w:rPr>
                      <w:color w:val="002060"/>
                    </w:rPr>
                  </w:pPr>
                  <w:r w:rsidRPr="00C67005">
                    <w:rPr>
                      <w:color w:val="002060"/>
                    </w:rPr>
                    <w:t> </w:t>
                  </w:r>
                </w:p>
              </w:tc>
            </w:tr>
            <w:tr w:rsidR="004434AF" w:rsidRPr="00C67005" w14:paraId="5F7447EB" w14:textId="77777777" w:rsidTr="00732D6A">
              <w:tc>
                <w:tcPr>
                  <w:tcW w:w="4700" w:type="dxa"/>
                  <w:gridSpan w:val="4"/>
                  <w:tcBorders>
                    <w:top w:val="nil"/>
                    <w:left w:val="nil"/>
                    <w:bottom w:val="nil"/>
                    <w:right w:val="nil"/>
                  </w:tcBorders>
                  <w:tcMar>
                    <w:top w:w="20" w:type="dxa"/>
                    <w:left w:w="20" w:type="dxa"/>
                    <w:bottom w:w="20" w:type="dxa"/>
                    <w:right w:w="20" w:type="dxa"/>
                  </w:tcMar>
                  <w:vAlign w:val="center"/>
                  <w:hideMark/>
                </w:tcPr>
                <w:p w14:paraId="70ED6CCF" w14:textId="77777777" w:rsidR="004434AF" w:rsidRPr="00C67005" w:rsidRDefault="004434AF" w:rsidP="00732D6A">
                  <w:pPr>
                    <w:pStyle w:val="rowtabella0"/>
                    <w:rPr>
                      <w:color w:val="002060"/>
                    </w:rPr>
                  </w:pPr>
                  <w:r w:rsidRPr="00C67005">
                    <w:rPr>
                      <w:color w:val="002060"/>
                    </w:rPr>
                    <w:t>(1) - disputata il 25/10/2025</w:t>
                  </w:r>
                </w:p>
              </w:tc>
            </w:tr>
          </w:tbl>
          <w:p w14:paraId="0AF7F2D8" w14:textId="77777777" w:rsidR="004434AF" w:rsidRPr="00C67005" w:rsidRDefault="004434AF" w:rsidP="00732D6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434AF" w:rsidRPr="00C67005" w14:paraId="615F3C40" w14:textId="77777777" w:rsidTr="00732D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2BEE3B" w14:textId="77777777" w:rsidR="004434AF" w:rsidRPr="00C67005" w:rsidRDefault="004434AF" w:rsidP="00732D6A">
                  <w:pPr>
                    <w:pStyle w:val="headertabella0"/>
                    <w:rPr>
                      <w:color w:val="002060"/>
                    </w:rPr>
                  </w:pPr>
                  <w:r w:rsidRPr="00C67005">
                    <w:rPr>
                      <w:color w:val="002060"/>
                    </w:rPr>
                    <w:t>GIRONE B - 3 Giornata - A</w:t>
                  </w:r>
                </w:p>
              </w:tc>
            </w:tr>
            <w:tr w:rsidR="004434AF" w:rsidRPr="00C67005" w14:paraId="0AB7E69E" w14:textId="77777777" w:rsidTr="00732D6A">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9755E5" w14:textId="77777777" w:rsidR="004434AF" w:rsidRPr="00C67005" w:rsidRDefault="004434AF" w:rsidP="00732D6A">
                  <w:pPr>
                    <w:pStyle w:val="rowtabella0"/>
                    <w:rPr>
                      <w:color w:val="002060"/>
                    </w:rPr>
                  </w:pPr>
                  <w:r w:rsidRPr="00C67005">
                    <w:rPr>
                      <w:color w:val="002060"/>
                    </w:rPr>
                    <w:t>ASPIO 2005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C6E238" w14:textId="77777777" w:rsidR="004434AF" w:rsidRPr="00C67005" w:rsidRDefault="004434AF" w:rsidP="00732D6A">
                  <w:pPr>
                    <w:pStyle w:val="rowtabella0"/>
                    <w:rPr>
                      <w:color w:val="002060"/>
                    </w:rPr>
                  </w:pPr>
                  <w:r w:rsidRPr="00C67005">
                    <w:rPr>
                      <w:color w:val="002060"/>
                    </w:rPr>
                    <w:t>- ATLETICO CHIARAVALLE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E168BE" w14:textId="77777777" w:rsidR="004434AF" w:rsidRPr="00C67005" w:rsidRDefault="004434AF" w:rsidP="00732D6A">
                  <w:pPr>
                    <w:pStyle w:val="rowtabella0"/>
                    <w:jc w:val="center"/>
                    <w:rPr>
                      <w:color w:val="002060"/>
                    </w:rPr>
                  </w:pPr>
                  <w:r w:rsidRPr="00C67005">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7C182A" w14:textId="77777777" w:rsidR="004434AF" w:rsidRPr="00C67005" w:rsidRDefault="004434AF" w:rsidP="00732D6A">
                  <w:pPr>
                    <w:pStyle w:val="rowtabella0"/>
                    <w:jc w:val="center"/>
                    <w:rPr>
                      <w:color w:val="002060"/>
                    </w:rPr>
                  </w:pPr>
                  <w:r w:rsidRPr="00C67005">
                    <w:rPr>
                      <w:color w:val="002060"/>
                    </w:rPr>
                    <w:t> </w:t>
                  </w:r>
                </w:p>
              </w:tc>
            </w:tr>
            <w:tr w:rsidR="004434AF" w:rsidRPr="00C67005" w14:paraId="5AAB3244"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16E954" w14:textId="77777777" w:rsidR="004434AF" w:rsidRPr="00C67005" w:rsidRDefault="004434AF" w:rsidP="00732D6A">
                  <w:pPr>
                    <w:pStyle w:val="rowtabella0"/>
                    <w:rPr>
                      <w:color w:val="002060"/>
                    </w:rPr>
                  </w:pPr>
                  <w:r w:rsidRPr="00C67005">
                    <w:rPr>
                      <w:color w:val="002060"/>
                    </w:rPr>
                    <w:t>(1) 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02229E" w14:textId="77777777" w:rsidR="004434AF" w:rsidRPr="00C67005" w:rsidRDefault="004434AF" w:rsidP="00732D6A">
                  <w:pPr>
                    <w:pStyle w:val="rowtabella0"/>
                    <w:rPr>
                      <w:color w:val="002060"/>
                    </w:rPr>
                  </w:pPr>
                  <w:r w:rsidRPr="00C67005">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F6DED7" w14:textId="77777777" w:rsidR="004434AF" w:rsidRPr="00C67005" w:rsidRDefault="004434AF" w:rsidP="00732D6A">
                  <w:pPr>
                    <w:pStyle w:val="rowtabella0"/>
                    <w:jc w:val="center"/>
                    <w:rPr>
                      <w:color w:val="002060"/>
                    </w:rPr>
                  </w:pPr>
                  <w:r w:rsidRPr="00C67005">
                    <w:rPr>
                      <w:color w:val="002060"/>
                    </w:rPr>
                    <w:t>8 - 4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CFB6F9" w14:textId="77777777" w:rsidR="004434AF" w:rsidRPr="00C67005" w:rsidRDefault="004434AF" w:rsidP="00732D6A">
                  <w:pPr>
                    <w:pStyle w:val="rowtabella0"/>
                    <w:jc w:val="center"/>
                    <w:rPr>
                      <w:color w:val="002060"/>
                    </w:rPr>
                  </w:pPr>
                  <w:r w:rsidRPr="00C67005">
                    <w:rPr>
                      <w:color w:val="002060"/>
                    </w:rPr>
                    <w:t> </w:t>
                  </w:r>
                </w:p>
              </w:tc>
            </w:tr>
            <w:tr w:rsidR="004434AF" w:rsidRPr="00C67005" w14:paraId="4F8346C3"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B4434D" w14:textId="77777777" w:rsidR="004434AF" w:rsidRPr="00C67005" w:rsidRDefault="004434AF" w:rsidP="00732D6A">
                  <w:pPr>
                    <w:pStyle w:val="rowtabella0"/>
                    <w:rPr>
                      <w:color w:val="002060"/>
                    </w:rPr>
                  </w:pPr>
                  <w:r w:rsidRPr="00C67005">
                    <w:rPr>
                      <w:color w:val="002060"/>
                    </w:rPr>
                    <w:t>FUTSAL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86D0B1" w14:textId="77777777" w:rsidR="004434AF" w:rsidRPr="00C67005" w:rsidRDefault="004434AF" w:rsidP="00732D6A">
                  <w:pPr>
                    <w:pStyle w:val="rowtabella0"/>
                    <w:rPr>
                      <w:color w:val="002060"/>
                    </w:rPr>
                  </w:pPr>
                  <w:r w:rsidRPr="00C67005">
                    <w:rPr>
                      <w:color w:val="002060"/>
                    </w:rPr>
                    <w:t>- VIRTUS AURORA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00E98C" w14:textId="77777777" w:rsidR="004434AF" w:rsidRPr="00C67005" w:rsidRDefault="004434AF" w:rsidP="00732D6A">
                  <w:pPr>
                    <w:pStyle w:val="rowtabella0"/>
                    <w:jc w:val="center"/>
                    <w:rPr>
                      <w:color w:val="002060"/>
                    </w:rPr>
                  </w:pPr>
                  <w:r w:rsidRPr="00C67005">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0C7221" w14:textId="77777777" w:rsidR="004434AF" w:rsidRPr="00C67005" w:rsidRDefault="004434AF" w:rsidP="00732D6A">
                  <w:pPr>
                    <w:pStyle w:val="rowtabella0"/>
                    <w:jc w:val="center"/>
                    <w:rPr>
                      <w:color w:val="002060"/>
                    </w:rPr>
                  </w:pPr>
                  <w:r w:rsidRPr="00C67005">
                    <w:rPr>
                      <w:color w:val="002060"/>
                    </w:rPr>
                    <w:t> </w:t>
                  </w:r>
                </w:p>
              </w:tc>
            </w:tr>
            <w:tr w:rsidR="004434AF" w:rsidRPr="00C67005" w14:paraId="1801F505"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3E7A75" w14:textId="77777777" w:rsidR="004434AF" w:rsidRPr="00C67005" w:rsidRDefault="004434AF" w:rsidP="00732D6A">
                  <w:pPr>
                    <w:pStyle w:val="rowtabella0"/>
                    <w:rPr>
                      <w:color w:val="002060"/>
                    </w:rPr>
                  </w:pPr>
                  <w:r w:rsidRPr="00C67005">
                    <w:rPr>
                      <w:color w:val="002060"/>
                    </w:rPr>
                    <w:t>MONTEMARCIANESE SSDARL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ECCF9E" w14:textId="77777777" w:rsidR="004434AF" w:rsidRPr="00C67005" w:rsidRDefault="004434AF" w:rsidP="00732D6A">
                  <w:pPr>
                    <w:pStyle w:val="rowtabella0"/>
                    <w:rPr>
                      <w:color w:val="002060"/>
                    </w:rPr>
                  </w:pPr>
                  <w:r w:rsidRPr="00C67005">
                    <w:rPr>
                      <w:color w:val="002060"/>
                    </w:rPr>
                    <w:t>- SANTA MARIA NUOVA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E5B6A5" w14:textId="77777777" w:rsidR="004434AF" w:rsidRPr="00C67005" w:rsidRDefault="004434AF" w:rsidP="00732D6A">
                  <w:pPr>
                    <w:pStyle w:val="rowtabella0"/>
                    <w:jc w:val="center"/>
                    <w:rPr>
                      <w:color w:val="002060"/>
                    </w:rPr>
                  </w:pPr>
                  <w:r w:rsidRPr="00C67005">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9C8E0A" w14:textId="77777777" w:rsidR="004434AF" w:rsidRPr="00C67005" w:rsidRDefault="004434AF" w:rsidP="00732D6A">
                  <w:pPr>
                    <w:pStyle w:val="rowtabella0"/>
                    <w:jc w:val="center"/>
                    <w:rPr>
                      <w:color w:val="002060"/>
                    </w:rPr>
                  </w:pPr>
                  <w:r w:rsidRPr="00C67005">
                    <w:rPr>
                      <w:color w:val="002060"/>
                    </w:rPr>
                    <w:t> </w:t>
                  </w:r>
                </w:p>
              </w:tc>
            </w:tr>
            <w:tr w:rsidR="004434AF" w:rsidRPr="00C67005" w14:paraId="6DD0DB19"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217D10" w14:textId="77777777" w:rsidR="004434AF" w:rsidRPr="00C67005" w:rsidRDefault="004434AF" w:rsidP="00732D6A">
                  <w:pPr>
                    <w:pStyle w:val="rowtabella0"/>
                    <w:rPr>
                      <w:color w:val="002060"/>
                    </w:rPr>
                  </w:pPr>
                  <w:r w:rsidRPr="00C67005">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C783CA" w14:textId="77777777" w:rsidR="004434AF" w:rsidRPr="00C67005" w:rsidRDefault="004434AF" w:rsidP="00732D6A">
                  <w:pPr>
                    <w:pStyle w:val="rowtabella0"/>
                    <w:rPr>
                      <w:color w:val="002060"/>
                    </w:rPr>
                  </w:pPr>
                  <w:r w:rsidRPr="00C67005">
                    <w:rPr>
                      <w:color w:val="002060"/>
                    </w:rPr>
                    <w:t>- REAL CASEBRUCIATE W.FIRE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179FF8" w14:textId="77777777" w:rsidR="004434AF" w:rsidRPr="00C67005" w:rsidRDefault="004434AF" w:rsidP="00732D6A">
                  <w:pPr>
                    <w:pStyle w:val="rowtabella0"/>
                    <w:jc w:val="center"/>
                    <w:rPr>
                      <w:color w:val="002060"/>
                    </w:rPr>
                  </w:pPr>
                  <w:r w:rsidRPr="00C67005">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60C0C9" w14:textId="77777777" w:rsidR="004434AF" w:rsidRPr="00C67005" w:rsidRDefault="004434AF" w:rsidP="00732D6A">
                  <w:pPr>
                    <w:pStyle w:val="rowtabella0"/>
                    <w:jc w:val="center"/>
                    <w:rPr>
                      <w:color w:val="002060"/>
                    </w:rPr>
                  </w:pPr>
                  <w:r w:rsidRPr="00C67005">
                    <w:rPr>
                      <w:color w:val="002060"/>
                    </w:rPr>
                    <w:t> </w:t>
                  </w:r>
                </w:p>
              </w:tc>
            </w:tr>
            <w:tr w:rsidR="004434AF" w:rsidRPr="00C67005" w14:paraId="14723557" w14:textId="77777777" w:rsidTr="00732D6A">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72467F" w14:textId="77777777" w:rsidR="004434AF" w:rsidRPr="00C67005" w:rsidRDefault="004434AF" w:rsidP="00732D6A">
                  <w:pPr>
                    <w:pStyle w:val="rowtabella0"/>
                    <w:rPr>
                      <w:color w:val="002060"/>
                    </w:rPr>
                  </w:pPr>
                  <w:r w:rsidRPr="00C67005">
                    <w:rPr>
                      <w:color w:val="002060"/>
                    </w:rPr>
                    <w:t>VALLESINA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0725B8" w14:textId="77777777" w:rsidR="004434AF" w:rsidRPr="00C67005" w:rsidRDefault="004434AF" w:rsidP="00732D6A">
                  <w:pPr>
                    <w:pStyle w:val="rowtabella0"/>
                    <w:rPr>
                      <w:color w:val="002060"/>
                    </w:rPr>
                  </w:pPr>
                  <w:r w:rsidRPr="00C67005">
                    <w:rPr>
                      <w:color w:val="002060"/>
                    </w:rPr>
                    <w:t xml:space="preserve">- </w:t>
                  </w:r>
                  <w:proofErr w:type="gramStart"/>
                  <w:r w:rsidRPr="00C67005">
                    <w:rPr>
                      <w:color w:val="002060"/>
                    </w:rPr>
                    <w:t>CITTA</w:t>
                  </w:r>
                  <w:proofErr w:type="gramEnd"/>
                  <w:r w:rsidRPr="00C67005">
                    <w:rPr>
                      <w:color w:val="002060"/>
                    </w:rPr>
                    <w:t xml:space="preserve"> DI FALCONARA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3EC470" w14:textId="77777777" w:rsidR="004434AF" w:rsidRPr="00C67005" w:rsidRDefault="004434AF" w:rsidP="00732D6A">
                  <w:pPr>
                    <w:pStyle w:val="rowtabella0"/>
                    <w:jc w:val="center"/>
                    <w:rPr>
                      <w:color w:val="002060"/>
                    </w:rPr>
                  </w:pPr>
                  <w:r w:rsidRPr="00C67005">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02AB4B" w14:textId="77777777" w:rsidR="004434AF" w:rsidRPr="00C67005" w:rsidRDefault="004434AF" w:rsidP="00732D6A">
                  <w:pPr>
                    <w:pStyle w:val="rowtabella0"/>
                    <w:jc w:val="center"/>
                    <w:rPr>
                      <w:color w:val="002060"/>
                    </w:rPr>
                  </w:pPr>
                  <w:r w:rsidRPr="00C67005">
                    <w:rPr>
                      <w:color w:val="002060"/>
                    </w:rPr>
                    <w:t> </w:t>
                  </w:r>
                </w:p>
              </w:tc>
            </w:tr>
            <w:tr w:rsidR="004434AF" w:rsidRPr="00C67005" w14:paraId="2F191F3E" w14:textId="77777777" w:rsidTr="00732D6A">
              <w:tc>
                <w:tcPr>
                  <w:tcW w:w="4700" w:type="dxa"/>
                  <w:gridSpan w:val="4"/>
                  <w:tcBorders>
                    <w:top w:val="nil"/>
                    <w:left w:val="nil"/>
                    <w:bottom w:val="nil"/>
                    <w:right w:val="nil"/>
                  </w:tcBorders>
                  <w:tcMar>
                    <w:top w:w="20" w:type="dxa"/>
                    <w:left w:w="20" w:type="dxa"/>
                    <w:bottom w:w="20" w:type="dxa"/>
                    <w:right w:w="20" w:type="dxa"/>
                  </w:tcMar>
                  <w:vAlign w:val="center"/>
                  <w:hideMark/>
                </w:tcPr>
                <w:p w14:paraId="7C74FCF4" w14:textId="77777777" w:rsidR="004434AF" w:rsidRPr="00C67005" w:rsidRDefault="004434AF" w:rsidP="00732D6A">
                  <w:pPr>
                    <w:pStyle w:val="rowtabella0"/>
                    <w:rPr>
                      <w:color w:val="002060"/>
                    </w:rPr>
                  </w:pPr>
                  <w:r w:rsidRPr="00C67005">
                    <w:rPr>
                      <w:color w:val="002060"/>
                    </w:rPr>
                    <w:t>(1) - disputata il 25/10/2025</w:t>
                  </w:r>
                </w:p>
              </w:tc>
            </w:tr>
          </w:tbl>
          <w:p w14:paraId="71D05813" w14:textId="77777777" w:rsidR="004434AF" w:rsidRPr="00C67005" w:rsidRDefault="004434AF" w:rsidP="00732D6A">
            <w:pPr>
              <w:rPr>
                <w:color w:val="002060"/>
              </w:rPr>
            </w:pPr>
          </w:p>
        </w:tc>
      </w:tr>
    </w:tbl>
    <w:p w14:paraId="1E0BFC33" w14:textId="77777777" w:rsidR="004434AF" w:rsidRPr="00C67005" w:rsidRDefault="004434AF" w:rsidP="004434AF">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434AF" w:rsidRPr="00C67005" w14:paraId="6A879278" w14:textId="77777777" w:rsidTr="00732D6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434AF" w:rsidRPr="00C67005" w14:paraId="6F037D59" w14:textId="77777777" w:rsidTr="00732D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6FF0D" w14:textId="77777777" w:rsidR="004434AF" w:rsidRPr="00C67005" w:rsidRDefault="004434AF" w:rsidP="00732D6A">
                  <w:pPr>
                    <w:pStyle w:val="headertabella0"/>
                    <w:rPr>
                      <w:color w:val="002060"/>
                    </w:rPr>
                  </w:pPr>
                  <w:r w:rsidRPr="00C67005">
                    <w:rPr>
                      <w:color w:val="002060"/>
                    </w:rPr>
                    <w:t>GIRONE C - 3 Giornata - A</w:t>
                  </w:r>
                </w:p>
              </w:tc>
            </w:tr>
            <w:tr w:rsidR="004434AF" w:rsidRPr="00C67005" w14:paraId="051E7DFF" w14:textId="77777777" w:rsidTr="00732D6A">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ECA12F" w14:textId="77777777" w:rsidR="004434AF" w:rsidRPr="00C67005" w:rsidRDefault="004434AF" w:rsidP="00732D6A">
                  <w:pPr>
                    <w:pStyle w:val="rowtabella0"/>
                    <w:rPr>
                      <w:color w:val="002060"/>
                    </w:rPr>
                  </w:pPr>
                  <w:r w:rsidRPr="00C67005">
                    <w:rPr>
                      <w:color w:val="002060"/>
                    </w:rPr>
                    <w:t>(1) ANGELI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F090D1" w14:textId="77777777" w:rsidR="004434AF" w:rsidRPr="00C67005" w:rsidRDefault="004434AF" w:rsidP="00732D6A">
                  <w:pPr>
                    <w:pStyle w:val="rowtabella0"/>
                    <w:rPr>
                      <w:color w:val="002060"/>
                    </w:rPr>
                  </w:pPr>
                  <w:r w:rsidRPr="00C67005">
                    <w:rPr>
                      <w:color w:val="002060"/>
                    </w:rPr>
                    <w:t>- FUTSAL SENTINUM</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F08ECC" w14:textId="77777777" w:rsidR="004434AF" w:rsidRPr="00C67005" w:rsidRDefault="004434AF" w:rsidP="00732D6A">
                  <w:pPr>
                    <w:pStyle w:val="rowtabella0"/>
                    <w:jc w:val="center"/>
                    <w:rPr>
                      <w:color w:val="002060"/>
                    </w:rPr>
                  </w:pPr>
                  <w:r w:rsidRPr="00C67005">
                    <w:rPr>
                      <w:color w:val="002060"/>
                    </w:rPr>
                    <w:t>7 - 4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A2FF07" w14:textId="77777777" w:rsidR="004434AF" w:rsidRPr="00C67005" w:rsidRDefault="004434AF" w:rsidP="00732D6A">
                  <w:pPr>
                    <w:pStyle w:val="rowtabella0"/>
                    <w:jc w:val="center"/>
                    <w:rPr>
                      <w:color w:val="002060"/>
                    </w:rPr>
                  </w:pPr>
                  <w:r w:rsidRPr="00C67005">
                    <w:rPr>
                      <w:color w:val="002060"/>
                    </w:rPr>
                    <w:t> </w:t>
                  </w:r>
                </w:p>
              </w:tc>
            </w:tr>
            <w:tr w:rsidR="004434AF" w:rsidRPr="00C67005" w14:paraId="3BAFCCD8"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D459ED" w14:textId="77777777" w:rsidR="004434AF" w:rsidRPr="00C67005" w:rsidRDefault="004434AF" w:rsidP="00732D6A">
                  <w:pPr>
                    <w:pStyle w:val="rowtabella0"/>
                    <w:rPr>
                      <w:color w:val="002060"/>
                    </w:rPr>
                  </w:pPr>
                  <w:r w:rsidRPr="00C67005">
                    <w:rPr>
                      <w:color w:val="002060"/>
                    </w:rPr>
                    <w:t>ESANATOGLIA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8AE570" w14:textId="77777777" w:rsidR="004434AF" w:rsidRPr="00C67005" w:rsidRDefault="004434AF" w:rsidP="00732D6A">
                  <w:pPr>
                    <w:pStyle w:val="rowtabella0"/>
                    <w:rPr>
                      <w:color w:val="002060"/>
                    </w:rPr>
                  </w:pPr>
                  <w:r w:rsidRPr="00C67005">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90DBC5" w14:textId="77777777" w:rsidR="004434AF" w:rsidRPr="00C67005" w:rsidRDefault="004434AF" w:rsidP="00732D6A">
                  <w:pPr>
                    <w:pStyle w:val="rowtabella0"/>
                    <w:jc w:val="center"/>
                    <w:rPr>
                      <w:color w:val="002060"/>
                    </w:rPr>
                  </w:pPr>
                  <w:r w:rsidRPr="00C67005">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4BE57D" w14:textId="77777777" w:rsidR="004434AF" w:rsidRPr="00C67005" w:rsidRDefault="004434AF" w:rsidP="00732D6A">
                  <w:pPr>
                    <w:pStyle w:val="rowtabella0"/>
                    <w:jc w:val="center"/>
                    <w:rPr>
                      <w:color w:val="002060"/>
                    </w:rPr>
                  </w:pPr>
                  <w:r w:rsidRPr="00C67005">
                    <w:rPr>
                      <w:color w:val="002060"/>
                    </w:rPr>
                    <w:t> </w:t>
                  </w:r>
                </w:p>
              </w:tc>
            </w:tr>
            <w:tr w:rsidR="004434AF" w:rsidRPr="00C67005" w14:paraId="17547E06"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524B8A" w14:textId="77777777" w:rsidR="004434AF" w:rsidRPr="00C67005" w:rsidRDefault="004434AF" w:rsidP="00732D6A">
                  <w:pPr>
                    <w:pStyle w:val="rowtabella0"/>
                    <w:rPr>
                      <w:color w:val="002060"/>
                    </w:rPr>
                  </w:pPr>
                  <w:r w:rsidRPr="00C67005">
                    <w:rPr>
                      <w:color w:val="002060"/>
                    </w:rPr>
                    <w:t>EUROPE TT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28DB81" w14:textId="77777777" w:rsidR="004434AF" w:rsidRPr="00C67005" w:rsidRDefault="004434AF" w:rsidP="00732D6A">
                  <w:pPr>
                    <w:pStyle w:val="rowtabella0"/>
                    <w:rPr>
                      <w:color w:val="002060"/>
                    </w:rPr>
                  </w:pPr>
                  <w:r w:rsidRPr="00C67005">
                    <w:rPr>
                      <w:color w:val="002060"/>
                    </w:rPr>
                    <w:t>- ROBUR MERGO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79ACB1" w14:textId="77777777" w:rsidR="004434AF" w:rsidRPr="00C67005" w:rsidRDefault="004434AF" w:rsidP="00732D6A">
                  <w:pPr>
                    <w:pStyle w:val="rowtabella0"/>
                    <w:jc w:val="center"/>
                    <w:rPr>
                      <w:color w:val="002060"/>
                    </w:rPr>
                  </w:pPr>
                  <w:r w:rsidRPr="00C67005">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E2F16B" w14:textId="77777777" w:rsidR="004434AF" w:rsidRPr="00C67005" w:rsidRDefault="004434AF" w:rsidP="00732D6A">
                  <w:pPr>
                    <w:pStyle w:val="rowtabella0"/>
                    <w:jc w:val="center"/>
                    <w:rPr>
                      <w:color w:val="002060"/>
                    </w:rPr>
                  </w:pPr>
                  <w:r w:rsidRPr="00C67005">
                    <w:rPr>
                      <w:color w:val="002060"/>
                    </w:rPr>
                    <w:t> </w:t>
                  </w:r>
                </w:p>
              </w:tc>
            </w:tr>
            <w:tr w:rsidR="004434AF" w:rsidRPr="00C67005" w14:paraId="2090F3A1"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737217" w14:textId="77777777" w:rsidR="004434AF" w:rsidRPr="00C67005" w:rsidRDefault="004434AF" w:rsidP="00732D6A">
                  <w:pPr>
                    <w:pStyle w:val="rowtabella0"/>
                    <w:rPr>
                      <w:color w:val="002060"/>
                    </w:rPr>
                  </w:pPr>
                  <w:r w:rsidRPr="00C67005">
                    <w:rPr>
                      <w:color w:val="002060"/>
                    </w:rPr>
                    <w:t>POLISPORTIVA UROBORO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ECA1E4" w14:textId="77777777" w:rsidR="004434AF" w:rsidRPr="00C67005" w:rsidRDefault="004434AF" w:rsidP="00732D6A">
                  <w:pPr>
                    <w:pStyle w:val="rowtabella0"/>
                    <w:rPr>
                      <w:color w:val="002060"/>
                    </w:rPr>
                  </w:pPr>
                  <w:r w:rsidRPr="00C67005">
                    <w:rPr>
                      <w:color w:val="002060"/>
                    </w:rPr>
                    <w:t>- FIUMINATA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0B70E2" w14:textId="77777777" w:rsidR="004434AF" w:rsidRPr="00C67005" w:rsidRDefault="004434AF" w:rsidP="00732D6A">
                  <w:pPr>
                    <w:pStyle w:val="rowtabella0"/>
                    <w:jc w:val="center"/>
                    <w:rPr>
                      <w:color w:val="002060"/>
                    </w:rPr>
                  </w:pPr>
                  <w:r w:rsidRPr="00C67005">
                    <w:rPr>
                      <w:color w:val="002060"/>
                    </w:rPr>
                    <w:t>8 - 4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F66BC2" w14:textId="77777777" w:rsidR="004434AF" w:rsidRPr="00C67005" w:rsidRDefault="004434AF" w:rsidP="00732D6A">
                  <w:pPr>
                    <w:pStyle w:val="rowtabella0"/>
                    <w:jc w:val="center"/>
                    <w:rPr>
                      <w:color w:val="002060"/>
                    </w:rPr>
                  </w:pPr>
                  <w:r w:rsidRPr="00C67005">
                    <w:rPr>
                      <w:color w:val="002060"/>
                    </w:rPr>
                    <w:t> </w:t>
                  </w:r>
                </w:p>
              </w:tc>
            </w:tr>
            <w:tr w:rsidR="004434AF" w:rsidRPr="00C67005" w14:paraId="484F1E07"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DF2E98" w14:textId="77777777" w:rsidR="004434AF" w:rsidRPr="00C67005" w:rsidRDefault="004434AF" w:rsidP="00732D6A">
                  <w:pPr>
                    <w:pStyle w:val="rowtabella0"/>
                    <w:rPr>
                      <w:color w:val="002060"/>
                    </w:rPr>
                  </w:pPr>
                  <w:r w:rsidRPr="00C67005">
                    <w:rPr>
                      <w:color w:val="002060"/>
                    </w:rPr>
                    <w:t>(1) 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0B6585" w14:textId="77777777" w:rsidR="004434AF" w:rsidRPr="00C67005" w:rsidRDefault="004434AF" w:rsidP="00732D6A">
                  <w:pPr>
                    <w:pStyle w:val="rowtabella0"/>
                    <w:rPr>
                      <w:color w:val="002060"/>
                    </w:rPr>
                  </w:pPr>
                  <w:r w:rsidRPr="00C67005">
                    <w:rPr>
                      <w:color w:val="002060"/>
                    </w:rPr>
                    <w:t>- FRASASSI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427329" w14:textId="77777777" w:rsidR="004434AF" w:rsidRPr="00C67005" w:rsidRDefault="004434AF" w:rsidP="00732D6A">
                  <w:pPr>
                    <w:pStyle w:val="rowtabella0"/>
                    <w:jc w:val="center"/>
                    <w:rPr>
                      <w:color w:val="002060"/>
                    </w:rPr>
                  </w:pPr>
                  <w:r w:rsidRPr="00C67005">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48CF8D" w14:textId="77777777" w:rsidR="004434AF" w:rsidRPr="00C67005" w:rsidRDefault="004434AF" w:rsidP="00732D6A">
                  <w:pPr>
                    <w:pStyle w:val="rowtabella0"/>
                    <w:jc w:val="center"/>
                    <w:rPr>
                      <w:color w:val="002060"/>
                    </w:rPr>
                  </w:pPr>
                  <w:r w:rsidRPr="00C67005">
                    <w:rPr>
                      <w:color w:val="002060"/>
                    </w:rPr>
                    <w:t> </w:t>
                  </w:r>
                </w:p>
              </w:tc>
            </w:tr>
            <w:tr w:rsidR="004434AF" w:rsidRPr="00C67005" w14:paraId="4DE16BD7" w14:textId="77777777" w:rsidTr="00732D6A">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3FC92A" w14:textId="77777777" w:rsidR="004434AF" w:rsidRPr="00C67005" w:rsidRDefault="004434AF" w:rsidP="00732D6A">
                  <w:pPr>
                    <w:pStyle w:val="rowtabella0"/>
                    <w:rPr>
                      <w:color w:val="002060"/>
                    </w:rPr>
                  </w:pPr>
                  <w:r w:rsidRPr="00C67005">
                    <w:rPr>
                      <w:color w:val="002060"/>
                    </w:rPr>
                    <w:t>VIRTUS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1502D6" w14:textId="77777777" w:rsidR="004434AF" w:rsidRPr="00C67005" w:rsidRDefault="004434AF" w:rsidP="00732D6A">
                  <w:pPr>
                    <w:pStyle w:val="rowtabella0"/>
                    <w:rPr>
                      <w:color w:val="002060"/>
                    </w:rPr>
                  </w:pPr>
                  <w:r w:rsidRPr="00C67005">
                    <w:rPr>
                      <w:color w:val="002060"/>
                    </w:rPr>
                    <w:t>- FABRIANO CALCIO A 5 2023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1A9686" w14:textId="77777777" w:rsidR="004434AF" w:rsidRPr="00C67005" w:rsidRDefault="004434AF" w:rsidP="00732D6A">
                  <w:pPr>
                    <w:pStyle w:val="rowtabella0"/>
                    <w:jc w:val="center"/>
                    <w:rPr>
                      <w:color w:val="002060"/>
                    </w:rPr>
                  </w:pPr>
                  <w:r w:rsidRPr="00C67005">
                    <w:rPr>
                      <w:color w:val="002060"/>
                    </w:rPr>
                    <w:t>5 - 12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0D50CC" w14:textId="77777777" w:rsidR="004434AF" w:rsidRPr="00C67005" w:rsidRDefault="004434AF" w:rsidP="00732D6A">
                  <w:pPr>
                    <w:pStyle w:val="rowtabella0"/>
                    <w:jc w:val="center"/>
                    <w:rPr>
                      <w:color w:val="002060"/>
                    </w:rPr>
                  </w:pPr>
                  <w:r w:rsidRPr="00C67005">
                    <w:rPr>
                      <w:color w:val="002060"/>
                    </w:rPr>
                    <w:t> </w:t>
                  </w:r>
                </w:p>
              </w:tc>
            </w:tr>
            <w:tr w:rsidR="004434AF" w:rsidRPr="00C67005" w14:paraId="108B572D" w14:textId="77777777" w:rsidTr="00732D6A">
              <w:tc>
                <w:tcPr>
                  <w:tcW w:w="4700" w:type="dxa"/>
                  <w:gridSpan w:val="4"/>
                  <w:tcBorders>
                    <w:top w:val="nil"/>
                    <w:left w:val="nil"/>
                    <w:bottom w:val="nil"/>
                    <w:right w:val="nil"/>
                  </w:tcBorders>
                  <w:tcMar>
                    <w:top w:w="20" w:type="dxa"/>
                    <w:left w:w="20" w:type="dxa"/>
                    <w:bottom w:w="20" w:type="dxa"/>
                    <w:right w:w="20" w:type="dxa"/>
                  </w:tcMar>
                  <w:vAlign w:val="center"/>
                  <w:hideMark/>
                </w:tcPr>
                <w:p w14:paraId="5BF2E6C1" w14:textId="77777777" w:rsidR="004434AF" w:rsidRPr="00C67005" w:rsidRDefault="004434AF" w:rsidP="00732D6A">
                  <w:pPr>
                    <w:pStyle w:val="rowtabella0"/>
                    <w:rPr>
                      <w:color w:val="002060"/>
                    </w:rPr>
                  </w:pPr>
                  <w:r w:rsidRPr="00C67005">
                    <w:rPr>
                      <w:color w:val="002060"/>
                    </w:rPr>
                    <w:t>(1) - disputata il 25/10/2025</w:t>
                  </w:r>
                </w:p>
              </w:tc>
            </w:tr>
          </w:tbl>
          <w:p w14:paraId="4C9C23C0" w14:textId="77777777" w:rsidR="004434AF" w:rsidRPr="00C67005" w:rsidRDefault="004434AF" w:rsidP="00732D6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434AF" w:rsidRPr="00C67005" w14:paraId="3269F816" w14:textId="77777777" w:rsidTr="00732D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1464C1" w14:textId="77777777" w:rsidR="004434AF" w:rsidRPr="00C67005" w:rsidRDefault="004434AF" w:rsidP="00732D6A">
                  <w:pPr>
                    <w:pStyle w:val="headertabella0"/>
                    <w:rPr>
                      <w:color w:val="002060"/>
                    </w:rPr>
                  </w:pPr>
                  <w:r w:rsidRPr="00C67005">
                    <w:rPr>
                      <w:color w:val="002060"/>
                    </w:rPr>
                    <w:t>GIRONE D - 3 Giornata - A</w:t>
                  </w:r>
                </w:p>
              </w:tc>
            </w:tr>
            <w:tr w:rsidR="004434AF" w:rsidRPr="00C67005" w14:paraId="37EF0A2F" w14:textId="77777777" w:rsidTr="00732D6A">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5F31C5" w14:textId="77777777" w:rsidR="004434AF" w:rsidRPr="00C67005" w:rsidRDefault="004434AF" w:rsidP="00732D6A">
                  <w:pPr>
                    <w:pStyle w:val="rowtabella0"/>
                    <w:rPr>
                      <w:color w:val="002060"/>
                    </w:rPr>
                  </w:pPr>
                  <w:r w:rsidRPr="00C67005">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051AE0" w14:textId="77777777" w:rsidR="004434AF" w:rsidRPr="00C67005" w:rsidRDefault="004434AF" w:rsidP="00732D6A">
                  <w:pPr>
                    <w:pStyle w:val="rowtabella0"/>
                    <w:rPr>
                      <w:color w:val="002060"/>
                    </w:rPr>
                  </w:pPr>
                  <w:r w:rsidRPr="00C67005">
                    <w:rPr>
                      <w:color w:val="002060"/>
                    </w:rPr>
                    <w:t>- ACADEMY CIVITANOVESE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E4C1B7" w14:textId="77777777" w:rsidR="004434AF" w:rsidRPr="00C67005" w:rsidRDefault="004434AF" w:rsidP="00732D6A">
                  <w:pPr>
                    <w:pStyle w:val="rowtabella0"/>
                    <w:jc w:val="center"/>
                    <w:rPr>
                      <w:color w:val="002060"/>
                    </w:rPr>
                  </w:pPr>
                  <w:r w:rsidRPr="00C67005">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E8681D" w14:textId="77777777" w:rsidR="004434AF" w:rsidRPr="00C67005" w:rsidRDefault="004434AF" w:rsidP="00732D6A">
                  <w:pPr>
                    <w:pStyle w:val="rowtabella0"/>
                    <w:jc w:val="center"/>
                    <w:rPr>
                      <w:color w:val="002060"/>
                    </w:rPr>
                  </w:pPr>
                  <w:r w:rsidRPr="00C67005">
                    <w:rPr>
                      <w:color w:val="002060"/>
                    </w:rPr>
                    <w:t> </w:t>
                  </w:r>
                </w:p>
              </w:tc>
            </w:tr>
            <w:tr w:rsidR="004434AF" w:rsidRPr="00C67005" w14:paraId="5F016523"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668B42" w14:textId="77777777" w:rsidR="004434AF" w:rsidRPr="00C67005" w:rsidRDefault="004434AF" w:rsidP="00732D6A">
                  <w:pPr>
                    <w:pStyle w:val="rowtabella0"/>
                    <w:rPr>
                      <w:color w:val="002060"/>
                    </w:rPr>
                  </w:pPr>
                  <w:r w:rsidRPr="00C67005">
                    <w:rPr>
                      <w:color w:val="002060"/>
                    </w:rPr>
                    <w:t>FUTSAL OTTRANO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F9492E" w14:textId="77777777" w:rsidR="004434AF" w:rsidRPr="00C67005" w:rsidRDefault="004434AF" w:rsidP="00732D6A">
                  <w:pPr>
                    <w:pStyle w:val="rowtabella0"/>
                    <w:rPr>
                      <w:color w:val="002060"/>
                    </w:rPr>
                  </w:pPr>
                  <w:r w:rsidRPr="00C67005">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793A42" w14:textId="77777777" w:rsidR="004434AF" w:rsidRPr="00C67005" w:rsidRDefault="004434AF" w:rsidP="00732D6A">
                  <w:pPr>
                    <w:pStyle w:val="rowtabella0"/>
                    <w:jc w:val="center"/>
                    <w:rPr>
                      <w:color w:val="002060"/>
                    </w:rPr>
                  </w:pPr>
                  <w:r w:rsidRPr="00C67005">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BCD9EE" w14:textId="77777777" w:rsidR="004434AF" w:rsidRPr="00C67005" w:rsidRDefault="004434AF" w:rsidP="00732D6A">
                  <w:pPr>
                    <w:pStyle w:val="rowtabella0"/>
                    <w:jc w:val="center"/>
                    <w:rPr>
                      <w:color w:val="002060"/>
                    </w:rPr>
                  </w:pPr>
                  <w:r w:rsidRPr="00C67005">
                    <w:rPr>
                      <w:color w:val="002060"/>
                    </w:rPr>
                    <w:t> </w:t>
                  </w:r>
                </w:p>
              </w:tc>
            </w:tr>
            <w:tr w:rsidR="004434AF" w:rsidRPr="00C67005" w14:paraId="3DA37895"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91DC36" w14:textId="77777777" w:rsidR="004434AF" w:rsidRPr="00C67005" w:rsidRDefault="004434AF" w:rsidP="00732D6A">
                  <w:pPr>
                    <w:pStyle w:val="rowtabella0"/>
                    <w:rPr>
                      <w:color w:val="002060"/>
                    </w:rPr>
                  </w:pPr>
                  <w:r w:rsidRPr="00C67005">
                    <w:rPr>
                      <w:color w:val="002060"/>
                    </w:rPr>
                    <w:t>(1) OSIMO STAZIONE SSD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B9DE0F" w14:textId="77777777" w:rsidR="004434AF" w:rsidRPr="00C67005" w:rsidRDefault="004434AF" w:rsidP="00732D6A">
                  <w:pPr>
                    <w:pStyle w:val="rowtabella0"/>
                    <w:rPr>
                      <w:color w:val="002060"/>
                    </w:rPr>
                  </w:pPr>
                  <w:r w:rsidRPr="00C67005">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88A223" w14:textId="77777777" w:rsidR="004434AF" w:rsidRPr="00C67005" w:rsidRDefault="004434AF" w:rsidP="00732D6A">
                  <w:pPr>
                    <w:pStyle w:val="rowtabella0"/>
                    <w:jc w:val="center"/>
                    <w:rPr>
                      <w:color w:val="002060"/>
                    </w:rPr>
                  </w:pPr>
                  <w:r w:rsidRPr="00C67005">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C11DDC" w14:textId="77777777" w:rsidR="004434AF" w:rsidRPr="00C67005" w:rsidRDefault="004434AF" w:rsidP="00732D6A">
                  <w:pPr>
                    <w:pStyle w:val="rowtabella0"/>
                    <w:jc w:val="center"/>
                    <w:rPr>
                      <w:color w:val="002060"/>
                    </w:rPr>
                  </w:pPr>
                  <w:r w:rsidRPr="00C67005">
                    <w:rPr>
                      <w:color w:val="002060"/>
                    </w:rPr>
                    <w:t>B</w:t>
                  </w:r>
                </w:p>
              </w:tc>
            </w:tr>
            <w:tr w:rsidR="004434AF" w:rsidRPr="00C67005" w14:paraId="26C4344C"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55C90A" w14:textId="77777777" w:rsidR="004434AF" w:rsidRPr="00C67005" w:rsidRDefault="004434AF" w:rsidP="00732D6A">
                  <w:pPr>
                    <w:pStyle w:val="rowtabella0"/>
                    <w:rPr>
                      <w:color w:val="002060"/>
                    </w:rPr>
                  </w:pPr>
                  <w:r w:rsidRPr="00C67005">
                    <w:rPr>
                      <w:color w:val="002060"/>
                    </w:rPr>
                    <w:t>POLISPORTIVA FUTURA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0E6776" w14:textId="77777777" w:rsidR="004434AF" w:rsidRPr="00C67005" w:rsidRDefault="004434AF" w:rsidP="00732D6A">
                  <w:pPr>
                    <w:pStyle w:val="rowtabella0"/>
                    <w:rPr>
                      <w:color w:val="002060"/>
                    </w:rPr>
                  </w:pPr>
                  <w:r w:rsidRPr="00C67005">
                    <w:rPr>
                      <w:color w:val="002060"/>
                    </w:rPr>
                    <w:t>- RIPE SAN GINESIO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A40A1C" w14:textId="77777777" w:rsidR="004434AF" w:rsidRPr="00C67005" w:rsidRDefault="004434AF" w:rsidP="00732D6A">
                  <w:pPr>
                    <w:pStyle w:val="rowtabella0"/>
                    <w:jc w:val="center"/>
                    <w:rPr>
                      <w:color w:val="002060"/>
                    </w:rPr>
                  </w:pPr>
                  <w:r w:rsidRPr="00C67005">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24B1C1" w14:textId="77777777" w:rsidR="004434AF" w:rsidRPr="00C67005" w:rsidRDefault="004434AF" w:rsidP="00732D6A">
                  <w:pPr>
                    <w:pStyle w:val="rowtabella0"/>
                    <w:jc w:val="center"/>
                    <w:rPr>
                      <w:color w:val="002060"/>
                    </w:rPr>
                  </w:pPr>
                  <w:r w:rsidRPr="00C67005">
                    <w:rPr>
                      <w:color w:val="002060"/>
                    </w:rPr>
                    <w:t> </w:t>
                  </w:r>
                </w:p>
              </w:tc>
            </w:tr>
            <w:tr w:rsidR="004434AF" w:rsidRPr="00C67005" w14:paraId="6E66FE42"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1712C3" w14:textId="77777777" w:rsidR="004434AF" w:rsidRPr="00C67005" w:rsidRDefault="004434AF" w:rsidP="00732D6A">
                  <w:pPr>
                    <w:pStyle w:val="rowtabella0"/>
                    <w:rPr>
                      <w:color w:val="002060"/>
                    </w:rPr>
                  </w:pPr>
                  <w:r w:rsidRPr="00C67005">
                    <w:rPr>
                      <w:color w:val="002060"/>
                    </w:rPr>
                    <w:t>POLISPORTIVA S.C. LORETO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37A3CD" w14:textId="77777777" w:rsidR="004434AF" w:rsidRPr="00C67005" w:rsidRDefault="004434AF" w:rsidP="00732D6A">
                  <w:pPr>
                    <w:pStyle w:val="rowtabella0"/>
                    <w:rPr>
                      <w:color w:val="002060"/>
                    </w:rPr>
                  </w:pPr>
                  <w:r w:rsidRPr="00C67005">
                    <w:rPr>
                      <w:color w:val="002060"/>
                    </w:rPr>
                    <w:t>- CASENUOVE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93A49A" w14:textId="77777777" w:rsidR="004434AF" w:rsidRPr="00C67005" w:rsidRDefault="004434AF" w:rsidP="00732D6A">
                  <w:pPr>
                    <w:pStyle w:val="rowtabella0"/>
                    <w:jc w:val="center"/>
                    <w:rPr>
                      <w:color w:val="002060"/>
                    </w:rPr>
                  </w:pPr>
                  <w:r w:rsidRPr="00C67005">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1E531A" w14:textId="77777777" w:rsidR="004434AF" w:rsidRPr="00C67005" w:rsidRDefault="004434AF" w:rsidP="00732D6A">
                  <w:pPr>
                    <w:pStyle w:val="rowtabella0"/>
                    <w:jc w:val="center"/>
                    <w:rPr>
                      <w:color w:val="002060"/>
                    </w:rPr>
                  </w:pPr>
                  <w:r w:rsidRPr="00C67005">
                    <w:rPr>
                      <w:color w:val="002060"/>
                    </w:rPr>
                    <w:t> </w:t>
                  </w:r>
                </w:p>
              </w:tc>
            </w:tr>
            <w:tr w:rsidR="004434AF" w:rsidRPr="00C67005" w14:paraId="345593DF" w14:textId="77777777" w:rsidTr="00732D6A">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3526D0" w14:textId="77777777" w:rsidR="004434AF" w:rsidRPr="00C67005" w:rsidRDefault="004434AF" w:rsidP="00732D6A">
                  <w:pPr>
                    <w:pStyle w:val="rowtabella0"/>
                    <w:rPr>
                      <w:color w:val="002060"/>
                    </w:rPr>
                  </w:pPr>
                  <w:r w:rsidRPr="00C67005">
                    <w:rPr>
                      <w:color w:val="002060"/>
                    </w:rPr>
                    <w:t>(2) UNION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1E9E35" w14:textId="77777777" w:rsidR="004434AF" w:rsidRPr="00C67005" w:rsidRDefault="004434AF" w:rsidP="00732D6A">
                  <w:pPr>
                    <w:pStyle w:val="rowtabella0"/>
                    <w:rPr>
                      <w:color w:val="002060"/>
                    </w:rPr>
                  </w:pPr>
                  <w:r w:rsidRPr="00C67005">
                    <w:rPr>
                      <w:color w:val="002060"/>
                    </w:rPr>
                    <w:t>- IMBRECCIATA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A803EA" w14:textId="77777777" w:rsidR="004434AF" w:rsidRPr="00C67005" w:rsidRDefault="004434AF" w:rsidP="00732D6A">
                  <w:pPr>
                    <w:pStyle w:val="rowtabella0"/>
                    <w:jc w:val="center"/>
                    <w:rPr>
                      <w:color w:val="002060"/>
                    </w:rPr>
                  </w:pPr>
                  <w:r w:rsidRPr="00C67005">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AAF3BE" w14:textId="77777777" w:rsidR="004434AF" w:rsidRPr="00C67005" w:rsidRDefault="004434AF" w:rsidP="00732D6A">
                  <w:pPr>
                    <w:pStyle w:val="rowtabella0"/>
                    <w:jc w:val="center"/>
                    <w:rPr>
                      <w:color w:val="002060"/>
                    </w:rPr>
                  </w:pPr>
                  <w:r w:rsidRPr="00C67005">
                    <w:rPr>
                      <w:color w:val="002060"/>
                    </w:rPr>
                    <w:t> </w:t>
                  </w:r>
                </w:p>
              </w:tc>
            </w:tr>
            <w:tr w:rsidR="004434AF" w:rsidRPr="00C67005" w14:paraId="46846D24" w14:textId="77777777" w:rsidTr="00732D6A">
              <w:tc>
                <w:tcPr>
                  <w:tcW w:w="4700" w:type="dxa"/>
                  <w:gridSpan w:val="4"/>
                  <w:tcBorders>
                    <w:top w:val="nil"/>
                    <w:left w:val="nil"/>
                    <w:bottom w:val="nil"/>
                    <w:right w:val="nil"/>
                  </w:tcBorders>
                  <w:tcMar>
                    <w:top w:w="20" w:type="dxa"/>
                    <w:left w:w="20" w:type="dxa"/>
                    <w:bottom w:w="20" w:type="dxa"/>
                    <w:right w:w="20" w:type="dxa"/>
                  </w:tcMar>
                  <w:vAlign w:val="center"/>
                  <w:hideMark/>
                </w:tcPr>
                <w:p w14:paraId="52168F4D" w14:textId="77777777" w:rsidR="004434AF" w:rsidRPr="00C67005" w:rsidRDefault="004434AF" w:rsidP="00732D6A">
                  <w:pPr>
                    <w:pStyle w:val="rowtabella0"/>
                    <w:rPr>
                      <w:color w:val="002060"/>
                    </w:rPr>
                  </w:pPr>
                  <w:r w:rsidRPr="00C67005">
                    <w:rPr>
                      <w:color w:val="002060"/>
                    </w:rPr>
                    <w:t>(1) - disputata il 25/10/2025</w:t>
                  </w:r>
                </w:p>
              </w:tc>
            </w:tr>
            <w:tr w:rsidR="004434AF" w:rsidRPr="00C67005" w14:paraId="1AFB899B" w14:textId="77777777" w:rsidTr="00732D6A">
              <w:tc>
                <w:tcPr>
                  <w:tcW w:w="4700" w:type="dxa"/>
                  <w:gridSpan w:val="4"/>
                  <w:tcBorders>
                    <w:top w:val="nil"/>
                    <w:left w:val="nil"/>
                    <w:bottom w:val="nil"/>
                    <w:right w:val="nil"/>
                  </w:tcBorders>
                  <w:tcMar>
                    <w:top w:w="20" w:type="dxa"/>
                    <w:left w:w="20" w:type="dxa"/>
                    <w:bottom w:w="20" w:type="dxa"/>
                    <w:right w:w="20" w:type="dxa"/>
                  </w:tcMar>
                  <w:vAlign w:val="center"/>
                  <w:hideMark/>
                </w:tcPr>
                <w:p w14:paraId="615BD4B2" w14:textId="77777777" w:rsidR="004434AF" w:rsidRPr="00C67005" w:rsidRDefault="004434AF" w:rsidP="00732D6A">
                  <w:pPr>
                    <w:pStyle w:val="rowtabella0"/>
                    <w:rPr>
                      <w:color w:val="002060"/>
                    </w:rPr>
                  </w:pPr>
                  <w:r w:rsidRPr="00C67005">
                    <w:rPr>
                      <w:color w:val="002060"/>
                    </w:rPr>
                    <w:t>(2) - disputata il 26/10/2025</w:t>
                  </w:r>
                </w:p>
              </w:tc>
            </w:tr>
          </w:tbl>
          <w:p w14:paraId="3EDACA16" w14:textId="77777777" w:rsidR="004434AF" w:rsidRPr="00C67005" w:rsidRDefault="004434AF" w:rsidP="00732D6A">
            <w:pPr>
              <w:rPr>
                <w:color w:val="002060"/>
              </w:rPr>
            </w:pPr>
          </w:p>
        </w:tc>
      </w:tr>
    </w:tbl>
    <w:p w14:paraId="6E0AF5AF" w14:textId="77777777" w:rsidR="004434AF" w:rsidRPr="00C67005" w:rsidRDefault="004434AF" w:rsidP="004434AF">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434AF" w:rsidRPr="00C67005" w14:paraId="5FCBCD55" w14:textId="77777777" w:rsidTr="00732D6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434AF" w:rsidRPr="00C67005" w14:paraId="11D4C7A2" w14:textId="77777777" w:rsidTr="00732D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03096" w14:textId="77777777" w:rsidR="004434AF" w:rsidRPr="00C67005" w:rsidRDefault="004434AF" w:rsidP="00732D6A">
                  <w:pPr>
                    <w:pStyle w:val="headertabella0"/>
                    <w:rPr>
                      <w:color w:val="002060"/>
                    </w:rPr>
                  </w:pPr>
                  <w:r w:rsidRPr="00C67005">
                    <w:rPr>
                      <w:color w:val="002060"/>
                    </w:rPr>
                    <w:t>GIRONE E - 3 Giornata - A</w:t>
                  </w:r>
                </w:p>
              </w:tc>
            </w:tr>
            <w:tr w:rsidR="004434AF" w:rsidRPr="00C67005" w14:paraId="17DDA395" w14:textId="77777777" w:rsidTr="00732D6A">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FB3CDD" w14:textId="77777777" w:rsidR="004434AF" w:rsidRPr="00C67005" w:rsidRDefault="004434AF" w:rsidP="00732D6A">
                  <w:pPr>
                    <w:pStyle w:val="rowtabella0"/>
                    <w:rPr>
                      <w:color w:val="002060"/>
                    </w:rPr>
                  </w:pPr>
                  <w:r w:rsidRPr="00C67005">
                    <w:rPr>
                      <w:color w:val="002060"/>
                    </w:rPr>
                    <w:t>ACQUAVIVA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5AA7CE" w14:textId="77777777" w:rsidR="004434AF" w:rsidRPr="00C67005" w:rsidRDefault="004434AF" w:rsidP="00732D6A">
                  <w:pPr>
                    <w:pStyle w:val="rowtabella0"/>
                    <w:rPr>
                      <w:color w:val="002060"/>
                    </w:rPr>
                  </w:pPr>
                  <w:r w:rsidRPr="00C67005">
                    <w:rPr>
                      <w:color w:val="002060"/>
                    </w:rPr>
                    <w:t xml:space="preserve">- </w:t>
                  </w:r>
                  <w:proofErr w:type="gramStart"/>
                  <w:r w:rsidRPr="00C67005">
                    <w:rPr>
                      <w:color w:val="002060"/>
                    </w:rPr>
                    <w:t>CITTA</w:t>
                  </w:r>
                  <w:proofErr w:type="gramEnd"/>
                  <w:r w:rsidRPr="00C67005">
                    <w:rPr>
                      <w:color w:val="002060"/>
                    </w:rPr>
                    <w:t xml:space="preserve"> DI MARTINSICURO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E4422F" w14:textId="77777777" w:rsidR="004434AF" w:rsidRPr="00C67005" w:rsidRDefault="004434AF" w:rsidP="00732D6A">
                  <w:pPr>
                    <w:pStyle w:val="rowtabella0"/>
                    <w:jc w:val="center"/>
                    <w:rPr>
                      <w:color w:val="002060"/>
                    </w:rPr>
                  </w:pPr>
                  <w:r w:rsidRPr="00C67005">
                    <w:rPr>
                      <w:color w:val="002060"/>
                    </w:rPr>
                    <w:t>0 - 5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CBCF55" w14:textId="77777777" w:rsidR="004434AF" w:rsidRPr="00C67005" w:rsidRDefault="004434AF" w:rsidP="00732D6A">
                  <w:pPr>
                    <w:pStyle w:val="rowtabella0"/>
                    <w:jc w:val="center"/>
                    <w:rPr>
                      <w:color w:val="002060"/>
                    </w:rPr>
                  </w:pPr>
                  <w:r w:rsidRPr="00C67005">
                    <w:rPr>
                      <w:color w:val="002060"/>
                    </w:rPr>
                    <w:t> </w:t>
                  </w:r>
                </w:p>
              </w:tc>
            </w:tr>
            <w:tr w:rsidR="004434AF" w:rsidRPr="00C67005" w14:paraId="358FCCF9"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D94B58" w14:textId="77777777" w:rsidR="004434AF" w:rsidRPr="00C67005" w:rsidRDefault="004434AF" w:rsidP="00732D6A">
                  <w:pPr>
                    <w:pStyle w:val="rowtabella0"/>
                    <w:rPr>
                      <w:color w:val="002060"/>
                    </w:rPr>
                  </w:pPr>
                  <w:r w:rsidRPr="00C67005">
                    <w:rPr>
                      <w:color w:val="002060"/>
                    </w:rPr>
                    <w:t xml:space="preserve">CALCIO </w:t>
                  </w:r>
                  <w:proofErr w:type="gramStart"/>
                  <w:r w:rsidRPr="00C67005">
                    <w:rPr>
                      <w:color w:val="002060"/>
                    </w:rPr>
                    <w:t>S.ELPIDIO</w:t>
                  </w:r>
                  <w:proofErr w:type="gramEnd"/>
                  <w:r w:rsidRPr="00C67005">
                    <w:rPr>
                      <w:color w:val="002060"/>
                    </w:rPr>
                    <w:t xml:space="preserve"> A 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2C3BFF" w14:textId="77777777" w:rsidR="004434AF" w:rsidRPr="00C67005" w:rsidRDefault="004434AF" w:rsidP="00732D6A">
                  <w:pPr>
                    <w:pStyle w:val="rowtabella0"/>
                    <w:rPr>
                      <w:color w:val="002060"/>
                    </w:rPr>
                  </w:pPr>
                  <w:r w:rsidRPr="00C67005">
                    <w:rPr>
                      <w:color w:val="002060"/>
                    </w:rPr>
                    <w:t>- TRIBALCIO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0674FC" w14:textId="77777777" w:rsidR="004434AF" w:rsidRPr="00C67005" w:rsidRDefault="004434AF" w:rsidP="00732D6A">
                  <w:pPr>
                    <w:pStyle w:val="rowtabella0"/>
                    <w:jc w:val="center"/>
                    <w:rPr>
                      <w:color w:val="002060"/>
                    </w:rPr>
                  </w:pPr>
                  <w:r w:rsidRPr="00C67005">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C2CF18" w14:textId="77777777" w:rsidR="004434AF" w:rsidRPr="00C67005" w:rsidRDefault="004434AF" w:rsidP="00732D6A">
                  <w:pPr>
                    <w:pStyle w:val="rowtabella0"/>
                    <w:jc w:val="center"/>
                    <w:rPr>
                      <w:color w:val="002060"/>
                    </w:rPr>
                  </w:pPr>
                  <w:r w:rsidRPr="00C67005">
                    <w:rPr>
                      <w:color w:val="002060"/>
                    </w:rPr>
                    <w:t> </w:t>
                  </w:r>
                </w:p>
              </w:tc>
            </w:tr>
            <w:tr w:rsidR="004434AF" w:rsidRPr="00C67005" w14:paraId="0FDD8E8D"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B72CAB" w14:textId="77777777" w:rsidR="004434AF" w:rsidRPr="00C67005" w:rsidRDefault="004434AF" w:rsidP="00732D6A">
                  <w:pPr>
                    <w:pStyle w:val="rowtabella0"/>
                    <w:rPr>
                      <w:color w:val="002060"/>
                    </w:rPr>
                  </w:pPr>
                  <w:r w:rsidRPr="00C67005">
                    <w:rPr>
                      <w:color w:val="002060"/>
                    </w:rPr>
                    <w:t>CAPODARCO CASABIANCA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398F82" w14:textId="77777777" w:rsidR="004434AF" w:rsidRPr="00C67005" w:rsidRDefault="004434AF" w:rsidP="00732D6A">
                  <w:pPr>
                    <w:pStyle w:val="rowtabella0"/>
                    <w:rPr>
                      <w:color w:val="002060"/>
                    </w:rPr>
                  </w:pPr>
                  <w:r w:rsidRPr="00C67005">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4363F0" w14:textId="77777777" w:rsidR="004434AF" w:rsidRPr="00C67005" w:rsidRDefault="004434AF" w:rsidP="00732D6A">
                  <w:pPr>
                    <w:pStyle w:val="rowtabella0"/>
                    <w:jc w:val="center"/>
                    <w:rPr>
                      <w:color w:val="002060"/>
                    </w:rPr>
                  </w:pPr>
                  <w:r w:rsidRPr="00C67005">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5DD5BD" w14:textId="77777777" w:rsidR="004434AF" w:rsidRPr="00C67005" w:rsidRDefault="004434AF" w:rsidP="00732D6A">
                  <w:pPr>
                    <w:pStyle w:val="rowtabella0"/>
                    <w:jc w:val="center"/>
                    <w:rPr>
                      <w:color w:val="002060"/>
                    </w:rPr>
                  </w:pPr>
                  <w:r w:rsidRPr="00C67005">
                    <w:rPr>
                      <w:color w:val="002060"/>
                    </w:rPr>
                    <w:t> </w:t>
                  </w:r>
                </w:p>
              </w:tc>
            </w:tr>
            <w:tr w:rsidR="004434AF" w:rsidRPr="00C67005" w14:paraId="63F99D31"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B2775D" w14:textId="77777777" w:rsidR="004434AF" w:rsidRPr="00C67005" w:rsidRDefault="004434AF" w:rsidP="00732D6A">
                  <w:pPr>
                    <w:pStyle w:val="rowtabella0"/>
                    <w:rPr>
                      <w:color w:val="002060"/>
                    </w:rPr>
                  </w:pPr>
                  <w:r w:rsidRPr="00C67005">
                    <w:rPr>
                      <w:color w:val="002060"/>
                    </w:rPr>
                    <w:t>CSI MONTEFIORE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99F0D7" w14:textId="77777777" w:rsidR="004434AF" w:rsidRPr="00C67005" w:rsidRDefault="004434AF" w:rsidP="00732D6A">
                  <w:pPr>
                    <w:pStyle w:val="rowtabella0"/>
                    <w:rPr>
                      <w:color w:val="002060"/>
                    </w:rPr>
                  </w:pPr>
                  <w:r w:rsidRPr="00C67005">
                    <w:rPr>
                      <w:color w:val="002060"/>
                    </w:rPr>
                    <w:t>- VAL TENNA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B961F1" w14:textId="77777777" w:rsidR="004434AF" w:rsidRPr="00C67005" w:rsidRDefault="004434AF" w:rsidP="00732D6A">
                  <w:pPr>
                    <w:pStyle w:val="rowtabella0"/>
                    <w:jc w:val="center"/>
                    <w:rPr>
                      <w:color w:val="002060"/>
                    </w:rPr>
                  </w:pPr>
                  <w:r w:rsidRPr="00C67005">
                    <w:rPr>
                      <w:color w:val="002060"/>
                    </w:rPr>
                    <w:t>3 - 8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EF1B5E" w14:textId="77777777" w:rsidR="004434AF" w:rsidRPr="00C67005" w:rsidRDefault="004434AF" w:rsidP="00732D6A">
                  <w:pPr>
                    <w:pStyle w:val="rowtabella0"/>
                    <w:jc w:val="center"/>
                    <w:rPr>
                      <w:color w:val="002060"/>
                    </w:rPr>
                  </w:pPr>
                  <w:r w:rsidRPr="00C67005">
                    <w:rPr>
                      <w:color w:val="002060"/>
                    </w:rPr>
                    <w:t> </w:t>
                  </w:r>
                </w:p>
              </w:tc>
            </w:tr>
            <w:tr w:rsidR="004434AF" w:rsidRPr="00C67005" w14:paraId="54A1B26C" w14:textId="77777777" w:rsidTr="00732D6A">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105BE8" w14:textId="77777777" w:rsidR="004434AF" w:rsidRPr="00C67005" w:rsidRDefault="004434AF" w:rsidP="00732D6A">
                  <w:pPr>
                    <w:pStyle w:val="rowtabella0"/>
                    <w:rPr>
                      <w:color w:val="002060"/>
                    </w:rPr>
                  </w:pPr>
                  <w:r w:rsidRPr="00C67005">
                    <w:rPr>
                      <w:color w:val="002060"/>
                    </w:rPr>
                    <w:t>POLISPORTIVA RIPATRANSONE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A2BDD4" w14:textId="77777777" w:rsidR="004434AF" w:rsidRPr="00C67005" w:rsidRDefault="004434AF" w:rsidP="00732D6A">
                  <w:pPr>
                    <w:pStyle w:val="rowtabella0"/>
                    <w:rPr>
                      <w:color w:val="002060"/>
                    </w:rPr>
                  </w:pPr>
                  <w:r w:rsidRPr="00C67005">
                    <w:rPr>
                      <w:color w:val="002060"/>
                    </w:rPr>
                    <w:t>- SANTA MARIA APPARENTE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595318" w14:textId="77777777" w:rsidR="004434AF" w:rsidRPr="00C67005" w:rsidRDefault="004434AF" w:rsidP="00732D6A">
                  <w:pPr>
                    <w:pStyle w:val="rowtabella0"/>
                    <w:jc w:val="center"/>
                    <w:rPr>
                      <w:color w:val="002060"/>
                    </w:rPr>
                  </w:pPr>
                  <w:r w:rsidRPr="00C67005">
                    <w:rPr>
                      <w:color w:val="002060"/>
                    </w:rPr>
                    <w:t>5 - 4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D59AD5" w14:textId="77777777" w:rsidR="004434AF" w:rsidRPr="00C67005" w:rsidRDefault="004434AF" w:rsidP="00732D6A">
                  <w:pPr>
                    <w:pStyle w:val="rowtabella0"/>
                    <w:jc w:val="center"/>
                    <w:rPr>
                      <w:color w:val="002060"/>
                    </w:rPr>
                  </w:pPr>
                  <w:r w:rsidRPr="00C67005">
                    <w:rPr>
                      <w:color w:val="002060"/>
                    </w:rPr>
                    <w:t> </w:t>
                  </w:r>
                </w:p>
              </w:tc>
            </w:tr>
          </w:tbl>
          <w:p w14:paraId="5A46B94B" w14:textId="77777777" w:rsidR="004434AF" w:rsidRPr="00C67005" w:rsidRDefault="004434AF" w:rsidP="00732D6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434AF" w:rsidRPr="00C67005" w14:paraId="248D82B8" w14:textId="77777777" w:rsidTr="00732D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3F46D7" w14:textId="77777777" w:rsidR="004434AF" w:rsidRPr="00C67005" w:rsidRDefault="004434AF" w:rsidP="00732D6A">
                  <w:pPr>
                    <w:pStyle w:val="headertabella0"/>
                    <w:rPr>
                      <w:color w:val="002060"/>
                    </w:rPr>
                  </w:pPr>
                  <w:r w:rsidRPr="00C67005">
                    <w:rPr>
                      <w:color w:val="002060"/>
                    </w:rPr>
                    <w:t>GIRONE F - 3 Giornata - A</w:t>
                  </w:r>
                </w:p>
              </w:tc>
            </w:tr>
            <w:tr w:rsidR="004434AF" w:rsidRPr="00C67005" w14:paraId="7D94CB94" w14:textId="77777777" w:rsidTr="00732D6A">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DC93CD" w14:textId="77777777" w:rsidR="004434AF" w:rsidRPr="00C67005" w:rsidRDefault="004434AF" w:rsidP="00732D6A">
                  <w:pPr>
                    <w:pStyle w:val="rowtabella0"/>
                    <w:rPr>
                      <w:color w:val="002060"/>
                    </w:rPr>
                  </w:pPr>
                  <w:r w:rsidRPr="00C67005">
                    <w:rPr>
                      <w:color w:val="002060"/>
                    </w:rPr>
                    <w:t>ACCUMOLI GANG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1EF9D7" w14:textId="77777777" w:rsidR="004434AF" w:rsidRPr="00C67005" w:rsidRDefault="004434AF" w:rsidP="00732D6A">
                  <w:pPr>
                    <w:pStyle w:val="rowtabella0"/>
                    <w:rPr>
                      <w:color w:val="002060"/>
                    </w:rPr>
                  </w:pPr>
                  <w:r w:rsidRPr="00C67005">
                    <w:rPr>
                      <w:color w:val="002060"/>
                    </w:rPr>
                    <w:t>- CASELLE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6362D4" w14:textId="77777777" w:rsidR="004434AF" w:rsidRPr="00C67005" w:rsidRDefault="004434AF" w:rsidP="00732D6A">
                  <w:pPr>
                    <w:pStyle w:val="rowtabella0"/>
                    <w:jc w:val="center"/>
                    <w:rPr>
                      <w:color w:val="002060"/>
                    </w:rPr>
                  </w:pPr>
                  <w:r w:rsidRPr="00C67005">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D341ED" w14:textId="77777777" w:rsidR="004434AF" w:rsidRPr="00C67005" w:rsidRDefault="004434AF" w:rsidP="00732D6A">
                  <w:pPr>
                    <w:pStyle w:val="rowtabella0"/>
                    <w:jc w:val="center"/>
                    <w:rPr>
                      <w:color w:val="002060"/>
                    </w:rPr>
                  </w:pPr>
                  <w:r w:rsidRPr="00C67005">
                    <w:rPr>
                      <w:color w:val="002060"/>
                    </w:rPr>
                    <w:t> </w:t>
                  </w:r>
                </w:p>
              </w:tc>
            </w:tr>
            <w:tr w:rsidR="004434AF" w:rsidRPr="00C67005" w14:paraId="3C73365E"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52EC98" w14:textId="77777777" w:rsidR="004434AF" w:rsidRPr="00C67005" w:rsidRDefault="004434AF" w:rsidP="00732D6A">
                  <w:pPr>
                    <w:pStyle w:val="rowtabella0"/>
                    <w:rPr>
                      <w:color w:val="002060"/>
                    </w:rPr>
                  </w:pPr>
                  <w:r w:rsidRPr="00C67005">
                    <w:rPr>
                      <w:color w:val="002060"/>
                    </w:rPr>
                    <w:t>CASTIGNANO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4B6F58" w14:textId="77777777" w:rsidR="004434AF" w:rsidRPr="00C67005" w:rsidRDefault="004434AF" w:rsidP="00732D6A">
                  <w:pPr>
                    <w:pStyle w:val="rowtabella0"/>
                    <w:rPr>
                      <w:color w:val="002060"/>
                    </w:rPr>
                  </w:pPr>
                  <w:r w:rsidRPr="00C67005">
                    <w:rPr>
                      <w:color w:val="002060"/>
                    </w:rPr>
                    <w:t>- TRUENTIN LAMA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FB3A91" w14:textId="77777777" w:rsidR="004434AF" w:rsidRPr="00C67005" w:rsidRDefault="004434AF" w:rsidP="00732D6A">
                  <w:pPr>
                    <w:pStyle w:val="rowtabella0"/>
                    <w:jc w:val="center"/>
                    <w:rPr>
                      <w:color w:val="002060"/>
                    </w:rPr>
                  </w:pPr>
                  <w:r w:rsidRPr="00C67005">
                    <w:rPr>
                      <w:color w:val="002060"/>
                    </w:rPr>
                    <w:t>8 - 6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029DF9" w14:textId="77777777" w:rsidR="004434AF" w:rsidRPr="00C67005" w:rsidRDefault="004434AF" w:rsidP="00732D6A">
                  <w:pPr>
                    <w:pStyle w:val="rowtabella0"/>
                    <w:jc w:val="center"/>
                    <w:rPr>
                      <w:color w:val="002060"/>
                    </w:rPr>
                  </w:pPr>
                  <w:r w:rsidRPr="00C67005">
                    <w:rPr>
                      <w:color w:val="002060"/>
                    </w:rPr>
                    <w:t> </w:t>
                  </w:r>
                </w:p>
              </w:tc>
            </w:tr>
            <w:tr w:rsidR="004434AF" w:rsidRPr="00C67005" w14:paraId="2FB6F988"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F996FB" w14:textId="77777777" w:rsidR="004434AF" w:rsidRPr="00C67005" w:rsidRDefault="004434AF" w:rsidP="00732D6A">
                  <w:pPr>
                    <w:pStyle w:val="rowtabella0"/>
                    <w:rPr>
                      <w:color w:val="002060"/>
                    </w:rPr>
                  </w:pPr>
                  <w:r w:rsidRPr="00C67005">
                    <w:rPr>
                      <w:color w:val="002060"/>
                    </w:rPr>
                    <w:t>FUTSAL L.C.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21E510" w14:textId="77777777" w:rsidR="004434AF" w:rsidRPr="00C67005" w:rsidRDefault="004434AF" w:rsidP="00732D6A">
                  <w:pPr>
                    <w:pStyle w:val="rowtabella0"/>
                    <w:rPr>
                      <w:color w:val="002060"/>
                    </w:rPr>
                  </w:pPr>
                  <w:r w:rsidRPr="00C67005">
                    <w:rPr>
                      <w:color w:val="002060"/>
                    </w:rPr>
                    <w:t>- CASTORANESE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5D7465" w14:textId="77777777" w:rsidR="004434AF" w:rsidRPr="00C67005" w:rsidRDefault="004434AF" w:rsidP="00732D6A">
                  <w:pPr>
                    <w:pStyle w:val="rowtabella0"/>
                    <w:jc w:val="center"/>
                    <w:rPr>
                      <w:color w:val="002060"/>
                    </w:rPr>
                  </w:pPr>
                  <w:r w:rsidRPr="00C67005">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4741E0" w14:textId="77777777" w:rsidR="004434AF" w:rsidRPr="00C67005" w:rsidRDefault="004434AF" w:rsidP="00732D6A">
                  <w:pPr>
                    <w:pStyle w:val="rowtabella0"/>
                    <w:jc w:val="center"/>
                    <w:rPr>
                      <w:color w:val="002060"/>
                    </w:rPr>
                  </w:pPr>
                  <w:r w:rsidRPr="00C67005">
                    <w:rPr>
                      <w:color w:val="002060"/>
                    </w:rPr>
                    <w:t> </w:t>
                  </w:r>
                </w:p>
              </w:tc>
            </w:tr>
            <w:tr w:rsidR="004434AF" w:rsidRPr="00C67005" w14:paraId="11EDBA43"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8F9101" w14:textId="77777777" w:rsidR="004434AF" w:rsidRPr="00C67005" w:rsidRDefault="004434AF" w:rsidP="00732D6A">
                  <w:pPr>
                    <w:pStyle w:val="rowtabella0"/>
                    <w:rPr>
                      <w:color w:val="002060"/>
                    </w:rPr>
                  </w:pPr>
                  <w:r w:rsidRPr="00C67005">
                    <w:rPr>
                      <w:color w:val="002060"/>
                    </w:rPr>
                    <w:t>MANSARDA PAGLIARE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BA887D" w14:textId="77777777" w:rsidR="004434AF" w:rsidRPr="00C67005" w:rsidRDefault="004434AF" w:rsidP="00732D6A">
                  <w:pPr>
                    <w:pStyle w:val="rowtabella0"/>
                    <w:rPr>
                      <w:color w:val="002060"/>
                    </w:rPr>
                  </w:pPr>
                  <w:r w:rsidRPr="00C67005">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12F4EF" w14:textId="77777777" w:rsidR="004434AF" w:rsidRPr="00C67005" w:rsidRDefault="004434AF" w:rsidP="00732D6A">
                  <w:pPr>
                    <w:pStyle w:val="rowtabella0"/>
                    <w:jc w:val="center"/>
                    <w:rPr>
                      <w:color w:val="002060"/>
                    </w:rPr>
                  </w:pPr>
                  <w:r w:rsidRPr="00C67005">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4B4046" w14:textId="77777777" w:rsidR="004434AF" w:rsidRPr="00C67005" w:rsidRDefault="004434AF" w:rsidP="00732D6A">
                  <w:pPr>
                    <w:pStyle w:val="rowtabella0"/>
                    <w:jc w:val="center"/>
                    <w:rPr>
                      <w:color w:val="002060"/>
                    </w:rPr>
                  </w:pPr>
                  <w:r w:rsidRPr="00C67005">
                    <w:rPr>
                      <w:color w:val="002060"/>
                    </w:rPr>
                    <w:t> </w:t>
                  </w:r>
                </w:p>
              </w:tc>
            </w:tr>
            <w:tr w:rsidR="004434AF" w:rsidRPr="00C67005" w14:paraId="59D9B931"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0F6757" w14:textId="77777777" w:rsidR="004434AF" w:rsidRPr="00C67005" w:rsidRDefault="004434AF" w:rsidP="00732D6A">
                  <w:pPr>
                    <w:pStyle w:val="rowtabella0"/>
                    <w:rPr>
                      <w:color w:val="002060"/>
                    </w:rPr>
                  </w:pPr>
                  <w:r w:rsidRPr="00C67005">
                    <w:rPr>
                      <w:color w:val="002060"/>
                    </w:rPr>
                    <w:t>PICENO UNITED MMX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FC6DFE" w14:textId="77777777" w:rsidR="004434AF" w:rsidRPr="00C67005" w:rsidRDefault="004434AF" w:rsidP="00732D6A">
                  <w:pPr>
                    <w:pStyle w:val="rowtabella0"/>
                    <w:rPr>
                      <w:color w:val="002060"/>
                    </w:rPr>
                  </w:pPr>
                  <w:r w:rsidRPr="00C67005">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1466A4" w14:textId="77777777" w:rsidR="004434AF" w:rsidRPr="00C67005" w:rsidRDefault="004434AF" w:rsidP="00732D6A">
                  <w:pPr>
                    <w:pStyle w:val="rowtabella0"/>
                    <w:jc w:val="center"/>
                    <w:rPr>
                      <w:color w:val="002060"/>
                    </w:rPr>
                  </w:pPr>
                  <w:r w:rsidRPr="00C67005">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B27259" w14:textId="77777777" w:rsidR="004434AF" w:rsidRPr="00C67005" w:rsidRDefault="004434AF" w:rsidP="00732D6A">
                  <w:pPr>
                    <w:pStyle w:val="rowtabella0"/>
                    <w:jc w:val="center"/>
                    <w:rPr>
                      <w:color w:val="002060"/>
                    </w:rPr>
                  </w:pPr>
                  <w:r w:rsidRPr="00C67005">
                    <w:rPr>
                      <w:color w:val="002060"/>
                    </w:rPr>
                    <w:t> </w:t>
                  </w:r>
                </w:p>
              </w:tc>
            </w:tr>
            <w:tr w:rsidR="004434AF" w:rsidRPr="00C67005" w14:paraId="6AF10A5F" w14:textId="77777777" w:rsidTr="00732D6A">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A26632" w14:textId="77777777" w:rsidR="004434AF" w:rsidRPr="00C67005" w:rsidRDefault="004434AF" w:rsidP="00732D6A">
                  <w:pPr>
                    <w:pStyle w:val="rowtabella0"/>
                    <w:rPr>
                      <w:color w:val="002060"/>
                    </w:rPr>
                  </w:pPr>
                  <w:r w:rsidRPr="00C67005">
                    <w:rPr>
                      <w:color w:val="002060"/>
                    </w:rPr>
                    <w:t>POLISPORTIVA VILLA PIGNA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373407" w14:textId="77777777" w:rsidR="004434AF" w:rsidRPr="00C67005" w:rsidRDefault="004434AF" w:rsidP="00732D6A">
                  <w:pPr>
                    <w:pStyle w:val="rowtabella0"/>
                    <w:rPr>
                      <w:color w:val="002060"/>
                    </w:rPr>
                  </w:pPr>
                  <w:r w:rsidRPr="00C67005">
                    <w:rPr>
                      <w:color w:val="002060"/>
                    </w:rPr>
                    <w:t>- FUTSAL COMUNANZA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D3BC4B" w14:textId="77777777" w:rsidR="004434AF" w:rsidRPr="00C67005" w:rsidRDefault="004434AF" w:rsidP="00732D6A">
                  <w:pPr>
                    <w:pStyle w:val="rowtabella0"/>
                    <w:jc w:val="center"/>
                    <w:rPr>
                      <w:color w:val="002060"/>
                    </w:rPr>
                  </w:pPr>
                  <w:r w:rsidRPr="00C67005">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EB7B96" w14:textId="77777777" w:rsidR="004434AF" w:rsidRPr="00C67005" w:rsidRDefault="004434AF" w:rsidP="00732D6A">
                  <w:pPr>
                    <w:pStyle w:val="rowtabella0"/>
                    <w:jc w:val="center"/>
                    <w:rPr>
                      <w:color w:val="002060"/>
                    </w:rPr>
                  </w:pPr>
                  <w:r w:rsidRPr="00C67005">
                    <w:rPr>
                      <w:color w:val="002060"/>
                    </w:rPr>
                    <w:t> </w:t>
                  </w:r>
                </w:p>
              </w:tc>
            </w:tr>
          </w:tbl>
          <w:p w14:paraId="3C27D965" w14:textId="77777777" w:rsidR="004434AF" w:rsidRPr="00C67005" w:rsidRDefault="004434AF" w:rsidP="00732D6A">
            <w:pPr>
              <w:rPr>
                <w:color w:val="002060"/>
              </w:rPr>
            </w:pPr>
          </w:p>
        </w:tc>
      </w:tr>
    </w:tbl>
    <w:p w14:paraId="28912752" w14:textId="77777777" w:rsidR="004434AF" w:rsidRPr="00C67005" w:rsidRDefault="004434AF" w:rsidP="004434AF">
      <w:pPr>
        <w:pStyle w:val="breakline"/>
        <w:rPr>
          <w:rFonts w:eastAsiaTheme="minorEastAsia"/>
          <w:color w:val="002060"/>
        </w:rPr>
      </w:pPr>
    </w:p>
    <w:p w14:paraId="639E4EC7" w14:textId="77777777" w:rsidR="004434AF" w:rsidRPr="00C67005" w:rsidRDefault="004434AF" w:rsidP="004434AF">
      <w:pPr>
        <w:pStyle w:val="breakline"/>
        <w:rPr>
          <w:color w:val="002060"/>
        </w:rPr>
      </w:pPr>
    </w:p>
    <w:p w14:paraId="4B4107E7" w14:textId="77777777" w:rsidR="004434AF" w:rsidRPr="00C67005" w:rsidRDefault="004434AF" w:rsidP="004434AF">
      <w:pPr>
        <w:pStyle w:val="titoloprinc0"/>
        <w:rPr>
          <w:color w:val="002060"/>
        </w:rPr>
      </w:pPr>
      <w:r w:rsidRPr="00C67005">
        <w:rPr>
          <w:color w:val="002060"/>
        </w:rPr>
        <w:t>GIUDICE SPORTIVO</w:t>
      </w:r>
    </w:p>
    <w:p w14:paraId="18D8FA11" w14:textId="77777777" w:rsidR="004434AF" w:rsidRPr="00C67005" w:rsidRDefault="004434AF" w:rsidP="004434AF">
      <w:pPr>
        <w:pStyle w:val="diffida"/>
        <w:rPr>
          <w:color w:val="002060"/>
        </w:rPr>
      </w:pPr>
      <w:r w:rsidRPr="00C67005">
        <w:rPr>
          <w:color w:val="002060"/>
        </w:rPr>
        <w:t>Il Giudice Sportivo Avv. Agnese Lazzaretti, con l'assistenza del Segretario Angelo Castellana, nella seduta del 29/10/2025, ha adottato le decisioni che di seguito integralmente si riportano:</w:t>
      </w:r>
    </w:p>
    <w:p w14:paraId="56FE2D26" w14:textId="77777777" w:rsidR="004434AF" w:rsidRPr="00C67005" w:rsidRDefault="004434AF" w:rsidP="004434AF">
      <w:pPr>
        <w:pStyle w:val="titolo10"/>
        <w:rPr>
          <w:color w:val="002060"/>
        </w:rPr>
      </w:pPr>
      <w:r w:rsidRPr="00C67005">
        <w:rPr>
          <w:color w:val="002060"/>
        </w:rPr>
        <w:t xml:space="preserve">GARE DEL 17/10/2025 </w:t>
      </w:r>
    </w:p>
    <w:p w14:paraId="7016F5E0" w14:textId="77777777" w:rsidR="004434AF" w:rsidRPr="00C67005" w:rsidRDefault="004434AF" w:rsidP="004434AF">
      <w:pPr>
        <w:pStyle w:val="titolo60"/>
        <w:rPr>
          <w:color w:val="002060"/>
        </w:rPr>
      </w:pPr>
      <w:r w:rsidRPr="00C67005">
        <w:rPr>
          <w:color w:val="002060"/>
        </w:rPr>
        <w:t xml:space="preserve">DECISIONI DEL GIUDICE SPORTIVO </w:t>
      </w:r>
    </w:p>
    <w:p w14:paraId="3BE381DE" w14:textId="77777777" w:rsidR="004434AF" w:rsidRPr="00C67005" w:rsidRDefault="004434AF" w:rsidP="004434AF">
      <w:pPr>
        <w:pStyle w:val="diffida"/>
        <w:spacing w:before="80" w:beforeAutospacing="0" w:after="40" w:afterAutospacing="0"/>
        <w:jc w:val="left"/>
        <w:rPr>
          <w:color w:val="002060"/>
        </w:rPr>
      </w:pPr>
      <w:r w:rsidRPr="00C67005">
        <w:rPr>
          <w:color w:val="002060"/>
        </w:rPr>
        <w:t xml:space="preserve">gara del 17/10/2025 VAL TENNA UNITED - FROGS CLUB SPORT </w:t>
      </w:r>
      <w:r w:rsidRPr="00C67005">
        <w:rPr>
          <w:color w:val="002060"/>
        </w:rPr>
        <w:br/>
        <w:t xml:space="preserve">Esaminato il ricorso introitato dalla Società A.S.D. FROG'S CLUB SPORT, con il quale la stessa ricorre avverso l'asserita posizione irregolare del calciatore MATTIA LUZI (09.02.1999) appartenente alla Società A.S.D. VAL TENNA UNITED, deducendo che lo stesso ha preso parte alla gara in posizione irregolare, in quanto non tesserato con la </w:t>
      </w:r>
      <w:proofErr w:type="gramStart"/>
      <w:r w:rsidRPr="00C67005">
        <w:rPr>
          <w:color w:val="002060"/>
        </w:rPr>
        <w:t>predetta</w:t>
      </w:r>
      <w:proofErr w:type="gramEnd"/>
      <w:r w:rsidRPr="00C67005">
        <w:rPr>
          <w:color w:val="002060"/>
        </w:rPr>
        <w:t xml:space="preserve"> Società. </w:t>
      </w:r>
    </w:p>
    <w:p w14:paraId="21FA0647" w14:textId="77777777" w:rsidR="004434AF" w:rsidRPr="00C67005" w:rsidRDefault="004434AF" w:rsidP="004434AF">
      <w:pPr>
        <w:pStyle w:val="diffida"/>
        <w:spacing w:before="80" w:beforeAutospacing="0" w:after="40" w:afterAutospacing="0"/>
        <w:jc w:val="left"/>
        <w:rPr>
          <w:color w:val="002060"/>
        </w:rPr>
      </w:pPr>
      <w:r w:rsidRPr="00C67005">
        <w:rPr>
          <w:color w:val="002060"/>
        </w:rPr>
        <w:t xml:space="preserve">Esperiti i dovuti accertamenti, è risultato che il calciatore MATTIA LUZI, alla data della disputa della gara, era regolarmente tesserato con la Società A.S.D. VAL TENNA UNITED, e che pertanto lo stesso ha partecipato alla gara in oggetto in posizione regolare. </w:t>
      </w:r>
    </w:p>
    <w:p w14:paraId="1B95E49C" w14:textId="7A39969C" w:rsidR="00655864" w:rsidRDefault="004434AF" w:rsidP="00655864">
      <w:pPr>
        <w:pStyle w:val="diffida"/>
        <w:spacing w:before="80" w:beforeAutospacing="0" w:after="40" w:afterAutospacing="0"/>
        <w:jc w:val="center"/>
        <w:rPr>
          <w:color w:val="002060"/>
        </w:rPr>
      </w:pPr>
      <w:r w:rsidRPr="00C67005">
        <w:rPr>
          <w:color w:val="002060"/>
        </w:rPr>
        <w:t>PQM</w:t>
      </w:r>
    </w:p>
    <w:p w14:paraId="432C28D1" w14:textId="0E53D31D" w:rsidR="00655864" w:rsidRDefault="004434AF" w:rsidP="00655864">
      <w:pPr>
        <w:pStyle w:val="diffida"/>
        <w:spacing w:before="80" w:beforeAutospacing="0" w:after="40" w:afterAutospacing="0"/>
        <w:jc w:val="center"/>
        <w:rPr>
          <w:color w:val="002060"/>
        </w:rPr>
      </w:pPr>
      <w:r w:rsidRPr="00C67005">
        <w:rPr>
          <w:color w:val="002060"/>
        </w:rPr>
        <w:t>Si decide di:</w:t>
      </w:r>
    </w:p>
    <w:p w14:paraId="38F06AAF" w14:textId="77777777" w:rsidR="00655864" w:rsidRDefault="004434AF" w:rsidP="004434AF">
      <w:pPr>
        <w:pStyle w:val="diffida"/>
        <w:spacing w:before="80" w:beforeAutospacing="0" w:after="40" w:afterAutospacing="0"/>
        <w:jc w:val="left"/>
        <w:rPr>
          <w:color w:val="002060"/>
        </w:rPr>
      </w:pPr>
      <w:r w:rsidRPr="00C67005">
        <w:rPr>
          <w:color w:val="002060"/>
        </w:rPr>
        <w:t xml:space="preserve">-respingere il ricorso introitando il relativo contributo </w:t>
      </w:r>
    </w:p>
    <w:p w14:paraId="0FCFA976" w14:textId="1026BB69" w:rsidR="004434AF" w:rsidRPr="00C67005" w:rsidRDefault="004434AF" w:rsidP="004434AF">
      <w:pPr>
        <w:pStyle w:val="diffida"/>
        <w:spacing w:before="80" w:beforeAutospacing="0" w:after="40" w:afterAutospacing="0"/>
        <w:jc w:val="left"/>
        <w:rPr>
          <w:color w:val="002060"/>
        </w:rPr>
      </w:pPr>
      <w:r w:rsidRPr="00C67005">
        <w:rPr>
          <w:color w:val="002060"/>
        </w:rPr>
        <w:t xml:space="preserve">-omologare il risultato conseguito sul campo </w:t>
      </w:r>
      <w:r>
        <w:rPr>
          <w:color w:val="002060"/>
        </w:rPr>
        <w:t>di Val TENNA UNITED 7 – FROGS CLUB SPORT 3.</w:t>
      </w:r>
    </w:p>
    <w:p w14:paraId="2CA4DB46" w14:textId="77777777" w:rsidR="004434AF" w:rsidRPr="00C67005" w:rsidRDefault="004434AF" w:rsidP="004434AF">
      <w:pPr>
        <w:pStyle w:val="titolo10"/>
        <w:rPr>
          <w:color w:val="002060"/>
        </w:rPr>
      </w:pPr>
      <w:r w:rsidRPr="00C67005">
        <w:rPr>
          <w:color w:val="002060"/>
        </w:rPr>
        <w:lastRenderedPageBreak/>
        <w:t xml:space="preserve">GARE DEL 25/10/2025 </w:t>
      </w:r>
    </w:p>
    <w:p w14:paraId="4B7CEA3D" w14:textId="77777777" w:rsidR="004434AF" w:rsidRPr="00C67005" w:rsidRDefault="004434AF" w:rsidP="004434AF">
      <w:pPr>
        <w:pStyle w:val="titolo60"/>
        <w:rPr>
          <w:color w:val="002060"/>
        </w:rPr>
      </w:pPr>
      <w:r w:rsidRPr="00C67005">
        <w:rPr>
          <w:color w:val="002060"/>
        </w:rPr>
        <w:t xml:space="preserve">DECISIONI DEL GIUDICE SPORTIVO </w:t>
      </w:r>
    </w:p>
    <w:p w14:paraId="1BA28291" w14:textId="2E81D1A5" w:rsidR="00655864" w:rsidRDefault="004434AF" w:rsidP="004434AF">
      <w:pPr>
        <w:pStyle w:val="diffida"/>
        <w:spacing w:before="80" w:beforeAutospacing="0" w:after="40" w:afterAutospacing="0"/>
        <w:jc w:val="left"/>
        <w:rPr>
          <w:color w:val="002060"/>
        </w:rPr>
      </w:pPr>
      <w:r w:rsidRPr="00C67005">
        <w:rPr>
          <w:color w:val="002060"/>
        </w:rPr>
        <w:t xml:space="preserve">gara del 25/10/2025 OSIMO STAZIONE SSD A R.L. - MONTELUPONE CALCIO A 5 </w:t>
      </w:r>
      <w:r w:rsidRPr="00C67005">
        <w:rPr>
          <w:color w:val="002060"/>
        </w:rPr>
        <w:br/>
        <w:t>Rilevato dal referto arbitrale che la gara in oggetto è stata definitivamente sospesa all'ottavo minuto del secondo tempo,</w:t>
      </w:r>
      <w:r w:rsidR="00655864">
        <w:rPr>
          <w:color w:val="002060"/>
        </w:rPr>
        <w:t xml:space="preserve"> </w:t>
      </w:r>
      <w:r w:rsidRPr="00C67005">
        <w:rPr>
          <w:color w:val="002060"/>
        </w:rPr>
        <w:t>a causa di un grave infortunio di gioco che costringeva un giocatore ad essere soccorso con urgenza da un'ambulanza. Alla luce della decisione, assunta di comune accordo da entrambe le società,</w:t>
      </w:r>
      <w:r w:rsidR="00655864">
        <w:rPr>
          <w:color w:val="002060"/>
        </w:rPr>
        <w:t xml:space="preserve"> </w:t>
      </w:r>
      <w:r w:rsidRPr="00C67005">
        <w:rPr>
          <w:color w:val="002060"/>
        </w:rPr>
        <w:t>come da comunicazione sottoscritta ed allegata al referto arbitrale</w:t>
      </w:r>
    </w:p>
    <w:p w14:paraId="545C1BA8" w14:textId="6C9DE48E" w:rsidR="00655864" w:rsidRDefault="004434AF" w:rsidP="00655864">
      <w:pPr>
        <w:pStyle w:val="diffida"/>
        <w:spacing w:before="80" w:beforeAutospacing="0" w:after="40" w:afterAutospacing="0"/>
        <w:jc w:val="center"/>
        <w:rPr>
          <w:color w:val="002060"/>
        </w:rPr>
      </w:pPr>
      <w:r w:rsidRPr="00C67005">
        <w:rPr>
          <w:color w:val="002060"/>
        </w:rPr>
        <w:t>si decide</w:t>
      </w:r>
    </w:p>
    <w:p w14:paraId="12330FE3" w14:textId="455476BD" w:rsidR="004434AF" w:rsidRPr="00C67005" w:rsidRDefault="004434AF" w:rsidP="004434AF">
      <w:pPr>
        <w:pStyle w:val="diffida"/>
        <w:spacing w:before="80" w:beforeAutospacing="0" w:after="40" w:afterAutospacing="0"/>
        <w:jc w:val="left"/>
        <w:rPr>
          <w:color w:val="002060"/>
        </w:rPr>
      </w:pPr>
      <w:r w:rsidRPr="00C67005">
        <w:rPr>
          <w:color w:val="002060"/>
        </w:rPr>
        <w:t>di dare mandato al CR Marche affinch</w:t>
      </w:r>
      <w:r w:rsidR="00655864">
        <w:rPr>
          <w:color w:val="002060"/>
        </w:rPr>
        <w:t>é</w:t>
      </w:r>
      <w:r w:rsidRPr="00C67005">
        <w:rPr>
          <w:color w:val="002060"/>
        </w:rPr>
        <w:t xml:space="preserve"> fissi una nuova data per la prosecuzione della gara dal minuto in cui è stata sospesa. </w:t>
      </w:r>
    </w:p>
    <w:p w14:paraId="4BF53641" w14:textId="77777777" w:rsidR="004434AF" w:rsidRPr="00C67005" w:rsidRDefault="004434AF" w:rsidP="004434AF">
      <w:pPr>
        <w:pStyle w:val="titolo10"/>
        <w:rPr>
          <w:color w:val="002060"/>
        </w:rPr>
      </w:pPr>
      <w:r w:rsidRPr="00C67005">
        <w:rPr>
          <w:color w:val="002060"/>
        </w:rPr>
        <w:t xml:space="preserve">GARE DEL 24/10/2025 </w:t>
      </w:r>
    </w:p>
    <w:p w14:paraId="192F3DB2" w14:textId="77777777" w:rsidR="004434AF" w:rsidRPr="00C67005" w:rsidRDefault="004434AF" w:rsidP="004434AF">
      <w:pPr>
        <w:pStyle w:val="titolo7a"/>
        <w:rPr>
          <w:color w:val="002060"/>
        </w:rPr>
      </w:pPr>
      <w:r w:rsidRPr="00C67005">
        <w:rPr>
          <w:color w:val="002060"/>
        </w:rPr>
        <w:t xml:space="preserve">PROVVEDIMENTI DISCIPLINARI </w:t>
      </w:r>
    </w:p>
    <w:p w14:paraId="445EA696" w14:textId="77777777" w:rsidR="004434AF" w:rsidRPr="00C67005" w:rsidRDefault="004434AF" w:rsidP="004434AF">
      <w:pPr>
        <w:pStyle w:val="titolo7b0"/>
        <w:rPr>
          <w:color w:val="002060"/>
        </w:rPr>
      </w:pPr>
      <w:r w:rsidRPr="00C67005">
        <w:rPr>
          <w:color w:val="002060"/>
        </w:rPr>
        <w:t xml:space="preserve">In base alle risultanze degli atti ufficiali sono state deliberate le seguenti sanzioni disciplinari. </w:t>
      </w:r>
    </w:p>
    <w:p w14:paraId="7E29A8EC" w14:textId="77777777" w:rsidR="004434AF" w:rsidRPr="00C67005" w:rsidRDefault="004434AF" w:rsidP="004434AF">
      <w:pPr>
        <w:pStyle w:val="titolo30"/>
        <w:rPr>
          <w:color w:val="002060"/>
        </w:rPr>
      </w:pPr>
      <w:r w:rsidRPr="00C67005">
        <w:rPr>
          <w:color w:val="002060"/>
        </w:rPr>
        <w:t xml:space="preserve">SOCIETA' </w:t>
      </w:r>
    </w:p>
    <w:p w14:paraId="1F425D2C" w14:textId="77777777" w:rsidR="004434AF" w:rsidRPr="00C67005" w:rsidRDefault="004434AF" w:rsidP="004434AF">
      <w:pPr>
        <w:pStyle w:val="titolo20"/>
        <w:rPr>
          <w:color w:val="002060"/>
        </w:rPr>
      </w:pPr>
      <w:r w:rsidRPr="00C67005">
        <w:rPr>
          <w:color w:val="002060"/>
        </w:rPr>
        <w:t xml:space="preserve">AMMENDA </w:t>
      </w:r>
    </w:p>
    <w:p w14:paraId="4FFD28FD" w14:textId="7FA816FF" w:rsidR="004434AF" w:rsidRPr="00C67005" w:rsidRDefault="004434AF" w:rsidP="004434AF">
      <w:pPr>
        <w:pStyle w:val="diffida"/>
        <w:spacing w:before="80" w:beforeAutospacing="0" w:after="40" w:afterAutospacing="0"/>
        <w:jc w:val="left"/>
        <w:rPr>
          <w:color w:val="002060"/>
        </w:rPr>
      </w:pPr>
      <w:r w:rsidRPr="00C67005">
        <w:rPr>
          <w:color w:val="002060"/>
        </w:rPr>
        <w:t xml:space="preserve">Euro 500,00 CANTINE RIUNITE CSI </w:t>
      </w:r>
      <w:r w:rsidRPr="00C67005">
        <w:rPr>
          <w:color w:val="002060"/>
        </w:rPr>
        <w:br/>
        <w:t xml:space="preserve">Per aver, la propria tifoseria, durante la gara, rivolto espressioni di stampo razzista nei confronti di un calciatore avversario. Un soggetto del </w:t>
      </w:r>
      <w:proofErr w:type="gramStart"/>
      <w:r w:rsidRPr="00C67005">
        <w:rPr>
          <w:color w:val="002060"/>
        </w:rPr>
        <w:t xml:space="preserve">pubblico </w:t>
      </w:r>
      <w:r w:rsidR="00655864">
        <w:rPr>
          <w:color w:val="002060"/>
        </w:rPr>
        <w:t xml:space="preserve"> </w:t>
      </w:r>
      <w:r w:rsidRPr="00C67005">
        <w:rPr>
          <w:color w:val="002060"/>
        </w:rPr>
        <w:t>inoltre</w:t>
      </w:r>
      <w:proofErr w:type="gramEnd"/>
      <w:r w:rsidRPr="00C67005">
        <w:rPr>
          <w:color w:val="002060"/>
        </w:rPr>
        <w:t xml:space="preserve"> si muoveva come a voler dare uno schiaffo al calciatore di cui sopra. Tale condotta costringeva l'arbitro ed alcuni compagni di squadra ad allontanare il calciatore e a decidere di uscire momentanea</w:t>
      </w:r>
      <w:r w:rsidR="00655864">
        <w:rPr>
          <w:color w:val="002060"/>
        </w:rPr>
        <w:t>men</w:t>
      </w:r>
      <w:r w:rsidRPr="00C67005">
        <w:rPr>
          <w:color w:val="002060"/>
        </w:rPr>
        <w:t xml:space="preserve">te dal terreno di gioco. salvo poi riprendere la gara una volta che la situazione tornava alla normalità. </w:t>
      </w:r>
    </w:p>
    <w:p w14:paraId="3E1A611B" w14:textId="77777777" w:rsidR="004434AF" w:rsidRPr="00C67005" w:rsidRDefault="004434AF" w:rsidP="004434AF">
      <w:pPr>
        <w:pStyle w:val="titolo30"/>
        <w:rPr>
          <w:color w:val="002060"/>
        </w:rPr>
      </w:pPr>
      <w:r w:rsidRPr="00C67005">
        <w:rPr>
          <w:color w:val="002060"/>
        </w:rPr>
        <w:t xml:space="preserve">DIRIGENTI </w:t>
      </w:r>
    </w:p>
    <w:p w14:paraId="150C1191" w14:textId="77777777" w:rsidR="004434AF" w:rsidRPr="00C67005" w:rsidRDefault="004434AF" w:rsidP="004434AF">
      <w:pPr>
        <w:pStyle w:val="titolo20"/>
        <w:rPr>
          <w:color w:val="002060"/>
        </w:rPr>
      </w:pPr>
      <w:r w:rsidRPr="00C67005">
        <w:rPr>
          <w:color w:val="002060"/>
        </w:rPr>
        <w:t xml:space="preserve">INIBIZIONE A TEMPO OPPURE SQUALIFICA A GARE: FINO AL 12/11/2025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3FEC273E" w14:textId="77777777" w:rsidTr="00732D6A">
        <w:tc>
          <w:tcPr>
            <w:tcW w:w="2200" w:type="dxa"/>
            <w:tcMar>
              <w:top w:w="20" w:type="dxa"/>
              <w:left w:w="20" w:type="dxa"/>
              <w:bottom w:w="20" w:type="dxa"/>
              <w:right w:w="20" w:type="dxa"/>
            </w:tcMar>
            <w:vAlign w:val="center"/>
            <w:hideMark/>
          </w:tcPr>
          <w:p w14:paraId="0B0AA977" w14:textId="77777777" w:rsidR="004434AF" w:rsidRPr="00C67005" w:rsidRDefault="004434AF" w:rsidP="00732D6A">
            <w:pPr>
              <w:pStyle w:val="movimento"/>
              <w:rPr>
                <w:color w:val="002060"/>
              </w:rPr>
            </w:pPr>
            <w:r w:rsidRPr="00C67005">
              <w:rPr>
                <w:color w:val="002060"/>
              </w:rPr>
              <w:t>TRANQUILLI SAMUELE</w:t>
            </w:r>
          </w:p>
        </w:tc>
        <w:tc>
          <w:tcPr>
            <w:tcW w:w="2200" w:type="dxa"/>
            <w:tcMar>
              <w:top w:w="20" w:type="dxa"/>
              <w:left w:w="20" w:type="dxa"/>
              <w:bottom w:w="20" w:type="dxa"/>
              <w:right w:w="20" w:type="dxa"/>
            </w:tcMar>
            <w:vAlign w:val="center"/>
            <w:hideMark/>
          </w:tcPr>
          <w:p w14:paraId="33140024" w14:textId="77777777" w:rsidR="004434AF" w:rsidRPr="00C67005" w:rsidRDefault="004434AF" w:rsidP="00732D6A">
            <w:pPr>
              <w:pStyle w:val="movimento2"/>
              <w:rPr>
                <w:color w:val="002060"/>
              </w:rPr>
            </w:pPr>
            <w:r w:rsidRPr="00C67005">
              <w:rPr>
                <w:color w:val="002060"/>
              </w:rPr>
              <w:t xml:space="preserve">(ACQUAVIVA CALCIO) </w:t>
            </w:r>
          </w:p>
        </w:tc>
        <w:tc>
          <w:tcPr>
            <w:tcW w:w="800" w:type="dxa"/>
            <w:tcMar>
              <w:top w:w="20" w:type="dxa"/>
              <w:left w:w="20" w:type="dxa"/>
              <w:bottom w:w="20" w:type="dxa"/>
              <w:right w:w="20" w:type="dxa"/>
            </w:tcMar>
            <w:vAlign w:val="center"/>
            <w:hideMark/>
          </w:tcPr>
          <w:p w14:paraId="21562A9D"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01AD9218"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7ACA5A03" w14:textId="77777777" w:rsidR="004434AF" w:rsidRPr="00C67005" w:rsidRDefault="004434AF" w:rsidP="00732D6A">
            <w:pPr>
              <w:pStyle w:val="movimento2"/>
              <w:rPr>
                <w:color w:val="002060"/>
              </w:rPr>
            </w:pPr>
            <w:r w:rsidRPr="00C67005">
              <w:rPr>
                <w:color w:val="002060"/>
              </w:rPr>
              <w:t> </w:t>
            </w:r>
          </w:p>
        </w:tc>
      </w:tr>
    </w:tbl>
    <w:p w14:paraId="61AA538F" w14:textId="77777777" w:rsidR="004434AF" w:rsidRPr="00C67005" w:rsidRDefault="004434AF" w:rsidP="004434AF">
      <w:pPr>
        <w:pStyle w:val="diffida"/>
        <w:spacing w:before="80" w:beforeAutospacing="0" w:after="40" w:afterAutospacing="0"/>
        <w:jc w:val="left"/>
        <w:rPr>
          <w:rFonts w:eastAsiaTheme="minorEastAsia"/>
          <w:color w:val="002060"/>
        </w:rPr>
      </w:pPr>
      <w:r w:rsidRPr="00C67005">
        <w:rPr>
          <w:color w:val="002060"/>
        </w:rPr>
        <w:t xml:space="preserve">Per comportamento non regolamentare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59CB60FA" w14:textId="77777777" w:rsidTr="00732D6A">
        <w:tc>
          <w:tcPr>
            <w:tcW w:w="2200" w:type="dxa"/>
            <w:tcMar>
              <w:top w:w="20" w:type="dxa"/>
              <w:left w:w="20" w:type="dxa"/>
              <w:bottom w:w="20" w:type="dxa"/>
              <w:right w:w="20" w:type="dxa"/>
            </w:tcMar>
            <w:vAlign w:val="center"/>
            <w:hideMark/>
          </w:tcPr>
          <w:p w14:paraId="5E546D37" w14:textId="77777777" w:rsidR="004434AF" w:rsidRPr="00C67005" w:rsidRDefault="004434AF" w:rsidP="00732D6A">
            <w:pPr>
              <w:pStyle w:val="movimento"/>
              <w:rPr>
                <w:color w:val="002060"/>
              </w:rPr>
            </w:pPr>
            <w:r w:rsidRPr="00C67005">
              <w:rPr>
                <w:color w:val="002060"/>
              </w:rPr>
              <w:t>SPINOSA GERARDO</w:t>
            </w:r>
          </w:p>
        </w:tc>
        <w:tc>
          <w:tcPr>
            <w:tcW w:w="2200" w:type="dxa"/>
            <w:tcMar>
              <w:top w:w="20" w:type="dxa"/>
              <w:left w:w="20" w:type="dxa"/>
              <w:bottom w:w="20" w:type="dxa"/>
              <w:right w:w="20" w:type="dxa"/>
            </w:tcMar>
            <w:vAlign w:val="center"/>
            <w:hideMark/>
          </w:tcPr>
          <w:p w14:paraId="67EEAFC5" w14:textId="77777777" w:rsidR="004434AF" w:rsidRPr="00C67005" w:rsidRDefault="004434AF" w:rsidP="00732D6A">
            <w:pPr>
              <w:pStyle w:val="movimento2"/>
              <w:rPr>
                <w:color w:val="002060"/>
              </w:rPr>
            </w:pPr>
            <w:r w:rsidRPr="00C67005">
              <w:rPr>
                <w:color w:val="002060"/>
              </w:rPr>
              <w:t>(</w:t>
            </w:r>
            <w:proofErr w:type="gramStart"/>
            <w:r w:rsidRPr="00C67005">
              <w:rPr>
                <w:color w:val="002060"/>
              </w:rPr>
              <w:t>CITTA</w:t>
            </w:r>
            <w:proofErr w:type="gramEnd"/>
            <w:r w:rsidRPr="00C67005">
              <w:rPr>
                <w:color w:val="002060"/>
              </w:rPr>
              <w:t xml:space="preserve"> DI FALCONARA) </w:t>
            </w:r>
          </w:p>
        </w:tc>
        <w:tc>
          <w:tcPr>
            <w:tcW w:w="800" w:type="dxa"/>
            <w:tcMar>
              <w:top w:w="20" w:type="dxa"/>
              <w:left w:w="20" w:type="dxa"/>
              <w:bottom w:w="20" w:type="dxa"/>
              <w:right w:w="20" w:type="dxa"/>
            </w:tcMar>
            <w:vAlign w:val="center"/>
            <w:hideMark/>
          </w:tcPr>
          <w:p w14:paraId="4AD9FBC5"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279CA14A"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3EE45CDD" w14:textId="77777777" w:rsidR="004434AF" w:rsidRPr="00C67005" w:rsidRDefault="004434AF" w:rsidP="00732D6A">
            <w:pPr>
              <w:pStyle w:val="movimento2"/>
              <w:rPr>
                <w:color w:val="002060"/>
              </w:rPr>
            </w:pPr>
            <w:r w:rsidRPr="00C67005">
              <w:rPr>
                <w:color w:val="002060"/>
              </w:rPr>
              <w:t> </w:t>
            </w:r>
          </w:p>
        </w:tc>
      </w:tr>
    </w:tbl>
    <w:p w14:paraId="6A5436BA" w14:textId="77777777" w:rsidR="004434AF" w:rsidRPr="00C67005" w:rsidRDefault="004434AF" w:rsidP="004434AF">
      <w:pPr>
        <w:pStyle w:val="diffida"/>
        <w:spacing w:before="80" w:beforeAutospacing="0" w:after="40" w:afterAutospacing="0"/>
        <w:jc w:val="left"/>
        <w:rPr>
          <w:rFonts w:eastAsiaTheme="minorEastAsia"/>
          <w:color w:val="002060"/>
        </w:rPr>
      </w:pPr>
      <w:r w:rsidRPr="00C67005">
        <w:rPr>
          <w:color w:val="002060"/>
        </w:rPr>
        <w:t xml:space="preserve">Per comportamento irriguardoso </w:t>
      </w:r>
    </w:p>
    <w:p w14:paraId="3BC46A97" w14:textId="77777777" w:rsidR="004434AF" w:rsidRPr="00C67005" w:rsidRDefault="004434AF" w:rsidP="004434AF">
      <w:pPr>
        <w:pStyle w:val="titolo20"/>
        <w:rPr>
          <w:color w:val="002060"/>
        </w:rPr>
      </w:pPr>
      <w:r w:rsidRPr="00C6700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369E593F" w14:textId="77777777" w:rsidTr="00732D6A">
        <w:tc>
          <w:tcPr>
            <w:tcW w:w="2200" w:type="dxa"/>
            <w:tcMar>
              <w:top w:w="20" w:type="dxa"/>
              <w:left w:w="20" w:type="dxa"/>
              <w:bottom w:w="20" w:type="dxa"/>
              <w:right w:w="20" w:type="dxa"/>
            </w:tcMar>
            <w:vAlign w:val="center"/>
            <w:hideMark/>
          </w:tcPr>
          <w:p w14:paraId="793A07B5" w14:textId="77777777" w:rsidR="004434AF" w:rsidRPr="00C67005" w:rsidRDefault="004434AF" w:rsidP="00732D6A">
            <w:pPr>
              <w:pStyle w:val="movimento"/>
              <w:rPr>
                <w:color w:val="002060"/>
              </w:rPr>
            </w:pPr>
            <w:r w:rsidRPr="00C67005">
              <w:rPr>
                <w:color w:val="002060"/>
              </w:rPr>
              <w:t>RODILOSSI SIMONE</w:t>
            </w:r>
          </w:p>
        </w:tc>
        <w:tc>
          <w:tcPr>
            <w:tcW w:w="2200" w:type="dxa"/>
            <w:tcMar>
              <w:top w:w="20" w:type="dxa"/>
              <w:left w:w="20" w:type="dxa"/>
              <w:bottom w:w="20" w:type="dxa"/>
              <w:right w:w="20" w:type="dxa"/>
            </w:tcMar>
            <w:vAlign w:val="center"/>
            <w:hideMark/>
          </w:tcPr>
          <w:p w14:paraId="42469753" w14:textId="77777777" w:rsidR="004434AF" w:rsidRPr="00C67005" w:rsidRDefault="004434AF" w:rsidP="00732D6A">
            <w:pPr>
              <w:pStyle w:val="movimento2"/>
              <w:rPr>
                <w:color w:val="002060"/>
              </w:rPr>
            </w:pPr>
            <w:r w:rsidRPr="00C67005">
              <w:rPr>
                <w:color w:val="002060"/>
              </w:rPr>
              <w:t xml:space="preserve">(MANSARDA PAGLIARE) </w:t>
            </w:r>
          </w:p>
        </w:tc>
        <w:tc>
          <w:tcPr>
            <w:tcW w:w="800" w:type="dxa"/>
            <w:tcMar>
              <w:top w:w="20" w:type="dxa"/>
              <w:left w:w="20" w:type="dxa"/>
              <w:bottom w:w="20" w:type="dxa"/>
              <w:right w:w="20" w:type="dxa"/>
            </w:tcMar>
            <w:vAlign w:val="center"/>
            <w:hideMark/>
          </w:tcPr>
          <w:p w14:paraId="29282CA3"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054528C2" w14:textId="77777777" w:rsidR="004434AF" w:rsidRPr="00C67005" w:rsidRDefault="004434AF" w:rsidP="00732D6A">
            <w:pPr>
              <w:pStyle w:val="movimento"/>
              <w:rPr>
                <w:color w:val="002060"/>
              </w:rPr>
            </w:pPr>
            <w:r w:rsidRPr="00C67005">
              <w:rPr>
                <w:color w:val="002060"/>
              </w:rPr>
              <w:t>STRONATI DIEGO</w:t>
            </w:r>
          </w:p>
        </w:tc>
        <w:tc>
          <w:tcPr>
            <w:tcW w:w="2200" w:type="dxa"/>
            <w:tcMar>
              <w:top w:w="20" w:type="dxa"/>
              <w:left w:w="20" w:type="dxa"/>
              <w:bottom w:w="20" w:type="dxa"/>
              <w:right w:w="20" w:type="dxa"/>
            </w:tcMar>
            <w:vAlign w:val="center"/>
            <w:hideMark/>
          </w:tcPr>
          <w:p w14:paraId="49394F27" w14:textId="77777777" w:rsidR="004434AF" w:rsidRPr="00C67005" w:rsidRDefault="004434AF" w:rsidP="00732D6A">
            <w:pPr>
              <w:pStyle w:val="movimento2"/>
              <w:rPr>
                <w:color w:val="002060"/>
              </w:rPr>
            </w:pPr>
            <w:r w:rsidRPr="00C67005">
              <w:rPr>
                <w:color w:val="002060"/>
              </w:rPr>
              <w:t xml:space="preserve">(VIRTUS AURORA C5) </w:t>
            </w:r>
          </w:p>
        </w:tc>
      </w:tr>
    </w:tbl>
    <w:p w14:paraId="73D283B3" w14:textId="77777777" w:rsidR="004434AF" w:rsidRPr="00C67005" w:rsidRDefault="004434AF" w:rsidP="004434AF">
      <w:pPr>
        <w:pStyle w:val="titolo30"/>
        <w:rPr>
          <w:rFonts w:eastAsiaTheme="minorEastAsia"/>
          <w:color w:val="002060"/>
        </w:rPr>
      </w:pPr>
      <w:r w:rsidRPr="00C67005">
        <w:rPr>
          <w:color w:val="002060"/>
        </w:rPr>
        <w:t xml:space="preserve">ALLENATORI </w:t>
      </w:r>
    </w:p>
    <w:p w14:paraId="6E13649C" w14:textId="77777777" w:rsidR="004434AF" w:rsidRPr="00C67005" w:rsidRDefault="004434AF" w:rsidP="004434AF">
      <w:pPr>
        <w:pStyle w:val="titolo20"/>
        <w:rPr>
          <w:color w:val="002060"/>
        </w:rPr>
      </w:pPr>
      <w:r w:rsidRPr="00C67005">
        <w:rPr>
          <w:color w:val="002060"/>
        </w:rPr>
        <w:t xml:space="preserve">SQUALIFICA FINO AL 12/11/2025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61884AFF" w14:textId="77777777" w:rsidTr="00732D6A">
        <w:tc>
          <w:tcPr>
            <w:tcW w:w="2200" w:type="dxa"/>
            <w:tcMar>
              <w:top w:w="20" w:type="dxa"/>
              <w:left w:w="20" w:type="dxa"/>
              <w:bottom w:w="20" w:type="dxa"/>
              <w:right w:w="20" w:type="dxa"/>
            </w:tcMar>
            <w:vAlign w:val="center"/>
            <w:hideMark/>
          </w:tcPr>
          <w:p w14:paraId="790794CD" w14:textId="77777777" w:rsidR="004434AF" w:rsidRPr="00C67005" w:rsidRDefault="004434AF" w:rsidP="00732D6A">
            <w:pPr>
              <w:pStyle w:val="movimento"/>
              <w:rPr>
                <w:color w:val="002060"/>
              </w:rPr>
            </w:pPr>
            <w:r w:rsidRPr="00C67005">
              <w:rPr>
                <w:color w:val="002060"/>
              </w:rPr>
              <w:t>MARIANI ANDREA</w:t>
            </w:r>
          </w:p>
        </w:tc>
        <w:tc>
          <w:tcPr>
            <w:tcW w:w="2200" w:type="dxa"/>
            <w:tcMar>
              <w:top w:w="20" w:type="dxa"/>
              <w:left w:w="20" w:type="dxa"/>
              <w:bottom w:w="20" w:type="dxa"/>
              <w:right w:w="20" w:type="dxa"/>
            </w:tcMar>
            <w:vAlign w:val="center"/>
            <w:hideMark/>
          </w:tcPr>
          <w:p w14:paraId="32E47E79" w14:textId="77777777" w:rsidR="004434AF" w:rsidRPr="00C67005" w:rsidRDefault="004434AF" w:rsidP="00732D6A">
            <w:pPr>
              <w:pStyle w:val="movimento2"/>
              <w:rPr>
                <w:color w:val="002060"/>
              </w:rPr>
            </w:pPr>
            <w:r w:rsidRPr="00C67005">
              <w:rPr>
                <w:color w:val="002060"/>
              </w:rPr>
              <w:t xml:space="preserve">(MANSARDA PAGLIARE) </w:t>
            </w:r>
          </w:p>
        </w:tc>
        <w:tc>
          <w:tcPr>
            <w:tcW w:w="800" w:type="dxa"/>
            <w:tcMar>
              <w:top w:w="20" w:type="dxa"/>
              <w:left w:w="20" w:type="dxa"/>
              <w:bottom w:w="20" w:type="dxa"/>
              <w:right w:w="20" w:type="dxa"/>
            </w:tcMar>
            <w:vAlign w:val="center"/>
            <w:hideMark/>
          </w:tcPr>
          <w:p w14:paraId="02D4C77F"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37F5F6F4"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720FC1BC" w14:textId="77777777" w:rsidR="004434AF" w:rsidRPr="00C67005" w:rsidRDefault="004434AF" w:rsidP="00732D6A">
            <w:pPr>
              <w:pStyle w:val="movimento2"/>
              <w:rPr>
                <w:color w:val="002060"/>
              </w:rPr>
            </w:pPr>
            <w:r w:rsidRPr="00C67005">
              <w:rPr>
                <w:color w:val="002060"/>
              </w:rPr>
              <w:t> </w:t>
            </w:r>
          </w:p>
        </w:tc>
      </w:tr>
    </w:tbl>
    <w:p w14:paraId="44B202A9" w14:textId="77777777" w:rsidR="004434AF" w:rsidRPr="00C67005" w:rsidRDefault="004434AF" w:rsidP="004434AF">
      <w:pPr>
        <w:pStyle w:val="diffida"/>
        <w:spacing w:before="80" w:beforeAutospacing="0" w:after="40" w:afterAutospacing="0"/>
        <w:jc w:val="left"/>
        <w:rPr>
          <w:rFonts w:eastAsiaTheme="minorEastAsia"/>
          <w:color w:val="002060"/>
        </w:rPr>
      </w:pPr>
      <w:r w:rsidRPr="00C67005">
        <w:rPr>
          <w:color w:val="002060"/>
        </w:rPr>
        <w:t xml:space="preserve">Per comportamento non regolamentare </w:t>
      </w:r>
    </w:p>
    <w:p w14:paraId="7C1CE80E" w14:textId="77777777" w:rsidR="004434AF" w:rsidRPr="00C67005" w:rsidRDefault="004434AF" w:rsidP="004434AF">
      <w:pPr>
        <w:pStyle w:val="titolo20"/>
        <w:rPr>
          <w:color w:val="002060"/>
        </w:rPr>
      </w:pPr>
      <w:r w:rsidRPr="00C6700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0C83C674" w14:textId="77777777" w:rsidTr="00732D6A">
        <w:tc>
          <w:tcPr>
            <w:tcW w:w="2200" w:type="dxa"/>
            <w:tcMar>
              <w:top w:w="20" w:type="dxa"/>
              <w:left w:w="20" w:type="dxa"/>
              <w:bottom w:w="20" w:type="dxa"/>
              <w:right w:w="20" w:type="dxa"/>
            </w:tcMar>
            <w:vAlign w:val="center"/>
            <w:hideMark/>
          </w:tcPr>
          <w:p w14:paraId="7BFF590B" w14:textId="77777777" w:rsidR="004434AF" w:rsidRPr="00C67005" w:rsidRDefault="004434AF" w:rsidP="00732D6A">
            <w:pPr>
              <w:pStyle w:val="movimento"/>
              <w:rPr>
                <w:color w:val="002060"/>
              </w:rPr>
            </w:pPr>
            <w:r w:rsidRPr="00C67005">
              <w:rPr>
                <w:color w:val="002060"/>
              </w:rPr>
              <w:t>FICCADENTI DANIEL CLAUDIO</w:t>
            </w:r>
          </w:p>
        </w:tc>
        <w:tc>
          <w:tcPr>
            <w:tcW w:w="2200" w:type="dxa"/>
            <w:tcMar>
              <w:top w:w="20" w:type="dxa"/>
              <w:left w:w="20" w:type="dxa"/>
              <w:bottom w:w="20" w:type="dxa"/>
              <w:right w:w="20" w:type="dxa"/>
            </w:tcMar>
            <w:vAlign w:val="center"/>
            <w:hideMark/>
          </w:tcPr>
          <w:p w14:paraId="0E07F3DC" w14:textId="77777777" w:rsidR="004434AF" w:rsidRPr="00C67005" w:rsidRDefault="004434AF" w:rsidP="00732D6A">
            <w:pPr>
              <w:pStyle w:val="movimento2"/>
              <w:rPr>
                <w:color w:val="002060"/>
              </w:rPr>
            </w:pPr>
            <w:r w:rsidRPr="00C67005">
              <w:rPr>
                <w:color w:val="002060"/>
              </w:rPr>
              <w:t xml:space="preserve">(SPORTING GROTTAMMARE) </w:t>
            </w:r>
          </w:p>
        </w:tc>
        <w:tc>
          <w:tcPr>
            <w:tcW w:w="800" w:type="dxa"/>
            <w:tcMar>
              <w:top w:w="20" w:type="dxa"/>
              <w:left w:w="20" w:type="dxa"/>
              <w:bottom w:w="20" w:type="dxa"/>
              <w:right w:w="20" w:type="dxa"/>
            </w:tcMar>
            <w:vAlign w:val="center"/>
            <w:hideMark/>
          </w:tcPr>
          <w:p w14:paraId="6222F1F2"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71A8C580" w14:textId="77777777" w:rsidR="004434AF" w:rsidRPr="00C67005" w:rsidRDefault="004434AF" w:rsidP="00732D6A">
            <w:pPr>
              <w:pStyle w:val="movimento"/>
              <w:rPr>
                <w:color w:val="002060"/>
              </w:rPr>
            </w:pPr>
            <w:r w:rsidRPr="00C67005">
              <w:rPr>
                <w:color w:val="002060"/>
              </w:rPr>
              <w:t>TRAVAGLIA UMBERTO</w:t>
            </w:r>
          </w:p>
        </w:tc>
        <w:tc>
          <w:tcPr>
            <w:tcW w:w="2200" w:type="dxa"/>
            <w:tcMar>
              <w:top w:w="20" w:type="dxa"/>
              <w:left w:w="20" w:type="dxa"/>
              <w:bottom w:w="20" w:type="dxa"/>
              <w:right w:w="20" w:type="dxa"/>
            </w:tcMar>
            <w:vAlign w:val="center"/>
            <w:hideMark/>
          </w:tcPr>
          <w:p w14:paraId="72ADB19D" w14:textId="77777777" w:rsidR="004434AF" w:rsidRPr="00C67005" w:rsidRDefault="004434AF" w:rsidP="00732D6A">
            <w:pPr>
              <w:pStyle w:val="movimento2"/>
              <w:rPr>
                <w:color w:val="002060"/>
              </w:rPr>
            </w:pPr>
            <w:r w:rsidRPr="00C67005">
              <w:rPr>
                <w:color w:val="002060"/>
              </w:rPr>
              <w:t xml:space="preserve">(TRIBALCIO PICENA) </w:t>
            </w:r>
          </w:p>
        </w:tc>
      </w:tr>
      <w:tr w:rsidR="004434AF" w:rsidRPr="00C67005" w14:paraId="325178B1" w14:textId="77777777" w:rsidTr="00732D6A">
        <w:tc>
          <w:tcPr>
            <w:tcW w:w="2200" w:type="dxa"/>
            <w:tcMar>
              <w:top w:w="20" w:type="dxa"/>
              <w:left w:w="20" w:type="dxa"/>
              <w:bottom w:w="20" w:type="dxa"/>
              <w:right w:w="20" w:type="dxa"/>
            </w:tcMar>
            <w:vAlign w:val="center"/>
            <w:hideMark/>
          </w:tcPr>
          <w:p w14:paraId="366111B4" w14:textId="77777777" w:rsidR="004434AF" w:rsidRPr="00C67005" w:rsidRDefault="004434AF" w:rsidP="00732D6A">
            <w:pPr>
              <w:pStyle w:val="movimento"/>
              <w:rPr>
                <w:color w:val="002060"/>
              </w:rPr>
            </w:pPr>
            <w:r w:rsidRPr="00C67005">
              <w:rPr>
                <w:color w:val="002060"/>
              </w:rPr>
              <w:t>PETROLATI DIEGO</w:t>
            </w:r>
          </w:p>
        </w:tc>
        <w:tc>
          <w:tcPr>
            <w:tcW w:w="2200" w:type="dxa"/>
            <w:tcMar>
              <w:top w:w="20" w:type="dxa"/>
              <w:left w:w="20" w:type="dxa"/>
              <w:bottom w:w="20" w:type="dxa"/>
              <w:right w:w="20" w:type="dxa"/>
            </w:tcMar>
            <w:vAlign w:val="center"/>
            <w:hideMark/>
          </w:tcPr>
          <w:p w14:paraId="44F0FDC2" w14:textId="77777777" w:rsidR="004434AF" w:rsidRPr="00C67005" w:rsidRDefault="004434AF" w:rsidP="00732D6A">
            <w:pPr>
              <w:pStyle w:val="movimento2"/>
              <w:rPr>
                <w:color w:val="002060"/>
              </w:rPr>
            </w:pPr>
            <w:r w:rsidRPr="00C67005">
              <w:rPr>
                <w:color w:val="002060"/>
              </w:rPr>
              <w:t xml:space="preserve">(VALMISA FUTSAL A.S.D.) </w:t>
            </w:r>
          </w:p>
        </w:tc>
        <w:tc>
          <w:tcPr>
            <w:tcW w:w="800" w:type="dxa"/>
            <w:tcMar>
              <w:top w:w="20" w:type="dxa"/>
              <w:left w:w="20" w:type="dxa"/>
              <w:bottom w:w="20" w:type="dxa"/>
              <w:right w:w="20" w:type="dxa"/>
            </w:tcMar>
            <w:vAlign w:val="center"/>
            <w:hideMark/>
          </w:tcPr>
          <w:p w14:paraId="6C43CD5F"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002AA3CF"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7EDAFE0F" w14:textId="77777777" w:rsidR="004434AF" w:rsidRPr="00C67005" w:rsidRDefault="004434AF" w:rsidP="00732D6A">
            <w:pPr>
              <w:pStyle w:val="movimento2"/>
              <w:rPr>
                <w:color w:val="002060"/>
              </w:rPr>
            </w:pPr>
            <w:r w:rsidRPr="00C67005">
              <w:rPr>
                <w:color w:val="002060"/>
              </w:rPr>
              <w:t> </w:t>
            </w:r>
          </w:p>
        </w:tc>
      </w:tr>
    </w:tbl>
    <w:p w14:paraId="7A8FEE19" w14:textId="77777777" w:rsidR="004434AF" w:rsidRPr="00C67005" w:rsidRDefault="004434AF" w:rsidP="004434AF">
      <w:pPr>
        <w:pStyle w:val="titolo30"/>
        <w:rPr>
          <w:rFonts w:eastAsiaTheme="minorEastAsia"/>
          <w:color w:val="002060"/>
        </w:rPr>
      </w:pPr>
      <w:r w:rsidRPr="00C67005">
        <w:rPr>
          <w:color w:val="002060"/>
        </w:rPr>
        <w:t xml:space="preserve">CALCIATORI ESPULSI </w:t>
      </w:r>
    </w:p>
    <w:p w14:paraId="7EAE2013" w14:textId="77777777" w:rsidR="004434AF" w:rsidRPr="00C67005" w:rsidRDefault="004434AF" w:rsidP="004434AF">
      <w:pPr>
        <w:pStyle w:val="titolo20"/>
        <w:rPr>
          <w:color w:val="002060"/>
        </w:rPr>
      </w:pPr>
      <w:r w:rsidRPr="00C67005">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6B0B483C" w14:textId="77777777" w:rsidTr="00732D6A">
        <w:tc>
          <w:tcPr>
            <w:tcW w:w="2200" w:type="dxa"/>
            <w:tcMar>
              <w:top w:w="20" w:type="dxa"/>
              <w:left w:w="20" w:type="dxa"/>
              <w:bottom w:w="20" w:type="dxa"/>
              <w:right w:w="20" w:type="dxa"/>
            </w:tcMar>
            <w:vAlign w:val="center"/>
            <w:hideMark/>
          </w:tcPr>
          <w:p w14:paraId="791187CA" w14:textId="77777777" w:rsidR="004434AF" w:rsidRPr="00C67005" w:rsidRDefault="004434AF" w:rsidP="00732D6A">
            <w:pPr>
              <w:pStyle w:val="movimento"/>
              <w:rPr>
                <w:color w:val="002060"/>
              </w:rPr>
            </w:pPr>
            <w:r w:rsidRPr="00C67005">
              <w:rPr>
                <w:color w:val="002060"/>
              </w:rPr>
              <w:t>BAYDONI MONIR</w:t>
            </w:r>
          </w:p>
        </w:tc>
        <w:tc>
          <w:tcPr>
            <w:tcW w:w="2200" w:type="dxa"/>
            <w:tcMar>
              <w:top w:w="20" w:type="dxa"/>
              <w:left w:w="20" w:type="dxa"/>
              <w:bottom w:w="20" w:type="dxa"/>
              <w:right w:w="20" w:type="dxa"/>
            </w:tcMar>
            <w:vAlign w:val="center"/>
            <w:hideMark/>
          </w:tcPr>
          <w:p w14:paraId="30933935" w14:textId="77777777" w:rsidR="004434AF" w:rsidRPr="00C67005" w:rsidRDefault="004434AF" w:rsidP="00732D6A">
            <w:pPr>
              <w:pStyle w:val="movimento2"/>
              <w:rPr>
                <w:color w:val="002060"/>
              </w:rPr>
            </w:pPr>
            <w:r w:rsidRPr="00C67005">
              <w:rPr>
                <w:color w:val="002060"/>
              </w:rPr>
              <w:t xml:space="preserve">(ACADEMY CIVITANOVESE) </w:t>
            </w:r>
          </w:p>
        </w:tc>
        <w:tc>
          <w:tcPr>
            <w:tcW w:w="800" w:type="dxa"/>
            <w:tcMar>
              <w:top w:w="20" w:type="dxa"/>
              <w:left w:w="20" w:type="dxa"/>
              <w:bottom w:w="20" w:type="dxa"/>
              <w:right w:w="20" w:type="dxa"/>
            </w:tcMar>
            <w:vAlign w:val="center"/>
            <w:hideMark/>
          </w:tcPr>
          <w:p w14:paraId="1B068497"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641962A1" w14:textId="77777777" w:rsidR="004434AF" w:rsidRPr="00C67005" w:rsidRDefault="004434AF" w:rsidP="00732D6A">
            <w:pPr>
              <w:pStyle w:val="movimento"/>
              <w:rPr>
                <w:color w:val="002060"/>
              </w:rPr>
            </w:pPr>
            <w:r w:rsidRPr="00C67005">
              <w:rPr>
                <w:color w:val="002060"/>
              </w:rPr>
              <w:t>VERDINI TOMMASO</w:t>
            </w:r>
          </w:p>
        </w:tc>
        <w:tc>
          <w:tcPr>
            <w:tcW w:w="2200" w:type="dxa"/>
            <w:tcMar>
              <w:top w:w="20" w:type="dxa"/>
              <w:left w:w="20" w:type="dxa"/>
              <w:bottom w:w="20" w:type="dxa"/>
              <w:right w:w="20" w:type="dxa"/>
            </w:tcMar>
            <w:vAlign w:val="center"/>
            <w:hideMark/>
          </w:tcPr>
          <w:p w14:paraId="3CE9A928" w14:textId="77777777" w:rsidR="004434AF" w:rsidRPr="00C67005" w:rsidRDefault="004434AF" w:rsidP="00732D6A">
            <w:pPr>
              <w:pStyle w:val="movimento2"/>
              <w:rPr>
                <w:color w:val="002060"/>
              </w:rPr>
            </w:pPr>
            <w:r w:rsidRPr="00C67005">
              <w:rPr>
                <w:color w:val="002060"/>
              </w:rPr>
              <w:t xml:space="preserve">(CANTINE RIUNITE CSI) </w:t>
            </w:r>
          </w:p>
        </w:tc>
      </w:tr>
      <w:tr w:rsidR="004434AF" w:rsidRPr="00C67005" w14:paraId="1585E44B" w14:textId="77777777" w:rsidTr="00732D6A">
        <w:tc>
          <w:tcPr>
            <w:tcW w:w="2200" w:type="dxa"/>
            <w:tcMar>
              <w:top w:w="20" w:type="dxa"/>
              <w:left w:w="20" w:type="dxa"/>
              <w:bottom w:w="20" w:type="dxa"/>
              <w:right w:w="20" w:type="dxa"/>
            </w:tcMar>
            <w:vAlign w:val="center"/>
            <w:hideMark/>
          </w:tcPr>
          <w:p w14:paraId="2ADF046F" w14:textId="77777777" w:rsidR="004434AF" w:rsidRPr="00C67005" w:rsidRDefault="004434AF" w:rsidP="00732D6A">
            <w:pPr>
              <w:pStyle w:val="movimento"/>
              <w:rPr>
                <w:color w:val="002060"/>
              </w:rPr>
            </w:pPr>
            <w:r w:rsidRPr="00C67005">
              <w:rPr>
                <w:color w:val="002060"/>
              </w:rPr>
              <w:t>GALATANU PAUL</w:t>
            </w:r>
          </w:p>
        </w:tc>
        <w:tc>
          <w:tcPr>
            <w:tcW w:w="2200" w:type="dxa"/>
            <w:tcMar>
              <w:top w:w="20" w:type="dxa"/>
              <w:left w:w="20" w:type="dxa"/>
              <w:bottom w:w="20" w:type="dxa"/>
              <w:right w:w="20" w:type="dxa"/>
            </w:tcMar>
            <w:vAlign w:val="center"/>
            <w:hideMark/>
          </w:tcPr>
          <w:p w14:paraId="48B9D9AF" w14:textId="77777777" w:rsidR="004434AF" w:rsidRPr="00C67005" w:rsidRDefault="004434AF" w:rsidP="00732D6A">
            <w:pPr>
              <w:pStyle w:val="movimento2"/>
              <w:rPr>
                <w:color w:val="002060"/>
              </w:rPr>
            </w:pPr>
            <w:r w:rsidRPr="00C67005">
              <w:rPr>
                <w:color w:val="002060"/>
              </w:rPr>
              <w:t>(</w:t>
            </w:r>
            <w:proofErr w:type="gramStart"/>
            <w:r w:rsidRPr="00C67005">
              <w:rPr>
                <w:color w:val="002060"/>
              </w:rPr>
              <w:t>CITTA</w:t>
            </w:r>
            <w:proofErr w:type="gramEnd"/>
            <w:r w:rsidRPr="00C67005">
              <w:rPr>
                <w:color w:val="002060"/>
              </w:rPr>
              <w:t xml:space="preserve"> DI FALCONARA) </w:t>
            </w:r>
          </w:p>
        </w:tc>
        <w:tc>
          <w:tcPr>
            <w:tcW w:w="800" w:type="dxa"/>
            <w:tcMar>
              <w:top w:w="20" w:type="dxa"/>
              <w:left w:w="20" w:type="dxa"/>
              <w:bottom w:w="20" w:type="dxa"/>
              <w:right w:w="20" w:type="dxa"/>
            </w:tcMar>
            <w:vAlign w:val="center"/>
            <w:hideMark/>
          </w:tcPr>
          <w:p w14:paraId="1CE0F3BB"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7CF308A6" w14:textId="77777777" w:rsidR="004434AF" w:rsidRPr="00C67005" w:rsidRDefault="004434AF" w:rsidP="00732D6A">
            <w:pPr>
              <w:pStyle w:val="movimento"/>
              <w:rPr>
                <w:color w:val="002060"/>
              </w:rPr>
            </w:pPr>
            <w:r w:rsidRPr="00C67005">
              <w:rPr>
                <w:color w:val="002060"/>
              </w:rPr>
              <w:t>FANINI MARIO</w:t>
            </w:r>
          </w:p>
        </w:tc>
        <w:tc>
          <w:tcPr>
            <w:tcW w:w="2200" w:type="dxa"/>
            <w:tcMar>
              <w:top w:w="20" w:type="dxa"/>
              <w:left w:w="20" w:type="dxa"/>
              <w:bottom w:w="20" w:type="dxa"/>
              <w:right w:w="20" w:type="dxa"/>
            </w:tcMar>
            <w:vAlign w:val="center"/>
            <w:hideMark/>
          </w:tcPr>
          <w:p w14:paraId="129FBF98" w14:textId="77777777" w:rsidR="004434AF" w:rsidRPr="00C67005" w:rsidRDefault="004434AF" w:rsidP="00732D6A">
            <w:pPr>
              <w:pStyle w:val="movimento2"/>
              <w:rPr>
                <w:color w:val="002060"/>
              </w:rPr>
            </w:pPr>
            <w:r w:rsidRPr="00C67005">
              <w:rPr>
                <w:color w:val="002060"/>
              </w:rPr>
              <w:t xml:space="preserve">(MANSARDA PAGLIARE) </w:t>
            </w:r>
          </w:p>
        </w:tc>
      </w:tr>
    </w:tbl>
    <w:p w14:paraId="4C93BBF4" w14:textId="77777777" w:rsidR="004434AF" w:rsidRPr="00C67005" w:rsidRDefault="004434AF" w:rsidP="004434AF">
      <w:pPr>
        <w:pStyle w:val="titolo20"/>
        <w:rPr>
          <w:rFonts w:eastAsiaTheme="minorEastAsia"/>
          <w:color w:val="002060"/>
        </w:rPr>
      </w:pPr>
      <w:r w:rsidRPr="00C67005">
        <w:rPr>
          <w:color w:val="002060"/>
        </w:rPr>
        <w:lastRenderedPageBreak/>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15B8BC3E" w14:textId="77777777" w:rsidTr="00732D6A">
        <w:tc>
          <w:tcPr>
            <w:tcW w:w="2200" w:type="dxa"/>
            <w:tcMar>
              <w:top w:w="20" w:type="dxa"/>
              <w:left w:w="20" w:type="dxa"/>
              <w:bottom w:w="20" w:type="dxa"/>
              <w:right w:w="20" w:type="dxa"/>
            </w:tcMar>
            <w:vAlign w:val="center"/>
            <w:hideMark/>
          </w:tcPr>
          <w:p w14:paraId="5A9E6E02" w14:textId="77777777" w:rsidR="004434AF" w:rsidRPr="00C67005" w:rsidRDefault="004434AF" w:rsidP="00732D6A">
            <w:pPr>
              <w:pStyle w:val="movimento"/>
              <w:rPr>
                <w:color w:val="002060"/>
              </w:rPr>
            </w:pPr>
            <w:r w:rsidRPr="00C67005">
              <w:rPr>
                <w:color w:val="002060"/>
              </w:rPr>
              <w:t>DONATI CRISTIAN</w:t>
            </w:r>
          </w:p>
        </w:tc>
        <w:tc>
          <w:tcPr>
            <w:tcW w:w="2200" w:type="dxa"/>
            <w:tcMar>
              <w:top w:w="20" w:type="dxa"/>
              <w:left w:w="20" w:type="dxa"/>
              <w:bottom w:w="20" w:type="dxa"/>
              <w:right w:w="20" w:type="dxa"/>
            </w:tcMar>
            <w:vAlign w:val="center"/>
            <w:hideMark/>
          </w:tcPr>
          <w:p w14:paraId="0AEF31EC" w14:textId="77777777" w:rsidR="004434AF" w:rsidRPr="00C67005" w:rsidRDefault="004434AF" w:rsidP="00732D6A">
            <w:pPr>
              <w:pStyle w:val="movimento2"/>
              <w:rPr>
                <w:color w:val="002060"/>
              </w:rPr>
            </w:pPr>
            <w:r w:rsidRPr="00C67005">
              <w:rPr>
                <w:color w:val="002060"/>
              </w:rPr>
              <w:t xml:space="preserve">(FIUMINATA) </w:t>
            </w:r>
          </w:p>
        </w:tc>
        <w:tc>
          <w:tcPr>
            <w:tcW w:w="800" w:type="dxa"/>
            <w:tcMar>
              <w:top w:w="20" w:type="dxa"/>
              <w:left w:w="20" w:type="dxa"/>
              <w:bottom w:w="20" w:type="dxa"/>
              <w:right w:w="20" w:type="dxa"/>
            </w:tcMar>
            <w:vAlign w:val="center"/>
            <w:hideMark/>
          </w:tcPr>
          <w:p w14:paraId="155AF37E"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5D3BEA8F" w14:textId="77777777" w:rsidR="004434AF" w:rsidRPr="00C67005" w:rsidRDefault="004434AF" w:rsidP="00732D6A">
            <w:pPr>
              <w:pStyle w:val="movimento"/>
              <w:rPr>
                <w:color w:val="002060"/>
              </w:rPr>
            </w:pPr>
            <w:r w:rsidRPr="00C67005">
              <w:rPr>
                <w:color w:val="002060"/>
              </w:rPr>
              <w:t>VALZANO MATTEO</w:t>
            </w:r>
          </w:p>
        </w:tc>
        <w:tc>
          <w:tcPr>
            <w:tcW w:w="2200" w:type="dxa"/>
            <w:tcMar>
              <w:top w:w="20" w:type="dxa"/>
              <w:left w:w="20" w:type="dxa"/>
              <w:bottom w:w="20" w:type="dxa"/>
              <w:right w:w="20" w:type="dxa"/>
            </w:tcMar>
            <w:vAlign w:val="center"/>
            <w:hideMark/>
          </w:tcPr>
          <w:p w14:paraId="5EA25C38" w14:textId="77777777" w:rsidR="004434AF" w:rsidRPr="00C67005" w:rsidRDefault="004434AF" w:rsidP="00732D6A">
            <w:pPr>
              <w:pStyle w:val="movimento2"/>
              <w:rPr>
                <w:color w:val="002060"/>
              </w:rPr>
            </w:pPr>
            <w:r w:rsidRPr="00C67005">
              <w:rPr>
                <w:color w:val="002060"/>
              </w:rPr>
              <w:t xml:space="preserve">(FIUMINATA) </w:t>
            </w:r>
          </w:p>
        </w:tc>
      </w:tr>
    </w:tbl>
    <w:p w14:paraId="6B1A5F94" w14:textId="77777777" w:rsidR="004434AF" w:rsidRPr="00C67005" w:rsidRDefault="004434AF" w:rsidP="004434AF">
      <w:pPr>
        <w:pStyle w:val="titolo30"/>
        <w:rPr>
          <w:rFonts w:eastAsiaTheme="minorEastAsia"/>
          <w:color w:val="002060"/>
        </w:rPr>
      </w:pPr>
      <w:r w:rsidRPr="00C67005">
        <w:rPr>
          <w:color w:val="002060"/>
        </w:rPr>
        <w:t xml:space="preserve">CALCIATORI NON ESPULSI </w:t>
      </w:r>
    </w:p>
    <w:p w14:paraId="6DD18E6C" w14:textId="77777777" w:rsidR="004434AF" w:rsidRPr="00C67005" w:rsidRDefault="004434AF" w:rsidP="004434AF">
      <w:pPr>
        <w:pStyle w:val="titolo20"/>
        <w:rPr>
          <w:color w:val="002060"/>
        </w:rPr>
      </w:pPr>
      <w:r w:rsidRPr="00C6700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3831A0A1" w14:textId="77777777" w:rsidTr="00732D6A">
        <w:tc>
          <w:tcPr>
            <w:tcW w:w="2200" w:type="dxa"/>
            <w:tcMar>
              <w:top w:w="20" w:type="dxa"/>
              <w:left w:w="20" w:type="dxa"/>
              <w:bottom w:w="20" w:type="dxa"/>
              <w:right w:w="20" w:type="dxa"/>
            </w:tcMar>
            <w:vAlign w:val="center"/>
            <w:hideMark/>
          </w:tcPr>
          <w:p w14:paraId="1B51C763" w14:textId="77777777" w:rsidR="004434AF" w:rsidRPr="00C67005" w:rsidRDefault="004434AF" w:rsidP="00732D6A">
            <w:pPr>
              <w:pStyle w:val="movimento"/>
              <w:rPr>
                <w:color w:val="002060"/>
              </w:rPr>
            </w:pPr>
            <w:r w:rsidRPr="00C67005">
              <w:rPr>
                <w:color w:val="002060"/>
              </w:rPr>
              <w:t>VIGNINI TOMMASO</w:t>
            </w:r>
          </w:p>
        </w:tc>
        <w:tc>
          <w:tcPr>
            <w:tcW w:w="2200" w:type="dxa"/>
            <w:tcMar>
              <w:top w:w="20" w:type="dxa"/>
              <w:left w:w="20" w:type="dxa"/>
              <w:bottom w:w="20" w:type="dxa"/>
              <w:right w:w="20" w:type="dxa"/>
            </w:tcMar>
            <w:vAlign w:val="center"/>
            <w:hideMark/>
          </w:tcPr>
          <w:p w14:paraId="2B5AE813" w14:textId="77777777" w:rsidR="004434AF" w:rsidRPr="00C67005" w:rsidRDefault="004434AF" w:rsidP="00732D6A">
            <w:pPr>
              <w:pStyle w:val="movimento2"/>
              <w:rPr>
                <w:color w:val="002060"/>
              </w:rPr>
            </w:pPr>
            <w:r w:rsidRPr="00C67005">
              <w:rPr>
                <w:color w:val="002060"/>
              </w:rPr>
              <w:t xml:space="preserve">(ASPIO 2005) </w:t>
            </w:r>
          </w:p>
        </w:tc>
        <w:tc>
          <w:tcPr>
            <w:tcW w:w="800" w:type="dxa"/>
            <w:tcMar>
              <w:top w:w="20" w:type="dxa"/>
              <w:left w:w="20" w:type="dxa"/>
              <w:bottom w:w="20" w:type="dxa"/>
              <w:right w:w="20" w:type="dxa"/>
            </w:tcMar>
            <w:vAlign w:val="center"/>
            <w:hideMark/>
          </w:tcPr>
          <w:p w14:paraId="5985E2D7"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005C25F4" w14:textId="77777777" w:rsidR="004434AF" w:rsidRPr="00C67005" w:rsidRDefault="004434AF" w:rsidP="00732D6A">
            <w:pPr>
              <w:pStyle w:val="movimento"/>
              <w:rPr>
                <w:color w:val="002060"/>
              </w:rPr>
            </w:pPr>
            <w:r w:rsidRPr="00C67005">
              <w:rPr>
                <w:color w:val="002060"/>
              </w:rPr>
              <w:t>BLASI PIETRO</w:t>
            </w:r>
          </w:p>
        </w:tc>
        <w:tc>
          <w:tcPr>
            <w:tcW w:w="2200" w:type="dxa"/>
            <w:tcMar>
              <w:top w:w="20" w:type="dxa"/>
              <w:left w:w="20" w:type="dxa"/>
              <w:bottom w:w="20" w:type="dxa"/>
              <w:right w:w="20" w:type="dxa"/>
            </w:tcMar>
            <w:vAlign w:val="center"/>
            <w:hideMark/>
          </w:tcPr>
          <w:p w14:paraId="6A28BEEE" w14:textId="77777777" w:rsidR="004434AF" w:rsidRPr="00C67005" w:rsidRDefault="004434AF" w:rsidP="00732D6A">
            <w:pPr>
              <w:pStyle w:val="movimento2"/>
              <w:rPr>
                <w:color w:val="002060"/>
              </w:rPr>
            </w:pPr>
            <w:r w:rsidRPr="00C67005">
              <w:rPr>
                <w:color w:val="002060"/>
              </w:rPr>
              <w:t xml:space="preserve">(AUDAX PIOBBICO CALCIO) </w:t>
            </w:r>
          </w:p>
        </w:tc>
      </w:tr>
      <w:tr w:rsidR="004434AF" w:rsidRPr="00C67005" w14:paraId="31E2F5D5" w14:textId="77777777" w:rsidTr="00732D6A">
        <w:tc>
          <w:tcPr>
            <w:tcW w:w="2200" w:type="dxa"/>
            <w:tcMar>
              <w:top w:w="20" w:type="dxa"/>
              <w:left w:w="20" w:type="dxa"/>
              <w:bottom w:w="20" w:type="dxa"/>
              <w:right w:w="20" w:type="dxa"/>
            </w:tcMar>
            <w:vAlign w:val="center"/>
            <w:hideMark/>
          </w:tcPr>
          <w:p w14:paraId="62EC257D" w14:textId="77777777" w:rsidR="004434AF" w:rsidRPr="00C67005" w:rsidRDefault="004434AF" w:rsidP="00732D6A">
            <w:pPr>
              <w:pStyle w:val="movimento"/>
              <w:rPr>
                <w:color w:val="002060"/>
              </w:rPr>
            </w:pPr>
            <w:r w:rsidRPr="00C67005">
              <w:rPr>
                <w:color w:val="002060"/>
              </w:rPr>
              <w:t>ZINGARETTI ANDREA</w:t>
            </w:r>
          </w:p>
        </w:tc>
        <w:tc>
          <w:tcPr>
            <w:tcW w:w="2200" w:type="dxa"/>
            <w:tcMar>
              <w:top w:w="20" w:type="dxa"/>
              <w:left w:w="20" w:type="dxa"/>
              <w:bottom w:w="20" w:type="dxa"/>
              <w:right w:w="20" w:type="dxa"/>
            </w:tcMar>
            <w:vAlign w:val="center"/>
            <w:hideMark/>
          </w:tcPr>
          <w:p w14:paraId="186726EC" w14:textId="77777777" w:rsidR="004434AF" w:rsidRPr="00C67005" w:rsidRDefault="004434AF" w:rsidP="00732D6A">
            <w:pPr>
              <w:pStyle w:val="movimento2"/>
              <w:rPr>
                <w:color w:val="002060"/>
              </w:rPr>
            </w:pPr>
            <w:r w:rsidRPr="00C67005">
              <w:rPr>
                <w:color w:val="002060"/>
              </w:rPr>
              <w:t xml:space="preserve">(FABRIANO CALCIO A 5 2023) </w:t>
            </w:r>
          </w:p>
        </w:tc>
        <w:tc>
          <w:tcPr>
            <w:tcW w:w="800" w:type="dxa"/>
            <w:tcMar>
              <w:top w:w="20" w:type="dxa"/>
              <w:left w:w="20" w:type="dxa"/>
              <w:bottom w:w="20" w:type="dxa"/>
              <w:right w:w="20" w:type="dxa"/>
            </w:tcMar>
            <w:vAlign w:val="center"/>
            <w:hideMark/>
          </w:tcPr>
          <w:p w14:paraId="484CDE89"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48020D74" w14:textId="77777777" w:rsidR="004434AF" w:rsidRPr="00C67005" w:rsidRDefault="004434AF" w:rsidP="00732D6A">
            <w:pPr>
              <w:pStyle w:val="movimento"/>
              <w:rPr>
                <w:color w:val="002060"/>
              </w:rPr>
            </w:pPr>
            <w:r w:rsidRPr="00C67005">
              <w:rPr>
                <w:color w:val="002060"/>
              </w:rPr>
              <w:t>SPADA ALESSANDRO</w:t>
            </w:r>
          </w:p>
        </w:tc>
        <w:tc>
          <w:tcPr>
            <w:tcW w:w="2200" w:type="dxa"/>
            <w:tcMar>
              <w:top w:w="20" w:type="dxa"/>
              <w:left w:w="20" w:type="dxa"/>
              <w:bottom w:w="20" w:type="dxa"/>
              <w:right w:w="20" w:type="dxa"/>
            </w:tcMar>
            <w:vAlign w:val="center"/>
            <w:hideMark/>
          </w:tcPr>
          <w:p w14:paraId="11CAF342" w14:textId="77777777" w:rsidR="004434AF" w:rsidRPr="00C67005" w:rsidRDefault="004434AF" w:rsidP="00732D6A">
            <w:pPr>
              <w:pStyle w:val="movimento2"/>
              <w:rPr>
                <w:color w:val="002060"/>
              </w:rPr>
            </w:pPr>
            <w:r w:rsidRPr="00C67005">
              <w:rPr>
                <w:color w:val="002060"/>
              </w:rPr>
              <w:t xml:space="preserve">(FFJ CALCIO A 5) </w:t>
            </w:r>
          </w:p>
        </w:tc>
      </w:tr>
      <w:tr w:rsidR="004434AF" w:rsidRPr="00C67005" w14:paraId="669381F7" w14:textId="77777777" w:rsidTr="00732D6A">
        <w:tc>
          <w:tcPr>
            <w:tcW w:w="2200" w:type="dxa"/>
            <w:tcMar>
              <w:top w:w="20" w:type="dxa"/>
              <w:left w:w="20" w:type="dxa"/>
              <w:bottom w:w="20" w:type="dxa"/>
              <w:right w:w="20" w:type="dxa"/>
            </w:tcMar>
            <w:vAlign w:val="center"/>
            <w:hideMark/>
          </w:tcPr>
          <w:p w14:paraId="6AFDB176" w14:textId="77777777" w:rsidR="004434AF" w:rsidRPr="00C67005" w:rsidRDefault="004434AF" w:rsidP="00732D6A">
            <w:pPr>
              <w:pStyle w:val="movimento"/>
              <w:rPr>
                <w:color w:val="002060"/>
              </w:rPr>
            </w:pPr>
            <w:r w:rsidRPr="00C67005">
              <w:rPr>
                <w:color w:val="002060"/>
              </w:rPr>
              <w:t>GALEAZZO MICHELE</w:t>
            </w:r>
          </w:p>
        </w:tc>
        <w:tc>
          <w:tcPr>
            <w:tcW w:w="2200" w:type="dxa"/>
            <w:tcMar>
              <w:top w:w="20" w:type="dxa"/>
              <w:left w:w="20" w:type="dxa"/>
              <w:bottom w:w="20" w:type="dxa"/>
              <w:right w:w="20" w:type="dxa"/>
            </w:tcMar>
            <w:vAlign w:val="center"/>
            <w:hideMark/>
          </w:tcPr>
          <w:p w14:paraId="218DE7D7" w14:textId="77777777" w:rsidR="004434AF" w:rsidRPr="00C67005" w:rsidRDefault="004434AF" w:rsidP="00732D6A">
            <w:pPr>
              <w:pStyle w:val="movimento2"/>
              <w:rPr>
                <w:color w:val="002060"/>
              </w:rPr>
            </w:pPr>
            <w:r w:rsidRPr="00C67005">
              <w:rPr>
                <w:color w:val="002060"/>
              </w:rPr>
              <w:t xml:space="preserve">(FUTSAL OTTRANO) </w:t>
            </w:r>
          </w:p>
        </w:tc>
        <w:tc>
          <w:tcPr>
            <w:tcW w:w="800" w:type="dxa"/>
            <w:tcMar>
              <w:top w:w="20" w:type="dxa"/>
              <w:left w:w="20" w:type="dxa"/>
              <w:bottom w:w="20" w:type="dxa"/>
              <w:right w:w="20" w:type="dxa"/>
            </w:tcMar>
            <w:vAlign w:val="center"/>
            <w:hideMark/>
          </w:tcPr>
          <w:p w14:paraId="5C03F334"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1E95F267" w14:textId="77777777" w:rsidR="004434AF" w:rsidRPr="00C67005" w:rsidRDefault="004434AF" w:rsidP="00732D6A">
            <w:pPr>
              <w:pStyle w:val="movimento"/>
              <w:rPr>
                <w:color w:val="002060"/>
              </w:rPr>
            </w:pPr>
            <w:r w:rsidRPr="00C67005">
              <w:rPr>
                <w:color w:val="002060"/>
              </w:rPr>
              <w:t>TUOSTO GIOVANNI MARCO</w:t>
            </w:r>
          </w:p>
        </w:tc>
        <w:tc>
          <w:tcPr>
            <w:tcW w:w="2200" w:type="dxa"/>
            <w:tcMar>
              <w:top w:w="20" w:type="dxa"/>
              <w:left w:w="20" w:type="dxa"/>
              <w:bottom w:w="20" w:type="dxa"/>
              <w:right w:w="20" w:type="dxa"/>
            </w:tcMar>
            <w:vAlign w:val="center"/>
            <w:hideMark/>
          </w:tcPr>
          <w:p w14:paraId="79810B18" w14:textId="77777777" w:rsidR="004434AF" w:rsidRPr="00C67005" w:rsidRDefault="004434AF" w:rsidP="00732D6A">
            <w:pPr>
              <w:pStyle w:val="movimento2"/>
              <w:rPr>
                <w:color w:val="002060"/>
              </w:rPr>
            </w:pPr>
            <w:r w:rsidRPr="00C67005">
              <w:rPr>
                <w:color w:val="002060"/>
              </w:rPr>
              <w:t xml:space="preserve">(GROTTACCIA 2005) </w:t>
            </w:r>
          </w:p>
        </w:tc>
      </w:tr>
      <w:tr w:rsidR="004434AF" w:rsidRPr="00C67005" w14:paraId="3A88B10A" w14:textId="77777777" w:rsidTr="00732D6A">
        <w:tc>
          <w:tcPr>
            <w:tcW w:w="2200" w:type="dxa"/>
            <w:tcMar>
              <w:top w:w="20" w:type="dxa"/>
              <w:left w:w="20" w:type="dxa"/>
              <w:bottom w:w="20" w:type="dxa"/>
              <w:right w:w="20" w:type="dxa"/>
            </w:tcMar>
            <w:vAlign w:val="center"/>
            <w:hideMark/>
          </w:tcPr>
          <w:p w14:paraId="43EDD04C" w14:textId="77777777" w:rsidR="004434AF" w:rsidRPr="00C67005" w:rsidRDefault="004434AF" w:rsidP="00732D6A">
            <w:pPr>
              <w:pStyle w:val="movimento"/>
              <w:rPr>
                <w:color w:val="002060"/>
              </w:rPr>
            </w:pPr>
            <w:r w:rsidRPr="00C67005">
              <w:rPr>
                <w:color w:val="002060"/>
              </w:rPr>
              <w:t>MARCHIONNI LUCA</w:t>
            </w:r>
          </w:p>
        </w:tc>
        <w:tc>
          <w:tcPr>
            <w:tcW w:w="2200" w:type="dxa"/>
            <w:tcMar>
              <w:top w:w="20" w:type="dxa"/>
              <w:left w:w="20" w:type="dxa"/>
              <w:bottom w:w="20" w:type="dxa"/>
              <w:right w:w="20" w:type="dxa"/>
            </w:tcMar>
            <w:vAlign w:val="center"/>
            <w:hideMark/>
          </w:tcPr>
          <w:p w14:paraId="155CDF36" w14:textId="77777777" w:rsidR="004434AF" w:rsidRPr="00C67005" w:rsidRDefault="004434AF" w:rsidP="00732D6A">
            <w:pPr>
              <w:pStyle w:val="movimento2"/>
              <w:rPr>
                <w:color w:val="002060"/>
              </w:rPr>
            </w:pPr>
            <w:r w:rsidRPr="00C67005">
              <w:rPr>
                <w:color w:val="002060"/>
              </w:rPr>
              <w:t xml:space="preserve">(MONTECCHIO SPORT) </w:t>
            </w:r>
          </w:p>
        </w:tc>
        <w:tc>
          <w:tcPr>
            <w:tcW w:w="800" w:type="dxa"/>
            <w:tcMar>
              <w:top w:w="20" w:type="dxa"/>
              <w:left w:w="20" w:type="dxa"/>
              <w:bottom w:w="20" w:type="dxa"/>
              <w:right w:w="20" w:type="dxa"/>
            </w:tcMar>
            <w:vAlign w:val="center"/>
            <w:hideMark/>
          </w:tcPr>
          <w:p w14:paraId="26EBC7CD"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3E5CCB41" w14:textId="77777777" w:rsidR="004434AF" w:rsidRPr="00C67005" w:rsidRDefault="004434AF" w:rsidP="00732D6A">
            <w:pPr>
              <w:pStyle w:val="movimento"/>
              <w:rPr>
                <w:color w:val="002060"/>
              </w:rPr>
            </w:pPr>
            <w:r w:rsidRPr="00C67005">
              <w:rPr>
                <w:color w:val="002060"/>
              </w:rPr>
              <w:t>BALEANI MATTEO</w:t>
            </w:r>
          </w:p>
        </w:tc>
        <w:tc>
          <w:tcPr>
            <w:tcW w:w="2200" w:type="dxa"/>
            <w:tcMar>
              <w:top w:w="20" w:type="dxa"/>
              <w:left w:w="20" w:type="dxa"/>
              <w:bottom w:w="20" w:type="dxa"/>
              <w:right w:w="20" w:type="dxa"/>
            </w:tcMar>
            <w:vAlign w:val="center"/>
            <w:hideMark/>
          </w:tcPr>
          <w:p w14:paraId="08EE56E8" w14:textId="77777777" w:rsidR="004434AF" w:rsidRPr="00C67005" w:rsidRDefault="004434AF" w:rsidP="00732D6A">
            <w:pPr>
              <w:pStyle w:val="movimento2"/>
              <w:rPr>
                <w:color w:val="002060"/>
              </w:rPr>
            </w:pPr>
            <w:r w:rsidRPr="00C67005">
              <w:rPr>
                <w:color w:val="002060"/>
              </w:rPr>
              <w:t xml:space="preserve">(POLISPORTIVA FUTURA A.D.) </w:t>
            </w:r>
          </w:p>
        </w:tc>
      </w:tr>
      <w:tr w:rsidR="004434AF" w:rsidRPr="00C67005" w14:paraId="20CF885A" w14:textId="77777777" w:rsidTr="00732D6A">
        <w:tc>
          <w:tcPr>
            <w:tcW w:w="2200" w:type="dxa"/>
            <w:tcMar>
              <w:top w:w="20" w:type="dxa"/>
              <w:left w:w="20" w:type="dxa"/>
              <w:bottom w:w="20" w:type="dxa"/>
              <w:right w:w="20" w:type="dxa"/>
            </w:tcMar>
            <w:vAlign w:val="center"/>
            <w:hideMark/>
          </w:tcPr>
          <w:p w14:paraId="28FC8D4C" w14:textId="77777777" w:rsidR="004434AF" w:rsidRPr="00C67005" w:rsidRDefault="004434AF" w:rsidP="00732D6A">
            <w:pPr>
              <w:pStyle w:val="movimento"/>
              <w:rPr>
                <w:color w:val="002060"/>
              </w:rPr>
            </w:pPr>
            <w:r w:rsidRPr="00C67005">
              <w:rPr>
                <w:color w:val="002060"/>
              </w:rPr>
              <w:t>KOCI JONUS</w:t>
            </w:r>
          </w:p>
        </w:tc>
        <w:tc>
          <w:tcPr>
            <w:tcW w:w="2200" w:type="dxa"/>
            <w:tcMar>
              <w:top w:w="20" w:type="dxa"/>
              <w:left w:w="20" w:type="dxa"/>
              <w:bottom w:w="20" w:type="dxa"/>
              <w:right w:w="20" w:type="dxa"/>
            </w:tcMar>
            <w:vAlign w:val="center"/>
            <w:hideMark/>
          </w:tcPr>
          <w:p w14:paraId="7BC56D14" w14:textId="77777777" w:rsidR="004434AF" w:rsidRPr="00C67005" w:rsidRDefault="004434AF" w:rsidP="00732D6A">
            <w:pPr>
              <w:pStyle w:val="movimento2"/>
              <w:rPr>
                <w:color w:val="002060"/>
              </w:rPr>
            </w:pPr>
            <w:r w:rsidRPr="00C67005">
              <w:rPr>
                <w:color w:val="002060"/>
              </w:rPr>
              <w:t xml:space="preserve">(POLISPORTIVA UROBORO) </w:t>
            </w:r>
          </w:p>
        </w:tc>
        <w:tc>
          <w:tcPr>
            <w:tcW w:w="800" w:type="dxa"/>
            <w:tcMar>
              <w:top w:w="20" w:type="dxa"/>
              <w:left w:w="20" w:type="dxa"/>
              <w:bottom w:w="20" w:type="dxa"/>
              <w:right w:w="20" w:type="dxa"/>
            </w:tcMar>
            <w:vAlign w:val="center"/>
            <w:hideMark/>
          </w:tcPr>
          <w:p w14:paraId="5FF69B9D"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12BCBFE9" w14:textId="77777777" w:rsidR="004434AF" w:rsidRPr="00C67005" w:rsidRDefault="004434AF" w:rsidP="00732D6A">
            <w:pPr>
              <w:pStyle w:val="movimento"/>
              <w:rPr>
                <w:color w:val="002060"/>
              </w:rPr>
            </w:pPr>
            <w:r w:rsidRPr="00C67005">
              <w:rPr>
                <w:color w:val="002060"/>
              </w:rPr>
              <w:t>FIORDELMONDO GREGA DENIS</w:t>
            </w:r>
          </w:p>
        </w:tc>
        <w:tc>
          <w:tcPr>
            <w:tcW w:w="2200" w:type="dxa"/>
            <w:tcMar>
              <w:top w:w="20" w:type="dxa"/>
              <w:left w:w="20" w:type="dxa"/>
              <w:bottom w:w="20" w:type="dxa"/>
              <w:right w:w="20" w:type="dxa"/>
            </w:tcMar>
            <w:vAlign w:val="center"/>
            <w:hideMark/>
          </w:tcPr>
          <w:p w14:paraId="6E1B1A5E" w14:textId="77777777" w:rsidR="004434AF" w:rsidRPr="00C67005" w:rsidRDefault="004434AF" w:rsidP="00732D6A">
            <w:pPr>
              <w:pStyle w:val="movimento2"/>
              <w:rPr>
                <w:color w:val="002060"/>
              </w:rPr>
            </w:pPr>
            <w:r w:rsidRPr="00C67005">
              <w:rPr>
                <w:color w:val="002060"/>
              </w:rPr>
              <w:t xml:space="preserve">(REAL CASEBRUCIATE W.FIRE) </w:t>
            </w:r>
          </w:p>
        </w:tc>
      </w:tr>
      <w:tr w:rsidR="004434AF" w:rsidRPr="00C67005" w14:paraId="5608BBF1" w14:textId="77777777" w:rsidTr="00732D6A">
        <w:tc>
          <w:tcPr>
            <w:tcW w:w="2200" w:type="dxa"/>
            <w:tcMar>
              <w:top w:w="20" w:type="dxa"/>
              <w:left w:w="20" w:type="dxa"/>
              <w:bottom w:w="20" w:type="dxa"/>
              <w:right w:w="20" w:type="dxa"/>
            </w:tcMar>
            <w:vAlign w:val="center"/>
            <w:hideMark/>
          </w:tcPr>
          <w:p w14:paraId="54AEB671" w14:textId="77777777" w:rsidR="004434AF" w:rsidRPr="00C67005" w:rsidRDefault="004434AF" w:rsidP="00732D6A">
            <w:pPr>
              <w:pStyle w:val="movimento"/>
              <w:rPr>
                <w:color w:val="002060"/>
              </w:rPr>
            </w:pPr>
            <w:r w:rsidRPr="00C67005">
              <w:rPr>
                <w:color w:val="002060"/>
              </w:rPr>
              <w:t>TORTA LEONARDO</w:t>
            </w:r>
          </w:p>
        </w:tc>
        <w:tc>
          <w:tcPr>
            <w:tcW w:w="2200" w:type="dxa"/>
            <w:tcMar>
              <w:top w:w="20" w:type="dxa"/>
              <w:left w:w="20" w:type="dxa"/>
              <w:bottom w:w="20" w:type="dxa"/>
              <w:right w:w="20" w:type="dxa"/>
            </w:tcMar>
            <w:vAlign w:val="center"/>
            <w:hideMark/>
          </w:tcPr>
          <w:p w14:paraId="4D99ED68" w14:textId="77777777" w:rsidR="004434AF" w:rsidRPr="00C67005" w:rsidRDefault="004434AF" w:rsidP="00732D6A">
            <w:pPr>
              <w:pStyle w:val="movimento2"/>
              <w:rPr>
                <w:color w:val="002060"/>
              </w:rPr>
            </w:pPr>
            <w:r w:rsidRPr="00C67005">
              <w:rPr>
                <w:color w:val="002060"/>
              </w:rPr>
              <w:t xml:space="preserve">(SANTA MARIA NUOVA A.S.D.) </w:t>
            </w:r>
          </w:p>
        </w:tc>
        <w:tc>
          <w:tcPr>
            <w:tcW w:w="800" w:type="dxa"/>
            <w:tcMar>
              <w:top w:w="20" w:type="dxa"/>
              <w:left w:w="20" w:type="dxa"/>
              <w:bottom w:w="20" w:type="dxa"/>
              <w:right w:w="20" w:type="dxa"/>
            </w:tcMar>
            <w:vAlign w:val="center"/>
            <w:hideMark/>
          </w:tcPr>
          <w:p w14:paraId="25359F40"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152B2661" w14:textId="77777777" w:rsidR="004434AF" w:rsidRPr="00C67005" w:rsidRDefault="004434AF" w:rsidP="00732D6A">
            <w:pPr>
              <w:pStyle w:val="movimento"/>
              <w:rPr>
                <w:color w:val="002060"/>
              </w:rPr>
            </w:pPr>
            <w:r w:rsidRPr="00C67005">
              <w:rPr>
                <w:color w:val="002060"/>
              </w:rPr>
              <w:t>LUCARELLI LUDOVICO</w:t>
            </w:r>
          </w:p>
        </w:tc>
        <w:tc>
          <w:tcPr>
            <w:tcW w:w="2200" w:type="dxa"/>
            <w:tcMar>
              <w:top w:w="20" w:type="dxa"/>
              <w:left w:w="20" w:type="dxa"/>
              <w:bottom w:w="20" w:type="dxa"/>
              <w:right w:w="20" w:type="dxa"/>
            </w:tcMar>
            <w:vAlign w:val="center"/>
            <w:hideMark/>
          </w:tcPr>
          <w:p w14:paraId="336C1FB2" w14:textId="77777777" w:rsidR="004434AF" w:rsidRPr="00C67005" w:rsidRDefault="004434AF" w:rsidP="00732D6A">
            <w:pPr>
              <w:pStyle w:val="movimento2"/>
              <w:rPr>
                <w:color w:val="002060"/>
              </w:rPr>
            </w:pPr>
            <w:r w:rsidRPr="00C67005">
              <w:rPr>
                <w:color w:val="002060"/>
              </w:rPr>
              <w:t xml:space="preserve">(SPECIAL ONE SPORTING CLUB) </w:t>
            </w:r>
          </w:p>
        </w:tc>
      </w:tr>
      <w:tr w:rsidR="004434AF" w:rsidRPr="00C67005" w14:paraId="2CC0A9E3" w14:textId="77777777" w:rsidTr="00732D6A">
        <w:tc>
          <w:tcPr>
            <w:tcW w:w="2200" w:type="dxa"/>
            <w:tcMar>
              <w:top w:w="20" w:type="dxa"/>
              <w:left w:w="20" w:type="dxa"/>
              <w:bottom w:w="20" w:type="dxa"/>
              <w:right w:w="20" w:type="dxa"/>
            </w:tcMar>
            <w:vAlign w:val="center"/>
            <w:hideMark/>
          </w:tcPr>
          <w:p w14:paraId="281EE2F2" w14:textId="77777777" w:rsidR="004434AF" w:rsidRPr="00C67005" w:rsidRDefault="004434AF" w:rsidP="00732D6A">
            <w:pPr>
              <w:pStyle w:val="movimento"/>
              <w:rPr>
                <w:color w:val="002060"/>
              </w:rPr>
            </w:pPr>
            <w:r w:rsidRPr="00C67005">
              <w:rPr>
                <w:color w:val="002060"/>
              </w:rPr>
              <w:t>BIZZARRI DAVIDE</w:t>
            </w:r>
          </w:p>
        </w:tc>
        <w:tc>
          <w:tcPr>
            <w:tcW w:w="2200" w:type="dxa"/>
            <w:tcMar>
              <w:top w:w="20" w:type="dxa"/>
              <w:left w:w="20" w:type="dxa"/>
              <w:bottom w:w="20" w:type="dxa"/>
              <w:right w:w="20" w:type="dxa"/>
            </w:tcMar>
            <w:vAlign w:val="center"/>
            <w:hideMark/>
          </w:tcPr>
          <w:p w14:paraId="43F521F3" w14:textId="77777777" w:rsidR="004434AF" w:rsidRPr="00C67005" w:rsidRDefault="004434AF" w:rsidP="00732D6A">
            <w:pPr>
              <w:pStyle w:val="movimento2"/>
              <w:rPr>
                <w:color w:val="002060"/>
              </w:rPr>
            </w:pPr>
            <w:r w:rsidRPr="00C67005">
              <w:rPr>
                <w:color w:val="002060"/>
              </w:rPr>
              <w:t xml:space="preserve">(TRIBALCIO PICENA) </w:t>
            </w:r>
          </w:p>
        </w:tc>
        <w:tc>
          <w:tcPr>
            <w:tcW w:w="800" w:type="dxa"/>
            <w:tcMar>
              <w:top w:w="20" w:type="dxa"/>
              <w:left w:w="20" w:type="dxa"/>
              <w:bottom w:w="20" w:type="dxa"/>
              <w:right w:w="20" w:type="dxa"/>
            </w:tcMar>
            <w:vAlign w:val="center"/>
            <w:hideMark/>
          </w:tcPr>
          <w:p w14:paraId="2E243E6C"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3F7B723A" w14:textId="77777777" w:rsidR="004434AF" w:rsidRPr="00C67005" w:rsidRDefault="004434AF" w:rsidP="00732D6A">
            <w:pPr>
              <w:pStyle w:val="movimento"/>
              <w:rPr>
                <w:color w:val="002060"/>
              </w:rPr>
            </w:pPr>
            <w:r w:rsidRPr="00C67005">
              <w:rPr>
                <w:color w:val="002060"/>
              </w:rPr>
              <w:t>CAPECCI EMANUELE</w:t>
            </w:r>
          </w:p>
        </w:tc>
        <w:tc>
          <w:tcPr>
            <w:tcW w:w="2200" w:type="dxa"/>
            <w:tcMar>
              <w:top w:w="20" w:type="dxa"/>
              <w:left w:w="20" w:type="dxa"/>
              <w:bottom w:w="20" w:type="dxa"/>
              <w:right w:w="20" w:type="dxa"/>
            </w:tcMar>
            <w:vAlign w:val="center"/>
            <w:hideMark/>
          </w:tcPr>
          <w:p w14:paraId="7DD9EF5C" w14:textId="77777777" w:rsidR="004434AF" w:rsidRPr="00C67005" w:rsidRDefault="004434AF" w:rsidP="00732D6A">
            <w:pPr>
              <w:pStyle w:val="movimento2"/>
              <w:rPr>
                <w:color w:val="002060"/>
              </w:rPr>
            </w:pPr>
            <w:r w:rsidRPr="00C67005">
              <w:rPr>
                <w:color w:val="002060"/>
              </w:rPr>
              <w:t xml:space="preserve">(TRIBALCIO PICENA) </w:t>
            </w:r>
          </w:p>
        </w:tc>
      </w:tr>
      <w:tr w:rsidR="004434AF" w:rsidRPr="00C67005" w14:paraId="025D2F37" w14:textId="77777777" w:rsidTr="00732D6A">
        <w:tc>
          <w:tcPr>
            <w:tcW w:w="2200" w:type="dxa"/>
            <w:tcMar>
              <w:top w:w="20" w:type="dxa"/>
              <w:left w:w="20" w:type="dxa"/>
              <w:bottom w:w="20" w:type="dxa"/>
              <w:right w:w="20" w:type="dxa"/>
            </w:tcMar>
            <w:vAlign w:val="center"/>
            <w:hideMark/>
          </w:tcPr>
          <w:p w14:paraId="764240E7" w14:textId="77777777" w:rsidR="004434AF" w:rsidRPr="00C67005" w:rsidRDefault="004434AF" w:rsidP="00732D6A">
            <w:pPr>
              <w:pStyle w:val="movimento"/>
              <w:rPr>
                <w:color w:val="002060"/>
              </w:rPr>
            </w:pPr>
            <w:r w:rsidRPr="00C67005">
              <w:rPr>
                <w:color w:val="002060"/>
              </w:rPr>
              <w:t>ROSSI NICO</w:t>
            </w:r>
          </w:p>
        </w:tc>
        <w:tc>
          <w:tcPr>
            <w:tcW w:w="2200" w:type="dxa"/>
            <w:tcMar>
              <w:top w:w="20" w:type="dxa"/>
              <w:left w:w="20" w:type="dxa"/>
              <w:bottom w:w="20" w:type="dxa"/>
              <w:right w:w="20" w:type="dxa"/>
            </w:tcMar>
            <w:vAlign w:val="center"/>
            <w:hideMark/>
          </w:tcPr>
          <w:p w14:paraId="66C0DD25" w14:textId="77777777" w:rsidR="004434AF" w:rsidRPr="00C67005" w:rsidRDefault="004434AF" w:rsidP="00732D6A">
            <w:pPr>
              <w:pStyle w:val="movimento2"/>
              <w:rPr>
                <w:color w:val="002060"/>
              </w:rPr>
            </w:pPr>
            <w:r w:rsidRPr="00C67005">
              <w:rPr>
                <w:color w:val="002060"/>
              </w:rPr>
              <w:t xml:space="preserve">(TRIBALCIO PICENA) </w:t>
            </w:r>
          </w:p>
        </w:tc>
        <w:tc>
          <w:tcPr>
            <w:tcW w:w="800" w:type="dxa"/>
            <w:tcMar>
              <w:top w:w="20" w:type="dxa"/>
              <w:left w:w="20" w:type="dxa"/>
              <w:bottom w:w="20" w:type="dxa"/>
              <w:right w:w="20" w:type="dxa"/>
            </w:tcMar>
            <w:vAlign w:val="center"/>
            <w:hideMark/>
          </w:tcPr>
          <w:p w14:paraId="0FF0BE9E"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21CD75A3"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6226B791" w14:textId="77777777" w:rsidR="004434AF" w:rsidRPr="00C67005" w:rsidRDefault="004434AF" w:rsidP="00732D6A">
            <w:pPr>
              <w:pStyle w:val="movimento2"/>
              <w:rPr>
                <w:color w:val="002060"/>
              </w:rPr>
            </w:pPr>
            <w:r w:rsidRPr="00C67005">
              <w:rPr>
                <w:color w:val="002060"/>
              </w:rPr>
              <w:t> </w:t>
            </w:r>
          </w:p>
        </w:tc>
      </w:tr>
    </w:tbl>
    <w:p w14:paraId="4BE8F5EB" w14:textId="77777777" w:rsidR="004434AF" w:rsidRPr="00C67005" w:rsidRDefault="004434AF" w:rsidP="004434AF">
      <w:pPr>
        <w:pStyle w:val="titolo20"/>
        <w:rPr>
          <w:rFonts w:eastAsiaTheme="minorEastAsia"/>
          <w:color w:val="002060"/>
        </w:rPr>
      </w:pPr>
      <w:r w:rsidRPr="00C6700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26974C46" w14:textId="77777777" w:rsidTr="00732D6A">
        <w:tc>
          <w:tcPr>
            <w:tcW w:w="2200" w:type="dxa"/>
            <w:tcMar>
              <w:top w:w="20" w:type="dxa"/>
              <w:left w:w="20" w:type="dxa"/>
              <w:bottom w:w="20" w:type="dxa"/>
              <w:right w:w="20" w:type="dxa"/>
            </w:tcMar>
            <w:vAlign w:val="center"/>
            <w:hideMark/>
          </w:tcPr>
          <w:p w14:paraId="432F2744" w14:textId="77777777" w:rsidR="004434AF" w:rsidRPr="00C67005" w:rsidRDefault="004434AF" w:rsidP="00732D6A">
            <w:pPr>
              <w:pStyle w:val="movimento"/>
              <w:rPr>
                <w:color w:val="002060"/>
              </w:rPr>
            </w:pPr>
            <w:r w:rsidRPr="00C67005">
              <w:rPr>
                <w:color w:val="002060"/>
              </w:rPr>
              <w:t>ERCOLI MATTEO</w:t>
            </w:r>
          </w:p>
        </w:tc>
        <w:tc>
          <w:tcPr>
            <w:tcW w:w="2200" w:type="dxa"/>
            <w:tcMar>
              <w:top w:w="20" w:type="dxa"/>
              <w:left w:w="20" w:type="dxa"/>
              <w:bottom w:w="20" w:type="dxa"/>
              <w:right w:w="20" w:type="dxa"/>
            </w:tcMar>
            <w:vAlign w:val="center"/>
            <w:hideMark/>
          </w:tcPr>
          <w:p w14:paraId="030245F5" w14:textId="77777777" w:rsidR="004434AF" w:rsidRPr="00C67005" w:rsidRDefault="004434AF" w:rsidP="00732D6A">
            <w:pPr>
              <w:pStyle w:val="movimento2"/>
              <w:rPr>
                <w:color w:val="002060"/>
              </w:rPr>
            </w:pPr>
            <w:r w:rsidRPr="00C67005">
              <w:rPr>
                <w:color w:val="002060"/>
              </w:rPr>
              <w:t xml:space="preserve">(ACADEMY CIVITANOVESE) </w:t>
            </w:r>
          </w:p>
        </w:tc>
        <w:tc>
          <w:tcPr>
            <w:tcW w:w="800" w:type="dxa"/>
            <w:tcMar>
              <w:top w:w="20" w:type="dxa"/>
              <w:left w:w="20" w:type="dxa"/>
              <w:bottom w:w="20" w:type="dxa"/>
              <w:right w:w="20" w:type="dxa"/>
            </w:tcMar>
            <w:vAlign w:val="center"/>
            <w:hideMark/>
          </w:tcPr>
          <w:p w14:paraId="09426AD9"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5409CC11" w14:textId="77777777" w:rsidR="004434AF" w:rsidRPr="00C67005" w:rsidRDefault="004434AF" w:rsidP="00732D6A">
            <w:pPr>
              <w:pStyle w:val="movimento"/>
              <w:rPr>
                <w:color w:val="002060"/>
              </w:rPr>
            </w:pPr>
            <w:r w:rsidRPr="00C67005">
              <w:rPr>
                <w:color w:val="002060"/>
              </w:rPr>
              <w:t>MARROCCHI MICHELE</w:t>
            </w:r>
          </w:p>
        </w:tc>
        <w:tc>
          <w:tcPr>
            <w:tcW w:w="2200" w:type="dxa"/>
            <w:tcMar>
              <w:top w:w="20" w:type="dxa"/>
              <w:left w:w="20" w:type="dxa"/>
              <w:bottom w:w="20" w:type="dxa"/>
              <w:right w:w="20" w:type="dxa"/>
            </w:tcMar>
            <w:vAlign w:val="center"/>
            <w:hideMark/>
          </w:tcPr>
          <w:p w14:paraId="16E692B8" w14:textId="77777777" w:rsidR="004434AF" w:rsidRPr="00C67005" w:rsidRDefault="004434AF" w:rsidP="00732D6A">
            <w:pPr>
              <w:pStyle w:val="movimento2"/>
              <w:rPr>
                <w:color w:val="002060"/>
              </w:rPr>
            </w:pPr>
            <w:r w:rsidRPr="00C67005">
              <w:rPr>
                <w:color w:val="002060"/>
              </w:rPr>
              <w:t xml:space="preserve">(ACCUMOLI GANG C5) </w:t>
            </w:r>
          </w:p>
        </w:tc>
      </w:tr>
      <w:tr w:rsidR="004434AF" w:rsidRPr="00C67005" w14:paraId="7E15F7E9" w14:textId="77777777" w:rsidTr="00732D6A">
        <w:tc>
          <w:tcPr>
            <w:tcW w:w="2200" w:type="dxa"/>
            <w:tcMar>
              <w:top w:w="20" w:type="dxa"/>
              <w:left w:w="20" w:type="dxa"/>
              <w:bottom w:w="20" w:type="dxa"/>
              <w:right w:w="20" w:type="dxa"/>
            </w:tcMar>
            <w:vAlign w:val="center"/>
            <w:hideMark/>
          </w:tcPr>
          <w:p w14:paraId="1555F273" w14:textId="77777777" w:rsidR="004434AF" w:rsidRPr="00C67005" w:rsidRDefault="004434AF" w:rsidP="00732D6A">
            <w:pPr>
              <w:pStyle w:val="movimento"/>
              <w:rPr>
                <w:color w:val="002060"/>
              </w:rPr>
            </w:pPr>
            <w:r w:rsidRPr="00C67005">
              <w:rPr>
                <w:color w:val="002060"/>
              </w:rPr>
              <w:t>CIMINARI CLAUDIO</w:t>
            </w:r>
          </w:p>
        </w:tc>
        <w:tc>
          <w:tcPr>
            <w:tcW w:w="2200" w:type="dxa"/>
            <w:tcMar>
              <w:top w:w="20" w:type="dxa"/>
              <w:left w:w="20" w:type="dxa"/>
              <w:bottom w:w="20" w:type="dxa"/>
              <w:right w:w="20" w:type="dxa"/>
            </w:tcMar>
            <w:vAlign w:val="center"/>
            <w:hideMark/>
          </w:tcPr>
          <w:p w14:paraId="1D42D12A" w14:textId="77777777" w:rsidR="004434AF" w:rsidRPr="00C67005" w:rsidRDefault="004434AF" w:rsidP="00732D6A">
            <w:pPr>
              <w:pStyle w:val="movimento2"/>
              <w:rPr>
                <w:color w:val="002060"/>
              </w:rPr>
            </w:pPr>
            <w:r w:rsidRPr="00C67005">
              <w:rPr>
                <w:color w:val="002060"/>
              </w:rPr>
              <w:t xml:space="preserve">(ACLI AUDAX MONTECOSARO C5) </w:t>
            </w:r>
          </w:p>
        </w:tc>
        <w:tc>
          <w:tcPr>
            <w:tcW w:w="800" w:type="dxa"/>
            <w:tcMar>
              <w:top w:w="20" w:type="dxa"/>
              <w:left w:w="20" w:type="dxa"/>
              <w:bottom w:w="20" w:type="dxa"/>
              <w:right w:w="20" w:type="dxa"/>
            </w:tcMar>
            <w:vAlign w:val="center"/>
            <w:hideMark/>
          </w:tcPr>
          <w:p w14:paraId="275EF241"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008071B9" w14:textId="77777777" w:rsidR="004434AF" w:rsidRPr="00C67005" w:rsidRDefault="004434AF" w:rsidP="00732D6A">
            <w:pPr>
              <w:pStyle w:val="movimento"/>
              <w:rPr>
                <w:color w:val="002060"/>
              </w:rPr>
            </w:pPr>
            <w:r w:rsidRPr="00C67005">
              <w:rPr>
                <w:color w:val="002060"/>
              </w:rPr>
              <w:t>COPA FATMIR</w:t>
            </w:r>
          </w:p>
        </w:tc>
        <w:tc>
          <w:tcPr>
            <w:tcW w:w="2200" w:type="dxa"/>
            <w:tcMar>
              <w:top w:w="20" w:type="dxa"/>
              <w:left w:w="20" w:type="dxa"/>
              <w:bottom w:w="20" w:type="dxa"/>
              <w:right w:w="20" w:type="dxa"/>
            </w:tcMar>
            <w:vAlign w:val="center"/>
            <w:hideMark/>
          </w:tcPr>
          <w:p w14:paraId="5A976BF8" w14:textId="77777777" w:rsidR="004434AF" w:rsidRPr="00C67005" w:rsidRDefault="004434AF" w:rsidP="00732D6A">
            <w:pPr>
              <w:pStyle w:val="movimento2"/>
              <w:rPr>
                <w:color w:val="002060"/>
              </w:rPr>
            </w:pPr>
            <w:r w:rsidRPr="00C67005">
              <w:rPr>
                <w:color w:val="002060"/>
              </w:rPr>
              <w:t xml:space="preserve">(AUDAX PIOBBICO CALCIO) </w:t>
            </w:r>
          </w:p>
        </w:tc>
      </w:tr>
      <w:tr w:rsidR="004434AF" w:rsidRPr="00C67005" w14:paraId="08F460E4" w14:textId="77777777" w:rsidTr="00732D6A">
        <w:tc>
          <w:tcPr>
            <w:tcW w:w="2200" w:type="dxa"/>
            <w:tcMar>
              <w:top w:w="20" w:type="dxa"/>
              <w:left w:w="20" w:type="dxa"/>
              <w:bottom w:w="20" w:type="dxa"/>
              <w:right w:w="20" w:type="dxa"/>
            </w:tcMar>
            <w:vAlign w:val="center"/>
            <w:hideMark/>
          </w:tcPr>
          <w:p w14:paraId="2BD4A3C0" w14:textId="77777777" w:rsidR="004434AF" w:rsidRPr="00C67005" w:rsidRDefault="004434AF" w:rsidP="00732D6A">
            <w:pPr>
              <w:pStyle w:val="movimento"/>
              <w:rPr>
                <w:color w:val="002060"/>
              </w:rPr>
            </w:pPr>
            <w:r w:rsidRPr="00C67005">
              <w:rPr>
                <w:color w:val="002060"/>
              </w:rPr>
              <w:t>PAGNETTI LEONARDO</w:t>
            </w:r>
          </w:p>
        </w:tc>
        <w:tc>
          <w:tcPr>
            <w:tcW w:w="2200" w:type="dxa"/>
            <w:tcMar>
              <w:top w:w="20" w:type="dxa"/>
              <w:left w:w="20" w:type="dxa"/>
              <w:bottom w:w="20" w:type="dxa"/>
              <w:right w:w="20" w:type="dxa"/>
            </w:tcMar>
            <w:vAlign w:val="center"/>
            <w:hideMark/>
          </w:tcPr>
          <w:p w14:paraId="179ACB34" w14:textId="77777777" w:rsidR="004434AF" w:rsidRPr="00C67005" w:rsidRDefault="004434AF" w:rsidP="00732D6A">
            <w:pPr>
              <w:pStyle w:val="movimento2"/>
              <w:rPr>
                <w:color w:val="002060"/>
              </w:rPr>
            </w:pPr>
            <w:r w:rsidRPr="00C67005">
              <w:rPr>
                <w:color w:val="002060"/>
              </w:rPr>
              <w:t xml:space="preserve">(AUDAX PIOBBICO CALCIO) </w:t>
            </w:r>
          </w:p>
        </w:tc>
        <w:tc>
          <w:tcPr>
            <w:tcW w:w="800" w:type="dxa"/>
            <w:tcMar>
              <w:top w:w="20" w:type="dxa"/>
              <w:left w:w="20" w:type="dxa"/>
              <w:bottom w:w="20" w:type="dxa"/>
              <w:right w:w="20" w:type="dxa"/>
            </w:tcMar>
            <w:vAlign w:val="center"/>
            <w:hideMark/>
          </w:tcPr>
          <w:p w14:paraId="28724430"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42AEA50D" w14:textId="77777777" w:rsidR="004434AF" w:rsidRPr="00C67005" w:rsidRDefault="004434AF" w:rsidP="00732D6A">
            <w:pPr>
              <w:pStyle w:val="movimento"/>
              <w:rPr>
                <w:color w:val="002060"/>
              </w:rPr>
            </w:pPr>
            <w:r w:rsidRPr="00C67005">
              <w:rPr>
                <w:color w:val="002060"/>
              </w:rPr>
              <w:t>TUSHA EDVIN</w:t>
            </w:r>
          </w:p>
        </w:tc>
        <w:tc>
          <w:tcPr>
            <w:tcW w:w="2200" w:type="dxa"/>
            <w:tcMar>
              <w:top w:w="20" w:type="dxa"/>
              <w:left w:w="20" w:type="dxa"/>
              <w:bottom w:w="20" w:type="dxa"/>
              <w:right w:w="20" w:type="dxa"/>
            </w:tcMar>
            <w:vAlign w:val="center"/>
            <w:hideMark/>
          </w:tcPr>
          <w:p w14:paraId="40FEC5BB" w14:textId="77777777" w:rsidR="004434AF" w:rsidRPr="00C67005" w:rsidRDefault="004434AF" w:rsidP="00732D6A">
            <w:pPr>
              <w:pStyle w:val="movimento2"/>
              <w:rPr>
                <w:color w:val="002060"/>
              </w:rPr>
            </w:pPr>
            <w:r w:rsidRPr="00C67005">
              <w:rPr>
                <w:color w:val="002060"/>
              </w:rPr>
              <w:t xml:space="preserve">(AUDAX PIOBBICO CALCIO) </w:t>
            </w:r>
          </w:p>
        </w:tc>
      </w:tr>
      <w:tr w:rsidR="004434AF" w:rsidRPr="00C67005" w14:paraId="1904AAB6" w14:textId="77777777" w:rsidTr="00732D6A">
        <w:tc>
          <w:tcPr>
            <w:tcW w:w="2200" w:type="dxa"/>
            <w:tcMar>
              <w:top w:w="20" w:type="dxa"/>
              <w:left w:w="20" w:type="dxa"/>
              <w:bottom w:w="20" w:type="dxa"/>
              <w:right w:w="20" w:type="dxa"/>
            </w:tcMar>
            <w:vAlign w:val="center"/>
            <w:hideMark/>
          </w:tcPr>
          <w:p w14:paraId="2235C905" w14:textId="77777777" w:rsidR="004434AF" w:rsidRPr="00C67005" w:rsidRDefault="004434AF" w:rsidP="00732D6A">
            <w:pPr>
              <w:pStyle w:val="movimento"/>
              <w:rPr>
                <w:color w:val="002060"/>
              </w:rPr>
            </w:pPr>
            <w:r w:rsidRPr="00C67005">
              <w:rPr>
                <w:color w:val="002060"/>
              </w:rPr>
              <w:t>CERVIGNI LORENZO</w:t>
            </w:r>
          </w:p>
        </w:tc>
        <w:tc>
          <w:tcPr>
            <w:tcW w:w="2200" w:type="dxa"/>
            <w:tcMar>
              <w:top w:w="20" w:type="dxa"/>
              <w:left w:w="20" w:type="dxa"/>
              <w:bottom w:w="20" w:type="dxa"/>
              <w:right w:w="20" w:type="dxa"/>
            </w:tcMar>
            <w:vAlign w:val="center"/>
            <w:hideMark/>
          </w:tcPr>
          <w:p w14:paraId="046D9585" w14:textId="77777777" w:rsidR="004434AF" w:rsidRPr="00C67005" w:rsidRDefault="004434AF" w:rsidP="00732D6A">
            <w:pPr>
              <w:pStyle w:val="movimento2"/>
              <w:rPr>
                <w:color w:val="002060"/>
              </w:rPr>
            </w:pPr>
            <w:r w:rsidRPr="00C67005">
              <w:rPr>
                <w:color w:val="002060"/>
              </w:rPr>
              <w:t xml:space="preserve">(CANTINE RIUNITE CSI) </w:t>
            </w:r>
          </w:p>
        </w:tc>
        <w:tc>
          <w:tcPr>
            <w:tcW w:w="800" w:type="dxa"/>
            <w:tcMar>
              <w:top w:w="20" w:type="dxa"/>
              <w:left w:w="20" w:type="dxa"/>
              <w:bottom w:w="20" w:type="dxa"/>
              <w:right w:w="20" w:type="dxa"/>
            </w:tcMar>
            <w:vAlign w:val="center"/>
            <w:hideMark/>
          </w:tcPr>
          <w:p w14:paraId="7B0DB47A"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57D1B01E" w14:textId="77777777" w:rsidR="004434AF" w:rsidRPr="00C67005" w:rsidRDefault="004434AF" w:rsidP="00732D6A">
            <w:pPr>
              <w:pStyle w:val="movimento"/>
              <w:rPr>
                <w:color w:val="002060"/>
              </w:rPr>
            </w:pPr>
            <w:r w:rsidRPr="00C67005">
              <w:rPr>
                <w:color w:val="002060"/>
              </w:rPr>
              <w:t>PAGLIARI FEDERICO</w:t>
            </w:r>
          </w:p>
        </w:tc>
        <w:tc>
          <w:tcPr>
            <w:tcW w:w="2200" w:type="dxa"/>
            <w:tcMar>
              <w:top w:w="20" w:type="dxa"/>
              <w:left w:w="20" w:type="dxa"/>
              <w:bottom w:w="20" w:type="dxa"/>
              <w:right w:w="20" w:type="dxa"/>
            </w:tcMar>
            <w:vAlign w:val="center"/>
            <w:hideMark/>
          </w:tcPr>
          <w:p w14:paraId="225E5C39" w14:textId="77777777" w:rsidR="004434AF" w:rsidRPr="00C67005" w:rsidRDefault="004434AF" w:rsidP="00732D6A">
            <w:pPr>
              <w:pStyle w:val="movimento2"/>
              <w:rPr>
                <w:color w:val="002060"/>
              </w:rPr>
            </w:pPr>
            <w:r w:rsidRPr="00C67005">
              <w:rPr>
                <w:color w:val="002060"/>
              </w:rPr>
              <w:t xml:space="preserve">(CANTINE RIUNITE CSI) </w:t>
            </w:r>
          </w:p>
        </w:tc>
      </w:tr>
      <w:tr w:rsidR="004434AF" w:rsidRPr="00C67005" w14:paraId="238A17EB" w14:textId="77777777" w:rsidTr="00732D6A">
        <w:tc>
          <w:tcPr>
            <w:tcW w:w="2200" w:type="dxa"/>
            <w:tcMar>
              <w:top w:w="20" w:type="dxa"/>
              <w:left w:w="20" w:type="dxa"/>
              <w:bottom w:w="20" w:type="dxa"/>
              <w:right w:w="20" w:type="dxa"/>
            </w:tcMar>
            <w:vAlign w:val="center"/>
            <w:hideMark/>
          </w:tcPr>
          <w:p w14:paraId="6315BDD7" w14:textId="77777777" w:rsidR="004434AF" w:rsidRPr="00C67005" w:rsidRDefault="004434AF" w:rsidP="00732D6A">
            <w:pPr>
              <w:pStyle w:val="movimento"/>
              <w:rPr>
                <w:color w:val="002060"/>
              </w:rPr>
            </w:pPr>
            <w:r w:rsidRPr="00C67005">
              <w:rPr>
                <w:color w:val="002060"/>
              </w:rPr>
              <w:t>DE CARLONIS NICOLO</w:t>
            </w:r>
          </w:p>
        </w:tc>
        <w:tc>
          <w:tcPr>
            <w:tcW w:w="2200" w:type="dxa"/>
            <w:tcMar>
              <w:top w:w="20" w:type="dxa"/>
              <w:left w:w="20" w:type="dxa"/>
              <w:bottom w:w="20" w:type="dxa"/>
              <w:right w:w="20" w:type="dxa"/>
            </w:tcMar>
            <w:vAlign w:val="center"/>
            <w:hideMark/>
          </w:tcPr>
          <w:p w14:paraId="5420C403" w14:textId="77777777" w:rsidR="004434AF" w:rsidRPr="00C67005" w:rsidRDefault="004434AF" w:rsidP="00732D6A">
            <w:pPr>
              <w:pStyle w:val="movimento2"/>
              <w:rPr>
                <w:color w:val="002060"/>
              </w:rPr>
            </w:pPr>
            <w:r w:rsidRPr="00C67005">
              <w:rPr>
                <w:color w:val="002060"/>
              </w:rPr>
              <w:t xml:space="preserve">(CAPODARCO CASABIANCA C5) </w:t>
            </w:r>
          </w:p>
        </w:tc>
        <w:tc>
          <w:tcPr>
            <w:tcW w:w="800" w:type="dxa"/>
            <w:tcMar>
              <w:top w:w="20" w:type="dxa"/>
              <w:left w:w="20" w:type="dxa"/>
              <w:bottom w:w="20" w:type="dxa"/>
              <w:right w:w="20" w:type="dxa"/>
            </w:tcMar>
            <w:vAlign w:val="center"/>
            <w:hideMark/>
          </w:tcPr>
          <w:p w14:paraId="080C77F1"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61620BA6" w14:textId="77777777" w:rsidR="004434AF" w:rsidRPr="00C67005" w:rsidRDefault="004434AF" w:rsidP="00732D6A">
            <w:pPr>
              <w:pStyle w:val="movimento"/>
              <w:rPr>
                <w:color w:val="002060"/>
              </w:rPr>
            </w:pPr>
            <w:r w:rsidRPr="00C67005">
              <w:rPr>
                <w:color w:val="002060"/>
              </w:rPr>
              <w:t>MECOZZI DANIELE</w:t>
            </w:r>
          </w:p>
        </w:tc>
        <w:tc>
          <w:tcPr>
            <w:tcW w:w="2200" w:type="dxa"/>
            <w:tcMar>
              <w:top w:w="20" w:type="dxa"/>
              <w:left w:w="20" w:type="dxa"/>
              <w:bottom w:w="20" w:type="dxa"/>
              <w:right w:w="20" w:type="dxa"/>
            </w:tcMar>
            <w:vAlign w:val="center"/>
            <w:hideMark/>
          </w:tcPr>
          <w:p w14:paraId="0965DADD" w14:textId="77777777" w:rsidR="004434AF" w:rsidRPr="00C67005" w:rsidRDefault="004434AF" w:rsidP="00732D6A">
            <w:pPr>
              <w:pStyle w:val="movimento2"/>
              <w:rPr>
                <w:color w:val="002060"/>
              </w:rPr>
            </w:pPr>
            <w:r w:rsidRPr="00C67005">
              <w:rPr>
                <w:color w:val="002060"/>
              </w:rPr>
              <w:t xml:space="preserve">(CAPODARCO CASABIANCA C5) </w:t>
            </w:r>
          </w:p>
        </w:tc>
      </w:tr>
      <w:tr w:rsidR="004434AF" w:rsidRPr="00C67005" w14:paraId="7478BFD6" w14:textId="77777777" w:rsidTr="00732D6A">
        <w:tc>
          <w:tcPr>
            <w:tcW w:w="2200" w:type="dxa"/>
            <w:tcMar>
              <w:top w:w="20" w:type="dxa"/>
              <w:left w:w="20" w:type="dxa"/>
              <w:bottom w:w="20" w:type="dxa"/>
              <w:right w:w="20" w:type="dxa"/>
            </w:tcMar>
            <w:vAlign w:val="center"/>
            <w:hideMark/>
          </w:tcPr>
          <w:p w14:paraId="03C45EBA" w14:textId="77777777" w:rsidR="004434AF" w:rsidRPr="00C67005" w:rsidRDefault="004434AF" w:rsidP="00732D6A">
            <w:pPr>
              <w:pStyle w:val="movimento"/>
              <w:rPr>
                <w:color w:val="002060"/>
              </w:rPr>
            </w:pPr>
            <w:r w:rsidRPr="00C67005">
              <w:rPr>
                <w:color w:val="002060"/>
              </w:rPr>
              <w:t>SANTORI ROSA CRISTIAN</w:t>
            </w:r>
          </w:p>
        </w:tc>
        <w:tc>
          <w:tcPr>
            <w:tcW w:w="2200" w:type="dxa"/>
            <w:tcMar>
              <w:top w:w="20" w:type="dxa"/>
              <w:left w:w="20" w:type="dxa"/>
              <w:bottom w:w="20" w:type="dxa"/>
              <w:right w:w="20" w:type="dxa"/>
            </w:tcMar>
            <w:vAlign w:val="center"/>
            <w:hideMark/>
          </w:tcPr>
          <w:p w14:paraId="1F72BC92" w14:textId="77777777" w:rsidR="004434AF" w:rsidRPr="00C67005" w:rsidRDefault="004434AF" w:rsidP="00732D6A">
            <w:pPr>
              <w:pStyle w:val="movimento2"/>
              <w:rPr>
                <w:color w:val="002060"/>
              </w:rPr>
            </w:pPr>
            <w:r w:rsidRPr="00C67005">
              <w:rPr>
                <w:color w:val="002060"/>
              </w:rPr>
              <w:t xml:space="preserve">(CAPODARCO CASABIANCA C5) </w:t>
            </w:r>
          </w:p>
        </w:tc>
        <w:tc>
          <w:tcPr>
            <w:tcW w:w="800" w:type="dxa"/>
            <w:tcMar>
              <w:top w:w="20" w:type="dxa"/>
              <w:left w:w="20" w:type="dxa"/>
              <w:bottom w:w="20" w:type="dxa"/>
              <w:right w:w="20" w:type="dxa"/>
            </w:tcMar>
            <w:vAlign w:val="center"/>
            <w:hideMark/>
          </w:tcPr>
          <w:p w14:paraId="0FB8ECF5"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44672428" w14:textId="77777777" w:rsidR="004434AF" w:rsidRPr="00C67005" w:rsidRDefault="004434AF" w:rsidP="00732D6A">
            <w:pPr>
              <w:pStyle w:val="movimento"/>
              <w:rPr>
                <w:color w:val="002060"/>
              </w:rPr>
            </w:pPr>
            <w:r w:rsidRPr="00C67005">
              <w:rPr>
                <w:color w:val="002060"/>
              </w:rPr>
              <w:t>CELANI VALERIO</w:t>
            </w:r>
          </w:p>
        </w:tc>
        <w:tc>
          <w:tcPr>
            <w:tcW w:w="2200" w:type="dxa"/>
            <w:tcMar>
              <w:top w:w="20" w:type="dxa"/>
              <w:left w:w="20" w:type="dxa"/>
              <w:bottom w:w="20" w:type="dxa"/>
              <w:right w:w="20" w:type="dxa"/>
            </w:tcMar>
            <w:vAlign w:val="center"/>
            <w:hideMark/>
          </w:tcPr>
          <w:p w14:paraId="43E2F25D" w14:textId="77777777" w:rsidR="004434AF" w:rsidRPr="00C67005" w:rsidRDefault="004434AF" w:rsidP="00732D6A">
            <w:pPr>
              <w:pStyle w:val="movimento2"/>
              <w:rPr>
                <w:color w:val="002060"/>
              </w:rPr>
            </w:pPr>
            <w:r w:rsidRPr="00C67005">
              <w:rPr>
                <w:color w:val="002060"/>
              </w:rPr>
              <w:t xml:space="preserve">(CASELLE) </w:t>
            </w:r>
          </w:p>
        </w:tc>
      </w:tr>
      <w:tr w:rsidR="004434AF" w:rsidRPr="00C67005" w14:paraId="5485C36A" w14:textId="77777777" w:rsidTr="00732D6A">
        <w:tc>
          <w:tcPr>
            <w:tcW w:w="2200" w:type="dxa"/>
            <w:tcMar>
              <w:top w:w="20" w:type="dxa"/>
              <w:left w:w="20" w:type="dxa"/>
              <w:bottom w:w="20" w:type="dxa"/>
              <w:right w:w="20" w:type="dxa"/>
            </w:tcMar>
            <w:vAlign w:val="center"/>
            <w:hideMark/>
          </w:tcPr>
          <w:p w14:paraId="57645DB7" w14:textId="77777777" w:rsidR="004434AF" w:rsidRPr="00C67005" w:rsidRDefault="004434AF" w:rsidP="00732D6A">
            <w:pPr>
              <w:pStyle w:val="movimento"/>
              <w:rPr>
                <w:color w:val="002060"/>
              </w:rPr>
            </w:pPr>
            <w:r w:rsidRPr="00C67005">
              <w:rPr>
                <w:color w:val="002060"/>
              </w:rPr>
              <w:t>FRATINI ACHILLE</w:t>
            </w:r>
          </w:p>
        </w:tc>
        <w:tc>
          <w:tcPr>
            <w:tcW w:w="2200" w:type="dxa"/>
            <w:tcMar>
              <w:top w:w="20" w:type="dxa"/>
              <w:left w:w="20" w:type="dxa"/>
              <w:bottom w:w="20" w:type="dxa"/>
              <w:right w:w="20" w:type="dxa"/>
            </w:tcMar>
            <w:vAlign w:val="center"/>
            <w:hideMark/>
          </w:tcPr>
          <w:p w14:paraId="406C21C1" w14:textId="77777777" w:rsidR="004434AF" w:rsidRPr="00C67005" w:rsidRDefault="004434AF" w:rsidP="00732D6A">
            <w:pPr>
              <w:pStyle w:val="movimento2"/>
              <w:rPr>
                <w:color w:val="002060"/>
              </w:rPr>
            </w:pPr>
            <w:r w:rsidRPr="00C67005">
              <w:rPr>
                <w:color w:val="002060"/>
              </w:rPr>
              <w:t xml:space="preserve">(CASELLE) </w:t>
            </w:r>
          </w:p>
        </w:tc>
        <w:tc>
          <w:tcPr>
            <w:tcW w:w="800" w:type="dxa"/>
            <w:tcMar>
              <w:top w:w="20" w:type="dxa"/>
              <w:left w:w="20" w:type="dxa"/>
              <w:bottom w:w="20" w:type="dxa"/>
              <w:right w:w="20" w:type="dxa"/>
            </w:tcMar>
            <w:vAlign w:val="center"/>
            <w:hideMark/>
          </w:tcPr>
          <w:p w14:paraId="0F57AEA6"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31D3DF5C" w14:textId="77777777" w:rsidR="004434AF" w:rsidRPr="00C67005" w:rsidRDefault="004434AF" w:rsidP="00732D6A">
            <w:pPr>
              <w:pStyle w:val="movimento"/>
              <w:rPr>
                <w:color w:val="002060"/>
              </w:rPr>
            </w:pPr>
            <w:r w:rsidRPr="00C67005">
              <w:rPr>
                <w:color w:val="002060"/>
              </w:rPr>
              <w:t>SPURIO FAUSTO</w:t>
            </w:r>
          </w:p>
        </w:tc>
        <w:tc>
          <w:tcPr>
            <w:tcW w:w="2200" w:type="dxa"/>
            <w:tcMar>
              <w:top w:w="20" w:type="dxa"/>
              <w:left w:w="20" w:type="dxa"/>
              <w:bottom w:w="20" w:type="dxa"/>
              <w:right w:w="20" w:type="dxa"/>
            </w:tcMar>
            <w:vAlign w:val="center"/>
            <w:hideMark/>
          </w:tcPr>
          <w:p w14:paraId="282CAA16" w14:textId="77777777" w:rsidR="004434AF" w:rsidRPr="00C67005" w:rsidRDefault="004434AF" w:rsidP="00732D6A">
            <w:pPr>
              <w:pStyle w:val="movimento2"/>
              <w:rPr>
                <w:color w:val="002060"/>
              </w:rPr>
            </w:pPr>
            <w:r w:rsidRPr="00C67005">
              <w:rPr>
                <w:color w:val="002060"/>
              </w:rPr>
              <w:t xml:space="preserve">(CASELLE) </w:t>
            </w:r>
          </w:p>
        </w:tc>
      </w:tr>
      <w:tr w:rsidR="004434AF" w:rsidRPr="00C67005" w14:paraId="3D87F0FB" w14:textId="77777777" w:rsidTr="00732D6A">
        <w:tc>
          <w:tcPr>
            <w:tcW w:w="2200" w:type="dxa"/>
            <w:tcMar>
              <w:top w:w="20" w:type="dxa"/>
              <w:left w:w="20" w:type="dxa"/>
              <w:bottom w:w="20" w:type="dxa"/>
              <w:right w:w="20" w:type="dxa"/>
            </w:tcMar>
            <w:vAlign w:val="center"/>
            <w:hideMark/>
          </w:tcPr>
          <w:p w14:paraId="2AA6A6E8" w14:textId="77777777" w:rsidR="004434AF" w:rsidRPr="00C67005" w:rsidRDefault="004434AF" w:rsidP="00732D6A">
            <w:pPr>
              <w:pStyle w:val="movimento"/>
              <w:rPr>
                <w:color w:val="002060"/>
              </w:rPr>
            </w:pPr>
            <w:r w:rsidRPr="00C67005">
              <w:rPr>
                <w:color w:val="002060"/>
              </w:rPr>
              <w:t>PETROCCHI MARCELLO</w:t>
            </w:r>
          </w:p>
        </w:tc>
        <w:tc>
          <w:tcPr>
            <w:tcW w:w="2200" w:type="dxa"/>
            <w:tcMar>
              <w:top w:w="20" w:type="dxa"/>
              <w:left w:w="20" w:type="dxa"/>
              <w:bottom w:w="20" w:type="dxa"/>
              <w:right w:w="20" w:type="dxa"/>
            </w:tcMar>
            <w:vAlign w:val="center"/>
            <w:hideMark/>
          </w:tcPr>
          <w:p w14:paraId="565DCD40" w14:textId="77777777" w:rsidR="004434AF" w:rsidRPr="00C67005" w:rsidRDefault="004434AF" w:rsidP="00732D6A">
            <w:pPr>
              <w:pStyle w:val="movimento2"/>
              <w:rPr>
                <w:color w:val="002060"/>
              </w:rPr>
            </w:pPr>
            <w:r w:rsidRPr="00C67005">
              <w:rPr>
                <w:color w:val="002060"/>
              </w:rPr>
              <w:t xml:space="preserve">(CASTIGNANO A.S.D.) </w:t>
            </w:r>
          </w:p>
        </w:tc>
        <w:tc>
          <w:tcPr>
            <w:tcW w:w="800" w:type="dxa"/>
            <w:tcMar>
              <w:top w:w="20" w:type="dxa"/>
              <w:left w:w="20" w:type="dxa"/>
              <w:bottom w:w="20" w:type="dxa"/>
              <w:right w:w="20" w:type="dxa"/>
            </w:tcMar>
            <w:vAlign w:val="center"/>
            <w:hideMark/>
          </w:tcPr>
          <w:p w14:paraId="6797E837"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49B46943" w14:textId="77777777" w:rsidR="004434AF" w:rsidRPr="00C67005" w:rsidRDefault="004434AF" w:rsidP="00732D6A">
            <w:pPr>
              <w:pStyle w:val="movimento"/>
              <w:rPr>
                <w:color w:val="002060"/>
              </w:rPr>
            </w:pPr>
            <w:r w:rsidRPr="00C67005">
              <w:rPr>
                <w:color w:val="002060"/>
              </w:rPr>
              <w:t>SILIQUINI DAVIDE</w:t>
            </w:r>
          </w:p>
        </w:tc>
        <w:tc>
          <w:tcPr>
            <w:tcW w:w="2200" w:type="dxa"/>
            <w:tcMar>
              <w:top w:w="20" w:type="dxa"/>
              <w:left w:w="20" w:type="dxa"/>
              <w:bottom w:w="20" w:type="dxa"/>
              <w:right w:w="20" w:type="dxa"/>
            </w:tcMar>
            <w:vAlign w:val="center"/>
            <w:hideMark/>
          </w:tcPr>
          <w:p w14:paraId="2936FCAB" w14:textId="77777777" w:rsidR="004434AF" w:rsidRPr="00C67005" w:rsidRDefault="004434AF" w:rsidP="00732D6A">
            <w:pPr>
              <w:pStyle w:val="movimento2"/>
              <w:rPr>
                <w:color w:val="002060"/>
              </w:rPr>
            </w:pPr>
            <w:r w:rsidRPr="00C67005">
              <w:rPr>
                <w:color w:val="002060"/>
              </w:rPr>
              <w:t xml:space="preserve">(CASTIGNANO A.S.D.) </w:t>
            </w:r>
          </w:p>
        </w:tc>
      </w:tr>
      <w:tr w:rsidR="004434AF" w:rsidRPr="00C67005" w14:paraId="350F5206" w14:textId="77777777" w:rsidTr="00732D6A">
        <w:tc>
          <w:tcPr>
            <w:tcW w:w="2200" w:type="dxa"/>
            <w:tcMar>
              <w:top w:w="20" w:type="dxa"/>
              <w:left w:w="20" w:type="dxa"/>
              <w:bottom w:w="20" w:type="dxa"/>
              <w:right w:w="20" w:type="dxa"/>
            </w:tcMar>
            <w:vAlign w:val="center"/>
            <w:hideMark/>
          </w:tcPr>
          <w:p w14:paraId="2334A441" w14:textId="77777777" w:rsidR="004434AF" w:rsidRPr="00C67005" w:rsidRDefault="004434AF" w:rsidP="00732D6A">
            <w:pPr>
              <w:pStyle w:val="movimento"/>
              <w:rPr>
                <w:color w:val="002060"/>
              </w:rPr>
            </w:pPr>
            <w:r w:rsidRPr="00C67005">
              <w:rPr>
                <w:color w:val="002060"/>
              </w:rPr>
              <w:t>DAMIANI PIETRAFORT CRISTIANO</w:t>
            </w:r>
          </w:p>
        </w:tc>
        <w:tc>
          <w:tcPr>
            <w:tcW w:w="2200" w:type="dxa"/>
            <w:tcMar>
              <w:top w:w="20" w:type="dxa"/>
              <w:left w:w="20" w:type="dxa"/>
              <w:bottom w:w="20" w:type="dxa"/>
              <w:right w:w="20" w:type="dxa"/>
            </w:tcMar>
            <w:vAlign w:val="center"/>
            <w:hideMark/>
          </w:tcPr>
          <w:p w14:paraId="358E07A3" w14:textId="77777777" w:rsidR="004434AF" w:rsidRPr="00C67005" w:rsidRDefault="004434AF" w:rsidP="00732D6A">
            <w:pPr>
              <w:pStyle w:val="movimento2"/>
              <w:rPr>
                <w:color w:val="002060"/>
              </w:rPr>
            </w:pPr>
            <w:r w:rsidRPr="00C67005">
              <w:rPr>
                <w:color w:val="002060"/>
              </w:rPr>
              <w:t xml:space="preserve">(CSI MONTEFIORE) </w:t>
            </w:r>
          </w:p>
        </w:tc>
        <w:tc>
          <w:tcPr>
            <w:tcW w:w="800" w:type="dxa"/>
            <w:tcMar>
              <w:top w:w="20" w:type="dxa"/>
              <w:left w:w="20" w:type="dxa"/>
              <w:bottom w:w="20" w:type="dxa"/>
              <w:right w:w="20" w:type="dxa"/>
            </w:tcMar>
            <w:vAlign w:val="center"/>
            <w:hideMark/>
          </w:tcPr>
          <w:p w14:paraId="24C7D0A2"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209B9738" w14:textId="77777777" w:rsidR="004434AF" w:rsidRPr="00C67005" w:rsidRDefault="004434AF" w:rsidP="00732D6A">
            <w:pPr>
              <w:pStyle w:val="movimento"/>
              <w:rPr>
                <w:color w:val="002060"/>
              </w:rPr>
            </w:pPr>
            <w:r w:rsidRPr="00C67005">
              <w:rPr>
                <w:color w:val="002060"/>
              </w:rPr>
              <w:t>FELICIONI CRISTHIAN</w:t>
            </w:r>
          </w:p>
        </w:tc>
        <w:tc>
          <w:tcPr>
            <w:tcW w:w="2200" w:type="dxa"/>
            <w:tcMar>
              <w:top w:w="20" w:type="dxa"/>
              <w:left w:w="20" w:type="dxa"/>
              <w:bottom w:w="20" w:type="dxa"/>
              <w:right w:w="20" w:type="dxa"/>
            </w:tcMar>
            <w:vAlign w:val="center"/>
            <w:hideMark/>
          </w:tcPr>
          <w:p w14:paraId="0C04F3F2" w14:textId="77777777" w:rsidR="004434AF" w:rsidRPr="00C67005" w:rsidRDefault="004434AF" w:rsidP="00732D6A">
            <w:pPr>
              <w:pStyle w:val="movimento2"/>
              <w:rPr>
                <w:color w:val="002060"/>
              </w:rPr>
            </w:pPr>
            <w:r w:rsidRPr="00C67005">
              <w:rPr>
                <w:color w:val="002060"/>
              </w:rPr>
              <w:t xml:space="preserve">(CSI STELLA A.S.D.) </w:t>
            </w:r>
          </w:p>
        </w:tc>
      </w:tr>
      <w:tr w:rsidR="004434AF" w:rsidRPr="00C67005" w14:paraId="4E32087A" w14:textId="77777777" w:rsidTr="00732D6A">
        <w:tc>
          <w:tcPr>
            <w:tcW w:w="2200" w:type="dxa"/>
            <w:tcMar>
              <w:top w:w="20" w:type="dxa"/>
              <w:left w:w="20" w:type="dxa"/>
              <w:bottom w:w="20" w:type="dxa"/>
              <w:right w:w="20" w:type="dxa"/>
            </w:tcMar>
            <w:vAlign w:val="center"/>
            <w:hideMark/>
          </w:tcPr>
          <w:p w14:paraId="27CA721E" w14:textId="77777777" w:rsidR="004434AF" w:rsidRPr="00C67005" w:rsidRDefault="004434AF" w:rsidP="00732D6A">
            <w:pPr>
              <w:pStyle w:val="movimento"/>
              <w:rPr>
                <w:color w:val="002060"/>
              </w:rPr>
            </w:pPr>
            <w:r w:rsidRPr="00C67005">
              <w:rPr>
                <w:color w:val="002060"/>
              </w:rPr>
              <w:t>DEL PRETE ANTONIO</w:t>
            </w:r>
          </w:p>
        </w:tc>
        <w:tc>
          <w:tcPr>
            <w:tcW w:w="2200" w:type="dxa"/>
            <w:tcMar>
              <w:top w:w="20" w:type="dxa"/>
              <w:left w:w="20" w:type="dxa"/>
              <w:bottom w:w="20" w:type="dxa"/>
              <w:right w:w="20" w:type="dxa"/>
            </w:tcMar>
            <w:vAlign w:val="center"/>
            <w:hideMark/>
          </w:tcPr>
          <w:p w14:paraId="1C88BCBF" w14:textId="77777777" w:rsidR="004434AF" w:rsidRPr="00C67005" w:rsidRDefault="004434AF" w:rsidP="00732D6A">
            <w:pPr>
              <w:pStyle w:val="movimento2"/>
              <w:rPr>
                <w:color w:val="002060"/>
              </w:rPr>
            </w:pPr>
            <w:r w:rsidRPr="00C67005">
              <w:rPr>
                <w:color w:val="002060"/>
              </w:rPr>
              <w:t xml:space="preserve">(ESANATOGLIA) </w:t>
            </w:r>
          </w:p>
        </w:tc>
        <w:tc>
          <w:tcPr>
            <w:tcW w:w="800" w:type="dxa"/>
            <w:tcMar>
              <w:top w:w="20" w:type="dxa"/>
              <w:left w:w="20" w:type="dxa"/>
              <w:bottom w:w="20" w:type="dxa"/>
              <w:right w:w="20" w:type="dxa"/>
            </w:tcMar>
            <w:vAlign w:val="center"/>
            <w:hideMark/>
          </w:tcPr>
          <w:p w14:paraId="44BDA8AE"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3AFCE504" w14:textId="77777777" w:rsidR="004434AF" w:rsidRPr="00C67005" w:rsidRDefault="004434AF" w:rsidP="00732D6A">
            <w:pPr>
              <w:pStyle w:val="movimento"/>
              <w:rPr>
                <w:color w:val="002060"/>
              </w:rPr>
            </w:pPr>
            <w:r w:rsidRPr="00C67005">
              <w:rPr>
                <w:color w:val="002060"/>
              </w:rPr>
              <w:t>CRESCIMBENI MATTIA</w:t>
            </w:r>
          </w:p>
        </w:tc>
        <w:tc>
          <w:tcPr>
            <w:tcW w:w="2200" w:type="dxa"/>
            <w:tcMar>
              <w:top w:w="20" w:type="dxa"/>
              <w:left w:w="20" w:type="dxa"/>
              <w:bottom w:w="20" w:type="dxa"/>
              <w:right w:w="20" w:type="dxa"/>
            </w:tcMar>
            <w:vAlign w:val="center"/>
            <w:hideMark/>
          </w:tcPr>
          <w:p w14:paraId="12EAA113" w14:textId="77777777" w:rsidR="004434AF" w:rsidRPr="00C67005" w:rsidRDefault="004434AF" w:rsidP="00732D6A">
            <w:pPr>
              <w:pStyle w:val="movimento2"/>
              <w:rPr>
                <w:color w:val="002060"/>
              </w:rPr>
            </w:pPr>
            <w:r w:rsidRPr="00C67005">
              <w:rPr>
                <w:color w:val="002060"/>
              </w:rPr>
              <w:t xml:space="preserve">(EUROPE TT) </w:t>
            </w:r>
          </w:p>
        </w:tc>
      </w:tr>
      <w:tr w:rsidR="004434AF" w:rsidRPr="00C67005" w14:paraId="600D1111" w14:textId="77777777" w:rsidTr="00732D6A">
        <w:tc>
          <w:tcPr>
            <w:tcW w:w="2200" w:type="dxa"/>
            <w:tcMar>
              <w:top w:w="20" w:type="dxa"/>
              <w:left w:w="20" w:type="dxa"/>
              <w:bottom w:w="20" w:type="dxa"/>
              <w:right w:w="20" w:type="dxa"/>
            </w:tcMar>
            <w:vAlign w:val="center"/>
            <w:hideMark/>
          </w:tcPr>
          <w:p w14:paraId="707C2176" w14:textId="77777777" w:rsidR="004434AF" w:rsidRPr="00C67005" w:rsidRDefault="004434AF" w:rsidP="00732D6A">
            <w:pPr>
              <w:pStyle w:val="movimento"/>
              <w:rPr>
                <w:color w:val="002060"/>
              </w:rPr>
            </w:pPr>
            <w:r w:rsidRPr="00C67005">
              <w:rPr>
                <w:color w:val="002060"/>
              </w:rPr>
              <w:t>SIGNORELLI ANTONIO</w:t>
            </w:r>
          </w:p>
        </w:tc>
        <w:tc>
          <w:tcPr>
            <w:tcW w:w="2200" w:type="dxa"/>
            <w:tcMar>
              <w:top w:w="20" w:type="dxa"/>
              <w:left w:w="20" w:type="dxa"/>
              <w:bottom w:w="20" w:type="dxa"/>
              <w:right w:w="20" w:type="dxa"/>
            </w:tcMar>
            <w:vAlign w:val="center"/>
            <w:hideMark/>
          </w:tcPr>
          <w:p w14:paraId="651C9058" w14:textId="77777777" w:rsidR="004434AF" w:rsidRPr="00C67005" w:rsidRDefault="004434AF" w:rsidP="00732D6A">
            <w:pPr>
              <w:pStyle w:val="movimento2"/>
              <w:rPr>
                <w:color w:val="002060"/>
              </w:rPr>
            </w:pPr>
            <w:r w:rsidRPr="00C67005">
              <w:rPr>
                <w:color w:val="002060"/>
              </w:rPr>
              <w:t xml:space="preserve">(FABRIANO CALCIO A 5 2023) </w:t>
            </w:r>
          </w:p>
        </w:tc>
        <w:tc>
          <w:tcPr>
            <w:tcW w:w="800" w:type="dxa"/>
            <w:tcMar>
              <w:top w:w="20" w:type="dxa"/>
              <w:left w:w="20" w:type="dxa"/>
              <w:bottom w:w="20" w:type="dxa"/>
              <w:right w:w="20" w:type="dxa"/>
            </w:tcMar>
            <w:vAlign w:val="center"/>
            <w:hideMark/>
          </w:tcPr>
          <w:p w14:paraId="13DA7024"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3E0CC555" w14:textId="77777777" w:rsidR="004434AF" w:rsidRPr="00C67005" w:rsidRDefault="004434AF" w:rsidP="00732D6A">
            <w:pPr>
              <w:pStyle w:val="movimento"/>
              <w:rPr>
                <w:color w:val="002060"/>
              </w:rPr>
            </w:pPr>
            <w:r w:rsidRPr="00C67005">
              <w:rPr>
                <w:color w:val="002060"/>
              </w:rPr>
              <w:t>ANGELINI ALESSANDRO</w:t>
            </w:r>
          </w:p>
        </w:tc>
        <w:tc>
          <w:tcPr>
            <w:tcW w:w="2200" w:type="dxa"/>
            <w:tcMar>
              <w:top w:w="20" w:type="dxa"/>
              <w:left w:w="20" w:type="dxa"/>
              <w:bottom w:w="20" w:type="dxa"/>
              <w:right w:w="20" w:type="dxa"/>
            </w:tcMar>
            <w:vAlign w:val="center"/>
            <w:hideMark/>
          </w:tcPr>
          <w:p w14:paraId="0AFB26D3" w14:textId="77777777" w:rsidR="004434AF" w:rsidRPr="00C67005" w:rsidRDefault="004434AF" w:rsidP="00732D6A">
            <w:pPr>
              <w:pStyle w:val="movimento2"/>
              <w:rPr>
                <w:color w:val="002060"/>
              </w:rPr>
            </w:pPr>
            <w:r w:rsidRPr="00C67005">
              <w:rPr>
                <w:color w:val="002060"/>
              </w:rPr>
              <w:t xml:space="preserve">(FIUMINATA) </w:t>
            </w:r>
          </w:p>
        </w:tc>
      </w:tr>
      <w:tr w:rsidR="004434AF" w:rsidRPr="00C67005" w14:paraId="7F56864F" w14:textId="77777777" w:rsidTr="00732D6A">
        <w:tc>
          <w:tcPr>
            <w:tcW w:w="2200" w:type="dxa"/>
            <w:tcMar>
              <w:top w:w="20" w:type="dxa"/>
              <w:left w:w="20" w:type="dxa"/>
              <w:bottom w:w="20" w:type="dxa"/>
              <w:right w:w="20" w:type="dxa"/>
            </w:tcMar>
            <w:vAlign w:val="center"/>
            <w:hideMark/>
          </w:tcPr>
          <w:p w14:paraId="70549DA7" w14:textId="77777777" w:rsidR="004434AF" w:rsidRPr="00C67005" w:rsidRDefault="004434AF" w:rsidP="00732D6A">
            <w:pPr>
              <w:pStyle w:val="movimento"/>
              <w:rPr>
                <w:color w:val="002060"/>
              </w:rPr>
            </w:pPr>
            <w:r w:rsidRPr="00C67005">
              <w:rPr>
                <w:color w:val="002060"/>
              </w:rPr>
              <w:t>GABBANELLI MATTEO</w:t>
            </w:r>
          </w:p>
        </w:tc>
        <w:tc>
          <w:tcPr>
            <w:tcW w:w="2200" w:type="dxa"/>
            <w:tcMar>
              <w:top w:w="20" w:type="dxa"/>
              <w:left w:w="20" w:type="dxa"/>
              <w:bottom w:w="20" w:type="dxa"/>
              <w:right w:w="20" w:type="dxa"/>
            </w:tcMar>
            <w:vAlign w:val="center"/>
            <w:hideMark/>
          </w:tcPr>
          <w:p w14:paraId="7930FFC2" w14:textId="77777777" w:rsidR="004434AF" w:rsidRPr="00C67005" w:rsidRDefault="004434AF" w:rsidP="00732D6A">
            <w:pPr>
              <w:pStyle w:val="movimento2"/>
              <w:rPr>
                <w:color w:val="002060"/>
              </w:rPr>
            </w:pPr>
            <w:r w:rsidRPr="00C67005">
              <w:rPr>
                <w:color w:val="002060"/>
              </w:rPr>
              <w:t xml:space="preserve">(FUTSAL ANCONA) </w:t>
            </w:r>
          </w:p>
        </w:tc>
        <w:tc>
          <w:tcPr>
            <w:tcW w:w="800" w:type="dxa"/>
            <w:tcMar>
              <w:top w:w="20" w:type="dxa"/>
              <w:left w:w="20" w:type="dxa"/>
              <w:bottom w:w="20" w:type="dxa"/>
              <w:right w:w="20" w:type="dxa"/>
            </w:tcMar>
            <w:vAlign w:val="center"/>
            <w:hideMark/>
          </w:tcPr>
          <w:p w14:paraId="67D0AB7D"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4B4FB78C" w14:textId="77777777" w:rsidR="004434AF" w:rsidRPr="00C67005" w:rsidRDefault="004434AF" w:rsidP="00732D6A">
            <w:pPr>
              <w:pStyle w:val="movimento"/>
              <w:rPr>
                <w:color w:val="002060"/>
              </w:rPr>
            </w:pPr>
            <w:r w:rsidRPr="00C67005">
              <w:rPr>
                <w:color w:val="002060"/>
              </w:rPr>
              <w:t>MONZIONE CARMINE LUCA</w:t>
            </w:r>
          </w:p>
        </w:tc>
        <w:tc>
          <w:tcPr>
            <w:tcW w:w="2200" w:type="dxa"/>
            <w:tcMar>
              <w:top w:w="20" w:type="dxa"/>
              <w:left w:w="20" w:type="dxa"/>
              <w:bottom w:w="20" w:type="dxa"/>
              <w:right w:w="20" w:type="dxa"/>
            </w:tcMar>
            <w:vAlign w:val="center"/>
            <w:hideMark/>
          </w:tcPr>
          <w:p w14:paraId="4C41473B" w14:textId="77777777" w:rsidR="004434AF" w:rsidRPr="00C67005" w:rsidRDefault="004434AF" w:rsidP="00732D6A">
            <w:pPr>
              <w:pStyle w:val="movimento2"/>
              <w:rPr>
                <w:color w:val="002060"/>
              </w:rPr>
            </w:pPr>
            <w:r w:rsidRPr="00C67005">
              <w:rPr>
                <w:color w:val="002060"/>
              </w:rPr>
              <w:t xml:space="preserve">(FUTSAL ANCONA) </w:t>
            </w:r>
          </w:p>
        </w:tc>
      </w:tr>
      <w:tr w:rsidR="004434AF" w:rsidRPr="00C67005" w14:paraId="25789FC8" w14:textId="77777777" w:rsidTr="00732D6A">
        <w:tc>
          <w:tcPr>
            <w:tcW w:w="2200" w:type="dxa"/>
            <w:tcMar>
              <w:top w:w="20" w:type="dxa"/>
              <w:left w:w="20" w:type="dxa"/>
              <w:bottom w:w="20" w:type="dxa"/>
              <w:right w:w="20" w:type="dxa"/>
            </w:tcMar>
            <w:vAlign w:val="center"/>
            <w:hideMark/>
          </w:tcPr>
          <w:p w14:paraId="356B89C6" w14:textId="77777777" w:rsidR="004434AF" w:rsidRPr="00C67005" w:rsidRDefault="004434AF" w:rsidP="00732D6A">
            <w:pPr>
              <w:pStyle w:val="movimento"/>
              <w:rPr>
                <w:color w:val="002060"/>
              </w:rPr>
            </w:pPr>
            <w:r w:rsidRPr="00C67005">
              <w:rPr>
                <w:color w:val="002060"/>
              </w:rPr>
              <w:t>MOSCA NICOLO</w:t>
            </w:r>
          </w:p>
        </w:tc>
        <w:tc>
          <w:tcPr>
            <w:tcW w:w="2200" w:type="dxa"/>
            <w:tcMar>
              <w:top w:w="20" w:type="dxa"/>
              <w:left w:w="20" w:type="dxa"/>
              <w:bottom w:w="20" w:type="dxa"/>
              <w:right w:w="20" w:type="dxa"/>
            </w:tcMar>
            <w:vAlign w:val="center"/>
            <w:hideMark/>
          </w:tcPr>
          <w:p w14:paraId="79913B2E" w14:textId="77777777" w:rsidR="004434AF" w:rsidRPr="00C67005" w:rsidRDefault="004434AF" w:rsidP="00732D6A">
            <w:pPr>
              <w:pStyle w:val="movimento2"/>
              <w:rPr>
                <w:color w:val="002060"/>
              </w:rPr>
            </w:pPr>
            <w:r w:rsidRPr="00C67005">
              <w:rPr>
                <w:color w:val="002060"/>
              </w:rPr>
              <w:t xml:space="preserve">(FUTSAL ANCONA) </w:t>
            </w:r>
          </w:p>
        </w:tc>
        <w:tc>
          <w:tcPr>
            <w:tcW w:w="800" w:type="dxa"/>
            <w:tcMar>
              <w:top w:w="20" w:type="dxa"/>
              <w:left w:w="20" w:type="dxa"/>
              <w:bottom w:w="20" w:type="dxa"/>
              <w:right w:w="20" w:type="dxa"/>
            </w:tcMar>
            <w:vAlign w:val="center"/>
            <w:hideMark/>
          </w:tcPr>
          <w:p w14:paraId="53985423"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15E0A94B" w14:textId="77777777" w:rsidR="004434AF" w:rsidRPr="00C67005" w:rsidRDefault="004434AF" w:rsidP="00732D6A">
            <w:pPr>
              <w:pStyle w:val="movimento"/>
              <w:rPr>
                <w:color w:val="002060"/>
              </w:rPr>
            </w:pPr>
            <w:r w:rsidRPr="00C67005">
              <w:rPr>
                <w:color w:val="002060"/>
              </w:rPr>
              <w:t>FORESI ROBERTO</w:t>
            </w:r>
          </w:p>
        </w:tc>
        <w:tc>
          <w:tcPr>
            <w:tcW w:w="2200" w:type="dxa"/>
            <w:tcMar>
              <w:top w:w="20" w:type="dxa"/>
              <w:left w:w="20" w:type="dxa"/>
              <w:bottom w:w="20" w:type="dxa"/>
              <w:right w:w="20" w:type="dxa"/>
            </w:tcMar>
            <w:vAlign w:val="center"/>
            <w:hideMark/>
          </w:tcPr>
          <w:p w14:paraId="66CB6F45" w14:textId="77777777" w:rsidR="004434AF" w:rsidRPr="00C67005" w:rsidRDefault="004434AF" w:rsidP="00732D6A">
            <w:pPr>
              <w:pStyle w:val="movimento2"/>
              <w:rPr>
                <w:color w:val="002060"/>
              </w:rPr>
            </w:pPr>
            <w:r w:rsidRPr="00C67005">
              <w:rPr>
                <w:color w:val="002060"/>
              </w:rPr>
              <w:t xml:space="preserve">(FUTSAL OTTRANO) </w:t>
            </w:r>
          </w:p>
        </w:tc>
      </w:tr>
      <w:tr w:rsidR="004434AF" w:rsidRPr="00C67005" w14:paraId="0173A35D" w14:textId="77777777" w:rsidTr="00732D6A">
        <w:tc>
          <w:tcPr>
            <w:tcW w:w="2200" w:type="dxa"/>
            <w:tcMar>
              <w:top w:w="20" w:type="dxa"/>
              <w:left w:w="20" w:type="dxa"/>
              <w:bottom w:w="20" w:type="dxa"/>
              <w:right w:w="20" w:type="dxa"/>
            </w:tcMar>
            <w:vAlign w:val="center"/>
            <w:hideMark/>
          </w:tcPr>
          <w:p w14:paraId="1F967CD9" w14:textId="77777777" w:rsidR="004434AF" w:rsidRPr="00C67005" w:rsidRDefault="004434AF" w:rsidP="00732D6A">
            <w:pPr>
              <w:pStyle w:val="movimento"/>
              <w:rPr>
                <w:color w:val="002060"/>
              </w:rPr>
            </w:pPr>
            <w:r w:rsidRPr="00C67005">
              <w:rPr>
                <w:color w:val="002060"/>
              </w:rPr>
              <w:t>IACHINI RICCARDO</w:t>
            </w:r>
          </w:p>
        </w:tc>
        <w:tc>
          <w:tcPr>
            <w:tcW w:w="2200" w:type="dxa"/>
            <w:tcMar>
              <w:top w:w="20" w:type="dxa"/>
              <w:left w:w="20" w:type="dxa"/>
              <w:bottom w:w="20" w:type="dxa"/>
              <w:right w:w="20" w:type="dxa"/>
            </w:tcMar>
            <w:vAlign w:val="center"/>
            <w:hideMark/>
          </w:tcPr>
          <w:p w14:paraId="6B40455B" w14:textId="77777777" w:rsidR="004434AF" w:rsidRPr="00C67005" w:rsidRDefault="004434AF" w:rsidP="00732D6A">
            <w:pPr>
              <w:pStyle w:val="movimento2"/>
              <w:rPr>
                <w:color w:val="002060"/>
              </w:rPr>
            </w:pPr>
            <w:r w:rsidRPr="00C67005">
              <w:rPr>
                <w:color w:val="002060"/>
              </w:rPr>
              <w:t xml:space="preserve">(FUTSAL OTTRANO) </w:t>
            </w:r>
          </w:p>
        </w:tc>
        <w:tc>
          <w:tcPr>
            <w:tcW w:w="800" w:type="dxa"/>
            <w:tcMar>
              <w:top w:w="20" w:type="dxa"/>
              <w:left w:w="20" w:type="dxa"/>
              <w:bottom w:w="20" w:type="dxa"/>
              <w:right w:w="20" w:type="dxa"/>
            </w:tcMar>
            <w:vAlign w:val="center"/>
            <w:hideMark/>
          </w:tcPr>
          <w:p w14:paraId="1BB19A90"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07834C60" w14:textId="77777777" w:rsidR="004434AF" w:rsidRPr="00C67005" w:rsidRDefault="004434AF" w:rsidP="00732D6A">
            <w:pPr>
              <w:pStyle w:val="movimento"/>
              <w:rPr>
                <w:color w:val="002060"/>
              </w:rPr>
            </w:pPr>
            <w:r w:rsidRPr="00C67005">
              <w:rPr>
                <w:color w:val="002060"/>
              </w:rPr>
              <w:t>VOLPI SIMONE</w:t>
            </w:r>
          </w:p>
        </w:tc>
        <w:tc>
          <w:tcPr>
            <w:tcW w:w="2200" w:type="dxa"/>
            <w:tcMar>
              <w:top w:w="20" w:type="dxa"/>
              <w:left w:w="20" w:type="dxa"/>
              <w:bottom w:w="20" w:type="dxa"/>
              <w:right w:w="20" w:type="dxa"/>
            </w:tcMar>
            <w:vAlign w:val="center"/>
            <w:hideMark/>
          </w:tcPr>
          <w:p w14:paraId="5315ABFB" w14:textId="77777777" w:rsidR="004434AF" w:rsidRPr="00C67005" w:rsidRDefault="004434AF" w:rsidP="00732D6A">
            <w:pPr>
              <w:pStyle w:val="movimento2"/>
              <w:rPr>
                <w:color w:val="002060"/>
              </w:rPr>
            </w:pPr>
            <w:r w:rsidRPr="00C67005">
              <w:rPr>
                <w:color w:val="002060"/>
              </w:rPr>
              <w:t xml:space="preserve">(MANSARDA PAGLIARE) </w:t>
            </w:r>
          </w:p>
        </w:tc>
      </w:tr>
      <w:tr w:rsidR="004434AF" w:rsidRPr="00C67005" w14:paraId="0029195A" w14:textId="77777777" w:rsidTr="00732D6A">
        <w:tc>
          <w:tcPr>
            <w:tcW w:w="2200" w:type="dxa"/>
            <w:tcMar>
              <w:top w:w="20" w:type="dxa"/>
              <w:left w:w="20" w:type="dxa"/>
              <w:bottom w:w="20" w:type="dxa"/>
              <w:right w:w="20" w:type="dxa"/>
            </w:tcMar>
            <w:vAlign w:val="center"/>
            <w:hideMark/>
          </w:tcPr>
          <w:p w14:paraId="4C4EDED5" w14:textId="77777777" w:rsidR="004434AF" w:rsidRPr="00C67005" w:rsidRDefault="004434AF" w:rsidP="00732D6A">
            <w:pPr>
              <w:pStyle w:val="movimento"/>
              <w:rPr>
                <w:color w:val="002060"/>
              </w:rPr>
            </w:pPr>
            <w:r w:rsidRPr="00C67005">
              <w:rPr>
                <w:color w:val="002060"/>
              </w:rPr>
              <w:t>PANDOLFI LORENZO</w:t>
            </w:r>
          </w:p>
        </w:tc>
        <w:tc>
          <w:tcPr>
            <w:tcW w:w="2200" w:type="dxa"/>
            <w:tcMar>
              <w:top w:w="20" w:type="dxa"/>
              <w:left w:w="20" w:type="dxa"/>
              <w:bottom w:w="20" w:type="dxa"/>
              <w:right w:w="20" w:type="dxa"/>
            </w:tcMar>
            <w:vAlign w:val="center"/>
            <w:hideMark/>
          </w:tcPr>
          <w:p w14:paraId="08C76621" w14:textId="77777777" w:rsidR="004434AF" w:rsidRPr="00C67005" w:rsidRDefault="004434AF" w:rsidP="00732D6A">
            <w:pPr>
              <w:pStyle w:val="movimento2"/>
              <w:rPr>
                <w:color w:val="002060"/>
              </w:rPr>
            </w:pPr>
            <w:r w:rsidRPr="00C67005">
              <w:rPr>
                <w:color w:val="002060"/>
              </w:rPr>
              <w:t xml:space="preserve">(MONTEMARCIANESE SSDARL) </w:t>
            </w:r>
          </w:p>
        </w:tc>
        <w:tc>
          <w:tcPr>
            <w:tcW w:w="800" w:type="dxa"/>
            <w:tcMar>
              <w:top w:w="20" w:type="dxa"/>
              <w:left w:w="20" w:type="dxa"/>
              <w:bottom w:w="20" w:type="dxa"/>
              <w:right w:w="20" w:type="dxa"/>
            </w:tcMar>
            <w:vAlign w:val="center"/>
            <w:hideMark/>
          </w:tcPr>
          <w:p w14:paraId="64A5A946"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425BBF7E" w14:textId="77777777" w:rsidR="004434AF" w:rsidRPr="00C67005" w:rsidRDefault="004434AF" w:rsidP="00732D6A">
            <w:pPr>
              <w:pStyle w:val="movimento"/>
              <w:rPr>
                <w:color w:val="002060"/>
              </w:rPr>
            </w:pPr>
            <w:r w:rsidRPr="00C67005">
              <w:rPr>
                <w:color w:val="002060"/>
              </w:rPr>
              <w:t>CARDARELLI ALESSANDRO</w:t>
            </w:r>
          </w:p>
        </w:tc>
        <w:tc>
          <w:tcPr>
            <w:tcW w:w="2200" w:type="dxa"/>
            <w:tcMar>
              <w:top w:w="20" w:type="dxa"/>
              <w:left w:w="20" w:type="dxa"/>
              <w:bottom w:w="20" w:type="dxa"/>
              <w:right w:w="20" w:type="dxa"/>
            </w:tcMar>
            <w:vAlign w:val="center"/>
            <w:hideMark/>
          </w:tcPr>
          <w:p w14:paraId="54CE0F2D" w14:textId="77777777" w:rsidR="004434AF" w:rsidRPr="00C67005" w:rsidRDefault="004434AF" w:rsidP="00732D6A">
            <w:pPr>
              <w:pStyle w:val="movimento2"/>
              <w:rPr>
                <w:color w:val="002060"/>
              </w:rPr>
            </w:pPr>
            <w:r w:rsidRPr="00C67005">
              <w:rPr>
                <w:color w:val="002060"/>
              </w:rPr>
              <w:t xml:space="preserve">(POLISPORTIVA RIPATRANSONE) </w:t>
            </w:r>
          </w:p>
        </w:tc>
      </w:tr>
      <w:tr w:rsidR="004434AF" w:rsidRPr="00C67005" w14:paraId="5EB08DF2" w14:textId="77777777" w:rsidTr="00732D6A">
        <w:tc>
          <w:tcPr>
            <w:tcW w:w="2200" w:type="dxa"/>
            <w:tcMar>
              <w:top w:w="20" w:type="dxa"/>
              <w:left w:w="20" w:type="dxa"/>
              <w:bottom w:w="20" w:type="dxa"/>
              <w:right w:w="20" w:type="dxa"/>
            </w:tcMar>
            <w:vAlign w:val="center"/>
            <w:hideMark/>
          </w:tcPr>
          <w:p w14:paraId="43BE49AB" w14:textId="77777777" w:rsidR="004434AF" w:rsidRPr="00C67005" w:rsidRDefault="004434AF" w:rsidP="00732D6A">
            <w:pPr>
              <w:pStyle w:val="movimento"/>
              <w:rPr>
                <w:color w:val="002060"/>
              </w:rPr>
            </w:pPr>
            <w:r w:rsidRPr="00C67005">
              <w:rPr>
                <w:color w:val="002060"/>
              </w:rPr>
              <w:t>CHESI ALESSANDRO</w:t>
            </w:r>
          </w:p>
        </w:tc>
        <w:tc>
          <w:tcPr>
            <w:tcW w:w="2200" w:type="dxa"/>
            <w:tcMar>
              <w:top w:w="20" w:type="dxa"/>
              <w:left w:w="20" w:type="dxa"/>
              <w:bottom w:w="20" w:type="dxa"/>
              <w:right w:w="20" w:type="dxa"/>
            </w:tcMar>
            <w:vAlign w:val="center"/>
            <w:hideMark/>
          </w:tcPr>
          <w:p w14:paraId="761CF2E5" w14:textId="77777777" w:rsidR="004434AF" w:rsidRPr="00C67005" w:rsidRDefault="004434AF" w:rsidP="00732D6A">
            <w:pPr>
              <w:pStyle w:val="movimento2"/>
              <w:rPr>
                <w:color w:val="002060"/>
              </w:rPr>
            </w:pPr>
            <w:r w:rsidRPr="00C67005">
              <w:rPr>
                <w:color w:val="002060"/>
              </w:rPr>
              <w:t xml:space="preserve">(POLISPORTIVA S.C. LORETO) </w:t>
            </w:r>
          </w:p>
        </w:tc>
        <w:tc>
          <w:tcPr>
            <w:tcW w:w="800" w:type="dxa"/>
            <w:tcMar>
              <w:top w:w="20" w:type="dxa"/>
              <w:left w:w="20" w:type="dxa"/>
              <w:bottom w:w="20" w:type="dxa"/>
              <w:right w:w="20" w:type="dxa"/>
            </w:tcMar>
            <w:vAlign w:val="center"/>
            <w:hideMark/>
          </w:tcPr>
          <w:p w14:paraId="4F9F383F"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2A3DA8DF" w14:textId="77777777" w:rsidR="004434AF" w:rsidRPr="00C67005" w:rsidRDefault="004434AF" w:rsidP="00732D6A">
            <w:pPr>
              <w:pStyle w:val="movimento"/>
              <w:rPr>
                <w:color w:val="002060"/>
              </w:rPr>
            </w:pPr>
            <w:r w:rsidRPr="00C67005">
              <w:rPr>
                <w:color w:val="002060"/>
              </w:rPr>
              <w:t>LATINI DANIELE</w:t>
            </w:r>
          </w:p>
        </w:tc>
        <w:tc>
          <w:tcPr>
            <w:tcW w:w="2200" w:type="dxa"/>
            <w:tcMar>
              <w:top w:w="20" w:type="dxa"/>
              <w:left w:w="20" w:type="dxa"/>
              <w:bottom w:w="20" w:type="dxa"/>
              <w:right w:w="20" w:type="dxa"/>
            </w:tcMar>
            <w:vAlign w:val="center"/>
            <w:hideMark/>
          </w:tcPr>
          <w:p w14:paraId="1A8440A4" w14:textId="77777777" w:rsidR="004434AF" w:rsidRPr="00C67005" w:rsidRDefault="004434AF" w:rsidP="00732D6A">
            <w:pPr>
              <w:pStyle w:val="movimento2"/>
              <w:rPr>
                <w:color w:val="002060"/>
              </w:rPr>
            </w:pPr>
            <w:r w:rsidRPr="00C67005">
              <w:rPr>
                <w:color w:val="002060"/>
              </w:rPr>
              <w:t xml:space="preserve">(RIPABERARDA) </w:t>
            </w:r>
          </w:p>
        </w:tc>
      </w:tr>
      <w:tr w:rsidR="004434AF" w:rsidRPr="00C67005" w14:paraId="6686A6D2" w14:textId="77777777" w:rsidTr="00732D6A">
        <w:tc>
          <w:tcPr>
            <w:tcW w:w="2200" w:type="dxa"/>
            <w:tcMar>
              <w:top w:w="20" w:type="dxa"/>
              <w:left w:w="20" w:type="dxa"/>
              <w:bottom w:w="20" w:type="dxa"/>
              <w:right w:w="20" w:type="dxa"/>
            </w:tcMar>
            <w:vAlign w:val="center"/>
            <w:hideMark/>
          </w:tcPr>
          <w:p w14:paraId="364269DC" w14:textId="77777777" w:rsidR="004434AF" w:rsidRPr="00C67005" w:rsidRDefault="004434AF" w:rsidP="00732D6A">
            <w:pPr>
              <w:pStyle w:val="movimento"/>
              <w:rPr>
                <w:color w:val="002060"/>
              </w:rPr>
            </w:pPr>
            <w:r w:rsidRPr="00C67005">
              <w:rPr>
                <w:color w:val="002060"/>
              </w:rPr>
              <w:t>MAMMOLI ROCCO</w:t>
            </w:r>
          </w:p>
        </w:tc>
        <w:tc>
          <w:tcPr>
            <w:tcW w:w="2200" w:type="dxa"/>
            <w:tcMar>
              <w:top w:w="20" w:type="dxa"/>
              <w:left w:w="20" w:type="dxa"/>
              <w:bottom w:w="20" w:type="dxa"/>
              <w:right w:w="20" w:type="dxa"/>
            </w:tcMar>
            <w:vAlign w:val="center"/>
            <w:hideMark/>
          </w:tcPr>
          <w:p w14:paraId="2CE3FACF" w14:textId="77777777" w:rsidR="004434AF" w:rsidRPr="00C67005" w:rsidRDefault="004434AF" w:rsidP="00732D6A">
            <w:pPr>
              <w:pStyle w:val="movimento2"/>
              <w:rPr>
                <w:color w:val="002060"/>
              </w:rPr>
            </w:pPr>
            <w:r w:rsidRPr="00C67005">
              <w:rPr>
                <w:color w:val="002060"/>
              </w:rPr>
              <w:t xml:space="preserve">(SANTA MARIA NUOVA A.S.D.) </w:t>
            </w:r>
          </w:p>
        </w:tc>
        <w:tc>
          <w:tcPr>
            <w:tcW w:w="800" w:type="dxa"/>
            <w:tcMar>
              <w:top w:w="20" w:type="dxa"/>
              <w:left w:w="20" w:type="dxa"/>
              <w:bottom w:w="20" w:type="dxa"/>
              <w:right w:w="20" w:type="dxa"/>
            </w:tcMar>
            <w:vAlign w:val="center"/>
            <w:hideMark/>
          </w:tcPr>
          <w:p w14:paraId="4119A187"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0F569914" w14:textId="77777777" w:rsidR="004434AF" w:rsidRPr="00C67005" w:rsidRDefault="004434AF" w:rsidP="00732D6A">
            <w:pPr>
              <w:pStyle w:val="movimento"/>
              <w:rPr>
                <w:color w:val="002060"/>
              </w:rPr>
            </w:pPr>
            <w:r w:rsidRPr="00C67005">
              <w:rPr>
                <w:color w:val="002060"/>
              </w:rPr>
              <w:t>FOSSI ENEA</w:t>
            </w:r>
          </w:p>
        </w:tc>
        <w:tc>
          <w:tcPr>
            <w:tcW w:w="2200" w:type="dxa"/>
            <w:tcMar>
              <w:top w:w="20" w:type="dxa"/>
              <w:left w:w="20" w:type="dxa"/>
              <w:bottom w:w="20" w:type="dxa"/>
              <w:right w:w="20" w:type="dxa"/>
            </w:tcMar>
            <w:vAlign w:val="center"/>
            <w:hideMark/>
          </w:tcPr>
          <w:p w14:paraId="083B505D" w14:textId="77777777" w:rsidR="004434AF" w:rsidRPr="00C67005" w:rsidRDefault="004434AF" w:rsidP="00732D6A">
            <w:pPr>
              <w:pStyle w:val="movimento2"/>
              <w:rPr>
                <w:color w:val="002060"/>
              </w:rPr>
            </w:pPr>
            <w:r w:rsidRPr="00C67005">
              <w:rPr>
                <w:color w:val="002060"/>
              </w:rPr>
              <w:t xml:space="preserve">(SPECIAL ONE SPORTING CLUB) </w:t>
            </w:r>
          </w:p>
        </w:tc>
      </w:tr>
      <w:tr w:rsidR="004434AF" w:rsidRPr="00C67005" w14:paraId="56FB6026" w14:textId="77777777" w:rsidTr="00732D6A">
        <w:tc>
          <w:tcPr>
            <w:tcW w:w="2200" w:type="dxa"/>
            <w:tcMar>
              <w:top w:w="20" w:type="dxa"/>
              <w:left w:w="20" w:type="dxa"/>
              <w:bottom w:w="20" w:type="dxa"/>
              <w:right w:w="20" w:type="dxa"/>
            </w:tcMar>
            <w:vAlign w:val="center"/>
            <w:hideMark/>
          </w:tcPr>
          <w:p w14:paraId="56BAB87B" w14:textId="77777777" w:rsidR="004434AF" w:rsidRPr="00C67005" w:rsidRDefault="004434AF" w:rsidP="00732D6A">
            <w:pPr>
              <w:pStyle w:val="movimento"/>
              <w:rPr>
                <w:color w:val="002060"/>
              </w:rPr>
            </w:pPr>
            <w:r w:rsidRPr="00C67005">
              <w:rPr>
                <w:color w:val="002060"/>
              </w:rPr>
              <w:t>CECCARELLI PIERPAOLO</w:t>
            </w:r>
          </w:p>
        </w:tc>
        <w:tc>
          <w:tcPr>
            <w:tcW w:w="2200" w:type="dxa"/>
            <w:tcMar>
              <w:top w:w="20" w:type="dxa"/>
              <w:left w:w="20" w:type="dxa"/>
              <w:bottom w:w="20" w:type="dxa"/>
              <w:right w:w="20" w:type="dxa"/>
            </w:tcMar>
            <w:vAlign w:val="center"/>
            <w:hideMark/>
          </w:tcPr>
          <w:p w14:paraId="544419A1" w14:textId="77777777" w:rsidR="004434AF" w:rsidRPr="00C67005" w:rsidRDefault="004434AF" w:rsidP="00732D6A">
            <w:pPr>
              <w:pStyle w:val="movimento2"/>
              <w:rPr>
                <w:color w:val="002060"/>
              </w:rPr>
            </w:pPr>
            <w:r w:rsidRPr="00C67005">
              <w:rPr>
                <w:color w:val="002060"/>
              </w:rPr>
              <w:t xml:space="preserve">(SPORTING GROTTAMMARE) </w:t>
            </w:r>
          </w:p>
        </w:tc>
        <w:tc>
          <w:tcPr>
            <w:tcW w:w="800" w:type="dxa"/>
            <w:tcMar>
              <w:top w:w="20" w:type="dxa"/>
              <w:left w:w="20" w:type="dxa"/>
              <w:bottom w:w="20" w:type="dxa"/>
              <w:right w:w="20" w:type="dxa"/>
            </w:tcMar>
            <w:vAlign w:val="center"/>
            <w:hideMark/>
          </w:tcPr>
          <w:p w14:paraId="53981240"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0C00F626" w14:textId="77777777" w:rsidR="004434AF" w:rsidRPr="00C67005" w:rsidRDefault="004434AF" w:rsidP="00732D6A">
            <w:pPr>
              <w:pStyle w:val="movimento"/>
              <w:rPr>
                <w:color w:val="002060"/>
              </w:rPr>
            </w:pPr>
            <w:r w:rsidRPr="00C67005">
              <w:rPr>
                <w:color w:val="002060"/>
              </w:rPr>
              <w:t>DEOGRATIAS DAVIDE</w:t>
            </w:r>
          </w:p>
        </w:tc>
        <w:tc>
          <w:tcPr>
            <w:tcW w:w="2200" w:type="dxa"/>
            <w:tcMar>
              <w:top w:w="20" w:type="dxa"/>
              <w:left w:w="20" w:type="dxa"/>
              <w:bottom w:w="20" w:type="dxa"/>
              <w:right w:w="20" w:type="dxa"/>
            </w:tcMar>
            <w:vAlign w:val="center"/>
            <w:hideMark/>
          </w:tcPr>
          <w:p w14:paraId="1BEFBB91" w14:textId="77777777" w:rsidR="004434AF" w:rsidRPr="00C67005" w:rsidRDefault="004434AF" w:rsidP="00732D6A">
            <w:pPr>
              <w:pStyle w:val="movimento2"/>
              <w:rPr>
                <w:color w:val="002060"/>
              </w:rPr>
            </w:pPr>
            <w:r w:rsidRPr="00C67005">
              <w:rPr>
                <w:color w:val="002060"/>
              </w:rPr>
              <w:t xml:space="preserve">(SPORTING GROTTAMMARE) </w:t>
            </w:r>
          </w:p>
        </w:tc>
      </w:tr>
      <w:tr w:rsidR="004434AF" w:rsidRPr="00C67005" w14:paraId="1A8FD73C" w14:textId="77777777" w:rsidTr="00732D6A">
        <w:tc>
          <w:tcPr>
            <w:tcW w:w="2200" w:type="dxa"/>
            <w:tcMar>
              <w:top w:w="20" w:type="dxa"/>
              <w:left w:w="20" w:type="dxa"/>
              <w:bottom w:w="20" w:type="dxa"/>
              <w:right w:w="20" w:type="dxa"/>
            </w:tcMar>
            <w:vAlign w:val="center"/>
            <w:hideMark/>
          </w:tcPr>
          <w:p w14:paraId="04A46DAC" w14:textId="77777777" w:rsidR="004434AF" w:rsidRPr="00C67005" w:rsidRDefault="004434AF" w:rsidP="00732D6A">
            <w:pPr>
              <w:pStyle w:val="movimento"/>
              <w:rPr>
                <w:color w:val="002060"/>
              </w:rPr>
            </w:pPr>
            <w:r w:rsidRPr="00C67005">
              <w:rPr>
                <w:color w:val="002060"/>
              </w:rPr>
              <w:t>DI BERARDINO GIANMARCO</w:t>
            </w:r>
          </w:p>
        </w:tc>
        <w:tc>
          <w:tcPr>
            <w:tcW w:w="2200" w:type="dxa"/>
            <w:tcMar>
              <w:top w:w="20" w:type="dxa"/>
              <w:left w:w="20" w:type="dxa"/>
              <w:bottom w:w="20" w:type="dxa"/>
              <w:right w:w="20" w:type="dxa"/>
            </w:tcMar>
            <w:vAlign w:val="center"/>
            <w:hideMark/>
          </w:tcPr>
          <w:p w14:paraId="3310071F" w14:textId="77777777" w:rsidR="004434AF" w:rsidRPr="00C67005" w:rsidRDefault="004434AF" w:rsidP="00732D6A">
            <w:pPr>
              <w:pStyle w:val="movimento2"/>
              <w:rPr>
                <w:color w:val="002060"/>
              </w:rPr>
            </w:pPr>
            <w:r w:rsidRPr="00C67005">
              <w:rPr>
                <w:color w:val="002060"/>
              </w:rPr>
              <w:t xml:space="preserve">(SPORTING GROTTAMMARE) </w:t>
            </w:r>
          </w:p>
        </w:tc>
        <w:tc>
          <w:tcPr>
            <w:tcW w:w="800" w:type="dxa"/>
            <w:tcMar>
              <w:top w:w="20" w:type="dxa"/>
              <w:left w:w="20" w:type="dxa"/>
              <w:bottom w:w="20" w:type="dxa"/>
              <w:right w:w="20" w:type="dxa"/>
            </w:tcMar>
            <w:vAlign w:val="center"/>
            <w:hideMark/>
          </w:tcPr>
          <w:p w14:paraId="08EE0D7A"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2F87B34C" w14:textId="77777777" w:rsidR="004434AF" w:rsidRPr="00C67005" w:rsidRDefault="004434AF" w:rsidP="00732D6A">
            <w:pPr>
              <w:pStyle w:val="movimento"/>
              <w:rPr>
                <w:color w:val="002060"/>
              </w:rPr>
            </w:pPr>
            <w:r w:rsidRPr="00C67005">
              <w:rPr>
                <w:color w:val="002060"/>
              </w:rPr>
              <w:t>FABI CANNELLA LEONARDO</w:t>
            </w:r>
          </w:p>
        </w:tc>
        <w:tc>
          <w:tcPr>
            <w:tcW w:w="2200" w:type="dxa"/>
            <w:tcMar>
              <w:top w:w="20" w:type="dxa"/>
              <w:left w:w="20" w:type="dxa"/>
              <w:bottom w:w="20" w:type="dxa"/>
              <w:right w:w="20" w:type="dxa"/>
            </w:tcMar>
            <w:vAlign w:val="center"/>
            <w:hideMark/>
          </w:tcPr>
          <w:p w14:paraId="03F64A5F" w14:textId="77777777" w:rsidR="004434AF" w:rsidRPr="00C67005" w:rsidRDefault="004434AF" w:rsidP="00732D6A">
            <w:pPr>
              <w:pStyle w:val="movimento2"/>
              <w:rPr>
                <w:color w:val="002060"/>
              </w:rPr>
            </w:pPr>
            <w:r w:rsidRPr="00C67005">
              <w:rPr>
                <w:color w:val="002060"/>
              </w:rPr>
              <w:t xml:space="preserve">(TRIBALCIO PICENA) </w:t>
            </w:r>
          </w:p>
        </w:tc>
      </w:tr>
      <w:tr w:rsidR="004434AF" w:rsidRPr="00C67005" w14:paraId="7A99A4C3" w14:textId="77777777" w:rsidTr="00732D6A">
        <w:tc>
          <w:tcPr>
            <w:tcW w:w="2200" w:type="dxa"/>
            <w:tcMar>
              <w:top w:w="20" w:type="dxa"/>
              <w:left w:w="20" w:type="dxa"/>
              <w:bottom w:w="20" w:type="dxa"/>
              <w:right w:w="20" w:type="dxa"/>
            </w:tcMar>
            <w:vAlign w:val="center"/>
            <w:hideMark/>
          </w:tcPr>
          <w:p w14:paraId="1B40DF88" w14:textId="77777777" w:rsidR="004434AF" w:rsidRPr="00C67005" w:rsidRDefault="004434AF" w:rsidP="00732D6A">
            <w:pPr>
              <w:pStyle w:val="movimento"/>
              <w:rPr>
                <w:color w:val="002060"/>
              </w:rPr>
            </w:pPr>
            <w:r w:rsidRPr="00C67005">
              <w:rPr>
                <w:color w:val="002060"/>
              </w:rPr>
              <w:t>AGOSTINI LEONARDO</w:t>
            </w:r>
          </w:p>
        </w:tc>
        <w:tc>
          <w:tcPr>
            <w:tcW w:w="2200" w:type="dxa"/>
            <w:tcMar>
              <w:top w:w="20" w:type="dxa"/>
              <w:left w:w="20" w:type="dxa"/>
              <w:bottom w:w="20" w:type="dxa"/>
              <w:right w:w="20" w:type="dxa"/>
            </w:tcMar>
            <w:vAlign w:val="center"/>
            <w:hideMark/>
          </w:tcPr>
          <w:p w14:paraId="22CC29DE" w14:textId="77777777" w:rsidR="004434AF" w:rsidRPr="00C67005" w:rsidRDefault="004434AF" w:rsidP="00732D6A">
            <w:pPr>
              <w:pStyle w:val="movimento2"/>
              <w:rPr>
                <w:color w:val="002060"/>
              </w:rPr>
            </w:pPr>
            <w:r w:rsidRPr="00C67005">
              <w:rPr>
                <w:color w:val="002060"/>
              </w:rPr>
              <w:t xml:space="preserve">(TRUENTIN LAMA) </w:t>
            </w:r>
          </w:p>
        </w:tc>
        <w:tc>
          <w:tcPr>
            <w:tcW w:w="800" w:type="dxa"/>
            <w:tcMar>
              <w:top w:w="20" w:type="dxa"/>
              <w:left w:w="20" w:type="dxa"/>
              <w:bottom w:w="20" w:type="dxa"/>
              <w:right w:w="20" w:type="dxa"/>
            </w:tcMar>
            <w:vAlign w:val="center"/>
            <w:hideMark/>
          </w:tcPr>
          <w:p w14:paraId="0D6EEBBD"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73566D13" w14:textId="77777777" w:rsidR="004434AF" w:rsidRPr="00C67005" w:rsidRDefault="004434AF" w:rsidP="00732D6A">
            <w:pPr>
              <w:pStyle w:val="movimento"/>
              <w:rPr>
                <w:color w:val="002060"/>
              </w:rPr>
            </w:pPr>
            <w:r w:rsidRPr="00C67005">
              <w:rPr>
                <w:color w:val="002060"/>
              </w:rPr>
              <w:t>ACHILLI MARCO</w:t>
            </w:r>
          </w:p>
        </w:tc>
        <w:tc>
          <w:tcPr>
            <w:tcW w:w="2200" w:type="dxa"/>
            <w:tcMar>
              <w:top w:w="20" w:type="dxa"/>
              <w:left w:w="20" w:type="dxa"/>
              <w:bottom w:w="20" w:type="dxa"/>
              <w:right w:w="20" w:type="dxa"/>
            </w:tcMar>
            <w:vAlign w:val="center"/>
            <w:hideMark/>
          </w:tcPr>
          <w:p w14:paraId="55A373AD" w14:textId="77777777" w:rsidR="004434AF" w:rsidRPr="00C67005" w:rsidRDefault="004434AF" w:rsidP="00732D6A">
            <w:pPr>
              <w:pStyle w:val="movimento2"/>
              <w:rPr>
                <w:color w:val="002060"/>
              </w:rPr>
            </w:pPr>
            <w:r w:rsidRPr="00C67005">
              <w:rPr>
                <w:color w:val="002060"/>
              </w:rPr>
              <w:t xml:space="preserve">(VAL TENNA UNITED) </w:t>
            </w:r>
          </w:p>
        </w:tc>
      </w:tr>
      <w:tr w:rsidR="004434AF" w:rsidRPr="00C67005" w14:paraId="5CA45E35" w14:textId="77777777" w:rsidTr="00732D6A">
        <w:tc>
          <w:tcPr>
            <w:tcW w:w="2200" w:type="dxa"/>
            <w:tcMar>
              <w:top w:w="20" w:type="dxa"/>
              <w:left w:w="20" w:type="dxa"/>
              <w:bottom w:w="20" w:type="dxa"/>
              <w:right w:w="20" w:type="dxa"/>
            </w:tcMar>
            <w:vAlign w:val="center"/>
            <w:hideMark/>
          </w:tcPr>
          <w:p w14:paraId="7352C2C6" w14:textId="77777777" w:rsidR="004434AF" w:rsidRPr="00C67005" w:rsidRDefault="004434AF" w:rsidP="00732D6A">
            <w:pPr>
              <w:pStyle w:val="movimento"/>
              <w:rPr>
                <w:color w:val="002060"/>
              </w:rPr>
            </w:pPr>
            <w:r w:rsidRPr="00C67005">
              <w:rPr>
                <w:color w:val="002060"/>
              </w:rPr>
              <w:t>DI TORO NICHOLAS</w:t>
            </w:r>
          </w:p>
        </w:tc>
        <w:tc>
          <w:tcPr>
            <w:tcW w:w="2200" w:type="dxa"/>
            <w:tcMar>
              <w:top w:w="20" w:type="dxa"/>
              <w:left w:w="20" w:type="dxa"/>
              <w:bottom w:w="20" w:type="dxa"/>
              <w:right w:w="20" w:type="dxa"/>
            </w:tcMar>
            <w:vAlign w:val="center"/>
            <w:hideMark/>
          </w:tcPr>
          <w:p w14:paraId="49072263" w14:textId="77777777" w:rsidR="004434AF" w:rsidRPr="00C67005" w:rsidRDefault="004434AF" w:rsidP="00732D6A">
            <w:pPr>
              <w:pStyle w:val="movimento2"/>
              <w:rPr>
                <w:color w:val="002060"/>
              </w:rPr>
            </w:pPr>
            <w:r w:rsidRPr="00C67005">
              <w:rPr>
                <w:color w:val="002060"/>
              </w:rPr>
              <w:t xml:space="preserve">(VAL TENNA UNITED) </w:t>
            </w:r>
          </w:p>
        </w:tc>
        <w:tc>
          <w:tcPr>
            <w:tcW w:w="800" w:type="dxa"/>
            <w:tcMar>
              <w:top w:w="20" w:type="dxa"/>
              <w:left w:w="20" w:type="dxa"/>
              <w:bottom w:w="20" w:type="dxa"/>
              <w:right w:w="20" w:type="dxa"/>
            </w:tcMar>
            <w:vAlign w:val="center"/>
            <w:hideMark/>
          </w:tcPr>
          <w:p w14:paraId="31BEFE91"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0738C8E9" w14:textId="77777777" w:rsidR="004434AF" w:rsidRPr="00C67005" w:rsidRDefault="004434AF" w:rsidP="00732D6A">
            <w:pPr>
              <w:pStyle w:val="movimento"/>
              <w:rPr>
                <w:color w:val="002060"/>
              </w:rPr>
            </w:pPr>
            <w:r w:rsidRPr="00C67005">
              <w:rPr>
                <w:color w:val="002060"/>
              </w:rPr>
              <w:t>GIRONACCI EMANUELE</w:t>
            </w:r>
          </w:p>
        </w:tc>
        <w:tc>
          <w:tcPr>
            <w:tcW w:w="2200" w:type="dxa"/>
            <w:tcMar>
              <w:top w:w="20" w:type="dxa"/>
              <w:left w:w="20" w:type="dxa"/>
              <w:bottom w:w="20" w:type="dxa"/>
              <w:right w:w="20" w:type="dxa"/>
            </w:tcMar>
            <w:vAlign w:val="center"/>
            <w:hideMark/>
          </w:tcPr>
          <w:p w14:paraId="28804A05" w14:textId="77777777" w:rsidR="004434AF" w:rsidRPr="00C67005" w:rsidRDefault="004434AF" w:rsidP="00732D6A">
            <w:pPr>
              <w:pStyle w:val="movimento2"/>
              <w:rPr>
                <w:color w:val="002060"/>
              </w:rPr>
            </w:pPr>
            <w:r w:rsidRPr="00C67005">
              <w:rPr>
                <w:color w:val="002060"/>
              </w:rPr>
              <w:t xml:space="preserve">(VAL TENNA UNITED) </w:t>
            </w:r>
          </w:p>
        </w:tc>
      </w:tr>
      <w:tr w:rsidR="004434AF" w:rsidRPr="00C67005" w14:paraId="07C89EF4" w14:textId="77777777" w:rsidTr="00732D6A">
        <w:tc>
          <w:tcPr>
            <w:tcW w:w="2200" w:type="dxa"/>
            <w:tcMar>
              <w:top w:w="20" w:type="dxa"/>
              <w:left w:w="20" w:type="dxa"/>
              <w:bottom w:w="20" w:type="dxa"/>
              <w:right w:w="20" w:type="dxa"/>
            </w:tcMar>
            <w:vAlign w:val="center"/>
            <w:hideMark/>
          </w:tcPr>
          <w:p w14:paraId="28BF0088" w14:textId="77777777" w:rsidR="004434AF" w:rsidRPr="00C67005" w:rsidRDefault="004434AF" w:rsidP="00732D6A">
            <w:pPr>
              <w:pStyle w:val="movimento"/>
              <w:rPr>
                <w:color w:val="002060"/>
              </w:rPr>
            </w:pPr>
            <w:r w:rsidRPr="00C67005">
              <w:rPr>
                <w:color w:val="002060"/>
              </w:rPr>
              <w:t>OLIVI FEDERICO</w:t>
            </w:r>
          </w:p>
        </w:tc>
        <w:tc>
          <w:tcPr>
            <w:tcW w:w="2200" w:type="dxa"/>
            <w:tcMar>
              <w:top w:w="20" w:type="dxa"/>
              <w:left w:w="20" w:type="dxa"/>
              <w:bottom w:w="20" w:type="dxa"/>
              <w:right w:w="20" w:type="dxa"/>
            </w:tcMar>
            <w:vAlign w:val="center"/>
            <w:hideMark/>
          </w:tcPr>
          <w:p w14:paraId="42841CC0" w14:textId="77777777" w:rsidR="004434AF" w:rsidRPr="00C67005" w:rsidRDefault="004434AF" w:rsidP="00732D6A">
            <w:pPr>
              <w:pStyle w:val="movimento2"/>
              <w:rPr>
                <w:color w:val="002060"/>
              </w:rPr>
            </w:pPr>
            <w:r w:rsidRPr="00C67005">
              <w:rPr>
                <w:color w:val="002060"/>
              </w:rPr>
              <w:t xml:space="preserve">(VALMISA FUTSAL A.S.D.) </w:t>
            </w:r>
          </w:p>
        </w:tc>
        <w:tc>
          <w:tcPr>
            <w:tcW w:w="800" w:type="dxa"/>
            <w:tcMar>
              <w:top w:w="20" w:type="dxa"/>
              <w:left w:w="20" w:type="dxa"/>
              <w:bottom w:w="20" w:type="dxa"/>
              <w:right w:w="20" w:type="dxa"/>
            </w:tcMar>
            <w:vAlign w:val="center"/>
            <w:hideMark/>
          </w:tcPr>
          <w:p w14:paraId="614FC631"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4C733AD7" w14:textId="77777777" w:rsidR="004434AF" w:rsidRPr="00C67005" w:rsidRDefault="004434AF" w:rsidP="00732D6A">
            <w:pPr>
              <w:pStyle w:val="movimento"/>
              <w:rPr>
                <w:color w:val="002060"/>
              </w:rPr>
            </w:pPr>
            <w:r w:rsidRPr="00C67005">
              <w:rPr>
                <w:color w:val="002060"/>
              </w:rPr>
              <w:t>PAOLINI FEDERICO</w:t>
            </w:r>
          </w:p>
        </w:tc>
        <w:tc>
          <w:tcPr>
            <w:tcW w:w="2200" w:type="dxa"/>
            <w:tcMar>
              <w:top w:w="20" w:type="dxa"/>
              <w:left w:w="20" w:type="dxa"/>
              <w:bottom w:w="20" w:type="dxa"/>
              <w:right w:w="20" w:type="dxa"/>
            </w:tcMar>
            <w:vAlign w:val="center"/>
            <w:hideMark/>
          </w:tcPr>
          <w:p w14:paraId="7BA5194D" w14:textId="77777777" w:rsidR="004434AF" w:rsidRPr="00C67005" w:rsidRDefault="004434AF" w:rsidP="00732D6A">
            <w:pPr>
              <w:pStyle w:val="movimento2"/>
              <w:rPr>
                <w:color w:val="002060"/>
              </w:rPr>
            </w:pPr>
            <w:r w:rsidRPr="00C67005">
              <w:rPr>
                <w:color w:val="002060"/>
              </w:rPr>
              <w:t xml:space="preserve">(VALMISA FUTSAL A.S.D.) </w:t>
            </w:r>
          </w:p>
        </w:tc>
      </w:tr>
      <w:tr w:rsidR="004434AF" w:rsidRPr="00C67005" w14:paraId="0CE1E32E" w14:textId="77777777" w:rsidTr="00732D6A">
        <w:tc>
          <w:tcPr>
            <w:tcW w:w="2200" w:type="dxa"/>
            <w:tcMar>
              <w:top w:w="20" w:type="dxa"/>
              <w:left w:w="20" w:type="dxa"/>
              <w:bottom w:w="20" w:type="dxa"/>
              <w:right w:w="20" w:type="dxa"/>
            </w:tcMar>
            <w:vAlign w:val="center"/>
            <w:hideMark/>
          </w:tcPr>
          <w:p w14:paraId="3686B369" w14:textId="77777777" w:rsidR="004434AF" w:rsidRPr="00C67005" w:rsidRDefault="004434AF" w:rsidP="00732D6A">
            <w:pPr>
              <w:pStyle w:val="movimento"/>
              <w:rPr>
                <w:color w:val="002060"/>
              </w:rPr>
            </w:pPr>
            <w:r w:rsidRPr="00C67005">
              <w:rPr>
                <w:color w:val="002060"/>
              </w:rPr>
              <w:t>FIORETTI LUCA</w:t>
            </w:r>
          </w:p>
        </w:tc>
        <w:tc>
          <w:tcPr>
            <w:tcW w:w="2200" w:type="dxa"/>
            <w:tcMar>
              <w:top w:w="20" w:type="dxa"/>
              <w:left w:w="20" w:type="dxa"/>
              <w:bottom w:w="20" w:type="dxa"/>
              <w:right w:w="20" w:type="dxa"/>
            </w:tcMar>
            <w:vAlign w:val="center"/>
            <w:hideMark/>
          </w:tcPr>
          <w:p w14:paraId="689D8288" w14:textId="77777777" w:rsidR="004434AF" w:rsidRPr="00C67005" w:rsidRDefault="004434AF" w:rsidP="00732D6A">
            <w:pPr>
              <w:pStyle w:val="movimento2"/>
              <w:rPr>
                <w:color w:val="002060"/>
              </w:rPr>
            </w:pPr>
            <w:r w:rsidRPr="00C67005">
              <w:rPr>
                <w:color w:val="002060"/>
              </w:rPr>
              <w:t xml:space="preserve">(VIRTUS ASD) </w:t>
            </w:r>
          </w:p>
        </w:tc>
        <w:tc>
          <w:tcPr>
            <w:tcW w:w="800" w:type="dxa"/>
            <w:tcMar>
              <w:top w:w="20" w:type="dxa"/>
              <w:left w:w="20" w:type="dxa"/>
              <w:bottom w:w="20" w:type="dxa"/>
              <w:right w:w="20" w:type="dxa"/>
            </w:tcMar>
            <w:vAlign w:val="center"/>
            <w:hideMark/>
          </w:tcPr>
          <w:p w14:paraId="7DA58EDE"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5366D754" w14:textId="77777777" w:rsidR="004434AF" w:rsidRPr="00C67005" w:rsidRDefault="004434AF" w:rsidP="00732D6A">
            <w:pPr>
              <w:pStyle w:val="movimento"/>
              <w:rPr>
                <w:color w:val="002060"/>
              </w:rPr>
            </w:pPr>
            <w:r w:rsidRPr="00C67005">
              <w:rPr>
                <w:color w:val="002060"/>
              </w:rPr>
              <w:t>PERRI ALESSIO</w:t>
            </w:r>
          </w:p>
        </w:tc>
        <w:tc>
          <w:tcPr>
            <w:tcW w:w="2200" w:type="dxa"/>
            <w:tcMar>
              <w:top w:w="20" w:type="dxa"/>
              <w:left w:w="20" w:type="dxa"/>
              <w:bottom w:w="20" w:type="dxa"/>
              <w:right w:w="20" w:type="dxa"/>
            </w:tcMar>
            <w:vAlign w:val="center"/>
            <w:hideMark/>
          </w:tcPr>
          <w:p w14:paraId="2B5F94F2" w14:textId="77777777" w:rsidR="004434AF" w:rsidRPr="00C67005" w:rsidRDefault="004434AF" w:rsidP="00732D6A">
            <w:pPr>
              <w:pStyle w:val="movimento2"/>
              <w:rPr>
                <w:color w:val="002060"/>
              </w:rPr>
            </w:pPr>
            <w:r w:rsidRPr="00C67005">
              <w:rPr>
                <w:color w:val="002060"/>
              </w:rPr>
              <w:t xml:space="preserve">(VIRTUS AURORA C5) </w:t>
            </w:r>
          </w:p>
        </w:tc>
      </w:tr>
    </w:tbl>
    <w:p w14:paraId="50D51854" w14:textId="77777777" w:rsidR="004434AF" w:rsidRPr="00C67005" w:rsidRDefault="004434AF" w:rsidP="004434AF">
      <w:pPr>
        <w:pStyle w:val="titolo10"/>
        <w:rPr>
          <w:rFonts w:eastAsiaTheme="minorEastAsia"/>
          <w:color w:val="002060"/>
        </w:rPr>
      </w:pPr>
      <w:r w:rsidRPr="00C67005">
        <w:rPr>
          <w:color w:val="002060"/>
        </w:rPr>
        <w:t xml:space="preserve">GARE DEL 25/10/2025 </w:t>
      </w:r>
    </w:p>
    <w:p w14:paraId="1A132656" w14:textId="77777777" w:rsidR="004434AF" w:rsidRPr="00C67005" w:rsidRDefault="004434AF" w:rsidP="004434AF">
      <w:pPr>
        <w:pStyle w:val="titolo7a"/>
        <w:rPr>
          <w:color w:val="002060"/>
        </w:rPr>
      </w:pPr>
      <w:r w:rsidRPr="00C67005">
        <w:rPr>
          <w:color w:val="002060"/>
        </w:rPr>
        <w:t xml:space="preserve">PROVVEDIMENTI DISCIPLINARI </w:t>
      </w:r>
    </w:p>
    <w:p w14:paraId="6BB26038" w14:textId="77777777" w:rsidR="004434AF" w:rsidRPr="00C67005" w:rsidRDefault="004434AF" w:rsidP="004434AF">
      <w:pPr>
        <w:pStyle w:val="titolo7b0"/>
        <w:rPr>
          <w:color w:val="002060"/>
        </w:rPr>
      </w:pPr>
      <w:r w:rsidRPr="00C67005">
        <w:rPr>
          <w:color w:val="002060"/>
        </w:rPr>
        <w:t xml:space="preserve">In base alle risultanze degli atti ufficiali sono state deliberate le seguenti sanzioni disciplinari. </w:t>
      </w:r>
    </w:p>
    <w:p w14:paraId="35224047" w14:textId="77777777" w:rsidR="004434AF" w:rsidRPr="00C67005" w:rsidRDefault="004434AF" w:rsidP="004434AF">
      <w:pPr>
        <w:pStyle w:val="titolo30"/>
        <w:rPr>
          <w:color w:val="002060"/>
        </w:rPr>
      </w:pPr>
      <w:r w:rsidRPr="00C67005">
        <w:rPr>
          <w:color w:val="002060"/>
        </w:rPr>
        <w:t xml:space="preserve">CALCIATORI NON ESPULSI </w:t>
      </w:r>
    </w:p>
    <w:p w14:paraId="7E08A7E6" w14:textId="77777777" w:rsidR="004434AF" w:rsidRPr="00C67005" w:rsidRDefault="004434AF" w:rsidP="004434AF">
      <w:pPr>
        <w:pStyle w:val="titolo20"/>
        <w:rPr>
          <w:color w:val="002060"/>
        </w:rPr>
      </w:pPr>
      <w:r w:rsidRPr="00C6700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44698046" w14:textId="77777777" w:rsidTr="00732D6A">
        <w:tc>
          <w:tcPr>
            <w:tcW w:w="2200" w:type="dxa"/>
            <w:tcMar>
              <w:top w:w="20" w:type="dxa"/>
              <w:left w:w="20" w:type="dxa"/>
              <w:bottom w:w="20" w:type="dxa"/>
              <w:right w:w="20" w:type="dxa"/>
            </w:tcMar>
            <w:vAlign w:val="center"/>
            <w:hideMark/>
          </w:tcPr>
          <w:p w14:paraId="2D1E2708" w14:textId="77777777" w:rsidR="004434AF" w:rsidRPr="00C67005" w:rsidRDefault="004434AF" w:rsidP="00732D6A">
            <w:pPr>
              <w:pStyle w:val="movimento"/>
              <w:rPr>
                <w:color w:val="002060"/>
              </w:rPr>
            </w:pPr>
            <w:r w:rsidRPr="00C67005">
              <w:rPr>
                <w:color w:val="002060"/>
              </w:rPr>
              <w:t>LATINI MIRCO</w:t>
            </w:r>
          </w:p>
        </w:tc>
        <w:tc>
          <w:tcPr>
            <w:tcW w:w="2200" w:type="dxa"/>
            <w:tcMar>
              <w:top w:w="20" w:type="dxa"/>
              <w:left w:w="20" w:type="dxa"/>
              <w:bottom w:w="20" w:type="dxa"/>
              <w:right w:w="20" w:type="dxa"/>
            </w:tcMar>
            <w:vAlign w:val="center"/>
            <w:hideMark/>
          </w:tcPr>
          <w:p w14:paraId="78CC16C6" w14:textId="77777777" w:rsidR="004434AF" w:rsidRPr="00C67005" w:rsidRDefault="004434AF" w:rsidP="00732D6A">
            <w:pPr>
              <w:pStyle w:val="movimento2"/>
              <w:rPr>
                <w:color w:val="002060"/>
              </w:rPr>
            </w:pPr>
            <w:r w:rsidRPr="00C67005">
              <w:rPr>
                <w:color w:val="002060"/>
              </w:rPr>
              <w:t xml:space="preserve">(CANDIA BARACCOLA ASPIO) </w:t>
            </w:r>
          </w:p>
        </w:tc>
        <w:tc>
          <w:tcPr>
            <w:tcW w:w="800" w:type="dxa"/>
            <w:tcMar>
              <w:top w:w="20" w:type="dxa"/>
              <w:left w:w="20" w:type="dxa"/>
              <w:bottom w:w="20" w:type="dxa"/>
              <w:right w:w="20" w:type="dxa"/>
            </w:tcMar>
            <w:vAlign w:val="center"/>
            <w:hideMark/>
          </w:tcPr>
          <w:p w14:paraId="4892A4F6"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3CCF54F3"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78FAB11C" w14:textId="77777777" w:rsidR="004434AF" w:rsidRPr="00C67005" w:rsidRDefault="004434AF" w:rsidP="00732D6A">
            <w:pPr>
              <w:pStyle w:val="movimento2"/>
              <w:rPr>
                <w:color w:val="002060"/>
              </w:rPr>
            </w:pPr>
            <w:r w:rsidRPr="00C67005">
              <w:rPr>
                <w:color w:val="002060"/>
              </w:rPr>
              <w:t> </w:t>
            </w:r>
          </w:p>
        </w:tc>
      </w:tr>
    </w:tbl>
    <w:p w14:paraId="1E6AD612" w14:textId="77777777" w:rsidR="004434AF" w:rsidRPr="00C67005" w:rsidRDefault="004434AF" w:rsidP="004434AF">
      <w:pPr>
        <w:pStyle w:val="titolo20"/>
        <w:rPr>
          <w:rFonts w:eastAsiaTheme="minorEastAsia"/>
          <w:color w:val="002060"/>
        </w:rPr>
      </w:pPr>
      <w:r w:rsidRPr="00C6700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14B71B84" w14:textId="77777777" w:rsidTr="00732D6A">
        <w:tc>
          <w:tcPr>
            <w:tcW w:w="2200" w:type="dxa"/>
            <w:tcMar>
              <w:top w:w="20" w:type="dxa"/>
              <w:left w:w="20" w:type="dxa"/>
              <w:bottom w:w="20" w:type="dxa"/>
              <w:right w:w="20" w:type="dxa"/>
            </w:tcMar>
            <w:vAlign w:val="center"/>
            <w:hideMark/>
          </w:tcPr>
          <w:p w14:paraId="03A345D0" w14:textId="77777777" w:rsidR="004434AF" w:rsidRPr="00C67005" w:rsidRDefault="004434AF" w:rsidP="00732D6A">
            <w:pPr>
              <w:pStyle w:val="movimento"/>
              <w:rPr>
                <w:color w:val="002060"/>
              </w:rPr>
            </w:pPr>
            <w:r w:rsidRPr="00C67005">
              <w:rPr>
                <w:color w:val="002060"/>
              </w:rPr>
              <w:t>CROITORU DANIELE</w:t>
            </w:r>
          </w:p>
        </w:tc>
        <w:tc>
          <w:tcPr>
            <w:tcW w:w="2200" w:type="dxa"/>
            <w:tcMar>
              <w:top w:w="20" w:type="dxa"/>
              <w:left w:w="20" w:type="dxa"/>
              <w:bottom w:w="20" w:type="dxa"/>
              <w:right w:w="20" w:type="dxa"/>
            </w:tcMar>
            <w:vAlign w:val="center"/>
            <w:hideMark/>
          </w:tcPr>
          <w:p w14:paraId="29B9E4CD" w14:textId="77777777" w:rsidR="004434AF" w:rsidRPr="00C67005" w:rsidRDefault="004434AF" w:rsidP="00732D6A">
            <w:pPr>
              <w:pStyle w:val="movimento2"/>
              <w:rPr>
                <w:color w:val="002060"/>
              </w:rPr>
            </w:pPr>
            <w:r w:rsidRPr="00C67005">
              <w:rPr>
                <w:color w:val="002060"/>
              </w:rPr>
              <w:t xml:space="preserve">(CANDIA BARACCOLA ASPIO) </w:t>
            </w:r>
          </w:p>
        </w:tc>
        <w:tc>
          <w:tcPr>
            <w:tcW w:w="800" w:type="dxa"/>
            <w:tcMar>
              <w:top w:w="20" w:type="dxa"/>
              <w:left w:w="20" w:type="dxa"/>
              <w:bottom w:w="20" w:type="dxa"/>
              <w:right w:w="20" w:type="dxa"/>
            </w:tcMar>
            <w:vAlign w:val="center"/>
            <w:hideMark/>
          </w:tcPr>
          <w:p w14:paraId="5B8B54B4"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0B3D5B21" w14:textId="77777777" w:rsidR="004434AF" w:rsidRPr="00C67005" w:rsidRDefault="004434AF" w:rsidP="00732D6A">
            <w:pPr>
              <w:pStyle w:val="movimento"/>
              <w:rPr>
                <w:color w:val="002060"/>
              </w:rPr>
            </w:pPr>
            <w:r w:rsidRPr="00C67005">
              <w:rPr>
                <w:color w:val="002060"/>
              </w:rPr>
              <w:t>FAGNANO LUCA</w:t>
            </w:r>
          </w:p>
        </w:tc>
        <w:tc>
          <w:tcPr>
            <w:tcW w:w="2200" w:type="dxa"/>
            <w:tcMar>
              <w:top w:w="20" w:type="dxa"/>
              <w:left w:w="20" w:type="dxa"/>
              <w:bottom w:w="20" w:type="dxa"/>
              <w:right w:w="20" w:type="dxa"/>
            </w:tcMar>
            <w:vAlign w:val="center"/>
            <w:hideMark/>
          </w:tcPr>
          <w:p w14:paraId="4BDDBD61" w14:textId="77777777" w:rsidR="004434AF" w:rsidRPr="00C67005" w:rsidRDefault="004434AF" w:rsidP="00732D6A">
            <w:pPr>
              <w:pStyle w:val="movimento2"/>
              <w:rPr>
                <w:color w:val="002060"/>
              </w:rPr>
            </w:pPr>
            <w:r w:rsidRPr="00C67005">
              <w:rPr>
                <w:color w:val="002060"/>
              </w:rPr>
              <w:t xml:space="preserve">(CHIARAVALLE FUTSAL) </w:t>
            </w:r>
          </w:p>
        </w:tc>
      </w:tr>
      <w:tr w:rsidR="004434AF" w:rsidRPr="00C67005" w14:paraId="2C9A1605" w14:textId="77777777" w:rsidTr="00732D6A">
        <w:tc>
          <w:tcPr>
            <w:tcW w:w="2200" w:type="dxa"/>
            <w:tcMar>
              <w:top w:w="20" w:type="dxa"/>
              <w:left w:w="20" w:type="dxa"/>
              <w:bottom w:w="20" w:type="dxa"/>
              <w:right w:w="20" w:type="dxa"/>
            </w:tcMar>
            <w:vAlign w:val="center"/>
            <w:hideMark/>
          </w:tcPr>
          <w:p w14:paraId="4FA7524C" w14:textId="77777777" w:rsidR="004434AF" w:rsidRPr="00C67005" w:rsidRDefault="004434AF" w:rsidP="00732D6A">
            <w:pPr>
              <w:pStyle w:val="movimento"/>
              <w:rPr>
                <w:color w:val="002060"/>
              </w:rPr>
            </w:pPr>
            <w:r w:rsidRPr="00C67005">
              <w:rPr>
                <w:color w:val="002060"/>
              </w:rPr>
              <w:t>MAGGIORI NICOLAS</w:t>
            </w:r>
          </w:p>
        </w:tc>
        <w:tc>
          <w:tcPr>
            <w:tcW w:w="2200" w:type="dxa"/>
            <w:tcMar>
              <w:top w:w="20" w:type="dxa"/>
              <w:left w:w="20" w:type="dxa"/>
              <w:bottom w:w="20" w:type="dxa"/>
              <w:right w:w="20" w:type="dxa"/>
            </w:tcMar>
            <w:vAlign w:val="center"/>
            <w:hideMark/>
          </w:tcPr>
          <w:p w14:paraId="610D020D" w14:textId="77777777" w:rsidR="004434AF" w:rsidRPr="00C67005" w:rsidRDefault="004434AF" w:rsidP="00732D6A">
            <w:pPr>
              <w:pStyle w:val="movimento2"/>
              <w:rPr>
                <w:color w:val="002060"/>
              </w:rPr>
            </w:pPr>
            <w:r w:rsidRPr="00C67005">
              <w:rPr>
                <w:color w:val="002060"/>
              </w:rPr>
              <w:t xml:space="preserve">(CHIARAVALLE FUTSAL) </w:t>
            </w:r>
          </w:p>
        </w:tc>
        <w:tc>
          <w:tcPr>
            <w:tcW w:w="800" w:type="dxa"/>
            <w:tcMar>
              <w:top w:w="20" w:type="dxa"/>
              <w:left w:w="20" w:type="dxa"/>
              <w:bottom w:w="20" w:type="dxa"/>
              <w:right w:w="20" w:type="dxa"/>
            </w:tcMar>
            <w:vAlign w:val="center"/>
            <w:hideMark/>
          </w:tcPr>
          <w:p w14:paraId="4B14A1C3"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718E8509" w14:textId="77777777" w:rsidR="004434AF" w:rsidRPr="00C67005" w:rsidRDefault="004434AF" w:rsidP="00732D6A">
            <w:pPr>
              <w:pStyle w:val="movimento"/>
              <w:rPr>
                <w:color w:val="002060"/>
              </w:rPr>
            </w:pPr>
            <w:r w:rsidRPr="00C67005">
              <w:rPr>
                <w:color w:val="002060"/>
              </w:rPr>
              <w:t>BARDELLA ANDREA</w:t>
            </w:r>
          </w:p>
        </w:tc>
        <w:tc>
          <w:tcPr>
            <w:tcW w:w="2200" w:type="dxa"/>
            <w:tcMar>
              <w:top w:w="20" w:type="dxa"/>
              <w:left w:w="20" w:type="dxa"/>
              <w:bottom w:w="20" w:type="dxa"/>
              <w:right w:w="20" w:type="dxa"/>
            </w:tcMar>
            <w:vAlign w:val="center"/>
            <w:hideMark/>
          </w:tcPr>
          <w:p w14:paraId="0392AA40" w14:textId="77777777" w:rsidR="004434AF" w:rsidRPr="00C67005" w:rsidRDefault="004434AF" w:rsidP="00732D6A">
            <w:pPr>
              <w:pStyle w:val="movimento2"/>
              <w:rPr>
                <w:color w:val="002060"/>
              </w:rPr>
            </w:pPr>
            <w:r w:rsidRPr="00C67005">
              <w:rPr>
                <w:color w:val="002060"/>
              </w:rPr>
              <w:t xml:space="preserve">(FRASASSI C5) </w:t>
            </w:r>
          </w:p>
        </w:tc>
      </w:tr>
      <w:tr w:rsidR="004434AF" w:rsidRPr="00C67005" w14:paraId="23E47990" w14:textId="77777777" w:rsidTr="00732D6A">
        <w:tc>
          <w:tcPr>
            <w:tcW w:w="2200" w:type="dxa"/>
            <w:tcMar>
              <w:top w:w="20" w:type="dxa"/>
              <w:left w:w="20" w:type="dxa"/>
              <w:bottom w:w="20" w:type="dxa"/>
              <w:right w:w="20" w:type="dxa"/>
            </w:tcMar>
            <w:vAlign w:val="center"/>
            <w:hideMark/>
          </w:tcPr>
          <w:p w14:paraId="2E4B7D35" w14:textId="77777777" w:rsidR="004434AF" w:rsidRPr="00C67005" w:rsidRDefault="004434AF" w:rsidP="00732D6A">
            <w:pPr>
              <w:pStyle w:val="movimento"/>
              <w:rPr>
                <w:color w:val="002060"/>
              </w:rPr>
            </w:pPr>
            <w:r w:rsidRPr="00C67005">
              <w:rPr>
                <w:color w:val="002060"/>
              </w:rPr>
              <w:lastRenderedPageBreak/>
              <w:t>PASTUGLIA ANDREA</w:t>
            </w:r>
          </w:p>
        </w:tc>
        <w:tc>
          <w:tcPr>
            <w:tcW w:w="2200" w:type="dxa"/>
            <w:tcMar>
              <w:top w:w="20" w:type="dxa"/>
              <w:left w:w="20" w:type="dxa"/>
              <w:bottom w:w="20" w:type="dxa"/>
              <w:right w:w="20" w:type="dxa"/>
            </w:tcMar>
            <w:vAlign w:val="center"/>
            <w:hideMark/>
          </w:tcPr>
          <w:p w14:paraId="210F275B" w14:textId="77777777" w:rsidR="004434AF" w:rsidRPr="00C67005" w:rsidRDefault="004434AF" w:rsidP="00732D6A">
            <w:pPr>
              <w:pStyle w:val="movimento2"/>
              <w:rPr>
                <w:color w:val="002060"/>
              </w:rPr>
            </w:pPr>
            <w:r w:rsidRPr="00C67005">
              <w:rPr>
                <w:color w:val="002060"/>
              </w:rPr>
              <w:t xml:space="preserve">(FRASASSI C5) </w:t>
            </w:r>
          </w:p>
        </w:tc>
        <w:tc>
          <w:tcPr>
            <w:tcW w:w="800" w:type="dxa"/>
            <w:tcMar>
              <w:top w:w="20" w:type="dxa"/>
              <w:left w:w="20" w:type="dxa"/>
              <w:bottom w:w="20" w:type="dxa"/>
              <w:right w:w="20" w:type="dxa"/>
            </w:tcMar>
            <w:vAlign w:val="center"/>
            <w:hideMark/>
          </w:tcPr>
          <w:p w14:paraId="5D65A460"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1F5FDA4F" w14:textId="77777777" w:rsidR="004434AF" w:rsidRPr="00C67005" w:rsidRDefault="004434AF" w:rsidP="00732D6A">
            <w:pPr>
              <w:pStyle w:val="movimento"/>
              <w:rPr>
                <w:color w:val="002060"/>
              </w:rPr>
            </w:pPr>
            <w:r w:rsidRPr="00C67005">
              <w:rPr>
                <w:color w:val="002060"/>
              </w:rPr>
              <w:t>ALESSANDRI JACOPO</w:t>
            </w:r>
          </w:p>
        </w:tc>
        <w:tc>
          <w:tcPr>
            <w:tcW w:w="2200" w:type="dxa"/>
            <w:tcMar>
              <w:top w:w="20" w:type="dxa"/>
              <w:left w:w="20" w:type="dxa"/>
              <w:bottom w:w="20" w:type="dxa"/>
              <w:right w:w="20" w:type="dxa"/>
            </w:tcMar>
            <w:vAlign w:val="center"/>
            <w:hideMark/>
          </w:tcPr>
          <w:p w14:paraId="3B46BD99" w14:textId="77777777" w:rsidR="004434AF" w:rsidRPr="00C67005" w:rsidRDefault="004434AF" w:rsidP="00732D6A">
            <w:pPr>
              <w:pStyle w:val="movimento2"/>
              <w:rPr>
                <w:color w:val="002060"/>
              </w:rPr>
            </w:pPr>
            <w:r w:rsidRPr="00C67005">
              <w:rPr>
                <w:color w:val="002060"/>
              </w:rPr>
              <w:t xml:space="preserve">(FUTSAL SENTINUM) </w:t>
            </w:r>
          </w:p>
        </w:tc>
      </w:tr>
      <w:tr w:rsidR="004434AF" w:rsidRPr="00C67005" w14:paraId="687955A2" w14:textId="77777777" w:rsidTr="00732D6A">
        <w:tc>
          <w:tcPr>
            <w:tcW w:w="2200" w:type="dxa"/>
            <w:tcMar>
              <w:top w:w="20" w:type="dxa"/>
              <w:left w:w="20" w:type="dxa"/>
              <w:bottom w:w="20" w:type="dxa"/>
              <w:right w:w="20" w:type="dxa"/>
            </w:tcMar>
            <w:vAlign w:val="center"/>
            <w:hideMark/>
          </w:tcPr>
          <w:p w14:paraId="0F186122" w14:textId="77777777" w:rsidR="004434AF" w:rsidRPr="00C67005" w:rsidRDefault="004434AF" w:rsidP="00732D6A">
            <w:pPr>
              <w:pStyle w:val="movimento"/>
              <w:rPr>
                <w:color w:val="002060"/>
              </w:rPr>
            </w:pPr>
            <w:r w:rsidRPr="00C67005">
              <w:rPr>
                <w:color w:val="002060"/>
              </w:rPr>
              <w:t>AMATORI MATHIAS</w:t>
            </w:r>
          </w:p>
        </w:tc>
        <w:tc>
          <w:tcPr>
            <w:tcW w:w="2200" w:type="dxa"/>
            <w:tcMar>
              <w:top w:w="20" w:type="dxa"/>
              <w:left w:w="20" w:type="dxa"/>
              <w:bottom w:w="20" w:type="dxa"/>
              <w:right w:w="20" w:type="dxa"/>
            </w:tcMar>
            <w:vAlign w:val="center"/>
            <w:hideMark/>
          </w:tcPr>
          <w:p w14:paraId="35530455" w14:textId="77777777" w:rsidR="004434AF" w:rsidRPr="00C67005" w:rsidRDefault="004434AF" w:rsidP="00732D6A">
            <w:pPr>
              <w:pStyle w:val="movimento2"/>
              <w:rPr>
                <w:color w:val="002060"/>
              </w:rPr>
            </w:pPr>
            <w:r w:rsidRPr="00C67005">
              <w:rPr>
                <w:color w:val="002060"/>
              </w:rPr>
              <w:t xml:space="preserve">(VADO C5) </w:t>
            </w:r>
          </w:p>
        </w:tc>
        <w:tc>
          <w:tcPr>
            <w:tcW w:w="800" w:type="dxa"/>
            <w:tcMar>
              <w:top w:w="20" w:type="dxa"/>
              <w:left w:w="20" w:type="dxa"/>
              <w:bottom w:w="20" w:type="dxa"/>
              <w:right w:w="20" w:type="dxa"/>
            </w:tcMar>
            <w:vAlign w:val="center"/>
            <w:hideMark/>
          </w:tcPr>
          <w:p w14:paraId="4CDA0672"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63362DE3" w14:textId="77777777" w:rsidR="004434AF" w:rsidRPr="00C67005" w:rsidRDefault="004434AF" w:rsidP="00732D6A">
            <w:pPr>
              <w:pStyle w:val="movimento"/>
              <w:rPr>
                <w:color w:val="002060"/>
              </w:rPr>
            </w:pPr>
            <w:r w:rsidRPr="00C67005">
              <w:rPr>
                <w:color w:val="002060"/>
              </w:rPr>
              <w:t>EJLLI FATJON</w:t>
            </w:r>
          </w:p>
        </w:tc>
        <w:tc>
          <w:tcPr>
            <w:tcW w:w="2200" w:type="dxa"/>
            <w:tcMar>
              <w:top w:w="20" w:type="dxa"/>
              <w:left w:w="20" w:type="dxa"/>
              <w:bottom w:w="20" w:type="dxa"/>
              <w:right w:w="20" w:type="dxa"/>
            </w:tcMar>
            <w:vAlign w:val="center"/>
            <w:hideMark/>
          </w:tcPr>
          <w:p w14:paraId="308B3B93" w14:textId="77777777" w:rsidR="004434AF" w:rsidRPr="00C67005" w:rsidRDefault="004434AF" w:rsidP="00732D6A">
            <w:pPr>
              <w:pStyle w:val="movimento2"/>
              <w:rPr>
                <w:color w:val="002060"/>
              </w:rPr>
            </w:pPr>
            <w:r w:rsidRPr="00C67005">
              <w:rPr>
                <w:color w:val="002060"/>
              </w:rPr>
              <w:t xml:space="preserve">(VADO C5) </w:t>
            </w:r>
          </w:p>
        </w:tc>
      </w:tr>
      <w:tr w:rsidR="004434AF" w:rsidRPr="00C67005" w14:paraId="26EA496C" w14:textId="77777777" w:rsidTr="00732D6A">
        <w:tc>
          <w:tcPr>
            <w:tcW w:w="2200" w:type="dxa"/>
            <w:tcMar>
              <w:top w:w="20" w:type="dxa"/>
              <w:left w:w="20" w:type="dxa"/>
              <w:bottom w:w="20" w:type="dxa"/>
              <w:right w:w="20" w:type="dxa"/>
            </w:tcMar>
            <w:vAlign w:val="center"/>
            <w:hideMark/>
          </w:tcPr>
          <w:p w14:paraId="11D722E3" w14:textId="77777777" w:rsidR="004434AF" w:rsidRPr="00C67005" w:rsidRDefault="004434AF" w:rsidP="00732D6A">
            <w:pPr>
              <w:pStyle w:val="movimento"/>
              <w:rPr>
                <w:color w:val="002060"/>
              </w:rPr>
            </w:pPr>
            <w:r w:rsidRPr="00C67005">
              <w:rPr>
                <w:color w:val="002060"/>
              </w:rPr>
              <w:t>SCAGLIONI DIEGO</w:t>
            </w:r>
          </w:p>
        </w:tc>
        <w:tc>
          <w:tcPr>
            <w:tcW w:w="2200" w:type="dxa"/>
            <w:tcMar>
              <w:top w:w="20" w:type="dxa"/>
              <w:left w:w="20" w:type="dxa"/>
              <w:bottom w:w="20" w:type="dxa"/>
              <w:right w:w="20" w:type="dxa"/>
            </w:tcMar>
            <w:vAlign w:val="center"/>
            <w:hideMark/>
          </w:tcPr>
          <w:p w14:paraId="05621BAF" w14:textId="77777777" w:rsidR="004434AF" w:rsidRPr="00C67005" w:rsidRDefault="004434AF" w:rsidP="00732D6A">
            <w:pPr>
              <w:pStyle w:val="movimento2"/>
              <w:rPr>
                <w:color w:val="002060"/>
              </w:rPr>
            </w:pPr>
            <w:r w:rsidRPr="00C67005">
              <w:rPr>
                <w:color w:val="002060"/>
              </w:rPr>
              <w:t xml:space="preserve">(VADO C5) </w:t>
            </w:r>
          </w:p>
        </w:tc>
        <w:tc>
          <w:tcPr>
            <w:tcW w:w="800" w:type="dxa"/>
            <w:tcMar>
              <w:top w:w="20" w:type="dxa"/>
              <w:left w:w="20" w:type="dxa"/>
              <w:bottom w:w="20" w:type="dxa"/>
              <w:right w:w="20" w:type="dxa"/>
            </w:tcMar>
            <w:vAlign w:val="center"/>
            <w:hideMark/>
          </w:tcPr>
          <w:p w14:paraId="1FCCCB6A"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0EA455E3"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517F97AB" w14:textId="77777777" w:rsidR="004434AF" w:rsidRPr="00C67005" w:rsidRDefault="004434AF" w:rsidP="00732D6A">
            <w:pPr>
              <w:pStyle w:val="movimento2"/>
              <w:rPr>
                <w:color w:val="002060"/>
              </w:rPr>
            </w:pPr>
            <w:r w:rsidRPr="00C67005">
              <w:rPr>
                <w:color w:val="002060"/>
              </w:rPr>
              <w:t> </w:t>
            </w:r>
          </w:p>
        </w:tc>
      </w:tr>
    </w:tbl>
    <w:p w14:paraId="050F86F6" w14:textId="77777777" w:rsidR="004434AF" w:rsidRPr="00C67005" w:rsidRDefault="004434AF" w:rsidP="004434AF">
      <w:pPr>
        <w:pStyle w:val="titolo10"/>
        <w:rPr>
          <w:rFonts w:eastAsiaTheme="minorEastAsia"/>
          <w:color w:val="002060"/>
        </w:rPr>
      </w:pPr>
      <w:r w:rsidRPr="00C67005">
        <w:rPr>
          <w:color w:val="002060"/>
        </w:rPr>
        <w:t xml:space="preserve">GARE DEL 26/10/2025 </w:t>
      </w:r>
    </w:p>
    <w:p w14:paraId="3FB92CDC" w14:textId="77777777" w:rsidR="004434AF" w:rsidRPr="00C67005" w:rsidRDefault="004434AF" w:rsidP="004434AF">
      <w:pPr>
        <w:pStyle w:val="titolo7a"/>
        <w:rPr>
          <w:color w:val="002060"/>
        </w:rPr>
      </w:pPr>
      <w:r w:rsidRPr="00C67005">
        <w:rPr>
          <w:color w:val="002060"/>
        </w:rPr>
        <w:t xml:space="preserve">PROVVEDIMENTI DISCIPLINARI </w:t>
      </w:r>
    </w:p>
    <w:p w14:paraId="3DFAD52E" w14:textId="77777777" w:rsidR="004434AF" w:rsidRPr="00C67005" w:rsidRDefault="004434AF" w:rsidP="004434AF">
      <w:pPr>
        <w:pStyle w:val="titolo7b0"/>
        <w:rPr>
          <w:color w:val="002060"/>
        </w:rPr>
      </w:pPr>
      <w:r w:rsidRPr="00C67005">
        <w:rPr>
          <w:color w:val="002060"/>
        </w:rPr>
        <w:t xml:space="preserve">In base alle risultanze degli atti ufficiali sono state deliberate le seguenti sanzioni disciplinari. </w:t>
      </w:r>
    </w:p>
    <w:p w14:paraId="5AD116B5" w14:textId="77777777" w:rsidR="004434AF" w:rsidRPr="00C67005" w:rsidRDefault="004434AF" w:rsidP="004434AF">
      <w:pPr>
        <w:pStyle w:val="titolo30"/>
        <w:rPr>
          <w:color w:val="002060"/>
        </w:rPr>
      </w:pPr>
      <w:r w:rsidRPr="00C67005">
        <w:rPr>
          <w:color w:val="002060"/>
        </w:rPr>
        <w:t xml:space="preserve">DIRIGENTI </w:t>
      </w:r>
    </w:p>
    <w:p w14:paraId="22610528" w14:textId="77777777" w:rsidR="004434AF" w:rsidRPr="00C67005" w:rsidRDefault="004434AF" w:rsidP="004434AF">
      <w:pPr>
        <w:pStyle w:val="titolo20"/>
        <w:rPr>
          <w:color w:val="002060"/>
        </w:rPr>
      </w:pPr>
      <w:r w:rsidRPr="00C67005">
        <w:rPr>
          <w:color w:val="002060"/>
        </w:rPr>
        <w:t xml:space="preserve">INIBIZIONE A TEMPO OPPURE SQUALIFICA A GARE: FINO AL 19/11/2025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181A920C" w14:textId="77777777" w:rsidTr="00732D6A">
        <w:tc>
          <w:tcPr>
            <w:tcW w:w="2200" w:type="dxa"/>
            <w:tcMar>
              <w:top w:w="20" w:type="dxa"/>
              <w:left w:w="20" w:type="dxa"/>
              <w:bottom w:w="20" w:type="dxa"/>
              <w:right w:w="20" w:type="dxa"/>
            </w:tcMar>
            <w:vAlign w:val="center"/>
            <w:hideMark/>
          </w:tcPr>
          <w:p w14:paraId="7F0F9C7B" w14:textId="77777777" w:rsidR="004434AF" w:rsidRPr="00C67005" w:rsidRDefault="004434AF" w:rsidP="00732D6A">
            <w:pPr>
              <w:pStyle w:val="movimento"/>
              <w:rPr>
                <w:color w:val="002060"/>
              </w:rPr>
            </w:pPr>
            <w:r w:rsidRPr="00C67005">
              <w:rPr>
                <w:color w:val="002060"/>
              </w:rPr>
              <w:t>TROZZI MICHELE</w:t>
            </w:r>
          </w:p>
        </w:tc>
        <w:tc>
          <w:tcPr>
            <w:tcW w:w="2200" w:type="dxa"/>
            <w:tcMar>
              <w:top w:w="20" w:type="dxa"/>
              <w:left w:w="20" w:type="dxa"/>
              <w:bottom w:w="20" w:type="dxa"/>
              <w:right w:w="20" w:type="dxa"/>
            </w:tcMar>
            <w:vAlign w:val="center"/>
            <w:hideMark/>
          </w:tcPr>
          <w:p w14:paraId="14F3096E" w14:textId="77777777" w:rsidR="004434AF" w:rsidRPr="00C67005" w:rsidRDefault="004434AF" w:rsidP="00732D6A">
            <w:pPr>
              <w:pStyle w:val="movimento2"/>
              <w:rPr>
                <w:color w:val="002060"/>
              </w:rPr>
            </w:pPr>
            <w:r w:rsidRPr="00C67005">
              <w:rPr>
                <w:color w:val="002060"/>
              </w:rPr>
              <w:t xml:space="preserve">(IMBRECCIATA C5) </w:t>
            </w:r>
          </w:p>
        </w:tc>
        <w:tc>
          <w:tcPr>
            <w:tcW w:w="800" w:type="dxa"/>
            <w:tcMar>
              <w:top w:w="20" w:type="dxa"/>
              <w:left w:w="20" w:type="dxa"/>
              <w:bottom w:w="20" w:type="dxa"/>
              <w:right w:w="20" w:type="dxa"/>
            </w:tcMar>
            <w:vAlign w:val="center"/>
            <w:hideMark/>
          </w:tcPr>
          <w:p w14:paraId="4ABD8645"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63D4DF94"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78921AC9" w14:textId="77777777" w:rsidR="004434AF" w:rsidRPr="00C67005" w:rsidRDefault="004434AF" w:rsidP="00732D6A">
            <w:pPr>
              <w:pStyle w:val="movimento2"/>
              <w:rPr>
                <w:color w:val="002060"/>
              </w:rPr>
            </w:pPr>
            <w:r w:rsidRPr="00C67005">
              <w:rPr>
                <w:color w:val="002060"/>
              </w:rPr>
              <w:t> </w:t>
            </w:r>
          </w:p>
        </w:tc>
      </w:tr>
    </w:tbl>
    <w:p w14:paraId="4E61A7F5" w14:textId="77777777" w:rsidR="004434AF" w:rsidRPr="00C67005" w:rsidRDefault="004434AF" w:rsidP="004434AF">
      <w:pPr>
        <w:pStyle w:val="diffida"/>
        <w:spacing w:before="80" w:beforeAutospacing="0" w:after="40" w:afterAutospacing="0"/>
        <w:jc w:val="left"/>
        <w:rPr>
          <w:rFonts w:eastAsiaTheme="minorEastAsia"/>
          <w:color w:val="002060"/>
        </w:rPr>
      </w:pPr>
      <w:r w:rsidRPr="00C67005">
        <w:rPr>
          <w:color w:val="002060"/>
        </w:rPr>
        <w:t xml:space="preserve">Per aver rivolto all'arbitro espressioni gravemente irriguardose entrando senza autorizzazione all'interno del terreno di gioco. </w:t>
      </w:r>
    </w:p>
    <w:p w14:paraId="1375346E" w14:textId="77777777" w:rsidR="004434AF" w:rsidRPr="00C67005" w:rsidRDefault="004434AF" w:rsidP="004434AF">
      <w:pPr>
        <w:pStyle w:val="titolo20"/>
        <w:rPr>
          <w:color w:val="002060"/>
        </w:rPr>
      </w:pPr>
      <w:r w:rsidRPr="00C67005">
        <w:rPr>
          <w:color w:val="002060"/>
        </w:rPr>
        <w:t xml:space="preserve">INIBIZIONE A TEMPO OPPURE SQUALIFICA A GARE: FINO AL 12/11/2025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7117110C" w14:textId="77777777" w:rsidTr="00732D6A">
        <w:tc>
          <w:tcPr>
            <w:tcW w:w="2200" w:type="dxa"/>
            <w:tcMar>
              <w:top w:w="20" w:type="dxa"/>
              <w:left w:w="20" w:type="dxa"/>
              <w:bottom w:w="20" w:type="dxa"/>
              <w:right w:w="20" w:type="dxa"/>
            </w:tcMar>
            <w:vAlign w:val="center"/>
            <w:hideMark/>
          </w:tcPr>
          <w:p w14:paraId="12690BF2" w14:textId="77777777" w:rsidR="004434AF" w:rsidRPr="00C67005" w:rsidRDefault="004434AF" w:rsidP="00732D6A">
            <w:pPr>
              <w:pStyle w:val="movimento"/>
              <w:rPr>
                <w:color w:val="002060"/>
              </w:rPr>
            </w:pPr>
            <w:r w:rsidRPr="00C67005">
              <w:rPr>
                <w:color w:val="002060"/>
              </w:rPr>
              <w:t>BONTEMPI FILIPPO</w:t>
            </w:r>
          </w:p>
        </w:tc>
        <w:tc>
          <w:tcPr>
            <w:tcW w:w="2200" w:type="dxa"/>
            <w:tcMar>
              <w:top w:w="20" w:type="dxa"/>
              <w:left w:w="20" w:type="dxa"/>
              <w:bottom w:w="20" w:type="dxa"/>
              <w:right w:w="20" w:type="dxa"/>
            </w:tcMar>
            <w:vAlign w:val="center"/>
            <w:hideMark/>
          </w:tcPr>
          <w:p w14:paraId="62FC0E4A" w14:textId="77777777" w:rsidR="004434AF" w:rsidRPr="00C67005" w:rsidRDefault="004434AF" w:rsidP="00732D6A">
            <w:pPr>
              <w:pStyle w:val="movimento2"/>
              <w:rPr>
                <w:color w:val="002060"/>
              </w:rPr>
            </w:pPr>
            <w:r w:rsidRPr="00C67005">
              <w:rPr>
                <w:color w:val="002060"/>
              </w:rPr>
              <w:t xml:space="preserve">(UNION PICENA) </w:t>
            </w:r>
          </w:p>
        </w:tc>
        <w:tc>
          <w:tcPr>
            <w:tcW w:w="800" w:type="dxa"/>
            <w:tcMar>
              <w:top w:w="20" w:type="dxa"/>
              <w:left w:w="20" w:type="dxa"/>
              <w:bottom w:w="20" w:type="dxa"/>
              <w:right w:w="20" w:type="dxa"/>
            </w:tcMar>
            <w:vAlign w:val="center"/>
            <w:hideMark/>
          </w:tcPr>
          <w:p w14:paraId="7ABD22BE"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44EAC883"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7E1B1C3B" w14:textId="77777777" w:rsidR="004434AF" w:rsidRPr="00C67005" w:rsidRDefault="004434AF" w:rsidP="00732D6A">
            <w:pPr>
              <w:pStyle w:val="movimento2"/>
              <w:rPr>
                <w:color w:val="002060"/>
              </w:rPr>
            </w:pPr>
            <w:r w:rsidRPr="00C67005">
              <w:rPr>
                <w:color w:val="002060"/>
              </w:rPr>
              <w:t> </w:t>
            </w:r>
          </w:p>
        </w:tc>
      </w:tr>
    </w:tbl>
    <w:p w14:paraId="1CF5DEBD" w14:textId="77777777" w:rsidR="004434AF" w:rsidRPr="00C67005" w:rsidRDefault="004434AF" w:rsidP="004434AF">
      <w:pPr>
        <w:pStyle w:val="diffida"/>
        <w:spacing w:before="80" w:beforeAutospacing="0" w:after="40" w:afterAutospacing="0"/>
        <w:jc w:val="left"/>
        <w:rPr>
          <w:rFonts w:eastAsiaTheme="minorEastAsia"/>
          <w:color w:val="002060"/>
        </w:rPr>
      </w:pPr>
      <w:r w:rsidRPr="00C67005">
        <w:rPr>
          <w:color w:val="002060"/>
        </w:rPr>
        <w:t xml:space="preserve">Per comportamento non regolamentare </w:t>
      </w:r>
    </w:p>
    <w:p w14:paraId="1F6EC95C" w14:textId="77777777" w:rsidR="004434AF" w:rsidRPr="00C67005" w:rsidRDefault="004434AF" w:rsidP="004434AF">
      <w:pPr>
        <w:pStyle w:val="titolo30"/>
        <w:rPr>
          <w:color w:val="002060"/>
        </w:rPr>
      </w:pPr>
      <w:r w:rsidRPr="00C67005">
        <w:rPr>
          <w:color w:val="002060"/>
        </w:rPr>
        <w:t xml:space="preserve">CALCIATORI ESPULSI </w:t>
      </w:r>
    </w:p>
    <w:p w14:paraId="782F99F2" w14:textId="77777777" w:rsidR="004434AF" w:rsidRPr="00C67005" w:rsidRDefault="004434AF" w:rsidP="004434AF">
      <w:pPr>
        <w:pStyle w:val="titolo20"/>
        <w:rPr>
          <w:color w:val="002060"/>
        </w:rPr>
      </w:pPr>
      <w:r w:rsidRPr="00C6700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222560A9" w14:textId="77777777" w:rsidTr="00732D6A">
        <w:tc>
          <w:tcPr>
            <w:tcW w:w="2200" w:type="dxa"/>
            <w:tcMar>
              <w:top w:w="20" w:type="dxa"/>
              <w:left w:w="20" w:type="dxa"/>
              <w:bottom w:w="20" w:type="dxa"/>
              <w:right w:w="20" w:type="dxa"/>
            </w:tcMar>
            <w:vAlign w:val="center"/>
            <w:hideMark/>
          </w:tcPr>
          <w:p w14:paraId="5531DCB6" w14:textId="77777777" w:rsidR="004434AF" w:rsidRPr="00C67005" w:rsidRDefault="004434AF" w:rsidP="00732D6A">
            <w:pPr>
              <w:pStyle w:val="movimento"/>
              <w:rPr>
                <w:color w:val="002060"/>
              </w:rPr>
            </w:pPr>
            <w:r w:rsidRPr="00C67005">
              <w:rPr>
                <w:color w:val="002060"/>
              </w:rPr>
              <w:t>TROZZI NICOLO</w:t>
            </w:r>
          </w:p>
        </w:tc>
        <w:tc>
          <w:tcPr>
            <w:tcW w:w="2200" w:type="dxa"/>
            <w:tcMar>
              <w:top w:w="20" w:type="dxa"/>
              <w:left w:w="20" w:type="dxa"/>
              <w:bottom w:w="20" w:type="dxa"/>
              <w:right w:w="20" w:type="dxa"/>
            </w:tcMar>
            <w:vAlign w:val="center"/>
            <w:hideMark/>
          </w:tcPr>
          <w:p w14:paraId="74ED1F6F" w14:textId="77777777" w:rsidR="004434AF" w:rsidRPr="00C67005" w:rsidRDefault="004434AF" w:rsidP="00732D6A">
            <w:pPr>
              <w:pStyle w:val="movimento2"/>
              <w:rPr>
                <w:color w:val="002060"/>
              </w:rPr>
            </w:pPr>
            <w:r w:rsidRPr="00C67005">
              <w:rPr>
                <w:color w:val="002060"/>
              </w:rPr>
              <w:t xml:space="preserve">(IMBRECCIATA C5) </w:t>
            </w:r>
          </w:p>
        </w:tc>
        <w:tc>
          <w:tcPr>
            <w:tcW w:w="800" w:type="dxa"/>
            <w:tcMar>
              <w:top w:w="20" w:type="dxa"/>
              <w:left w:w="20" w:type="dxa"/>
              <w:bottom w:w="20" w:type="dxa"/>
              <w:right w:w="20" w:type="dxa"/>
            </w:tcMar>
            <w:vAlign w:val="center"/>
            <w:hideMark/>
          </w:tcPr>
          <w:p w14:paraId="47DBE60D"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5A155CCF"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0096541C" w14:textId="77777777" w:rsidR="004434AF" w:rsidRPr="00C67005" w:rsidRDefault="004434AF" w:rsidP="00732D6A">
            <w:pPr>
              <w:pStyle w:val="movimento2"/>
              <w:rPr>
                <w:color w:val="002060"/>
              </w:rPr>
            </w:pPr>
            <w:r w:rsidRPr="00C67005">
              <w:rPr>
                <w:color w:val="002060"/>
              </w:rPr>
              <w:t> </w:t>
            </w:r>
          </w:p>
        </w:tc>
      </w:tr>
    </w:tbl>
    <w:p w14:paraId="0EF9E680" w14:textId="77777777" w:rsidR="004434AF" w:rsidRPr="00C67005" w:rsidRDefault="004434AF" w:rsidP="004434AF">
      <w:pPr>
        <w:pStyle w:val="titolo30"/>
        <w:rPr>
          <w:rFonts w:eastAsiaTheme="minorEastAsia"/>
          <w:color w:val="002060"/>
        </w:rPr>
      </w:pPr>
      <w:r w:rsidRPr="00C67005">
        <w:rPr>
          <w:color w:val="002060"/>
        </w:rPr>
        <w:t xml:space="preserve">CALCIATORI NON ESPULSI </w:t>
      </w:r>
    </w:p>
    <w:p w14:paraId="240C76D5" w14:textId="77777777" w:rsidR="004434AF" w:rsidRPr="00C67005" w:rsidRDefault="004434AF" w:rsidP="004434AF">
      <w:pPr>
        <w:pStyle w:val="titolo20"/>
        <w:rPr>
          <w:color w:val="002060"/>
        </w:rPr>
      </w:pPr>
      <w:r w:rsidRPr="00C6700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2ED1C5D5" w14:textId="77777777" w:rsidTr="00732D6A">
        <w:tc>
          <w:tcPr>
            <w:tcW w:w="2200" w:type="dxa"/>
            <w:tcMar>
              <w:top w:w="20" w:type="dxa"/>
              <w:left w:w="20" w:type="dxa"/>
              <w:bottom w:w="20" w:type="dxa"/>
              <w:right w:w="20" w:type="dxa"/>
            </w:tcMar>
            <w:vAlign w:val="center"/>
            <w:hideMark/>
          </w:tcPr>
          <w:p w14:paraId="0D379FAA" w14:textId="77777777" w:rsidR="004434AF" w:rsidRPr="00C67005" w:rsidRDefault="004434AF" w:rsidP="00732D6A">
            <w:pPr>
              <w:pStyle w:val="movimento"/>
              <w:rPr>
                <w:color w:val="002060"/>
              </w:rPr>
            </w:pPr>
            <w:r w:rsidRPr="00C67005">
              <w:rPr>
                <w:color w:val="002060"/>
              </w:rPr>
              <w:t>BALDASSARRI EDOARDO</w:t>
            </w:r>
          </w:p>
        </w:tc>
        <w:tc>
          <w:tcPr>
            <w:tcW w:w="2200" w:type="dxa"/>
            <w:tcMar>
              <w:top w:w="20" w:type="dxa"/>
              <w:left w:w="20" w:type="dxa"/>
              <w:bottom w:w="20" w:type="dxa"/>
              <w:right w:w="20" w:type="dxa"/>
            </w:tcMar>
            <w:vAlign w:val="center"/>
            <w:hideMark/>
          </w:tcPr>
          <w:p w14:paraId="29F4E329" w14:textId="77777777" w:rsidR="004434AF" w:rsidRPr="00C67005" w:rsidRDefault="004434AF" w:rsidP="00732D6A">
            <w:pPr>
              <w:pStyle w:val="movimento2"/>
              <w:rPr>
                <w:color w:val="002060"/>
              </w:rPr>
            </w:pPr>
            <w:r w:rsidRPr="00C67005">
              <w:rPr>
                <w:color w:val="002060"/>
              </w:rPr>
              <w:t xml:space="preserve">(UNION PICENA) </w:t>
            </w:r>
          </w:p>
        </w:tc>
        <w:tc>
          <w:tcPr>
            <w:tcW w:w="800" w:type="dxa"/>
            <w:tcMar>
              <w:top w:w="20" w:type="dxa"/>
              <w:left w:w="20" w:type="dxa"/>
              <w:bottom w:w="20" w:type="dxa"/>
              <w:right w:w="20" w:type="dxa"/>
            </w:tcMar>
            <w:vAlign w:val="center"/>
            <w:hideMark/>
          </w:tcPr>
          <w:p w14:paraId="32BB660A"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5A464A10" w14:textId="77777777" w:rsidR="004434AF" w:rsidRPr="00C67005" w:rsidRDefault="004434AF" w:rsidP="00732D6A">
            <w:pPr>
              <w:pStyle w:val="movimento"/>
              <w:rPr>
                <w:color w:val="002060"/>
              </w:rPr>
            </w:pPr>
            <w:r w:rsidRPr="00C67005">
              <w:rPr>
                <w:color w:val="002060"/>
              </w:rPr>
              <w:t>GRIMALDI PASQUALE</w:t>
            </w:r>
          </w:p>
        </w:tc>
        <w:tc>
          <w:tcPr>
            <w:tcW w:w="2200" w:type="dxa"/>
            <w:tcMar>
              <w:top w:w="20" w:type="dxa"/>
              <w:left w:w="20" w:type="dxa"/>
              <w:bottom w:w="20" w:type="dxa"/>
              <w:right w:w="20" w:type="dxa"/>
            </w:tcMar>
            <w:vAlign w:val="center"/>
            <w:hideMark/>
          </w:tcPr>
          <w:p w14:paraId="55942163" w14:textId="77777777" w:rsidR="004434AF" w:rsidRPr="00C67005" w:rsidRDefault="004434AF" w:rsidP="00732D6A">
            <w:pPr>
              <w:pStyle w:val="movimento2"/>
              <w:rPr>
                <w:color w:val="002060"/>
              </w:rPr>
            </w:pPr>
            <w:r w:rsidRPr="00C67005">
              <w:rPr>
                <w:color w:val="002060"/>
              </w:rPr>
              <w:t xml:space="preserve">(UNION PICENA) </w:t>
            </w:r>
          </w:p>
        </w:tc>
      </w:tr>
    </w:tbl>
    <w:p w14:paraId="409F4150" w14:textId="77777777" w:rsidR="004434AF" w:rsidRPr="00C67005" w:rsidRDefault="004434AF" w:rsidP="004434AF">
      <w:pPr>
        <w:pStyle w:val="titolo20"/>
        <w:rPr>
          <w:rFonts w:eastAsiaTheme="minorEastAsia"/>
          <w:color w:val="002060"/>
        </w:rPr>
      </w:pPr>
      <w:r w:rsidRPr="00C6700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2730F283" w14:textId="77777777" w:rsidTr="00732D6A">
        <w:tc>
          <w:tcPr>
            <w:tcW w:w="2200" w:type="dxa"/>
            <w:tcMar>
              <w:top w:w="20" w:type="dxa"/>
              <w:left w:w="20" w:type="dxa"/>
              <w:bottom w:w="20" w:type="dxa"/>
              <w:right w:w="20" w:type="dxa"/>
            </w:tcMar>
            <w:vAlign w:val="center"/>
            <w:hideMark/>
          </w:tcPr>
          <w:p w14:paraId="38997819" w14:textId="77777777" w:rsidR="004434AF" w:rsidRPr="00C67005" w:rsidRDefault="004434AF" w:rsidP="00732D6A">
            <w:pPr>
              <w:pStyle w:val="movimento"/>
              <w:rPr>
                <w:color w:val="002060"/>
              </w:rPr>
            </w:pPr>
            <w:r w:rsidRPr="00C67005">
              <w:rPr>
                <w:color w:val="002060"/>
              </w:rPr>
              <w:t>AQUILI MARCO</w:t>
            </w:r>
          </w:p>
        </w:tc>
        <w:tc>
          <w:tcPr>
            <w:tcW w:w="2200" w:type="dxa"/>
            <w:tcMar>
              <w:top w:w="20" w:type="dxa"/>
              <w:left w:w="20" w:type="dxa"/>
              <w:bottom w:w="20" w:type="dxa"/>
              <w:right w:w="20" w:type="dxa"/>
            </w:tcMar>
            <w:vAlign w:val="center"/>
            <w:hideMark/>
          </w:tcPr>
          <w:p w14:paraId="72A12F58" w14:textId="77777777" w:rsidR="004434AF" w:rsidRPr="00C67005" w:rsidRDefault="004434AF" w:rsidP="00732D6A">
            <w:pPr>
              <w:pStyle w:val="movimento2"/>
              <w:rPr>
                <w:color w:val="002060"/>
              </w:rPr>
            </w:pPr>
            <w:r w:rsidRPr="00C67005">
              <w:rPr>
                <w:color w:val="002060"/>
              </w:rPr>
              <w:t xml:space="preserve">(IMBRECCIATA C5) </w:t>
            </w:r>
          </w:p>
        </w:tc>
        <w:tc>
          <w:tcPr>
            <w:tcW w:w="800" w:type="dxa"/>
            <w:tcMar>
              <w:top w:w="20" w:type="dxa"/>
              <w:left w:w="20" w:type="dxa"/>
              <w:bottom w:w="20" w:type="dxa"/>
              <w:right w:w="20" w:type="dxa"/>
            </w:tcMar>
            <w:vAlign w:val="center"/>
            <w:hideMark/>
          </w:tcPr>
          <w:p w14:paraId="2CA24220"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67CF828A" w14:textId="77777777" w:rsidR="004434AF" w:rsidRPr="00C67005" w:rsidRDefault="004434AF" w:rsidP="00732D6A">
            <w:pPr>
              <w:pStyle w:val="movimento"/>
              <w:rPr>
                <w:color w:val="002060"/>
              </w:rPr>
            </w:pPr>
            <w:r w:rsidRPr="00C67005">
              <w:rPr>
                <w:color w:val="002060"/>
              </w:rPr>
              <w:t>PIERONI LUCA</w:t>
            </w:r>
          </w:p>
        </w:tc>
        <w:tc>
          <w:tcPr>
            <w:tcW w:w="2200" w:type="dxa"/>
            <w:tcMar>
              <w:top w:w="20" w:type="dxa"/>
              <w:left w:w="20" w:type="dxa"/>
              <w:bottom w:w="20" w:type="dxa"/>
              <w:right w:w="20" w:type="dxa"/>
            </w:tcMar>
            <w:vAlign w:val="center"/>
            <w:hideMark/>
          </w:tcPr>
          <w:p w14:paraId="1ECFDBD3" w14:textId="77777777" w:rsidR="004434AF" w:rsidRPr="00C67005" w:rsidRDefault="004434AF" w:rsidP="00732D6A">
            <w:pPr>
              <w:pStyle w:val="movimento2"/>
              <w:rPr>
                <w:color w:val="002060"/>
              </w:rPr>
            </w:pPr>
            <w:r w:rsidRPr="00C67005">
              <w:rPr>
                <w:color w:val="002060"/>
              </w:rPr>
              <w:t xml:space="preserve">(IMBRECCIATA C5) </w:t>
            </w:r>
          </w:p>
        </w:tc>
      </w:tr>
      <w:tr w:rsidR="004434AF" w:rsidRPr="00C67005" w14:paraId="0376F84E" w14:textId="77777777" w:rsidTr="00732D6A">
        <w:tc>
          <w:tcPr>
            <w:tcW w:w="2200" w:type="dxa"/>
            <w:tcMar>
              <w:top w:w="20" w:type="dxa"/>
              <w:left w:w="20" w:type="dxa"/>
              <w:bottom w:w="20" w:type="dxa"/>
              <w:right w:w="20" w:type="dxa"/>
            </w:tcMar>
            <w:vAlign w:val="center"/>
            <w:hideMark/>
          </w:tcPr>
          <w:p w14:paraId="1BD462A9" w14:textId="77777777" w:rsidR="004434AF" w:rsidRPr="00C67005" w:rsidRDefault="004434AF" w:rsidP="00732D6A">
            <w:pPr>
              <w:pStyle w:val="movimento"/>
              <w:rPr>
                <w:color w:val="002060"/>
              </w:rPr>
            </w:pPr>
            <w:r w:rsidRPr="00C67005">
              <w:rPr>
                <w:color w:val="002060"/>
              </w:rPr>
              <w:t>BIAGIOLI FRANCESCO</w:t>
            </w:r>
          </w:p>
        </w:tc>
        <w:tc>
          <w:tcPr>
            <w:tcW w:w="2200" w:type="dxa"/>
            <w:tcMar>
              <w:top w:w="20" w:type="dxa"/>
              <w:left w:w="20" w:type="dxa"/>
              <w:bottom w:w="20" w:type="dxa"/>
              <w:right w:w="20" w:type="dxa"/>
            </w:tcMar>
            <w:vAlign w:val="center"/>
            <w:hideMark/>
          </w:tcPr>
          <w:p w14:paraId="3DD9A36B" w14:textId="77777777" w:rsidR="004434AF" w:rsidRPr="00C67005" w:rsidRDefault="004434AF" w:rsidP="00732D6A">
            <w:pPr>
              <w:pStyle w:val="movimento2"/>
              <w:rPr>
                <w:color w:val="002060"/>
              </w:rPr>
            </w:pPr>
            <w:r w:rsidRPr="00C67005">
              <w:rPr>
                <w:color w:val="002060"/>
              </w:rPr>
              <w:t xml:space="preserve">(UNION PICENA) </w:t>
            </w:r>
          </w:p>
        </w:tc>
        <w:tc>
          <w:tcPr>
            <w:tcW w:w="800" w:type="dxa"/>
            <w:tcMar>
              <w:top w:w="20" w:type="dxa"/>
              <w:left w:w="20" w:type="dxa"/>
              <w:bottom w:w="20" w:type="dxa"/>
              <w:right w:w="20" w:type="dxa"/>
            </w:tcMar>
            <w:vAlign w:val="center"/>
            <w:hideMark/>
          </w:tcPr>
          <w:p w14:paraId="615F1849"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18338F40"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0D0B3EDA" w14:textId="77777777" w:rsidR="004434AF" w:rsidRPr="00C67005" w:rsidRDefault="004434AF" w:rsidP="00732D6A">
            <w:pPr>
              <w:pStyle w:val="movimento2"/>
              <w:rPr>
                <w:color w:val="002060"/>
              </w:rPr>
            </w:pPr>
            <w:r w:rsidRPr="00C67005">
              <w:rPr>
                <w:color w:val="002060"/>
              </w:rPr>
              <w:t> </w:t>
            </w:r>
          </w:p>
        </w:tc>
      </w:tr>
    </w:tbl>
    <w:p w14:paraId="06208A47" w14:textId="77777777" w:rsidR="004434AF" w:rsidRDefault="004434AF" w:rsidP="004434AF">
      <w:pPr>
        <w:pStyle w:val="breakline"/>
        <w:rPr>
          <w:color w:val="002060"/>
        </w:rPr>
      </w:pPr>
    </w:p>
    <w:p w14:paraId="29657347" w14:textId="77777777" w:rsidR="004434AF" w:rsidRPr="00BD581B" w:rsidRDefault="004434AF" w:rsidP="004434AF">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34042816" w14:textId="77777777" w:rsidR="004434AF" w:rsidRPr="00BD581B" w:rsidRDefault="004434AF" w:rsidP="004434AF">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1E829DCD" w14:textId="77777777" w:rsidR="004434AF" w:rsidRPr="00C67005" w:rsidRDefault="004434AF" w:rsidP="004434AF">
      <w:pPr>
        <w:pStyle w:val="breakline"/>
        <w:rPr>
          <w:rFonts w:eastAsiaTheme="minorEastAsia"/>
          <w:color w:val="002060"/>
        </w:rPr>
      </w:pPr>
    </w:p>
    <w:p w14:paraId="13EC71BB" w14:textId="77777777" w:rsidR="004434AF" w:rsidRPr="00C67005" w:rsidRDefault="004434AF" w:rsidP="004434AF">
      <w:pPr>
        <w:pStyle w:val="titoloprinc0"/>
        <w:rPr>
          <w:color w:val="002060"/>
        </w:rPr>
      </w:pPr>
      <w:r w:rsidRPr="00C67005">
        <w:rPr>
          <w:color w:val="002060"/>
        </w:rPr>
        <w:t>CLASSIFICA</w:t>
      </w:r>
    </w:p>
    <w:p w14:paraId="70D3C582" w14:textId="77777777" w:rsidR="004434AF" w:rsidRPr="00C67005" w:rsidRDefault="004434AF" w:rsidP="004434AF">
      <w:pPr>
        <w:pStyle w:val="breakline"/>
        <w:rPr>
          <w:color w:val="002060"/>
        </w:rPr>
      </w:pPr>
    </w:p>
    <w:p w14:paraId="074CFD5F" w14:textId="77777777" w:rsidR="004434AF" w:rsidRPr="00C67005" w:rsidRDefault="004434AF" w:rsidP="004434AF">
      <w:pPr>
        <w:pStyle w:val="breakline"/>
        <w:rPr>
          <w:color w:val="002060"/>
        </w:rPr>
      </w:pPr>
    </w:p>
    <w:p w14:paraId="2FA0E3A1" w14:textId="77777777" w:rsidR="004434AF" w:rsidRPr="00C67005" w:rsidRDefault="004434AF" w:rsidP="004434AF">
      <w:pPr>
        <w:pStyle w:val="sottotitolocampionato10"/>
        <w:rPr>
          <w:color w:val="002060"/>
        </w:rPr>
      </w:pPr>
      <w:r w:rsidRPr="00C6700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434AF" w:rsidRPr="00C67005" w14:paraId="702A821F" w14:textId="77777777" w:rsidTr="00732D6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96138" w14:textId="77777777" w:rsidR="004434AF" w:rsidRPr="00C67005" w:rsidRDefault="004434AF" w:rsidP="00732D6A">
            <w:pPr>
              <w:pStyle w:val="headertabella0"/>
              <w:rPr>
                <w:color w:val="002060"/>
              </w:rPr>
            </w:pPr>
            <w:r w:rsidRPr="00C6700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370FD" w14:textId="77777777" w:rsidR="004434AF" w:rsidRPr="00C67005" w:rsidRDefault="004434AF" w:rsidP="00732D6A">
            <w:pPr>
              <w:pStyle w:val="headertabella0"/>
              <w:rPr>
                <w:color w:val="002060"/>
              </w:rPr>
            </w:pPr>
            <w:r w:rsidRPr="00C6700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29D55" w14:textId="77777777" w:rsidR="004434AF" w:rsidRPr="00C67005" w:rsidRDefault="004434AF" w:rsidP="00732D6A">
            <w:pPr>
              <w:pStyle w:val="headertabella0"/>
              <w:rPr>
                <w:color w:val="002060"/>
              </w:rPr>
            </w:pPr>
            <w:r w:rsidRPr="00C6700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AB6A5" w14:textId="77777777" w:rsidR="004434AF" w:rsidRPr="00C67005" w:rsidRDefault="004434AF" w:rsidP="00732D6A">
            <w:pPr>
              <w:pStyle w:val="headertabella0"/>
              <w:rPr>
                <w:color w:val="002060"/>
              </w:rPr>
            </w:pPr>
            <w:r w:rsidRPr="00C6700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DC004" w14:textId="77777777" w:rsidR="004434AF" w:rsidRPr="00C67005" w:rsidRDefault="004434AF" w:rsidP="00732D6A">
            <w:pPr>
              <w:pStyle w:val="headertabella0"/>
              <w:rPr>
                <w:color w:val="002060"/>
              </w:rPr>
            </w:pPr>
            <w:r w:rsidRPr="00C6700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C3EC2" w14:textId="77777777" w:rsidR="004434AF" w:rsidRPr="00C67005" w:rsidRDefault="004434AF" w:rsidP="00732D6A">
            <w:pPr>
              <w:pStyle w:val="headertabella0"/>
              <w:rPr>
                <w:color w:val="002060"/>
              </w:rPr>
            </w:pPr>
            <w:r w:rsidRPr="00C6700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06221" w14:textId="77777777" w:rsidR="004434AF" w:rsidRPr="00C67005" w:rsidRDefault="004434AF" w:rsidP="00732D6A">
            <w:pPr>
              <w:pStyle w:val="headertabella0"/>
              <w:rPr>
                <w:color w:val="002060"/>
              </w:rPr>
            </w:pPr>
            <w:r w:rsidRPr="00C6700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17B08" w14:textId="77777777" w:rsidR="004434AF" w:rsidRPr="00C67005" w:rsidRDefault="004434AF" w:rsidP="00732D6A">
            <w:pPr>
              <w:pStyle w:val="headertabella0"/>
              <w:rPr>
                <w:color w:val="002060"/>
              </w:rPr>
            </w:pPr>
            <w:r w:rsidRPr="00C6700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A9C317" w14:textId="77777777" w:rsidR="004434AF" w:rsidRPr="00C67005" w:rsidRDefault="004434AF" w:rsidP="00732D6A">
            <w:pPr>
              <w:pStyle w:val="headertabella0"/>
              <w:rPr>
                <w:color w:val="002060"/>
              </w:rPr>
            </w:pPr>
            <w:r w:rsidRPr="00C6700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E1362" w14:textId="77777777" w:rsidR="004434AF" w:rsidRPr="00C67005" w:rsidRDefault="004434AF" w:rsidP="00732D6A">
            <w:pPr>
              <w:pStyle w:val="headertabella0"/>
              <w:rPr>
                <w:color w:val="002060"/>
              </w:rPr>
            </w:pPr>
            <w:r w:rsidRPr="00C67005">
              <w:rPr>
                <w:color w:val="002060"/>
              </w:rPr>
              <w:t>PE</w:t>
            </w:r>
          </w:p>
        </w:tc>
      </w:tr>
      <w:tr w:rsidR="004434AF" w:rsidRPr="00C67005" w14:paraId="05C25D90" w14:textId="77777777" w:rsidTr="00732D6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CED234" w14:textId="77777777" w:rsidR="004434AF" w:rsidRPr="00C67005" w:rsidRDefault="004434AF" w:rsidP="00732D6A">
            <w:pPr>
              <w:pStyle w:val="rowtabella0"/>
              <w:rPr>
                <w:color w:val="002060"/>
              </w:rPr>
            </w:pPr>
            <w:r w:rsidRPr="00C67005">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2E0CA"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6A5A9"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E1D09"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CB78A"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9F7BC"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1AF88" w14:textId="77777777" w:rsidR="004434AF" w:rsidRPr="00C67005" w:rsidRDefault="004434AF" w:rsidP="00732D6A">
            <w:pPr>
              <w:pStyle w:val="rowtabella0"/>
              <w:jc w:val="center"/>
              <w:rPr>
                <w:color w:val="002060"/>
              </w:rPr>
            </w:pPr>
            <w:r w:rsidRPr="00C670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7ABC8" w14:textId="77777777" w:rsidR="004434AF" w:rsidRPr="00C67005" w:rsidRDefault="004434AF" w:rsidP="00732D6A">
            <w:pPr>
              <w:pStyle w:val="rowtabella0"/>
              <w:jc w:val="center"/>
              <w:rPr>
                <w:color w:val="002060"/>
              </w:rPr>
            </w:pPr>
            <w:r w:rsidRPr="00C670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5D40D"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4B9A2" w14:textId="77777777" w:rsidR="004434AF" w:rsidRPr="00C67005" w:rsidRDefault="004434AF" w:rsidP="00732D6A">
            <w:pPr>
              <w:pStyle w:val="rowtabella0"/>
              <w:jc w:val="center"/>
              <w:rPr>
                <w:color w:val="002060"/>
              </w:rPr>
            </w:pPr>
            <w:r w:rsidRPr="00C67005">
              <w:rPr>
                <w:color w:val="002060"/>
              </w:rPr>
              <w:t>0</w:t>
            </w:r>
          </w:p>
        </w:tc>
      </w:tr>
      <w:tr w:rsidR="004434AF" w:rsidRPr="00C67005" w14:paraId="1894902C"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8C0B66" w14:textId="77777777" w:rsidR="004434AF" w:rsidRPr="00C67005" w:rsidRDefault="004434AF" w:rsidP="00732D6A">
            <w:pPr>
              <w:pStyle w:val="rowtabella0"/>
              <w:rPr>
                <w:color w:val="002060"/>
              </w:rPr>
            </w:pPr>
            <w:r w:rsidRPr="00C67005">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DF05D"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B155A"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ED105"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596EA"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B70A4"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D110E" w14:textId="77777777" w:rsidR="004434AF" w:rsidRPr="00C67005" w:rsidRDefault="004434AF" w:rsidP="00732D6A">
            <w:pPr>
              <w:pStyle w:val="rowtabella0"/>
              <w:jc w:val="center"/>
              <w:rPr>
                <w:color w:val="002060"/>
              </w:rPr>
            </w:pPr>
            <w:r w:rsidRPr="00C670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418E2"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B64ED"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BB53C" w14:textId="77777777" w:rsidR="004434AF" w:rsidRPr="00C67005" w:rsidRDefault="004434AF" w:rsidP="00732D6A">
            <w:pPr>
              <w:pStyle w:val="rowtabella0"/>
              <w:jc w:val="center"/>
              <w:rPr>
                <w:color w:val="002060"/>
              </w:rPr>
            </w:pPr>
            <w:r w:rsidRPr="00C67005">
              <w:rPr>
                <w:color w:val="002060"/>
              </w:rPr>
              <w:t>0</w:t>
            </w:r>
          </w:p>
        </w:tc>
      </w:tr>
      <w:tr w:rsidR="004434AF" w:rsidRPr="00C67005" w14:paraId="6047A70E"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6BA581" w14:textId="77777777" w:rsidR="004434AF" w:rsidRPr="00C67005" w:rsidRDefault="004434AF" w:rsidP="00732D6A">
            <w:pPr>
              <w:pStyle w:val="rowtabella0"/>
              <w:rPr>
                <w:color w:val="002060"/>
              </w:rPr>
            </w:pPr>
            <w:r w:rsidRPr="00C67005">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8FE36"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D27DE"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F7013"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B6F7A"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08EB6"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FAB78" w14:textId="77777777" w:rsidR="004434AF" w:rsidRPr="00C67005" w:rsidRDefault="004434AF" w:rsidP="00732D6A">
            <w:pPr>
              <w:pStyle w:val="rowtabella0"/>
              <w:jc w:val="center"/>
              <w:rPr>
                <w:color w:val="002060"/>
              </w:rPr>
            </w:pPr>
            <w:r w:rsidRPr="00C6700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1DBC8"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9628B"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654FF" w14:textId="77777777" w:rsidR="004434AF" w:rsidRPr="00C67005" w:rsidRDefault="004434AF" w:rsidP="00732D6A">
            <w:pPr>
              <w:pStyle w:val="rowtabella0"/>
              <w:jc w:val="center"/>
              <w:rPr>
                <w:color w:val="002060"/>
              </w:rPr>
            </w:pPr>
            <w:r w:rsidRPr="00C67005">
              <w:rPr>
                <w:color w:val="002060"/>
              </w:rPr>
              <w:t>0</w:t>
            </w:r>
          </w:p>
        </w:tc>
      </w:tr>
      <w:tr w:rsidR="004434AF" w:rsidRPr="00C67005" w14:paraId="0B1E3DD3"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E0BDEC" w14:textId="2F08125F" w:rsidR="004434AF" w:rsidRPr="004434AF" w:rsidRDefault="004434AF" w:rsidP="004434AF">
            <w:pPr>
              <w:pStyle w:val="breakline"/>
              <w:rPr>
                <w:rFonts w:ascii="Arial" w:hAnsi="Arial" w:cs="Arial"/>
                <w:color w:val="002060"/>
              </w:rPr>
            </w:pPr>
            <w:r w:rsidRPr="004434AF">
              <w:rPr>
                <w:rFonts w:ascii="Arial" w:hAnsi="Arial" w:cs="Arial"/>
                <w:color w:val="002060"/>
              </w:rPr>
              <w:t>A.S.D. CALCIO A 5 CORINALDO</w:t>
            </w:r>
            <w:r w:rsidRPr="004434AF">
              <w:rPr>
                <w:rFonts w:ascii="Arial" w:hAnsi="Arial" w:cs="Arial"/>
                <w:color w:val="002060"/>
              </w:rPr>
              <w:t xml:space="preserve"> </w:t>
            </w:r>
            <w:r w:rsidRPr="004434AF">
              <w:rPr>
                <w:rFonts w:ascii="Arial" w:hAnsi="Arial" w:cs="Arial"/>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2C78C"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E2444"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23FD0"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6D2D3"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2AE56"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6F03C" w14:textId="77777777" w:rsidR="004434AF" w:rsidRPr="00C67005" w:rsidRDefault="004434AF" w:rsidP="00732D6A">
            <w:pPr>
              <w:pStyle w:val="rowtabella0"/>
              <w:jc w:val="center"/>
              <w:rPr>
                <w:color w:val="002060"/>
              </w:rPr>
            </w:pPr>
            <w:r w:rsidRPr="00C670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B0337"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73184"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37B4E" w14:textId="77777777" w:rsidR="004434AF" w:rsidRPr="00C67005" w:rsidRDefault="004434AF" w:rsidP="00732D6A">
            <w:pPr>
              <w:pStyle w:val="rowtabella0"/>
              <w:jc w:val="center"/>
              <w:rPr>
                <w:color w:val="002060"/>
              </w:rPr>
            </w:pPr>
            <w:r w:rsidRPr="00C67005">
              <w:rPr>
                <w:color w:val="002060"/>
              </w:rPr>
              <w:t>0</w:t>
            </w:r>
          </w:p>
        </w:tc>
      </w:tr>
      <w:tr w:rsidR="004434AF" w:rsidRPr="00C67005" w14:paraId="12116B71"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367D14" w14:textId="77777777" w:rsidR="004434AF" w:rsidRPr="00C67005" w:rsidRDefault="004434AF" w:rsidP="00732D6A">
            <w:pPr>
              <w:pStyle w:val="rowtabella0"/>
              <w:rPr>
                <w:color w:val="002060"/>
              </w:rPr>
            </w:pPr>
            <w:r w:rsidRPr="00C67005">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92F4D"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857F2"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29084"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EFB3C"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8FA32"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3425C" w14:textId="77777777" w:rsidR="004434AF" w:rsidRPr="00C67005" w:rsidRDefault="004434AF" w:rsidP="00732D6A">
            <w:pPr>
              <w:pStyle w:val="rowtabella0"/>
              <w:jc w:val="center"/>
              <w:rPr>
                <w:color w:val="002060"/>
              </w:rPr>
            </w:pPr>
            <w:r w:rsidRPr="00C670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57001" w14:textId="77777777" w:rsidR="004434AF" w:rsidRPr="00C67005" w:rsidRDefault="004434AF" w:rsidP="00732D6A">
            <w:pPr>
              <w:pStyle w:val="rowtabella0"/>
              <w:jc w:val="center"/>
              <w:rPr>
                <w:color w:val="002060"/>
              </w:rPr>
            </w:pPr>
            <w:r w:rsidRPr="00C670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6B320"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2A784" w14:textId="77777777" w:rsidR="004434AF" w:rsidRPr="00C67005" w:rsidRDefault="004434AF" w:rsidP="00732D6A">
            <w:pPr>
              <w:pStyle w:val="rowtabella0"/>
              <w:jc w:val="center"/>
              <w:rPr>
                <w:color w:val="002060"/>
              </w:rPr>
            </w:pPr>
            <w:r w:rsidRPr="00C67005">
              <w:rPr>
                <w:color w:val="002060"/>
              </w:rPr>
              <w:t>0</w:t>
            </w:r>
          </w:p>
        </w:tc>
      </w:tr>
      <w:tr w:rsidR="004434AF" w:rsidRPr="00C67005" w14:paraId="3F23F782"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538486" w14:textId="77777777" w:rsidR="004434AF" w:rsidRPr="00C67005" w:rsidRDefault="004434AF" w:rsidP="00732D6A">
            <w:pPr>
              <w:pStyle w:val="rowtabella0"/>
              <w:rPr>
                <w:color w:val="002060"/>
              </w:rPr>
            </w:pPr>
            <w:r w:rsidRPr="00C67005">
              <w:rPr>
                <w:color w:val="002060"/>
              </w:rPr>
              <w:t>A.S.D. AUDAX PIOBBICO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FE48B"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F767F"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1C358"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005AC"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67751"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C447B" w14:textId="77777777" w:rsidR="004434AF" w:rsidRPr="00C67005" w:rsidRDefault="004434AF" w:rsidP="00732D6A">
            <w:pPr>
              <w:pStyle w:val="rowtabella0"/>
              <w:jc w:val="center"/>
              <w:rPr>
                <w:color w:val="002060"/>
              </w:rPr>
            </w:pPr>
            <w:r w:rsidRPr="00C670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BE54C" w14:textId="77777777" w:rsidR="004434AF" w:rsidRPr="00C67005" w:rsidRDefault="004434AF" w:rsidP="00732D6A">
            <w:pPr>
              <w:pStyle w:val="rowtabella0"/>
              <w:jc w:val="center"/>
              <w:rPr>
                <w:color w:val="002060"/>
              </w:rPr>
            </w:pPr>
            <w:r w:rsidRPr="00C670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85A72"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2917C" w14:textId="77777777" w:rsidR="004434AF" w:rsidRPr="00C67005" w:rsidRDefault="004434AF" w:rsidP="00732D6A">
            <w:pPr>
              <w:pStyle w:val="rowtabella0"/>
              <w:jc w:val="center"/>
              <w:rPr>
                <w:color w:val="002060"/>
              </w:rPr>
            </w:pPr>
            <w:r w:rsidRPr="00C67005">
              <w:rPr>
                <w:color w:val="002060"/>
              </w:rPr>
              <w:t>0</w:t>
            </w:r>
          </w:p>
        </w:tc>
      </w:tr>
      <w:tr w:rsidR="004434AF" w:rsidRPr="00C67005" w14:paraId="5909CB29"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DB13EC" w14:textId="77777777" w:rsidR="004434AF" w:rsidRPr="00C67005" w:rsidRDefault="004434AF" w:rsidP="00732D6A">
            <w:pPr>
              <w:pStyle w:val="rowtabella0"/>
              <w:rPr>
                <w:color w:val="002060"/>
              </w:rPr>
            </w:pPr>
            <w:r w:rsidRPr="00C67005">
              <w:rPr>
                <w:color w:val="002060"/>
              </w:rPr>
              <w:t>A.S.D. SAN COSTANZO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8373A"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B7486"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22B53"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4BF2E"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7321C"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A3351"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F676B"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F482B"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0715E" w14:textId="77777777" w:rsidR="004434AF" w:rsidRPr="00C67005" w:rsidRDefault="004434AF" w:rsidP="00732D6A">
            <w:pPr>
              <w:pStyle w:val="rowtabella0"/>
              <w:jc w:val="center"/>
              <w:rPr>
                <w:color w:val="002060"/>
              </w:rPr>
            </w:pPr>
            <w:r w:rsidRPr="00C67005">
              <w:rPr>
                <w:color w:val="002060"/>
              </w:rPr>
              <w:t>0</w:t>
            </w:r>
          </w:p>
        </w:tc>
      </w:tr>
      <w:tr w:rsidR="004434AF" w:rsidRPr="00C67005" w14:paraId="3EA521D7"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C3BD95" w14:textId="77777777" w:rsidR="004434AF" w:rsidRPr="00C67005" w:rsidRDefault="004434AF" w:rsidP="00732D6A">
            <w:pPr>
              <w:pStyle w:val="rowtabella0"/>
              <w:rPr>
                <w:color w:val="002060"/>
              </w:rPr>
            </w:pPr>
            <w:r w:rsidRPr="00C67005">
              <w:rPr>
                <w:color w:val="002060"/>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CE73A"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F7DB4"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62FDD"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72A72"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42650"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EAF2B" w14:textId="77777777" w:rsidR="004434AF" w:rsidRPr="00C67005" w:rsidRDefault="004434AF" w:rsidP="00732D6A">
            <w:pPr>
              <w:pStyle w:val="rowtabella0"/>
              <w:jc w:val="center"/>
              <w:rPr>
                <w:color w:val="002060"/>
              </w:rPr>
            </w:pPr>
            <w:r w:rsidRPr="00C670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2D1E0"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A3C44"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6D7E5" w14:textId="77777777" w:rsidR="004434AF" w:rsidRPr="00C67005" w:rsidRDefault="004434AF" w:rsidP="00732D6A">
            <w:pPr>
              <w:pStyle w:val="rowtabella0"/>
              <w:jc w:val="center"/>
              <w:rPr>
                <w:color w:val="002060"/>
              </w:rPr>
            </w:pPr>
            <w:r w:rsidRPr="00C67005">
              <w:rPr>
                <w:color w:val="002060"/>
              </w:rPr>
              <w:t>0</w:t>
            </w:r>
          </w:p>
        </w:tc>
      </w:tr>
      <w:tr w:rsidR="004434AF" w:rsidRPr="00C67005" w14:paraId="28B6DE45"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10110A" w14:textId="77777777" w:rsidR="004434AF" w:rsidRPr="00C67005" w:rsidRDefault="004434AF" w:rsidP="00732D6A">
            <w:pPr>
              <w:pStyle w:val="rowtabella0"/>
              <w:rPr>
                <w:color w:val="002060"/>
              </w:rPr>
            </w:pPr>
            <w:r w:rsidRPr="00C67005">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AA7F7"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A87D3"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95C01"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B6E9A"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ED46D"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82234" w14:textId="77777777" w:rsidR="004434AF" w:rsidRPr="00C67005" w:rsidRDefault="004434AF" w:rsidP="00732D6A">
            <w:pPr>
              <w:pStyle w:val="rowtabella0"/>
              <w:jc w:val="center"/>
              <w:rPr>
                <w:color w:val="002060"/>
              </w:rPr>
            </w:pPr>
            <w:r w:rsidRPr="00C670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4FF1B" w14:textId="77777777" w:rsidR="004434AF" w:rsidRPr="00C67005" w:rsidRDefault="004434AF" w:rsidP="00732D6A">
            <w:pPr>
              <w:pStyle w:val="rowtabella0"/>
              <w:jc w:val="center"/>
              <w:rPr>
                <w:color w:val="002060"/>
              </w:rPr>
            </w:pPr>
            <w:r w:rsidRPr="00C670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B7CF6"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5AE27" w14:textId="77777777" w:rsidR="004434AF" w:rsidRPr="00C67005" w:rsidRDefault="004434AF" w:rsidP="00732D6A">
            <w:pPr>
              <w:pStyle w:val="rowtabella0"/>
              <w:jc w:val="center"/>
              <w:rPr>
                <w:color w:val="002060"/>
              </w:rPr>
            </w:pPr>
            <w:r w:rsidRPr="00C67005">
              <w:rPr>
                <w:color w:val="002060"/>
              </w:rPr>
              <w:t>0</w:t>
            </w:r>
          </w:p>
        </w:tc>
      </w:tr>
      <w:tr w:rsidR="004434AF" w:rsidRPr="00C67005" w14:paraId="7B829664"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79B737" w14:textId="77777777" w:rsidR="004434AF" w:rsidRPr="00C67005" w:rsidRDefault="004434AF" w:rsidP="00732D6A">
            <w:pPr>
              <w:pStyle w:val="rowtabella0"/>
              <w:rPr>
                <w:color w:val="002060"/>
              </w:rPr>
            </w:pPr>
            <w:r w:rsidRPr="00C67005">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66AA8"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69948"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3285C"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03D05"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1BC5C"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40391"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9ABF6"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6F7D9"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F26DB" w14:textId="77777777" w:rsidR="004434AF" w:rsidRPr="00C67005" w:rsidRDefault="004434AF" w:rsidP="00732D6A">
            <w:pPr>
              <w:pStyle w:val="rowtabella0"/>
              <w:jc w:val="center"/>
              <w:rPr>
                <w:color w:val="002060"/>
              </w:rPr>
            </w:pPr>
            <w:r w:rsidRPr="00C67005">
              <w:rPr>
                <w:color w:val="002060"/>
              </w:rPr>
              <w:t>0</w:t>
            </w:r>
          </w:p>
        </w:tc>
      </w:tr>
      <w:tr w:rsidR="004434AF" w:rsidRPr="00C67005" w14:paraId="471F47A1"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D07DAD" w14:textId="77777777" w:rsidR="004434AF" w:rsidRPr="00C67005" w:rsidRDefault="004434AF" w:rsidP="00732D6A">
            <w:pPr>
              <w:pStyle w:val="rowtabella0"/>
              <w:rPr>
                <w:color w:val="002060"/>
              </w:rPr>
            </w:pPr>
            <w:r w:rsidRPr="00C67005">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23FB8"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368F0"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D72AA"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4B56E"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12D5B"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5C139"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24DEC" w14:textId="77777777" w:rsidR="004434AF" w:rsidRPr="00C67005" w:rsidRDefault="004434AF" w:rsidP="00732D6A">
            <w:pPr>
              <w:pStyle w:val="rowtabella0"/>
              <w:jc w:val="center"/>
              <w:rPr>
                <w:color w:val="002060"/>
              </w:rPr>
            </w:pPr>
            <w:r w:rsidRPr="00C670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422A3"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1A121" w14:textId="77777777" w:rsidR="004434AF" w:rsidRPr="00C67005" w:rsidRDefault="004434AF" w:rsidP="00732D6A">
            <w:pPr>
              <w:pStyle w:val="rowtabella0"/>
              <w:jc w:val="center"/>
              <w:rPr>
                <w:color w:val="002060"/>
              </w:rPr>
            </w:pPr>
            <w:r w:rsidRPr="00C67005">
              <w:rPr>
                <w:color w:val="002060"/>
              </w:rPr>
              <w:t>0</w:t>
            </w:r>
          </w:p>
        </w:tc>
      </w:tr>
      <w:tr w:rsidR="004434AF" w:rsidRPr="00C67005" w14:paraId="6D7E8111" w14:textId="77777777" w:rsidTr="00732D6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0BC0C2" w14:textId="77777777" w:rsidR="004434AF" w:rsidRPr="00C67005" w:rsidRDefault="004434AF" w:rsidP="00732D6A">
            <w:pPr>
              <w:pStyle w:val="rowtabella0"/>
              <w:rPr>
                <w:color w:val="002060"/>
              </w:rPr>
            </w:pPr>
            <w:r w:rsidRPr="00C67005">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EA113"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6447E"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E99DF"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1E2D7"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8425A"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62DEA"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C6532" w14:textId="77777777" w:rsidR="004434AF" w:rsidRPr="00C67005" w:rsidRDefault="004434AF" w:rsidP="00732D6A">
            <w:pPr>
              <w:pStyle w:val="rowtabella0"/>
              <w:jc w:val="center"/>
              <w:rPr>
                <w:color w:val="002060"/>
              </w:rPr>
            </w:pPr>
            <w:r w:rsidRPr="00C6700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2D3F4" w14:textId="77777777" w:rsidR="004434AF" w:rsidRPr="00C67005" w:rsidRDefault="004434AF" w:rsidP="00732D6A">
            <w:pPr>
              <w:pStyle w:val="rowtabella0"/>
              <w:jc w:val="center"/>
              <w:rPr>
                <w:color w:val="002060"/>
              </w:rPr>
            </w:pPr>
            <w:r w:rsidRPr="00C670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A1899" w14:textId="77777777" w:rsidR="004434AF" w:rsidRPr="00C67005" w:rsidRDefault="004434AF" w:rsidP="00732D6A">
            <w:pPr>
              <w:pStyle w:val="rowtabella0"/>
              <w:jc w:val="center"/>
              <w:rPr>
                <w:color w:val="002060"/>
              </w:rPr>
            </w:pPr>
            <w:r w:rsidRPr="00C67005">
              <w:rPr>
                <w:color w:val="002060"/>
              </w:rPr>
              <w:t>0</w:t>
            </w:r>
          </w:p>
        </w:tc>
      </w:tr>
    </w:tbl>
    <w:p w14:paraId="292A6110" w14:textId="77777777" w:rsidR="004434AF" w:rsidRPr="00C67005" w:rsidRDefault="004434AF" w:rsidP="004434AF">
      <w:pPr>
        <w:pStyle w:val="breakline"/>
        <w:rPr>
          <w:rFonts w:eastAsiaTheme="minorEastAsia"/>
          <w:color w:val="002060"/>
        </w:rPr>
      </w:pPr>
    </w:p>
    <w:p w14:paraId="59DA6E44" w14:textId="77777777" w:rsidR="004434AF" w:rsidRPr="00C67005" w:rsidRDefault="004434AF" w:rsidP="004434AF">
      <w:pPr>
        <w:pStyle w:val="breakline"/>
        <w:rPr>
          <w:color w:val="002060"/>
        </w:rPr>
      </w:pPr>
    </w:p>
    <w:p w14:paraId="2BC4FD2C" w14:textId="77777777" w:rsidR="004434AF" w:rsidRPr="00C67005" w:rsidRDefault="004434AF" w:rsidP="004434AF">
      <w:pPr>
        <w:pStyle w:val="sottotitolocampionato10"/>
        <w:rPr>
          <w:color w:val="002060"/>
        </w:rPr>
      </w:pPr>
      <w:r w:rsidRPr="00C6700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434AF" w:rsidRPr="00C67005" w14:paraId="14F54D5F" w14:textId="77777777" w:rsidTr="00732D6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14BFD" w14:textId="77777777" w:rsidR="004434AF" w:rsidRPr="00C67005" w:rsidRDefault="004434AF" w:rsidP="00732D6A">
            <w:pPr>
              <w:pStyle w:val="headertabella0"/>
              <w:rPr>
                <w:color w:val="002060"/>
              </w:rPr>
            </w:pPr>
            <w:r w:rsidRPr="00C6700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CFBEE" w14:textId="77777777" w:rsidR="004434AF" w:rsidRPr="00C67005" w:rsidRDefault="004434AF" w:rsidP="00732D6A">
            <w:pPr>
              <w:pStyle w:val="headertabella0"/>
              <w:rPr>
                <w:color w:val="002060"/>
              </w:rPr>
            </w:pPr>
            <w:r w:rsidRPr="00C6700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9BD30" w14:textId="77777777" w:rsidR="004434AF" w:rsidRPr="00C67005" w:rsidRDefault="004434AF" w:rsidP="00732D6A">
            <w:pPr>
              <w:pStyle w:val="headertabella0"/>
              <w:rPr>
                <w:color w:val="002060"/>
              </w:rPr>
            </w:pPr>
            <w:r w:rsidRPr="00C6700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FBD193" w14:textId="77777777" w:rsidR="004434AF" w:rsidRPr="00C67005" w:rsidRDefault="004434AF" w:rsidP="00732D6A">
            <w:pPr>
              <w:pStyle w:val="headertabella0"/>
              <w:rPr>
                <w:color w:val="002060"/>
              </w:rPr>
            </w:pPr>
            <w:r w:rsidRPr="00C6700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3C6E5" w14:textId="77777777" w:rsidR="004434AF" w:rsidRPr="00C67005" w:rsidRDefault="004434AF" w:rsidP="00732D6A">
            <w:pPr>
              <w:pStyle w:val="headertabella0"/>
              <w:rPr>
                <w:color w:val="002060"/>
              </w:rPr>
            </w:pPr>
            <w:r w:rsidRPr="00C6700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123EDE" w14:textId="77777777" w:rsidR="004434AF" w:rsidRPr="00C67005" w:rsidRDefault="004434AF" w:rsidP="00732D6A">
            <w:pPr>
              <w:pStyle w:val="headertabella0"/>
              <w:rPr>
                <w:color w:val="002060"/>
              </w:rPr>
            </w:pPr>
            <w:r w:rsidRPr="00C6700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2B846" w14:textId="77777777" w:rsidR="004434AF" w:rsidRPr="00C67005" w:rsidRDefault="004434AF" w:rsidP="00732D6A">
            <w:pPr>
              <w:pStyle w:val="headertabella0"/>
              <w:rPr>
                <w:color w:val="002060"/>
              </w:rPr>
            </w:pPr>
            <w:r w:rsidRPr="00C6700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3FF03" w14:textId="77777777" w:rsidR="004434AF" w:rsidRPr="00C67005" w:rsidRDefault="004434AF" w:rsidP="00732D6A">
            <w:pPr>
              <w:pStyle w:val="headertabella0"/>
              <w:rPr>
                <w:color w:val="002060"/>
              </w:rPr>
            </w:pPr>
            <w:r w:rsidRPr="00C6700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B0F07" w14:textId="77777777" w:rsidR="004434AF" w:rsidRPr="00C67005" w:rsidRDefault="004434AF" w:rsidP="00732D6A">
            <w:pPr>
              <w:pStyle w:val="headertabella0"/>
              <w:rPr>
                <w:color w:val="002060"/>
              </w:rPr>
            </w:pPr>
            <w:r w:rsidRPr="00C6700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C3977" w14:textId="77777777" w:rsidR="004434AF" w:rsidRPr="00C67005" w:rsidRDefault="004434AF" w:rsidP="00732D6A">
            <w:pPr>
              <w:pStyle w:val="headertabella0"/>
              <w:rPr>
                <w:color w:val="002060"/>
              </w:rPr>
            </w:pPr>
            <w:r w:rsidRPr="00C67005">
              <w:rPr>
                <w:color w:val="002060"/>
              </w:rPr>
              <w:t>PE</w:t>
            </w:r>
          </w:p>
        </w:tc>
      </w:tr>
      <w:tr w:rsidR="004434AF" w:rsidRPr="00C67005" w14:paraId="08732DBF" w14:textId="77777777" w:rsidTr="00732D6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A5DF66" w14:textId="77777777" w:rsidR="004434AF" w:rsidRPr="00C67005" w:rsidRDefault="004434AF" w:rsidP="00732D6A">
            <w:pPr>
              <w:pStyle w:val="rowtabella0"/>
              <w:rPr>
                <w:color w:val="002060"/>
              </w:rPr>
            </w:pPr>
            <w:r w:rsidRPr="00C67005">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81422"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95283"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F56A9"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C80E3"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96918"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19562" w14:textId="77777777" w:rsidR="004434AF" w:rsidRPr="00C67005" w:rsidRDefault="004434AF" w:rsidP="00732D6A">
            <w:pPr>
              <w:pStyle w:val="rowtabella0"/>
              <w:jc w:val="center"/>
              <w:rPr>
                <w:color w:val="002060"/>
              </w:rPr>
            </w:pPr>
            <w:r w:rsidRPr="00C670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CBE5F"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02052" w14:textId="77777777" w:rsidR="004434AF" w:rsidRPr="00C67005" w:rsidRDefault="004434AF" w:rsidP="00732D6A">
            <w:pPr>
              <w:pStyle w:val="rowtabella0"/>
              <w:jc w:val="center"/>
              <w:rPr>
                <w:color w:val="002060"/>
              </w:rPr>
            </w:pPr>
            <w:r w:rsidRPr="00C670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4D383" w14:textId="77777777" w:rsidR="004434AF" w:rsidRPr="00C67005" w:rsidRDefault="004434AF" w:rsidP="00732D6A">
            <w:pPr>
              <w:pStyle w:val="rowtabella0"/>
              <w:jc w:val="center"/>
              <w:rPr>
                <w:color w:val="002060"/>
              </w:rPr>
            </w:pPr>
            <w:r w:rsidRPr="00C67005">
              <w:rPr>
                <w:color w:val="002060"/>
              </w:rPr>
              <w:t>0</w:t>
            </w:r>
          </w:p>
        </w:tc>
      </w:tr>
      <w:tr w:rsidR="004434AF" w:rsidRPr="00C67005" w14:paraId="1CB2CE29"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AEB41B" w14:textId="77777777" w:rsidR="004434AF" w:rsidRPr="00C67005" w:rsidRDefault="004434AF" w:rsidP="00732D6A">
            <w:pPr>
              <w:pStyle w:val="rowtabella0"/>
              <w:rPr>
                <w:color w:val="002060"/>
              </w:rPr>
            </w:pPr>
            <w:r w:rsidRPr="00C67005">
              <w:rPr>
                <w:color w:val="002060"/>
              </w:rPr>
              <w:lastRenderedPageBreak/>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040BB"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0265D"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CB539"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113B7"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E1C50"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0F1D2"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9C714"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7102D"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453E1" w14:textId="77777777" w:rsidR="004434AF" w:rsidRPr="00C67005" w:rsidRDefault="004434AF" w:rsidP="00732D6A">
            <w:pPr>
              <w:pStyle w:val="rowtabella0"/>
              <w:jc w:val="center"/>
              <w:rPr>
                <w:color w:val="002060"/>
              </w:rPr>
            </w:pPr>
            <w:r w:rsidRPr="00C67005">
              <w:rPr>
                <w:color w:val="002060"/>
              </w:rPr>
              <w:t>0</w:t>
            </w:r>
          </w:p>
        </w:tc>
      </w:tr>
      <w:tr w:rsidR="004434AF" w:rsidRPr="00C67005" w14:paraId="05A4B832"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9BB232" w14:textId="63EFB0DE" w:rsidR="004434AF" w:rsidRPr="004434AF" w:rsidRDefault="004434AF" w:rsidP="004434AF">
            <w:pPr>
              <w:pStyle w:val="breakline"/>
              <w:rPr>
                <w:rFonts w:ascii="Arial" w:hAnsi="Arial" w:cs="Arial"/>
                <w:color w:val="002060"/>
              </w:rPr>
            </w:pPr>
            <w:r w:rsidRPr="004434AF">
              <w:rPr>
                <w:rFonts w:ascii="Arial" w:hAnsi="Arial" w:cs="Arial"/>
                <w:color w:val="002060"/>
              </w:rPr>
              <w:t>A.S.D. CHIARAVALLE FUTSAL</w:t>
            </w:r>
            <w:r w:rsidRPr="004434AF">
              <w:rPr>
                <w:rFonts w:ascii="Arial" w:hAnsi="Arial" w:cs="Arial"/>
                <w:color w:val="002060"/>
              </w:rPr>
              <w:t xml:space="preserve"> </w:t>
            </w:r>
            <w:r w:rsidRPr="004434AF">
              <w:rPr>
                <w:rFonts w:ascii="Arial" w:hAnsi="Arial" w:cs="Arial"/>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FDD96"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4B0E3"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2D5CC"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0CB14"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B7B2E"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18766"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43F47" w14:textId="77777777" w:rsidR="004434AF" w:rsidRPr="00C67005" w:rsidRDefault="004434AF" w:rsidP="00732D6A">
            <w:pPr>
              <w:pStyle w:val="rowtabella0"/>
              <w:jc w:val="center"/>
              <w:rPr>
                <w:color w:val="002060"/>
              </w:rPr>
            </w:pPr>
            <w:r w:rsidRPr="00C670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C5DDB"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99D4F" w14:textId="77777777" w:rsidR="004434AF" w:rsidRPr="00C67005" w:rsidRDefault="004434AF" w:rsidP="00732D6A">
            <w:pPr>
              <w:pStyle w:val="rowtabella0"/>
              <w:jc w:val="center"/>
              <w:rPr>
                <w:color w:val="002060"/>
              </w:rPr>
            </w:pPr>
            <w:r w:rsidRPr="00C67005">
              <w:rPr>
                <w:color w:val="002060"/>
              </w:rPr>
              <w:t>0</w:t>
            </w:r>
          </w:p>
        </w:tc>
      </w:tr>
      <w:tr w:rsidR="004434AF" w:rsidRPr="00C67005" w14:paraId="34D60A96"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3AF723" w14:textId="77777777" w:rsidR="004434AF" w:rsidRPr="00C67005" w:rsidRDefault="004434AF" w:rsidP="00732D6A">
            <w:pPr>
              <w:pStyle w:val="rowtabella0"/>
              <w:rPr>
                <w:color w:val="002060"/>
              </w:rPr>
            </w:pPr>
            <w:r w:rsidRPr="00C67005">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7AA32"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907A5"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729B8"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85D73"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5C3F1"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AD31C"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1BBD9" w14:textId="77777777" w:rsidR="004434AF" w:rsidRPr="00C67005" w:rsidRDefault="004434AF" w:rsidP="00732D6A">
            <w:pPr>
              <w:pStyle w:val="rowtabella0"/>
              <w:jc w:val="center"/>
              <w:rPr>
                <w:color w:val="002060"/>
              </w:rPr>
            </w:pPr>
            <w:r w:rsidRPr="00C670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07C81"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52055" w14:textId="77777777" w:rsidR="004434AF" w:rsidRPr="00C67005" w:rsidRDefault="004434AF" w:rsidP="00732D6A">
            <w:pPr>
              <w:pStyle w:val="rowtabella0"/>
              <w:jc w:val="center"/>
              <w:rPr>
                <w:color w:val="002060"/>
              </w:rPr>
            </w:pPr>
            <w:r w:rsidRPr="00C67005">
              <w:rPr>
                <w:color w:val="002060"/>
              </w:rPr>
              <w:t>0</w:t>
            </w:r>
          </w:p>
        </w:tc>
      </w:tr>
      <w:tr w:rsidR="004434AF" w:rsidRPr="00C67005" w14:paraId="573D8C13"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60EEB1" w14:textId="77777777" w:rsidR="004434AF" w:rsidRPr="00C67005" w:rsidRDefault="004434AF" w:rsidP="00732D6A">
            <w:pPr>
              <w:pStyle w:val="rowtabella0"/>
              <w:rPr>
                <w:color w:val="002060"/>
              </w:rPr>
            </w:pPr>
            <w:r w:rsidRPr="00C67005">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1B9BE"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F85C3"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B7E94"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3CD74"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DC53D"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496CA"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9B739"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6D882"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C9BB0" w14:textId="77777777" w:rsidR="004434AF" w:rsidRPr="00C67005" w:rsidRDefault="004434AF" w:rsidP="00732D6A">
            <w:pPr>
              <w:pStyle w:val="rowtabella0"/>
              <w:jc w:val="center"/>
              <w:rPr>
                <w:color w:val="002060"/>
              </w:rPr>
            </w:pPr>
            <w:r w:rsidRPr="00C67005">
              <w:rPr>
                <w:color w:val="002060"/>
              </w:rPr>
              <w:t>0</w:t>
            </w:r>
          </w:p>
        </w:tc>
      </w:tr>
      <w:tr w:rsidR="004434AF" w:rsidRPr="00C67005" w14:paraId="4A161D13"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338646" w14:textId="77777777" w:rsidR="004434AF" w:rsidRPr="00C67005" w:rsidRDefault="004434AF" w:rsidP="00732D6A">
            <w:pPr>
              <w:pStyle w:val="rowtabella0"/>
              <w:rPr>
                <w:color w:val="002060"/>
              </w:rPr>
            </w:pPr>
            <w:r w:rsidRPr="00C67005">
              <w:rPr>
                <w:color w:val="002060"/>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30F50"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F287C"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0EE44"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1A303"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76AAD"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45EB8"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273A9"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C0ACA"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6AC8A" w14:textId="77777777" w:rsidR="004434AF" w:rsidRPr="00C67005" w:rsidRDefault="004434AF" w:rsidP="00732D6A">
            <w:pPr>
              <w:pStyle w:val="rowtabella0"/>
              <w:jc w:val="center"/>
              <w:rPr>
                <w:color w:val="002060"/>
              </w:rPr>
            </w:pPr>
            <w:r w:rsidRPr="00C67005">
              <w:rPr>
                <w:color w:val="002060"/>
              </w:rPr>
              <w:t>0</w:t>
            </w:r>
          </w:p>
        </w:tc>
      </w:tr>
      <w:tr w:rsidR="004434AF" w:rsidRPr="00C67005" w14:paraId="3E2EBD9B"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662DCE" w14:textId="77777777" w:rsidR="004434AF" w:rsidRPr="00C67005" w:rsidRDefault="004434AF" w:rsidP="00732D6A">
            <w:pPr>
              <w:pStyle w:val="rowtabella0"/>
              <w:rPr>
                <w:color w:val="002060"/>
              </w:rPr>
            </w:pPr>
            <w:r w:rsidRPr="00C67005">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811BF"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DCB64"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09098"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80C2E"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82F61"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E80F1"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57C2F"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A00B8"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A9764" w14:textId="77777777" w:rsidR="004434AF" w:rsidRPr="00C67005" w:rsidRDefault="004434AF" w:rsidP="00732D6A">
            <w:pPr>
              <w:pStyle w:val="rowtabella0"/>
              <w:jc w:val="center"/>
              <w:rPr>
                <w:color w:val="002060"/>
              </w:rPr>
            </w:pPr>
            <w:r w:rsidRPr="00C67005">
              <w:rPr>
                <w:color w:val="002060"/>
              </w:rPr>
              <w:t>0</w:t>
            </w:r>
          </w:p>
        </w:tc>
      </w:tr>
      <w:tr w:rsidR="004434AF" w:rsidRPr="00C67005" w14:paraId="0C355568"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2CBAD4" w14:textId="77777777" w:rsidR="004434AF" w:rsidRPr="00C67005" w:rsidRDefault="004434AF" w:rsidP="00732D6A">
            <w:pPr>
              <w:pStyle w:val="rowtabella0"/>
              <w:rPr>
                <w:color w:val="002060"/>
              </w:rPr>
            </w:pPr>
            <w:r w:rsidRPr="00C67005">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8107D"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D4B1A"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6E70F"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AF049"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0DF16"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B1C2C"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48660" w14:textId="77777777" w:rsidR="004434AF" w:rsidRPr="00C67005" w:rsidRDefault="004434AF" w:rsidP="00732D6A">
            <w:pPr>
              <w:pStyle w:val="rowtabella0"/>
              <w:jc w:val="center"/>
              <w:rPr>
                <w:color w:val="002060"/>
              </w:rPr>
            </w:pPr>
            <w:r w:rsidRPr="00C670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3C1CF"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ED243" w14:textId="77777777" w:rsidR="004434AF" w:rsidRPr="00C67005" w:rsidRDefault="004434AF" w:rsidP="00732D6A">
            <w:pPr>
              <w:pStyle w:val="rowtabella0"/>
              <w:jc w:val="center"/>
              <w:rPr>
                <w:color w:val="002060"/>
              </w:rPr>
            </w:pPr>
            <w:r w:rsidRPr="00C67005">
              <w:rPr>
                <w:color w:val="002060"/>
              </w:rPr>
              <w:t>0</w:t>
            </w:r>
          </w:p>
        </w:tc>
      </w:tr>
      <w:tr w:rsidR="004434AF" w:rsidRPr="00C67005" w14:paraId="2E9449FE"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1A38A4" w14:textId="77777777" w:rsidR="004434AF" w:rsidRPr="00C67005" w:rsidRDefault="004434AF" w:rsidP="00732D6A">
            <w:pPr>
              <w:pStyle w:val="rowtabella0"/>
              <w:rPr>
                <w:color w:val="002060"/>
              </w:rPr>
            </w:pPr>
            <w:r w:rsidRPr="00C67005">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BDED2"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FDFB4"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5C5D1"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2E36D"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BBA38"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3C638"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81DF2"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1B152"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C598E" w14:textId="77777777" w:rsidR="004434AF" w:rsidRPr="00C67005" w:rsidRDefault="004434AF" w:rsidP="00732D6A">
            <w:pPr>
              <w:pStyle w:val="rowtabella0"/>
              <w:jc w:val="center"/>
              <w:rPr>
                <w:color w:val="002060"/>
              </w:rPr>
            </w:pPr>
            <w:r w:rsidRPr="00C67005">
              <w:rPr>
                <w:color w:val="002060"/>
              </w:rPr>
              <w:t>0</w:t>
            </w:r>
          </w:p>
        </w:tc>
      </w:tr>
      <w:tr w:rsidR="004434AF" w:rsidRPr="00C67005" w14:paraId="20E27AD6"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E771F7" w14:textId="77777777" w:rsidR="004434AF" w:rsidRPr="00C67005" w:rsidRDefault="004434AF" w:rsidP="00732D6A">
            <w:pPr>
              <w:pStyle w:val="rowtabella0"/>
              <w:rPr>
                <w:color w:val="002060"/>
              </w:rPr>
            </w:pPr>
            <w:r w:rsidRPr="00C67005">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BB84C"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9EB7D"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BF6DF"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AA864"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B0D4D"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9F7F2"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9E8DC"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739FB"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827FA" w14:textId="77777777" w:rsidR="004434AF" w:rsidRPr="00C67005" w:rsidRDefault="004434AF" w:rsidP="00732D6A">
            <w:pPr>
              <w:pStyle w:val="rowtabella0"/>
              <w:jc w:val="center"/>
              <w:rPr>
                <w:color w:val="002060"/>
              </w:rPr>
            </w:pPr>
            <w:r w:rsidRPr="00C67005">
              <w:rPr>
                <w:color w:val="002060"/>
              </w:rPr>
              <w:t>0</w:t>
            </w:r>
          </w:p>
        </w:tc>
      </w:tr>
      <w:tr w:rsidR="004434AF" w:rsidRPr="00C67005" w14:paraId="0AAD8991"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8F357E" w14:textId="77777777" w:rsidR="004434AF" w:rsidRPr="00C67005" w:rsidRDefault="004434AF" w:rsidP="00732D6A">
            <w:pPr>
              <w:pStyle w:val="rowtabella0"/>
              <w:rPr>
                <w:color w:val="002060"/>
              </w:rPr>
            </w:pPr>
            <w:r w:rsidRPr="00C67005">
              <w:rPr>
                <w:color w:val="002060"/>
              </w:rPr>
              <w:t>US MONTEMARCIANESE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3DCC5"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93BAC"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3019C"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1AC7D"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32A21"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3EB10"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D8BB3"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4FF0F"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9C2A8" w14:textId="77777777" w:rsidR="004434AF" w:rsidRPr="00C67005" w:rsidRDefault="004434AF" w:rsidP="00732D6A">
            <w:pPr>
              <w:pStyle w:val="rowtabella0"/>
              <w:jc w:val="center"/>
              <w:rPr>
                <w:color w:val="002060"/>
              </w:rPr>
            </w:pPr>
            <w:r w:rsidRPr="00C67005">
              <w:rPr>
                <w:color w:val="002060"/>
              </w:rPr>
              <w:t>0</w:t>
            </w:r>
          </w:p>
        </w:tc>
      </w:tr>
      <w:tr w:rsidR="004434AF" w:rsidRPr="00C67005" w14:paraId="43B84264" w14:textId="77777777" w:rsidTr="00732D6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832DC2" w14:textId="77777777" w:rsidR="004434AF" w:rsidRPr="00C67005" w:rsidRDefault="004434AF" w:rsidP="00732D6A">
            <w:pPr>
              <w:pStyle w:val="rowtabella0"/>
              <w:rPr>
                <w:color w:val="002060"/>
              </w:rPr>
            </w:pPr>
            <w:r w:rsidRPr="00C67005">
              <w:rPr>
                <w:color w:val="002060"/>
              </w:rPr>
              <w:t xml:space="preserve">A.S.D. </w:t>
            </w:r>
            <w:proofErr w:type="gramStart"/>
            <w:r w:rsidRPr="00C67005">
              <w:rPr>
                <w:color w:val="002060"/>
              </w:rPr>
              <w:t>CITTA</w:t>
            </w:r>
            <w:proofErr w:type="gramEnd"/>
            <w:r w:rsidRPr="00C67005">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F3A27"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6B95E"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224C4"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92FF9"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222D8"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FABEE" w14:textId="77777777" w:rsidR="004434AF" w:rsidRPr="00C67005" w:rsidRDefault="004434AF" w:rsidP="00732D6A">
            <w:pPr>
              <w:pStyle w:val="rowtabella0"/>
              <w:jc w:val="center"/>
              <w:rPr>
                <w:color w:val="002060"/>
              </w:rPr>
            </w:pPr>
            <w:r w:rsidRPr="00C670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3C625" w14:textId="77777777" w:rsidR="004434AF" w:rsidRPr="00C67005" w:rsidRDefault="004434AF" w:rsidP="00732D6A">
            <w:pPr>
              <w:pStyle w:val="rowtabella0"/>
              <w:jc w:val="center"/>
              <w:rPr>
                <w:color w:val="002060"/>
              </w:rPr>
            </w:pPr>
            <w:r w:rsidRPr="00C670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53683"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8F47D" w14:textId="77777777" w:rsidR="004434AF" w:rsidRPr="00C67005" w:rsidRDefault="004434AF" w:rsidP="00732D6A">
            <w:pPr>
              <w:pStyle w:val="rowtabella0"/>
              <w:jc w:val="center"/>
              <w:rPr>
                <w:color w:val="002060"/>
              </w:rPr>
            </w:pPr>
            <w:r w:rsidRPr="00C67005">
              <w:rPr>
                <w:color w:val="002060"/>
              </w:rPr>
              <w:t>1</w:t>
            </w:r>
          </w:p>
        </w:tc>
      </w:tr>
    </w:tbl>
    <w:p w14:paraId="0ED7CE26" w14:textId="77777777" w:rsidR="004434AF" w:rsidRPr="00C67005" w:rsidRDefault="004434AF" w:rsidP="004434AF">
      <w:pPr>
        <w:pStyle w:val="breakline"/>
        <w:rPr>
          <w:rFonts w:eastAsiaTheme="minorEastAsia"/>
          <w:color w:val="002060"/>
        </w:rPr>
      </w:pPr>
    </w:p>
    <w:p w14:paraId="080C36CA" w14:textId="77777777" w:rsidR="004434AF" w:rsidRPr="00C67005" w:rsidRDefault="004434AF" w:rsidP="004434AF">
      <w:pPr>
        <w:pStyle w:val="breakline"/>
        <w:rPr>
          <w:color w:val="002060"/>
        </w:rPr>
      </w:pPr>
    </w:p>
    <w:p w14:paraId="579E9296" w14:textId="77777777" w:rsidR="004434AF" w:rsidRPr="00C67005" w:rsidRDefault="004434AF" w:rsidP="004434AF">
      <w:pPr>
        <w:pStyle w:val="sottotitolocampionato10"/>
        <w:rPr>
          <w:color w:val="002060"/>
        </w:rPr>
      </w:pPr>
      <w:r w:rsidRPr="00C67005">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434AF" w:rsidRPr="00C67005" w14:paraId="7EB0497A" w14:textId="77777777" w:rsidTr="00732D6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A6EF6" w14:textId="77777777" w:rsidR="004434AF" w:rsidRPr="00C67005" w:rsidRDefault="004434AF" w:rsidP="00732D6A">
            <w:pPr>
              <w:pStyle w:val="headertabella0"/>
              <w:rPr>
                <w:color w:val="002060"/>
              </w:rPr>
            </w:pPr>
            <w:r w:rsidRPr="00C6700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2FD7D8" w14:textId="77777777" w:rsidR="004434AF" w:rsidRPr="00C67005" w:rsidRDefault="004434AF" w:rsidP="00732D6A">
            <w:pPr>
              <w:pStyle w:val="headertabella0"/>
              <w:rPr>
                <w:color w:val="002060"/>
              </w:rPr>
            </w:pPr>
            <w:r w:rsidRPr="00C6700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83256" w14:textId="77777777" w:rsidR="004434AF" w:rsidRPr="00C67005" w:rsidRDefault="004434AF" w:rsidP="00732D6A">
            <w:pPr>
              <w:pStyle w:val="headertabella0"/>
              <w:rPr>
                <w:color w:val="002060"/>
              </w:rPr>
            </w:pPr>
            <w:r w:rsidRPr="00C6700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00846" w14:textId="77777777" w:rsidR="004434AF" w:rsidRPr="00C67005" w:rsidRDefault="004434AF" w:rsidP="00732D6A">
            <w:pPr>
              <w:pStyle w:val="headertabella0"/>
              <w:rPr>
                <w:color w:val="002060"/>
              </w:rPr>
            </w:pPr>
            <w:r w:rsidRPr="00C6700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A6003" w14:textId="77777777" w:rsidR="004434AF" w:rsidRPr="00C67005" w:rsidRDefault="004434AF" w:rsidP="00732D6A">
            <w:pPr>
              <w:pStyle w:val="headertabella0"/>
              <w:rPr>
                <w:color w:val="002060"/>
              </w:rPr>
            </w:pPr>
            <w:r w:rsidRPr="00C6700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23339" w14:textId="77777777" w:rsidR="004434AF" w:rsidRPr="00C67005" w:rsidRDefault="004434AF" w:rsidP="00732D6A">
            <w:pPr>
              <w:pStyle w:val="headertabella0"/>
              <w:rPr>
                <w:color w:val="002060"/>
              </w:rPr>
            </w:pPr>
            <w:r w:rsidRPr="00C6700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3ED45" w14:textId="77777777" w:rsidR="004434AF" w:rsidRPr="00C67005" w:rsidRDefault="004434AF" w:rsidP="00732D6A">
            <w:pPr>
              <w:pStyle w:val="headertabella0"/>
              <w:rPr>
                <w:color w:val="002060"/>
              </w:rPr>
            </w:pPr>
            <w:r w:rsidRPr="00C6700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2488E" w14:textId="77777777" w:rsidR="004434AF" w:rsidRPr="00C67005" w:rsidRDefault="004434AF" w:rsidP="00732D6A">
            <w:pPr>
              <w:pStyle w:val="headertabella0"/>
              <w:rPr>
                <w:color w:val="002060"/>
              </w:rPr>
            </w:pPr>
            <w:r w:rsidRPr="00C6700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65D48" w14:textId="77777777" w:rsidR="004434AF" w:rsidRPr="00C67005" w:rsidRDefault="004434AF" w:rsidP="00732D6A">
            <w:pPr>
              <w:pStyle w:val="headertabella0"/>
              <w:rPr>
                <w:color w:val="002060"/>
              </w:rPr>
            </w:pPr>
            <w:r w:rsidRPr="00C6700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56A00" w14:textId="77777777" w:rsidR="004434AF" w:rsidRPr="00C67005" w:rsidRDefault="004434AF" w:rsidP="00732D6A">
            <w:pPr>
              <w:pStyle w:val="headertabella0"/>
              <w:rPr>
                <w:color w:val="002060"/>
              </w:rPr>
            </w:pPr>
            <w:r w:rsidRPr="00C67005">
              <w:rPr>
                <w:color w:val="002060"/>
              </w:rPr>
              <w:t>PE</w:t>
            </w:r>
          </w:p>
        </w:tc>
      </w:tr>
      <w:tr w:rsidR="004434AF" w:rsidRPr="00C67005" w14:paraId="179FC210" w14:textId="77777777" w:rsidTr="00732D6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FFD876" w14:textId="77777777" w:rsidR="004434AF" w:rsidRPr="00C67005" w:rsidRDefault="004434AF" w:rsidP="00732D6A">
            <w:pPr>
              <w:pStyle w:val="rowtabella0"/>
              <w:rPr>
                <w:color w:val="002060"/>
              </w:rPr>
            </w:pPr>
            <w:r w:rsidRPr="00C67005">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00C8C"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E1CFE"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B16B7"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3272C"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2A1C5"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4D3C9" w14:textId="77777777" w:rsidR="004434AF" w:rsidRPr="00C67005" w:rsidRDefault="004434AF" w:rsidP="00732D6A">
            <w:pPr>
              <w:pStyle w:val="rowtabella0"/>
              <w:jc w:val="center"/>
              <w:rPr>
                <w:color w:val="002060"/>
              </w:rPr>
            </w:pPr>
            <w:r w:rsidRPr="00C670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DC254"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4D12D"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9A230" w14:textId="77777777" w:rsidR="004434AF" w:rsidRPr="00C67005" w:rsidRDefault="004434AF" w:rsidP="00732D6A">
            <w:pPr>
              <w:pStyle w:val="rowtabella0"/>
              <w:jc w:val="center"/>
              <w:rPr>
                <w:color w:val="002060"/>
              </w:rPr>
            </w:pPr>
            <w:r w:rsidRPr="00C67005">
              <w:rPr>
                <w:color w:val="002060"/>
              </w:rPr>
              <w:t>0</w:t>
            </w:r>
          </w:p>
        </w:tc>
      </w:tr>
      <w:tr w:rsidR="004434AF" w:rsidRPr="00C67005" w14:paraId="7AF0C0A6"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E4A33F" w14:textId="77777777" w:rsidR="004434AF" w:rsidRPr="00C67005" w:rsidRDefault="004434AF" w:rsidP="00732D6A">
            <w:pPr>
              <w:pStyle w:val="rowtabella0"/>
              <w:rPr>
                <w:color w:val="002060"/>
              </w:rPr>
            </w:pPr>
            <w:r w:rsidRPr="00C67005">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79402"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5EEAF"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2A73D"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685C9"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73375"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DD543" w14:textId="77777777" w:rsidR="004434AF" w:rsidRPr="00C67005" w:rsidRDefault="004434AF" w:rsidP="00732D6A">
            <w:pPr>
              <w:pStyle w:val="rowtabella0"/>
              <w:jc w:val="center"/>
              <w:rPr>
                <w:color w:val="002060"/>
              </w:rPr>
            </w:pPr>
            <w:r w:rsidRPr="00C6700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B494D"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7E044"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393FB" w14:textId="77777777" w:rsidR="004434AF" w:rsidRPr="00C67005" w:rsidRDefault="004434AF" w:rsidP="00732D6A">
            <w:pPr>
              <w:pStyle w:val="rowtabella0"/>
              <w:jc w:val="center"/>
              <w:rPr>
                <w:color w:val="002060"/>
              </w:rPr>
            </w:pPr>
            <w:r w:rsidRPr="00C67005">
              <w:rPr>
                <w:color w:val="002060"/>
              </w:rPr>
              <w:t>0</w:t>
            </w:r>
          </w:p>
        </w:tc>
      </w:tr>
      <w:tr w:rsidR="004434AF" w:rsidRPr="00C67005" w14:paraId="69B0A78B"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1B908D" w14:textId="77777777" w:rsidR="004434AF" w:rsidRPr="00C67005" w:rsidRDefault="004434AF" w:rsidP="00732D6A">
            <w:pPr>
              <w:pStyle w:val="rowtabella0"/>
              <w:rPr>
                <w:color w:val="002060"/>
              </w:rPr>
            </w:pPr>
            <w:r w:rsidRPr="00C67005">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52873"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D723C"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43E74"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CB163"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DD881"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78B2C" w14:textId="77777777" w:rsidR="004434AF" w:rsidRPr="00C67005" w:rsidRDefault="004434AF" w:rsidP="00732D6A">
            <w:pPr>
              <w:pStyle w:val="rowtabella0"/>
              <w:jc w:val="center"/>
              <w:rPr>
                <w:color w:val="002060"/>
              </w:rPr>
            </w:pPr>
            <w:r w:rsidRPr="00C6700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2B898"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05163" w14:textId="77777777" w:rsidR="004434AF" w:rsidRPr="00C67005" w:rsidRDefault="004434AF" w:rsidP="00732D6A">
            <w:pPr>
              <w:pStyle w:val="rowtabella0"/>
              <w:jc w:val="center"/>
              <w:rPr>
                <w:color w:val="002060"/>
              </w:rPr>
            </w:pPr>
            <w:r w:rsidRPr="00C670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EFA99" w14:textId="77777777" w:rsidR="004434AF" w:rsidRPr="00C67005" w:rsidRDefault="004434AF" w:rsidP="00732D6A">
            <w:pPr>
              <w:pStyle w:val="rowtabella0"/>
              <w:jc w:val="center"/>
              <w:rPr>
                <w:color w:val="002060"/>
              </w:rPr>
            </w:pPr>
            <w:r w:rsidRPr="00C67005">
              <w:rPr>
                <w:color w:val="002060"/>
              </w:rPr>
              <w:t>0</w:t>
            </w:r>
          </w:p>
        </w:tc>
      </w:tr>
      <w:tr w:rsidR="004434AF" w:rsidRPr="00C67005" w14:paraId="16A14544"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186D91" w14:textId="77777777" w:rsidR="004434AF" w:rsidRPr="00C67005" w:rsidRDefault="004434AF" w:rsidP="00732D6A">
            <w:pPr>
              <w:pStyle w:val="rowtabella0"/>
              <w:rPr>
                <w:color w:val="002060"/>
              </w:rPr>
            </w:pPr>
            <w:r w:rsidRPr="00C67005">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026FE"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4DDE0"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0C11B"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CDD68"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6CC40"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69BA0"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D2404"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B6D98"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82647" w14:textId="77777777" w:rsidR="004434AF" w:rsidRPr="00C67005" w:rsidRDefault="004434AF" w:rsidP="00732D6A">
            <w:pPr>
              <w:pStyle w:val="rowtabella0"/>
              <w:jc w:val="center"/>
              <w:rPr>
                <w:color w:val="002060"/>
              </w:rPr>
            </w:pPr>
            <w:r w:rsidRPr="00C67005">
              <w:rPr>
                <w:color w:val="002060"/>
              </w:rPr>
              <w:t>0</w:t>
            </w:r>
          </w:p>
        </w:tc>
      </w:tr>
      <w:tr w:rsidR="004434AF" w:rsidRPr="00C67005" w14:paraId="790CB7FF"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EB0284" w14:textId="77777777" w:rsidR="004434AF" w:rsidRPr="00C67005" w:rsidRDefault="004434AF" w:rsidP="00732D6A">
            <w:pPr>
              <w:pStyle w:val="rowtabella0"/>
              <w:rPr>
                <w:color w:val="002060"/>
              </w:rPr>
            </w:pPr>
            <w:r w:rsidRPr="00C67005">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C605D"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9A488"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9B997"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1BAEF"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D3DEF"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DF53B" w14:textId="77777777" w:rsidR="004434AF" w:rsidRPr="00C67005" w:rsidRDefault="004434AF" w:rsidP="00732D6A">
            <w:pPr>
              <w:pStyle w:val="rowtabella0"/>
              <w:jc w:val="center"/>
              <w:rPr>
                <w:color w:val="002060"/>
              </w:rPr>
            </w:pPr>
            <w:r w:rsidRPr="00C670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5B892" w14:textId="77777777" w:rsidR="004434AF" w:rsidRPr="00C67005" w:rsidRDefault="004434AF" w:rsidP="00732D6A">
            <w:pPr>
              <w:pStyle w:val="rowtabella0"/>
              <w:jc w:val="center"/>
              <w:rPr>
                <w:color w:val="002060"/>
              </w:rPr>
            </w:pPr>
            <w:r w:rsidRPr="00C670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66E3D"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FF2A6" w14:textId="77777777" w:rsidR="004434AF" w:rsidRPr="00C67005" w:rsidRDefault="004434AF" w:rsidP="00732D6A">
            <w:pPr>
              <w:pStyle w:val="rowtabella0"/>
              <w:jc w:val="center"/>
              <w:rPr>
                <w:color w:val="002060"/>
              </w:rPr>
            </w:pPr>
            <w:r w:rsidRPr="00C67005">
              <w:rPr>
                <w:color w:val="002060"/>
              </w:rPr>
              <w:t>0</w:t>
            </w:r>
          </w:p>
        </w:tc>
      </w:tr>
      <w:tr w:rsidR="004434AF" w:rsidRPr="00C67005" w14:paraId="64D56B40"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FBAED7" w14:textId="77777777" w:rsidR="004434AF" w:rsidRPr="00C67005" w:rsidRDefault="004434AF" w:rsidP="00732D6A">
            <w:pPr>
              <w:pStyle w:val="rowtabella0"/>
              <w:rPr>
                <w:color w:val="002060"/>
              </w:rPr>
            </w:pPr>
            <w:r w:rsidRPr="00C67005">
              <w:rPr>
                <w:color w:val="002060"/>
              </w:rPr>
              <w:t>A.S.D. ESANATOGLIA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F5C07"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A3E01"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96E73"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F1390"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E305C"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22A57" w14:textId="77777777" w:rsidR="004434AF" w:rsidRPr="00C67005" w:rsidRDefault="004434AF" w:rsidP="00732D6A">
            <w:pPr>
              <w:pStyle w:val="rowtabella0"/>
              <w:jc w:val="center"/>
              <w:rPr>
                <w:color w:val="002060"/>
              </w:rPr>
            </w:pPr>
            <w:r w:rsidRPr="00C670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F1B41" w14:textId="77777777" w:rsidR="004434AF" w:rsidRPr="00C67005" w:rsidRDefault="004434AF" w:rsidP="00732D6A">
            <w:pPr>
              <w:pStyle w:val="rowtabella0"/>
              <w:jc w:val="center"/>
              <w:rPr>
                <w:color w:val="002060"/>
              </w:rPr>
            </w:pPr>
            <w:r w:rsidRPr="00C670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569AD"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3DC40" w14:textId="77777777" w:rsidR="004434AF" w:rsidRPr="00C67005" w:rsidRDefault="004434AF" w:rsidP="00732D6A">
            <w:pPr>
              <w:pStyle w:val="rowtabella0"/>
              <w:jc w:val="center"/>
              <w:rPr>
                <w:color w:val="002060"/>
              </w:rPr>
            </w:pPr>
            <w:r w:rsidRPr="00C67005">
              <w:rPr>
                <w:color w:val="002060"/>
              </w:rPr>
              <w:t>0</w:t>
            </w:r>
          </w:p>
        </w:tc>
      </w:tr>
      <w:tr w:rsidR="004434AF" w:rsidRPr="00C67005" w14:paraId="09473158"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805495" w14:textId="77777777" w:rsidR="004434AF" w:rsidRPr="00C67005" w:rsidRDefault="004434AF" w:rsidP="00732D6A">
            <w:pPr>
              <w:pStyle w:val="rowtabella0"/>
              <w:rPr>
                <w:color w:val="002060"/>
              </w:rPr>
            </w:pPr>
            <w:r w:rsidRPr="00C67005">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9CC44"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E3B5F"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89038"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16C9D"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0ACAE"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D93C3" w14:textId="77777777" w:rsidR="004434AF" w:rsidRPr="00C67005" w:rsidRDefault="004434AF" w:rsidP="00732D6A">
            <w:pPr>
              <w:pStyle w:val="rowtabella0"/>
              <w:jc w:val="center"/>
              <w:rPr>
                <w:color w:val="002060"/>
              </w:rPr>
            </w:pPr>
            <w:r w:rsidRPr="00C670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A5FC2" w14:textId="77777777" w:rsidR="004434AF" w:rsidRPr="00C67005" w:rsidRDefault="004434AF" w:rsidP="00732D6A">
            <w:pPr>
              <w:pStyle w:val="rowtabella0"/>
              <w:jc w:val="center"/>
              <w:rPr>
                <w:color w:val="002060"/>
              </w:rPr>
            </w:pPr>
            <w:r w:rsidRPr="00C6700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846A2"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A6E52" w14:textId="77777777" w:rsidR="004434AF" w:rsidRPr="00C67005" w:rsidRDefault="004434AF" w:rsidP="00732D6A">
            <w:pPr>
              <w:pStyle w:val="rowtabella0"/>
              <w:jc w:val="center"/>
              <w:rPr>
                <w:color w:val="002060"/>
              </w:rPr>
            </w:pPr>
            <w:r w:rsidRPr="00C67005">
              <w:rPr>
                <w:color w:val="002060"/>
              </w:rPr>
              <w:t>0</w:t>
            </w:r>
          </w:p>
        </w:tc>
      </w:tr>
      <w:tr w:rsidR="004434AF" w:rsidRPr="00C67005" w14:paraId="44F48328"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3CB744" w14:textId="77777777" w:rsidR="004434AF" w:rsidRPr="00C67005" w:rsidRDefault="004434AF" w:rsidP="00732D6A">
            <w:pPr>
              <w:pStyle w:val="rowtabella0"/>
              <w:rPr>
                <w:color w:val="002060"/>
              </w:rPr>
            </w:pPr>
            <w:r w:rsidRPr="00C67005">
              <w:rPr>
                <w:color w:val="002060"/>
              </w:rPr>
              <w:t>A.S.D. FUTSAL SENTINUM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F6B51"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4E470"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C4047"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AC85A"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4CF07"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7316F" w14:textId="77777777" w:rsidR="004434AF" w:rsidRPr="00C67005" w:rsidRDefault="004434AF" w:rsidP="00732D6A">
            <w:pPr>
              <w:pStyle w:val="rowtabella0"/>
              <w:jc w:val="center"/>
              <w:rPr>
                <w:color w:val="002060"/>
              </w:rPr>
            </w:pPr>
            <w:r w:rsidRPr="00C670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04CC3"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D9BBA"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BDB9A" w14:textId="77777777" w:rsidR="004434AF" w:rsidRPr="00C67005" w:rsidRDefault="004434AF" w:rsidP="00732D6A">
            <w:pPr>
              <w:pStyle w:val="rowtabella0"/>
              <w:jc w:val="center"/>
              <w:rPr>
                <w:color w:val="002060"/>
              </w:rPr>
            </w:pPr>
            <w:r w:rsidRPr="00C67005">
              <w:rPr>
                <w:color w:val="002060"/>
              </w:rPr>
              <w:t>0</w:t>
            </w:r>
          </w:p>
        </w:tc>
      </w:tr>
      <w:tr w:rsidR="004434AF" w:rsidRPr="00C67005" w14:paraId="1E8B1A0E"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5868B3" w14:textId="77777777" w:rsidR="004434AF" w:rsidRPr="00C67005" w:rsidRDefault="004434AF" w:rsidP="00732D6A">
            <w:pPr>
              <w:pStyle w:val="rowtabella0"/>
              <w:rPr>
                <w:color w:val="002060"/>
              </w:rPr>
            </w:pPr>
            <w:r w:rsidRPr="00C67005">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58CB2"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35145"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19E48"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1FE4F"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5E17C"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82226" w14:textId="77777777" w:rsidR="004434AF" w:rsidRPr="00C67005" w:rsidRDefault="004434AF" w:rsidP="00732D6A">
            <w:pPr>
              <w:pStyle w:val="rowtabella0"/>
              <w:jc w:val="center"/>
              <w:rPr>
                <w:color w:val="002060"/>
              </w:rPr>
            </w:pPr>
            <w:r w:rsidRPr="00C670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2C5F3"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0D351"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7B4AC" w14:textId="77777777" w:rsidR="004434AF" w:rsidRPr="00C67005" w:rsidRDefault="004434AF" w:rsidP="00732D6A">
            <w:pPr>
              <w:pStyle w:val="rowtabella0"/>
              <w:jc w:val="center"/>
              <w:rPr>
                <w:color w:val="002060"/>
              </w:rPr>
            </w:pPr>
            <w:r w:rsidRPr="00C67005">
              <w:rPr>
                <w:color w:val="002060"/>
              </w:rPr>
              <w:t>0</w:t>
            </w:r>
          </w:p>
        </w:tc>
      </w:tr>
      <w:tr w:rsidR="004434AF" w:rsidRPr="00C67005" w14:paraId="51540A5B"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735052" w14:textId="77777777" w:rsidR="004434AF" w:rsidRPr="00C67005" w:rsidRDefault="004434AF" w:rsidP="00732D6A">
            <w:pPr>
              <w:pStyle w:val="rowtabella0"/>
              <w:rPr>
                <w:color w:val="002060"/>
              </w:rPr>
            </w:pPr>
            <w:r w:rsidRPr="00C67005">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D2D56"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10406"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43477"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DB4B6"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A9124"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F08EA"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5D5FF"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F5B13"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5ADAA" w14:textId="77777777" w:rsidR="004434AF" w:rsidRPr="00C67005" w:rsidRDefault="004434AF" w:rsidP="00732D6A">
            <w:pPr>
              <w:pStyle w:val="rowtabella0"/>
              <w:jc w:val="center"/>
              <w:rPr>
                <w:color w:val="002060"/>
              </w:rPr>
            </w:pPr>
            <w:r w:rsidRPr="00C67005">
              <w:rPr>
                <w:color w:val="002060"/>
              </w:rPr>
              <w:t>0</w:t>
            </w:r>
          </w:p>
        </w:tc>
      </w:tr>
      <w:tr w:rsidR="004434AF" w:rsidRPr="00C67005" w14:paraId="6E04A678"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1E165C" w14:textId="5EBACADC" w:rsidR="004434AF" w:rsidRPr="004434AF" w:rsidRDefault="004434AF" w:rsidP="004434AF">
            <w:pPr>
              <w:pStyle w:val="breakline"/>
              <w:rPr>
                <w:rFonts w:ascii="Arial" w:hAnsi="Arial" w:cs="Arial"/>
                <w:color w:val="002060"/>
              </w:rPr>
            </w:pPr>
            <w:r w:rsidRPr="004434AF">
              <w:rPr>
                <w:rFonts w:ascii="Arial" w:hAnsi="Arial" w:cs="Arial"/>
                <w:color w:val="002060"/>
              </w:rPr>
              <w:t>A.S.D. REAL FABRIANO</w:t>
            </w:r>
            <w:r w:rsidRPr="004434AF">
              <w:rPr>
                <w:rFonts w:ascii="Arial" w:hAnsi="Arial" w:cs="Arial"/>
                <w:color w:val="002060"/>
              </w:rPr>
              <w:t xml:space="preserve"> </w:t>
            </w:r>
            <w:r w:rsidRPr="004434AF">
              <w:rPr>
                <w:rFonts w:ascii="Arial" w:hAnsi="Arial" w:cs="Arial"/>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C7DF8"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975ED"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DCEFA"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A2A67"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9AC99"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F5B19"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6AF0B" w14:textId="77777777" w:rsidR="004434AF" w:rsidRPr="00C67005" w:rsidRDefault="004434AF" w:rsidP="00732D6A">
            <w:pPr>
              <w:pStyle w:val="rowtabella0"/>
              <w:jc w:val="center"/>
              <w:rPr>
                <w:color w:val="002060"/>
              </w:rPr>
            </w:pPr>
            <w:r w:rsidRPr="00C670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5EE1F"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CECC8" w14:textId="77777777" w:rsidR="004434AF" w:rsidRPr="00C67005" w:rsidRDefault="004434AF" w:rsidP="00732D6A">
            <w:pPr>
              <w:pStyle w:val="rowtabella0"/>
              <w:jc w:val="center"/>
              <w:rPr>
                <w:color w:val="002060"/>
              </w:rPr>
            </w:pPr>
            <w:r w:rsidRPr="00C67005">
              <w:rPr>
                <w:color w:val="002060"/>
              </w:rPr>
              <w:t>0</w:t>
            </w:r>
          </w:p>
        </w:tc>
      </w:tr>
      <w:tr w:rsidR="004434AF" w:rsidRPr="00C67005" w14:paraId="040DB336" w14:textId="77777777" w:rsidTr="00732D6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734680" w14:textId="77777777" w:rsidR="004434AF" w:rsidRPr="00C67005" w:rsidRDefault="004434AF" w:rsidP="00732D6A">
            <w:pPr>
              <w:pStyle w:val="rowtabella0"/>
              <w:rPr>
                <w:color w:val="002060"/>
              </w:rPr>
            </w:pPr>
            <w:r w:rsidRPr="00C67005">
              <w:rPr>
                <w:color w:val="002060"/>
              </w:rPr>
              <w:t>A.S.D. ROBUR MERGO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46E8C"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1C6B9"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1AD8D"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BEE4A"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14E4D"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5830A"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0F0C7" w14:textId="77777777" w:rsidR="004434AF" w:rsidRPr="00C67005" w:rsidRDefault="004434AF" w:rsidP="00732D6A">
            <w:pPr>
              <w:pStyle w:val="rowtabella0"/>
              <w:jc w:val="center"/>
              <w:rPr>
                <w:color w:val="002060"/>
              </w:rPr>
            </w:pPr>
            <w:r w:rsidRPr="00C670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1BA1E"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DD0BD" w14:textId="77777777" w:rsidR="004434AF" w:rsidRPr="00C67005" w:rsidRDefault="004434AF" w:rsidP="00732D6A">
            <w:pPr>
              <w:pStyle w:val="rowtabella0"/>
              <w:jc w:val="center"/>
              <w:rPr>
                <w:color w:val="002060"/>
              </w:rPr>
            </w:pPr>
            <w:r w:rsidRPr="00C67005">
              <w:rPr>
                <w:color w:val="002060"/>
              </w:rPr>
              <w:t>0</w:t>
            </w:r>
          </w:p>
        </w:tc>
      </w:tr>
    </w:tbl>
    <w:p w14:paraId="1CA0DC36" w14:textId="77777777" w:rsidR="004434AF" w:rsidRPr="00C67005" w:rsidRDefault="004434AF" w:rsidP="004434AF">
      <w:pPr>
        <w:pStyle w:val="breakline"/>
        <w:rPr>
          <w:rFonts w:eastAsiaTheme="minorEastAsia"/>
          <w:color w:val="002060"/>
        </w:rPr>
      </w:pPr>
    </w:p>
    <w:p w14:paraId="622CC2EE" w14:textId="77777777" w:rsidR="004434AF" w:rsidRPr="00C67005" w:rsidRDefault="004434AF" w:rsidP="004434AF">
      <w:pPr>
        <w:pStyle w:val="breakline"/>
        <w:rPr>
          <w:color w:val="002060"/>
        </w:rPr>
      </w:pPr>
    </w:p>
    <w:p w14:paraId="6A3F10F4" w14:textId="77777777" w:rsidR="004434AF" w:rsidRPr="00C67005" w:rsidRDefault="004434AF" w:rsidP="004434AF">
      <w:pPr>
        <w:pStyle w:val="sottotitolocampionato10"/>
        <w:rPr>
          <w:color w:val="002060"/>
        </w:rPr>
      </w:pPr>
      <w:r w:rsidRPr="00C67005">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434AF" w:rsidRPr="00C67005" w14:paraId="5C2F8D92" w14:textId="77777777" w:rsidTr="00732D6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A6172" w14:textId="77777777" w:rsidR="004434AF" w:rsidRPr="00C67005" w:rsidRDefault="004434AF" w:rsidP="00732D6A">
            <w:pPr>
              <w:pStyle w:val="headertabella0"/>
              <w:rPr>
                <w:color w:val="002060"/>
              </w:rPr>
            </w:pPr>
            <w:r w:rsidRPr="00C6700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90F1B" w14:textId="77777777" w:rsidR="004434AF" w:rsidRPr="00C67005" w:rsidRDefault="004434AF" w:rsidP="00732D6A">
            <w:pPr>
              <w:pStyle w:val="headertabella0"/>
              <w:rPr>
                <w:color w:val="002060"/>
              </w:rPr>
            </w:pPr>
            <w:r w:rsidRPr="00C6700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55D99" w14:textId="77777777" w:rsidR="004434AF" w:rsidRPr="00C67005" w:rsidRDefault="004434AF" w:rsidP="00732D6A">
            <w:pPr>
              <w:pStyle w:val="headertabella0"/>
              <w:rPr>
                <w:color w:val="002060"/>
              </w:rPr>
            </w:pPr>
            <w:r w:rsidRPr="00C6700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46171" w14:textId="77777777" w:rsidR="004434AF" w:rsidRPr="00C67005" w:rsidRDefault="004434AF" w:rsidP="00732D6A">
            <w:pPr>
              <w:pStyle w:val="headertabella0"/>
              <w:rPr>
                <w:color w:val="002060"/>
              </w:rPr>
            </w:pPr>
            <w:r w:rsidRPr="00C6700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B01FE" w14:textId="77777777" w:rsidR="004434AF" w:rsidRPr="00C67005" w:rsidRDefault="004434AF" w:rsidP="00732D6A">
            <w:pPr>
              <w:pStyle w:val="headertabella0"/>
              <w:rPr>
                <w:color w:val="002060"/>
              </w:rPr>
            </w:pPr>
            <w:r w:rsidRPr="00C6700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85439" w14:textId="77777777" w:rsidR="004434AF" w:rsidRPr="00C67005" w:rsidRDefault="004434AF" w:rsidP="00732D6A">
            <w:pPr>
              <w:pStyle w:val="headertabella0"/>
              <w:rPr>
                <w:color w:val="002060"/>
              </w:rPr>
            </w:pPr>
            <w:r w:rsidRPr="00C6700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3FE92" w14:textId="77777777" w:rsidR="004434AF" w:rsidRPr="00C67005" w:rsidRDefault="004434AF" w:rsidP="00732D6A">
            <w:pPr>
              <w:pStyle w:val="headertabella0"/>
              <w:rPr>
                <w:color w:val="002060"/>
              </w:rPr>
            </w:pPr>
            <w:r w:rsidRPr="00C6700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A2E95" w14:textId="77777777" w:rsidR="004434AF" w:rsidRPr="00C67005" w:rsidRDefault="004434AF" w:rsidP="00732D6A">
            <w:pPr>
              <w:pStyle w:val="headertabella0"/>
              <w:rPr>
                <w:color w:val="002060"/>
              </w:rPr>
            </w:pPr>
            <w:r w:rsidRPr="00C6700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B9FA99" w14:textId="77777777" w:rsidR="004434AF" w:rsidRPr="00C67005" w:rsidRDefault="004434AF" w:rsidP="00732D6A">
            <w:pPr>
              <w:pStyle w:val="headertabella0"/>
              <w:rPr>
                <w:color w:val="002060"/>
              </w:rPr>
            </w:pPr>
            <w:r w:rsidRPr="00C6700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F8BB5" w14:textId="77777777" w:rsidR="004434AF" w:rsidRPr="00C67005" w:rsidRDefault="004434AF" w:rsidP="00732D6A">
            <w:pPr>
              <w:pStyle w:val="headertabella0"/>
              <w:rPr>
                <w:color w:val="002060"/>
              </w:rPr>
            </w:pPr>
            <w:r w:rsidRPr="00C67005">
              <w:rPr>
                <w:color w:val="002060"/>
              </w:rPr>
              <w:t>PE</w:t>
            </w:r>
          </w:p>
        </w:tc>
      </w:tr>
      <w:tr w:rsidR="004434AF" w:rsidRPr="00C67005" w14:paraId="5CC7FA27" w14:textId="77777777" w:rsidTr="00732D6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570CAE" w14:textId="77777777" w:rsidR="004434AF" w:rsidRPr="00C67005" w:rsidRDefault="004434AF" w:rsidP="00732D6A">
            <w:pPr>
              <w:pStyle w:val="rowtabella0"/>
              <w:rPr>
                <w:color w:val="002060"/>
              </w:rPr>
            </w:pPr>
            <w:r w:rsidRPr="00C67005">
              <w:rPr>
                <w:color w:val="002060"/>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E459A"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10F58"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67A1C"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76787"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B7A57"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11C58" w14:textId="77777777" w:rsidR="004434AF" w:rsidRPr="00C67005" w:rsidRDefault="004434AF" w:rsidP="00732D6A">
            <w:pPr>
              <w:pStyle w:val="rowtabella0"/>
              <w:jc w:val="center"/>
              <w:rPr>
                <w:color w:val="002060"/>
              </w:rPr>
            </w:pPr>
            <w:r w:rsidRPr="00C670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93368"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61C03"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D62E6" w14:textId="77777777" w:rsidR="004434AF" w:rsidRPr="00C67005" w:rsidRDefault="004434AF" w:rsidP="00732D6A">
            <w:pPr>
              <w:pStyle w:val="rowtabella0"/>
              <w:jc w:val="center"/>
              <w:rPr>
                <w:color w:val="002060"/>
              </w:rPr>
            </w:pPr>
            <w:r w:rsidRPr="00C67005">
              <w:rPr>
                <w:color w:val="002060"/>
              </w:rPr>
              <w:t>0</w:t>
            </w:r>
          </w:p>
        </w:tc>
      </w:tr>
      <w:tr w:rsidR="004434AF" w:rsidRPr="00C67005" w14:paraId="197E624D"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D499E2" w14:textId="77777777" w:rsidR="004434AF" w:rsidRPr="00C67005" w:rsidRDefault="004434AF" w:rsidP="00732D6A">
            <w:pPr>
              <w:pStyle w:val="rowtabella0"/>
              <w:rPr>
                <w:color w:val="002060"/>
              </w:rPr>
            </w:pPr>
            <w:r w:rsidRPr="00C67005">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06CA3"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47485"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6DADA"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68A13"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BF38A"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AC7EE" w14:textId="77777777" w:rsidR="004434AF" w:rsidRPr="00C67005" w:rsidRDefault="004434AF" w:rsidP="00732D6A">
            <w:pPr>
              <w:pStyle w:val="rowtabella0"/>
              <w:jc w:val="center"/>
              <w:rPr>
                <w:color w:val="002060"/>
              </w:rPr>
            </w:pPr>
            <w:r w:rsidRPr="00C670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4C449" w14:textId="77777777" w:rsidR="004434AF" w:rsidRPr="00C67005" w:rsidRDefault="004434AF" w:rsidP="00732D6A">
            <w:pPr>
              <w:pStyle w:val="rowtabella0"/>
              <w:jc w:val="center"/>
              <w:rPr>
                <w:color w:val="002060"/>
              </w:rPr>
            </w:pPr>
            <w:r w:rsidRPr="00C670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B01A8"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B5B67" w14:textId="77777777" w:rsidR="004434AF" w:rsidRPr="00C67005" w:rsidRDefault="004434AF" w:rsidP="00732D6A">
            <w:pPr>
              <w:pStyle w:val="rowtabella0"/>
              <w:jc w:val="center"/>
              <w:rPr>
                <w:color w:val="002060"/>
              </w:rPr>
            </w:pPr>
            <w:r w:rsidRPr="00C67005">
              <w:rPr>
                <w:color w:val="002060"/>
              </w:rPr>
              <w:t>0</w:t>
            </w:r>
          </w:p>
        </w:tc>
      </w:tr>
      <w:tr w:rsidR="004434AF" w:rsidRPr="00C67005" w14:paraId="5DEDB52A"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8DDC52" w14:textId="77777777" w:rsidR="004434AF" w:rsidRPr="00C67005" w:rsidRDefault="004434AF" w:rsidP="00732D6A">
            <w:pPr>
              <w:pStyle w:val="rowtabella0"/>
              <w:rPr>
                <w:color w:val="002060"/>
              </w:rPr>
            </w:pPr>
            <w:r w:rsidRPr="00C67005">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A000A"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08010"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DA607"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72791"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5DB64"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E4C83" w14:textId="77777777" w:rsidR="004434AF" w:rsidRPr="00C67005" w:rsidRDefault="004434AF" w:rsidP="00732D6A">
            <w:pPr>
              <w:pStyle w:val="rowtabella0"/>
              <w:jc w:val="center"/>
              <w:rPr>
                <w:color w:val="002060"/>
              </w:rPr>
            </w:pPr>
            <w:r w:rsidRPr="00C670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A3ED6"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9A4AF"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F9AAD" w14:textId="77777777" w:rsidR="004434AF" w:rsidRPr="00C67005" w:rsidRDefault="004434AF" w:rsidP="00732D6A">
            <w:pPr>
              <w:pStyle w:val="rowtabella0"/>
              <w:jc w:val="center"/>
              <w:rPr>
                <w:color w:val="002060"/>
              </w:rPr>
            </w:pPr>
            <w:r w:rsidRPr="00C67005">
              <w:rPr>
                <w:color w:val="002060"/>
              </w:rPr>
              <w:t>0</w:t>
            </w:r>
          </w:p>
        </w:tc>
      </w:tr>
      <w:tr w:rsidR="004434AF" w:rsidRPr="00C67005" w14:paraId="5D7F4645"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4BEFB1" w14:textId="77777777" w:rsidR="004434AF" w:rsidRPr="00C67005" w:rsidRDefault="004434AF" w:rsidP="00732D6A">
            <w:pPr>
              <w:pStyle w:val="rowtabella0"/>
              <w:rPr>
                <w:color w:val="002060"/>
              </w:rPr>
            </w:pPr>
            <w:r w:rsidRPr="00C67005">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70E34"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89D83"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F730C"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D5FA3"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AC69B"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212B6"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480E6"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1B48D"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83327" w14:textId="77777777" w:rsidR="004434AF" w:rsidRPr="00C67005" w:rsidRDefault="004434AF" w:rsidP="00732D6A">
            <w:pPr>
              <w:pStyle w:val="rowtabella0"/>
              <w:jc w:val="center"/>
              <w:rPr>
                <w:color w:val="002060"/>
              </w:rPr>
            </w:pPr>
            <w:r w:rsidRPr="00C67005">
              <w:rPr>
                <w:color w:val="002060"/>
              </w:rPr>
              <w:t>0</w:t>
            </w:r>
          </w:p>
        </w:tc>
      </w:tr>
      <w:tr w:rsidR="004434AF" w:rsidRPr="00C67005" w14:paraId="702E53B8"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B79C81" w14:textId="77777777" w:rsidR="004434AF" w:rsidRPr="00C67005" w:rsidRDefault="004434AF" w:rsidP="00732D6A">
            <w:pPr>
              <w:pStyle w:val="rowtabella0"/>
              <w:rPr>
                <w:color w:val="002060"/>
              </w:rPr>
            </w:pPr>
            <w:r w:rsidRPr="00C67005">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C0017"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C5C87"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68FB9"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4562B"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A7EAB"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A582A"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50845"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AFDB6"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3DCE6" w14:textId="77777777" w:rsidR="004434AF" w:rsidRPr="00C67005" w:rsidRDefault="004434AF" w:rsidP="00732D6A">
            <w:pPr>
              <w:pStyle w:val="rowtabella0"/>
              <w:jc w:val="center"/>
              <w:rPr>
                <w:color w:val="002060"/>
              </w:rPr>
            </w:pPr>
            <w:r w:rsidRPr="00C67005">
              <w:rPr>
                <w:color w:val="002060"/>
              </w:rPr>
              <w:t>0</w:t>
            </w:r>
          </w:p>
        </w:tc>
      </w:tr>
      <w:tr w:rsidR="004434AF" w:rsidRPr="00C67005" w14:paraId="49070A7E"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4EB6D3" w14:textId="77777777" w:rsidR="004434AF" w:rsidRPr="00C67005" w:rsidRDefault="004434AF" w:rsidP="00732D6A">
            <w:pPr>
              <w:pStyle w:val="rowtabella0"/>
              <w:rPr>
                <w:color w:val="002060"/>
              </w:rPr>
            </w:pPr>
            <w:r w:rsidRPr="00C67005">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89598"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FB2FF"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2C51D"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0D9A1"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9C523"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CACC7"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D18B2"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94CAA"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EF419" w14:textId="77777777" w:rsidR="004434AF" w:rsidRPr="00C67005" w:rsidRDefault="004434AF" w:rsidP="00732D6A">
            <w:pPr>
              <w:pStyle w:val="rowtabella0"/>
              <w:jc w:val="center"/>
              <w:rPr>
                <w:color w:val="002060"/>
              </w:rPr>
            </w:pPr>
            <w:r w:rsidRPr="00C67005">
              <w:rPr>
                <w:color w:val="002060"/>
              </w:rPr>
              <w:t>0</w:t>
            </w:r>
          </w:p>
        </w:tc>
      </w:tr>
      <w:tr w:rsidR="004434AF" w:rsidRPr="00C67005" w14:paraId="2EF9DE08"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2A7272" w14:textId="77777777" w:rsidR="004434AF" w:rsidRPr="00C67005" w:rsidRDefault="004434AF" w:rsidP="00732D6A">
            <w:pPr>
              <w:pStyle w:val="rowtabella0"/>
              <w:rPr>
                <w:color w:val="002060"/>
              </w:rPr>
            </w:pPr>
            <w:r w:rsidRPr="00C67005">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53DC2"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EF3C0"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9D008"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EC774"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6936B"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24764" w14:textId="77777777" w:rsidR="004434AF" w:rsidRPr="00C67005" w:rsidRDefault="004434AF" w:rsidP="00732D6A">
            <w:pPr>
              <w:pStyle w:val="rowtabella0"/>
              <w:jc w:val="center"/>
              <w:rPr>
                <w:color w:val="002060"/>
              </w:rPr>
            </w:pPr>
            <w:r w:rsidRPr="00C670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980CD"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EF82A"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33160" w14:textId="77777777" w:rsidR="004434AF" w:rsidRPr="00C67005" w:rsidRDefault="004434AF" w:rsidP="00732D6A">
            <w:pPr>
              <w:pStyle w:val="rowtabella0"/>
              <w:jc w:val="center"/>
              <w:rPr>
                <w:color w:val="002060"/>
              </w:rPr>
            </w:pPr>
            <w:r w:rsidRPr="00C67005">
              <w:rPr>
                <w:color w:val="002060"/>
              </w:rPr>
              <w:t>0</w:t>
            </w:r>
          </w:p>
        </w:tc>
      </w:tr>
      <w:tr w:rsidR="004434AF" w:rsidRPr="00C67005" w14:paraId="5AD41932"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C7AE8D" w14:textId="77777777" w:rsidR="004434AF" w:rsidRPr="00C67005" w:rsidRDefault="004434AF" w:rsidP="00732D6A">
            <w:pPr>
              <w:pStyle w:val="rowtabella0"/>
              <w:rPr>
                <w:color w:val="002060"/>
              </w:rPr>
            </w:pPr>
            <w:r w:rsidRPr="00C67005">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0224E"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0BDF7"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465FA"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90479"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D4D40"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99267" w14:textId="77777777" w:rsidR="004434AF" w:rsidRPr="00C67005" w:rsidRDefault="004434AF" w:rsidP="00732D6A">
            <w:pPr>
              <w:pStyle w:val="rowtabella0"/>
              <w:jc w:val="center"/>
              <w:rPr>
                <w:color w:val="002060"/>
              </w:rPr>
            </w:pPr>
            <w:r w:rsidRPr="00C670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24086" w14:textId="77777777" w:rsidR="004434AF" w:rsidRPr="00C67005" w:rsidRDefault="004434AF" w:rsidP="00732D6A">
            <w:pPr>
              <w:pStyle w:val="rowtabella0"/>
              <w:jc w:val="center"/>
              <w:rPr>
                <w:color w:val="002060"/>
              </w:rPr>
            </w:pPr>
            <w:r w:rsidRPr="00C670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23CFC"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A3D08" w14:textId="77777777" w:rsidR="004434AF" w:rsidRPr="00C67005" w:rsidRDefault="004434AF" w:rsidP="00732D6A">
            <w:pPr>
              <w:pStyle w:val="rowtabella0"/>
              <w:jc w:val="center"/>
              <w:rPr>
                <w:color w:val="002060"/>
              </w:rPr>
            </w:pPr>
            <w:r w:rsidRPr="00C67005">
              <w:rPr>
                <w:color w:val="002060"/>
              </w:rPr>
              <w:t>0</w:t>
            </w:r>
          </w:p>
        </w:tc>
      </w:tr>
      <w:tr w:rsidR="004434AF" w:rsidRPr="00C67005" w14:paraId="5FD48F13"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D78356" w14:textId="73B85EC1" w:rsidR="004434AF" w:rsidRPr="004434AF" w:rsidRDefault="004434AF" w:rsidP="004434AF">
            <w:pPr>
              <w:pStyle w:val="breakline"/>
              <w:rPr>
                <w:rFonts w:ascii="Arial" w:hAnsi="Arial" w:cs="Arial"/>
                <w:color w:val="002060"/>
              </w:rPr>
            </w:pPr>
            <w:r w:rsidRPr="004434AF">
              <w:rPr>
                <w:rFonts w:ascii="Arial" w:hAnsi="Arial" w:cs="Arial"/>
                <w:color w:val="002060"/>
              </w:rPr>
              <w:t>A.S.D. MONTELUPONE CALCIO A 5</w:t>
            </w:r>
            <w:r w:rsidRPr="004434AF">
              <w:rPr>
                <w:rFonts w:ascii="Arial" w:hAnsi="Arial" w:cs="Arial"/>
                <w:color w:val="002060"/>
              </w:rPr>
              <w:t xml:space="preserve"> </w:t>
            </w:r>
            <w:r w:rsidRPr="004434AF">
              <w:rPr>
                <w:rFonts w:ascii="Arial" w:hAnsi="Arial" w:cs="Arial"/>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62A80"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92314"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3810B"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A677A"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07D0C"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A2B60"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EB893"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BA9CE"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E2BD7" w14:textId="77777777" w:rsidR="004434AF" w:rsidRPr="00C67005" w:rsidRDefault="004434AF" w:rsidP="00732D6A">
            <w:pPr>
              <w:pStyle w:val="rowtabella0"/>
              <w:jc w:val="center"/>
              <w:rPr>
                <w:color w:val="002060"/>
              </w:rPr>
            </w:pPr>
            <w:r w:rsidRPr="00C67005">
              <w:rPr>
                <w:color w:val="002060"/>
              </w:rPr>
              <w:t>0</w:t>
            </w:r>
          </w:p>
        </w:tc>
      </w:tr>
      <w:tr w:rsidR="004434AF" w:rsidRPr="00C67005" w14:paraId="6CB78EB8"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81C00A" w14:textId="77777777" w:rsidR="004434AF" w:rsidRPr="00C67005" w:rsidRDefault="004434AF" w:rsidP="00732D6A">
            <w:pPr>
              <w:pStyle w:val="rowtabella0"/>
              <w:rPr>
                <w:color w:val="002060"/>
              </w:rPr>
            </w:pPr>
            <w:r w:rsidRPr="00C67005">
              <w:rPr>
                <w:color w:val="002060"/>
              </w:rPr>
              <w:t>A.S.D. IMBRECCIATA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12E4E"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A24C0"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0BF5B"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9C53A"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FFA44"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0E563"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CC2E8" w14:textId="77777777" w:rsidR="004434AF" w:rsidRPr="00C67005" w:rsidRDefault="004434AF" w:rsidP="00732D6A">
            <w:pPr>
              <w:pStyle w:val="rowtabella0"/>
              <w:jc w:val="center"/>
              <w:rPr>
                <w:color w:val="002060"/>
              </w:rPr>
            </w:pPr>
            <w:r w:rsidRPr="00C670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E241C" w14:textId="77777777" w:rsidR="004434AF" w:rsidRPr="00C67005" w:rsidRDefault="004434AF" w:rsidP="00732D6A">
            <w:pPr>
              <w:pStyle w:val="rowtabella0"/>
              <w:jc w:val="center"/>
              <w:rPr>
                <w:color w:val="002060"/>
              </w:rPr>
            </w:pPr>
            <w:r w:rsidRPr="00C670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C1A3E" w14:textId="77777777" w:rsidR="004434AF" w:rsidRPr="00C67005" w:rsidRDefault="004434AF" w:rsidP="00732D6A">
            <w:pPr>
              <w:pStyle w:val="rowtabella0"/>
              <w:jc w:val="center"/>
              <w:rPr>
                <w:color w:val="002060"/>
              </w:rPr>
            </w:pPr>
            <w:r w:rsidRPr="00C67005">
              <w:rPr>
                <w:color w:val="002060"/>
              </w:rPr>
              <w:t>0</w:t>
            </w:r>
          </w:p>
        </w:tc>
      </w:tr>
      <w:tr w:rsidR="004434AF" w:rsidRPr="00C67005" w14:paraId="7728BF81"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EB0CA6" w14:textId="77777777" w:rsidR="004434AF" w:rsidRPr="00C67005" w:rsidRDefault="004434AF" w:rsidP="00732D6A">
            <w:pPr>
              <w:pStyle w:val="rowtabella0"/>
              <w:rPr>
                <w:color w:val="002060"/>
              </w:rPr>
            </w:pPr>
            <w:r w:rsidRPr="00C67005">
              <w:rPr>
                <w:color w:val="002060"/>
              </w:rPr>
              <w:t>A.S.D. POLISPORTIVA S.C. LORETO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1140C"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ADEBC"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FABFC"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5CCA5"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8B793"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74FE2"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03D8A" w14:textId="77777777" w:rsidR="004434AF" w:rsidRPr="00C67005" w:rsidRDefault="004434AF" w:rsidP="00732D6A">
            <w:pPr>
              <w:pStyle w:val="rowtabella0"/>
              <w:jc w:val="center"/>
              <w:rPr>
                <w:color w:val="002060"/>
              </w:rPr>
            </w:pPr>
            <w:r w:rsidRPr="00C670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57F97" w14:textId="77777777" w:rsidR="004434AF" w:rsidRPr="00C67005" w:rsidRDefault="004434AF" w:rsidP="00732D6A">
            <w:pPr>
              <w:pStyle w:val="rowtabella0"/>
              <w:jc w:val="center"/>
              <w:rPr>
                <w:color w:val="002060"/>
              </w:rPr>
            </w:pPr>
            <w:r w:rsidRPr="00C670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CC75A" w14:textId="77777777" w:rsidR="004434AF" w:rsidRPr="00C67005" w:rsidRDefault="004434AF" w:rsidP="00732D6A">
            <w:pPr>
              <w:pStyle w:val="rowtabella0"/>
              <w:jc w:val="center"/>
              <w:rPr>
                <w:color w:val="002060"/>
              </w:rPr>
            </w:pPr>
            <w:r w:rsidRPr="00C67005">
              <w:rPr>
                <w:color w:val="002060"/>
              </w:rPr>
              <w:t>0</w:t>
            </w:r>
          </w:p>
        </w:tc>
      </w:tr>
      <w:tr w:rsidR="004434AF" w:rsidRPr="00C67005" w14:paraId="4C10BBDB" w14:textId="77777777" w:rsidTr="00732D6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47A2B5" w14:textId="77777777" w:rsidR="004434AF" w:rsidRPr="00C67005" w:rsidRDefault="004434AF" w:rsidP="00732D6A">
            <w:pPr>
              <w:pStyle w:val="rowtabella0"/>
              <w:rPr>
                <w:color w:val="002060"/>
              </w:rPr>
            </w:pPr>
            <w:r w:rsidRPr="00C67005">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9FAB4"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3BC76"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1B203"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7114E"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FAC9C"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DBD41"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2459F" w14:textId="77777777" w:rsidR="004434AF" w:rsidRPr="00C67005" w:rsidRDefault="004434AF" w:rsidP="00732D6A">
            <w:pPr>
              <w:pStyle w:val="rowtabella0"/>
              <w:jc w:val="center"/>
              <w:rPr>
                <w:color w:val="002060"/>
              </w:rPr>
            </w:pPr>
            <w:r w:rsidRPr="00C670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5CAE4" w14:textId="77777777" w:rsidR="004434AF" w:rsidRPr="00C67005" w:rsidRDefault="004434AF" w:rsidP="00732D6A">
            <w:pPr>
              <w:pStyle w:val="rowtabella0"/>
              <w:jc w:val="center"/>
              <w:rPr>
                <w:color w:val="002060"/>
              </w:rPr>
            </w:pPr>
            <w:r w:rsidRPr="00C670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55669" w14:textId="77777777" w:rsidR="004434AF" w:rsidRPr="00C67005" w:rsidRDefault="004434AF" w:rsidP="00732D6A">
            <w:pPr>
              <w:pStyle w:val="rowtabella0"/>
              <w:jc w:val="center"/>
              <w:rPr>
                <w:color w:val="002060"/>
              </w:rPr>
            </w:pPr>
            <w:r w:rsidRPr="00C67005">
              <w:rPr>
                <w:color w:val="002060"/>
              </w:rPr>
              <w:t>0</w:t>
            </w:r>
          </w:p>
        </w:tc>
      </w:tr>
    </w:tbl>
    <w:p w14:paraId="3903A5DD" w14:textId="77777777" w:rsidR="004434AF" w:rsidRPr="00C67005" w:rsidRDefault="004434AF" w:rsidP="004434AF">
      <w:pPr>
        <w:pStyle w:val="breakline"/>
        <w:rPr>
          <w:rFonts w:eastAsiaTheme="minorEastAsia"/>
          <w:color w:val="002060"/>
        </w:rPr>
      </w:pPr>
    </w:p>
    <w:p w14:paraId="5BFED8F0" w14:textId="77777777" w:rsidR="004434AF" w:rsidRPr="00C67005" w:rsidRDefault="004434AF" w:rsidP="004434AF">
      <w:pPr>
        <w:pStyle w:val="breakline"/>
        <w:rPr>
          <w:color w:val="002060"/>
        </w:rPr>
      </w:pPr>
    </w:p>
    <w:p w14:paraId="5AD55E3B" w14:textId="77777777" w:rsidR="004434AF" w:rsidRPr="00C67005" w:rsidRDefault="004434AF" w:rsidP="004434AF">
      <w:pPr>
        <w:pStyle w:val="sottotitolocampionato10"/>
        <w:rPr>
          <w:color w:val="002060"/>
        </w:rPr>
      </w:pPr>
      <w:r w:rsidRPr="00C67005">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434AF" w:rsidRPr="00C67005" w14:paraId="59F71B26" w14:textId="77777777" w:rsidTr="00732D6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8CDE9E" w14:textId="77777777" w:rsidR="004434AF" w:rsidRPr="00C67005" w:rsidRDefault="004434AF" w:rsidP="00732D6A">
            <w:pPr>
              <w:pStyle w:val="headertabella0"/>
              <w:rPr>
                <w:color w:val="002060"/>
              </w:rPr>
            </w:pPr>
            <w:r w:rsidRPr="00C6700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51D6E" w14:textId="77777777" w:rsidR="004434AF" w:rsidRPr="00C67005" w:rsidRDefault="004434AF" w:rsidP="00732D6A">
            <w:pPr>
              <w:pStyle w:val="headertabella0"/>
              <w:rPr>
                <w:color w:val="002060"/>
              </w:rPr>
            </w:pPr>
            <w:r w:rsidRPr="00C6700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86CA1E" w14:textId="77777777" w:rsidR="004434AF" w:rsidRPr="00C67005" w:rsidRDefault="004434AF" w:rsidP="00732D6A">
            <w:pPr>
              <w:pStyle w:val="headertabella0"/>
              <w:rPr>
                <w:color w:val="002060"/>
              </w:rPr>
            </w:pPr>
            <w:r w:rsidRPr="00C6700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4D3D7" w14:textId="77777777" w:rsidR="004434AF" w:rsidRPr="00C67005" w:rsidRDefault="004434AF" w:rsidP="00732D6A">
            <w:pPr>
              <w:pStyle w:val="headertabella0"/>
              <w:rPr>
                <w:color w:val="002060"/>
              </w:rPr>
            </w:pPr>
            <w:r w:rsidRPr="00C6700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FAB03" w14:textId="77777777" w:rsidR="004434AF" w:rsidRPr="00C67005" w:rsidRDefault="004434AF" w:rsidP="00732D6A">
            <w:pPr>
              <w:pStyle w:val="headertabella0"/>
              <w:rPr>
                <w:color w:val="002060"/>
              </w:rPr>
            </w:pPr>
            <w:r w:rsidRPr="00C6700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9045A3" w14:textId="77777777" w:rsidR="004434AF" w:rsidRPr="00C67005" w:rsidRDefault="004434AF" w:rsidP="00732D6A">
            <w:pPr>
              <w:pStyle w:val="headertabella0"/>
              <w:rPr>
                <w:color w:val="002060"/>
              </w:rPr>
            </w:pPr>
            <w:r w:rsidRPr="00C6700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C7D38" w14:textId="77777777" w:rsidR="004434AF" w:rsidRPr="00C67005" w:rsidRDefault="004434AF" w:rsidP="00732D6A">
            <w:pPr>
              <w:pStyle w:val="headertabella0"/>
              <w:rPr>
                <w:color w:val="002060"/>
              </w:rPr>
            </w:pPr>
            <w:r w:rsidRPr="00C6700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CA29D" w14:textId="77777777" w:rsidR="004434AF" w:rsidRPr="00C67005" w:rsidRDefault="004434AF" w:rsidP="00732D6A">
            <w:pPr>
              <w:pStyle w:val="headertabella0"/>
              <w:rPr>
                <w:color w:val="002060"/>
              </w:rPr>
            </w:pPr>
            <w:r w:rsidRPr="00C6700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72FA3" w14:textId="77777777" w:rsidR="004434AF" w:rsidRPr="00C67005" w:rsidRDefault="004434AF" w:rsidP="00732D6A">
            <w:pPr>
              <w:pStyle w:val="headertabella0"/>
              <w:rPr>
                <w:color w:val="002060"/>
              </w:rPr>
            </w:pPr>
            <w:r w:rsidRPr="00C6700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B4872" w14:textId="77777777" w:rsidR="004434AF" w:rsidRPr="00C67005" w:rsidRDefault="004434AF" w:rsidP="00732D6A">
            <w:pPr>
              <w:pStyle w:val="headertabella0"/>
              <w:rPr>
                <w:color w:val="002060"/>
              </w:rPr>
            </w:pPr>
            <w:r w:rsidRPr="00C67005">
              <w:rPr>
                <w:color w:val="002060"/>
              </w:rPr>
              <w:t>PE</w:t>
            </w:r>
          </w:p>
        </w:tc>
      </w:tr>
      <w:tr w:rsidR="004434AF" w:rsidRPr="00C67005" w14:paraId="346D9FF3" w14:textId="77777777" w:rsidTr="00732D6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D9638F" w14:textId="77777777" w:rsidR="004434AF" w:rsidRPr="00C67005" w:rsidRDefault="004434AF" w:rsidP="00732D6A">
            <w:pPr>
              <w:pStyle w:val="rowtabella0"/>
              <w:rPr>
                <w:color w:val="002060"/>
              </w:rPr>
            </w:pPr>
            <w:r w:rsidRPr="00C67005">
              <w:rPr>
                <w:color w:val="002060"/>
              </w:rPr>
              <w:t xml:space="preserve">A.S.D. </w:t>
            </w:r>
            <w:proofErr w:type="gramStart"/>
            <w:r w:rsidRPr="00C67005">
              <w:rPr>
                <w:color w:val="002060"/>
              </w:rPr>
              <w:t>CITTA</w:t>
            </w:r>
            <w:proofErr w:type="gramEnd"/>
            <w:r w:rsidRPr="00C67005">
              <w:rPr>
                <w:color w:val="002060"/>
              </w:rPr>
              <w:t xml:space="preserve"> DI MARTINSICURO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D4E39"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EC27E"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810D2"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A3936"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175E8"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4FBFB" w14:textId="77777777" w:rsidR="004434AF" w:rsidRPr="00C67005" w:rsidRDefault="004434AF" w:rsidP="00732D6A">
            <w:pPr>
              <w:pStyle w:val="rowtabella0"/>
              <w:jc w:val="center"/>
              <w:rPr>
                <w:color w:val="002060"/>
              </w:rPr>
            </w:pPr>
            <w:r w:rsidRPr="00C670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39697"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4E07F" w14:textId="77777777" w:rsidR="004434AF" w:rsidRPr="00C67005" w:rsidRDefault="004434AF" w:rsidP="00732D6A">
            <w:pPr>
              <w:pStyle w:val="rowtabella0"/>
              <w:jc w:val="center"/>
              <w:rPr>
                <w:color w:val="002060"/>
              </w:rPr>
            </w:pPr>
            <w:r w:rsidRPr="00C670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5201B" w14:textId="77777777" w:rsidR="004434AF" w:rsidRPr="00C67005" w:rsidRDefault="004434AF" w:rsidP="00732D6A">
            <w:pPr>
              <w:pStyle w:val="rowtabella0"/>
              <w:jc w:val="center"/>
              <w:rPr>
                <w:color w:val="002060"/>
              </w:rPr>
            </w:pPr>
            <w:r w:rsidRPr="00C67005">
              <w:rPr>
                <w:color w:val="002060"/>
              </w:rPr>
              <w:t>0</w:t>
            </w:r>
          </w:p>
        </w:tc>
      </w:tr>
      <w:tr w:rsidR="004434AF" w:rsidRPr="00C67005" w14:paraId="5C06F763"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9E0C95" w14:textId="77777777" w:rsidR="004434AF" w:rsidRPr="00C67005" w:rsidRDefault="004434AF" w:rsidP="00732D6A">
            <w:pPr>
              <w:pStyle w:val="rowtabella0"/>
              <w:rPr>
                <w:color w:val="002060"/>
              </w:rPr>
            </w:pPr>
            <w:r w:rsidRPr="00C67005">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5B222"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F7B86"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28DDC"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90404"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BF827"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BBCD1"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7972A"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ED5B1" w14:textId="77777777" w:rsidR="004434AF" w:rsidRPr="00C67005" w:rsidRDefault="004434AF" w:rsidP="00732D6A">
            <w:pPr>
              <w:pStyle w:val="rowtabella0"/>
              <w:jc w:val="center"/>
              <w:rPr>
                <w:color w:val="002060"/>
              </w:rPr>
            </w:pPr>
            <w:r w:rsidRPr="00C670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899F3" w14:textId="77777777" w:rsidR="004434AF" w:rsidRPr="00C67005" w:rsidRDefault="004434AF" w:rsidP="00732D6A">
            <w:pPr>
              <w:pStyle w:val="rowtabella0"/>
              <w:jc w:val="center"/>
              <w:rPr>
                <w:color w:val="002060"/>
              </w:rPr>
            </w:pPr>
            <w:r w:rsidRPr="00C67005">
              <w:rPr>
                <w:color w:val="002060"/>
              </w:rPr>
              <w:t>0</w:t>
            </w:r>
          </w:p>
        </w:tc>
      </w:tr>
      <w:tr w:rsidR="004434AF" w:rsidRPr="00C67005" w14:paraId="5988E2DD"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4D7153" w14:textId="77777777" w:rsidR="004434AF" w:rsidRPr="00C67005" w:rsidRDefault="004434AF" w:rsidP="00732D6A">
            <w:pPr>
              <w:pStyle w:val="rowtabella0"/>
              <w:rPr>
                <w:color w:val="002060"/>
              </w:rPr>
            </w:pPr>
            <w:r w:rsidRPr="00C67005">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14742"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77B1B"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A8343"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A93FC"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BDA94"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D23CD" w14:textId="77777777" w:rsidR="004434AF" w:rsidRPr="00C67005" w:rsidRDefault="004434AF" w:rsidP="00732D6A">
            <w:pPr>
              <w:pStyle w:val="rowtabella0"/>
              <w:jc w:val="center"/>
              <w:rPr>
                <w:color w:val="002060"/>
              </w:rPr>
            </w:pPr>
            <w:r w:rsidRPr="00C670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3469E"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8D864" w14:textId="77777777" w:rsidR="004434AF" w:rsidRPr="00C67005" w:rsidRDefault="004434AF" w:rsidP="00732D6A">
            <w:pPr>
              <w:pStyle w:val="rowtabella0"/>
              <w:jc w:val="center"/>
              <w:rPr>
                <w:color w:val="002060"/>
              </w:rPr>
            </w:pPr>
            <w:r w:rsidRPr="00C670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2489F" w14:textId="77777777" w:rsidR="004434AF" w:rsidRPr="00C67005" w:rsidRDefault="004434AF" w:rsidP="00732D6A">
            <w:pPr>
              <w:pStyle w:val="rowtabella0"/>
              <w:jc w:val="center"/>
              <w:rPr>
                <w:color w:val="002060"/>
              </w:rPr>
            </w:pPr>
            <w:r w:rsidRPr="00C67005">
              <w:rPr>
                <w:color w:val="002060"/>
              </w:rPr>
              <w:t>0</w:t>
            </w:r>
          </w:p>
        </w:tc>
      </w:tr>
      <w:tr w:rsidR="004434AF" w:rsidRPr="00C67005" w14:paraId="210AD9A3"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740FB9" w14:textId="77777777" w:rsidR="004434AF" w:rsidRPr="00C67005" w:rsidRDefault="004434AF" w:rsidP="00732D6A">
            <w:pPr>
              <w:pStyle w:val="rowtabella0"/>
              <w:rPr>
                <w:color w:val="002060"/>
              </w:rPr>
            </w:pPr>
            <w:r w:rsidRPr="00C67005">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C2B6F"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B2B80"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08FBC"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70F05"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7DF9F"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AC86D" w14:textId="77777777" w:rsidR="004434AF" w:rsidRPr="00C67005" w:rsidRDefault="004434AF" w:rsidP="00732D6A">
            <w:pPr>
              <w:pStyle w:val="rowtabella0"/>
              <w:jc w:val="center"/>
              <w:rPr>
                <w:color w:val="002060"/>
              </w:rPr>
            </w:pPr>
            <w:r w:rsidRPr="00C670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7EC7D" w14:textId="77777777" w:rsidR="004434AF" w:rsidRPr="00C67005" w:rsidRDefault="004434AF" w:rsidP="00732D6A">
            <w:pPr>
              <w:pStyle w:val="rowtabella0"/>
              <w:jc w:val="center"/>
              <w:rPr>
                <w:color w:val="002060"/>
              </w:rPr>
            </w:pPr>
            <w:r w:rsidRPr="00C670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87105"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49F29" w14:textId="77777777" w:rsidR="004434AF" w:rsidRPr="00C67005" w:rsidRDefault="004434AF" w:rsidP="00732D6A">
            <w:pPr>
              <w:pStyle w:val="rowtabella0"/>
              <w:jc w:val="center"/>
              <w:rPr>
                <w:color w:val="002060"/>
              </w:rPr>
            </w:pPr>
            <w:r w:rsidRPr="00C67005">
              <w:rPr>
                <w:color w:val="002060"/>
              </w:rPr>
              <w:t>0</w:t>
            </w:r>
          </w:p>
        </w:tc>
      </w:tr>
      <w:tr w:rsidR="004434AF" w:rsidRPr="00C67005" w14:paraId="3E6A6BEF"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4C11B7" w14:textId="77777777" w:rsidR="004434AF" w:rsidRPr="00C67005" w:rsidRDefault="004434AF" w:rsidP="00732D6A">
            <w:pPr>
              <w:pStyle w:val="rowtabella0"/>
              <w:rPr>
                <w:color w:val="002060"/>
              </w:rPr>
            </w:pPr>
            <w:r w:rsidRPr="00C67005">
              <w:rPr>
                <w:color w:val="002060"/>
              </w:rPr>
              <w:t xml:space="preserve">A.S.D. CALCIO </w:t>
            </w:r>
            <w:proofErr w:type="gramStart"/>
            <w:r w:rsidRPr="00C67005">
              <w:rPr>
                <w:color w:val="002060"/>
              </w:rPr>
              <w:t>S.ELPIDIO</w:t>
            </w:r>
            <w:proofErr w:type="gramEnd"/>
            <w:r w:rsidRPr="00C67005">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0689B"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9D4F3"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B7BE4"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CBF34"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024E0"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3904C"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3953E"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138FF"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487CC" w14:textId="77777777" w:rsidR="004434AF" w:rsidRPr="00C67005" w:rsidRDefault="004434AF" w:rsidP="00732D6A">
            <w:pPr>
              <w:pStyle w:val="rowtabella0"/>
              <w:jc w:val="center"/>
              <w:rPr>
                <w:color w:val="002060"/>
              </w:rPr>
            </w:pPr>
            <w:r w:rsidRPr="00C67005">
              <w:rPr>
                <w:color w:val="002060"/>
              </w:rPr>
              <w:t>0</w:t>
            </w:r>
          </w:p>
        </w:tc>
      </w:tr>
      <w:tr w:rsidR="004434AF" w:rsidRPr="00C67005" w14:paraId="77FE6BD5"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BB8CF7" w14:textId="77777777" w:rsidR="004434AF" w:rsidRPr="00C67005" w:rsidRDefault="004434AF" w:rsidP="00732D6A">
            <w:pPr>
              <w:pStyle w:val="rowtabella0"/>
              <w:rPr>
                <w:color w:val="002060"/>
              </w:rPr>
            </w:pPr>
            <w:r w:rsidRPr="00C67005">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B8ABE"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6588A"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F84D8"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81CB9"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2BF46"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0A0A5" w14:textId="77777777" w:rsidR="004434AF" w:rsidRPr="00C67005" w:rsidRDefault="004434AF" w:rsidP="00732D6A">
            <w:pPr>
              <w:pStyle w:val="rowtabella0"/>
              <w:jc w:val="center"/>
              <w:rPr>
                <w:color w:val="002060"/>
              </w:rPr>
            </w:pPr>
            <w:r w:rsidRPr="00C670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FA6F8" w14:textId="77777777" w:rsidR="004434AF" w:rsidRPr="00C67005" w:rsidRDefault="004434AF" w:rsidP="00732D6A">
            <w:pPr>
              <w:pStyle w:val="rowtabella0"/>
              <w:jc w:val="center"/>
              <w:rPr>
                <w:color w:val="002060"/>
              </w:rPr>
            </w:pPr>
            <w:r w:rsidRPr="00C670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54772"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2A19A" w14:textId="77777777" w:rsidR="004434AF" w:rsidRPr="00C67005" w:rsidRDefault="004434AF" w:rsidP="00732D6A">
            <w:pPr>
              <w:pStyle w:val="rowtabella0"/>
              <w:jc w:val="center"/>
              <w:rPr>
                <w:color w:val="002060"/>
              </w:rPr>
            </w:pPr>
            <w:r w:rsidRPr="00C67005">
              <w:rPr>
                <w:color w:val="002060"/>
              </w:rPr>
              <w:t>0</w:t>
            </w:r>
          </w:p>
        </w:tc>
      </w:tr>
      <w:tr w:rsidR="004434AF" w:rsidRPr="00C67005" w14:paraId="2D10E17F"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7BB0E1" w14:textId="77777777" w:rsidR="004434AF" w:rsidRPr="00C67005" w:rsidRDefault="004434AF" w:rsidP="00732D6A">
            <w:pPr>
              <w:pStyle w:val="rowtabella0"/>
              <w:rPr>
                <w:color w:val="002060"/>
              </w:rPr>
            </w:pPr>
            <w:r w:rsidRPr="00C67005">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D942A"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9BC71"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F02D5"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C96AC"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D108A"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03F9F"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5872A"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F1CEB"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521DC" w14:textId="77777777" w:rsidR="004434AF" w:rsidRPr="00C67005" w:rsidRDefault="004434AF" w:rsidP="00732D6A">
            <w:pPr>
              <w:pStyle w:val="rowtabella0"/>
              <w:jc w:val="center"/>
              <w:rPr>
                <w:color w:val="002060"/>
              </w:rPr>
            </w:pPr>
            <w:r w:rsidRPr="00C67005">
              <w:rPr>
                <w:color w:val="002060"/>
              </w:rPr>
              <w:t>0</w:t>
            </w:r>
          </w:p>
        </w:tc>
      </w:tr>
      <w:tr w:rsidR="004434AF" w:rsidRPr="00C67005" w14:paraId="027E40DD"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A78040" w14:textId="77777777" w:rsidR="004434AF" w:rsidRPr="00C67005" w:rsidRDefault="004434AF" w:rsidP="00732D6A">
            <w:pPr>
              <w:pStyle w:val="rowtabella0"/>
              <w:rPr>
                <w:color w:val="002060"/>
              </w:rPr>
            </w:pPr>
            <w:r w:rsidRPr="00C67005">
              <w:rPr>
                <w:color w:val="002060"/>
              </w:rPr>
              <w:t>A.S.D. FROGS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02384"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F59FF"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C335A"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AC183"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E92D0"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2EF56" w14:textId="77777777" w:rsidR="004434AF" w:rsidRPr="00C67005" w:rsidRDefault="004434AF" w:rsidP="00732D6A">
            <w:pPr>
              <w:pStyle w:val="rowtabella0"/>
              <w:jc w:val="center"/>
              <w:rPr>
                <w:color w:val="002060"/>
              </w:rPr>
            </w:pPr>
            <w:r w:rsidRPr="00C670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46B72"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AA68B"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3E9D3" w14:textId="77777777" w:rsidR="004434AF" w:rsidRPr="00C67005" w:rsidRDefault="004434AF" w:rsidP="00732D6A">
            <w:pPr>
              <w:pStyle w:val="rowtabella0"/>
              <w:jc w:val="center"/>
              <w:rPr>
                <w:color w:val="002060"/>
              </w:rPr>
            </w:pPr>
            <w:r w:rsidRPr="00C67005">
              <w:rPr>
                <w:color w:val="002060"/>
              </w:rPr>
              <w:t>0</w:t>
            </w:r>
          </w:p>
        </w:tc>
      </w:tr>
      <w:tr w:rsidR="004434AF" w:rsidRPr="00C67005" w14:paraId="7EE16285"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8AFF67" w14:textId="77777777" w:rsidR="004434AF" w:rsidRPr="00C67005" w:rsidRDefault="004434AF" w:rsidP="00732D6A">
            <w:pPr>
              <w:pStyle w:val="rowtabella0"/>
              <w:rPr>
                <w:color w:val="002060"/>
              </w:rPr>
            </w:pPr>
            <w:r w:rsidRPr="00C67005">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4F733"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C35C5"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7A307"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622EE"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6C0B3"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B94BB"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58D98" w14:textId="77777777" w:rsidR="004434AF" w:rsidRPr="00C67005" w:rsidRDefault="004434AF" w:rsidP="00732D6A">
            <w:pPr>
              <w:pStyle w:val="rowtabella0"/>
              <w:jc w:val="center"/>
              <w:rPr>
                <w:color w:val="002060"/>
              </w:rPr>
            </w:pPr>
            <w:r w:rsidRPr="00C6700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5DAE1"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AE1B2" w14:textId="77777777" w:rsidR="004434AF" w:rsidRPr="00C67005" w:rsidRDefault="004434AF" w:rsidP="00732D6A">
            <w:pPr>
              <w:pStyle w:val="rowtabella0"/>
              <w:jc w:val="center"/>
              <w:rPr>
                <w:color w:val="002060"/>
              </w:rPr>
            </w:pPr>
            <w:r w:rsidRPr="00C67005">
              <w:rPr>
                <w:color w:val="002060"/>
              </w:rPr>
              <w:t>0</w:t>
            </w:r>
          </w:p>
        </w:tc>
      </w:tr>
      <w:tr w:rsidR="004434AF" w:rsidRPr="00C67005" w14:paraId="1DB67938"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8D87FF" w14:textId="77777777" w:rsidR="004434AF" w:rsidRPr="00C67005" w:rsidRDefault="004434AF" w:rsidP="00732D6A">
            <w:pPr>
              <w:pStyle w:val="rowtabella0"/>
              <w:rPr>
                <w:color w:val="002060"/>
              </w:rPr>
            </w:pPr>
            <w:r w:rsidRPr="00C67005">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708E4"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D0910"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19CC7"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862B2"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F2FCB"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92C3B"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290BA" w14:textId="77777777" w:rsidR="004434AF" w:rsidRPr="00C67005" w:rsidRDefault="004434AF" w:rsidP="00732D6A">
            <w:pPr>
              <w:pStyle w:val="rowtabella0"/>
              <w:jc w:val="center"/>
              <w:rPr>
                <w:color w:val="002060"/>
              </w:rPr>
            </w:pPr>
            <w:r w:rsidRPr="00C670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707BF" w14:textId="77777777" w:rsidR="004434AF" w:rsidRPr="00C67005" w:rsidRDefault="004434AF" w:rsidP="00732D6A">
            <w:pPr>
              <w:pStyle w:val="rowtabella0"/>
              <w:jc w:val="center"/>
              <w:rPr>
                <w:color w:val="002060"/>
              </w:rPr>
            </w:pPr>
            <w:r w:rsidRPr="00C670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0DDB6" w14:textId="77777777" w:rsidR="004434AF" w:rsidRPr="00C67005" w:rsidRDefault="004434AF" w:rsidP="00732D6A">
            <w:pPr>
              <w:pStyle w:val="rowtabella0"/>
              <w:jc w:val="center"/>
              <w:rPr>
                <w:color w:val="002060"/>
              </w:rPr>
            </w:pPr>
            <w:r w:rsidRPr="00C67005">
              <w:rPr>
                <w:color w:val="002060"/>
              </w:rPr>
              <w:t>0</w:t>
            </w:r>
          </w:p>
        </w:tc>
      </w:tr>
      <w:tr w:rsidR="004434AF" w:rsidRPr="00C67005" w14:paraId="74E9B867"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55149C" w14:textId="77777777" w:rsidR="004434AF" w:rsidRPr="00C67005" w:rsidRDefault="004434AF" w:rsidP="00732D6A">
            <w:pPr>
              <w:pStyle w:val="rowtabella0"/>
              <w:rPr>
                <w:color w:val="002060"/>
              </w:rPr>
            </w:pPr>
            <w:r w:rsidRPr="00C67005">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49882"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BAC63"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120C9"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3C285"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A39C3"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6D8AF"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3B287" w14:textId="77777777" w:rsidR="004434AF" w:rsidRPr="00C67005" w:rsidRDefault="004434AF" w:rsidP="00732D6A">
            <w:pPr>
              <w:pStyle w:val="rowtabella0"/>
              <w:jc w:val="center"/>
              <w:rPr>
                <w:color w:val="002060"/>
              </w:rPr>
            </w:pPr>
            <w:r w:rsidRPr="00C6700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4AFBF" w14:textId="77777777" w:rsidR="004434AF" w:rsidRPr="00C67005" w:rsidRDefault="004434AF" w:rsidP="00732D6A">
            <w:pPr>
              <w:pStyle w:val="rowtabella0"/>
              <w:jc w:val="center"/>
              <w:rPr>
                <w:color w:val="002060"/>
              </w:rPr>
            </w:pPr>
            <w:r w:rsidRPr="00C670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70FE5" w14:textId="77777777" w:rsidR="004434AF" w:rsidRPr="00C67005" w:rsidRDefault="004434AF" w:rsidP="00732D6A">
            <w:pPr>
              <w:pStyle w:val="rowtabella0"/>
              <w:jc w:val="center"/>
              <w:rPr>
                <w:color w:val="002060"/>
              </w:rPr>
            </w:pPr>
            <w:r w:rsidRPr="00C67005">
              <w:rPr>
                <w:color w:val="002060"/>
              </w:rPr>
              <w:t>0</w:t>
            </w:r>
          </w:p>
        </w:tc>
      </w:tr>
      <w:tr w:rsidR="004434AF" w:rsidRPr="00C67005" w14:paraId="6450922F" w14:textId="77777777" w:rsidTr="00732D6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543D0E" w14:textId="77777777" w:rsidR="004434AF" w:rsidRPr="00C67005" w:rsidRDefault="004434AF" w:rsidP="00732D6A">
            <w:pPr>
              <w:pStyle w:val="rowtabella0"/>
              <w:rPr>
                <w:color w:val="002060"/>
              </w:rPr>
            </w:pPr>
            <w:r w:rsidRPr="00C67005">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722AB"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9D921"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BAD1E"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D217B"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A2D66"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C6100"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1E04A" w14:textId="77777777" w:rsidR="004434AF" w:rsidRPr="00C67005" w:rsidRDefault="004434AF" w:rsidP="00732D6A">
            <w:pPr>
              <w:pStyle w:val="rowtabella0"/>
              <w:jc w:val="center"/>
              <w:rPr>
                <w:color w:val="002060"/>
              </w:rPr>
            </w:pPr>
            <w:r w:rsidRPr="00C670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665ED" w14:textId="77777777" w:rsidR="004434AF" w:rsidRPr="00C67005" w:rsidRDefault="004434AF" w:rsidP="00732D6A">
            <w:pPr>
              <w:pStyle w:val="rowtabella0"/>
              <w:jc w:val="center"/>
              <w:rPr>
                <w:color w:val="002060"/>
              </w:rPr>
            </w:pPr>
            <w:r w:rsidRPr="00C670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11649" w14:textId="77777777" w:rsidR="004434AF" w:rsidRPr="00C67005" w:rsidRDefault="004434AF" w:rsidP="00732D6A">
            <w:pPr>
              <w:pStyle w:val="rowtabella0"/>
              <w:jc w:val="center"/>
              <w:rPr>
                <w:color w:val="002060"/>
              </w:rPr>
            </w:pPr>
            <w:r w:rsidRPr="00C67005">
              <w:rPr>
                <w:color w:val="002060"/>
              </w:rPr>
              <w:t>0</w:t>
            </w:r>
          </w:p>
        </w:tc>
      </w:tr>
    </w:tbl>
    <w:p w14:paraId="0205009A" w14:textId="77777777" w:rsidR="004434AF" w:rsidRPr="00C67005" w:rsidRDefault="004434AF" w:rsidP="004434AF">
      <w:pPr>
        <w:pStyle w:val="breakline"/>
        <w:rPr>
          <w:rFonts w:eastAsiaTheme="minorEastAsia"/>
          <w:color w:val="002060"/>
        </w:rPr>
      </w:pPr>
    </w:p>
    <w:p w14:paraId="14F4BA29" w14:textId="77777777" w:rsidR="004434AF" w:rsidRPr="00C67005" w:rsidRDefault="004434AF" w:rsidP="004434AF">
      <w:pPr>
        <w:pStyle w:val="breakline"/>
        <w:rPr>
          <w:color w:val="002060"/>
        </w:rPr>
      </w:pPr>
    </w:p>
    <w:p w14:paraId="0B9682CE" w14:textId="77777777" w:rsidR="004434AF" w:rsidRPr="00C67005" w:rsidRDefault="004434AF" w:rsidP="004434AF">
      <w:pPr>
        <w:pStyle w:val="sottotitolocampionato10"/>
        <w:rPr>
          <w:color w:val="002060"/>
        </w:rPr>
      </w:pPr>
      <w:r w:rsidRPr="00C67005">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434AF" w:rsidRPr="00C67005" w14:paraId="04401A66" w14:textId="77777777" w:rsidTr="00732D6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4BD07" w14:textId="77777777" w:rsidR="004434AF" w:rsidRPr="00C67005" w:rsidRDefault="004434AF" w:rsidP="00732D6A">
            <w:pPr>
              <w:pStyle w:val="headertabella0"/>
              <w:rPr>
                <w:color w:val="002060"/>
              </w:rPr>
            </w:pPr>
            <w:r w:rsidRPr="00C6700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4851E" w14:textId="77777777" w:rsidR="004434AF" w:rsidRPr="00C67005" w:rsidRDefault="004434AF" w:rsidP="00732D6A">
            <w:pPr>
              <w:pStyle w:val="headertabella0"/>
              <w:rPr>
                <w:color w:val="002060"/>
              </w:rPr>
            </w:pPr>
            <w:r w:rsidRPr="00C6700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3A5FE" w14:textId="77777777" w:rsidR="004434AF" w:rsidRPr="00C67005" w:rsidRDefault="004434AF" w:rsidP="00732D6A">
            <w:pPr>
              <w:pStyle w:val="headertabella0"/>
              <w:rPr>
                <w:color w:val="002060"/>
              </w:rPr>
            </w:pPr>
            <w:r w:rsidRPr="00C6700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3CFCC" w14:textId="77777777" w:rsidR="004434AF" w:rsidRPr="00C67005" w:rsidRDefault="004434AF" w:rsidP="00732D6A">
            <w:pPr>
              <w:pStyle w:val="headertabella0"/>
              <w:rPr>
                <w:color w:val="002060"/>
              </w:rPr>
            </w:pPr>
            <w:r w:rsidRPr="00C6700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7ACBD" w14:textId="77777777" w:rsidR="004434AF" w:rsidRPr="00C67005" w:rsidRDefault="004434AF" w:rsidP="00732D6A">
            <w:pPr>
              <w:pStyle w:val="headertabella0"/>
              <w:rPr>
                <w:color w:val="002060"/>
              </w:rPr>
            </w:pPr>
            <w:r w:rsidRPr="00C6700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A8A28" w14:textId="77777777" w:rsidR="004434AF" w:rsidRPr="00C67005" w:rsidRDefault="004434AF" w:rsidP="00732D6A">
            <w:pPr>
              <w:pStyle w:val="headertabella0"/>
              <w:rPr>
                <w:color w:val="002060"/>
              </w:rPr>
            </w:pPr>
            <w:r w:rsidRPr="00C6700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2DC8C" w14:textId="77777777" w:rsidR="004434AF" w:rsidRPr="00C67005" w:rsidRDefault="004434AF" w:rsidP="00732D6A">
            <w:pPr>
              <w:pStyle w:val="headertabella0"/>
              <w:rPr>
                <w:color w:val="002060"/>
              </w:rPr>
            </w:pPr>
            <w:r w:rsidRPr="00C6700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3D3A8" w14:textId="77777777" w:rsidR="004434AF" w:rsidRPr="00C67005" w:rsidRDefault="004434AF" w:rsidP="00732D6A">
            <w:pPr>
              <w:pStyle w:val="headertabella0"/>
              <w:rPr>
                <w:color w:val="002060"/>
              </w:rPr>
            </w:pPr>
            <w:r w:rsidRPr="00C6700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BA3FC" w14:textId="77777777" w:rsidR="004434AF" w:rsidRPr="00C67005" w:rsidRDefault="004434AF" w:rsidP="00732D6A">
            <w:pPr>
              <w:pStyle w:val="headertabella0"/>
              <w:rPr>
                <w:color w:val="002060"/>
              </w:rPr>
            </w:pPr>
            <w:r w:rsidRPr="00C6700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EA6C1" w14:textId="77777777" w:rsidR="004434AF" w:rsidRPr="00C67005" w:rsidRDefault="004434AF" w:rsidP="00732D6A">
            <w:pPr>
              <w:pStyle w:val="headertabella0"/>
              <w:rPr>
                <w:color w:val="002060"/>
              </w:rPr>
            </w:pPr>
            <w:r w:rsidRPr="00C67005">
              <w:rPr>
                <w:color w:val="002060"/>
              </w:rPr>
              <w:t>PE</w:t>
            </w:r>
          </w:p>
        </w:tc>
      </w:tr>
      <w:tr w:rsidR="004434AF" w:rsidRPr="00C67005" w14:paraId="6A8B65F6" w14:textId="77777777" w:rsidTr="00732D6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417E31" w14:textId="77777777" w:rsidR="004434AF" w:rsidRPr="00C67005" w:rsidRDefault="004434AF" w:rsidP="00732D6A">
            <w:pPr>
              <w:pStyle w:val="rowtabella0"/>
              <w:rPr>
                <w:color w:val="002060"/>
              </w:rPr>
            </w:pPr>
            <w:r w:rsidRPr="00C67005">
              <w:rPr>
                <w:color w:val="002060"/>
              </w:rPr>
              <w:t>A.S.D. MANSARDA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2EE0D"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330CD"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41EA2"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817ED"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AA84D"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77D92"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91D95"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0CB47"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316B8" w14:textId="77777777" w:rsidR="004434AF" w:rsidRPr="00C67005" w:rsidRDefault="004434AF" w:rsidP="00732D6A">
            <w:pPr>
              <w:pStyle w:val="rowtabella0"/>
              <w:jc w:val="center"/>
              <w:rPr>
                <w:color w:val="002060"/>
              </w:rPr>
            </w:pPr>
            <w:r w:rsidRPr="00C67005">
              <w:rPr>
                <w:color w:val="002060"/>
              </w:rPr>
              <w:t>0</w:t>
            </w:r>
          </w:p>
        </w:tc>
      </w:tr>
      <w:tr w:rsidR="004434AF" w:rsidRPr="00C67005" w14:paraId="5FAD4BC8"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D37566" w14:textId="77777777" w:rsidR="004434AF" w:rsidRPr="00C67005" w:rsidRDefault="004434AF" w:rsidP="00732D6A">
            <w:pPr>
              <w:pStyle w:val="rowtabella0"/>
              <w:rPr>
                <w:color w:val="002060"/>
              </w:rPr>
            </w:pPr>
            <w:r w:rsidRPr="00C67005">
              <w:rPr>
                <w:color w:val="002060"/>
              </w:rPr>
              <w:t>A.P.D. CASTORANESE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B742A"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44C3F"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DDBCA"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59221"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3A2E0"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C4FA0" w14:textId="77777777" w:rsidR="004434AF" w:rsidRPr="00C67005" w:rsidRDefault="004434AF" w:rsidP="00732D6A">
            <w:pPr>
              <w:pStyle w:val="rowtabella0"/>
              <w:jc w:val="center"/>
              <w:rPr>
                <w:color w:val="002060"/>
              </w:rPr>
            </w:pPr>
            <w:r w:rsidRPr="00C6700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7AEAD" w14:textId="77777777" w:rsidR="004434AF" w:rsidRPr="00C67005" w:rsidRDefault="004434AF" w:rsidP="00732D6A">
            <w:pPr>
              <w:pStyle w:val="rowtabella0"/>
              <w:jc w:val="center"/>
              <w:rPr>
                <w:color w:val="002060"/>
              </w:rPr>
            </w:pPr>
            <w:r w:rsidRPr="00C670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4FEEE"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4F9BB" w14:textId="77777777" w:rsidR="004434AF" w:rsidRPr="00C67005" w:rsidRDefault="004434AF" w:rsidP="00732D6A">
            <w:pPr>
              <w:pStyle w:val="rowtabella0"/>
              <w:jc w:val="center"/>
              <w:rPr>
                <w:color w:val="002060"/>
              </w:rPr>
            </w:pPr>
            <w:r w:rsidRPr="00C67005">
              <w:rPr>
                <w:color w:val="002060"/>
              </w:rPr>
              <w:t>0</w:t>
            </w:r>
          </w:p>
        </w:tc>
      </w:tr>
      <w:tr w:rsidR="004434AF" w:rsidRPr="00C67005" w14:paraId="295647E6"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411120" w14:textId="77777777" w:rsidR="004434AF" w:rsidRPr="00C67005" w:rsidRDefault="004434AF" w:rsidP="00732D6A">
            <w:pPr>
              <w:pStyle w:val="rowtabella0"/>
              <w:rPr>
                <w:color w:val="002060"/>
              </w:rPr>
            </w:pPr>
            <w:r w:rsidRPr="00C67005">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AA774"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6FB23"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D3A11"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97B8A"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51D0B"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82CE1" w14:textId="77777777" w:rsidR="004434AF" w:rsidRPr="00C67005" w:rsidRDefault="004434AF" w:rsidP="00732D6A">
            <w:pPr>
              <w:pStyle w:val="rowtabella0"/>
              <w:jc w:val="center"/>
              <w:rPr>
                <w:color w:val="002060"/>
              </w:rPr>
            </w:pPr>
            <w:r w:rsidRPr="00C670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E6D35" w14:textId="77777777" w:rsidR="004434AF" w:rsidRPr="00C67005" w:rsidRDefault="004434AF" w:rsidP="00732D6A">
            <w:pPr>
              <w:pStyle w:val="rowtabella0"/>
              <w:jc w:val="center"/>
              <w:rPr>
                <w:color w:val="002060"/>
              </w:rPr>
            </w:pPr>
            <w:r w:rsidRPr="00C670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0704E"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14950" w14:textId="77777777" w:rsidR="004434AF" w:rsidRPr="00C67005" w:rsidRDefault="004434AF" w:rsidP="00732D6A">
            <w:pPr>
              <w:pStyle w:val="rowtabella0"/>
              <w:jc w:val="center"/>
              <w:rPr>
                <w:color w:val="002060"/>
              </w:rPr>
            </w:pPr>
            <w:r w:rsidRPr="00C67005">
              <w:rPr>
                <w:color w:val="002060"/>
              </w:rPr>
              <w:t>0</w:t>
            </w:r>
          </w:p>
        </w:tc>
      </w:tr>
      <w:tr w:rsidR="004434AF" w:rsidRPr="00C67005" w14:paraId="11914108"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11011E" w14:textId="77777777" w:rsidR="004434AF" w:rsidRPr="00C67005" w:rsidRDefault="004434AF" w:rsidP="00732D6A">
            <w:pPr>
              <w:pStyle w:val="rowtabella0"/>
              <w:rPr>
                <w:color w:val="002060"/>
              </w:rPr>
            </w:pPr>
            <w:r w:rsidRPr="00C67005">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4CF71"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6D8F9"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EA7C4"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6E5D8"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C4890"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8A5E4" w14:textId="77777777" w:rsidR="004434AF" w:rsidRPr="00C67005" w:rsidRDefault="004434AF" w:rsidP="00732D6A">
            <w:pPr>
              <w:pStyle w:val="rowtabella0"/>
              <w:jc w:val="center"/>
              <w:rPr>
                <w:color w:val="002060"/>
              </w:rPr>
            </w:pPr>
            <w:r w:rsidRPr="00C670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0CCAE" w14:textId="77777777" w:rsidR="004434AF" w:rsidRPr="00C67005" w:rsidRDefault="004434AF" w:rsidP="00732D6A">
            <w:pPr>
              <w:pStyle w:val="rowtabella0"/>
              <w:jc w:val="center"/>
              <w:rPr>
                <w:color w:val="002060"/>
              </w:rPr>
            </w:pPr>
            <w:r w:rsidRPr="00C670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9198A"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56CF2" w14:textId="77777777" w:rsidR="004434AF" w:rsidRPr="00C67005" w:rsidRDefault="004434AF" w:rsidP="00732D6A">
            <w:pPr>
              <w:pStyle w:val="rowtabella0"/>
              <w:jc w:val="center"/>
              <w:rPr>
                <w:color w:val="002060"/>
              </w:rPr>
            </w:pPr>
            <w:r w:rsidRPr="00C67005">
              <w:rPr>
                <w:color w:val="002060"/>
              </w:rPr>
              <w:t>0</w:t>
            </w:r>
          </w:p>
        </w:tc>
      </w:tr>
      <w:tr w:rsidR="004434AF" w:rsidRPr="00C67005" w14:paraId="28C0F8D3"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787D77" w14:textId="77777777" w:rsidR="004434AF" w:rsidRPr="00C67005" w:rsidRDefault="004434AF" w:rsidP="00732D6A">
            <w:pPr>
              <w:pStyle w:val="rowtabella0"/>
              <w:rPr>
                <w:color w:val="002060"/>
              </w:rPr>
            </w:pPr>
            <w:r w:rsidRPr="00C67005">
              <w:rPr>
                <w:color w:val="002060"/>
              </w:rPr>
              <w:t>POL. CASTIGNANO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2027E"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66176"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59C80"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18990"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70020"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CA8E9" w14:textId="77777777" w:rsidR="004434AF" w:rsidRPr="00C67005" w:rsidRDefault="004434AF" w:rsidP="00732D6A">
            <w:pPr>
              <w:pStyle w:val="rowtabella0"/>
              <w:jc w:val="center"/>
              <w:rPr>
                <w:color w:val="002060"/>
              </w:rPr>
            </w:pPr>
            <w:r w:rsidRPr="00C670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8D1F5" w14:textId="77777777" w:rsidR="004434AF" w:rsidRPr="00C67005" w:rsidRDefault="004434AF" w:rsidP="00732D6A">
            <w:pPr>
              <w:pStyle w:val="rowtabella0"/>
              <w:jc w:val="center"/>
              <w:rPr>
                <w:color w:val="002060"/>
              </w:rPr>
            </w:pPr>
            <w:r w:rsidRPr="00C670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B5946"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CD841" w14:textId="77777777" w:rsidR="004434AF" w:rsidRPr="00C67005" w:rsidRDefault="004434AF" w:rsidP="00732D6A">
            <w:pPr>
              <w:pStyle w:val="rowtabella0"/>
              <w:jc w:val="center"/>
              <w:rPr>
                <w:color w:val="002060"/>
              </w:rPr>
            </w:pPr>
            <w:r w:rsidRPr="00C67005">
              <w:rPr>
                <w:color w:val="002060"/>
              </w:rPr>
              <w:t>0</w:t>
            </w:r>
          </w:p>
        </w:tc>
      </w:tr>
      <w:tr w:rsidR="004434AF" w:rsidRPr="00C67005" w14:paraId="1677D4AC"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168DDF" w14:textId="77777777" w:rsidR="004434AF" w:rsidRPr="00C67005" w:rsidRDefault="004434AF" w:rsidP="00732D6A">
            <w:pPr>
              <w:pStyle w:val="rowtabella0"/>
              <w:rPr>
                <w:color w:val="002060"/>
              </w:rPr>
            </w:pPr>
            <w:r w:rsidRPr="00C67005">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D67FA"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A8BA1"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B86F7"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585A6"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51BED"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D3F39" w14:textId="77777777" w:rsidR="004434AF" w:rsidRPr="00C67005" w:rsidRDefault="004434AF" w:rsidP="00732D6A">
            <w:pPr>
              <w:pStyle w:val="rowtabella0"/>
              <w:jc w:val="center"/>
              <w:rPr>
                <w:color w:val="002060"/>
              </w:rPr>
            </w:pPr>
            <w:r w:rsidRPr="00C670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F254E" w14:textId="77777777" w:rsidR="004434AF" w:rsidRPr="00C67005" w:rsidRDefault="004434AF" w:rsidP="00732D6A">
            <w:pPr>
              <w:pStyle w:val="rowtabella0"/>
              <w:jc w:val="center"/>
              <w:rPr>
                <w:color w:val="002060"/>
              </w:rPr>
            </w:pPr>
            <w:r w:rsidRPr="00C670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6F2A1"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70DC4" w14:textId="77777777" w:rsidR="004434AF" w:rsidRPr="00C67005" w:rsidRDefault="004434AF" w:rsidP="00732D6A">
            <w:pPr>
              <w:pStyle w:val="rowtabella0"/>
              <w:jc w:val="center"/>
              <w:rPr>
                <w:color w:val="002060"/>
              </w:rPr>
            </w:pPr>
            <w:r w:rsidRPr="00C67005">
              <w:rPr>
                <w:color w:val="002060"/>
              </w:rPr>
              <w:t>0</w:t>
            </w:r>
          </w:p>
        </w:tc>
      </w:tr>
      <w:tr w:rsidR="004434AF" w:rsidRPr="00C67005" w14:paraId="1C1E0B99"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26945E" w14:textId="77777777" w:rsidR="004434AF" w:rsidRPr="00C67005" w:rsidRDefault="004434AF" w:rsidP="00732D6A">
            <w:pPr>
              <w:pStyle w:val="rowtabella0"/>
              <w:rPr>
                <w:color w:val="002060"/>
              </w:rPr>
            </w:pPr>
            <w:r w:rsidRPr="00C67005">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6915E"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3BE54"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98E08"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AA9F1"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63EA4"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E0D57" w14:textId="77777777" w:rsidR="004434AF" w:rsidRPr="00C67005" w:rsidRDefault="004434AF" w:rsidP="00732D6A">
            <w:pPr>
              <w:pStyle w:val="rowtabella0"/>
              <w:jc w:val="center"/>
              <w:rPr>
                <w:color w:val="002060"/>
              </w:rPr>
            </w:pPr>
            <w:r w:rsidRPr="00C670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2B4CB" w14:textId="77777777" w:rsidR="004434AF" w:rsidRPr="00C67005" w:rsidRDefault="004434AF" w:rsidP="00732D6A">
            <w:pPr>
              <w:pStyle w:val="rowtabella0"/>
              <w:jc w:val="center"/>
              <w:rPr>
                <w:color w:val="002060"/>
              </w:rPr>
            </w:pPr>
            <w:r w:rsidRPr="00C670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EC90E"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3FAEC" w14:textId="77777777" w:rsidR="004434AF" w:rsidRPr="00C67005" w:rsidRDefault="004434AF" w:rsidP="00732D6A">
            <w:pPr>
              <w:pStyle w:val="rowtabella0"/>
              <w:jc w:val="center"/>
              <w:rPr>
                <w:color w:val="002060"/>
              </w:rPr>
            </w:pPr>
            <w:r w:rsidRPr="00C67005">
              <w:rPr>
                <w:color w:val="002060"/>
              </w:rPr>
              <w:t>0</w:t>
            </w:r>
          </w:p>
        </w:tc>
      </w:tr>
      <w:tr w:rsidR="004434AF" w:rsidRPr="00C67005" w14:paraId="72CF925D"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AFBA95" w14:textId="77777777" w:rsidR="004434AF" w:rsidRPr="00C67005" w:rsidRDefault="004434AF" w:rsidP="00732D6A">
            <w:pPr>
              <w:pStyle w:val="rowtabella0"/>
              <w:rPr>
                <w:color w:val="002060"/>
              </w:rPr>
            </w:pPr>
            <w:r w:rsidRPr="00C67005">
              <w:rPr>
                <w:color w:val="002060"/>
              </w:rPr>
              <w:lastRenderedPageBreak/>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5C357"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3B8F1"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AFBAD"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5D491"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8ABC5"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29064" w14:textId="77777777" w:rsidR="004434AF" w:rsidRPr="00C67005" w:rsidRDefault="004434AF" w:rsidP="00732D6A">
            <w:pPr>
              <w:pStyle w:val="rowtabella0"/>
              <w:jc w:val="center"/>
              <w:rPr>
                <w:color w:val="002060"/>
              </w:rPr>
            </w:pPr>
            <w:r w:rsidRPr="00C670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A0E7E" w14:textId="77777777" w:rsidR="004434AF" w:rsidRPr="00C67005" w:rsidRDefault="004434AF" w:rsidP="00732D6A">
            <w:pPr>
              <w:pStyle w:val="rowtabella0"/>
              <w:jc w:val="center"/>
              <w:rPr>
                <w:color w:val="002060"/>
              </w:rPr>
            </w:pPr>
            <w:r w:rsidRPr="00C670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ABA29"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48E30" w14:textId="77777777" w:rsidR="004434AF" w:rsidRPr="00C67005" w:rsidRDefault="004434AF" w:rsidP="00732D6A">
            <w:pPr>
              <w:pStyle w:val="rowtabella0"/>
              <w:jc w:val="center"/>
              <w:rPr>
                <w:color w:val="002060"/>
              </w:rPr>
            </w:pPr>
            <w:r w:rsidRPr="00C67005">
              <w:rPr>
                <w:color w:val="002060"/>
              </w:rPr>
              <w:t>0</w:t>
            </w:r>
          </w:p>
        </w:tc>
      </w:tr>
      <w:tr w:rsidR="004434AF" w:rsidRPr="00C67005" w14:paraId="56F7BC5B"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2EEC34" w14:textId="77777777" w:rsidR="004434AF" w:rsidRPr="00C67005" w:rsidRDefault="004434AF" w:rsidP="00732D6A">
            <w:pPr>
              <w:pStyle w:val="rowtabella0"/>
              <w:rPr>
                <w:color w:val="002060"/>
              </w:rPr>
            </w:pPr>
            <w:r w:rsidRPr="00C67005">
              <w:rPr>
                <w:color w:val="002060"/>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84874"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06181"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98A20"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4B5A3"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8D0AE"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A9255"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C9FAC" w14:textId="77777777" w:rsidR="004434AF" w:rsidRPr="00C67005" w:rsidRDefault="004434AF" w:rsidP="00732D6A">
            <w:pPr>
              <w:pStyle w:val="rowtabella0"/>
              <w:jc w:val="center"/>
              <w:rPr>
                <w:color w:val="002060"/>
              </w:rPr>
            </w:pPr>
            <w:r w:rsidRPr="00C670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64654"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4CAE0" w14:textId="77777777" w:rsidR="004434AF" w:rsidRPr="00C67005" w:rsidRDefault="004434AF" w:rsidP="00732D6A">
            <w:pPr>
              <w:pStyle w:val="rowtabella0"/>
              <w:jc w:val="center"/>
              <w:rPr>
                <w:color w:val="002060"/>
              </w:rPr>
            </w:pPr>
            <w:r w:rsidRPr="00C67005">
              <w:rPr>
                <w:color w:val="002060"/>
              </w:rPr>
              <w:t>0</w:t>
            </w:r>
          </w:p>
        </w:tc>
      </w:tr>
      <w:tr w:rsidR="004434AF" w:rsidRPr="00C67005" w14:paraId="3C9AABD2"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01C5BF" w14:textId="77777777" w:rsidR="004434AF" w:rsidRPr="00C67005" w:rsidRDefault="004434AF" w:rsidP="00732D6A">
            <w:pPr>
              <w:pStyle w:val="rowtabella0"/>
              <w:rPr>
                <w:color w:val="002060"/>
              </w:rPr>
            </w:pPr>
            <w:r w:rsidRPr="00C67005">
              <w:rPr>
                <w:color w:val="002060"/>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C36A8"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9B80D"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6AF93"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A86FA"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8DFF0"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3E017" w14:textId="77777777" w:rsidR="004434AF" w:rsidRPr="00C67005" w:rsidRDefault="004434AF" w:rsidP="00732D6A">
            <w:pPr>
              <w:pStyle w:val="rowtabella0"/>
              <w:jc w:val="center"/>
              <w:rPr>
                <w:color w:val="002060"/>
              </w:rPr>
            </w:pPr>
            <w:r w:rsidRPr="00C670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8AD65" w14:textId="77777777" w:rsidR="004434AF" w:rsidRPr="00C67005" w:rsidRDefault="004434AF" w:rsidP="00732D6A">
            <w:pPr>
              <w:pStyle w:val="rowtabella0"/>
              <w:jc w:val="center"/>
              <w:rPr>
                <w:color w:val="002060"/>
              </w:rPr>
            </w:pPr>
            <w:r w:rsidRPr="00C670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0C9C4"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94861" w14:textId="77777777" w:rsidR="004434AF" w:rsidRPr="00C67005" w:rsidRDefault="004434AF" w:rsidP="00732D6A">
            <w:pPr>
              <w:pStyle w:val="rowtabella0"/>
              <w:jc w:val="center"/>
              <w:rPr>
                <w:color w:val="002060"/>
              </w:rPr>
            </w:pPr>
            <w:r w:rsidRPr="00C67005">
              <w:rPr>
                <w:color w:val="002060"/>
              </w:rPr>
              <w:t>0</w:t>
            </w:r>
          </w:p>
        </w:tc>
      </w:tr>
      <w:tr w:rsidR="004434AF" w:rsidRPr="00C67005" w14:paraId="46DF892A"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BE776D" w14:textId="77777777" w:rsidR="004434AF" w:rsidRPr="00C67005" w:rsidRDefault="004434AF" w:rsidP="00732D6A">
            <w:pPr>
              <w:pStyle w:val="rowtabella0"/>
              <w:rPr>
                <w:color w:val="002060"/>
              </w:rPr>
            </w:pPr>
            <w:r w:rsidRPr="00C67005">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845CB"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A7B99"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48A46"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99CA3"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AE0B2"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AF171"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D61BA" w14:textId="77777777" w:rsidR="004434AF" w:rsidRPr="00C67005" w:rsidRDefault="004434AF" w:rsidP="00732D6A">
            <w:pPr>
              <w:pStyle w:val="rowtabella0"/>
              <w:jc w:val="center"/>
              <w:rPr>
                <w:color w:val="002060"/>
              </w:rPr>
            </w:pPr>
            <w:r w:rsidRPr="00C670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B0910"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7AB9E" w14:textId="77777777" w:rsidR="004434AF" w:rsidRPr="00C67005" w:rsidRDefault="004434AF" w:rsidP="00732D6A">
            <w:pPr>
              <w:pStyle w:val="rowtabella0"/>
              <w:jc w:val="center"/>
              <w:rPr>
                <w:color w:val="002060"/>
              </w:rPr>
            </w:pPr>
            <w:r w:rsidRPr="00C67005">
              <w:rPr>
                <w:color w:val="002060"/>
              </w:rPr>
              <w:t>0</w:t>
            </w:r>
          </w:p>
        </w:tc>
      </w:tr>
      <w:tr w:rsidR="004434AF" w:rsidRPr="00C67005" w14:paraId="07FE094F" w14:textId="77777777" w:rsidTr="00732D6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9DF604" w14:textId="0D7D37D6" w:rsidR="004434AF" w:rsidRPr="004434AF" w:rsidRDefault="004434AF" w:rsidP="004434AF">
            <w:pPr>
              <w:pStyle w:val="breakline"/>
              <w:rPr>
                <w:rFonts w:ascii="Arial" w:hAnsi="Arial" w:cs="Arial"/>
                <w:color w:val="002060"/>
              </w:rPr>
            </w:pPr>
            <w:r w:rsidRPr="004434AF">
              <w:rPr>
                <w:rFonts w:ascii="Arial" w:hAnsi="Arial" w:cs="Arial"/>
                <w:color w:val="002060"/>
              </w:rPr>
              <w:t>POL. CSI STELLA A.S.D.</w:t>
            </w:r>
            <w:r w:rsidRPr="004434AF">
              <w:rPr>
                <w:rFonts w:ascii="Arial" w:hAnsi="Arial" w:cs="Arial"/>
                <w:color w:val="002060"/>
              </w:rPr>
              <w:t xml:space="preserve"> </w:t>
            </w:r>
            <w:r w:rsidRPr="004434AF">
              <w:rPr>
                <w:rFonts w:ascii="Arial" w:hAnsi="Arial" w:cs="Arial"/>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39E31"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8941E"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72655"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63FC6"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99846"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38D52"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15F19" w14:textId="77777777" w:rsidR="004434AF" w:rsidRPr="00C67005" w:rsidRDefault="004434AF" w:rsidP="00732D6A">
            <w:pPr>
              <w:pStyle w:val="rowtabella0"/>
              <w:jc w:val="center"/>
              <w:rPr>
                <w:color w:val="002060"/>
              </w:rPr>
            </w:pPr>
            <w:r w:rsidRPr="00C6700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A39E5"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BCAC1" w14:textId="77777777" w:rsidR="004434AF" w:rsidRPr="00C67005" w:rsidRDefault="004434AF" w:rsidP="00732D6A">
            <w:pPr>
              <w:pStyle w:val="rowtabella0"/>
              <w:jc w:val="center"/>
              <w:rPr>
                <w:color w:val="002060"/>
              </w:rPr>
            </w:pPr>
            <w:r w:rsidRPr="00C67005">
              <w:rPr>
                <w:color w:val="002060"/>
              </w:rPr>
              <w:t>0</w:t>
            </w:r>
          </w:p>
        </w:tc>
      </w:tr>
    </w:tbl>
    <w:p w14:paraId="37B7E235" w14:textId="77777777" w:rsidR="004434AF" w:rsidRDefault="004434AF" w:rsidP="004434AF">
      <w:pPr>
        <w:pStyle w:val="breakline"/>
        <w:rPr>
          <w:color w:val="002060"/>
        </w:rPr>
      </w:pPr>
    </w:p>
    <w:p w14:paraId="246DE22C" w14:textId="77777777" w:rsidR="004434AF" w:rsidRPr="00C67005" w:rsidRDefault="004434AF" w:rsidP="004434AF">
      <w:pPr>
        <w:pStyle w:val="titoloprinc0"/>
        <w:rPr>
          <w:color w:val="002060"/>
        </w:rPr>
      </w:pPr>
      <w:r>
        <w:rPr>
          <w:color w:val="002060"/>
        </w:rPr>
        <w:t>PROGRAMMA GARE</w:t>
      </w:r>
    </w:p>
    <w:p w14:paraId="268A8070" w14:textId="77777777" w:rsidR="004434AF" w:rsidRDefault="004434AF" w:rsidP="004434AF">
      <w:pPr>
        <w:pStyle w:val="breakline"/>
        <w:rPr>
          <w:rFonts w:eastAsiaTheme="minorEastAsia"/>
          <w:color w:val="002060"/>
        </w:rPr>
      </w:pPr>
    </w:p>
    <w:p w14:paraId="410B7D90" w14:textId="77777777" w:rsidR="00246D7C" w:rsidRPr="0047730D" w:rsidRDefault="00246D7C" w:rsidP="00246D7C">
      <w:pPr>
        <w:pStyle w:val="sottotitolocampionato10"/>
        <w:rPr>
          <w:color w:val="002060"/>
        </w:rPr>
      </w:pPr>
      <w:r w:rsidRPr="0047730D">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09"/>
        <w:gridCol w:w="385"/>
        <w:gridCol w:w="898"/>
        <w:gridCol w:w="1192"/>
        <w:gridCol w:w="1562"/>
        <w:gridCol w:w="1547"/>
      </w:tblGrid>
      <w:tr w:rsidR="00246D7C" w:rsidRPr="0047730D" w14:paraId="2462A286" w14:textId="77777777" w:rsidTr="00732D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CC547" w14:textId="77777777" w:rsidR="00246D7C" w:rsidRPr="0047730D" w:rsidRDefault="00246D7C" w:rsidP="00732D6A">
            <w:pPr>
              <w:pStyle w:val="headertabella0"/>
              <w:rPr>
                <w:color w:val="002060"/>
              </w:rPr>
            </w:pPr>
            <w:r w:rsidRPr="0047730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933B8" w14:textId="77777777" w:rsidR="00246D7C" w:rsidRPr="0047730D" w:rsidRDefault="00246D7C" w:rsidP="00732D6A">
            <w:pPr>
              <w:pStyle w:val="headertabella0"/>
              <w:rPr>
                <w:color w:val="002060"/>
              </w:rPr>
            </w:pPr>
            <w:r w:rsidRPr="0047730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20E83" w14:textId="77777777" w:rsidR="00246D7C" w:rsidRPr="0047730D" w:rsidRDefault="00246D7C" w:rsidP="00732D6A">
            <w:pPr>
              <w:pStyle w:val="headertabella0"/>
              <w:rPr>
                <w:color w:val="002060"/>
              </w:rPr>
            </w:pPr>
            <w:r w:rsidRPr="0047730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363F3" w14:textId="77777777" w:rsidR="00246D7C" w:rsidRPr="0047730D" w:rsidRDefault="00246D7C" w:rsidP="00732D6A">
            <w:pPr>
              <w:pStyle w:val="headertabella0"/>
              <w:rPr>
                <w:color w:val="002060"/>
              </w:rPr>
            </w:pPr>
            <w:r w:rsidRPr="0047730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E2922" w14:textId="77777777" w:rsidR="00246D7C" w:rsidRPr="0047730D" w:rsidRDefault="00246D7C" w:rsidP="00732D6A">
            <w:pPr>
              <w:pStyle w:val="headertabella0"/>
              <w:rPr>
                <w:color w:val="002060"/>
              </w:rPr>
            </w:pPr>
            <w:r w:rsidRPr="0047730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CDE9C" w14:textId="77777777" w:rsidR="00246D7C" w:rsidRPr="0047730D" w:rsidRDefault="00246D7C" w:rsidP="00732D6A">
            <w:pPr>
              <w:pStyle w:val="headertabella0"/>
              <w:rPr>
                <w:color w:val="002060"/>
              </w:rPr>
            </w:pPr>
            <w:proofErr w:type="spellStart"/>
            <w:r w:rsidRPr="0047730D">
              <w:rPr>
                <w:color w:val="002060"/>
              </w:rPr>
              <w:t>Localita'</w:t>
            </w:r>
            <w:proofErr w:type="spellEnd"/>
            <w:r w:rsidRPr="0047730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D4D7AB" w14:textId="77777777" w:rsidR="00246D7C" w:rsidRPr="0047730D" w:rsidRDefault="00246D7C" w:rsidP="00732D6A">
            <w:pPr>
              <w:pStyle w:val="headertabella0"/>
              <w:rPr>
                <w:color w:val="002060"/>
              </w:rPr>
            </w:pPr>
            <w:r w:rsidRPr="0047730D">
              <w:rPr>
                <w:color w:val="002060"/>
              </w:rPr>
              <w:t>Indirizzo Impianto</w:t>
            </w:r>
          </w:p>
        </w:tc>
      </w:tr>
      <w:tr w:rsidR="00246D7C" w:rsidRPr="0047730D" w14:paraId="4AEE7C8B" w14:textId="77777777" w:rsidTr="00732D6A">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01BBA1" w14:textId="77777777" w:rsidR="00246D7C" w:rsidRPr="0047730D" w:rsidRDefault="00246D7C" w:rsidP="00732D6A">
            <w:pPr>
              <w:pStyle w:val="rowtabella0"/>
              <w:rPr>
                <w:color w:val="002060"/>
              </w:rPr>
            </w:pPr>
            <w:r w:rsidRPr="0047730D">
              <w:rPr>
                <w:color w:val="002060"/>
              </w:rPr>
              <w:t>DURANTINA SANTA CECILIA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87FE3C" w14:textId="77777777" w:rsidR="00246D7C" w:rsidRPr="0047730D" w:rsidRDefault="00246D7C" w:rsidP="00732D6A">
            <w:pPr>
              <w:pStyle w:val="rowtabella0"/>
              <w:rPr>
                <w:color w:val="002060"/>
              </w:rPr>
            </w:pPr>
            <w:r w:rsidRPr="0047730D">
              <w:rPr>
                <w:color w:val="002060"/>
              </w:rPr>
              <w:t>AUDAX PIOBBICO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31091B" w14:textId="77777777" w:rsidR="00246D7C" w:rsidRPr="0047730D" w:rsidRDefault="00246D7C" w:rsidP="00732D6A">
            <w:pPr>
              <w:pStyle w:val="rowtabella0"/>
              <w:jc w:val="center"/>
              <w:rPr>
                <w:color w:val="002060"/>
              </w:rPr>
            </w:pPr>
            <w:r w:rsidRPr="0047730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372B52" w14:textId="77777777" w:rsidR="00246D7C" w:rsidRPr="0047730D" w:rsidRDefault="00246D7C" w:rsidP="00732D6A">
            <w:pPr>
              <w:pStyle w:val="rowtabella0"/>
              <w:rPr>
                <w:color w:val="002060"/>
              </w:rPr>
            </w:pPr>
            <w:r w:rsidRPr="0047730D">
              <w:rPr>
                <w:color w:val="002060"/>
              </w:rPr>
              <w:t>31/10/2025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85D2D0" w14:textId="77777777" w:rsidR="00246D7C" w:rsidRPr="0047730D" w:rsidRDefault="00246D7C" w:rsidP="00732D6A">
            <w:pPr>
              <w:pStyle w:val="rowtabella0"/>
              <w:rPr>
                <w:color w:val="002060"/>
              </w:rPr>
            </w:pPr>
            <w:r w:rsidRPr="0047730D">
              <w:rPr>
                <w:color w:val="002060"/>
              </w:rPr>
              <w:t>5489 URBANIA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F5503A" w14:textId="77777777" w:rsidR="00246D7C" w:rsidRPr="0047730D" w:rsidRDefault="00246D7C" w:rsidP="00732D6A">
            <w:pPr>
              <w:pStyle w:val="rowtabella0"/>
              <w:rPr>
                <w:color w:val="002060"/>
              </w:rPr>
            </w:pPr>
            <w:r w:rsidRPr="0047730D">
              <w:rPr>
                <w:color w:val="002060"/>
              </w:rPr>
              <w:t>URBANIA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1392AB" w14:textId="77777777" w:rsidR="00246D7C" w:rsidRPr="0047730D" w:rsidRDefault="00246D7C" w:rsidP="00732D6A">
            <w:pPr>
              <w:pStyle w:val="rowtabella0"/>
              <w:rPr>
                <w:color w:val="002060"/>
              </w:rPr>
            </w:pPr>
            <w:r w:rsidRPr="0047730D">
              <w:rPr>
                <w:color w:val="002060"/>
              </w:rPr>
              <w:t>VIA CAMPO SPORTIVO</w:t>
            </w:r>
          </w:p>
        </w:tc>
      </w:tr>
      <w:tr w:rsidR="00246D7C" w:rsidRPr="0047730D" w14:paraId="0BFC7427"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2CB2D8" w14:textId="77777777" w:rsidR="00246D7C" w:rsidRPr="0047730D" w:rsidRDefault="00246D7C" w:rsidP="00732D6A">
            <w:pPr>
              <w:pStyle w:val="rowtabella0"/>
              <w:rPr>
                <w:color w:val="002060"/>
              </w:rPr>
            </w:pPr>
            <w:r w:rsidRPr="0047730D">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D5D3D8" w14:textId="77777777" w:rsidR="00246D7C" w:rsidRPr="0047730D" w:rsidRDefault="00246D7C" w:rsidP="00732D6A">
            <w:pPr>
              <w:pStyle w:val="rowtabella0"/>
              <w:rPr>
                <w:color w:val="002060"/>
              </w:rPr>
            </w:pPr>
            <w:r w:rsidRPr="0047730D">
              <w:rPr>
                <w:color w:val="002060"/>
              </w:rPr>
              <w:t>CIARNIN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2CFB55"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B2BB01" w14:textId="77777777" w:rsidR="00246D7C" w:rsidRPr="0047730D" w:rsidRDefault="00246D7C" w:rsidP="00732D6A">
            <w:pPr>
              <w:pStyle w:val="rowtabella0"/>
              <w:rPr>
                <w:color w:val="002060"/>
              </w:rPr>
            </w:pPr>
            <w:r w:rsidRPr="0047730D">
              <w:rPr>
                <w:color w:val="002060"/>
              </w:rPr>
              <w:t>31/10/2025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BCE803" w14:textId="77777777" w:rsidR="00246D7C" w:rsidRPr="0047730D" w:rsidRDefault="00246D7C" w:rsidP="00732D6A">
            <w:pPr>
              <w:pStyle w:val="rowtabella0"/>
              <w:rPr>
                <w:color w:val="002060"/>
              </w:rPr>
            </w:pPr>
            <w:r w:rsidRPr="0047730D">
              <w:rPr>
                <w:color w:val="002060"/>
              </w:rPr>
              <w:t>5494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1D7BFA" w14:textId="77777777" w:rsidR="00246D7C" w:rsidRPr="0047730D" w:rsidRDefault="00246D7C" w:rsidP="00732D6A">
            <w:pPr>
              <w:pStyle w:val="rowtabella0"/>
              <w:rPr>
                <w:color w:val="002060"/>
              </w:rPr>
            </w:pPr>
            <w:r w:rsidRPr="0047730D">
              <w:rPr>
                <w:color w:val="002060"/>
              </w:rPr>
              <w:t>MONTEFELCINO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2A0B32" w14:textId="77777777" w:rsidR="00246D7C" w:rsidRPr="0047730D" w:rsidRDefault="00246D7C" w:rsidP="00732D6A">
            <w:pPr>
              <w:pStyle w:val="rowtabella0"/>
              <w:rPr>
                <w:color w:val="002060"/>
              </w:rPr>
            </w:pPr>
            <w:r w:rsidRPr="0047730D">
              <w:rPr>
                <w:color w:val="002060"/>
              </w:rPr>
              <w:t>VIA DELLO SPORT, 2</w:t>
            </w:r>
          </w:p>
        </w:tc>
      </w:tr>
      <w:tr w:rsidR="00246D7C" w:rsidRPr="0047730D" w14:paraId="32EEED4D"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00C0BA" w14:textId="77777777" w:rsidR="00246D7C" w:rsidRPr="0047730D" w:rsidRDefault="00246D7C" w:rsidP="00732D6A">
            <w:pPr>
              <w:pStyle w:val="rowtabella0"/>
              <w:rPr>
                <w:color w:val="002060"/>
              </w:rPr>
            </w:pPr>
            <w:r w:rsidRPr="0047730D">
              <w:rPr>
                <w:color w:val="002060"/>
              </w:rPr>
              <w:t>SAN COSTANZO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EE8121" w14:textId="77777777" w:rsidR="00246D7C" w:rsidRPr="0047730D" w:rsidRDefault="00246D7C" w:rsidP="00732D6A">
            <w:pPr>
              <w:pStyle w:val="rowtabella0"/>
              <w:rPr>
                <w:color w:val="002060"/>
              </w:rPr>
            </w:pPr>
            <w:r w:rsidRPr="0047730D">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DC957E"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60000D" w14:textId="77777777" w:rsidR="00246D7C" w:rsidRPr="0047730D" w:rsidRDefault="00246D7C" w:rsidP="00732D6A">
            <w:pPr>
              <w:pStyle w:val="rowtabella0"/>
              <w:rPr>
                <w:color w:val="002060"/>
              </w:rPr>
            </w:pPr>
            <w:r w:rsidRPr="0047730D">
              <w:rPr>
                <w:color w:val="002060"/>
              </w:rPr>
              <w:t>31/10/2025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EEE78A" w14:textId="77777777" w:rsidR="00246D7C" w:rsidRPr="0047730D" w:rsidRDefault="00246D7C" w:rsidP="00732D6A">
            <w:pPr>
              <w:pStyle w:val="rowtabella0"/>
              <w:rPr>
                <w:color w:val="002060"/>
              </w:rPr>
            </w:pPr>
            <w:r w:rsidRPr="0047730D">
              <w:rPr>
                <w:color w:val="002060"/>
              </w:rPr>
              <w:t>5449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355380" w14:textId="77777777" w:rsidR="00246D7C" w:rsidRPr="0047730D" w:rsidRDefault="00246D7C" w:rsidP="00732D6A">
            <w:pPr>
              <w:pStyle w:val="rowtabella0"/>
              <w:rPr>
                <w:color w:val="002060"/>
              </w:rPr>
            </w:pPr>
            <w:r w:rsidRPr="0047730D">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D14271" w14:textId="77777777" w:rsidR="00246D7C" w:rsidRPr="0047730D" w:rsidRDefault="00246D7C" w:rsidP="00732D6A">
            <w:pPr>
              <w:pStyle w:val="rowtabella0"/>
              <w:rPr>
                <w:color w:val="002060"/>
              </w:rPr>
            </w:pPr>
            <w:r w:rsidRPr="0047730D">
              <w:rPr>
                <w:color w:val="002060"/>
              </w:rPr>
              <w:t>VIA DELLA SANTA SELVINO</w:t>
            </w:r>
          </w:p>
        </w:tc>
      </w:tr>
      <w:tr w:rsidR="00246D7C" w:rsidRPr="0047730D" w14:paraId="705B7462"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126D61" w14:textId="77777777" w:rsidR="00246D7C" w:rsidRPr="0047730D" w:rsidRDefault="00246D7C" w:rsidP="00732D6A">
            <w:pPr>
              <w:pStyle w:val="rowtabella0"/>
              <w:rPr>
                <w:color w:val="002060"/>
              </w:rPr>
            </w:pPr>
            <w:r w:rsidRPr="0047730D">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FAE3E0" w14:textId="77777777" w:rsidR="00246D7C" w:rsidRPr="0047730D" w:rsidRDefault="00246D7C" w:rsidP="00732D6A">
            <w:pPr>
              <w:pStyle w:val="rowtabella0"/>
              <w:rPr>
                <w:color w:val="002060"/>
              </w:rPr>
            </w:pPr>
            <w:r w:rsidRPr="0047730D">
              <w:rPr>
                <w:color w:val="002060"/>
              </w:rPr>
              <w:t>MONTECCHIO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04E6B5"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13A1E5" w14:textId="77777777" w:rsidR="00246D7C" w:rsidRPr="0047730D" w:rsidRDefault="00246D7C" w:rsidP="00732D6A">
            <w:pPr>
              <w:pStyle w:val="rowtabella0"/>
              <w:rPr>
                <w:color w:val="002060"/>
              </w:rPr>
            </w:pPr>
            <w:r w:rsidRPr="0047730D">
              <w:rPr>
                <w:color w:val="002060"/>
              </w:rPr>
              <w:t>31/10/2025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36967F" w14:textId="77777777" w:rsidR="00246D7C" w:rsidRPr="0047730D" w:rsidRDefault="00246D7C" w:rsidP="00732D6A">
            <w:pPr>
              <w:pStyle w:val="rowtabella0"/>
              <w:rPr>
                <w:color w:val="002060"/>
              </w:rPr>
            </w:pPr>
            <w:r w:rsidRPr="0047730D">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386AD6" w14:textId="77777777" w:rsidR="00246D7C" w:rsidRPr="0047730D" w:rsidRDefault="00246D7C" w:rsidP="00732D6A">
            <w:pPr>
              <w:pStyle w:val="rowtabella0"/>
              <w:rPr>
                <w:color w:val="002060"/>
              </w:rPr>
            </w:pPr>
            <w:r w:rsidRPr="0047730D">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6798BE" w14:textId="77777777" w:rsidR="00246D7C" w:rsidRPr="0047730D" w:rsidRDefault="00246D7C" w:rsidP="00732D6A">
            <w:pPr>
              <w:pStyle w:val="rowtabella0"/>
              <w:rPr>
                <w:color w:val="002060"/>
              </w:rPr>
            </w:pPr>
            <w:r w:rsidRPr="0047730D">
              <w:rPr>
                <w:color w:val="002060"/>
              </w:rPr>
              <w:t>VIA DEI PIOPPI 2</w:t>
            </w:r>
          </w:p>
        </w:tc>
      </w:tr>
      <w:tr w:rsidR="00246D7C" w:rsidRPr="0047730D" w14:paraId="086BF2DD"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8CB8C0" w14:textId="77777777" w:rsidR="00246D7C" w:rsidRPr="0047730D" w:rsidRDefault="00246D7C" w:rsidP="00732D6A">
            <w:pPr>
              <w:pStyle w:val="rowtabella0"/>
              <w:rPr>
                <w:color w:val="002060"/>
              </w:rPr>
            </w:pPr>
            <w:r w:rsidRPr="0047730D">
              <w:rPr>
                <w:color w:val="002060"/>
              </w:rPr>
              <w:t>VALMISA FUTSAL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98A632" w14:textId="77777777" w:rsidR="00246D7C" w:rsidRPr="0047730D" w:rsidRDefault="00246D7C" w:rsidP="00732D6A">
            <w:pPr>
              <w:pStyle w:val="rowtabella0"/>
              <w:rPr>
                <w:color w:val="002060"/>
              </w:rPr>
            </w:pPr>
            <w:r w:rsidRPr="0047730D">
              <w:rPr>
                <w:color w:val="002060"/>
              </w:rPr>
              <w:t>VADO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2C9D28"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96154B" w14:textId="77777777" w:rsidR="00246D7C" w:rsidRPr="0047730D" w:rsidRDefault="00246D7C" w:rsidP="00732D6A">
            <w:pPr>
              <w:pStyle w:val="rowtabella0"/>
              <w:rPr>
                <w:color w:val="002060"/>
              </w:rPr>
            </w:pPr>
            <w:r w:rsidRPr="0047730D">
              <w:rPr>
                <w:color w:val="002060"/>
              </w:rPr>
              <w:t>31/10/2025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BBD190" w14:textId="77777777" w:rsidR="00246D7C" w:rsidRPr="0047730D" w:rsidRDefault="00246D7C" w:rsidP="00732D6A">
            <w:pPr>
              <w:pStyle w:val="rowtabella0"/>
              <w:rPr>
                <w:color w:val="002060"/>
              </w:rPr>
            </w:pPr>
            <w:r w:rsidRPr="0047730D">
              <w:rPr>
                <w:color w:val="002060"/>
              </w:rPr>
              <w:t>5109 CAMPO COPERTO N°3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6349C6" w14:textId="77777777" w:rsidR="00246D7C" w:rsidRPr="0047730D" w:rsidRDefault="00246D7C" w:rsidP="00732D6A">
            <w:pPr>
              <w:pStyle w:val="rowtabella0"/>
              <w:rPr>
                <w:color w:val="002060"/>
              </w:rPr>
            </w:pPr>
            <w:r w:rsidRPr="0047730D">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11D6D8" w14:textId="77777777" w:rsidR="00246D7C" w:rsidRPr="0047730D" w:rsidRDefault="00246D7C" w:rsidP="00732D6A">
            <w:pPr>
              <w:pStyle w:val="rowtabella0"/>
              <w:rPr>
                <w:color w:val="002060"/>
              </w:rPr>
            </w:pPr>
            <w:r w:rsidRPr="0047730D">
              <w:rPr>
                <w:color w:val="002060"/>
              </w:rPr>
              <w:t>VIA CELLINI</w:t>
            </w:r>
          </w:p>
        </w:tc>
      </w:tr>
      <w:tr w:rsidR="00246D7C" w:rsidRPr="0047730D" w14:paraId="26D5599D" w14:textId="77777777" w:rsidTr="00732D6A">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50CC52" w14:textId="77777777" w:rsidR="00246D7C" w:rsidRPr="0047730D" w:rsidRDefault="00246D7C" w:rsidP="00732D6A">
            <w:pPr>
              <w:pStyle w:val="rowtabella0"/>
              <w:rPr>
                <w:color w:val="002060"/>
              </w:rPr>
            </w:pPr>
            <w:r w:rsidRPr="0047730D">
              <w:rPr>
                <w:color w:val="002060"/>
              </w:rPr>
              <w:t>GRADARA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BB3CEF" w14:textId="77777777" w:rsidR="00246D7C" w:rsidRPr="0047730D" w:rsidRDefault="00246D7C" w:rsidP="00732D6A">
            <w:pPr>
              <w:pStyle w:val="rowtabella0"/>
              <w:rPr>
                <w:color w:val="002060"/>
              </w:rPr>
            </w:pPr>
            <w:r w:rsidRPr="0047730D">
              <w:rPr>
                <w:color w:val="002060"/>
              </w:rPr>
              <w:t>URBINO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1D59D0"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0B7B39" w14:textId="77777777" w:rsidR="00246D7C" w:rsidRPr="0047730D" w:rsidRDefault="00246D7C" w:rsidP="00732D6A">
            <w:pPr>
              <w:pStyle w:val="rowtabella0"/>
              <w:rPr>
                <w:color w:val="002060"/>
              </w:rPr>
            </w:pPr>
            <w:r w:rsidRPr="0047730D">
              <w:rPr>
                <w:color w:val="002060"/>
              </w:rPr>
              <w:t>01/11/2025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82FA85" w14:textId="77777777" w:rsidR="00246D7C" w:rsidRPr="0047730D" w:rsidRDefault="00246D7C" w:rsidP="00732D6A">
            <w:pPr>
              <w:pStyle w:val="rowtabella0"/>
              <w:rPr>
                <w:color w:val="002060"/>
              </w:rPr>
            </w:pPr>
            <w:r w:rsidRPr="0047730D">
              <w:rPr>
                <w:color w:val="002060"/>
              </w:rPr>
              <w:t>5473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D19EBB" w14:textId="77777777" w:rsidR="00246D7C" w:rsidRPr="0047730D" w:rsidRDefault="00246D7C" w:rsidP="00732D6A">
            <w:pPr>
              <w:pStyle w:val="rowtabella0"/>
              <w:rPr>
                <w:color w:val="002060"/>
              </w:rPr>
            </w:pPr>
            <w:r w:rsidRPr="0047730D">
              <w:rPr>
                <w:color w:val="002060"/>
              </w:rPr>
              <w:t>GRADARA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C31A51" w14:textId="77777777" w:rsidR="00246D7C" w:rsidRPr="0047730D" w:rsidRDefault="00246D7C" w:rsidP="00732D6A">
            <w:pPr>
              <w:pStyle w:val="rowtabella0"/>
              <w:rPr>
                <w:color w:val="002060"/>
              </w:rPr>
            </w:pPr>
            <w:r w:rsidRPr="0047730D">
              <w:rPr>
                <w:color w:val="002060"/>
              </w:rPr>
              <w:t>VIA TAVULLIA</w:t>
            </w:r>
          </w:p>
        </w:tc>
      </w:tr>
    </w:tbl>
    <w:p w14:paraId="61DB9AC0" w14:textId="77777777" w:rsidR="00246D7C" w:rsidRPr="0047730D" w:rsidRDefault="00246D7C" w:rsidP="00246D7C">
      <w:pPr>
        <w:pStyle w:val="breakline"/>
        <w:rPr>
          <w:rFonts w:eastAsiaTheme="minorEastAsia"/>
          <w:color w:val="002060"/>
        </w:rPr>
      </w:pPr>
    </w:p>
    <w:p w14:paraId="40CC92DD" w14:textId="77777777" w:rsidR="00246D7C" w:rsidRPr="0047730D" w:rsidRDefault="00246D7C" w:rsidP="00246D7C">
      <w:pPr>
        <w:pStyle w:val="breakline"/>
        <w:rPr>
          <w:color w:val="002060"/>
        </w:rPr>
      </w:pPr>
    </w:p>
    <w:p w14:paraId="032AFD55" w14:textId="77777777" w:rsidR="00246D7C" w:rsidRPr="0047730D" w:rsidRDefault="00246D7C" w:rsidP="00246D7C">
      <w:pPr>
        <w:pStyle w:val="breakline"/>
        <w:rPr>
          <w:color w:val="002060"/>
        </w:rPr>
      </w:pPr>
    </w:p>
    <w:p w14:paraId="23455F93" w14:textId="77777777" w:rsidR="00246D7C" w:rsidRPr="0047730D" w:rsidRDefault="00246D7C" w:rsidP="00246D7C">
      <w:pPr>
        <w:pStyle w:val="sottotitolocampionato10"/>
        <w:rPr>
          <w:color w:val="002060"/>
        </w:rPr>
      </w:pPr>
      <w:r w:rsidRPr="0047730D">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32"/>
        <w:gridCol w:w="385"/>
        <w:gridCol w:w="898"/>
        <w:gridCol w:w="1174"/>
        <w:gridCol w:w="1561"/>
        <w:gridCol w:w="1541"/>
      </w:tblGrid>
      <w:tr w:rsidR="00246D7C" w:rsidRPr="0047730D" w14:paraId="35B0AF4B" w14:textId="77777777" w:rsidTr="00732D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705F00" w14:textId="77777777" w:rsidR="00246D7C" w:rsidRPr="0047730D" w:rsidRDefault="00246D7C" w:rsidP="00732D6A">
            <w:pPr>
              <w:pStyle w:val="headertabella0"/>
              <w:rPr>
                <w:color w:val="002060"/>
              </w:rPr>
            </w:pPr>
            <w:r w:rsidRPr="0047730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95040" w14:textId="77777777" w:rsidR="00246D7C" w:rsidRPr="0047730D" w:rsidRDefault="00246D7C" w:rsidP="00732D6A">
            <w:pPr>
              <w:pStyle w:val="headertabella0"/>
              <w:rPr>
                <w:color w:val="002060"/>
              </w:rPr>
            </w:pPr>
            <w:r w:rsidRPr="0047730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88B81" w14:textId="77777777" w:rsidR="00246D7C" w:rsidRPr="0047730D" w:rsidRDefault="00246D7C" w:rsidP="00732D6A">
            <w:pPr>
              <w:pStyle w:val="headertabella0"/>
              <w:rPr>
                <w:color w:val="002060"/>
              </w:rPr>
            </w:pPr>
            <w:r w:rsidRPr="0047730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CAF0E" w14:textId="77777777" w:rsidR="00246D7C" w:rsidRPr="0047730D" w:rsidRDefault="00246D7C" w:rsidP="00732D6A">
            <w:pPr>
              <w:pStyle w:val="headertabella0"/>
              <w:rPr>
                <w:color w:val="002060"/>
              </w:rPr>
            </w:pPr>
            <w:r w:rsidRPr="0047730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B461BC" w14:textId="77777777" w:rsidR="00246D7C" w:rsidRPr="0047730D" w:rsidRDefault="00246D7C" w:rsidP="00732D6A">
            <w:pPr>
              <w:pStyle w:val="headertabella0"/>
              <w:rPr>
                <w:color w:val="002060"/>
              </w:rPr>
            </w:pPr>
            <w:r w:rsidRPr="0047730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6453C" w14:textId="77777777" w:rsidR="00246D7C" w:rsidRPr="0047730D" w:rsidRDefault="00246D7C" w:rsidP="00732D6A">
            <w:pPr>
              <w:pStyle w:val="headertabella0"/>
              <w:rPr>
                <w:color w:val="002060"/>
              </w:rPr>
            </w:pPr>
            <w:proofErr w:type="spellStart"/>
            <w:r w:rsidRPr="0047730D">
              <w:rPr>
                <w:color w:val="002060"/>
              </w:rPr>
              <w:t>Localita'</w:t>
            </w:r>
            <w:proofErr w:type="spellEnd"/>
            <w:r w:rsidRPr="0047730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AE3C5" w14:textId="77777777" w:rsidR="00246D7C" w:rsidRPr="0047730D" w:rsidRDefault="00246D7C" w:rsidP="00732D6A">
            <w:pPr>
              <w:pStyle w:val="headertabella0"/>
              <w:rPr>
                <w:color w:val="002060"/>
              </w:rPr>
            </w:pPr>
            <w:r w:rsidRPr="0047730D">
              <w:rPr>
                <w:color w:val="002060"/>
              </w:rPr>
              <w:t>Indirizzo Impianto</w:t>
            </w:r>
          </w:p>
        </w:tc>
      </w:tr>
      <w:tr w:rsidR="00246D7C" w:rsidRPr="0047730D" w14:paraId="5BE7A93C" w14:textId="77777777" w:rsidTr="00732D6A">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41A8F6" w14:textId="77777777" w:rsidR="00246D7C" w:rsidRPr="0047730D" w:rsidRDefault="00246D7C" w:rsidP="00732D6A">
            <w:pPr>
              <w:pStyle w:val="rowtabella0"/>
              <w:rPr>
                <w:color w:val="002060"/>
              </w:rPr>
            </w:pPr>
            <w:r w:rsidRPr="0047730D">
              <w:rPr>
                <w:color w:val="002060"/>
              </w:rPr>
              <w:t>ATLETICO CHIARAVALLE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FBC19B" w14:textId="77777777" w:rsidR="00246D7C" w:rsidRPr="0047730D" w:rsidRDefault="00246D7C" w:rsidP="00732D6A">
            <w:pPr>
              <w:pStyle w:val="rowtabella0"/>
              <w:rPr>
                <w:color w:val="002060"/>
              </w:rPr>
            </w:pPr>
            <w:r w:rsidRPr="0047730D">
              <w:rPr>
                <w:color w:val="002060"/>
              </w:rPr>
              <w:t>POLVERIGI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3F21C9" w14:textId="77777777" w:rsidR="00246D7C" w:rsidRPr="0047730D" w:rsidRDefault="00246D7C" w:rsidP="00732D6A">
            <w:pPr>
              <w:pStyle w:val="rowtabella0"/>
              <w:jc w:val="center"/>
              <w:rPr>
                <w:color w:val="002060"/>
              </w:rPr>
            </w:pPr>
            <w:r w:rsidRPr="0047730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000AFD" w14:textId="77777777" w:rsidR="00246D7C" w:rsidRPr="0047730D" w:rsidRDefault="00246D7C" w:rsidP="00732D6A">
            <w:pPr>
              <w:pStyle w:val="rowtabella0"/>
              <w:rPr>
                <w:color w:val="002060"/>
              </w:rPr>
            </w:pPr>
            <w:r w:rsidRPr="0047730D">
              <w:rPr>
                <w:color w:val="002060"/>
              </w:rPr>
              <w:t>31/10/2025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B2661F" w14:textId="77777777" w:rsidR="00246D7C" w:rsidRPr="0047730D" w:rsidRDefault="00246D7C" w:rsidP="00732D6A">
            <w:pPr>
              <w:pStyle w:val="rowtabella0"/>
              <w:rPr>
                <w:color w:val="002060"/>
              </w:rPr>
            </w:pPr>
            <w:r w:rsidRPr="0047730D">
              <w:rPr>
                <w:color w:val="002060"/>
              </w:rPr>
              <w:t>5005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04A7C6" w14:textId="77777777" w:rsidR="00246D7C" w:rsidRPr="0047730D" w:rsidRDefault="00246D7C" w:rsidP="00732D6A">
            <w:pPr>
              <w:pStyle w:val="rowtabella0"/>
              <w:rPr>
                <w:color w:val="002060"/>
              </w:rPr>
            </w:pPr>
            <w:r w:rsidRPr="0047730D">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A54227" w14:textId="77777777" w:rsidR="00246D7C" w:rsidRPr="0047730D" w:rsidRDefault="00246D7C" w:rsidP="00732D6A">
            <w:pPr>
              <w:pStyle w:val="rowtabella0"/>
              <w:rPr>
                <w:color w:val="002060"/>
              </w:rPr>
            </w:pPr>
            <w:r w:rsidRPr="0047730D">
              <w:rPr>
                <w:color w:val="002060"/>
              </w:rPr>
              <w:t>VIA FALCONARA</w:t>
            </w:r>
          </w:p>
        </w:tc>
      </w:tr>
      <w:tr w:rsidR="00246D7C" w:rsidRPr="0047730D" w14:paraId="3FC54288"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543F2F" w14:textId="77777777" w:rsidR="00246D7C" w:rsidRPr="0047730D" w:rsidRDefault="00246D7C" w:rsidP="00732D6A">
            <w:pPr>
              <w:pStyle w:val="rowtabella0"/>
              <w:rPr>
                <w:color w:val="002060"/>
              </w:rPr>
            </w:pPr>
            <w:proofErr w:type="gramStart"/>
            <w:r w:rsidRPr="0047730D">
              <w:rPr>
                <w:color w:val="002060"/>
              </w:rPr>
              <w:t>CITTA</w:t>
            </w:r>
            <w:proofErr w:type="gramEnd"/>
            <w:r w:rsidRPr="0047730D">
              <w:rPr>
                <w:color w:val="002060"/>
              </w:rPr>
              <w:t xml:space="preserve"> DI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08C67D" w14:textId="77777777" w:rsidR="00246D7C" w:rsidRPr="0047730D" w:rsidRDefault="00246D7C" w:rsidP="00732D6A">
            <w:pPr>
              <w:pStyle w:val="rowtabella0"/>
              <w:rPr>
                <w:color w:val="002060"/>
              </w:rPr>
            </w:pPr>
            <w:r w:rsidRPr="0047730D">
              <w:rPr>
                <w:color w:val="002060"/>
              </w:rPr>
              <w:t>MONTEMARCIANESE SSDARL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B39024"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AD69C1" w14:textId="77777777" w:rsidR="00246D7C" w:rsidRPr="0047730D" w:rsidRDefault="00246D7C" w:rsidP="00732D6A">
            <w:pPr>
              <w:pStyle w:val="rowtabella0"/>
              <w:rPr>
                <w:color w:val="002060"/>
              </w:rPr>
            </w:pPr>
            <w:r w:rsidRPr="0047730D">
              <w:rPr>
                <w:color w:val="002060"/>
              </w:rPr>
              <w:t>31/10/2025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BEDF31" w14:textId="77777777" w:rsidR="00246D7C" w:rsidRPr="0047730D" w:rsidRDefault="00246D7C" w:rsidP="00732D6A">
            <w:pPr>
              <w:pStyle w:val="rowtabella0"/>
              <w:rPr>
                <w:color w:val="002060"/>
              </w:rPr>
            </w:pPr>
            <w:r w:rsidRPr="0047730D">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85189D" w14:textId="77777777" w:rsidR="00246D7C" w:rsidRPr="0047730D" w:rsidRDefault="00246D7C" w:rsidP="00732D6A">
            <w:pPr>
              <w:pStyle w:val="rowtabella0"/>
              <w:rPr>
                <w:color w:val="002060"/>
              </w:rPr>
            </w:pPr>
            <w:r w:rsidRPr="0047730D">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0E399E" w14:textId="77777777" w:rsidR="00246D7C" w:rsidRPr="0047730D" w:rsidRDefault="00246D7C" w:rsidP="00732D6A">
            <w:pPr>
              <w:pStyle w:val="rowtabella0"/>
              <w:rPr>
                <w:color w:val="002060"/>
              </w:rPr>
            </w:pPr>
            <w:r w:rsidRPr="0047730D">
              <w:rPr>
                <w:color w:val="002060"/>
              </w:rPr>
              <w:t>VIA DELLO STADIO</w:t>
            </w:r>
          </w:p>
        </w:tc>
      </w:tr>
      <w:tr w:rsidR="00246D7C" w:rsidRPr="0047730D" w14:paraId="469C65C0"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9636F9" w14:textId="77777777" w:rsidR="00246D7C" w:rsidRPr="0047730D" w:rsidRDefault="00246D7C" w:rsidP="00732D6A">
            <w:pPr>
              <w:pStyle w:val="rowtabella0"/>
              <w:rPr>
                <w:color w:val="002060"/>
              </w:rPr>
            </w:pPr>
            <w:r w:rsidRPr="0047730D">
              <w:rPr>
                <w:color w:val="002060"/>
              </w:rPr>
              <w:t>REAL CASEBRUCIATE W.FIRE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C7A095" w14:textId="77777777" w:rsidR="00246D7C" w:rsidRPr="0047730D" w:rsidRDefault="00246D7C" w:rsidP="00732D6A">
            <w:pPr>
              <w:pStyle w:val="rowtabella0"/>
              <w:rPr>
                <w:color w:val="002060"/>
              </w:rPr>
            </w:pPr>
            <w:r w:rsidRPr="0047730D">
              <w:rPr>
                <w:color w:val="002060"/>
              </w:rPr>
              <w:t>VALLESINA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6861D3"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7DB27F" w14:textId="77777777" w:rsidR="00246D7C" w:rsidRPr="0047730D" w:rsidRDefault="00246D7C" w:rsidP="00732D6A">
            <w:pPr>
              <w:pStyle w:val="rowtabella0"/>
              <w:rPr>
                <w:color w:val="002060"/>
              </w:rPr>
            </w:pPr>
            <w:r w:rsidRPr="0047730D">
              <w:rPr>
                <w:color w:val="002060"/>
              </w:rPr>
              <w:t>31/10/2025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35799E" w14:textId="77777777" w:rsidR="00246D7C" w:rsidRPr="0047730D" w:rsidRDefault="00246D7C" w:rsidP="00732D6A">
            <w:pPr>
              <w:pStyle w:val="rowtabella0"/>
              <w:rPr>
                <w:color w:val="002060"/>
              </w:rPr>
            </w:pPr>
            <w:r w:rsidRPr="0047730D">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87872D" w14:textId="77777777" w:rsidR="00246D7C" w:rsidRPr="0047730D" w:rsidRDefault="00246D7C" w:rsidP="00732D6A">
            <w:pPr>
              <w:pStyle w:val="rowtabella0"/>
              <w:rPr>
                <w:color w:val="002060"/>
              </w:rPr>
            </w:pPr>
            <w:r w:rsidRPr="0047730D">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59AF06" w14:textId="77777777" w:rsidR="00246D7C" w:rsidRPr="0047730D" w:rsidRDefault="00246D7C" w:rsidP="00732D6A">
            <w:pPr>
              <w:pStyle w:val="rowtabella0"/>
              <w:rPr>
                <w:color w:val="002060"/>
              </w:rPr>
            </w:pPr>
            <w:r w:rsidRPr="0047730D">
              <w:rPr>
                <w:color w:val="002060"/>
              </w:rPr>
              <w:t>VIA GRAZIA DELEDDA</w:t>
            </w:r>
          </w:p>
        </w:tc>
      </w:tr>
      <w:tr w:rsidR="00246D7C" w:rsidRPr="0047730D" w14:paraId="4D5BE160"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F8583B" w14:textId="77777777" w:rsidR="00246D7C" w:rsidRPr="0047730D" w:rsidRDefault="00246D7C" w:rsidP="00732D6A">
            <w:pPr>
              <w:pStyle w:val="rowtabella0"/>
              <w:rPr>
                <w:color w:val="002060"/>
              </w:rPr>
            </w:pPr>
            <w:r w:rsidRPr="0047730D">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5DB555" w14:textId="77777777" w:rsidR="00246D7C" w:rsidRPr="0047730D" w:rsidRDefault="00246D7C" w:rsidP="00732D6A">
            <w:pPr>
              <w:pStyle w:val="rowtabella0"/>
              <w:rPr>
                <w:color w:val="002060"/>
              </w:rPr>
            </w:pPr>
            <w:r w:rsidRPr="0047730D">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027F48"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D9BB3C" w14:textId="77777777" w:rsidR="00246D7C" w:rsidRPr="0047730D" w:rsidRDefault="00246D7C" w:rsidP="00732D6A">
            <w:pPr>
              <w:pStyle w:val="rowtabella0"/>
              <w:rPr>
                <w:color w:val="002060"/>
              </w:rPr>
            </w:pPr>
            <w:r w:rsidRPr="0047730D">
              <w:rPr>
                <w:color w:val="002060"/>
              </w:rPr>
              <w:t>31/10/2025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F0AA9C" w14:textId="77777777" w:rsidR="00246D7C" w:rsidRPr="0047730D" w:rsidRDefault="00246D7C" w:rsidP="00732D6A">
            <w:pPr>
              <w:pStyle w:val="rowtabella0"/>
              <w:rPr>
                <w:color w:val="002060"/>
              </w:rPr>
            </w:pPr>
            <w:r w:rsidRPr="0047730D">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CE1D42" w14:textId="77777777" w:rsidR="00246D7C" w:rsidRPr="0047730D" w:rsidRDefault="00246D7C" w:rsidP="00732D6A">
            <w:pPr>
              <w:pStyle w:val="rowtabella0"/>
              <w:rPr>
                <w:color w:val="002060"/>
              </w:rPr>
            </w:pPr>
            <w:r w:rsidRPr="0047730D">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453DAC" w14:textId="77777777" w:rsidR="00246D7C" w:rsidRPr="0047730D" w:rsidRDefault="00246D7C" w:rsidP="00732D6A">
            <w:pPr>
              <w:pStyle w:val="rowtabella0"/>
              <w:rPr>
                <w:color w:val="002060"/>
              </w:rPr>
            </w:pPr>
            <w:r w:rsidRPr="0047730D">
              <w:rPr>
                <w:color w:val="002060"/>
              </w:rPr>
              <w:t>VIA GAETANO RAVAGLI</w:t>
            </w:r>
          </w:p>
        </w:tc>
      </w:tr>
      <w:tr w:rsidR="00246D7C" w:rsidRPr="0047730D" w14:paraId="249A6619"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E1FD4F" w14:textId="77777777" w:rsidR="00246D7C" w:rsidRPr="0047730D" w:rsidRDefault="00246D7C" w:rsidP="00732D6A">
            <w:pPr>
              <w:pStyle w:val="rowtabella0"/>
              <w:rPr>
                <w:color w:val="002060"/>
              </w:rPr>
            </w:pPr>
            <w:r w:rsidRPr="0047730D">
              <w:rPr>
                <w:color w:val="002060"/>
              </w:rPr>
              <w:t>VIRTUS AURORA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BFACF1" w14:textId="77777777" w:rsidR="00246D7C" w:rsidRPr="0047730D" w:rsidRDefault="00246D7C" w:rsidP="00732D6A">
            <w:pPr>
              <w:pStyle w:val="rowtabella0"/>
              <w:rPr>
                <w:color w:val="002060"/>
              </w:rPr>
            </w:pPr>
            <w:r w:rsidRPr="0047730D">
              <w:rPr>
                <w:color w:val="002060"/>
              </w:rPr>
              <w:t>ASPIO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5A9350"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D21DFC" w14:textId="77777777" w:rsidR="00246D7C" w:rsidRPr="0047730D" w:rsidRDefault="00246D7C" w:rsidP="00732D6A">
            <w:pPr>
              <w:pStyle w:val="rowtabella0"/>
              <w:rPr>
                <w:color w:val="002060"/>
              </w:rPr>
            </w:pPr>
            <w:r w:rsidRPr="0047730D">
              <w:rPr>
                <w:color w:val="002060"/>
              </w:rPr>
              <w:t>31/10/2025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D50FB0" w14:textId="77777777" w:rsidR="00246D7C" w:rsidRPr="0047730D" w:rsidRDefault="00246D7C" w:rsidP="00732D6A">
            <w:pPr>
              <w:pStyle w:val="rowtabella0"/>
              <w:rPr>
                <w:color w:val="002060"/>
              </w:rPr>
            </w:pPr>
            <w:r w:rsidRPr="0047730D">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C77CD2" w14:textId="77777777" w:rsidR="00246D7C" w:rsidRPr="0047730D" w:rsidRDefault="00246D7C" w:rsidP="00732D6A">
            <w:pPr>
              <w:pStyle w:val="rowtabella0"/>
              <w:rPr>
                <w:color w:val="002060"/>
              </w:rPr>
            </w:pPr>
            <w:r w:rsidRPr="0047730D">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0C72BC" w14:textId="77777777" w:rsidR="00246D7C" w:rsidRPr="0047730D" w:rsidRDefault="00246D7C" w:rsidP="00732D6A">
            <w:pPr>
              <w:pStyle w:val="rowtabella0"/>
              <w:rPr>
                <w:color w:val="002060"/>
              </w:rPr>
            </w:pPr>
            <w:r w:rsidRPr="0047730D">
              <w:rPr>
                <w:color w:val="002060"/>
              </w:rPr>
              <w:t>VIA ZANNONI</w:t>
            </w:r>
          </w:p>
        </w:tc>
      </w:tr>
      <w:tr w:rsidR="00246D7C" w:rsidRPr="0047730D" w14:paraId="3A538987" w14:textId="77777777" w:rsidTr="00732D6A">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4B91B7" w14:textId="77777777" w:rsidR="00246D7C" w:rsidRPr="0047730D" w:rsidRDefault="00246D7C" w:rsidP="00732D6A">
            <w:pPr>
              <w:pStyle w:val="rowtabella0"/>
              <w:rPr>
                <w:color w:val="002060"/>
              </w:rPr>
            </w:pPr>
            <w:r w:rsidRPr="0047730D">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220202" w14:textId="77777777" w:rsidR="00246D7C" w:rsidRPr="0047730D" w:rsidRDefault="00246D7C" w:rsidP="00732D6A">
            <w:pPr>
              <w:pStyle w:val="rowtabella0"/>
              <w:rPr>
                <w:color w:val="002060"/>
              </w:rPr>
            </w:pPr>
            <w:r w:rsidRPr="0047730D">
              <w:rPr>
                <w:color w:val="002060"/>
              </w:rPr>
              <w:t>FUTSAL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B3C91E"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3734D5" w14:textId="77777777" w:rsidR="00246D7C" w:rsidRPr="0047730D" w:rsidRDefault="00246D7C" w:rsidP="00732D6A">
            <w:pPr>
              <w:pStyle w:val="rowtabella0"/>
              <w:rPr>
                <w:color w:val="002060"/>
              </w:rPr>
            </w:pPr>
            <w:r w:rsidRPr="0047730D">
              <w:rPr>
                <w:color w:val="002060"/>
              </w:rPr>
              <w:t>02/11/2025 18:15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F273F1" w14:textId="77777777" w:rsidR="00246D7C" w:rsidRPr="0047730D" w:rsidRDefault="00246D7C" w:rsidP="00732D6A">
            <w:pPr>
              <w:pStyle w:val="rowtabella0"/>
              <w:rPr>
                <w:color w:val="002060"/>
              </w:rPr>
            </w:pPr>
            <w:r w:rsidRPr="0047730D">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56D6F7" w14:textId="77777777" w:rsidR="00246D7C" w:rsidRPr="0047730D" w:rsidRDefault="00246D7C" w:rsidP="00732D6A">
            <w:pPr>
              <w:pStyle w:val="rowtabella0"/>
              <w:rPr>
                <w:color w:val="002060"/>
              </w:rPr>
            </w:pPr>
            <w:r w:rsidRPr="0047730D">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81A994" w14:textId="77777777" w:rsidR="00246D7C" w:rsidRPr="0047730D" w:rsidRDefault="00246D7C" w:rsidP="00732D6A">
            <w:pPr>
              <w:pStyle w:val="rowtabella0"/>
              <w:rPr>
                <w:color w:val="002060"/>
              </w:rPr>
            </w:pPr>
            <w:r w:rsidRPr="0047730D">
              <w:rPr>
                <w:color w:val="002060"/>
              </w:rPr>
              <w:t>VIA FALCONARA</w:t>
            </w:r>
          </w:p>
        </w:tc>
      </w:tr>
    </w:tbl>
    <w:p w14:paraId="31CFD610" w14:textId="77777777" w:rsidR="00246D7C" w:rsidRPr="0047730D" w:rsidRDefault="00246D7C" w:rsidP="00246D7C">
      <w:pPr>
        <w:pStyle w:val="breakline"/>
        <w:rPr>
          <w:rFonts w:eastAsiaTheme="minorEastAsia"/>
          <w:color w:val="002060"/>
        </w:rPr>
      </w:pPr>
    </w:p>
    <w:p w14:paraId="0D53EB5F" w14:textId="77777777" w:rsidR="00246D7C" w:rsidRPr="0047730D" w:rsidRDefault="00246D7C" w:rsidP="00246D7C">
      <w:pPr>
        <w:pStyle w:val="breakline"/>
        <w:rPr>
          <w:color w:val="002060"/>
        </w:rPr>
      </w:pPr>
    </w:p>
    <w:p w14:paraId="677960E5" w14:textId="77777777" w:rsidR="00246D7C" w:rsidRPr="0047730D" w:rsidRDefault="00246D7C" w:rsidP="00246D7C">
      <w:pPr>
        <w:pStyle w:val="breakline"/>
        <w:rPr>
          <w:color w:val="002060"/>
        </w:rPr>
      </w:pPr>
    </w:p>
    <w:p w14:paraId="368712AD" w14:textId="77777777" w:rsidR="00246D7C" w:rsidRPr="0047730D" w:rsidRDefault="00246D7C" w:rsidP="00246D7C">
      <w:pPr>
        <w:pStyle w:val="sottotitolocampionato10"/>
        <w:rPr>
          <w:color w:val="002060"/>
        </w:rPr>
      </w:pPr>
      <w:r w:rsidRPr="0047730D">
        <w:rPr>
          <w:color w:val="002060"/>
        </w:rP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6"/>
        <w:gridCol w:w="385"/>
        <w:gridCol w:w="898"/>
        <w:gridCol w:w="1184"/>
        <w:gridCol w:w="1559"/>
        <w:gridCol w:w="1548"/>
      </w:tblGrid>
      <w:tr w:rsidR="00246D7C" w:rsidRPr="0047730D" w14:paraId="757946BD" w14:textId="77777777" w:rsidTr="00732D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43662" w14:textId="77777777" w:rsidR="00246D7C" w:rsidRPr="0047730D" w:rsidRDefault="00246D7C" w:rsidP="00732D6A">
            <w:pPr>
              <w:pStyle w:val="headertabella0"/>
              <w:rPr>
                <w:color w:val="002060"/>
              </w:rPr>
            </w:pPr>
            <w:r w:rsidRPr="0047730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74F01" w14:textId="77777777" w:rsidR="00246D7C" w:rsidRPr="0047730D" w:rsidRDefault="00246D7C" w:rsidP="00732D6A">
            <w:pPr>
              <w:pStyle w:val="headertabella0"/>
              <w:rPr>
                <w:color w:val="002060"/>
              </w:rPr>
            </w:pPr>
            <w:r w:rsidRPr="0047730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EA784" w14:textId="77777777" w:rsidR="00246D7C" w:rsidRPr="0047730D" w:rsidRDefault="00246D7C" w:rsidP="00732D6A">
            <w:pPr>
              <w:pStyle w:val="headertabella0"/>
              <w:rPr>
                <w:color w:val="002060"/>
              </w:rPr>
            </w:pPr>
            <w:r w:rsidRPr="0047730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D37BD" w14:textId="77777777" w:rsidR="00246D7C" w:rsidRPr="0047730D" w:rsidRDefault="00246D7C" w:rsidP="00732D6A">
            <w:pPr>
              <w:pStyle w:val="headertabella0"/>
              <w:rPr>
                <w:color w:val="002060"/>
              </w:rPr>
            </w:pPr>
            <w:r w:rsidRPr="0047730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01DC2" w14:textId="77777777" w:rsidR="00246D7C" w:rsidRPr="0047730D" w:rsidRDefault="00246D7C" w:rsidP="00732D6A">
            <w:pPr>
              <w:pStyle w:val="headertabella0"/>
              <w:rPr>
                <w:color w:val="002060"/>
              </w:rPr>
            </w:pPr>
            <w:r w:rsidRPr="0047730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27BFC" w14:textId="77777777" w:rsidR="00246D7C" w:rsidRPr="0047730D" w:rsidRDefault="00246D7C" w:rsidP="00732D6A">
            <w:pPr>
              <w:pStyle w:val="headertabella0"/>
              <w:rPr>
                <w:color w:val="002060"/>
              </w:rPr>
            </w:pPr>
            <w:proofErr w:type="spellStart"/>
            <w:r w:rsidRPr="0047730D">
              <w:rPr>
                <w:color w:val="002060"/>
              </w:rPr>
              <w:t>Localita'</w:t>
            </w:r>
            <w:proofErr w:type="spellEnd"/>
            <w:r w:rsidRPr="0047730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B4A97" w14:textId="77777777" w:rsidR="00246D7C" w:rsidRPr="0047730D" w:rsidRDefault="00246D7C" w:rsidP="00732D6A">
            <w:pPr>
              <w:pStyle w:val="headertabella0"/>
              <w:rPr>
                <w:color w:val="002060"/>
              </w:rPr>
            </w:pPr>
            <w:r w:rsidRPr="0047730D">
              <w:rPr>
                <w:color w:val="002060"/>
              </w:rPr>
              <w:t>Indirizzo Impianto</w:t>
            </w:r>
          </w:p>
        </w:tc>
      </w:tr>
      <w:tr w:rsidR="00246D7C" w:rsidRPr="0047730D" w14:paraId="1637FDC3" w14:textId="77777777" w:rsidTr="00732D6A">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9BB03A" w14:textId="77777777" w:rsidR="00246D7C" w:rsidRPr="0047730D" w:rsidRDefault="00246D7C" w:rsidP="00732D6A">
            <w:pPr>
              <w:pStyle w:val="rowtabella0"/>
              <w:rPr>
                <w:color w:val="002060"/>
              </w:rPr>
            </w:pPr>
            <w:r w:rsidRPr="0047730D">
              <w:rPr>
                <w:color w:val="002060"/>
              </w:rPr>
              <w:t>FABRIANO CALCIO A 5 2023</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C48CBF" w14:textId="77777777" w:rsidR="00246D7C" w:rsidRPr="0047730D" w:rsidRDefault="00246D7C" w:rsidP="00732D6A">
            <w:pPr>
              <w:pStyle w:val="rowtabella0"/>
              <w:rPr>
                <w:color w:val="002060"/>
              </w:rPr>
            </w:pPr>
            <w:r w:rsidRPr="0047730D">
              <w:rPr>
                <w:color w:val="002060"/>
              </w:rPr>
              <w:t>EUROPE TT</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582F89" w14:textId="77777777" w:rsidR="00246D7C" w:rsidRPr="0047730D" w:rsidRDefault="00246D7C" w:rsidP="00732D6A">
            <w:pPr>
              <w:pStyle w:val="rowtabella0"/>
              <w:jc w:val="center"/>
              <w:rPr>
                <w:color w:val="002060"/>
              </w:rPr>
            </w:pPr>
            <w:r w:rsidRPr="0047730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2484CB" w14:textId="77777777" w:rsidR="00246D7C" w:rsidRPr="0047730D" w:rsidRDefault="00246D7C" w:rsidP="00732D6A">
            <w:pPr>
              <w:pStyle w:val="rowtabella0"/>
              <w:rPr>
                <w:color w:val="002060"/>
              </w:rPr>
            </w:pPr>
            <w:r w:rsidRPr="0047730D">
              <w:rPr>
                <w:color w:val="002060"/>
              </w:rPr>
              <w:t>31/10/2025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073A69" w14:textId="77777777" w:rsidR="00246D7C" w:rsidRPr="0047730D" w:rsidRDefault="00246D7C" w:rsidP="00732D6A">
            <w:pPr>
              <w:pStyle w:val="rowtabella0"/>
              <w:rPr>
                <w:color w:val="002060"/>
              </w:rPr>
            </w:pPr>
            <w:r w:rsidRPr="0047730D">
              <w:rPr>
                <w:color w:val="002060"/>
              </w:rPr>
              <w:t>5101 PALASPORT "PALACHEMIBA"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589FBD" w14:textId="77777777" w:rsidR="00246D7C" w:rsidRPr="0047730D" w:rsidRDefault="00246D7C" w:rsidP="00732D6A">
            <w:pPr>
              <w:pStyle w:val="rowtabella0"/>
              <w:rPr>
                <w:color w:val="002060"/>
              </w:rPr>
            </w:pPr>
            <w:r w:rsidRPr="0047730D">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F50E72" w14:textId="77777777" w:rsidR="00246D7C" w:rsidRPr="0047730D" w:rsidRDefault="00246D7C" w:rsidP="00732D6A">
            <w:pPr>
              <w:pStyle w:val="rowtabella0"/>
              <w:rPr>
                <w:color w:val="002060"/>
              </w:rPr>
            </w:pPr>
            <w:r w:rsidRPr="0047730D">
              <w:rPr>
                <w:color w:val="002060"/>
              </w:rPr>
              <w:t>VIA VERDI</w:t>
            </w:r>
          </w:p>
        </w:tc>
      </w:tr>
      <w:tr w:rsidR="00246D7C" w:rsidRPr="0047730D" w14:paraId="226A696E"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0EED37" w14:textId="77777777" w:rsidR="00246D7C" w:rsidRPr="0047730D" w:rsidRDefault="00246D7C" w:rsidP="00732D6A">
            <w:pPr>
              <w:pStyle w:val="rowtabella0"/>
              <w:rPr>
                <w:color w:val="002060"/>
              </w:rPr>
            </w:pPr>
            <w:r w:rsidRPr="0047730D">
              <w:rPr>
                <w:color w:val="002060"/>
              </w:rPr>
              <w:t>FIUMINATA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AF4CD8" w14:textId="77777777" w:rsidR="00246D7C" w:rsidRPr="0047730D" w:rsidRDefault="00246D7C" w:rsidP="00732D6A">
            <w:pPr>
              <w:pStyle w:val="rowtabella0"/>
              <w:rPr>
                <w:color w:val="002060"/>
              </w:rPr>
            </w:pPr>
            <w:r w:rsidRPr="0047730D">
              <w:rPr>
                <w:color w:val="002060"/>
              </w:rPr>
              <w:t>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23C9AC"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FC7EBD" w14:textId="77777777" w:rsidR="00246D7C" w:rsidRPr="0047730D" w:rsidRDefault="00246D7C" w:rsidP="00732D6A">
            <w:pPr>
              <w:pStyle w:val="rowtabella0"/>
              <w:rPr>
                <w:color w:val="002060"/>
              </w:rPr>
            </w:pPr>
            <w:r w:rsidRPr="0047730D">
              <w:rPr>
                <w:color w:val="002060"/>
              </w:rPr>
              <w:t>31/10/2025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96D56D" w14:textId="77777777" w:rsidR="00246D7C" w:rsidRPr="0047730D" w:rsidRDefault="00246D7C" w:rsidP="00732D6A">
            <w:pPr>
              <w:pStyle w:val="rowtabella0"/>
              <w:rPr>
                <w:color w:val="002060"/>
              </w:rPr>
            </w:pPr>
            <w:r w:rsidRPr="0047730D">
              <w:rPr>
                <w:color w:val="002060"/>
              </w:rPr>
              <w:t>5307 PALESTRA COM. "PIE DI GUALDO"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869C59" w14:textId="77777777" w:rsidR="00246D7C" w:rsidRPr="0047730D" w:rsidRDefault="00246D7C" w:rsidP="00732D6A">
            <w:pPr>
              <w:pStyle w:val="rowtabella0"/>
              <w:rPr>
                <w:color w:val="002060"/>
              </w:rPr>
            </w:pPr>
            <w:r w:rsidRPr="0047730D">
              <w:rPr>
                <w:color w:val="002060"/>
              </w:rPr>
              <w:t>PIORACO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28F5CC" w14:textId="77777777" w:rsidR="00246D7C" w:rsidRPr="0047730D" w:rsidRDefault="00246D7C" w:rsidP="00732D6A">
            <w:pPr>
              <w:pStyle w:val="rowtabella0"/>
              <w:rPr>
                <w:color w:val="002060"/>
              </w:rPr>
            </w:pPr>
            <w:r w:rsidRPr="0047730D">
              <w:rPr>
                <w:color w:val="002060"/>
              </w:rPr>
              <w:t>LOC. PIE' DI GUALDO</w:t>
            </w:r>
          </w:p>
        </w:tc>
      </w:tr>
      <w:tr w:rsidR="00246D7C" w:rsidRPr="0047730D" w14:paraId="335320C0"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5B5E07" w14:textId="77777777" w:rsidR="00246D7C" w:rsidRPr="0047730D" w:rsidRDefault="00246D7C" w:rsidP="00732D6A">
            <w:pPr>
              <w:pStyle w:val="rowtabella0"/>
              <w:rPr>
                <w:color w:val="002060"/>
              </w:rPr>
            </w:pPr>
            <w:r w:rsidRPr="0047730D">
              <w:rPr>
                <w:color w:val="002060"/>
              </w:rPr>
              <w:t>FRASASSI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330DCE" w14:textId="77777777" w:rsidR="00246D7C" w:rsidRPr="0047730D" w:rsidRDefault="00246D7C" w:rsidP="00732D6A">
            <w:pPr>
              <w:pStyle w:val="rowtabella0"/>
              <w:rPr>
                <w:color w:val="002060"/>
              </w:rPr>
            </w:pPr>
            <w:r w:rsidRPr="0047730D">
              <w:rPr>
                <w:color w:val="002060"/>
              </w:rPr>
              <w:t>POLISPORTIVA UROBORO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A57AD1"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657BBE" w14:textId="77777777" w:rsidR="00246D7C" w:rsidRPr="0047730D" w:rsidRDefault="00246D7C" w:rsidP="00732D6A">
            <w:pPr>
              <w:pStyle w:val="rowtabella0"/>
              <w:rPr>
                <w:color w:val="002060"/>
              </w:rPr>
            </w:pPr>
            <w:r w:rsidRPr="0047730D">
              <w:rPr>
                <w:color w:val="002060"/>
              </w:rPr>
              <w:t>31/10/2025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48FD5E" w14:textId="77777777" w:rsidR="00246D7C" w:rsidRPr="0047730D" w:rsidRDefault="00246D7C" w:rsidP="00732D6A">
            <w:pPr>
              <w:pStyle w:val="rowtabella0"/>
              <w:rPr>
                <w:color w:val="002060"/>
              </w:rPr>
            </w:pPr>
            <w:r w:rsidRPr="0047730D">
              <w:rPr>
                <w:color w:val="002060"/>
              </w:rPr>
              <w:t>5048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2CD4B8" w14:textId="77777777" w:rsidR="00246D7C" w:rsidRPr="0047730D" w:rsidRDefault="00246D7C" w:rsidP="00732D6A">
            <w:pPr>
              <w:pStyle w:val="rowtabella0"/>
              <w:rPr>
                <w:color w:val="002060"/>
              </w:rPr>
            </w:pPr>
            <w:r w:rsidRPr="0047730D">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E95AF5" w14:textId="77777777" w:rsidR="00246D7C" w:rsidRPr="0047730D" w:rsidRDefault="00246D7C" w:rsidP="00732D6A">
            <w:pPr>
              <w:pStyle w:val="rowtabella0"/>
              <w:rPr>
                <w:color w:val="002060"/>
              </w:rPr>
            </w:pPr>
            <w:r w:rsidRPr="0047730D">
              <w:rPr>
                <w:color w:val="002060"/>
              </w:rPr>
              <w:t>VIA MARCONI GENGA STAZIONE</w:t>
            </w:r>
          </w:p>
        </w:tc>
      </w:tr>
      <w:tr w:rsidR="00246D7C" w:rsidRPr="0047730D" w14:paraId="0DC9A056"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1C44FD" w14:textId="77777777" w:rsidR="00246D7C" w:rsidRPr="0047730D" w:rsidRDefault="00246D7C" w:rsidP="00732D6A">
            <w:pPr>
              <w:pStyle w:val="rowtabella0"/>
              <w:rPr>
                <w:color w:val="002060"/>
              </w:rPr>
            </w:pPr>
            <w:r w:rsidRPr="0047730D">
              <w:rPr>
                <w:color w:val="002060"/>
              </w:rPr>
              <w:t>FUTSAL SENTINUM</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8F4C38" w14:textId="77777777" w:rsidR="00246D7C" w:rsidRPr="0047730D" w:rsidRDefault="00246D7C" w:rsidP="00732D6A">
            <w:pPr>
              <w:pStyle w:val="rowtabella0"/>
              <w:rPr>
                <w:color w:val="002060"/>
              </w:rPr>
            </w:pPr>
            <w:r w:rsidRPr="0047730D">
              <w:rPr>
                <w:color w:val="002060"/>
              </w:rPr>
              <w:t>ESANATOGLIA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6BBD90"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540026" w14:textId="77777777" w:rsidR="00246D7C" w:rsidRPr="0047730D" w:rsidRDefault="00246D7C" w:rsidP="00732D6A">
            <w:pPr>
              <w:pStyle w:val="rowtabella0"/>
              <w:rPr>
                <w:color w:val="002060"/>
              </w:rPr>
            </w:pPr>
            <w:r w:rsidRPr="0047730D">
              <w:rPr>
                <w:color w:val="002060"/>
              </w:rPr>
              <w:t>31/10/2025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968C8C" w14:textId="77777777" w:rsidR="00246D7C" w:rsidRPr="0047730D" w:rsidRDefault="00246D7C" w:rsidP="00732D6A">
            <w:pPr>
              <w:pStyle w:val="rowtabella0"/>
              <w:rPr>
                <w:color w:val="002060"/>
              </w:rPr>
            </w:pPr>
            <w:r w:rsidRPr="0047730D">
              <w:rPr>
                <w:color w:val="002060"/>
              </w:rPr>
              <w:t>5141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9A890F" w14:textId="77777777" w:rsidR="00246D7C" w:rsidRPr="0047730D" w:rsidRDefault="00246D7C" w:rsidP="00732D6A">
            <w:pPr>
              <w:pStyle w:val="rowtabella0"/>
              <w:rPr>
                <w:color w:val="002060"/>
              </w:rPr>
            </w:pPr>
            <w:r w:rsidRPr="0047730D">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88F91C" w14:textId="77777777" w:rsidR="00246D7C" w:rsidRPr="0047730D" w:rsidRDefault="00246D7C" w:rsidP="00732D6A">
            <w:pPr>
              <w:pStyle w:val="rowtabella0"/>
              <w:rPr>
                <w:color w:val="002060"/>
              </w:rPr>
            </w:pPr>
            <w:r w:rsidRPr="0047730D">
              <w:rPr>
                <w:color w:val="002060"/>
              </w:rPr>
              <w:t>VIA FABIO RULLIANO</w:t>
            </w:r>
          </w:p>
        </w:tc>
      </w:tr>
      <w:tr w:rsidR="00246D7C" w:rsidRPr="0047730D" w14:paraId="1D59A6CE"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18ABB5" w14:textId="77777777" w:rsidR="00246D7C" w:rsidRPr="0047730D" w:rsidRDefault="00246D7C" w:rsidP="00732D6A">
            <w:pPr>
              <w:pStyle w:val="rowtabella0"/>
              <w:rPr>
                <w:color w:val="002060"/>
              </w:rPr>
            </w:pPr>
            <w:r w:rsidRPr="0047730D">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7FF587" w14:textId="77777777" w:rsidR="00246D7C" w:rsidRPr="0047730D" w:rsidRDefault="00246D7C" w:rsidP="00732D6A">
            <w:pPr>
              <w:pStyle w:val="rowtabella0"/>
              <w:rPr>
                <w:color w:val="002060"/>
              </w:rPr>
            </w:pPr>
            <w:r w:rsidRPr="0047730D">
              <w:rPr>
                <w:color w:val="002060"/>
              </w:rPr>
              <w:t>VIRTUS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FB0D6A"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3E7F63" w14:textId="77777777" w:rsidR="00246D7C" w:rsidRPr="0047730D" w:rsidRDefault="00246D7C" w:rsidP="00732D6A">
            <w:pPr>
              <w:pStyle w:val="rowtabella0"/>
              <w:rPr>
                <w:color w:val="002060"/>
              </w:rPr>
            </w:pPr>
            <w:r w:rsidRPr="0047730D">
              <w:rPr>
                <w:color w:val="002060"/>
              </w:rPr>
              <w:t>31/10/2025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A9D7AD" w14:textId="77777777" w:rsidR="00246D7C" w:rsidRPr="0047730D" w:rsidRDefault="00246D7C" w:rsidP="00732D6A">
            <w:pPr>
              <w:pStyle w:val="rowtabella0"/>
              <w:rPr>
                <w:color w:val="002060"/>
              </w:rPr>
            </w:pPr>
            <w:r w:rsidRPr="0047730D">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C3D21B" w14:textId="77777777" w:rsidR="00246D7C" w:rsidRPr="0047730D" w:rsidRDefault="00246D7C" w:rsidP="00732D6A">
            <w:pPr>
              <w:pStyle w:val="rowtabella0"/>
              <w:rPr>
                <w:color w:val="002060"/>
              </w:rPr>
            </w:pPr>
            <w:r w:rsidRPr="0047730D">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600983" w14:textId="77777777" w:rsidR="00246D7C" w:rsidRPr="0047730D" w:rsidRDefault="00246D7C" w:rsidP="00732D6A">
            <w:pPr>
              <w:pStyle w:val="rowtabella0"/>
              <w:rPr>
                <w:color w:val="002060"/>
              </w:rPr>
            </w:pPr>
            <w:r w:rsidRPr="0047730D">
              <w:rPr>
                <w:color w:val="002060"/>
              </w:rPr>
              <w:t>VIA SAN SERGIO FZ. GROTTACCIA</w:t>
            </w:r>
          </w:p>
        </w:tc>
      </w:tr>
      <w:tr w:rsidR="00246D7C" w:rsidRPr="0047730D" w14:paraId="49FF7A9E" w14:textId="77777777" w:rsidTr="00732D6A">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60F9DE" w14:textId="77777777" w:rsidR="00246D7C" w:rsidRPr="0047730D" w:rsidRDefault="00246D7C" w:rsidP="00732D6A">
            <w:pPr>
              <w:pStyle w:val="rowtabella0"/>
              <w:rPr>
                <w:color w:val="002060"/>
              </w:rPr>
            </w:pPr>
            <w:r w:rsidRPr="0047730D">
              <w:rPr>
                <w:color w:val="002060"/>
              </w:rPr>
              <w:t>ROBUR MERGO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5E62A3" w14:textId="77777777" w:rsidR="00246D7C" w:rsidRPr="0047730D" w:rsidRDefault="00246D7C" w:rsidP="00732D6A">
            <w:pPr>
              <w:pStyle w:val="rowtabella0"/>
              <w:rPr>
                <w:color w:val="002060"/>
              </w:rPr>
            </w:pPr>
            <w:r w:rsidRPr="0047730D">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FAC867"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E6F24E" w14:textId="77777777" w:rsidR="00246D7C" w:rsidRPr="0047730D" w:rsidRDefault="00246D7C" w:rsidP="00732D6A">
            <w:pPr>
              <w:pStyle w:val="rowtabella0"/>
              <w:rPr>
                <w:color w:val="002060"/>
              </w:rPr>
            </w:pPr>
            <w:r w:rsidRPr="0047730D">
              <w:rPr>
                <w:color w:val="002060"/>
              </w:rPr>
              <w:t>31/10/2025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EA80D6" w14:textId="77777777" w:rsidR="00246D7C" w:rsidRPr="0047730D" w:rsidRDefault="00246D7C" w:rsidP="00732D6A">
            <w:pPr>
              <w:pStyle w:val="rowtabella0"/>
              <w:rPr>
                <w:color w:val="002060"/>
              </w:rPr>
            </w:pPr>
            <w:r w:rsidRPr="0047730D">
              <w:rPr>
                <w:color w:val="002060"/>
              </w:rPr>
              <w:t>5116 PALESTRA COM. C5 ANGELI ROSORA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5D7E2A" w14:textId="77777777" w:rsidR="00246D7C" w:rsidRPr="0047730D" w:rsidRDefault="00246D7C" w:rsidP="00732D6A">
            <w:pPr>
              <w:pStyle w:val="rowtabella0"/>
              <w:rPr>
                <w:color w:val="002060"/>
              </w:rPr>
            </w:pPr>
            <w:r w:rsidRPr="0047730D">
              <w:rPr>
                <w:color w:val="002060"/>
              </w:rPr>
              <w:t>ROSORA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BDE4CF" w14:textId="77777777" w:rsidR="00246D7C" w:rsidRPr="0047730D" w:rsidRDefault="00246D7C" w:rsidP="00732D6A">
            <w:pPr>
              <w:pStyle w:val="rowtabella0"/>
              <w:rPr>
                <w:color w:val="002060"/>
              </w:rPr>
            </w:pPr>
            <w:r w:rsidRPr="0047730D">
              <w:rPr>
                <w:color w:val="002060"/>
              </w:rPr>
              <w:t>VIA LEOPARDI LOC. ANGELI</w:t>
            </w:r>
          </w:p>
        </w:tc>
      </w:tr>
    </w:tbl>
    <w:p w14:paraId="690FD9B0" w14:textId="77777777" w:rsidR="00246D7C" w:rsidRPr="0047730D" w:rsidRDefault="00246D7C" w:rsidP="00246D7C">
      <w:pPr>
        <w:pStyle w:val="breakline"/>
        <w:rPr>
          <w:rFonts w:eastAsiaTheme="minorEastAsia"/>
          <w:color w:val="002060"/>
        </w:rPr>
      </w:pPr>
    </w:p>
    <w:p w14:paraId="201F2110" w14:textId="77777777" w:rsidR="00246D7C" w:rsidRPr="0047730D" w:rsidRDefault="00246D7C" w:rsidP="00246D7C">
      <w:pPr>
        <w:pStyle w:val="breakline"/>
        <w:rPr>
          <w:color w:val="002060"/>
        </w:rPr>
      </w:pPr>
    </w:p>
    <w:p w14:paraId="65441A68" w14:textId="77777777" w:rsidR="00246D7C" w:rsidRPr="0047730D" w:rsidRDefault="00246D7C" w:rsidP="00246D7C">
      <w:pPr>
        <w:pStyle w:val="breakline"/>
        <w:rPr>
          <w:color w:val="002060"/>
        </w:rPr>
      </w:pPr>
    </w:p>
    <w:p w14:paraId="00B5FF72" w14:textId="77777777" w:rsidR="00246D7C" w:rsidRPr="0047730D" w:rsidRDefault="00246D7C" w:rsidP="00246D7C">
      <w:pPr>
        <w:pStyle w:val="sottotitolocampionato10"/>
        <w:rPr>
          <w:color w:val="002060"/>
        </w:rPr>
      </w:pPr>
      <w:r w:rsidRPr="0047730D">
        <w:rPr>
          <w:color w:val="002060"/>
        </w:rPr>
        <w:t>GIRONE D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08"/>
        <w:gridCol w:w="385"/>
        <w:gridCol w:w="898"/>
        <w:gridCol w:w="1198"/>
        <w:gridCol w:w="1553"/>
        <w:gridCol w:w="1544"/>
      </w:tblGrid>
      <w:tr w:rsidR="00246D7C" w:rsidRPr="0047730D" w14:paraId="2D9E11A5" w14:textId="77777777" w:rsidTr="00732D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56EF6" w14:textId="77777777" w:rsidR="00246D7C" w:rsidRPr="0047730D" w:rsidRDefault="00246D7C" w:rsidP="00732D6A">
            <w:pPr>
              <w:pStyle w:val="headertabella0"/>
              <w:rPr>
                <w:color w:val="002060"/>
              </w:rPr>
            </w:pPr>
            <w:r w:rsidRPr="0047730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EB634" w14:textId="77777777" w:rsidR="00246D7C" w:rsidRPr="0047730D" w:rsidRDefault="00246D7C" w:rsidP="00732D6A">
            <w:pPr>
              <w:pStyle w:val="headertabella0"/>
              <w:rPr>
                <w:color w:val="002060"/>
              </w:rPr>
            </w:pPr>
            <w:r w:rsidRPr="0047730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097DE" w14:textId="77777777" w:rsidR="00246D7C" w:rsidRPr="0047730D" w:rsidRDefault="00246D7C" w:rsidP="00732D6A">
            <w:pPr>
              <w:pStyle w:val="headertabella0"/>
              <w:rPr>
                <w:color w:val="002060"/>
              </w:rPr>
            </w:pPr>
            <w:r w:rsidRPr="0047730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F1B95" w14:textId="77777777" w:rsidR="00246D7C" w:rsidRPr="0047730D" w:rsidRDefault="00246D7C" w:rsidP="00732D6A">
            <w:pPr>
              <w:pStyle w:val="headertabella0"/>
              <w:rPr>
                <w:color w:val="002060"/>
              </w:rPr>
            </w:pPr>
            <w:r w:rsidRPr="0047730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1E73D" w14:textId="77777777" w:rsidR="00246D7C" w:rsidRPr="0047730D" w:rsidRDefault="00246D7C" w:rsidP="00732D6A">
            <w:pPr>
              <w:pStyle w:val="headertabella0"/>
              <w:rPr>
                <w:color w:val="002060"/>
              </w:rPr>
            </w:pPr>
            <w:r w:rsidRPr="0047730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0ED45" w14:textId="77777777" w:rsidR="00246D7C" w:rsidRPr="0047730D" w:rsidRDefault="00246D7C" w:rsidP="00732D6A">
            <w:pPr>
              <w:pStyle w:val="headertabella0"/>
              <w:rPr>
                <w:color w:val="002060"/>
              </w:rPr>
            </w:pPr>
            <w:proofErr w:type="spellStart"/>
            <w:r w:rsidRPr="0047730D">
              <w:rPr>
                <w:color w:val="002060"/>
              </w:rPr>
              <w:t>Localita'</w:t>
            </w:r>
            <w:proofErr w:type="spellEnd"/>
            <w:r w:rsidRPr="0047730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B4F4C" w14:textId="77777777" w:rsidR="00246D7C" w:rsidRPr="0047730D" w:rsidRDefault="00246D7C" w:rsidP="00732D6A">
            <w:pPr>
              <w:pStyle w:val="headertabella0"/>
              <w:rPr>
                <w:color w:val="002060"/>
              </w:rPr>
            </w:pPr>
            <w:r w:rsidRPr="0047730D">
              <w:rPr>
                <w:color w:val="002060"/>
              </w:rPr>
              <w:t>Indirizzo Impianto</w:t>
            </w:r>
          </w:p>
        </w:tc>
      </w:tr>
      <w:tr w:rsidR="00246D7C" w:rsidRPr="0047730D" w14:paraId="7D45F6F2" w14:textId="77777777" w:rsidTr="00732D6A">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17A429" w14:textId="77777777" w:rsidR="00246D7C" w:rsidRPr="0047730D" w:rsidRDefault="00246D7C" w:rsidP="00732D6A">
            <w:pPr>
              <w:pStyle w:val="rowtabella0"/>
              <w:rPr>
                <w:color w:val="002060"/>
              </w:rPr>
            </w:pPr>
            <w:r w:rsidRPr="0047730D">
              <w:rPr>
                <w:color w:val="002060"/>
              </w:rPr>
              <w:t>ACADEMY CIVITANOVESE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017BBB" w14:textId="77777777" w:rsidR="00246D7C" w:rsidRPr="0047730D" w:rsidRDefault="00246D7C" w:rsidP="00732D6A">
            <w:pPr>
              <w:pStyle w:val="rowtabella0"/>
              <w:rPr>
                <w:color w:val="002060"/>
              </w:rPr>
            </w:pPr>
            <w:r w:rsidRPr="0047730D">
              <w:rPr>
                <w:color w:val="002060"/>
              </w:rPr>
              <w:t>OSIMO STAZIONE SSD A 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F48FAB" w14:textId="77777777" w:rsidR="00246D7C" w:rsidRPr="0047730D" w:rsidRDefault="00246D7C" w:rsidP="00732D6A">
            <w:pPr>
              <w:pStyle w:val="rowtabella0"/>
              <w:jc w:val="center"/>
              <w:rPr>
                <w:color w:val="002060"/>
              </w:rPr>
            </w:pPr>
            <w:r w:rsidRPr="0047730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38920C" w14:textId="77777777" w:rsidR="00246D7C" w:rsidRPr="0047730D" w:rsidRDefault="00246D7C" w:rsidP="00732D6A">
            <w:pPr>
              <w:pStyle w:val="rowtabella0"/>
              <w:rPr>
                <w:color w:val="002060"/>
              </w:rPr>
            </w:pPr>
            <w:r w:rsidRPr="0047730D">
              <w:rPr>
                <w:color w:val="002060"/>
              </w:rPr>
              <w:t>31/10/2025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47CB05" w14:textId="77777777" w:rsidR="00246D7C" w:rsidRPr="0047730D" w:rsidRDefault="00246D7C" w:rsidP="00732D6A">
            <w:pPr>
              <w:pStyle w:val="rowtabella0"/>
              <w:rPr>
                <w:color w:val="002060"/>
              </w:rPr>
            </w:pPr>
            <w:r w:rsidRPr="0047730D">
              <w:rPr>
                <w:color w:val="002060"/>
              </w:rPr>
              <w:t>5280 TENSOSTRUTTURA S.</w:t>
            </w:r>
            <w:proofErr w:type="gramStart"/>
            <w:r w:rsidRPr="0047730D">
              <w:rPr>
                <w:color w:val="002060"/>
              </w:rPr>
              <w:t>M.APPARENTE</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4477FB" w14:textId="77777777" w:rsidR="00246D7C" w:rsidRPr="0047730D" w:rsidRDefault="00246D7C" w:rsidP="00732D6A">
            <w:pPr>
              <w:pStyle w:val="rowtabella0"/>
              <w:rPr>
                <w:color w:val="002060"/>
              </w:rPr>
            </w:pPr>
            <w:r w:rsidRPr="0047730D">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BB80B8" w14:textId="77777777" w:rsidR="00246D7C" w:rsidRPr="0047730D" w:rsidRDefault="00246D7C" w:rsidP="00732D6A">
            <w:pPr>
              <w:pStyle w:val="rowtabella0"/>
              <w:rPr>
                <w:color w:val="002060"/>
              </w:rPr>
            </w:pPr>
            <w:r w:rsidRPr="0047730D">
              <w:rPr>
                <w:color w:val="002060"/>
              </w:rPr>
              <w:t>VIA LORENZO LOTTO</w:t>
            </w:r>
          </w:p>
        </w:tc>
      </w:tr>
      <w:tr w:rsidR="00246D7C" w:rsidRPr="0047730D" w14:paraId="79BE3905"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1FA3EB" w14:textId="77777777" w:rsidR="00246D7C" w:rsidRPr="0047730D" w:rsidRDefault="00246D7C" w:rsidP="00732D6A">
            <w:pPr>
              <w:pStyle w:val="rowtabella0"/>
              <w:rPr>
                <w:color w:val="002060"/>
              </w:rPr>
            </w:pPr>
            <w:r w:rsidRPr="0047730D">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E0278A" w14:textId="77777777" w:rsidR="00246D7C" w:rsidRPr="0047730D" w:rsidRDefault="00246D7C" w:rsidP="00732D6A">
            <w:pPr>
              <w:pStyle w:val="rowtabella0"/>
              <w:rPr>
                <w:color w:val="002060"/>
              </w:rPr>
            </w:pPr>
            <w:r w:rsidRPr="0047730D">
              <w:rPr>
                <w:color w:val="002060"/>
              </w:rPr>
              <w:t>UNION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59C9AE"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9AD354" w14:textId="77777777" w:rsidR="00246D7C" w:rsidRPr="0047730D" w:rsidRDefault="00246D7C" w:rsidP="00732D6A">
            <w:pPr>
              <w:pStyle w:val="rowtabella0"/>
              <w:rPr>
                <w:color w:val="002060"/>
              </w:rPr>
            </w:pPr>
            <w:r w:rsidRPr="0047730D">
              <w:rPr>
                <w:color w:val="002060"/>
              </w:rPr>
              <w:t>31/10/2025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AA236B" w14:textId="77777777" w:rsidR="00246D7C" w:rsidRPr="0047730D" w:rsidRDefault="00246D7C" w:rsidP="00732D6A">
            <w:pPr>
              <w:pStyle w:val="rowtabella0"/>
              <w:rPr>
                <w:color w:val="002060"/>
              </w:rPr>
            </w:pPr>
            <w:r w:rsidRPr="0047730D">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1D9AEA" w14:textId="77777777" w:rsidR="00246D7C" w:rsidRPr="0047730D" w:rsidRDefault="00246D7C" w:rsidP="00732D6A">
            <w:pPr>
              <w:pStyle w:val="rowtabella0"/>
              <w:rPr>
                <w:color w:val="002060"/>
              </w:rPr>
            </w:pPr>
            <w:r w:rsidRPr="0047730D">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CCAAB8" w14:textId="77777777" w:rsidR="00246D7C" w:rsidRPr="0047730D" w:rsidRDefault="00246D7C" w:rsidP="00732D6A">
            <w:pPr>
              <w:pStyle w:val="rowtabella0"/>
              <w:rPr>
                <w:color w:val="002060"/>
              </w:rPr>
            </w:pPr>
            <w:r w:rsidRPr="0047730D">
              <w:rPr>
                <w:color w:val="002060"/>
              </w:rPr>
              <w:t>VIA ROSSINI</w:t>
            </w:r>
          </w:p>
        </w:tc>
      </w:tr>
      <w:tr w:rsidR="00246D7C" w:rsidRPr="0047730D" w14:paraId="03F78875"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9E6F67" w14:textId="77777777" w:rsidR="00246D7C" w:rsidRPr="0047730D" w:rsidRDefault="00246D7C" w:rsidP="00732D6A">
            <w:pPr>
              <w:pStyle w:val="rowtabella0"/>
              <w:rPr>
                <w:color w:val="002060"/>
              </w:rPr>
            </w:pPr>
            <w:r w:rsidRPr="0047730D">
              <w:rPr>
                <w:color w:val="002060"/>
              </w:rPr>
              <w:t>IMBRECCIATA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247C31" w14:textId="77777777" w:rsidR="00246D7C" w:rsidRPr="0047730D" w:rsidRDefault="00246D7C" w:rsidP="00732D6A">
            <w:pPr>
              <w:pStyle w:val="rowtabella0"/>
              <w:rPr>
                <w:color w:val="002060"/>
              </w:rPr>
            </w:pPr>
            <w:r w:rsidRPr="0047730D">
              <w:rPr>
                <w:color w:val="002060"/>
              </w:rPr>
              <w:t>POLISPORTIVA S.C. LORETO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BD1900"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74ED7E" w14:textId="77777777" w:rsidR="00246D7C" w:rsidRPr="0047730D" w:rsidRDefault="00246D7C" w:rsidP="00732D6A">
            <w:pPr>
              <w:pStyle w:val="rowtabella0"/>
              <w:rPr>
                <w:color w:val="002060"/>
              </w:rPr>
            </w:pPr>
            <w:r w:rsidRPr="0047730D">
              <w:rPr>
                <w:color w:val="002060"/>
              </w:rPr>
              <w:t>31/10/2025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C7C21A" w14:textId="77777777" w:rsidR="00246D7C" w:rsidRPr="0047730D" w:rsidRDefault="00246D7C" w:rsidP="00732D6A">
            <w:pPr>
              <w:pStyle w:val="rowtabella0"/>
              <w:rPr>
                <w:color w:val="002060"/>
              </w:rPr>
            </w:pPr>
            <w:r w:rsidRPr="0047730D">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6E5CA7" w14:textId="77777777" w:rsidR="00246D7C" w:rsidRPr="0047730D" w:rsidRDefault="00246D7C" w:rsidP="00732D6A">
            <w:pPr>
              <w:pStyle w:val="rowtabella0"/>
              <w:rPr>
                <w:color w:val="002060"/>
              </w:rPr>
            </w:pPr>
            <w:r w:rsidRPr="0047730D">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E53A39" w14:textId="77777777" w:rsidR="00246D7C" w:rsidRPr="0047730D" w:rsidRDefault="00246D7C" w:rsidP="00732D6A">
            <w:pPr>
              <w:pStyle w:val="rowtabella0"/>
              <w:rPr>
                <w:color w:val="002060"/>
              </w:rPr>
            </w:pPr>
            <w:r w:rsidRPr="0047730D">
              <w:rPr>
                <w:color w:val="002060"/>
              </w:rPr>
              <w:t>VIA GEMME, 13</w:t>
            </w:r>
          </w:p>
        </w:tc>
      </w:tr>
      <w:tr w:rsidR="00246D7C" w:rsidRPr="0047730D" w14:paraId="2218FC28"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3AAB9F" w14:textId="77777777" w:rsidR="00246D7C" w:rsidRPr="0047730D" w:rsidRDefault="00246D7C" w:rsidP="00732D6A">
            <w:pPr>
              <w:pStyle w:val="rowtabella0"/>
              <w:rPr>
                <w:color w:val="002060"/>
              </w:rPr>
            </w:pPr>
            <w:r w:rsidRPr="0047730D">
              <w:rPr>
                <w:color w:val="002060"/>
              </w:rPr>
              <w:lastRenderedPageBreak/>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D6D8AA" w14:textId="77777777" w:rsidR="00246D7C" w:rsidRPr="0047730D" w:rsidRDefault="00246D7C" w:rsidP="00732D6A">
            <w:pPr>
              <w:pStyle w:val="rowtabella0"/>
              <w:rPr>
                <w:color w:val="002060"/>
              </w:rPr>
            </w:pPr>
            <w:r w:rsidRPr="0047730D">
              <w:rPr>
                <w:color w:val="002060"/>
              </w:rPr>
              <w:t>POLISPORTIVA FUTURA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42CCCC"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B77C2F" w14:textId="77777777" w:rsidR="00246D7C" w:rsidRPr="0047730D" w:rsidRDefault="00246D7C" w:rsidP="00732D6A">
            <w:pPr>
              <w:pStyle w:val="rowtabella0"/>
              <w:rPr>
                <w:color w:val="002060"/>
              </w:rPr>
            </w:pPr>
            <w:r w:rsidRPr="0047730D">
              <w:rPr>
                <w:color w:val="002060"/>
              </w:rPr>
              <w:t>31/10/2025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23FB40" w14:textId="77777777" w:rsidR="00246D7C" w:rsidRPr="0047730D" w:rsidRDefault="00246D7C" w:rsidP="00732D6A">
            <w:pPr>
              <w:pStyle w:val="rowtabella0"/>
              <w:rPr>
                <w:color w:val="002060"/>
              </w:rPr>
            </w:pPr>
            <w:r w:rsidRPr="0047730D">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6AC0D6" w14:textId="77777777" w:rsidR="00246D7C" w:rsidRPr="0047730D" w:rsidRDefault="00246D7C" w:rsidP="00732D6A">
            <w:pPr>
              <w:pStyle w:val="rowtabella0"/>
              <w:rPr>
                <w:color w:val="002060"/>
              </w:rPr>
            </w:pPr>
            <w:r w:rsidRPr="0047730D">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748B83" w14:textId="77777777" w:rsidR="00246D7C" w:rsidRPr="0047730D" w:rsidRDefault="00246D7C" w:rsidP="00732D6A">
            <w:pPr>
              <w:pStyle w:val="rowtabella0"/>
              <w:rPr>
                <w:color w:val="002060"/>
              </w:rPr>
            </w:pPr>
            <w:r w:rsidRPr="0047730D">
              <w:rPr>
                <w:color w:val="002060"/>
              </w:rPr>
              <w:t>VIA ALESSANDRO MANZONI</w:t>
            </w:r>
          </w:p>
        </w:tc>
      </w:tr>
      <w:tr w:rsidR="00246D7C" w:rsidRPr="0047730D" w14:paraId="0C477032"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8E3CA9" w14:textId="77777777" w:rsidR="00246D7C" w:rsidRPr="0047730D" w:rsidRDefault="00246D7C" w:rsidP="00732D6A">
            <w:pPr>
              <w:pStyle w:val="rowtabella0"/>
              <w:rPr>
                <w:color w:val="002060"/>
              </w:rPr>
            </w:pPr>
            <w:r w:rsidRPr="0047730D">
              <w:rPr>
                <w:color w:val="002060"/>
              </w:rPr>
              <w:t>RIPE SAN GINESIO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B9E6B9" w14:textId="77777777" w:rsidR="00246D7C" w:rsidRPr="0047730D" w:rsidRDefault="00246D7C" w:rsidP="00732D6A">
            <w:pPr>
              <w:pStyle w:val="rowtabella0"/>
              <w:rPr>
                <w:color w:val="002060"/>
              </w:rPr>
            </w:pPr>
            <w:r w:rsidRPr="0047730D">
              <w:rPr>
                <w:color w:val="002060"/>
              </w:rPr>
              <w:t>FUTSAL OTTRANO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D54469"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AE5E10" w14:textId="77777777" w:rsidR="00246D7C" w:rsidRPr="0047730D" w:rsidRDefault="00246D7C" w:rsidP="00732D6A">
            <w:pPr>
              <w:pStyle w:val="rowtabella0"/>
              <w:rPr>
                <w:color w:val="002060"/>
              </w:rPr>
            </w:pPr>
            <w:r w:rsidRPr="0047730D">
              <w:rPr>
                <w:color w:val="002060"/>
              </w:rPr>
              <w:t>31/10/2025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5B778F" w14:textId="77777777" w:rsidR="00246D7C" w:rsidRPr="0047730D" w:rsidRDefault="00246D7C" w:rsidP="00732D6A">
            <w:pPr>
              <w:pStyle w:val="rowtabella0"/>
              <w:rPr>
                <w:color w:val="002060"/>
              </w:rPr>
            </w:pPr>
            <w:r w:rsidRPr="0047730D">
              <w:rPr>
                <w:color w:val="002060"/>
              </w:rPr>
              <w:t>5284 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068A6F" w14:textId="77777777" w:rsidR="00246D7C" w:rsidRPr="0047730D" w:rsidRDefault="00246D7C" w:rsidP="00732D6A">
            <w:pPr>
              <w:pStyle w:val="rowtabella0"/>
              <w:rPr>
                <w:color w:val="002060"/>
              </w:rPr>
            </w:pPr>
            <w:r w:rsidRPr="0047730D">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F983F0" w14:textId="77777777" w:rsidR="00246D7C" w:rsidRPr="0047730D" w:rsidRDefault="00246D7C" w:rsidP="00732D6A">
            <w:pPr>
              <w:pStyle w:val="rowtabella0"/>
              <w:rPr>
                <w:color w:val="002060"/>
              </w:rPr>
            </w:pPr>
            <w:r w:rsidRPr="0047730D">
              <w:rPr>
                <w:color w:val="002060"/>
              </w:rPr>
              <w:t>VIA FAVETO</w:t>
            </w:r>
          </w:p>
        </w:tc>
      </w:tr>
      <w:tr w:rsidR="00246D7C" w:rsidRPr="0047730D" w14:paraId="49B5F0DD" w14:textId="77777777" w:rsidTr="00732D6A">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A7F81F" w14:textId="77777777" w:rsidR="00246D7C" w:rsidRPr="0047730D" w:rsidRDefault="00246D7C" w:rsidP="00732D6A">
            <w:pPr>
              <w:pStyle w:val="rowtabella0"/>
              <w:rPr>
                <w:color w:val="002060"/>
              </w:rPr>
            </w:pPr>
            <w:r w:rsidRPr="0047730D">
              <w:rPr>
                <w:color w:val="002060"/>
              </w:rPr>
              <w:t>CASENUOVE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E67B73" w14:textId="77777777" w:rsidR="00246D7C" w:rsidRPr="0047730D" w:rsidRDefault="00246D7C" w:rsidP="00732D6A">
            <w:pPr>
              <w:pStyle w:val="rowtabella0"/>
              <w:rPr>
                <w:color w:val="002060"/>
              </w:rPr>
            </w:pPr>
            <w:r w:rsidRPr="0047730D">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1AE1D6"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56C0A2" w14:textId="77777777" w:rsidR="00246D7C" w:rsidRPr="0047730D" w:rsidRDefault="00246D7C" w:rsidP="00732D6A">
            <w:pPr>
              <w:pStyle w:val="rowtabella0"/>
              <w:rPr>
                <w:color w:val="002060"/>
              </w:rPr>
            </w:pPr>
            <w:r w:rsidRPr="0047730D">
              <w:rPr>
                <w:color w:val="002060"/>
              </w:rPr>
              <w:t>01/11/2025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28E449" w14:textId="77777777" w:rsidR="00246D7C" w:rsidRPr="0047730D" w:rsidRDefault="00246D7C" w:rsidP="00732D6A">
            <w:pPr>
              <w:pStyle w:val="rowtabella0"/>
              <w:rPr>
                <w:color w:val="002060"/>
              </w:rPr>
            </w:pPr>
            <w:r w:rsidRPr="0047730D">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CAB1C3" w14:textId="77777777" w:rsidR="00246D7C" w:rsidRPr="0047730D" w:rsidRDefault="00246D7C" w:rsidP="00732D6A">
            <w:pPr>
              <w:pStyle w:val="rowtabella0"/>
              <w:rPr>
                <w:color w:val="002060"/>
              </w:rPr>
            </w:pPr>
            <w:r w:rsidRPr="0047730D">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127F98" w14:textId="77777777" w:rsidR="00246D7C" w:rsidRPr="0047730D" w:rsidRDefault="00246D7C" w:rsidP="00732D6A">
            <w:pPr>
              <w:pStyle w:val="rowtabella0"/>
              <w:rPr>
                <w:color w:val="002060"/>
              </w:rPr>
            </w:pPr>
            <w:r w:rsidRPr="0047730D">
              <w:rPr>
                <w:color w:val="002060"/>
              </w:rPr>
              <w:t>VIA VESCOVARA, 7</w:t>
            </w:r>
          </w:p>
        </w:tc>
      </w:tr>
    </w:tbl>
    <w:p w14:paraId="63E637DB" w14:textId="77777777" w:rsidR="00246D7C" w:rsidRPr="0047730D" w:rsidRDefault="00246D7C" w:rsidP="00246D7C">
      <w:pPr>
        <w:pStyle w:val="breakline"/>
        <w:rPr>
          <w:rFonts w:eastAsiaTheme="minorEastAsia"/>
          <w:color w:val="002060"/>
        </w:rPr>
      </w:pPr>
    </w:p>
    <w:p w14:paraId="11F9CA24" w14:textId="77777777" w:rsidR="00246D7C" w:rsidRPr="0047730D" w:rsidRDefault="00246D7C" w:rsidP="00246D7C">
      <w:pPr>
        <w:pStyle w:val="breakline"/>
        <w:rPr>
          <w:color w:val="002060"/>
        </w:rPr>
      </w:pPr>
    </w:p>
    <w:p w14:paraId="36CC8B0A" w14:textId="77777777" w:rsidR="00246D7C" w:rsidRPr="0047730D" w:rsidRDefault="00246D7C" w:rsidP="00246D7C">
      <w:pPr>
        <w:pStyle w:val="breakline"/>
        <w:rPr>
          <w:color w:val="002060"/>
        </w:rPr>
      </w:pPr>
    </w:p>
    <w:p w14:paraId="5FFECECE" w14:textId="77777777" w:rsidR="00246D7C" w:rsidRPr="0047730D" w:rsidRDefault="00246D7C" w:rsidP="00246D7C">
      <w:pPr>
        <w:pStyle w:val="sottotitolocampionato10"/>
        <w:rPr>
          <w:color w:val="002060"/>
        </w:rPr>
      </w:pPr>
      <w:r w:rsidRPr="0047730D">
        <w:rPr>
          <w:color w:val="002060"/>
        </w:rPr>
        <w:t>GIRONE E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1"/>
        <w:gridCol w:w="2001"/>
        <w:gridCol w:w="385"/>
        <w:gridCol w:w="898"/>
        <w:gridCol w:w="1198"/>
        <w:gridCol w:w="1554"/>
        <w:gridCol w:w="1563"/>
      </w:tblGrid>
      <w:tr w:rsidR="00246D7C" w:rsidRPr="0047730D" w14:paraId="763834AD" w14:textId="77777777" w:rsidTr="00732D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09C50" w14:textId="77777777" w:rsidR="00246D7C" w:rsidRPr="0047730D" w:rsidRDefault="00246D7C" w:rsidP="00732D6A">
            <w:pPr>
              <w:pStyle w:val="headertabella0"/>
              <w:rPr>
                <w:color w:val="002060"/>
              </w:rPr>
            </w:pPr>
            <w:r w:rsidRPr="0047730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97CFC" w14:textId="77777777" w:rsidR="00246D7C" w:rsidRPr="0047730D" w:rsidRDefault="00246D7C" w:rsidP="00732D6A">
            <w:pPr>
              <w:pStyle w:val="headertabella0"/>
              <w:rPr>
                <w:color w:val="002060"/>
              </w:rPr>
            </w:pPr>
            <w:r w:rsidRPr="0047730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C93CF" w14:textId="77777777" w:rsidR="00246D7C" w:rsidRPr="0047730D" w:rsidRDefault="00246D7C" w:rsidP="00732D6A">
            <w:pPr>
              <w:pStyle w:val="headertabella0"/>
              <w:rPr>
                <w:color w:val="002060"/>
              </w:rPr>
            </w:pPr>
            <w:r w:rsidRPr="0047730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F31E2" w14:textId="77777777" w:rsidR="00246D7C" w:rsidRPr="0047730D" w:rsidRDefault="00246D7C" w:rsidP="00732D6A">
            <w:pPr>
              <w:pStyle w:val="headertabella0"/>
              <w:rPr>
                <w:color w:val="002060"/>
              </w:rPr>
            </w:pPr>
            <w:r w:rsidRPr="0047730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98218" w14:textId="77777777" w:rsidR="00246D7C" w:rsidRPr="0047730D" w:rsidRDefault="00246D7C" w:rsidP="00732D6A">
            <w:pPr>
              <w:pStyle w:val="headertabella0"/>
              <w:rPr>
                <w:color w:val="002060"/>
              </w:rPr>
            </w:pPr>
            <w:r w:rsidRPr="0047730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0A822" w14:textId="77777777" w:rsidR="00246D7C" w:rsidRPr="0047730D" w:rsidRDefault="00246D7C" w:rsidP="00732D6A">
            <w:pPr>
              <w:pStyle w:val="headertabella0"/>
              <w:rPr>
                <w:color w:val="002060"/>
              </w:rPr>
            </w:pPr>
            <w:proofErr w:type="spellStart"/>
            <w:r w:rsidRPr="0047730D">
              <w:rPr>
                <w:color w:val="002060"/>
              </w:rPr>
              <w:t>Localita'</w:t>
            </w:r>
            <w:proofErr w:type="spellEnd"/>
            <w:r w:rsidRPr="0047730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F2341" w14:textId="77777777" w:rsidR="00246D7C" w:rsidRPr="0047730D" w:rsidRDefault="00246D7C" w:rsidP="00732D6A">
            <w:pPr>
              <w:pStyle w:val="headertabella0"/>
              <w:rPr>
                <w:color w:val="002060"/>
              </w:rPr>
            </w:pPr>
            <w:r w:rsidRPr="0047730D">
              <w:rPr>
                <w:color w:val="002060"/>
              </w:rPr>
              <w:t>Indirizzo Impianto</w:t>
            </w:r>
          </w:p>
        </w:tc>
      </w:tr>
      <w:tr w:rsidR="00246D7C" w:rsidRPr="0047730D" w14:paraId="5F2530EC" w14:textId="77777777" w:rsidTr="00732D6A">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49B64C" w14:textId="77777777" w:rsidR="00246D7C" w:rsidRPr="0047730D" w:rsidRDefault="00246D7C" w:rsidP="00732D6A">
            <w:pPr>
              <w:pStyle w:val="rowtabella0"/>
              <w:rPr>
                <w:color w:val="002060"/>
              </w:rPr>
            </w:pPr>
            <w:r w:rsidRPr="0047730D">
              <w:rPr>
                <w:color w:val="002060"/>
              </w:rPr>
              <w:t>AMATORI STESE 2007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E37F90" w14:textId="77777777" w:rsidR="00246D7C" w:rsidRPr="0047730D" w:rsidRDefault="00246D7C" w:rsidP="00732D6A">
            <w:pPr>
              <w:pStyle w:val="rowtabella0"/>
              <w:rPr>
                <w:color w:val="002060"/>
              </w:rPr>
            </w:pPr>
            <w:r w:rsidRPr="0047730D">
              <w:rPr>
                <w:color w:val="002060"/>
              </w:rPr>
              <w:t>CAPODARCO CASABIANCA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A19E1D" w14:textId="77777777" w:rsidR="00246D7C" w:rsidRPr="0047730D" w:rsidRDefault="00246D7C" w:rsidP="00732D6A">
            <w:pPr>
              <w:pStyle w:val="rowtabella0"/>
              <w:jc w:val="center"/>
              <w:rPr>
                <w:color w:val="002060"/>
              </w:rPr>
            </w:pPr>
            <w:r w:rsidRPr="0047730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3BA077" w14:textId="77777777" w:rsidR="00246D7C" w:rsidRPr="0047730D" w:rsidRDefault="00246D7C" w:rsidP="00732D6A">
            <w:pPr>
              <w:pStyle w:val="rowtabella0"/>
              <w:rPr>
                <w:color w:val="002060"/>
              </w:rPr>
            </w:pPr>
            <w:r w:rsidRPr="0047730D">
              <w:rPr>
                <w:color w:val="002060"/>
              </w:rPr>
              <w:t>31/10/2025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87DE95" w14:textId="77777777" w:rsidR="00246D7C" w:rsidRPr="0047730D" w:rsidRDefault="00246D7C" w:rsidP="00732D6A">
            <w:pPr>
              <w:pStyle w:val="rowtabella0"/>
              <w:rPr>
                <w:color w:val="002060"/>
              </w:rPr>
            </w:pPr>
            <w:r w:rsidRPr="0047730D">
              <w:rPr>
                <w:color w:val="002060"/>
              </w:rPr>
              <w:t>5736 CAMPO C/5 "GIUSEPPE TEMPERINI"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72BC71" w14:textId="77777777" w:rsidR="00246D7C" w:rsidRPr="0047730D" w:rsidRDefault="00246D7C" w:rsidP="00732D6A">
            <w:pPr>
              <w:pStyle w:val="rowtabella0"/>
              <w:rPr>
                <w:color w:val="002060"/>
              </w:rPr>
            </w:pPr>
            <w:r w:rsidRPr="0047730D">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B40B5F" w14:textId="77777777" w:rsidR="00246D7C" w:rsidRPr="0047730D" w:rsidRDefault="00246D7C" w:rsidP="00732D6A">
            <w:pPr>
              <w:pStyle w:val="rowtabella0"/>
              <w:rPr>
                <w:color w:val="002060"/>
              </w:rPr>
            </w:pPr>
            <w:r w:rsidRPr="0047730D">
              <w:rPr>
                <w:color w:val="002060"/>
              </w:rPr>
              <w:t xml:space="preserve">VIA </w:t>
            </w:r>
            <w:proofErr w:type="gramStart"/>
            <w:r w:rsidRPr="0047730D">
              <w:rPr>
                <w:color w:val="002060"/>
              </w:rPr>
              <w:t>B.ROSSI</w:t>
            </w:r>
            <w:proofErr w:type="gramEnd"/>
            <w:r w:rsidRPr="0047730D">
              <w:rPr>
                <w:color w:val="002060"/>
              </w:rPr>
              <w:t xml:space="preserve"> SNC</w:t>
            </w:r>
          </w:p>
        </w:tc>
      </w:tr>
      <w:tr w:rsidR="00246D7C" w:rsidRPr="0047730D" w14:paraId="663577A0"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D2BFC7" w14:textId="77777777" w:rsidR="00246D7C" w:rsidRPr="0047730D" w:rsidRDefault="00246D7C" w:rsidP="00732D6A">
            <w:pPr>
              <w:pStyle w:val="rowtabella0"/>
              <w:rPr>
                <w:color w:val="002060"/>
              </w:rPr>
            </w:pPr>
            <w:proofErr w:type="gramStart"/>
            <w:r w:rsidRPr="0047730D">
              <w:rPr>
                <w:color w:val="002060"/>
              </w:rPr>
              <w:t>CITTA</w:t>
            </w:r>
            <w:proofErr w:type="gramEnd"/>
            <w:r w:rsidRPr="0047730D">
              <w:rPr>
                <w:color w:val="002060"/>
              </w:rPr>
              <w:t xml:space="preserve"> DI MARTINSICURO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13FA4E" w14:textId="77777777" w:rsidR="00246D7C" w:rsidRPr="0047730D" w:rsidRDefault="00246D7C" w:rsidP="00732D6A">
            <w:pPr>
              <w:pStyle w:val="rowtabella0"/>
              <w:rPr>
                <w:color w:val="002060"/>
              </w:rPr>
            </w:pPr>
            <w:r w:rsidRPr="0047730D">
              <w:rPr>
                <w:color w:val="002060"/>
              </w:rPr>
              <w:t>CSI MONTEFIORE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7640FA"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A78AF8" w14:textId="77777777" w:rsidR="00246D7C" w:rsidRPr="0047730D" w:rsidRDefault="00246D7C" w:rsidP="00732D6A">
            <w:pPr>
              <w:pStyle w:val="rowtabella0"/>
              <w:rPr>
                <w:color w:val="002060"/>
              </w:rPr>
            </w:pPr>
            <w:r w:rsidRPr="0047730D">
              <w:rPr>
                <w:color w:val="002060"/>
              </w:rPr>
              <w:t>31/10/2025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8AFEE6" w14:textId="77777777" w:rsidR="00246D7C" w:rsidRPr="0047730D" w:rsidRDefault="00246D7C" w:rsidP="00732D6A">
            <w:pPr>
              <w:pStyle w:val="rowtabella0"/>
              <w:rPr>
                <w:color w:val="002060"/>
              </w:rPr>
            </w:pPr>
            <w:r w:rsidRPr="0047730D">
              <w:rPr>
                <w:color w:val="002060"/>
              </w:rPr>
              <w:t>5999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6176E0" w14:textId="77777777" w:rsidR="00246D7C" w:rsidRPr="0047730D" w:rsidRDefault="00246D7C" w:rsidP="00732D6A">
            <w:pPr>
              <w:pStyle w:val="rowtabella0"/>
              <w:rPr>
                <w:color w:val="002060"/>
              </w:rPr>
            </w:pPr>
            <w:r w:rsidRPr="0047730D">
              <w:rPr>
                <w:color w:val="002060"/>
              </w:rPr>
              <w:t>MARTINSICURO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1A477E" w14:textId="77777777" w:rsidR="00246D7C" w:rsidRPr="0047730D" w:rsidRDefault="00246D7C" w:rsidP="00732D6A">
            <w:pPr>
              <w:pStyle w:val="rowtabella0"/>
              <w:rPr>
                <w:color w:val="002060"/>
              </w:rPr>
            </w:pPr>
            <w:r w:rsidRPr="0047730D">
              <w:rPr>
                <w:color w:val="002060"/>
              </w:rPr>
              <w:t>VIA DELLO SPORT</w:t>
            </w:r>
          </w:p>
        </w:tc>
      </w:tr>
      <w:tr w:rsidR="00246D7C" w:rsidRPr="0047730D" w14:paraId="264A5D99"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3B2093" w14:textId="77777777" w:rsidR="00246D7C" w:rsidRPr="0047730D" w:rsidRDefault="00246D7C" w:rsidP="00732D6A">
            <w:pPr>
              <w:pStyle w:val="rowtabella0"/>
              <w:rPr>
                <w:color w:val="002060"/>
              </w:rPr>
            </w:pPr>
            <w:r w:rsidRPr="0047730D">
              <w:rPr>
                <w:color w:val="002060"/>
              </w:rPr>
              <w:t>SANTA MARIA APPARENTE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5D6D02" w14:textId="77777777" w:rsidR="00246D7C" w:rsidRPr="0047730D" w:rsidRDefault="00246D7C" w:rsidP="00732D6A">
            <w:pPr>
              <w:pStyle w:val="rowtabella0"/>
              <w:rPr>
                <w:color w:val="002060"/>
              </w:rPr>
            </w:pPr>
            <w:r w:rsidRPr="0047730D">
              <w:rPr>
                <w:color w:val="002060"/>
              </w:rPr>
              <w:t xml:space="preserve">CALCIO </w:t>
            </w:r>
            <w:proofErr w:type="gramStart"/>
            <w:r w:rsidRPr="0047730D">
              <w:rPr>
                <w:color w:val="002060"/>
              </w:rPr>
              <w:t>S.ELPIDIO</w:t>
            </w:r>
            <w:proofErr w:type="gramEnd"/>
            <w:r w:rsidRPr="0047730D">
              <w:rPr>
                <w:color w:val="002060"/>
              </w:rPr>
              <w:t xml:space="preserve"> A 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2BDC1D"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A81E13" w14:textId="77777777" w:rsidR="00246D7C" w:rsidRPr="0047730D" w:rsidRDefault="00246D7C" w:rsidP="00732D6A">
            <w:pPr>
              <w:pStyle w:val="rowtabella0"/>
              <w:rPr>
                <w:color w:val="002060"/>
              </w:rPr>
            </w:pPr>
            <w:r w:rsidRPr="0047730D">
              <w:rPr>
                <w:color w:val="002060"/>
              </w:rPr>
              <w:t>31/10/2025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969B11" w14:textId="77777777" w:rsidR="00246D7C" w:rsidRPr="0047730D" w:rsidRDefault="00246D7C" w:rsidP="00732D6A">
            <w:pPr>
              <w:pStyle w:val="rowtabella0"/>
              <w:rPr>
                <w:color w:val="002060"/>
              </w:rPr>
            </w:pPr>
            <w:r w:rsidRPr="0047730D">
              <w:rPr>
                <w:color w:val="002060"/>
              </w:rPr>
              <w:t>5280 TENSOSTRUTTURA S.</w:t>
            </w:r>
            <w:proofErr w:type="gramStart"/>
            <w:r w:rsidRPr="0047730D">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C79EB1" w14:textId="77777777" w:rsidR="00246D7C" w:rsidRPr="0047730D" w:rsidRDefault="00246D7C" w:rsidP="00732D6A">
            <w:pPr>
              <w:pStyle w:val="rowtabella0"/>
              <w:rPr>
                <w:color w:val="002060"/>
              </w:rPr>
            </w:pPr>
            <w:r w:rsidRPr="0047730D">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1F92AB" w14:textId="77777777" w:rsidR="00246D7C" w:rsidRPr="0047730D" w:rsidRDefault="00246D7C" w:rsidP="00732D6A">
            <w:pPr>
              <w:pStyle w:val="rowtabella0"/>
              <w:rPr>
                <w:color w:val="002060"/>
              </w:rPr>
            </w:pPr>
            <w:r w:rsidRPr="0047730D">
              <w:rPr>
                <w:color w:val="002060"/>
              </w:rPr>
              <w:t>VIA LORENZO LOTTO</w:t>
            </w:r>
          </w:p>
        </w:tc>
      </w:tr>
      <w:tr w:rsidR="00246D7C" w:rsidRPr="0047730D" w14:paraId="564609D9"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F58842" w14:textId="77777777" w:rsidR="00246D7C" w:rsidRPr="0047730D" w:rsidRDefault="00246D7C" w:rsidP="00732D6A">
            <w:pPr>
              <w:pStyle w:val="rowtabella0"/>
              <w:rPr>
                <w:color w:val="002060"/>
              </w:rPr>
            </w:pPr>
            <w:r w:rsidRPr="0047730D">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78FF01" w14:textId="77777777" w:rsidR="00246D7C" w:rsidRPr="0047730D" w:rsidRDefault="00246D7C" w:rsidP="00732D6A">
            <w:pPr>
              <w:pStyle w:val="rowtabella0"/>
              <w:rPr>
                <w:color w:val="002060"/>
              </w:rPr>
            </w:pPr>
            <w:r w:rsidRPr="0047730D">
              <w:rPr>
                <w:color w:val="002060"/>
              </w:rPr>
              <w:t>ACQUAVIVA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DB9796"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53479C" w14:textId="77777777" w:rsidR="00246D7C" w:rsidRPr="0047730D" w:rsidRDefault="00246D7C" w:rsidP="00732D6A">
            <w:pPr>
              <w:pStyle w:val="rowtabella0"/>
              <w:rPr>
                <w:color w:val="002060"/>
              </w:rPr>
            </w:pPr>
            <w:r w:rsidRPr="0047730D">
              <w:rPr>
                <w:color w:val="002060"/>
              </w:rPr>
              <w:t>31/10/2025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EEF7B9" w14:textId="77777777" w:rsidR="00246D7C" w:rsidRPr="0047730D" w:rsidRDefault="00246D7C" w:rsidP="00732D6A">
            <w:pPr>
              <w:pStyle w:val="rowtabella0"/>
              <w:rPr>
                <w:color w:val="002060"/>
              </w:rPr>
            </w:pPr>
            <w:r w:rsidRPr="0047730D">
              <w:rPr>
                <w:color w:val="002060"/>
              </w:rPr>
              <w:t>5749 CAMPO C5 "SPORTING VILLAGE"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A25C0E" w14:textId="77777777" w:rsidR="00246D7C" w:rsidRPr="0047730D" w:rsidRDefault="00246D7C" w:rsidP="00732D6A">
            <w:pPr>
              <w:pStyle w:val="rowtabella0"/>
              <w:rPr>
                <w:color w:val="002060"/>
              </w:rPr>
            </w:pPr>
            <w:r w:rsidRPr="0047730D">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B27BD9" w14:textId="77777777" w:rsidR="00246D7C" w:rsidRPr="0047730D" w:rsidRDefault="00246D7C" w:rsidP="00732D6A">
            <w:pPr>
              <w:pStyle w:val="rowtabella0"/>
              <w:rPr>
                <w:color w:val="002060"/>
              </w:rPr>
            </w:pPr>
            <w:r w:rsidRPr="0047730D">
              <w:rPr>
                <w:color w:val="002060"/>
              </w:rPr>
              <w:t>VIA PERTINI</w:t>
            </w:r>
          </w:p>
        </w:tc>
      </w:tr>
      <w:tr w:rsidR="00246D7C" w:rsidRPr="0047730D" w14:paraId="05ECB5E9"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F4B7C0" w14:textId="77777777" w:rsidR="00246D7C" w:rsidRPr="0047730D" w:rsidRDefault="00246D7C" w:rsidP="00732D6A">
            <w:pPr>
              <w:pStyle w:val="rowtabella0"/>
              <w:rPr>
                <w:color w:val="002060"/>
              </w:rPr>
            </w:pPr>
            <w:r w:rsidRPr="0047730D">
              <w:rPr>
                <w:color w:val="002060"/>
              </w:rPr>
              <w:t>TRIBALCIO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3A2C7F" w14:textId="77777777" w:rsidR="00246D7C" w:rsidRPr="0047730D" w:rsidRDefault="00246D7C" w:rsidP="00732D6A">
            <w:pPr>
              <w:pStyle w:val="rowtabella0"/>
              <w:rPr>
                <w:color w:val="002060"/>
              </w:rPr>
            </w:pPr>
            <w:r w:rsidRPr="0047730D">
              <w:rPr>
                <w:color w:val="002060"/>
              </w:rPr>
              <w:t>FROGS CLUB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C9E59E"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7AC44E" w14:textId="77777777" w:rsidR="00246D7C" w:rsidRPr="0047730D" w:rsidRDefault="00246D7C" w:rsidP="00732D6A">
            <w:pPr>
              <w:pStyle w:val="rowtabella0"/>
              <w:rPr>
                <w:color w:val="002060"/>
              </w:rPr>
            </w:pPr>
            <w:r w:rsidRPr="0047730D">
              <w:rPr>
                <w:color w:val="002060"/>
              </w:rPr>
              <w:t>31/10/2025 20:15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C99903" w14:textId="77777777" w:rsidR="00246D7C" w:rsidRPr="0047730D" w:rsidRDefault="00246D7C" w:rsidP="00732D6A">
            <w:pPr>
              <w:pStyle w:val="rowtabella0"/>
              <w:rPr>
                <w:color w:val="002060"/>
              </w:rPr>
            </w:pPr>
            <w:r w:rsidRPr="0047730D">
              <w:rPr>
                <w:color w:val="002060"/>
              </w:rPr>
              <w:t>5688 CAMPO COPERTO PORTO D'ASCOLI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FFD62B" w14:textId="77777777" w:rsidR="00246D7C" w:rsidRPr="0047730D" w:rsidRDefault="00246D7C" w:rsidP="00732D6A">
            <w:pPr>
              <w:pStyle w:val="rowtabella0"/>
              <w:rPr>
                <w:color w:val="002060"/>
              </w:rPr>
            </w:pPr>
            <w:r w:rsidRPr="0047730D">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C7ED6F" w14:textId="77777777" w:rsidR="00246D7C" w:rsidRPr="0047730D" w:rsidRDefault="00246D7C" w:rsidP="00732D6A">
            <w:pPr>
              <w:pStyle w:val="rowtabella0"/>
              <w:rPr>
                <w:color w:val="002060"/>
              </w:rPr>
            </w:pPr>
            <w:r w:rsidRPr="0047730D">
              <w:rPr>
                <w:color w:val="002060"/>
              </w:rPr>
              <w:t>VIA VAL CUVIA LOCALITA'AGRARIA</w:t>
            </w:r>
          </w:p>
        </w:tc>
      </w:tr>
      <w:tr w:rsidR="00246D7C" w:rsidRPr="0047730D" w14:paraId="467A3883" w14:textId="77777777" w:rsidTr="00732D6A">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0B656A" w14:textId="77777777" w:rsidR="00246D7C" w:rsidRPr="0047730D" w:rsidRDefault="00246D7C" w:rsidP="00732D6A">
            <w:pPr>
              <w:pStyle w:val="rowtabella0"/>
              <w:rPr>
                <w:color w:val="002060"/>
              </w:rPr>
            </w:pPr>
            <w:r w:rsidRPr="0047730D">
              <w:rPr>
                <w:color w:val="002060"/>
              </w:rPr>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3E6F13" w14:textId="77777777" w:rsidR="00246D7C" w:rsidRPr="0047730D" w:rsidRDefault="00246D7C" w:rsidP="00732D6A">
            <w:pPr>
              <w:pStyle w:val="rowtabella0"/>
              <w:rPr>
                <w:color w:val="002060"/>
              </w:rPr>
            </w:pPr>
            <w:r w:rsidRPr="0047730D">
              <w:rPr>
                <w:color w:val="002060"/>
              </w:rPr>
              <w:t>POLISPORTIVA RIPATRANSONE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37DE07"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4DA03E" w14:textId="77777777" w:rsidR="00246D7C" w:rsidRPr="0047730D" w:rsidRDefault="00246D7C" w:rsidP="00732D6A">
            <w:pPr>
              <w:pStyle w:val="rowtabella0"/>
              <w:rPr>
                <w:color w:val="002060"/>
              </w:rPr>
            </w:pPr>
            <w:r w:rsidRPr="0047730D">
              <w:rPr>
                <w:color w:val="002060"/>
              </w:rPr>
              <w:t>31/10/2025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092677" w14:textId="77777777" w:rsidR="00246D7C" w:rsidRPr="0047730D" w:rsidRDefault="00246D7C" w:rsidP="00732D6A">
            <w:pPr>
              <w:pStyle w:val="rowtabella0"/>
              <w:rPr>
                <w:color w:val="002060"/>
              </w:rPr>
            </w:pPr>
            <w:r w:rsidRPr="0047730D">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158910" w14:textId="77777777" w:rsidR="00246D7C" w:rsidRPr="0047730D" w:rsidRDefault="00246D7C" w:rsidP="00732D6A">
            <w:pPr>
              <w:pStyle w:val="rowtabella0"/>
              <w:rPr>
                <w:color w:val="002060"/>
              </w:rPr>
            </w:pPr>
            <w:r w:rsidRPr="0047730D">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37D885" w14:textId="77777777" w:rsidR="00246D7C" w:rsidRPr="0047730D" w:rsidRDefault="00246D7C" w:rsidP="00732D6A">
            <w:pPr>
              <w:pStyle w:val="rowtabella0"/>
              <w:rPr>
                <w:color w:val="002060"/>
              </w:rPr>
            </w:pPr>
            <w:r w:rsidRPr="0047730D">
              <w:rPr>
                <w:color w:val="002060"/>
              </w:rPr>
              <w:t>VIA SIBILLA 2C</w:t>
            </w:r>
          </w:p>
        </w:tc>
      </w:tr>
    </w:tbl>
    <w:p w14:paraId="59D6DD65" w14:textId="77777777" w:rsidR="00246D7C" w:rsidRPr="0047730D" w:rsidRDefault="00246D7C" w:rsidP="00246D7C">
      <w:pPr>
        <w:pStyle w:val="breakline"/>
        <w:rPr>
          <w:rFonts w:eastAsiaTheme="minorEastAsia"/>
          <w:color w:val="002060"/>
        </w:rPr>
      </w:pPr>
    </w:p>
    <w:p w14:paraId="22F8436F" w14:textId="77777777" w:rsidR="00246D7C" w:rsidRPr="0047730D" w:rsidRDefault="00246D7C" w:rsidP="00246D7C">
      <w:pPr>
        <w:pStyle w:val="breakline"/>
        <w:rPr>
          <w:color w:val="002060"/>
        </w:rPr>
      </w:pPr>
    </w:p>
    <w:p w14:paraId="293FC7B3" w14:textId="77777777" w:rsidR="00246D7C" w:rsidRPr="0047730D" w:rsidRDefault="00246D7C" w:rsidP="00246D7C">
      <w:pPr>
        <w:pStyle w:val="breakline"/>
        <w:rPr>
          <w:color w:val="002060"/>
        </w:rPr>
      </w:pPr>
    </w:p>
    <w:p w14:paraId="0EDCF7B8" w14:textId="77777777" w:rsidR="00246D7C" w:rsidRPr="0047730D" w:rsidRDefault="00246D7C" w:rsidP="00246D7C">
      <w:pPr>
        <w:pStyle w:val="sottotitolocampionato10"/>
        <w:rPr>
          <w:color w:val="002060"/>
        </w:rPr>
      </w:pPr>
      <w:r w:rsidRPr="0047730D">
        <w:rPr>
          <w:color w:val="002060"/>
        </w:rPr>
        <w:t>GIRONE F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7"/>
        <w:gridCol w:w="385"/>
        <w:gridCol w:w="898"/>
        <w:gridCol w:w="1179"/>
        <w:gridCol w:w="1552"/>
        <w:gridCol w:w="1549"/>
      </w:tblGrid>
      <w:tr w:rsidR="00246D7C" w:rsidRPr="0047730D" w14:paraId="18E67BA7" w14:textId="77777777" w:rsidTr="00732D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81194" w14:textId="77777777" w:rsidR="00246D7C" w:rsidRPr="0047730D" w:rsidRDefault="00246D7C" w:rsidP="00732D6A">
            <w:pPr>
              <w:pStyle w:val="headertabella0"/>
              <w:rPr>
                <w:color w:val="002060"/>
              </w:rPr>
            </w:pPr>
            <w:r w:rsidRPr="0047730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73C67" w14:textId="77777777" w:rsidR="00246D7C" w:rsidRPr="0047730D" w:rsidRDefault="00246D7C" w:rsidP="00732D6A">
            <w:pPr>
              <w:pStyle w:val="headertabella0"/>
              <w:rPr>
                <w:color w:val="002060"/>
              </w:rPr>
            </w:pPr>
            <w:r w:rsidRPr="0047730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4E287" w14:textId="77777777" w:rsidR="00246D7C" w:rsidRPr="0047730D" w:rsidRDefault="00246D7C" w:rsidP="00732D6A">
            <w:pPr>
              <w:pStyle w:val="headertabella0"/>
              <w:rPr>
                <w:color w:val="002060"/>
              </w:rPr>
            </w:pPr>
            <w:r w:rsidRPr="0047730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34E33" w14:textId="77777777" w:rsidR="00246D7C" w:rsidRPr="0047730D" w:rsidRDefault="00246D7C" w:rsidP="00732D6A">
            <w:pPr>
              <w:pStyle w:val="headertabella0"/>
              <w:rPr>
                <w:color w:val="002060"/>
              </w:rPr>
            </w:pPr>
            <w:r w:rsidRPr="0047730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BEFCB" w14:textId="77777777" w:rsidR="00246D7C" w:rsidRPr="0047730D" w:rsidRDefault="00246D7C" w:rsidP="00732D6A">
            <w:pPr>
              <w:pStyle w:val="headertabella0"/>
              <w:rPr>
                <w:color w:val="002060"/>
              </w:rPr>
            </w:pPr>
            <w:r w:rsidRPr="0047730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AFC7C" w14:textId="77777777" w:rsidR="00246D7C" w:rsidRPr="0047730D" w:rsidRDefault="00246D7C" w:rsidP="00732D6A">
            <w:pPr>
              <w:pStyle w:val="headertabella0"/>
              <w:rPr>
                <w:color w:val="002060"/>
              </w:rPr>
            </w:pPr>
            <w:proofErr w:type="spellStart"/>
            <w:r w:rsidRPr="0047730D">
              <w:rPr>
                <w:color w:val="002060"/>
              </w:rPr>
              <w:t>Localita'</w:t>
            </w:r>
            <w:proofErr w:type="spellEnd"/>
            <w:r w:rsidRPr="0047730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B514AA" w14:textId="77777777" w:rsidR="00246D7C" w:rsidRPr="0047730D" w:rsidRDefault="00246D7C" w:rsidP="00732D6A">
            <w:pPr>
              <w:pStyle w:val="headertabella0"/>
              <w:rPr>
                <w:color w:val="002060"/>
              </w:rPr>
            </w:pPr>
            <w:r w:rsidRPr="0047730D">
              <w:rPr>
                <w:color w:val="002060"/>
              </w:rPr>
              <w:t>Indirizzo Impianto</w:t>
            </w:r>
          </w:p>
        </w:tc>
      </w:tr>
      <w:tr w:rsidR="00246D7C" w:rsidRPr="0047730D" w14:paraId="62CF610E" w14:textId="77777777" w:rsidTr="00732D6A">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226A7E" w14:textId="77777777" w:rsidR="00246D7C" w:rsidRPr="0047730D" w:rsidRDefault="00246D7C" w:rsidP="00732D6A">
            <w:pPr>
              <w:pStyle w:val="rowtabella0"/>
              <w:rPr>
                <w:color w:val="002060"/>
              </w:rPr>
            </w:pPr>
            <w:r w:rsidRPr="0047730D">
              <w:rPr>
                <w:color w:val="002060"/>
              </w:rPr>
              <w:t>CASELLE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5C3FCA" w14:textId="77777777" w:rsidR="00246D7C" w:rsidRPr="0047730D" w:rsidRDefault="00246D7C" w:rsidP="00732D6A">
            <w:pPr>
              <w:pStyle w:val="rowtabella0"/>
              <w:rPr>
                <w:color w:val="002060"/>
              </w:rPr>
            </w:pPr>
            <w:r w:rsidRPr="0047730D">
              <w:rPr>
                <w:color w:val="002060"/>
              </w:rPr>
              <w:t>MANSARDA PAGLIARE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07DDF5" w14:textId="77777777" w:rsidR="00246D7C" w:rsidRPr="0047730D" w:rsidRDefault="00246D7C" w:rsidP="00732D6A">
            <w:pPr>
              <w:pStyle w:val="rowtabella0"/>
              <w:jc w:val="center"/>
              <w:rPr>
                <w:color w:val="002060"/>
              </w:rPr>
            </w:pPr>
            <w:r w:rsidRPr="0047730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DAD4F9" w14:textId="77777777" w:rsidR="00246D7C" w:rsidRPr="0047730D" w:rsidRDefault="00246D7C" w:rsidP="00732D6A">
            <w:pPr>
              <w:pStyle w:val="rowtabella0"/>
              <w:rPr>
                <w:color w:val="002060"/>
              </w:rPr>
            </w:pPr>
            <w:r w:rsidRPr="0047730D">
              <w:rPr>
                <w:color w:val="002060"/>
              </w:rPr>
              <w:t>31/10/2025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292D8C" w14:textId="77777777" w:rsidR="00246D7C" w:rsidRPr="0047730D" w:rsidRDefault="00246D7C" w:rsidP="00732D6A">
            <w:pPr>
              <w:pStyle w:val="rowtabella0"/>
              <w:rPr>
                <w:color w:val="002060"/>
              </w:rPr>
            </w:pPr>
            <w:r w:rsidRPr="0047730D">
              <w:rPr>
                <w:color w:val="002060"/>
              </w:rPr>
              <w:t>5731 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C52C93" w14:textId="77777777" w:rsidR="00246D7C" w:rsidRPr="0047730D" w:rsidRDefault="00246D7C" w:rsidP="00732D6A">
            <w:pPr>
              <w:pStyle w:val="rowtabella0"/>
              <w:rPr>
                <w:color w:val="002060"/>
              </w:rPr>
            </w:pPr>
            <w:r w:rsidRPr="0047730D">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4BDFA3" w14:textId="77777777" w:rsidR="00246D7C" w:rsidRPr="0047730D" w:rsidRDefault="00246D7C" w:rsidP="00732D6A">
            <w:pPr>
              <w:pStyle w:val="rowtabella0"/>
              <w:rPr>
                <w:color w:val="002060"/>
              </w:rPr>
            </w:pPr>
            <w:r w:rsidRPr="0047730D">
              <w:rPr>
                <w:color w:val="002060"/>
              </w:rPr>
              <w:t>PIAZZA S. D'ACQUISTO</w:t>
            </w:r>
          </w:p>
        </w:tc>
      </w:tr>
      <w:tr w:rsidR="00246D7C" w:rsidRPr="0047730D" w14:paraId="2129BB3D"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CB450E" w14:textId="77777777" w:rsidR="00246D7C" w:rsidRPr="0047730D" w:rsidRDefault="00246D7C" w:rsidP="00732D6A">
            <w:pPr>
              <w:pStyle w:val="rowtabella0"/>
              <w:rPr>
                <w:color w:val="002060"/>
              </w:rPr>
            </w:pPr>
            <w:r w:rsidRPr="0047730D">
              <w:rPr>
                <w:color w:val="002060"/>
              </w:rPr>
              <w:t>CASTORANESE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25044D" w14:textId="77777777" w:rsidR="00246D7C" w:rsidRPr="0047730D" w:rsidRDefault="00246D7C" w:rsidP="00732D6A">
            <w:pPr>
              <w:pStyle w:val="rowtabella0"/>
              <w:rPr>
                <w:color w:val="002060"/>
              </w:rPr>
            </w:pPr>
            <w:r w:rsidRPr="0047730D">
              <w:rPr>
                <w:color w:val="002060"/>
              </w:rPr>
              <w:t>POLISPORTIVA VILLA PIGNA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22CC1F"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FDAC69" w14:textId="77777777" w:rsidR="00246D7C" w:rsidRPr="0047730D" w:rsidRDefault="00246D7C" w:rsidP="00732D6A">
            <w:pPr>
              <w:pStyle w:val="rowtabella0"/>
              <w:rPr>
                <w:color w:val="002060"/>
              </w:rPr>
            </w:pPr>
            <w:r w:rsidRPr="0047730D">
              <w:rPr>
                <w:color w:val="002060"/>
              </w:rPr>
              <w:t>31/10/2025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CC083E" w14:textId="77777777" w:rsidR="00246D7C" w:rsidRPr="0047730D" w:rsidRDefault="00246D7C" w:rsidP="00732D6A">
            <w:pPr>
              <w:pStyle w:val="rowtabella0"/>
              <w:rPr>
                <w:color w:val="002060"/>
              </w:rPr>
            </w:pPr>
            <w:r w:rsidRPr="0047730D">
              <w:rPr>
                <w:color w:val="002060"/>
              </w:rPr>
              <w:t>5642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651307" w14:textId="77777777" w:rsidR="00246D7C" w:rsidRPr="0047730D" w:rsidRDefault="00246D7C" w:rsidP="00732D6A">
            <w:pPr>
              <w:pStyle w:val="rowtabella0"/>
              <w:rPr>
                <w:color w:val="002060"/>
              </w:rPr>
            </w:pPr>
            <w:r w:rsidRPr="0047730D">
              <w:rPr>
                <w:color w:val="002060"/>
              </w:rPr>
              <w:t>CASTORANO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97F1F3" w14:textId="77777777" w:rsidR="00246D7C" w:rsidRPr="0047730D" w:rsidRDefault="00246D7C" w:rsidP="00732D6A">
            <w:pPr>
              <w:pStyle w:val="rowtabella0"/>
              <w:rPr>
                <w:color w:val="002060"/>
              </w:rPr>
            </w:pPr>
            <w:r w:rsidRPr="0047730D">
              <w:rPr>
                <w:color w:val="002060"/>
              </w:rPr>
              <w:t>VIA ROCCHETTA</w:t>
            </w:r>
          </w:p>
        </w:tc>
      </w:tr>
      <w:tr w:rsidR="00246D7C" w:rsidRPr="0047730D" w14:paraId="1D435B33"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00E355" w14:textId="77777777" w:rsidR="00246D7C" w:rsidRPr="0047730D" w:rsidRDefault="00246D7C" w:rsidP="00732D6A">
            <w:pPr>
              <w:pStyle w:val="rowtabella0"/>
              <w:rPr>
                <w:color w:val="002060"/>
              </w:rPr>
            </w:pPr>
            <w:r w:rsidRPr="0047730D">
              <w:rPr>
                <w:color w:val="002060"/>
              </w:rPr>
              <w:t>FUTSAL COMUNANZA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1E1B5C" w14:textId="77777777" w:rsidR="00246D7C" w:rsidRPr="0047730D" w:rsidRDefault="00246D7C" w:rsidP="00732D6A">
            <w:pPr>
              <w:pStyle w:val="rowtabella0"/>
              <w:rPr>
                <w:color w:val="002060"/>
              </w:rPr>
            </w:pPr>
            <w:r w:rsidRPr="0047730D">
              <w:rPr>
                <w:color w:val="002060"/>
              </w:rPr>
              <w:t>PICENO UNITED MMX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0C45FB"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E57271" w14:textId="77777777" w:rsidR="00246D7C" w:rsidRPr="0047730D" w:rsidRDefault="00246D7C" w:rsidP="00732D6A">
            <w:pPr>
              <w:pStyle w:val="rowtabella0"/>
              <w:rPr>
                <w:color w:val="002060"/>
              </w:rPr>
            </w:pPr>
            <w:r w:rsidRPr="0047730D">
              <w:rPr>
                <w:color w:val="002060"/>
              </w:rPr>
              <w:t>31/10/2025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644518" w14:textId="77777777" w:rsidR="00246D7C" w:rsidRPr="0047730D" w:rsidRDefault="00246D7C" w:rsidP="00732D6A">
            <w:pPr>
              <w:pStyle w:val="rowtabella0"/>
              <w:rPr>
                <w:color w:val="002060"/>
              </w:rPr>
            </w:pPr>
            <w:r w:rsidRPr="0047730D">
              <w:rPr>
                <w:color w:val="002060"/>
              </w:rPr>
              <w:t>5689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BBA714" w14:textId="77777777" w:rsidR="00246D7C" w:rsidRPr="0047730D" w:rsidRDefault="00246D7C" w:rsidP="00732D6A">
            <w:pPr>
              <w:pStyle w:val="rowtabella0"/>
              <w:rPr>
                <w:color w:val="002060"/>
              </w:rPr>
            </w:pPr>
            <w:r w:rsidRPr="0047730D">
              <w:rPr>
                <w:color w:val="002060"/>
              </w:rPr>
              <w:t>COMUNANZA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055965" w14:textId="77777777" w:rsidR="00246D7C" w:rsidRPr="0047730D" w:rsidRDefault="00246D7C" w:rsidP="00732D6A">
            <w:pPr>
              <w:pStyle w:val="rowtabella0"/>
              <w:rPr>
                <w:color w:val="002060"/>
              </w:rPr>
            </w:pPr>
            <w:r w:rsidRPr="0047730D">
              <w:rPr>
                <w:color w:val="002060"/>
              </w:rPr>
              <w:t>VIA DELLA LIBERTA'</w:t>
            </w:r>
          </w:p>
        </w:tc>
      </w:tr>
      <w:tr w:rsidR="00246D7C" w:rsidRPr="0047730D" w14:paraId="394396F3"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0E6F65" w14:textId="77777777" w:rsidR="00246D7C" w:rsidRPr="0047730D" w:rsidRDefault="00246D7C" w:rsidP="00732D6A">
            <w:pPr>
              <w:pStyle w:val="rowtabella0"/>
              <w:rPr>
                <w:color w:val="002060"/>
              </w:rPr>
            </w:pPr>
            <w:r w:rsidRPr="0047730D">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D4548E" w14:textId="77777777" w:rsidR="00246D7C" w:rsidRPr="0047730D" w:rsidRDefault="00246D7C" w:rsidP="00732D6A">
            <w:pPr>
              <w:pStyle w:val="rowtabella0"/>
              <w:rPr>
                <w:color w:val="002060"/>
              </w:rPr>
            </w:pPr>
            <w:r w:rsidRPr="0047730D">
              <w:rPr>
                <w:color w:val="002060"/>
              </w:rPr>
              <w:t>FUTSAL L.C.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BC7D6A"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241D55" w14:textId="77777777" w:rsidR="00246D7C" w:rsidRPr="0047730D" w:rsidRDefault="00246D7C" w:rsidP="00732D6A">
            <w:pPr>
              <w:pStyle w:val="rowtabella0"/>
              <w:rPr>
                <w:color w:val="002060"/>
              </w:rPr>
            </w:pPr>
            <w:r w:rsidRPr="0047730D">
              <w:rPr>
                <w:color w:val="002060"/>
              </w:rPr>
              <w:t>31/10/2025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8606D7" w14:textId="77777777" w:rsidR="00246D7C" w:rsidRPr="0047730D" w:rsidRDefault="00246D7C" w:rsidP="00732D6A">
            <w:pPr>
              <w:pStyle w:val="rowtabella0"/>
              <w:rPr>
                <w:color w:val="002060"/>
              </w:rPr>
            </w:pPr>
            <w:r w:rsidRPr="0047730D">
              <w:rPr>
                <w:color w:val="002060"/>
              </w:rPr>
              <w:t>5682 PALASPORT 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C15273" w14:textId="77777777" w:rsidR="00246D7C" w:rsidRPr="0047730D" w:rsidRDefault="00246D7C" w:rsidP="00732D6A">
            <w:pPr>
              <w:pStyle w:val="rowtabella0"/>
              <w:rPr>
                <w:color w:val="002060"/>
              </w:rPr>
            </w:pPr>
            <w:r w:rsidRPr="0047730D">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84F8A4" w14:textId="77777777" w:rsidR="00246D7C" w:rsidRPr="0047730D" w:rsidRDefault="00246D7C" w:rsidP="00732D6A">
            <w:pPr>
              <w:pStyle w:val="rowtabella0"/>
              <w:rPr>
                <w:color w:val="002060"/>
              </w:rPr>
            </w:pPr>
            <w:r w:rsidRPr="0047730D">
              <w:rPr>
                <w:color w:val="002060"/>
              </w:rPr>
              <w:t>VIA DON GIUSEPPE MARUCCI 1</w:t>
            </w:r>
          </w:p>
        </w:tc>
      </w:tr>
      <w:tr w:rsidR="00246D7C" w:rsidRPr="0047730D" w14:paraId="4E974451"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02CD47" w14:textId="77777777" w:rsidR="00246D7C" w:rsidRPr="0047730D" w:rsidRDefault="00246D7C" w:rsidP="00732D6A">
            <w:pPr>
              <w:pStyle w:val="rowtabella0"/>
              <w:rPr>
                <w:color w:val="002060"/>
              </w:rPr>
            </w:pPr>
            <w:r w:rsidRPr="0047730D">
              <w:rPr>
                <w:color w:val="002060"/>
              </w:rPr>
              <w:t>TRUENTIN LAMA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8A174E" w14:textId="77777777" w:rsidR="00246D7C" w:rsidRPr="0047730D" w:rsidRDefault="00246D7C" w:rsidP="00732D6A">
            <w:pPr>
              <w:pStyle w:val="rowtabella0"/>
              <w:rPr>
                <w:color w:val="002060"/>
              </w:rPr>
            </w:pPr>
            <w:r w:rsidRPr="0047730D">
              <w:rPr>
                <w:color w:val="002060"/>
              </w:rPr>
              <w:t>ACCUMOLI GANG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ACBE37"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0A0446" w14:textId="77777777" w:rsidR="00246D7C" w:rsidRPr="0047730D" w:rsidRDefault="00246D7C" w:rsidP="00732D6A">
            <w:pPr>
              <w:pStyle w:val="rowtabella0"/>
              <w:rPr>
                <w:color w:val="002060"/>
              </w:rPr>
            </w:pPr>
            <w:r w:rsidRPr="0047730D">
              <w:rPr>
                <w:color w:val="002060"/>
              </w:rPr>
              <w:t>31/10/2025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529F0F" w14:textId="77777777" w:rsidR="00246D7C" w:rsidRPr="0047730D" w:rsidRDefault="00246D7C" w:rsidP="00732D6A">
            <w:pPr>
              <w:pStyle w:val="rowtabella0"/>
              <w:rPr>
                <w:color w:val="002060"/>
              </w:rPr>
            </w:pPr>
            <w:r w:rsidRPr="0047730D">
              <w:rPr>
                <w:color w:val="002060"/>
              </w:rPr>
              <w:t>5738 PALESTRA COM.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ACF40B" w14:textId="77777777" w:rsidR="00246D7C" w:rsidRPr="0047730D" w:rsidRDefault="00246D7C" w:rsidP="00732D6A">
            <w:pPr>
              <w:pStyle w:val="rowtabella0"/>
              <w:rPr>
                <w:color w:val="002060"/>
              </w:rPr>
            </w:pPr>
            <w:r w:rsidRPr="0047730D">
              <w:rPr>
                <w:color w:val="002060"/>
              </w:rPr>
              <w:t>CASTEL DI LAMA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1B0B8F" w14:textId="77777777" w:rsidR="00246D7C" w:rsidRPr="0047730D" w:rsidRDefault="00246D7C" w:rsidP="00732D6A">
            <w:pPr>
              <w:pStyle w:val="rowtabella0"/>
              <w:rPr>
                <w:color w:val="002060"/>
              </w:rPr>
            </w:pPr>
            <w:r w:rsidRPr="0047730D">
              <w:rPr>
                <w:color w:val="002060"/>
              </w:rPr>
              <w:t>VIA ADIGE, 35</w:t>
            </w:r>
          </w:p>
        </w:tc>
      </w:tr>
      <w:tr w:rsidR="00246D7C" w:rsidRPr="0047730D" w14:paraId="5B6F8406" w14:textId="77777777" w:rsidTr="00732D6A">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24A953" w14:textId="77777777" w:rsidR="00246D7C" w:rsidRPr="0047730D" w:rsidRDefault="00246D7C" w:rsidP="00732D6A">
            <w:pPr>
              <w:pStyle w:val="rowtabella0"/>
              <w:rPr>
                <w:color w:val="002060"/>
              </w:rPr>
            </w:pPr>
            <w:r w:rsidRPr="0047730D">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809D15" w14:textId="77777777" w:rsidR="00246D7C" w:rsidRPr="0047730D" w:rsidRDefault="00246D7C" w:rsidP="00732D6A">
            <w:pPr>
              <w:pStyle w:val="rowtabella0"/>
              <w:rPr>
                <w:color w:val="002060"/>
              </w:rPr>
            </w:pPr>
            <w:r w:rsidRPr="0047730D">
              <w:rPr>
                <w:color w:val="002060"/>
              </w:rPr>
              <w:t>CASTIGNANO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1716DA"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D49C6F" w14:textId="77777777" w:rsidR="00246D7C" w:rsidRPr="0047730D" w:rsidRDefault="00246D7C" w:rsidP="00732D6A">
            <w:pPr>
              <w:pStyle w:val="rowtabella0"/>
              <w:rPr>
                <w:color w:val="002060"/>
              </w:rPr>
            </w:pPr>
            <w:r w:rsidRPr="0047730D">
              <w:rPr>
                <w:color w:val="002060"/>
              </w:rPr>
              <w:t>01/11/2025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82361A" w14:textId="77777777" w:rsidR="00246D7C" w:rsidRPr="0047730D" w:rsidRDefault="00246D7C" w:rsidP="00732D6A">
            <w:pPr>
              <w:pStyle w:val="rowtabella0"/>
              <w:rPr>
                <w:color w:val="002060"/>
              </w:rPr>
            </w:pPr>
            <w:r w:rsidRPr="0047730D">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624CF4" w14:textId="77777777" w:rsidR="00246D7C" w:rsidRPr="0047730D" w:rsidRDefault="00246D7C" w:rsidP="00732D6A">
            <w:pPr>
              <w:pStyle w:val="rowtabella0"/>
              <w:rPr>
                <w:color w:val="002060"/>
              </w:rPr>
            </w:pPr>
            <w:r w:rsidRPr="0047730D">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2EE763" w14:textId="77777777" w:rsidR="00246D7C" w:rsidRPr="0047730D" w:rsidRDefault="00246D7C" w:rsidP="00732D6A">
            <w:pPr>
              <w:pStyle w:val="rowtabella0"/>
              <w:rPr>
                <w:color w:val="002060"/>
              </w:rPr>
            </w:pPr>
            <w:r w:rsidRPr="0047730D">
              <w:rPr>
                <w:color w:val="002060"/>
              </w:rPr>
              <w:t>VIA CORRADI</w:t>
            </w:r>
          </w:p>
        </w:tc>
      </w:tr>
    </w:tbl>
    <w:p w14:paraId="31450CDE" w14:textId="77777777" w:rsidR="00246D7C" w:rsidRPr="00C67005" w:rsidRDefault="00246D7C" w:rsidP="004434AF">
      <w:pPr>
        <w:pStyle w:val="breakline"/>
        <w:rPr>
          <w:rFonts w:eastAsiaTheme="minorEastAsia"/>
          <w:color w:val="002060"/>
        </w:rPr>
      </w:pPr>
    </w:p>
    <w:p w14:paraId="2A6E02FC" w14:textId="77777777" w:rsidR="004434AF" w:rsidRPr="00C67005" w:rsidRDefault="004434AF" w:rsidP="004434AF">
      <w:pPr>
        <w:pStyle w:val="breakline"/>
        <w:rPr>
          <w:color w:val="002060"/>
        </w:rPr>
      </w:pPr>
    </w:p>
    <w:p w14:paraId="59753D29" w14:textId="77777777" w:rsidR="004434AF" w:rsidRPr="00C67005" w:rsidRDefault="004434AF" w:rsidP="004434AF">
      <w:pPr>
        <w:pStyle w:val="titolocampionato0"/>
        <w:shd w:val="clear" w:color="auto" w:fill="CCCCCC"/>
        <w:spacing w:before="80" w:after="40"/>
        <w:rPr>
          <w:color w:val="002060"/>
        </w:rPr>
      </w:pPr>
      <w:r w:rsidRPr="00C67005">
        <w:rPr>
          <w:color w:val="002060"/>
        </w:rPr>
        <w:t>REGIONALE CALCIO A 5 FEMMINILE</w:t>
      </w:r>
    </w:p>
    <w:p w14:paraId="51E3E301" w14:textId="77777777" w:rsidR="004434AF" w:rsidRPr="00C67005" w:rsidRDefault="004434AF" w:rsidP="004434AF">
      <w:pPr>
        <w:pStyle w:val="titoloprinc0"/>
        <w:rPr>
          <w:color w:val="002060"/>
        </w:rPr>
      </w:pPr>
      <w:r w:rsidRPr="00C67005">
        <w:rPr>
          <w:color w:val="002060"/>
        </w:rPr>
        <w:t>RISULTATI</w:t>
      </w:r>
    </w:p>
    <w:p w14:paraId="2E88716F" w14:textId="77777777" w:rsidR="004434AF" w:rsidRPr="00C67005" w:rsidRDefault="004434AF" w:rsidP="004434AF">
      <w:pPr>
        <w:pStyle w:val="breakline"/>
        <w:rPr>
          <w:color w:val="002060"/>
        </w:rPr>
      </w:pPr>
    </w:p>
    <w:p w14:paraId="43748185" w14:textId="77777777" w:rsidR="004434AF" w:rsidRPr="00C67005" w:rsidRDefault="004434AF" w:rsidP="004434AF">
      <w:pPr>
        <w:pStyle w:val="sottotitolocampionato10"/>
        <w:rPr>
          <w:color w:val="002060"/>
        </w:rPr>
      </w:pPr>
      <w:r w:rsidRPr="00C67005">
        <w:rPr>
          <w:color w:val="002060"/>
        </w:rPr>
        <w:t>RISULTATI UFFICIALI GARE DEL 24/10/2025</w:t>
      </w:r>
    </w:p>
    <w:p w14:paraId="738946BC" w14:textId="77777777" w:rsidR="005B2190" w:rsidRPr="005B2190" w:rsidRDefault="005B2190" w:rsidP="005B2190">
      <w:pPr>
        <w:pStyle w:val="sottotitolocampionato20"/>
        <w:spacing w:before="0" w:beforeAutospacing="0" w:after="0" w:afterAutospacing="0"/>
        <w:rPr>
          <w:rFonts w:ascii="Arial" w:hAnsi="Arial" w:cs="Arial"/>
          <w:color w:val="002060"/>
          <w:sz w:val="20"/>
          <w:szCs w:val="20"/>
        </w:rPr>
      </w:pPr>
      <w:r w:rsidRPr="005B2190">
        <w:rPr>
          <w:rFonts w:ascii="Arial" w:hAnsi="Arial" w:cs="Arial"/>
          <w:color w:val="002060"/>
          <w:sz w:val="20"/>
          <w:szCs w:val="20"/>
        </w:rPr>
        <w:t>Si trascrivono qui di seguito i risultati ufficiali delle gare disputate</w:t>
      </w:r>
    </w:p>
    <w:p w14:paraId="0DE01002" w14:textId="77777777" w:rsidR="004434AF" w:rsidRPr="00C67005" w:rsidRDefault="004434AF" w:rsidP="004434A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434AF" w:rsidRPr="00C67005" w14:paraId="5D08E47D" w14:textId="77777777" w:rsidTr="00732D6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434AF" w:rsidRPr="00C67005" w14:paraId="1BD2605A" w14:textId="77777777" w:rsidTr="00732D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2C4BC" w14:textId="77777777" w:rsidR="004434AF" w:rsidRPr="00C67005" w:rsidRDefault="004434AF" w:rsidP="00732D6A">
                  <w:pPr>
                    <w:pStyle w:val="headertabella0"/>
                    <w:rPr>
                      <w:color w:val="002060"/>
                    </w:rPr>
                  </w:pPr>
                  <w:r w:rsidRPr="00C67005">
                    <w:rPr>
                      <w:color w:val="002060"/>
                    </w:rPr>
                    <w:t>GIRONE A - 5 Giornata - A</w:t>
                  </w:r>
                </w:p>
              </w:tc>
            </w:tr>
            <w:tr w:rsidR="004434AF" w:rsidRPr="00C67005" w14:paraId="12772F96" w14:textId="77777777" w:rsidTr="00732D6A">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C7206E" w14:textId="77777777" w:rsidR="004434AF" w:rsidRPr="00C67005" w:rsidRDefault="004434AF" w:rsidP="00732D6A">
                  <w:pPr>
                    <w:pStyle w:val="rowtabella0"/>
                    <w:rPr>
                      <w:color w:val="002060"/>
                    </w:rPr>
                  </w:pPr>
                  <w:r w:rsidRPr="00C67005">
                    <w:rPr>
                      <w:color w:val="002060"/>
                    </w:rPr>
                    <w:t>(1) ATLETICO MATELICA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33FD98" w14:textId="77777777" w:rsidR="004434AF" w:rsidRPr="00C67005" w:rsidRDefault="004434AF" w:rsidP="00732D6A">
                  <w:pPr>
                    <w:pStyle w:val="rowtabella0"/>
                    <w:rPr>
                      <w:color w:val="002060"/>
                    </w:rPr>
                  </w:pPr>
                  <w:r w:rsidRPr="00C67005">
                    <w:rPr>
                      <w:color w:val="002060"/>
                    </w:rPr>
                    <w:t>- RIPABERARDA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947DC5" w14:textId="77777777" w:rsidR="004434AF" w:rsidRPr="00C67005" w:rsidRDefault="004434AF" w:rsidP="00732D6A">
                  <w:pPr>
                    <w:pStyle w:val="rowtabella0"/>
                    <w:jc w:val="center"/>
                    <w:rPr>
                      <w:color w:val="002060"/>
                    </w:rPr>
                  </w:pPr>
                  <w:r w:rsidRPr="00C67005">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A9C855" w14:textId="77777777" w:rsidR="004434AF" w:rsidRPr="00C67005" w:rsidRDefault="004434AF" w:rsidP="00732D6A">
                  <w:pPr>
                    <w:pStyle w:val="rowtabella0"/>
                    <w:jc w:val="center"/>
                    <w:rPr>
                      <w:color w:val="002060"/>
                    </w:rPr>
                  </w:pPr>
                  <w:r w:rsidRPr="00C67005">
                    <w:rPr>
                      <w:color w:val="002060"/>
                    </w:rPr>
                    <w:t> </w:t>
                  </w:r>
                </w:p>
              </w:tc>
            </w:tr>
            <w:tr w:rsidR="004434AF" w:rsidRPr="00C67005" w14:paraId="41E72676"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6944A5" w14:textId="77777777" w:rsidR="004434AF" w:rsidRPr="00C67005" w:rsidRDefault="004434AF" w:rsidP="00732D6A">
                  <w:pPr>
                    <w:pStyle w:val="rowtabella0"/>
                    <w:rPr>
                      <w:color w:val="002060"/>
                    </w:rPr>
                  </w:pPr>
                  <w:r w:rsidRPr="00C67005">
                    <w:rPr>
                      <w:color w:val="002060"/>
                    </w:rPr>
                    <w:t>C.U.S. CAMERINO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7B156E" w14:textId="77777777" w:rsidR="004434AF" w:rsidRPr="00C67005" w:rsidRDefault="004434AF" w:rsidP="00732D6A">
                  <w:pPr>
                    <w:pStyle w:val="rowtabella0"/>
                    <w:rPr>
                      <w:color w:val="002060"/>
                    </w:rPr>
                  </w:pPr>
                  <w:r w:rsidRPr="00C67005">
                    <w:rPr>
                      <w:color w:val="002060"/>
                    </w:rPr>
                    <w:t xml:space="preserve">- </w:t>
                  </w:r>
                  <w:proofErr w:type="gramStart"/>
                  <w:r w:rsidRPr="00C67005">
                    <w:rPr>
                      <w:color w:val="002060"/>
                    </w:rPr>
                    <w:t>U.MANDOLESI</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F1EC3D" w14:textId="77777777" w:rsidR="004434AF" w:rsidRPr="00C67005" w:rsidRDefault="004434AF" w:rsidP="00732D6A">
                  <w:pPr>
                    <w:pStyle w:val="rowtabella0"/>
                    <w:jc w:val="center"/>
                    <w:rPr>
                      <w:color w:val="002060"/>
                    </w:rPr>
                  </w:pPr>
                  <w:r w:rsidRPr="00C67005">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00A5D7" w14:textId="77777777" w:rsidR="004434AF" w:rsidRPr="00C67005" w:rsidRDefault="004434AF" w:rsidP="00732D6A">
                  <w:pPr>
                    <w:pStyle w:val="rowtabella0"/>
                    <w:jc w:val="center"/>
                    <w:rPr>
                      <w:color w:val="002060"/>
                    </w:rPr>
                  </w:pPr>
                  <w:r w:rsidRPr="00C67005">
                    <w:rPr>
                      <w:color w:val="002060"/>
                    </w:rPr>
                    <w:t> </w:t>
                  </w:r>
                </w:p>
              </w:tc>
            </w:tr>
            <w:tr w:rsidR="004434AF" w:rsidRPr="00C67005" w14:paraId="063748C6"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BB5249" w14:textId="77777777" w:rsidR="004434AF" w:rsidRPr="00C67005" w:rsidRDefault="004434AF" w:rsidP="00732D6A">
                  <w:pPr>
                    <w:pStyle w:val="rowtabella0"/>
                    <w:rPr>
                      <w:color w:val="002060"/>
                    </w:rPr>
                  </w:pPr>
                  <w:r w:rsidRPr="00C67005">
                    <w:rPr>
                      <w:color w:val="002060"/>
                    </w:rPr>
                    <w:t>FUTSAL COMUNANZA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50970E" w14:textId="77777777" w:rsidR="004434AF" w:rsidRPr="00C67005" w:rsidRDefault="004434AF" w:rsidP="00732D6A">
                  <w:pPr>
                    <w:pStyle w:val="rowtabella0"/>
                    <w:rPr>
                      <w:color w:val="002060"/>
                    </w:rPr>
                  </w:pPr>
                  <w:r w:rsidRPr="00C67005">
                    <w:rPr>
                      <w:color w:val="002060"/>
                    </w:rPr>
                    <w:t>- GRADARA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BFDA6F" w14:textId="77777777" w:rsidR="004434AF" w:rsidRPr="00C67005" w:rsidRDefault="004434AF" w:rsidP="00732D6A">
                  <w:pPr>
                    <w:pStyle w:val="rowtabella0"/>
                    <w:jc w:val="center"/>
                    <w:rPr>
                      <w:color w:val="002060"/>
                    </w:rPr>
                  </w:pPr>
                  <w:r w:rsidRPr="00C67005">
                    <w:rPr>
                      <w:color w:val="002060"/>
                    </w:rPr>
                    <w:t>0 - 11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2BD92C" w14:textId="77777777" w:rsidR="004434AF" w:rsidRPr="00C67005" w:rsidRDefault="004434AF" w:rsidP="00732D6A">
                  <w:pPr>
                    <w:pStyle w:val="rowtabella0"/>
                    <w:jc w:val="center"/>
                    <w:rPr>
                      <w:color w:val="002060"/>
                    </w:rPr>
                  </w:pPr>
                  <w:r w:rsidRPr="00C67005">
                    <w:rPr>
                      <w:color w:val="002060"/>
                    </w:rPr>
                    <w:t> </w:t>
                  </w:r>
                </w:p>
              </w:tc>
            </w:tr>
            <w:tr w:rsidR="004434AF" w:rsidRPr="00C67005" w14:paraId="475845E9"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EF9AF7" w14:textId="77777777" w:rsidR="004434AF" w:rsidRPr="00C67005" w:rsidRDefault="004434AF" w:rsidP="00732D6A">
                  <w:pPr>
                    <w:pStyle w:val="rowtabella0"/>
                    <w:rPr>
                      <w:color w:val="002060"/>
                    </w:rPr>
                  </w:pPr>
                  <w:proofErr w:type="gramStart"/>
                  <w:r w:rsidRPr="00C67005">
                    <w:rPr>
                      <w:color w:val="002060"/>
                    </w:rPr>
                    <w:t>MR.SANGIORGESE</w:t>
                  </w:r>
                  <w:proofErr w:type="gramEnd"/>
                  <w:r w:rsidRPr="00C67005">
                    <w:rPr>
                      <w:color w:val="002060"/>
                    </w:rPr>
                    <w:t xml:space="preserve"> CALCIO1922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18B0B3" w14:textId="77777777" w:rsidR="004434AF" w:rsidRPr="00C67005" w:rsidRDefault="004434AF" w:rsidP="00732D6A">
                  <w:pPr>
                    <w:pStyle w:val="rowtabella0"/>
                    <w:rPr>
                      <w:color w:val="002060"/>
                    </w:rPr>
                  </w:pPr>
                  <w:r w:rsidRPr="00C67005">
                    <w:rPr>
                      <w:color w:val="002060"/>
                    </w:rPr>
                    <w:t>- CALCIO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3F9AFE" w14:textId="77777777" w:rsidR="004434AF" w:rsidRPr="00C67005" w:rsidRDefault="004434AF" w:rsidP="00732D6A">
                  <w:pPr>
                    <w:pStyle w:val="rowtabella0"/>
                    <w:jc w:val="center"/>
                    <w:rPr>
                      <w:color w:val="002060"/>
                    </w:rPr>
                  </w:pPr>
                  <w:r w:rsidRPr="00C67005">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29E58E" w14:textId="77777777" w:rsidR="004434AF" w:rsidRPr="00C67005" w:rsidRDefault="004434AF" w:rsidP="00732D6A">
                  <w:pPr>
                    <w:pStyle w:val="rowtabella0"/>
                    <w:jc w:val="center"/>
                    <w:rPr>
                      <w:color w:val="002060"/>
                    </w:rPr>
                  </w:pPr>
                  <w:r w:rsidRPr="00C67005">
                    <w:rPr>
                      <w:color w:val="002060"/>
                    </w:rPr>
                    <w:t> </w:t>
                  </w:r>
                </w:p>
              </w:tc>
            </w:tr>
            <w:tr w:rsidR="004434AF" w:rsidRPr="00C67005" w14:paraId="3F08AA8A"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7EE6DF" w14:textId="77777777" w:rsidR="004434AF" w:rsidRPr="00C67005" w:rsidRDefault="004434AF" w:rsidP="00732D6A">
                  <w:pPr>
                    <w:pStyle w:val="rowtabella0"/>
                    <w:rPr>
                      <w:color w:val="002060"/>
                    </w:rPr>
                  </w:pPr>
                  <w:r w:rsidRPr="00C67005">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6BA9B7" w14:textId="77777777" w:rsidR="004434AF" w:rsidRPr="00C67005" w:rsidRDefault="004434AF" w:rsidP="00732D6A">
                  <w:pPr>
                    <w:pStyle w:val="rowtabella0"/>
                    <w:rPr>
                      <w:color w:val="002060"/>
                    </w:rPr>
                  </w:pPr>
                  <w:r w:rsidRPr="00C67005">
                    <w:rPr>
                      <w:color w:val="002060"/>
                    </w:rPr>
                    <w:t>- STAFFOLO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5AADDF" w14:textId="77777777" w:rsidR="004434AF" w:rsidRPr="00C67005" w:rsidRDefault="004434AF" w:rsidP="00732D6A">
                  <w:pPr>
                    <w:pStyle w:val="rowtabella0"/>
                    <w:jc w:val="center"/>
                    <w:rPr>
                      <w:color w:val="002060"/>
                    </w:rPr>
                  </w:pPr>
                  <w:r w:rsidRPr="00C67005">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CCF610" w14:textId="77777777" w:rsidR="004434AF" w:rsidRPr="00C67005" w:rsidRDefault="004434AF" w:rsidP="00732D6A">
                  <w:pPr>
                    <w:pStyle w:val="rowtabella0"/>
                    <w:jc w:val="center"/>
                    <w:rPr>
                      <w:color w:val="002060"/>
                    </w:rPr>
                  </w:pPr>
                  <w:r w:rsidRPr="00C67005">
                    <w:rPr>
                      <w:color w:val="002060"/>
                    </w:rPr>
                    <w:t> </w:t>
                  </w:r>
                </w:p>
              </w:tc>
            </w:tr>
            <w:tr w:rsidR="004434AF" w:rsidRPr="00C67005" w14:paraId="3F538085" w14:textId="77777777" w:rsidTr="00732D6A">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834B18" w14:textId="77777777" w:rsidR="004434AF" w:rsidRPr="00C67005" w:rsidRDefault="004434AF" w:rsidP="00732D6A">
                  <w:pPr>
                    <w:pStyle w:val="rowtabella0"/>
                    <w:rPr>
                      <w:color w:val="002060"/>
                    </w:rPr>
                  </w:pPr>
                  <w:r w:rsidRPr="00C67005">
                    <w:rPr>
                      <w:color w:val="002060"/>
                    </w:rPr>
                    <w:t>TRODICA FUTSAL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E4C531" w14:textId="77777777" w:rsidR="004434AF" w:rsidRPr="00C67005" w:rsidRDefault="004434AF" w:rsidP="00732D6A">
                  <w:pPr>
                    <w:pStyle w:val="rowtabella0"/>
                    <w:rPr>
                      <w:color w:val="002060"/>
                    </w:rPr>
                  </w:pPr>
                  <w:r w:rsidRPr="00C67005">
                    <w:rPr>
                      <w:color w:val="002060"/>
                    </w:rPr>
                    <w:t>- CENTRO SPORTIVO SUASA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6DAABD" w14:textId="77777777" w:rsidR="004434AF" w:rsidRPr="00C67005" w:rsidRDefault="004434AF" w:rsidP="00732D6A">
                  <w:pPr>
                    <w:pStyle w:val="rowtabella0"/>
                    <w:jc w:val="center"/>
                    <w:rPr>
                      <w:color w:val="002060"/>
                    </w:rPr>
                  </w:pPr>
                  <w:r w:rsidRPr="00C67005">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3BE882" w14:textId="77777777" w:rsidR="004434AF" w:rsidRPr="00C67005" w:rsidRDefault="004434AF" w:rsidP="00732D6A">
                  <w:pPr>
                    <w:pStyle w:val="rowtabella0"/>
                    <w:jc w:val="center"/>
                    <w:rPr>
                      <w:color w:val="002060"/>
                    </w:rPr>
                  </w:pPr>
                  <w:r w:rsidRPr="00C67005">
                    <w:rPr>
                      <w:color w:val="002060"/>
                    </w:rPr>
                    <w:t> </w:t>
                  </w:r>
                </w:p>
              </w:tc>
            </w:tr>
            <w:tr w:rsidR="004434AF" w:rsidRPr="00C67005" w14:paraId="2F53D3E1" w14:textId="77777777" w:rsidTr="00732D6A">
              <w:tc>
                <w:tcPr>
                  <w:tcW w:w="4700" w:type="dxa"/>
                  <w:gridSpan w:val="4"/>
                  <w:tcBorders>
                    <w:top w:val="nil"/>
                    <w:left w:val="nil"/>
                    <w:bottom w:val="nil"/>
                    <w:right w:val="nil"/>
                  </w:tcBorders>
                  <w:tcMar>
                    <w:top w:w="20" w:type="dxa"/>
                    <w:left w:w="20" w:type="dxa"/>
                    <w:bottom w:w="20" w:type="dxa"/>
                    <w:right w:w="20" w:type="dxa"/>
                  </w:tcMar>
                  <w:vAlign w:val="center"/>
                  <w:hideMark/>
                </w:tcPr>
                <w:p w14:paraId="01763820" w14:textId="77777777" w:rsidR="004434AF" w:rsidRPr="00C67005" w:rsidRDefault="004434AF" w:rsidP="00732D6A">
                  <w:pPr>
                    <w:pStyle w:val="rowtabella0"/>
                    <w:rPr>
                      <w:color w:val="002060"/>
                    </w:rPr>
                  </w:pPr>
                  <w:r w:rsidRPr="00C67005">
                    <w:rPr>
                      <w:color w:val="002060"/>
                    </w:rPr>
                    <w:t>(1) - disputata il 25/10/2025</w:t>
                  </w:r>
                </w:p>
              </w:tc>
            </w:tr>
          </w:tbl>
          <w:p w14:paraId="3DF437AE" w14:textId="77777777" w:rsidR="004434AF" w:rsidRPr="00C67005" w:rsidRDefault="004434AF" w:rsidP="00732D6A">
            <w:pPr>
              <w:rPr>
                <w:color w:val="002060"/>
              </w:rPr>
            </w:pPr>
          </w:p>
        </w:tc>
      </w:tr>
    </w:tbl>
    <w:p w14:paraId="39328293" w14:textId="77777777" w:rsidR="004434AF" w:rsidRPr="00C67005" w:rsidRDefault="004434AF" w:rsidP="004434AF">
      <w:pPr>
        <w:pStyle w:val="breakline"/>
        <w:rPr>
          <w:rFonts w:eastAsiaTheme="minorEastAsia"/>
          <w:color w:val="002060"/>
        </w:rPr>
      </w:pPr>
    </w:p>
    <w:p w14:paraId="61C82235" w14:textId="77777777" w:rsidR="004434AF" w:rsidRPr="00C67005" w:rsidRDefault="004434AF" w:rsidP="004434AF">
      <w:pPr>
        <w:pStyle w:val="breakline"/>
        <w:rPr>
          <w:color w:val="002060"/>
        </w:rPr>
      </w:pPr>
    </w:p>
    <w:p w14:paraId="55D53F2B" w14:textId="77777777" w:rsidR="004434AF" w:rsidRPr="00C67005" w:rsidRDefault="004434AF" w:rsidP="004434AF">
      <w:pPr>
        <w:pStyle w:val="titoloprinc0"/>
        <w:rPr>
          <w:color w:val="002060"/>
        </w:rPr>
      </w:pPr>
      <w:r w:rsidRPr="00C67005">
        <w:rPr>
          <w:color w:val="002060"/>
        </w:rPr>
        <w:t>GIUDICE SPORTIVO</w:t>
      </w:r>
    </w:p>
    <w:p w14:paraId="70E52E62" w14:textId="77777777" w:rsidR="004434AF" w:rsidRPr="00C67005" w:rsidRDefault="004434AF" w:rsidP="004434AF">
      <w:pPr>
        <w:pStyle w:val="diffida"/>
        <w:rPr>
          <w:color w:val="002060"/>
        </w:rPr>
      </w:pPr>
      <w:r w:rsidRPr="00C67005">
        <w:rPr>
          <w:color w:val="002060"/>
        </w:rPr>
        <w:t>Il Giudice Sportivo Avv. Agnese Lazzaretti, con l'assistenza del Segretario Angelo Castellana, nella seduta del 29/10/2025, ha adottato le decisioni che di seguito integralmente si riportano:</w:t>
      </w:r>
    </w:p>
    <w:p w14:paraId="233156AC" w14:textId="77777777" w:rsidR="004434AF" w:rsidRPr="00C67005" w:rsidRDefault="004434AF" w:rsidP="004434AF">
      <w:pPr>
        <w:pStyle w:val="titolo10"/>
        <w:rPr>
          <w:color w:val="002060"/>
        </w:rPr>
      </w:pPr>
      <w:r w:rsidRPr="00C67005">
        <w:rPr>
          <w:color w:val="002060"/>
        </w:rPr>
        <w:t xml:space="preserve">GARE DEL 24/10/2025 </w:t>
      </w:r>
    </w:p>
    <w:p w14:paraId="36D6BBB5" w14:textId="77777777" w:rsidR="004434AF" w:rsidRPr="00C67005" w:rsidRDefault="004434AF" w:rsidP="004434AF">
      <w:pPr>
        <w:pStyle w:val="titolo7a"/>
        <w:rPr>
          <w:color w:val="002060"/>
        </w:rPr>
      </w:pPr>
      <w:r w:rsidRPr="00C67005">
        <w:rPr>
          <w:color w:val="002060"/>
        </w:rPr>
        <w:lastRenderedPageBreak/>
        <w:t xml:space="preserve">PROVVEDIMENTI DISCIPLINARI </w:t>
      </w:r>
    </w:p>
    <w:p w14:paraId="66EBE392" w14:textId="77777777" w:rsidR="004434AF" w:rsidRPr="00C67005" w:rsidRDefault="004434AF" w:rsidP="004434AF">
      <w:pPr>
        <w:pStyle w:val="titolo7b0"/>
        <w:rPr>
          <w:color w:val="002060"/>
        </w:rPr>
      </w:pPr>
      <w:r w:rsidRPr="00C67005">
        <w:rPr>
          <w:color w:val="002060"/>
        </w:rPr>
        <w:t xml:space="preserve">In base alle risultanze degli atti ufficiali sono state deliberate le seguenti sanzioni disciplinari. </w:t>
      </w:r>
    </w:p>
    <w:p w14:paraId="0286498F" w14:textId="77777777" w:rsidR="004434AF" w:rsidRPr="00C67005" w:rsidRDefault="004434AF" w:rsidP="004434AF">
      <w:pPr>
        <w:pStyle w:val="titolo30"/>
        <w:rPr>
          <w:color w:val="002060"/>
        </w:rPr>
      </w:pPr>
      <w:r w:rsidRPr="00C67005">
        <w:rPr>
          <w:color w:val="002060"/>
        </w:rPr>
        <w:t xml:space="preserve">CALCIATORI NON ESPULSI </w:t>
      </w:r>
    </w:p>
    <w:p w14:paraId="74C0AD8A" w14:textId="77777777" w:rsidR="004434AF" w:rsidRPr="00C67005" w:rsidRDefault="004434AF" w:rsidP="004434AF">
      <w:pPr>
        <w:pStyle w:val="titolo20"/>
        <w:rPr>
          <w:color w:val="002060"/>
        </w:rPr>
      </w:pPr>
      <w:r w:rsidRPr="00C6700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0C126DD9" w14:textId="77777777" w:rsidTr="00732D6A">
        <w:tc>
          <w:tcPr>
            <w:tcW w:w="2200" w:type="dxa"/>
            <w:tcMar>
              <w:top w:w="20" w:type="dxa"/>
              <w:left w:w="20" w:type="dxa"/>
              <w:bottom w:w="20" w:type="dxa"/>
              <w:right w:w="20" w:type="dxa"/>
            </w:tcMar>
            <w:vAlign w:val="center"/>
            <w:hideMark/>
          </w:tcPr>
          <w:p w14:paraId="1ECE88FD" w14:textId="77777777" w:rsidR="004434AF" w:rsidRPr="00C67005" w:rsidRDefault="004434AF" w:rsidP="00732D6A">
            <w:pPr>
              <w:pStyle w:val="movimento"/>
              <w:rPr>
                <w:color w:val="002060"/>
              </w:rPr>
            </w:pPr>
            <w:r w:rsidRPr="00C67005">
              <w:rPr>
                <w:color w:val="002060"/>
              </w:rPr>
              <w:t>CASAGRANDE SYLVIE</w:t>
            </w:r>
          </w:p>
        </w:tc>
        <w:tc>
          <w:tcPr>
            <w:tcW w:w="2200" w:type="dxa"/>
            <w:tcMar>
              <w:top w:w="20" w:type="dxa"/>
              <w:left w:w="20" w:type="dxa"/>
              <w:bottom w:w="20" w:type="dxa"/>
              <w:right w:w="20" w:type="dxa"/>
            </w:tcMar>
            <w:vAlign w:val="center"/>
            <w:hideMark/>
          </w:tcPr>
          <w:p w14:paraId="746A1412" w14:textId="77777777" w:rsidR="004434AF" w:rsidRPr="00C67005" w:rsidRDefault="004434AF" w:rsidP="00732D6A">
            <w:pPr>
              <w:pStyle w:val="movimento2"/>
              <w:rPr>
                <w:color w:val="002060"/>
              </w:rPr>
            </w:pPr>
            <w:r w:rsidRPr="00C67005">
              <w:rPr>
                <w:color w:val="002060"/>
              </w:rPr>
              <w:t xml:space="preserve">(CALCIO POTENZA PICENA) </w:t>
            </w:r>
          </w:p>
        </w:tc>
        <w:tc>
          <w:tcPr>
            <w:tcW w:w="800" w:type="dxa"/>
            <w:tcMar>
              <w:top w:w="20" w:type="dxa"/>
              <w:left w:w="20" w:type="dxa"/>
              <w:bottom w:w="20" w:type="dxa"/>
              <w:right w:w="20" w:type="dxa"/>
            </w:tcMar>
            <w:vAlign w:val="center"/>
            <w:hideMark/>
          </w:tcPr>
          <w:p w14:paraId="2490DF4A"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64D2F12C" w14:textId="77777777" w:rsidR="004434AF" w:rsidRPr="00C67005" w:rsidRDefault="004434AF" w:rsidP="00732D6A">
            <w:pPr>
              <w:pStyle w:val="movimento"/>
              <w:rPr>
                <w:color w:val="002060"/>
              </w:rPr>
            </w:pPr>
            <w:r w:rsidRPr="00C67005">
              <w:rPr>
                <w:color w:val="002060"/>
              </w:rPr>
              <w:t>OCCHIALINI GIULIA</w:t>
            </w:r>
          </w:p>
        </w:tc>
        <w:tc>
          <w:tcPr>
            <w:tcW w:w="2200" w:type="dxa"/>
            <w:tcMar>
              <w:top w:w="20" w:type="dxa"/>
              <w:left w:w="20" w:type="dxa"/>
              <w:bottom w:w="20" w:type="dxa"/>
              <w:right w:w="20" w:type="dxa"/>
            </w:tcMar>
            <w:vAlign w:val="center"/>
            <w:hideMark/>
          </w:tcPr>
          <w:p w14:paraId="0B7B1648" w14:textId="77777777" w:rsidR="004434AF" w:rsidRPr="00C67005" w:rsidRDefault="004434AF" w:rsidP="00732D6A">
            <w:pPr>
              <w:pStyle w:val="movimento2"/>
              <w:rPr>
                <w:color w:val="002060"/>
              </w:rPr>
            </w:pPr>
            <w:r w:rsidRPr="00C67005">
              <w:rPr>
                <w:color w:val="002060"/>
              </w:rPr>
              <w:t xml:space="preserve">(PIANDIROSE) </w:t>
            </w:r>
          </w:p>
        </w:tc>
      </w:tr>
    </w:tbl>
    <w:p w14:paraId="3A0CDF52" w14:textId="77777777" w:rsidR="004434AF" w:rsidRPr="00C67005" w:rsidRDefault="004434AF" w:rsidP="004434AF">
      <w:pPr>
        <w:pStyle w:val="titolo10"/>
        <w:rPr>
          <w:rFonts w:eastAsiaTheme="minorEastAsia"/>
          <w:color w:val="002060"/>
        </w:rPr>
      </w:pPr>
      <w:r w:rsidRPr="00C67005">
        <w:rPr>
          <w:color w:val="002060"/>
        </w:rPr>
        <w:t xml:space="preserve">GARE DEL 25/10/2025 </w:t>
      </w:r>
    </w:p>
    <w:p w14:paraId="1AE01D31" w14:textId="77777777" w:rsidR="004434AF" w:rsidRPr="00C67005" w:rsidRDefault="004434AF" w:rsidP="004434AF">
      <w:pPr>
        <w:pStyle w:val="titolo7a"/>
        <w:rPr>
          <w:color w:val="002060"/>
        </w:rPr>
      </w:pPr>
      <w:r w:rsidRPr="00C67005">
        <w:rPr>
          <w:color w:val="002060"/>
        </w:rPr>
        <w:t xml:space="preserve">PROVVEDIMENTI DISCIPLINARI </w:t>
      </w:r>
    </w:p>
    <w:p w14:paraId="22CC9075" w14:textId="77777777" w:rsidR="004434AF" w:rsidRPr="00C67005" w:rsidRDefault="004434AF" w:rsidP="004434AF">
      <w:pPr>
        <w:pStyle w:val="titolo7b0"/>
        <w:rPr>
          <w:color w:val="002060"/>
        </w:rPr>
      </w:pPr>
      <w:r w:rsidRPr="00C67005">
        <w:rPr>
          <w:color w:val="002060"/>
        </w:rPr>
        <w:t xml:space="preserve">In base alle risultanze degli atti ufficiali sono state deliberate le seguenti sanzioni disciplinari. </w:t>
      </w:r>
    </w:p>
    <w:p w14:paraId="1CCEA010" w14:textId="77777777" w:rsidR="004434AF" w:rsidRPr="00C67005" w:rsidRDefault="004434AF" w:rsidP="004434AF">
      <w:pPr>
        <w:pStyle w:val="titolo30"/>
        <w:rPr>
          <w:color w:val="002060"/>
        </w:rPr>
      </w:pPr>
      <w:r w:rsidRPr="00C67005">
        <w:rPr>
          <w:color w:val="002060"/>
        </w:rPr>
        <w:t xml:space="preserve">CALCIATORI NON ESPULSI </w:t>
      </w:r>
    </w:p>
    <w:p w14:paraId="3DDF4B32" w14:textId="77777777" w:rsidR="004434AF" w:rsidRPr="00C67005" w:rsidRDefault="004434AF" w:rsidP="004434AF">
      <w:pPr>
        <w:pStyle w:val="titolo20"/>
        <w:rPr>
          <w:color w:val="002060"/>
        </w:rPr>
      </w:pPr>
      <w:r w:rsidRPr="00C6700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38FD2563" w14:textId="77777777" w:rsidTr="00732D6A">
        <w:tc>
          <w:tcPr>
            <w:tcW w:w="2200" w:type="dxa"/>
            <w:tcMar>
              <w:top w:w="20" w:type="dxa"/>
              <w:left w:w="20" w:type="dxa"/>
              <w:bottom w:w="20" w:type="dxa"/>
              <w:right w:w="20" w:type="dxa"/>
            </w:tcMar>
            <w:vAlign w:val="center"/>
            <w:hideMark/>
          </w:tcPr>
          <w:p w14:paraId="3A549EA5" w14:textId="77777777" w:rsidR="004434AF" w:rsidRPr="00C67005" w:rsidRDefault="004434AF" w:rsidP="00732D6A">
            <w:pPr>
              <w:pStyle w:val="movimento"/>
              <w:rPr>
                <w:color w:val="002060"/>
              </w:rPr>
            </w:pPr>
            <w:r w:rsidRPr="00C67005">
              <w:rPr>
                <w:color w:val="002060"/>
              </w:rPr>
              <w:t>CELI ARIANNA</w:t>
            </w:r>
          </w:p>
        </w:tc>
        <w:tc>
          <w:tcPr>
            <w:tcW w:w="2200" w:type="dxa"/>
            <w:tcMar>
              <w:top w:w="20" w:type="dxa"/>
              <w:left w:w="20" w:type="dxa"/>
              <w:bottom w:w="20" w:type="dxa"/>
              <w:right w:w="20" w:type="dxa"/>
            </w:tcMar>
            <w:vAlign w:val="center"/>
            <w:hideMark/>
          </w:tcPr>
          <w:p w14:paraId="5B5705D8" w14:textId="77777777" w:rsidR="004434AF" w:rsidRPr="00C67005" w:rsidRDefault="004434AF" w:rsidP="00732D6A">
            <w:pPr>
              <w:pStyle w:val="movimento2"/>
              <w:rPr>
                <w:color w:val="002060"/>
              </w:rPr>
            </w:pPr>
            <w:r w:rsidRPr="00C67005">
              <w:rPr>
                <w:color w:val="002060"/>
              </w:rPr>
              <w:t xml:space="preserve">(RIPABERARDA) </w:t>
            </w:r>
          </w:p>
        </w:tc>
        <w:tc>
          <w:tcPr>
            <w:tcW w:w="800" w:type="dxa"/>
            <w:tcMar>
              <w:top w:w="20" w:type="dxa"/>
              <w:left w:w="20" w:type="dxa"/>
              <w:bottom w:w="20" w:type="dxa"/>
              <w:right w:w="20" w:type="dxa"/>
            </w:tcMar>
            <w:vAlign w:val="center"/>
            <w:hideMark/>
          </w:tcPr>
          <w:p w14:paraId="34880A82"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6207EB4D"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64DACD26" w14:textId="77777777" w:rsidR="004434AF" w:rsidRPr="00C67005" w:rsidRDefault="004434AF" w:rsidP="00732D6A">
            <w:pPr>
              <w:pStyle w:val="movimento2"/>
              <w:rPr>
                <w:color w:val="002060"/>
              </w:rPr>
            </w:pPr>
            <w:r w:rsidRPr="00C67005">
              <w:rPr>
                <w:color w:val="002060"/>
              </w:rPr>
              <w:t> </w:t>
            </w:r>
          </w:p>
        </w:tc>
      </w:tr>
    </w:tbl>
    <w:p w14:paraId="62902719" w14:textId="77777777" w:rsidR="004434AF" w:rsidRDefault="004434AF" w:rsidP="004434AF">
      <w:pPr>
        <w:pStyle w:val="breakline"/>
        <w:rPr>
          <w:color w:val="002060"/>
        </w:rPr>
      </w:pPr>
    </w:p>
    <w:p w14:paraId="4F38C5A5" w14:textId="77777777" w:rsidR="004434AF" w:rsidRPr="00BD581B" w:rsidRDefault="004434AF" w:rsidP="004434AF">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5003236E" w14:textId="77777777" w:rsidR="004434AF" w:rsidRPr="00BD581B" w:rsidRDefault="004434AF" w:rsidP="004434AF">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237320A8" w14:textId="77777777" w:rsidR="004434AF" w:rsidRPr="00C67005" w:rsidRDefault="004434AF" w:rsidP="004434AF">
      <w:pPr>
        <w:pStyle w:val="breakline"/>
        <w:rPr>
          <w:rFonts w:eastAsiaTheme="minorEastAsia"/>
          <w:color w:val="002060"/>
        </w:rPr>
      </w:pPr>
    </w:p>
    <w:p w14:paraId="12B8A3E0" w14:textId="77777777" w:rsidR="004434AF" w:rsidRPr="00C67005" w:rsidRDefault="004434AF" w:rsidP="004434AF">
      <w:pPr>
        <w:pStyle w:val="titoloprinc0"/>
        <w:rPr>
          <w:color w:val="002060"/>
        </w:rPr>
      </w:pPr>
      <w:r w:rsidRPr="00C67005">
        <w:rPr>
          <w:color w:val="002060"/>
        </w:rPr>
        <w:t>CLASSIFICA</w:t>
      </w:r>
    </w:p>
    <w:p w14:paraId="50738FDB" w14:textId="77777777" w:rsidR="004434AF" w:rsidRPr="00C67005" w:rsidRDefault="004434AF" w:rsidP="004434AF">
      <w:pPr>
        <w:pStyle w:val="breakline"/>
        <w:rPr>
          <w:color w:val="002060"/>
        </w:rPr>
      </w:pPr>
    </w:p>
    <w:p w14:paraId="7C62A955" w14:textId="77777777" w:rsidR="004434AF" w:rsidRPr="00C67005" w:rsidRDefault="004434AF" w:rsidP="004434AF">
      <w:pPr>
        <w:pStyle w:val="breakline"/>
        <w:rPr>
          <w:color w:val="002060"/>
        </w:rPr>
      </w:pPr>
    </w:p>
    <w:p w14:paraId="70072DD8" w14:textId="77777777" w:rsidR="004434AF" w:rsidRPr="00C67005" w:rsidRDefault="004434AF" w:rsidP="004434AF">
      <w:pPr>
        <w:pStyle w:val="sottotitolocampionato10"/>
        <w:rPr>
          <w:color w:val="002060"/>
        </w:rPr>
      </w:pPr>
      <w:r w:rsidRPr="00C6700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434AF" w:rsidRPr="00C67005" w14:paraId="5C875490" w14:textId="77777777" w:rsidTr="00732D6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69CFF" w14:textId="77777777" w:rsidR="004434AF" w:rsidRPr="00C67005" w:rsidRDefault="004434AF" w:rsidP="00732D6A">
            <w:pPr>
              <w:pStyle w:val="headertabella0"/>
              <w:rPr>
                <w:color w:val="002060"/>
              </w:rPr>
            </w:pPr>
            <w:r w:rsidRPr="00C6700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1C146" w14:textId="77777777" w:rsidR="004434AF" w:rsidRPr="00C67005" w:rsidRDefault="004434AF" w:rsidP="00732D6A">
            <w:pPr>
              <w:pStyle w:val="headertabella0"/>
              <w:rPr>
                <w:color w:val="002060"/>
              </w:rPr>
            </w:pPr>
            <w:r w:rsidRPr="00C6700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05DB7" w14:textId="77777777" w:rsidR="004434AF" w:rsidRPr="00C67005" w:rsidRDefault="004434AF" w:rsidP="00732D6A">
            <w:pPr>
              <w:pStyle w:val="headertabella0"/>
              <w:rPr>
                <w:color w:val="002060"/>
              </w:rPr>
            </w:pPr>
            <w:r w:rsidRPr="00C6700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813AB" w14:textId="77777777" w:rsidR="004434AF" w:rsidRPr="00C67005" w:rsidRDefault="004434AF" w:rsidP="00732D6A">
            <w:pPr>
              <w:pStyle w:val="headertabella0"/>
              <w:rPr>
                <w:color w:val="002060"/>
              </w:rPr>
            </w:pPr>
            <w:r w:rsidRPr="00C6700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746F6" w14:textId="77777777" w:rsidR="004434AF" w:rsidRPr="00C67005" w:rsidRDefault="004434AF" w:rsidP="00732D6A">
            <w:pPr>
              <w:pStyle w:val="headertabella0"/>
              <w:rPr>
                <w:color w:val="002060"/>
              </w:rPr>
            </w:pPr>
            <w:r w:rsidRPr="00C6700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A1BEA" w14:textId="77777777" w:rsidR="004434AF" w:rsidRPr="00C67005" w:rsidRDefault="004434AF" w:rsidP="00732D6A">
            <w:pPr>
              <w:pStyle w:val="headertabella0"/>
              <w:rPr>
                <w:color w:val="002060"/>
              </w:rPr>
            </w:pPr>
            <w:r w:rsidRPr="00C6700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DC3F6" w14:textId="77777777" w:rsidR="004434AF" w:rsidRPr="00C67005" w:rsidRDefault="004434AF" w:rsidP="00732D6A">
            <w:pPr>
              <w:pStyle w:val="headertabella0"/>
              <w:rPr>
                <w:color w:val="002060"/>
              </w:rPr>
            </w:pPr>
            <w:r w:rsidRPr="00C6700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39A0C" w14:textId="77777777" w:rsidR="004434AF" w:rsidRPr="00C67005" w:rsidRDefault="004434AF" w:rsidP="00732D6A">
            <w:pPr>
              <w:pStyle w:val="headertabella0"/>
              <w:rPr>
                <w:color w:val="002060"/>
              </w:rPr>
            </w:pPr>
            <w:r w:rsidRPr="00C6700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98492" w14:textId="77777777" w:rsidR="004434AF" w:rsidRPr="00C67005" w:rsidRDefault="004434AF" w:rsidP="00732D6A">
            <w:pPr>
              <w:pStyle w:val="headertabella0"/>
              <w:rPr>
                <w:color w:val="002060"/>
              </w:rPr>
            </w:pPr>
            <w:r w:rsidRPr="00C6700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F9014" w14:textId="77777777" w:rsidR="004434AF" w:rsidRPr="00C67005" w:rsidRDefault="004434AF" w:rsidP="00732D6A">
            <w:pPr>
              <w:pStyle w:val="headertabella0"/>
              <w:rPr>
                <w:color w:val="002060"/>
              </w:rPr>
            </w:pPr>
            <w:r w:rsidRPr="00C67005">
              <w:rPr>
                <w:color w:val="002060"/>
              </w:rPr>
              <w:t>PE</w:t>
            </w:r>
          </w:p>
        </w:tc>
      </w:tr>
      <w:tr w:rsidR="004434AF" w:rsidRPr="00C67005" w14:paraId="5875AA46" w14:textId="77777777" w:rsidTr="00732D6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C3F78C" w14:textId="77777777" w:rsidR="004434AF" w:rsidRPr="00C67005" w:rsidRDefault="004434AF" w:rsidP="00732D6A">
            <w:pPr>
              <w:pStyle w:val="rowtabella0"/>
              <w:rPr>
                <w:color w:val="002060"/>
              </w:rPr>
            </w:pPr>
            <w:r w:rsidRPr="00C67005">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C8A87" w14:textId="77777777" w:rsidR="004434AF" w:rsidRPr="00C67005" w:rsidRDefault="004434AF" w:rsidP="00732D6A">
            <w:pPr>
              <w:pStyle w:val="rowtabella0"/>
              <w:jc w:val="center"/>
              <w:rPr>
                <w:color w:val="002060"/>
              </w:rPr>
            </w:pPr>
            <w:r w:rsidRPr="00C670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B409F"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AFCF6"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7441C"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C9861"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E692E" w14:textId="77777777" w:rsidR="004434AF" w:rsidRPr="00C67005" w:rsidRDefault="004434AF" w:rsidP="00732D6A">
            <w:pPr>
              <w:pStyle w:val="rowtabella0"/>
              <w:jc w:val="center"/>
              <w:rPr>
                <w:color w:val="002060"/>
              </w:rPr>
            </w:pPr>
            <w:r w:rsidRPr="00C6700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5B612"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69866" w14:textId="77777777" w:rsidR="004434AF" w:rsidRPr="00C67005" w:rsidRDefault="004434AF" w:rsidP="00732D6A">
            <w:pPr>
              <w:pStyle w:val="rowtabella0"/>
              <w:jc w:val="center"/>
              <w:rPr>
                <w:color w:val="002060"/>
              </w:rPr>
            </w:pPr>
            <w:r w:rsidRPr="00C6700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13BF3" w14:textId="77777777" w:rsidR="004434AF" w:rsidRPr="00C67005" w:rsidRDefault="004434AF" w:rsidP="00732D6A">
            <w:pPr>
              <w:pStyle w:val="rowtabella0"/>
              <w:jc w:val="center"/>
              <w:rPr>
                <w:color w:val="002060"/>
              </w:rPr>
            </w:pPr>
            <w:r w:rsidRPr="00C67005">
              <w:rPr>
                <w:color w:val="002060"/>
              </w:rPr>
              <w:t>0</w:t>
            </w:r>
          </w:p>
        </w:tc>
      </w:tr>
      <w:tr w:rsidR="004434AF" w:rsidRPr="00C67005" w14:paraId="5A521553"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1226D5" w14:textId="77777777" w:rsidR="004434AF" w:rsidRPr="00C67005" w:rsidRDefault="004434AF" w:rsidP="00732D6A">
            <w:pPr>
              <w:pStyle w:val="rowtabella0"/>
              <w:rPr>
                <w:color w:val="002060"/>
              </w:rPr>
            </w:pPr>
            <w:r w:rsidRPr="00C67005">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88655" w14:textId="77777777" w:rsidR="004434AF" w:rsidRPr="00C67005" w:rsidRDefault="004434AF" w:rsidP="00732D6A">
            <w:pPr>
              <w:pStyle w:val="rowtabella0"/>
              <w:jc w:val="center"/>
              <w:rPr>
                <w:color w:val="002060"/>
              </w:rPr>
            </w:pPr>
            <w:r w:rsidRPr="00C670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63343"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956A5"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DF8D2"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F53F3"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46BF1" w14:textId="77777777" w:rsidR="004434AF" w:rsidRPr="00C67005" w:rsidRDefault="004434AF" w:rsidP="00732D6A">
            <w:pPr>
              <w:pStyle w:val="rowtabella0"/>
              <w:jc w:val="center"/>
              <w:rPr>
                <w:color w:val="002060"/>
              </w:rPr>
            </w:pPr>
            <w:r w:rsidRPr="00C6700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DCE27"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A5A39" w14:textId="77777777" w:rsidR="004434AF" w:rsidRPr="00C67005" w:rsidRDefault="004434AF" w:rsidP="00732D6A">
            <w:pPr>
              <w:pStyle w:val="rowtabella0"/>
              <w:jc w:val="center"/>
              <w:rPr>
                <w:color w:val="002060"/>
              </w:rPr>
            </w:pPr>
            <w:r w:rsidRPr="00C670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4356B" w14:textId="77777777" w:rsidR="004434AF" w:rsidRPr="00C67005" w:rsidRDefault="004434AF" w:rsidP="00732D6A">
            <w:pPr>
              <w:pStyle w:val="rowtabella0"/>
              <w:jc w:val="center"/>
              <w:rPr>
                <w:color w:val="002060"/>
              </w:rPr>
            </w:pPr>
            <w:r w:rsidRPr="00C67005">
              <w:rPr>
                <w:color w:val="002060"/>
              </w:rPr>
              <w:t>0</w:t>
            </w:r>
          </w:p>
        </w:tc>
      </w:tr>
      <w:tr w:rsidR="004434AF" w:rsidRPr="00C67005" w14:paraId="24DA4275"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08E79F" w14:textId="77777777" w:rsidR="004434AF" w:rsidRPr="00C67005" w:rsidRDefault="004434AF" w:rsidP="00732D6A">
            <w:pPr>
              <w:pStyle w:val="rowtabella0"/>
              <w:rPr>
                <w:color w:val="002060"/>
              </w:rPr>
            </w:pPr>
            <w:r w:rsidRPr="00C67005">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A89C3" w14:textId="77777777" w:rsidR="004434AF" w:rsidRPr="00C67005" w:rsidRDefault="004434AF" w:rsidP="00732D6A">
            <w:pPr>
              <w:pStyle w:val="rowtabella0"/>
              <w:jc w:val="center"/>
              <w:rPr>
                <w:color w:val="002060"/>
              </w:rPr>
            </w:pPr>
            <w:r w:rsidRPr="00C670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3F739"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02970"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27E75"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A475E"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0942D" w14:textId="77777777" w:rsidR="004434AF" w:rsidRPr="00C67005" w:rsidRDefault="004434AF" w:rsidP="00732D6A">
            <w:pPr>
              <w:pStyle w:val="rowtabella0"/>
              <w:jc w:val="center"/>
              <w:rPr>
                <w:color w:val="002060"/>
              </w:rPr>
            </w:pPr>
            <w:r w:rsidRPr="00C6700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15093" w14:textId="77777777" w:rsidR="004434AF" w:rsidRPr="00C67005" w:rsidRDefault="004434AF" w:rsidP="00732D6A">
            <w:pPr>
              <w:pStyle w:val="rowtabella0"/>
              <w:jc w:val="center"/>
              <w:rPr>
                <w:color w:val="002060"/>
              </w:rPr>
            </w:pPr>
            <w:r w:rsidRPr="00C670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CEE9E"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B0DB9" w14:textId="77777777" w:rsidR="004434AF" w:rsidRPr="00C67005" w:rsidRDefault="004434AF" w:rsidP="00732D6A">
            <w:pPr>
              <w:pStyle w:val="rowtabella0"/>
              <w:jc w:val="center"/>
              <w:rPr>
                <w:color w:val="002060"/>
              </w:rPr>
            </w:pPr>
            <w:r w:rsidRPr="00C67005">
              <w:rPr>
                <w:color w:val="002060"/>
              </w:rPr>
              <w:t>0</w:t>
            </w:r>
          </w:p>
        </w:tc>
      </w:tr>
      <w:tr w:rsidR="004434AF" w:rsidRPr="00C67005" w14:paraId="1B7B57F1"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344A95" w14:textId="77777777" w:rsidR="004434AF" w:rsidRPr="00C67005" w:rsidRDefault="004434AF" w:rsidP="00732D6A">
            <w:pPr>
              <w:pStyle w:val="rowtabella0"/>
              <w:rPr>
                <w:color w:val="002060"/>
              </w:rPr>
            </w:pPr>
            <w:r w:rsidRPr="00C67005">
              <w:rPr>
                <w:color w:val="002060"/>
              </w:rPr>
              <w:t>A.S.D. STAFFOLO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E2C4A"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5FDE2"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98943"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3B817"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A21A6"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9A83C" w14:textId="77777777" w:rsidR="004434AF" w:rsidRPr="00C67005" w:rsidRDefault="004434AF" w:rsidP="00732D6A">
            <w:pPr>
              <w:pStyle w:val="rowtabella0"/>
              <w:jc w:val="center"/>
              <w:rPr>
                <w:color w:val="002060"/>
              </w:rPr>
            </w:pPr>
            <w:r w:rsidRPr="00C6700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7D1DA" w14:textId="77777777" w:rsidR="004434AF" w:rsidRPr="00C67005" w:rsidRDefault="004434AF" w:rsidP="00732D6A">
            <w:pPr>
              <w:pStyle w:val="rowtabella0"/>
              <w:jc w:val="center"/>
              <w:rPr>
                <w:color w:val="002060"/>
              </w:rPr>
            </w:pPr>
            <w:r w:rsidRPr="00C6700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A59AF" w14:textId="77777777" w:rsidR="004434AF" w:rsidRPr="00C67005" w:rsidRDefault="004434AF" w:rsidP="00732D6A">
            <w:pPr>
              <w:pStyle w:val="rowtabella0"/>
              <w:jc w:val="center"/>
              <w:rPr>
                <w:color w:val="002060"/>
              </w:rPr>
            </w:pPr>
            <w:r w:rsidRPr="00C6700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F5EF9" w14:textId="77777777" w:rsidR="004434AF" w:rsidRPr="00C67005" w:rsidRDefault="004434AF" w:rsidP="00732D6A">
            <w:pPr>
              <w:pStyle w:val="rowtabella0"/>
              <w:jc w:val="center"/>
              <w:rPr>
                <w:color w:val="002060"/>
              </w:rPr>
            </w:pPr>
            <w:r w:rsidRPr="00C67005">
              <w:rPr>
                <w:color w:val="002060"/>
              </w:rPr>
              <w:t>0</w:t>
            </w:r>
          </w:p>
        </w:tc>
      </w:tr>
      <w:tr w:rsidR="004434AF" w:rsidRPr="00C67005" w14:paraId="075E38B3"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E97817" w14:textId="77777777" w:rsidR="004434AF" w:rsidRPr="00C67005" w:rsidRDefault="004434AF" w:rsidP="00732D6A">
            <w:pPr>
              <w:pStyle w:val="rowtabella0"/>
              <w:rPr>
                <w:color w:val="002060"/>
              </w:rPr>
            </w:pPr>
            <w:r w:rsidRPr="00C67005">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0E565"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D21C4"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54062"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3C3D3"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C2F6C"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41DCC" w14:textId="77777777" w:rsidR="004434AF" w:rsidRPr="00C67005" w:rsidRDefault="004434AF" w:rsidP="00732D6A">
            <w:pPr>
              <w:pStyle w:val="rowtabella0"/>
              <w:jc w:val="center"/>
              <w:rPr>
                <w:color w:val="002060"/>
              </w:rPr>
            </w:pPr>
            <w:r w:rsidRPr="00C670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7F39A" w14:textId="77777777" w:rsidR="004434AF" w:rsidRPr="00C67005" w:rsidRDefault="004434AF" w:rsidP="00732D6A">
            <w:pPr>
              <w:pStyle w:val="rowtabella0"/>
              <w:jc w:val="center"/>
              <w:rPr>
                <w:color w:val="002060"/>
              </w:rPr>
            </w:pPr>
            <w:r w:rsidRPr="00C6700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92247"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4D4A2" w14:textId="77777777" w:rsidR="004434AF" w:rsidRPr="00C67005" w:rsidRDefault="004434AF" w:rsidP="00732D6A">
            <w:pPr>
              <w:pStyle w:val="rowtabella0"/>
              <w:jc w:val="center"/>
              <w:rPr>
                <w:color w:val="002060"/>
              </w:rPr>
            </w:pPr>
            <w:r w:rsidRPr="00C67005">
              <w:rPr>
                <w:color w:val="002060"/>
              </w:rPr>
              <w:t>0</w:t>
            </w:r>
          </w:p>
        </w:tc>
      </w:tr>
      <w:tr w:rsidR="004434AF" w:rsidRPr="00C67005" w14:paraId="63F869EF"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B1E971" w14:textId="77777777" w:rsidR="004434AF" w:rsidRPr="00C67005" w:rsidRDefault="004434AF" w:rsidP="00732D6A">
            <w:pPr>
              <w:pStyle w:val="rowtabella0"/>
              <w:rPr>
                <w:color w:val="002060"/>
              </w:rPr>
            </w:pPr>
            <w:r w:rsidRPr="00C67005">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579A7"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8E133"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419CC"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E90C3"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45797"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11207" w14:textId="77777777" w:rsidR="004434AF" w:rsidRPr="00C67005" w:rsidRDefault="004434AF" w:rsidP="00732D6A">
            <w:pPr>
              <w:pStyle w:val="rowtabella0"/>
              <w:jc w:val="center"/>
              <w:rPr>
                <w:color w:val="002060"/>
              </w:rPr>
            </w:pPr>
            <w:r w:rsidRPr="00C670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D45AC"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6BAFD"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05E24" w14:textId="77777777" w:rsidR="004434AF" w:rsidRPr="00C67005" w:rsidRDefault="004434AF" w:rsidP="00732D6A">
            <w:pPr>
              <w:pStyle w:val="rowtabella0"/>
              <w:jc w:val="center"/>
              <w:rPr>
                <w:color w:val="002060"/>
              </w:rPr>
            </w:pPr>
            <w:r w:rsidRPr="00C67005">
              <w:rPr>
                <w:color w:val="002060"/>
              </w:rPr>
              <w:t>0</w:t>
            </w:r>
          </w:p>
        </w:tc>
      </w:tr>
      <w:tr w:rsidR="004434AF" w:rsidRPr="00C67005" w14:paraId="30494963"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04F461" w14:textId="77777777" w:rsidR="004434AF" w:rsidRPr="00C67005" w:rsidRDefault="004434AF" w:rsidP="00732D6A">
            <w:pPr>
              <w:pStyle w:val="rowtabella0"/>
              <w:rPr>
                <w:color w:val="002060"/>
              </w:rPr>
            </w:pPr>
            <w:r w:rsidRPr="00C67005">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FFF0F"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8C9C6"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19D5B"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E592B"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F8770"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B8BBB" w14:textId="77777777" w:rsidR="004434AF" w:rsidRPr="00C67005" w:rsidRDefault="004434AF" w:rsidP="00732D6A">
            <w:pPr>
              <w:pStyle w:val="rowtabella0"/>
              <w:jc w:val="center"/>
              <w:rPr>
                <w:color w:val="002060"/>
              </w:rPr>
            </w:pPr>
            <w:r w:rsidRPr="00C670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C800A" w14:textId="77777777" w:rsidR="004434AF" w:rsidRPr="00C67005" w:rsidRDefault="004434AF" w:rsidP="00732D6A">
            <w:pPr>
              <w:pStyle w:val="rowtabella0"/>
              <w:jc w:val="center"/>
              <w:rPr>
                <w:color w:val="002060"/>
              </w:rPr>
            </w:pPr>
            <w:r w:rsidRPr="00C670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8EA41"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FABA9" w14:textId="77777777" w:rsidR="004434AF" w:rsidRPr="00C67005" w:rsidRDefault="004434AF" w:rsidP="00732D6A">
            <w:pPr>
              <w:pStyle w:val="rowtabella0"/>
              <w:jc w:val="center"/>
              <w:rPr>
                <w:color w:val="002060"/>
              </w:rPr>
            </w:pPr>
            <w:r w:rsidRPr="00C67005">
              <w:rPr>
                <w:color w:val="002060"/>
              </w:rPr>
              <w:t>0</w:t>
            </w:r>
          </w:p>
        </w:tc>
      </w:tr>
      <w:tr w:rsidR="004434AF" w:rsidRPr="00C67005" w14:paraId="76CBF9F7"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913063" w14:textId="77777777" w:rsidR="004434AF" w:rsidRPr="00C67005" w:rsidRDefault="004434AF" w:rsidP="00732D6A">
            <w:pPr>
              <w:pStyle w:val="rowtabella0"/>
              <w:rPr>
                <w:color w:val="002060"/>
              </w:rPr>
            </w:pPr>
            <w:r w:rsidRPr="00C67005">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9FC24"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AB111"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7B7A9"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DAA1C"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3B43D"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64741" w14:textId="77777777" w:rsidR="004434AF" w:rsidRPr="00C67005" w:rsidRDefault="004434AF" w:rsidP="00732D6A">
            <w:pPr>
              <w:pStyle w:val="rowtabella0"/>
              <w:jc w:val="center"/>
              <w:rPr>
                <w:color w:val="002060"/>
              </w:rPr>
            </w:pPr>
            <w:r w:rsidRPr="00C6700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839D7"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FD3E8"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14D37" w14:textId="77777777" w:rsidR="004434AF" w:rsidRPr="00C67005" w:rsidRDefault="004434AF" w:rsidP="00732D6A">
            <w:pPr>
              <w:pStyle w:val="rowtabella0"/>
              <w:jc w:val="center"/>
              <w:rPr>
                <w:color w:val="002060"/>
              </w:rPr>
            </w:pPr>
            <w:r w:rsidRPr="00C67005">
              <w:rPr>
                <w:color w:val="002060"/>
              </w:rPr>
              <w:t>0</w:t>
            </w:r>
          </w:p>
        </w:tc>
      </w:tr>
      <w:tr w:rsidR="004434AF" w:rsidRPr="00C67005" w14:paraId="5B57CC4D"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416169" w14:textId="77777777" w:rsidR="004434AF" w:rsidRPr="00C67005" w:rsidRDefault="004434AF" w:rsidP="00732D6A">
            <w:pPr>
              <w:pStyle w:val="rowtabella0"/>
              <w:rPr>
                <w:color w:val="002060"/>
              </w:rPr>
            </w:pPr>
            <w:r w:rsidRPr="00C67005">
              <w:rPr>
                <w:color w:val="002060"/>
              </w:rPr>
              <w:t xml:space="preserve">A.S.D. </w:t>
            </w:r>
            <w:proofErr w:type="gramStart"/>
            <w:r w:rsidRPr="00C67005">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2A32F"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AF1BA"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85A7D"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45928"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D3504"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799FD" w14:textId="77777777" w:rsidR="004434AF" w:rsidRPr="00C67005" w:rsidRDefault="004434AF" w:rsidP="00732D6A">
            <w:pPr>
              <w:pStyle w:val="rowtabella0"/>
              <w:jc w:val="center"/>
              <w:rPr>
                <w:color w:val="002060"/>
              </w:rPr>
            </w:pPr>
            <w:r w:rsidRPr="00C6700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B8051"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64B37"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041C4" w14:textId="77777777" w:rsidR="004434AF" w:rsidRPr="00C67005" w:rsidRDefault="004434AF" w:rsidP="00732D6A">
            <w:pPr>
              <w:pStyle w:val="rowtabella0"/>
              <w:jc w:val="center"/>
              <w:rPr>
                <w:color w:val="002060"/>
              </w:rPr>
            </w:pPr>
            <w:r w:rsidRPr="00C67005">
              <w:rPr>
                <w:color w:val="002060"/>
              </w:rPr>
              <w:t>0</w:t>
            </w:r>
          </w:p>
        </w:tc>
      </w:tr>
      <w:tr w:rsidR="004434AF" w:rsidRPr="00C67005" w14:paraId="5F427FDC"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45867B" w14:textId="77777777" w:rsidR="004434AF" w:rsidRPr="00C67005" w:rsidRDefault="004434AF" w:rsidP="00732D6A">
            <w:pPr>
              <w:pStyle w:val="rowtabella0"/>
              <w:rPr>
                <w:color w:val="002060"/>
              </w:rPr>
            </w:pPr>
            <w:r w:rsidRPr="00C67005">
              <w:rPr>
                <w:color w:val="002060"/>
              </w:rPr>
              <w:t xml:space="preserve">U.S.D. </w:t>
            </w:r>
            <w:proofErr w:type="gramStart"/>
            <w:r w:rsidRPr="00C67005">
              <w:rPr>
                <w:color w:val="002060"/>
              </w:rPr>
              <w:t>MR.SANGIORGESE</w:t>
            </w:r>
            <w:proofErr w:type="gramEnd"/>
            <w:r w:rsidRPr="00C67005">
              <w:rPr>
                <w:color w:val="002060"/>
              </w:rPr>
              <w:t xml:space="preserv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4F4B9"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D4776"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B1CB5"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93759"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D56C7"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6FD77" w14:textId="77777777" w:rsidR="004434AF" w:rsidRPr="00C67005" w:rsidRDefault="004434AF" w:rsidP="00732D6A">
            <w:pPr>
              <w:pStyle w:val="rowtabella0"/>
              <w:jc w:val="center"/>
              <w:rPr>
                <w:color w:val="002060"/>
              </w:rPr>
            </w:pPr>
            <w:r w:rsidRPr="00C670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68ABC" w14:textId="77777777" w:rsidR="004434AF" w:rsidRPr="00C67005" w:rsidRDefault="004434AF" w:rsidP="00732D6A">
            <w:pPr>
              <w:pStyle w:val="rowtabella0"/>
              <w:jc w:val="center"/>
              <w:rPr>
                <w:color w:val="002060"/>
              </w:rPr>
            </w:pPr>
            <w:r w:rsidRPr="00C6700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5133B" w14:textId="77777777" w:rsidR="004434AF" w:rsidRPr="00C67005" w:rsidRDefault="004434AF" w:rsidP="00732D6A">
            <w:pPr>
              <w:pStyle w:val="rowtabella0"/>
              <w:jc w:val="center"/>
              <w:rPr>
                <w:color w:val="002060"/>
              </w:rPr>
            </w:pPr>
            <w:r w:rsidRPr="00C670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F9C78" w14:textId="77777777" w:rsidR="004434AF" w:rsidRPr="00C67005" w:rsidRDefault="004434AF" w:rsidP="00732D6A">
            <w:pPr>
              <w:pStyle w:val="rowtabella0"/>
              <w:jc w:val="center"/>
              <w:rPr>
                <w:color w:val="002060"/>
              </w:rPr>
            </w:pPr>
            <w:r w:rsidRPr="00C67005">
              <w:rPr>
                <w:color w:val="002060"/>
              </w:rPr>
              <w:t>0</w:t>
            </w:r>
          </w:p>
        </w:tc>
      </w:tr>
      <w:tr w:rsidR="004434AF" w:rsidRPr="00C67005" w14:paraId="71AC96A7"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2FF3B7" w14:textId="77777777" w:rsidR="004434AF" w:rsidRPr="00C67005" w:rsidRDefault="004434AF" w:rsidP="00732D6A">
            <w:pPr>
              <w:pStyle w:val="rowtabella0"/>
              <w:rPr>
                <w:color w:val="002060"/>
              </w:rPr>
            </w:pPr>
            <w:r w:rsidRPr="00C67005">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57052"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2E683"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1F8A5"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CAF9B"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982BC"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92D55"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CD0D8" w14:textId="77777777" w:rsidR="004434AF" w:rsidRPr="00C67005" w:rsidRDefault="004434AF" w:rsidP="00732D6A">
            <w:pPr>
              <w:pStyle w:val="rowtabella0"/>
              <w:jc w:val="center"/>
              <w:rPr>
                <w:color w:val="002060"/>
              </w:rPr>
            </w:pPr>
            <w:r w:rsidRPr="00C670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4ECCC"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D3165" w14:textId="77777777" w:rsidR="004434AF" w:rsidRPr="00C67005" w:rsidRDefault="004434AF" w:rsidP="00732D6A">
            <w:pPr>
              <w:pStyle w:val="rowtabella0"/>
              <w:jc w:val="center"/>
              <w:rPr>
                <w:color w:val="002060"/>
              </w:rPr>
            </w:pPr>
            <w:r w:rsidRPr="00C67005">
              <w:rPr>
                <w:color w:val="002060"/>
              </w:rPr>
              <w:t>0</w:t>
            </w:r>
          </w:p>
        </w:tc>
      </w:tr>
      <w:tr w:rsidR="004434AF" w:rsidRPr="00C67005" w14:paraId="0B723058"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1C6FE5" w14:textId="77777777" w:rsidR="004434AF" w:rsidRPr="00C67005" w:rsidRDefault="004434AF" w:rsidP="00732D6A">
            <w:pPr>
              <w:pStyle w:val="rowtabella0"/>
              <w:rPr>
                <w:color w:val="002060"/>
              </w:rPr>
            </w:pPr>
            <w:r w:rsidRPr="00C67005">
              <w:rPr>
                <w:color w:val="002060"/>
              </w:rPr>
              <w:t>A.S.D. ATLETICO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D54F9"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19173"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5BD13"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342A3"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06505"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060AF" w14:textId="77777777" w:rsidR="004434AF" w:rsidRPr="00C67005" w:rsidRDefault="004434AF" w:rsidP="00732D6A">
            <w:pPr>
              <w:pStyle w:val="rowtabella0"/>
              <w:jc w:val="center"/>
              <w:rPr>
                <w:color w:val="002060"/>
              </w:rPr>
            </w:pPr>
            <w:r w:rsidRPr="00C670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9FAAF" w14:textId="77777777" w:rsidR="004434AF" w:rsidRPr="00C67005" w:rsidRDefault="004434AF" w:rsidP="00732D6A">
            <w:pPr>
              <w:pStyle w:val="rowtabella0"/>
              <w:jc w:val="center"/>
              <w:rPr>
                <w:color w:val="002060"/>
              </w:rPr>
            </w:pPr>
            <w:r w:rsidRPr="00C6700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2CEA2" w14:textId="77777777" w:rsidR="004434AF" w:rsidRPr="00C67005" w:rsidRDefault="004434AF" w:rsidP="00732D6A">
            <w:pPr>
              <w:pStyle w:val="rowtabella0"/>
              <w:jc w:val="center"/>
              <w:rPr>
                <w:color w:val="002060"/>
              </w:rPr>
            </w:pPr>
            <w:r w:rsidRPr="00C6700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E0C7E" w14:textId="77777777" w:rsidR="004434AF" w:rsidRPr="00C67005" w:rsidRDefault="004434AF" w:rsidP="00732D6A">
            <w:pPr>
              <w:pStyle w:val="rowtabella0"/>
              <w:jc w:val="center"/>
              <w:rPr>
                <w:color w:val="002060"/>
              </w:rPr>
            </w:pPr>
            <w:r w:rsidRPr="00C67005">
              <w:rPr>
                <w:color w:val="002060"/>
              </w:rPr>
              <w:t>0</w:t>
            </w:r>
          </w:p>
        </w:tc>
      </w:tr>
      <w:tr w:rsidR="004434AF" w:rsidRPr="00C67005" w14:paraId="5339BFC0" w14:textId="77777777" w:rsidTr="00732D6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B5491B" w14:textId="77777777" w:rsidR="004434AF" w:rsidRPr="00C67005" w:rsidRDefault="004434AF" w:rsidP="00732D6A">
            <w:pPr>
              <w:pStyle w:val="rowtabella0"/>
              <w:rPr>
                <w:color w:val="002060"/>
              </w:rPr>
            </w:pPr>
            <w:r w:rsidRPr="00C67005">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25FEE"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72679"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BB0D8"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C33DA"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DDC74"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F3911"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CFC5E" w14:textId="77777777" w:rsidR="004434AF" w:rsidRPr="00C67005" w:rsidRDefault="004434AF" w:rsidP="00732D6A">
            <w:pPr>
              <w:pStyle w:val="rowtabella0"/>
              <w:jc w:val="center"/>
              <w:rPr>
                <w:color w:val="002060"/>
              </w:rPr>
            </w:pPr>
            <w:r w:rsidRPr="00C6700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A8F06" w14:textId="77777777" w:rsidR="004434AF" w:rsidRPr="00C67005" w:rsidRDefault="004434AF" w:rsidP="00732D6A">
            <w:pPr>
              <w:pStyle w:val="rowtabella0"/>
              <w:jc w:val="center"/>
              <w:rPr>
                <w:color w:val="002060"/>
              </w:rPr>
            </w:pPr>
            <w:r w:rsidRPr="00C6700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D89BC" w14:textId="77777777" w:rsidR="004434AF" w:rsidRPr="00C67005" w:rsidRDefault="004434AF" w:rsidP="00732D6A">
            <w:pPr>
              <w:pStyle w:val="rowtabella0"/>
              <w:jc w:val="center"/>
              <w:rPr>
                <w:color w:val="002060"/>
              </w:rPr>
            </w:pPr>
            <w:r w:rsidRPr="00C67005">
              <w:rPr>
                <w:color w:val="002060"/>
              </w:rPr>
              <w:t>0</w:t>
            </w:r>
          </w:p>
        </w:tc>
      </w:tr>
    </w:tbl>
    <w:p w14:paraId="697DFA0C" w14:textId="77777777" w:rsidR="004434AF" w:rsidRPr="00C67005" w:rsidRDefault="004434AF" w:rsidP="004434AF">
      <w:pPr>
        <w:pStyle w:val="breakline"/>
        <w:rPr>
          <w:rFonts w:eastAsiaTheme="minorEastAsia"/>
          <w:color w:val="002060"/>
        </w:rPr>
      </w:pPr>
    </w:p>
    <w:p w14:paraId="20EE7B46" w14:textId="77777777" w:rsidR="004434AF" w:rsidRPr="00C67005" w:rsidRDefault="004434AF" w:rsidP="004434AF">
      <w:pPr>
        <w:pStyle w:val="titoloprinc0"/>
        <w:rPr>
          <w:color w:val="002060"/>
        </w:rPr>
      </w:pPr>
      <w:r>
        <w:rPr>
          <w:color w:val="002060"/>
        </w:rPr>
        <w:t>PROGRAMMA GARE</w:t>
      </w:r>
    </w:p>
    <w:p w14:paraId="77FBE8E5" w14:textId="77777777" w:rsidR="004434AF" w:rsidRDefault="004434AF" w:rsidP="004434AF">
      <w:pPr>
        <w:pStyle w:val="breakline"/>
        <w:rPr>
          <w:color w:val="002060"/>
        </w:rPr>
      </w:pPr>
    </w:p>
    <w:p w14:paraId="46B4FE37" w14:textId="77777777" w:rsidR="00246D7C" w:rsidRPr="0047730D" w:rsidRDefault="00246D7C" w:rsidP="00246D7C">
      <w:pPr>
        <w:pStyle w:val="sottotitolocampionato10"/>
        <w:rPr>
          <w:color w:val="002060"/>
        </w:rPr>
      </w:pPr>
      <w:r w:rsidRPr="0047730D">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9"/>
        <w:gridCol w:w="385"/>
        <w:gridCol w:w="898"/>
        <w:gridCol w:w="1183"/>
        <w:gridCol w:w="1549"/>
        <w:gridCol w:w="1546"/>
      </w:tblGrid>
      <w:tr w:rsidR="00246D7C" w:rsidRPr="0047730D" w14:paraId="3A47A2A0" w14:textId="77777777" w:rsidTr="00732D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94F49" w14:textId="77777777" w:rsidR="00246D7C" w:rsidRPr="0047730D" w:rsidRDefault="00246D7C" w:rsidP="00732D6A">
            <w:pPr>
              <w:pStyle w:val="headertabella0"/>
              <w:rPr>
                <w:color w:val="002060"/>
              </w:rPr>
            </w:pPr>
            <w:r w:rsidRPr="0047730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B36C0D" w14:textId="77777777" w:rsidR="00246D7C" w:rsidRPr="0047730D" w:rsidRDefault="00246D7C" w:rsidP="00732D6A">
            <w:pPr>
              <w:pStyle w:val="headertabella0"/>
              <w:rPr>
                <w:color w:val="002060"/>
              </w:rPr>
            </w:pPr>
            <w:r w:rsidRPr="0047730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501F8" w14:textId="77777777" w:rsidR="00246D7C" w:rsidRPr="0047730D" w:rsidRDefault="00246D7C" w:rsidP="00732D6A">
            <w:pPr>
              <w:pStyle w:val="headertabella0"/>
              <w:rPr>
                <w:color w:val="002060"/>
              </w:rPr>
            </w:pPr>
            <w:r w:rsidRPr="0047730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9595E" w14:textId="77777777" w:rsidR="00246D7C" w:rsidRPr="0047730D" w:rsidRDefault="00246D7C" w:rsidP="00732D6A">
            <w:pPr>
              <w:pStyle w:val="headertabella0"/>
              <w:rPr>
                <w:color w:val="002060"/>
              </w:rPr>
            </w:pPr>
            <w:r w:rsidRPr="0047730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62F8F" w14:textId="77777777" w:rsidR="00246D7C" w:rsidRPr="0047730D" w:rsidRDefault="00246D7C" w:rsidP="00732D6A">
            <w:pPr>
              <w:pStyle w:val="headertabella0"/>
              <w:rPr>
                <w:color w:val="002060"/>
              </w:rPr>
            </w:pPr>
            <w:r w:rsidRPr="0047730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B5491" w14:textId="77777777" w:rsidR="00246D7C" w:rsidRPr="0047730D" w:rsidRDefault="00246D7C" w:rsidP="00732D6A">
            <w:pPr>
              <w:pStyle w:val="headertabella0"/>
              <w:rPr>
                <w:color w:val="002060"/>
              </w:rPr>
            </w:pPr>
            <w:proofErr w:type="spellStart"/>
            <w:r w:rsidRPr="0047730D">
              <w:rPr>
                <w:color w:val="002060"/>
              </w:rPr>
              <w:t>Localita'</w:t>
            </w:r>
            <w:proofErr w:type="spellEnd"/>
            <w:r w:rsidRPr="0047730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833CB" w14:textId="77777777" w:rsidR="00246D7C" w:rsidRPr="0047730D" w:rsidRDefault="00246D7C" w:rsidP="00732D6A">
            <w:pPr>
              <w:pStyle w:val="headertabella0"/>
              <w:rPr>
                <w:color w:val="002060"/>
              </w:rPr>
            </w:pPr>
            <w:r w:rsidRPr="0047730D">
              <w:rPr>
                <w:color w:val="002060"/>
              </w:rPr>
              <w:t>Indirizzo Impianto</w:t>
            </w:r>
          </w:p>
        </w:tc>
      </w:tr>
      <w:tr w:rsidR="00246D7C" w:rsidRPr="0047730D" w14:paraId="604C5BD0" w14:textId="77777777" w:rsidTr="00732D6A">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36B096" w14:textId="77777777" w:rsidR="00246D7C" w:rsidRPr="0047730D" w:rsidRDefault="00246D7C" w:rsidP="00732D6A">
            <w:pPr>
              <w:pStyle w:val="rowtabella0"/>
              <w:rPr>
                <w:color w:val="002060"/>
              </w:rPr>
            </w:pPr>
            <w:r w:rsidRPr="0047730D">
              <w:rPr>
                <w:color w:val="002060"/>
              </w:rPr>
              <w:t>RIPABERARDA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2149E0" w14:textId="77777777" w:rsidR="00246D7C" w:rsidRPr="0047730D" w:rsidRDefault="00246D7C" w:rsidP="00732D6A">
            <w:pPr>
              <w:pStyle w:val="rowtabella0"/>
              <w:rPr>
                <w:color w:val="002060"/>
              </w:rPr>
            </w:pPr>
            <w:proofErr w:type="gramStart"/>
            <w:r w:rsidRPr="0047730D">
              <w:rPr>
                <w:color w:val="002060"/>
              </w:rPr>
              <w:t>MR.SANGIORGESE</w:t>
            </w:r>
            <w:proofErr w:type="gramEnd"/>
            <w:r w:rsidRPr="0047730D">
              <w:rPr>
                <w:color w:val="002060"/>
              </w:rPr>
              <w:t xml:space="preserve"> CALCIO1922</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1BF8FC" w14:textId="77777777" w:rsidR="00246D7C" w:rsidRPr="0047730D" w:rsidRDefault="00246D7C" w:rsidP="00732D6A">
            <w:pPr>
              <w:pStyle w:val="rowtabella0"/>
              <w:jc w:val="center"/>
              <w:rPr>
                <w:color w:val="002060"/>
              </w:rPr>
            </w:pPr>
            <w:r w:rsidRPr="0047730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2B9086" w14:textId="77777777" w:rsidR="00246D7C" w:rsidRPr="0047730D" w:rsidRDefault="00246D7C" w:rsidP="00732D6A">
            <w:pPr>
              <w:pStyle w:val="rowtabella0"/>
              <w:rPr>
                <w:color w:val="002060"/>
              </w:rPr>
            </w:pPr>
            <w:r w:rsidRPr="0047730D">
              <w:rPr>
                <w:color w:val="002060"/>
              </w:rPr>
              <w:t>30/10/2025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542844" w14:textId="77777777" w:rsidR="00246D7C" w:rsidRPr="0047730D" w:rsidRDefault="00246D7C" w:rsidP="00732D6A">
            <w:pPr>
              <w:pStyle w:val="rowtabella0"/>
              <w:rPr>
                <w:color w:val="002060"/>
              </w:rPr>
            </w:pPr>
            <w:r w:rsidRPr="0047730D">
              <w:rPr>
                <w:color w:val="002060"/>
              </w:rPr>
              <w:t>5682 PALASPORT RIPABERARDA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99A365" w14:textId="77777777" w:rsidR="00246D7C" w:rsidRPr="0047730D" w:rsidRDefault="00246D7C" w:rsidP="00732D6A">
            <w:pPr>
              <w:pStyle w:val="rowtabella0"/>
              <w:rPr>
                <w:color w:val="002060"/>
              </w:rPr>
            </w:pPr>
            <w:r w:rsidRPr="0047730D">
              <w:rPr>
                <w:color w:val="002060"/>
              </w:rPr>
              <w:t>CASTIGNANO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1E4510" w14:textId="77777777" w:rsidR="00246D7C" w:rsidRPr="0047730D" w:rsidRDefault="00246D7C" w:rsidP="00732D6A">
            <w:pPr>
              <w:pStyle w:val="rowtabella0"/>
              <w:rPr>
                <w:color w:val="002060"/>
              </w:rPr>
            </w:pPr>
            <w:r w:rsidRPr="0047730D">
              <w:rPr>
                <w:color w:val="002060"/>
              </w:rPr>
              <w:t>VIA DON GIUSEPPE MARUCCI 1</w:t>
            </w:r>
          </w:p>
        </w:tc>
      </w:tr>
      <w:tr w:rsidR="00246D7C" w:rsidRPr="0047730D" w14:paraId="53372554"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6B3511" w14:textId="77777777" w:rsidR="00246D7C" w:rsidRPr="0047730D" w:rsidRDefault="00246D7C" w:rsidP="00732D6A">
            <w:pPr>
              <w:pStyle w:val="rowtabella0"/>
              <w:rPr>
                <w:color w:val="002060"/>
              </w:rPr>
            </w:pPr>
            <w:r w:rsidRPr="0047730D">
              <w:rPr>
                <w:color w:val="002060"/>
              </w:rPr>
              <w:t>CALCIO 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DFCCB4" w14:textId="77777777" w:rsidR="00246D7C" w:rsidRPr="0047730D" w:rsidRDefault="00246D7C" w:rsidP="00732D6A">
            <w:pPr>
              <w:pStyle w:val="rowtabella0"/>
              <w:rPr>
                <w:color w:val="002060"/>
              </w:rPr>
            </w:pPr>
            <w:r w:rsidRPr="0047730D">
              <w:rPr>
                <w:color w:val="002060"/>
              </w:rPr>
              <w:t>FUTSAL COMUNANZA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BCF514"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12B204" w14:textId="77777777" w:rsidR="00246D7C" w:rsidRPr="0047730D" w:rsidRDefault="00246D7C" w:rsidP="00732D6A">
            <w:pPr>
              <w:pStyle w:val="rowtabella0"/>
              <w:rPr>
                <w:color w:val="002060"/>
              </w:rPr>
            </w:pPr>
            <w:r w:rsidRPr="0047730D">
              <w:rPr>
                <w:color w:val="002060"/>
              </w:rPr>
              <w:t>31/10/2025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4434AB" w14:textId="77777777" w:rsidR="00246D7C" w:rsidRPr="0047730D" w:rsidRDefault="00246D7C" w:rsidP="00732D6A">
            <w:pPr>
              <w:pStyle w:val="rowtabella0"/>
              <w:rPr>
                <w:color w:val="002060"/>
              </w:rPr>
            </w:pPr>
            <w:r w:rsidRPr="0047730D">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A56F92" w14:textId="77777777" w:rsidR="00246D7C" w:rsidRPr="0047730D" w:rsidRDefault="00246D7C" w:rsidP="00732D6A">
            <w:pPr>
              <w:pStyle w:val="rowtabella0"/>
              <w:rPr>
                <w:color w:val="002060"/>
              </w:rPr>
            </w:pPr>
            <w:r w:rsidRPr="0047730D">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B5F9A7" w14:textId="77777777" w:rsidR="00246D7C" w:rsidRPr="0047730D" w:rsidRDefault="00246D7C" w:rsidP="00732D6A">
            <w:pPr>
              <w:pStyle w:val="rowtabella0"/>
              <w:rPr>
                <w:color w:val="002060"/>
              </w:rPr>
            </w:pPr>
            <w:r w:rsidRPr="0047730D">
              <w:rPr>
                <w:color w:val="002060"/>
              </w:rPr>
              <w:t>VIA DELLO SPORT</w:t>
            </w:r>
          </w:p>
        </w:tc>
      </w:tr>
      <w:tr w:rsidR="00246D7C" w:rsidRPr="0047730D" w14:paraId="3ADA0B2E"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9FE10F" w14:textId="77777777" w:rsidR="00246D7C" w:rsidRPr="0047730D" w:rsidRDefault="00246D7C" w:rsidP="00732D6A">
            <w:pPr>
              <w:pStyle w:val="rowtabella0"/>
              <w:rPr>
                <w:color w:val="002060"/>
              </w:rPr>
            </w:pPr>
            <w:r w:rsidRPr="0047730D">
              <w:rPr>
                <w:color w:val="002060"/>
              </w:rPr>
              <w:t>STAFFOLO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89B23F" w14:textId="77777777" w:rsidR="00246D7C" w:rsidRPr="0047730D" w:rsidRDefault="00246D7C" w:rsidP="00732D6A">
            <w:pPr>
              <w:pStyle w:val="rowtabella0"/>
              <w:rPr>
                <w:color w:val="002060"/>
              </w:rPr>
            </w:pPr>
            <w:r w:rsidRPr="0047730D">
              <w:rPr>
                <w:color w:val="002060"/>
              </w:rPr>
              <w:t>TRODICA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8804C2"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2B7991" w14:textId="77777777" w:rsidR="00246D7C" w:rsidRPr="0047730D" w:rsidRDefault="00246D7C" w:rsidP="00732D6A">
            <w:pPr>
              <w:pStyle w:val="rowtabella0"/>
              <w:rPr>
                <w:color w:val="002060"/>
              </w:rPr>
            </w:pPr>
            <w:r w:rsidRPr="0047730D">
              <w:rPr>
                <w:color w:val="002060"/>
              </w:rPr>
              <w:t>31/10/2025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E38984" w14:textId="77777777" w:rsidR="00246D7C" w:rsidRPr="0047730D" w:rsidRDefault="00246D7C" w:rsidP="00732D6A">
            <w:pPr>
              <w:pStyle w:val="rowtabella0"/>
              <w:rPr>
                <w:color w:val="002060"/>
              </w:rPr>
            </w:pPr>
            <w:r w:rsidRPr="0047730D">
              <w:rPr>
                <w:color w:val="002060"/>
              </w:rPr>
              <w:t>5204 CAMPO C/5 BOCCIODROMO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1F5EA1" w14:textId="77777777" w:rsidR="00246D7C" w:rsidRPr="0047730D" w:rsidRDefault="00246D7C" w:rsidP="00732D6A">
            <w:pPr>
              <w:pStyle w:val="rowtabella0"/>
              <w:rPr>
                <w:color w:val="002060"/>
              </w:rPr>
            </w:pPr>
            <w:r w:rsidRPr="0047730D">
              <w:rPr>
                <w:color w:val="002060"/>
              </w:rPr>
              <w:t>APIRO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7DF984" w14:textId="77777777" w:rsidR="00246D7C" w:rsidRPr="0047730D" w:rsidRDefault="00246D7C" w:rsidP="00732D6A">
            <w:pPr>
              <w:pStyle w:val="rowtabella0"/>
              <w:rPr>
                <w:color w:val="002060"/>
              </w:rPr>
            </w:pPr>
            <w:r w:rsidRPr="0047730D">
              <w:rPr>
                <w:color w:val="002060"/>
              </w:rPr>
              <w:t>LOC. FRONTALE - VIA FIGURETTA</w:t>
            </w:r>
          </w:p>
        </w:tc>
      </w:tr>
      <w:tr w:rsidR="00246D7C" w:rsidRPr="0047730D" w14:paraId="35C23F6E"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EBAF76" w14:textId="77777777" w:rsidR="00246D7C" w:rsidRPr="0047730D" w:rsidRDefault="00246D7C" w:rsidP="00732D6A">
            <w:pPr>
              <w:pStyle w:val="rowtabella0"/>
              <w:rPr>
                <w:color w:val="002060"/>
              </w:rPr>
            </w:pPr>
            <w:r w:rsidRPr="0047730D">
              <w:rPr>
                <w:color w:val="002060"/>
              </w:rPr>
              <w:t>GRADARA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B73435" w14:textId="77777777" w:rsidR="00246D7C" w:rsidRPr="0047730D" w:rsidRDefault="00246D7C" w:rsidP="00732D6A">
            <w:pPr>
              <w:pStyle w:val="rowtabella0"/>
              <w:rPr>
                <w:color w:val="002060"/>
              </w:rPr>
            </w:pPr>
            <w:r w:rsidRPr="0047730D">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5AB623"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0A313C" w14:textId="77777777" w:rsidR="00246D7C" w:rsidRPr="0047730D" w:rsidRDefault="00246D7C" w:rsidP="00732D6A">
            <w:pPr>
              <w:pStyle w:val="rowtabella0"/>
              <w:rPr>
                <w:color w:val="002060"/>
              </w:rPr>
            </w:pPr>
            <w:r w:rsidRPr="0047730D">
              <w:rPr>
                <w:color w:val="002060"/>
              </w:rPr>
              <w:t>01/11/2025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0FA071" w14:textId="77777777" w:rsidR="00246D7C" w:rsidRPr="0047730D" w:rsidRDefault="00246D7C" w:rsidP="00732D6A">
            <w:pPr>
              <w:pStyle w:val="rowtabella0"/>
              <w:rPr>
                <w:color w:val="002060"/>
              </w:rPr>
            </w:pPr>
            <w:r w:rsidRPr="0047730D">
              <w:rPr>
                <w:color w:val="002060"/>
              </w:rPr>
              <w:t>5473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8ADA21" w14:textId="77777777" w:rsidR="00246D7C" w:rsidRPr="0047730D" w:rsidRDefault="00246D7C" w:rsidP="00732D6A">
            <w:pPr>
              <w:pStyle w:val="rowtabella0"/>
              <w:rPr>
                <w:color w:val="002060"/>
              </w:rPr>
            </w:pPr>
            <w:r w:rsidRPr="0047730D">
              <w:rPr>
                <w:color w:val="002060"/>
              </w:rPr>
              <w:t>GRADARA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DEFDF9" w14:textId="77777777" w:rsidR="00246D7C" w:rsidRPr="0047730D" w:rsidRDefault="00246D7C" w:rsidP="00732D6A">
            <w:pPr>
              <w:pStyle w:val="rowtabella0"/>
              <w:rPr>
                <w:color w:val="002060"/>
              </w:rPr>
            </w:pPr>
            <w:r w:rsidRPr="0047730D">
              <w:rPr>
                <w:color w:val="002060"/>
              </w:rPr>
              <w:t>VIA TAVULLIA</w:t>
            </w:r>
          </w:p>
        </w:tc>
      </w:tr>
      <w:tr w:rsidR="00246D7C" w:rsidRPr="0047730D" w14:paraId="7B2A9582"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08301B" w14:textId="77777777" w:rsidR="00246D7C" w:rsidRPr="0047730D" w:rsidRDefault="00246D7C" w:rsidP="00732D6A">
            <w:pPr>
              <w:pStyle w:val="rowtabella0"/>
              <w:rPr>
                <w:color w:val="002060"/>
              </w:rPr>
            </w:pPr>
            <w:proofErr w:type="gramStart"/>
            <w:r w:rsidRPr="0047730D">
              <w:rPr>
                <w:color w:val="002060"/>
              </w:rPr>
              <w:t>U.MANDOLESI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2A7125" w14:textId="77777777" w:rsidR="00246D7C" w:rsidRPr="0047730D" w:rsidRDefault="00246D7C" w:rsidP="00732D6A">
            <w:pPr>
              <w:pStyle w:val="rowtabella0"/>
              <w:rPr>
                <w:color w:val="002060"/>
              </w:rPr>
            </w:pPr>
            <w:r w:rsidRPr="0047730D">
              <w:rPr>
                <w:color w:val="002060"/>
              </w:rPr>
              <w:t>VENERE POTENTIA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438384"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192829" w14:textId="77777777" w:rsidR="00246D7C" w:rsidRPr="0047730D" w:rsidRDefault="00246D7C" w:rsidP="00732D6A">
            <w:pPr>
              <w:pStyle w:val="rowtabella0"/>
              <w:rPr>
                <w:color w:val="002060"/>
              </w:rPr>
            </w:pPr>
            <w:r w:rsidRPr="0047730D">
              <w:rPr>
                <w:color w:val="002060"/>
              </w:rPr>
              <w:t>01/11/2025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267221" w14:textId="77777777" w:rsidR="00246D7C" w:rsidRPr="0047730D" w:rsidRDefault="00246D7C" w:rsidP="00732D6A">
            <w:pPr>
              <w:pStyle w:val="rowtabella0"/>
              <w:rPr>
                <w:color w:val="002060"/>
              </w:rPr>
            </w:pPr>
            <w:r w:rsidRPr="0047730D">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F52F88" w14:textId="77777777" w:rsidR="00246D7C" w:rsidRPr="0047730D" w:rsidRDefault="00246D7C" w:rsidP="00732D6A">
            <w:pPr>
              <w:pStyle w:val="rowtabella0"/>
              <w:rPr>
                <w:color w:val="002060"/>
              </w:rPr>
            </w:pPr>
            <w:r w:rsidRPr="0047730D">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2D628D" w14:textId="77777777" w:rsidR="00246D7C" w:rsidRPr="0047730D" w:rsidRDefault="00246D7C" w:rsidP="00732D6A">
            <w:pPr>
              <w:pStyle w:val="rowtabella0"/>
              <w:rPr>
                <w:color w:val="002060"/>
              </w:rPr>
            </w:pPr>
            <w:r w:rsidRPr="0047730D">
              <w:rPr>
                <w:color w:val="002060"/>
              </w:rPr>
              <w:t>VIA DELLE REGIONI, 8</w:t>
            </w:r>
          </w:p>
        </w:tc>
      </w:tr>
      <w:tr w:rsidR="00246D7C" w:rsidRPr="0047730D" w14:paraId="26556647" w14:textId="77777777" w:rsidTr="00732D6A">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B697B6" w14:textId="77777777" w:rsidR="00246D7C" w:rsidRPr="0047730D" w:rsidRDefault="00246D7C" w:rsidP="00732D6A">
            <w:pPr>
              <w:pStyle w:val="rowtabella0"/>
              <w:rPr>
                <w:color w:val="002060"/>
              </w:rPr>
            </w:pPr>
            <w:r w:rsidRPr="0047730D">
              <w:rPr>
                <w:color w:val="002060"/>
              </w:rPr>
              <w:t>CENTRO SPORTIVO SUASA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E6E1C8" w14:textId="77777777" w:rsidR="00246D7C" w:rsidRPr="0047730D" w:rsidRDefault="00246D7C" w:rsidP="00732D6A">
            <w:pPr>
              <w:pStyle w:val="rowtabella0"/>
              <w:rPr>
                <w:color w:val="002060"/>
              </w:rPr>
            </w:pPr>
            <w:r w:rsidRPr="0047730D">
              <w:rPr>
                <w:color w:val="002060"/>
              </w:rPr>
              <w:t>C.U.S. CAMERINO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708621"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D67CFA" w14:textId="77777777" w:rsidR="00246D7C" w:rsidRPr="0047730D" w:rsidRDefault="00246D7C" w:rsidP="00732D6A">
            <w:pPr>
              <w:pStyle w:val="rowtabella0"/>
              <w:rPr>
                <w:color w:val="002060"/>
              </w:rPr>
            </w:pPr>
            <w:r w:rsidRPr="0047730D">
              <w:rPr>
                <w:color w:val="002060"/>
              </w:rPr>
              <w:t>03/11/2025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854642" w14:textId="77777777" w:rsidR="00246D7C" w:rsidRPr="0047730D" w:rsidRDefault="00246D7C" w:rsidP="00732D6A">
            <w:pPr>
              <w:pStyle w:val="rowtabella0"/>
              <w:rPr>
                <w:color w:val="002060"/>
              </w:rPr>
            </w:pPr>
            <w:r w:rsidRPr="0047730D">
              <w:rPr>
                <w:color w:val="002060"/>
              </w:rPr>
              <w:t>5113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E517BC" w14:textId="77777777" w:rsidR="00246D7C" w:rsidRPr="0047730D" w:rsidRDefault="00246D7C" w:rsidP="00732D6A">
            <w:pPr>
              <w:pStyle w:val="rowtabella0"/>
              <w:rPr>
                <w:color w:val="002060"/>
              </w:rPr>
            </w:pPr>
            <w:r w:rsidRPr="0047730D">
              <w:rPr>
                <w:color w:val="002060"/>
              </w:rPr>
              <w:t>CASTELLEONE DI SUASA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CC6541" w14:textId="77777777" w:rsidR="00246D7C" w:rsidRPr="0047730D" w:rsidRDefault="00246D7C" w:rsidP="00732D6A">
            <w:pPr>
              <w:pStyle w:val="rowtabella0"/>
              <w:rPr>
                <w:color w:val="002060"/>
              </w:rPr>
            </w:pPr>
            <w:r w:rsidRPr="0047730D">
              <w:rPr>
                <w:color w:val="002060"/>
              </w:rPr>
              <w:t>VIA ROSSINI</w:t>
            </w:r>
          </w:p>
        </w:tc>
      </w:tr>
    </w:tbl>
    <w:p w14:paraId="5AC4B086" w14:textId="77777777" w:rsidR="00246D7C" w:rsidRDefault="00246D7C" w:rsidP="004434AF">
      <w:pPr>
        <w:pStyle w:val="breakline"/>
        <w:rPr>
          <w:color w:val="002060"/>
        </w:rPr>
      </w:pPr>
    </w:p>
    <w:p w14:paraId="5A23B240" w14:textId="77777777" w:rsidR="00246D7C" w:rsidRPr="00C67005" w:rsidRDefault="00246D7C" w:rsidP="004434AF">
      <w:pPr>
        <w:pStyle w:val="breakline"/>
        <w:rPr>
          <w:color w:val="002060"/>
        </w:rPr>
      </w:pPr>
    </w:p>
    <w:p w14:paraId="16228970" w14:textId="77777777" w:rsidR="004434AF" w:rsidRPr="00C67005" w:rsidRDefault="004434AF" w:rsidP="004434AF">
      <w:pPr>
        <w:pStyle w:val="titolocampionato0"/>
        <w:shd w:val="clear" w:color="auto" w:fill="CCCCCC"/>
        <w:spacing w:before="80" w:after="40"/>
        <w:rPr>
          <w:color w:val="002060"/>
        </w:rPr>
      </w:pPr>
      <w:r w:rsidRPr="00C67005">
        <w:rPr>
          <w:color w:val="002060"/>
        </w:rPr>
        <w:t>UNDER 19 CALCIO A 5 REGIONALE</w:t>
      </w:r>
    </w:p>
    <w:p w14:paraId="45FF44E9" w14:textId="77777777" w:rsidR="004434AF" w:rsidRPr="00C67005" w:rsidRDefault="004434AF" w:rsidP="004434AF">
      <w:pPr>
        <w:pStyle w:val="titoloprinc0"/>
        <w:rPr>
          <w:color w:val="002060"/>
        </w:rPr>
      </w:pPr>
      <w:r w:rsidRPr="00C67005">
        <w:rPr>
          <w:color w:val="002060"/>
        </w:rPr>
        <w:t>VARIAZIONI AL PROGRAMMA GARE</w:t>
      </w:r>
    </w:p>
    <w:p w14:paraId="6D037376" w14:textId="77777777" w:rsidR="004434AF" w:rsidRPr="00C67005" w:rsidRDefault="004434AF" w:rsidP="004434AF">
      <w:pPr>
        <w:pStyle w:val="breakline"/>
        <w:rPr>
          <w:color w:val="002060"/>
        </w:rPr>
      </w:pPr>
    </w:p>
    <w:p w14:paraId="38716762" w14:textId="77777777" w:rsidR="004434AF" w:rsidRPr="00C67005" w:rsidRDefault="004434AF" w:rsidP="004434AF">
      <w:pPr>
        <w:pStyle w:val="breakline"/>
        <w:rPr>
          <w:color w:val="002060"/>
        </w:rPr>
      </w:pPr>
    </w:p>
    <w:p w14:paraId="5FAFA232" w14:textId="77777777" w:rsidR="004434AF" w:rsidRPr="00C67005" w:rsidRDefault="004434AF" w:rsidP="004434AF">
      <w:pPr>
        <w:pStyle w:val="sottotitolocampionato10"/>
        <w:rPr>
          <w:color w:val="002060"/>
        </w:rPr>
      </w:pPr>
      <w:r w:rsidRPr="00C6700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434AF" w:rsidRPr="00C67005" w14:paraId="0262FC21" w14:textId="77777777" w:rsidTr="0065586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E42B6" w14:textId="77777777" w:rsidR="004434AF" w:rsidRPr="00C67005" w:rsidRDefault="004434AF" w:rsidP="00732D6A">
            <w:pPr>
              <w:pStyle w:val="headertabella0"/>
              <w:rPr>
                <w:color w:val="002060"/>
              </w:rPr>
            </w:pPr>
            <w:r w:rsidRPr="00C6700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22533" w14:textId="77777777" w:rsidR="004434AF" w:rsidRPr="00C67005" w:rsidRDefault="004434AF" w:rsidP="00732D6A">
            <w:pPr>
              <w:pStyle w:val="headertabella0"/>
              <w:rPr>
                <w:color w:val="002060"/>
              </w:rPr>
            </w:pPr>
            <w:r w:rsidRPr="00C67005">
              <w:rPr>
                <w:color w:val="002060"/>
              </w:rPr>
              <w:t xml:space="preserve">N° </w:t>
            </w:r>
            <w:proofErr w:type="spellStart"/>
            <w:r w:rsidRPr="00C67005">
              <w:rPr>
                <w:color w:val="002060"/>
              </w:rPr>
              <w:t>Gior</w:t>
            </w:r>
            <w:proofErr w:type="spellEnd"/>
            <w:r w:rsidRPr="00C67005">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9CA59" w14:textId="77777777" w:rsidR="004434AF" w:rsidRPr="00C67005" w:rsidRDefault="004434AF" w:rsidP="00732D6A">
            <w:pPr>
              <w:pStyle w:val="headertabella0"/>
              <w:rPr>
                <w:color w:val="002060"/>
              </w:rPr>
            </w:pPr>
            <w:r w:rsidRPr="00C6700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4BAB5" w14:textId="77777777" w:rsidR="004434AF" w:rsidRPr="00C67005" w:rsidRDefault="004434AF" w:rsidP="00732D6A">
            <w:pPr>
              <w:pStyle w:val="headertabella0"/>
              <w:rPr>
                <w:color w:val="002060"/>
              </w:rPr>
            </w:pPr>
            <w:r w:rsidRPr="00C6700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B8DB0" w14:textId="77777777" w:rsidR="004434AF" w:rsidRPr="00C67005" w:rsidRDefault="004434AF" w:rsidP="00732D6A">
            <w:pPr>
              <w:pStyle w:val="headertabella0"/>
              <w:rPr>
                <w:color w:val="002060"/>
              </w:rPr>
            </w:pPr>
            <w:r w:rsidRPr="00C67005">
              <w:rPr>
                <w:color w:val="002060"/>
              </w:rPr>
              <w:t xml:space="preserve">Data </w:t>
            </w:r>
            <w:proofErr w:type="spellStart"/>
            <w:r w:rsidRPr="00C67005">
              <w:rPr>
                <w:color w:val="002060"/>
              </w:rPr>
              <w:t>Orig</w:t>
            </w:r>
            <w:proofErr w:type="spellEnd"/>
            <w:r w:rsidRPr="00C6700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A79445" w14:textId="77777777" w:rsidR="004434AF" w:rsidRPr="00C67005" w:rsidRDefault="004434AF" w:rsidP="00732D6A">
            <w:pPr>
              <w:pStyle w:val="headertabella0"/>
              <w:rPr>
                <w:color w:val="002060"/>
              </w:rPr>
            </w:pPr>
            <w:r w:rsidRPr="00C6700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FF428" w14:textId="77777777" w:rsidR="004434AF" w:rsidRPr="00C67005" w:rsidRDefault="004434AF" w:rsidP="00732D6A">
            <w:pPr>
              <w:pStyle w:val="headertabella0"/>
              <w:rPr>
                <w:color w:val="002060"/>
              </w:rPr>
            </w:pPr>
            <w:r w:rsidRPr="00C67005">
              <w:rPr>
                <w:color w:val="002060"/>
              </w:rPr>
              <w:t xml:space="preserve">Ora </w:t>
            </w:r>
            <w:proofErr w:type="spellStart"/>
            <w:r w:rsidRPr="00C67005">
              <w:rPr>
                <w:color w:val="002060"/>
              </w:rPr>
              <w:t>Orig</w:t>
            </w:r>
            <w:proofErr w:type="spellEnd"/>
            <w:r w:rsidRPr="00C67005">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67B3F" w14:textId="77777777" w:rsidR="004434AF" w:rsidRPr="00C67005" w:rsidRDefault="004434AF" w:rsidP="00732D6A">
            <w:pPr>
              <w:pStyle w:val="headertabella0"/>
              <w:rPr>
                <w:color w:val="002060"/>
              </w:rPr>
            </w:pPr>
            <w:r w:rsidRPr="00C67005">
              <w:rPr>
                <w:color w:val="002060"/>
              </w:rPr>
              <w:t>Impianto</w:t>
            </w:r>
          </w:p>
        </w:tc>
      </w:tr>
      <w:tr w:rsidR="004434AF" w:rsidRPr="00C67005" w14:paraId="2292B321" w14:textId="77777777" w:rsidTr="0065586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F221B" w14:textId="77777777" w:rsidR="004434AF" w:rsidRPr="00655864" w:rsidRDefault="004434AF" w:rsidP="00732D6A">
            <w:pPr>
              <w:pStyle w:val="rowtabella0"/>
              <w:rPr>
                <w:color w:val="002060"/>
                <w:highlight w:val="yellow"/>
              </w:rPr>
            </w:pPr>
            <w:r w:rsidRPr="00655864">
              <w:rPr>
                <w:color w:val="002060"/>
                <w:highlight w:val="yellow"/>
              </w:rPr>
              <w:t>30/10/2025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C2E6C" w14:textId="77777777" w:rsidR="004434AF" w:rsidRPr="00655864" w:rsidRDefault="004434AF" w:rsidP="00732D6A">
            <w:pPr>
              <w:pStyle w:val="rowtabella0"/>
              <w:jc w:val="center"/>
              <w:rPr>
                <w:color w:val="002060"/>
                <w:highlight w:val="yellow"/>
              </w:rPr>
            </w:pPr>
            <w:r w:rsidRPr="00655864">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D89BA" w14:textId="77777777" w:rsidR="004434AF" w:rsidRPr="00655864" w:rsidRDefault="004434AF" w:rsidP="00732D6A">
            <w:pPr>
              <w:pStyle w:val="rowtabella0"/>
              <w:rPr>
                <w:color w:val="002060"/>
                <w:highlight w:val="yellow"/>
              </w:rPr>
            </w:pPr>
            <w:r w:rsidRPr="00655864">
              <w:rPr>
                <w:color w:val="002060"/>
                <w:highlight w:val="yellow"/>
              </w:rPr>
              <w:t>ACLI AUDAX MONTECOSARO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969A8" w14:textId="77777777" w:rsidR="004434AF" w:rsidRPr="00655864" w:rsidRDefault="004434AF" w:rsidP="00732D6A">
            <w:pPr>
              <w:pStyle w:val="rowtabella0"/>
              <w:rPr>
                <w:color w:val="002060"/>
                <w:highlight w:val="yellow"/>
              </w:rPr>
            </w:pPr>
            <w:r w:rsidRPr="00655864">
              <w:rPr>
                <w:color w:val="002060"/>
                <w:highlight w:val="yellow"/>
              </w:rPr>
              <w:t>OSIMO FIVE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717A5" w14:textId="4B463F83" w:rsidR="004434AF" w:rsidRPr="00C67005" w:rsidRDefault="00655864" w:rsidP="00732D6A">
            <w:pPr>
              <w:pStyle w:val="rowtabella0"/>
              <w:rPr>
                <w:color w:val="002060"/>
              </w:rPr>
            </w:pPr>
            <w:r>
              <w:rPr>
                <w:color w:val="002060"/>
              </w:rPr>
              <w:t>01</w:t>
            </w:r>
            <w:r w:rsidR="004434AF" w:rsidRPr="00C67005">
              <w:rPr>
                <w:color w:val="002060"/>
              </w:rPr>
              <w:t>/1</w:t>
            </w:r>
            <w:r>
              <w:rPr>
                <w:color w:val="002060"/>
              </w:rPr>
              <w:t>1</w:t>
            </w:r>
            <w:r w:rsidR="004434AF" w:rsidRPr="00C67005">
              <w:rPr>
                <w:color w:val="002060"/>
              </w:rPr>
              <w:t>/2025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2BE9B" w14:textId="77777777" w:rsidR="004434AF" w:rsidRPr="00655864" w:rsidRDefault="004434AF" w:rsidP="00732D6A">
            <w:pPr>
              <w:pStyle w:val="rowtabella0"/>
              <w:jc w:val="center"/>
              <w:rPr>
                <w:color w:val="002060"/>
                <w:highlight w:val="yellow"/>
              </w:rPr>
            </w:pPr>
            <w:r w:rsidRPr="00655864">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6F37D" w14:textId="77777777" w:rsidR="004434AF" w:rsidRPr="00C67005" w:rsidRDefault="004434AF" w:rsidP="00732D6A">
            <w:pPr>
              <w:pStyle w:val="rowtabella0"/>
              <w:jc w:val="center"/>
              <w:rPr>
                <w:color w:val="002060"/>
              </w:rPr>
            </w:pPr>
            <w:r w:rsidRPr="00C67005">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7B836" w14:textId="77777777" w:rsidR="004434AF" w:rsidRPr="00C67005" w:rsidRDefault="004434AF" w:rsidP="00732D6A">
            <w:pPr>
              <w:rPr>
                <w:color w:val="002060"/>
              </w:rPr>
            </w:pPr>
          </w:p>
        </w:tc>
      </w:tr>
      <w:tr w:rsidR="004434AF" w:rsidRPr="00C67005" w14:paraId="2D44300C" w14:textId="77777777" w:rsidTr="0065586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A75CF" w14:textId="77777777" w:rsidR="004434AF" w:rsidRPr="00655864" w:rsidRDefault="004434AF" w:rsidP="00732D6A">
            <w:pPr>
              <w:pStyle w:val="rowtabella0"/>
              <w:rPr>
                <w:color w:val="002060"/>
                <w:highlight w:val="yellow"/>
              </w:rPr>
            </w:pPr>
            <w:r w:rsidRPr="00655864">
              <w:rPr>
                <w:color w:val="002060"/>
                <w:highlight w:val="yellow"/>
              </w:rPr>
              <w:t>01/11/2025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65DB7" w14:textId="77777777" w:rsidR="004434AF" w:rsidRPr="00655864" w:rsidRDefault="004434AF" w:rsidP="00732D6A">
            <w:pPr>
              <w:pStyle w:val="rowtabella0"/>
              <w:jc w:val="center"/>
              <w:rPr>
                <w:color w:val="002060"/>
                <w:highlight w:val="yellow"/>
              </w:rPr>
            </w:pPr>
            <w:r w:rsidRPr="00655864">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61550" w14:textId="77777777" w:rsidR="004434AF" w:rsidRPr="00655864" w:rsidRDefault="004434AF" w:rsidP="00732D6A">
            <w:pPr>
              <w:pStyle w:val="rowtabella0"/>
              <w:rPr>
                <w:color w:val="002060"/>
                <w:highlight w:val="yellow"/>
              </w:rPr>
            </w:pPr>
            <w:r w:rsidRPr="00655864">
              <w:rPr>
                <w:color w:val="002060"/>
                <w:highlight w:val="yellow"/>
              </w:rPr>
              <w:t>TRE TORRI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C841E" w14:textId="77777777" w:rsidR="004434AF" w:rsidRPr="00655864" w:rsidRDefault="004434AF" w:rsidP="00732D6A">
            <w:pPr>
              <w:pStyle w:val="rowtabella0"/>
              <w:rPr>
                <w:color w:val="002060"/>
                <w:highlight w:val="yellow"/>
              </w:rPr>
            </w:pPr>
            <w:r w:rsidRPr="00655864">
              <w:rPr>
                <w:color w:val="002060"/>
                <w:highlight w:val="yellow"/>
              </w:rPr>
              <w:t>MONTELUPONE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53583" w14:textId="011C2BD5" w:rsidR="004434AF" w:rsidRPr="00C67005" w:rsidRDefault="004434AF" w:rsidP="00732D6A">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2A86C" w14:textId="77777777" w:rsidR="004434AF" w:rsidRPr="00655864" w:rsidRDefault="004434AF" w:rsidP="00732D6A">
            <w:pPr>
              <w:pStyle w:val="rowtabella0"/>
              <w:jc w:val="center"/>
              <w:rPr>
                <w:color w:val="002060"/>
                <w:highlight w:val="yellow"/>
              </w:rPr>
            </w:pPr>
            <w:r w:rsidRPr="00655864">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4332A" w14:textId="77777777" w:rsidR="004434AF" w:rsidRPr="00C67005" w:rsidRDefault="004434AF" w:rsidP="00732D6A">
            <w:pPr>
              <w:pStyle w:val="rowtabella0"/>
              <w:jc w:val="center"/>
              <w:rPr>
                <w:color w:val="002060"/>
              </w:rPr>
            </w:pPr>
            <w:r w:rsidRPr="00C67005">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BBCBB" w14:textId="77777777" w:rsidR="004434AF" w:rsidRPr="00C67005" w:rsidRDefault="004434AF" w:rsidP="00732D6A">
            <w:pPr>
              <w:rPr>
                <w:color w:val="002060"/>
              </w:rPr>
            </w:pPr>
          </w:p>
        </w:tc>
      </w:tr>
    </w:tbl>
    <w:p w14:paraId="76A2428E" w14:textId="77777777" w:rsidR="004434AF" w:rsidRPr="00C67005" w:rsidRDefault="004434AF" w:rsidP="004434AF">
      <w:pPr>
        <w:pStyle w:val="breakline"/>
        <w:rPr>
          <w:rFonts w:eastAsiaTheme="minorEastAsia"/>
          <w:color w:val="002060"/>
        </w:rPr>
      </w:pPr>
    </w:p>
    <w:p w14:paraId="49E0350D" w14:textId="77777777" w:rsidR="004434AF" w:rsidRPr="00C67005" w:rsidRDefault="004434AF" w:rsidP="004434AF">
      <w:pPr>
        <w:pStyle w:val="breakline"/>
        <w:rPr>
          <w:color w:val="002060"/>
        </w:rPr>
      </w:pPr>
    </w:p>
    <w:p w14:paraId="39600A1E" w14:textId="77777777" w:rsidR="004434AF" w:rsidRPr="00C67005" w:rsidRDefault="004434AF" w:rsidP="004434AF">
      <w:pPr>
        <w:pStyle w:val="titoloprinc0"/>
        <w:rPr>
          <w:color w:val="002060"/>
        </w:rPr>
      </w:pPr>
      <w:r w:rsidRPr="00C67005">
        <w:rPr>
          <w:color w:val="002060"/>
        </w:rPr>
        <w:t>RISULTATI</w:t>
      </w:r>
    </w:p>
    <w:p w14:paraId="3470E4EF" w14:textId="77777777" w:rsidR="004434AF" w:rsidRPr="00C67005" w:rsidRDefault="004434AF" w:rsidP="004434AF">
      <w:pPr>
        <w:pStyle w:val="breakline"/>
        <w:rPr>
          <w:color w:val="002060"/>
        </w:rPr>
      </w:pPr>
    </w:p>
    <w:p w14:paraId="6A0B7BF7" w14:textId="77777777" w:rsidR="004434AF" w:rsidRPr="00C67005" w:rsidRDefault="004434AF" w:rsidP="004434AF">
      <w:pPr>
        <w:pStyle w:val="sottotitolocampionato10"/>
        <w:rPr>
          <w:color w:val="002060"/>
        </w:rPr>
      </w:pPr>
      <w:r w:rsidRPr="00C67005">
        <w:rPr>
          <w:color w:val="002060"/>
        </w:rPr>
        <w:t>RISULTATI UFFICIALI GARE DEL 25/10/2025</w:t>
      </w:r>
    </w:p>
    <w:p w14:paraId="746B8824" w14:textId="77777777" w:rsidR="005B2190" w:rsidRPr="005B2190" w:rsidRDefault="005B2190" w:rsidP="005B2190">
      <w:pPr>
        <w:pStyle w:val="sottotitolocampionato20"/>
        <w:spacing w:before="0" w:beforeAutospacing="0" w:after="0" w:afterAutospacing="0"/>
        <w:rPr>
          <w:rFonts w:ascii="Arial" w:hAnsi="Arial" w:cs="Arial"/>
          <w:color w:val="002060"/>
          <w:sz w:val="20"/>
          <w:szCs w:val="20"/>
        </w:rPr>
      </w:pPr>
      <w:r w:rsidRPr="005B2190">
        <w:rPr>
          <w:rFonts w:ascii="Arial" w:hAnsi="Arial" w:cs="Arial"/>
          <w:color w:val="002060"/>
          <w:sz w:val="20"/>
          <w:szCs w:val="20"/>
        </w:rPr>
        <w:t>Si trascrivono qui di seguito i risultati ufficiali delle gare disputate</w:t>
      </w:r>
    </w:p>
    <w:p w14:paraId="664D9E49" w14:textId="77777777" w:rsidR="004434AF" w:rsidRPr="00C67005" w:rsidRDefault="004434AF" w:rsidP="004434A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434AF" w:rsidRPr="00C67005" w14:paraId="01B17638" w14:textId="77777777" w:rsidTr="00732D6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434AF" w:rsidRPr="00C67005" w14:paraId="7F4ED433" w14:textId="77777777" w:rsidTr="00732D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E3D9F" w14:textId="77777777" w:rsidR="004434AF" w:rsidRPr="00C67005" w:rsidRDefault="004434AF" w:rsidP="00732D6A">
                  <w:pPr>
                    <w:pStyle w:val="headertabella0"/>
                    <w:rPr>
                      <w:color w:val="002060"/>
                    </w:rPr>
                  </w:pPr>
                  <w:r w:rsidRPr="00C67005">
                    <w:rPr>
                      <w:color w:val="002060"/>
                    </w:rPr>
                    <w:t>GIRONE A - 5 Giornata - A</w:t>
                  </w:r>
                </w:p>
              </w:tc>
            </w:tr>
            <w:tr w:rsidR="004434AF" w:rsidRPr="00C67005" w14:paraId="08D55C93" w14:textId="77777777" w:rsidTr="00732D6A">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2FA7C2" w14:textId="77777777" w:rsidR="004434AF" w:rsidRPr="00C67005" w:rsidRDefault="004434AF" w:rsidP="00732D6A">
                  <w:pPr>
                    <w:pStyle w:val="rowtabella0"/>
                    <w:rPr>
                      <w:color w:val="002060"/>
                    </w:rPr>
                  </w:pPr>
                  <w:r w:rsidRPr="00C67005">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438149" w14:textId="77777777" w:rsidR="004434AF" w:rsidRPr="00C67005" w:rsidRDefault="004434AF" w:rsidP="00732D6A">
                  <w:pPr>
                    <w:pStyle w:val="rowtabella0"/>
                    <w:rPr>
                      <w:color w:val="002060"/>
                    </w:rPr>
                  </w:pPr>
                  <w:r w:rsidRPr="00C67005">
                    <w:rPr>
                      <w:color w:val="002060"/>
                    </w:rPr>
                    <w:t xml:space="preserve">- CSI GAUDIO </w:t>
                  </w:r>
                  <w:proofErr w:type="spellStart"/>
                  <w:proofErr w:type="gramStart"/>
                  <w:r w:rsidRPr="00C67005">
                    <w:rPr>
                      <w:color w:val="002060"/>
                    </w:rPr>
                    <w:t>sq.B</w:t>
                  </w:r>
                  <w:proofErr w:type="spellEnd"/>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C3B61F" w14:textId="77777777" w:rsidR="004434AF" w:rsidRPr="00C67005" w:rsidRDefault="004434AF" w:rsidP="00732D6A">
                  <w:pPr>
                    <w:pStyle w:val="rowtabella0"/>
                    <w:jc w:val="center"/>
                    <w:rPr>
                      <w:color w:val="002060"/>
                    </w:rPr>
                  </w:pPr>
                  <w:r w:rsidRPr="00C67005">
                    <w:rPr>
                      <w:color w:val="002060"/>
                    </w:rPr>
                    <w:t>11 - 2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2E8C9F" w14:textId="77777777" w:rsidR="004434AF" w:rsidRPr="00C67005" w:rsidRDefault="004434AF" w:rsidP="00732D6A">
                  <w:pPr>
                    <w:pStyle w:val="rowtabella0"/>
                    <w:jc w:val="center"/>
                    <w:rPr>
                      <w:color w:val="002060"/>
                    </w:rPr>
                  </w:pPr>
                  <w:r w:rsidRPr="00C67005">
                    <w:rPr>
                      <w:color w:val="002060"/>
                    </w:rPr>
                    <w:t> </w:t>
                  </w:r>
                </w:p>
              </w:tc>
            </w:tr>
            <w:tr w:rsidR="004434AF" w:rsidRPr="00C67005" w14:paraId="04B25DCF"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C4D1857" w14:textId="77777777" w:rsidR="004434AF" w:rsidRPr="00C67005" w:rsidRDefault="004434AF" w:rsidP="00732D6A">
                  <w:pPr>
                    <w:pStyle w:val="rowtabella0"/>
                    <w:rPr>
                      <w:color w:val="002060"/>
                    </w:rPr>
                  </w:pPr>
                  <w:r w:rsidRPr="00C67005">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ABB080" w14:textId="77777777" w:rsidR="004434AF" w:rsidRPr="00C67005" w:rsidRDefault="004434AF" w:rsidP="00732D6A">
                  <w:pPr>
                    <w:pStyle w:val="rowtabella0"/>
                    <w:rPr>
                      <w:color w:val="002060"/>
                    </w:rPr>
                  </w:pPr>
                  <w:r w:rsidRPr="00C67005">
                    <w:rPr>
                      <w:color w:val="002060"/>
                    </w:rPr>
                    <w:t>- CSI GAUDIO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9EF1BF" w14:textId="77777777" w:rsidR="004434AF" w:rsidRPr="00C67005" w:rsidRDefault="004434AF" w:rsidP="00732D6A">
                  <w:pPr>
                    <w:pStyle w:val="rowtabella0"/>
                    <w:jc w:val="center"/>
                    <w:rPr>
                      <w:color w:val="002060"/>
                    </w:rPr>
                  </w:pPr>
                  <w:r w:rsidRPr="00C67005">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ACFEA9" w14:textId="77777777" w:rsidR="004434AF" w:rsidRPr="00C67005" w:rsidRDefault="004434AF" w:rsidP="00732D6A">
                  <w:pPr>
                    <w:pStyle w:val="rowtabella0"/>
                    <w:jc w:val="center"/>
                    <w:rPr>
                      <w:color w:val="002060"/>
                    </w:rPr>
                  </w:pPr>
                  <w:r w:rsidRPr="00C67005">
                    <w:rPr>
                      <w:color w:val="002060"/>
                    </w:rPr>
                    <w:t> </w:t>
                  </w:r>
                </w:p>
              </w:tc>
            </w:tr>
            <w:tr w:rsidR="004434AF" w:rsidRPr="00C67005" w14:paraId="6FB9F462"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C57B75" w14:textId="77777777" w:rsidR="004434AF" w:rsidRPr="00C67005" w:rsidRDefault="004434AF" w:rsidP="00732D6A">
                  <w:pPr>
                    <w:pStyle w:val="rowtabella0"/>
                    <w:rPr>
                      <w:color w:val="002060"/>
                    </w:rPr>
                  </w:pPr>
                  <w:r w:rsidRPr="00C67005">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1E0641" w14:textId="77777777" w:rsidR="004434AF" w:rsidRPr="00C67005" w:rsidRDefault="004434AF" w:rsidP="00732D6A">
                  <w:pPr>
                    <w:pStyle w:val="rowtabella0"/>
                    <w:rPr>
                      <w:color w:val="002060"/>
                    </w:rPr>
                  </w:pPr>
                  <w:r w:rsidRPr="00C67005">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E2C1C7" w14:textId="77777777" w:rsidR="004434AF" w:rsidRPr="00C67005" w:rsidRDefault="004434AF" w:rsidP="00732D6A">
                  <w:pPr>
                    <w:pStyle w:val="rowtabella0"/>
                    <w:jc w:val="center"/>
                    <w:rPr>
                      <w:color w:val="002060"/>
                    </w:rPr>
                  </w:pPr>
                  <w:r w:rsidRPr="00C67005">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30EB27" w14:textId="77777777" w:rsidR="004434AF" w:rsidRPr="00C67005" w:rsidRDefault="004434AF" w:rsidP="00732D6A">
                  <w:pPr>
                    <w:pStyle w:val="rowtabella0"/>
                    <w:jc w:val="center"/>
                    <w:rPr>
                      <w:color w:val="002060"/>
                    </w:rPr>
                  </w:pPr>
                  <w:r w:rsidRPr="00C67005">
                    <w:rPr>
                      <w:color w:val="002060"/>
                    </w:rPr>
                    <w:t> </w:t>
                  </w:r>
                </w:p>
              </w:tc>
            </w:tr>
            <w:tr w:rsidR="004434AF" w:rsidRPr="00C67005" w14:paraId="731B7C86"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E13CCD" w14:textId="77777777" w:rsidR="004434AF" w:rsidRPr="00C67005" w:rsidRDefault="004434AF" w:rsidP="00732D6A">
                  <w:pPr>
                    <w:pStyle w:val="rowtabella0"/>
                    <w:rPr>
                      <w:color w:val="002060"/>
                    </w:rPr>
                  </w:pPr>
                  <w:r w:rsidRPr="00C67005">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E66D9A" w14:textId="77777777" w:rsidR="004434AF" w:rsidRPr="00C67005" w:rsidRDefault="004434AF" w:rsidP="00732D6A">
                  <w:pPr>
                    <w:pStyle w:val="rowtabella0"/>
                    <w:rPr>
                      <w:color w:val="002060"/>
                    </w:rPr>
                  </w:pPr>
                  <w:r w:rsidRPr="00C67005">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075A5B" w14:textId="77777777" w:rsidR="004434AF" w:rsidRPr="00C67005" w:rsidRDefault="004434AF" w:rsidP="00732D6A">
                  <w:pPr>
                    <w:pStyle w:val="rowtabella0"/>
                    <w:jc w:val="center"/>
                    <w:rPr>
                      <w:color w:val="002060"/>
                    </w:rPr>
                  </w:pPr>
                  <w:r w:rsidRPr="00C67005">
                    <w:rPr>
                      <w:color w:val="002060"/>
                    </w:rPr>
                    <w:t>9 - 2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6220B61" w14:textId="77777777" w:rsidR="004434AF" w:rsidRPr="00C67005" w:rsidRDefault="004434AF" w:rsidP="00732D6A">
                  <w:pPr>
                    <w:pStyle w:val="rowtabella0"/>
                    <w:jc w:val="center"/>
                    <w:rPr>
                      <w:color w:val="002060"/>
                    </w:rPr>
                  </w:pPr>
                  <w:r w:rsidRPr="00C67005">
                    <w:rPr>
                      <w:color w:val="002060"/>
                    </w:rPr>
                    <w:t> </w:t>
                  </w:r>
                </w:p>
              </w:tc>
            </w:tr>
            <w:tr w:rsidR="004434AF" w:rsidRPr="00C67005" w14:paraId="215C3FE2" w14:textId="77777777" w:rsidTr="00732D6A">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851D4A" w14:textId="77777777" w:rsidR="004434AF" w:rsidRPr="00C67005" w:rsidRDefault="004434AF" w:rsidP="00732D6A">
                  <w:pPr>
                    <w:pStyle w:val="rowtabella0"/>
                    <w:rPr>
                      <w:color w:val="002060"/>
                    </w:rPr>
                  </w:pPr>
                  <w:r w:rsidRPr="00C67005">
                    <w:rPr>
                      <w:color w:val="002060"/>
                    </w:rPr>
                    <w:t>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C1560F" w14:textId="77777777" w:rsidR="004434AF" w:rsidRPr="00C67005" w:rsidRDefault="004434AF" w:rsidP="00732D6A">
                  <w:pPr>
                    <w:pStyle w:val="rowtabella0"/>
                    <w:rPr>
                      <w:color w:val="002060"/>
                    </w:rPr>
                  </w:pPr>
                  <w:r w:rsidRPr="00C67005">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0F3D70" w14:textId="77777777" w:rsidR="004434AF" w:rsidRPr="00C67005" w:rsidRDefault="004434AF" w:rsidP="00732D6A">
                  <w:pPr>
                    <w:pStyle w:val="rowtabella0"/>
                    <w:jc w:val="center"/>
                    <w:rPr>
                      <w:color w:val="002060"/>
                    </w:rPr>
                  </w:pPr>
                  <w:r w:rsidRPr="00C67005">
                    <w:rPr>
                      <w:color w:val="002060"/>
                    </w:rPr>
                    <w:t>3 - 7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B4DBAC" w14:textId="77777777" w:rsidR="004434AF" w:rsidRPr="00C67005" w:rsidRDefault="004434AF" w:rsidP="00732D6A">
                  <w:pPr>
                    <w:pStyle w:val="rowtabella0"/>
                    <w:jc w:val="center"/>
                    <w:rPr>
                      <w:color w:val="002060"/>
                    </w:rPr>
                  </w:pPr>
                  <w:r w:rsidRPr="00C67005">
                    <w:rPr>
                      <w:color w:val="002060"/>
                    </w:rPr>
                    <w:t> </w:t>
                  </w:r>
                </w:p>
              </w:tc>
            </w:tr>
          </w:tbl>
          <w:p w14:paraId="6B0B983E" w14:textId="77777777" w:rsidR="004434AF" w:rsidRPr="00C67005" w:rsidRDefault="004434AF" w:rsidP="00732D6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434AF" w:rsidRPr="00C67005" w14:paraId="403D3D08" w14:textId="77777777" w:rsidTr="00732D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C65E1" w14:textId="77777777" w:rsidR="004434AF" w:rsidRPr="00C67005" w:rsidRDefault="004434AF" w:rsidP="00732D6A">
                  <w:pPr>
                    <w:pStyle w:val="headertabella0"/>
                    <w:rPr>
                      <w:color w:val="002060"/>
                    </w:rPr>
                  </w:pPr>
                  <w:r w:rsidRPr="00C67005">
                    <w:rPr>
                      <w:color w:val="002060"/>
                    </w:rPr>
                    <w:t>GIRONE B - 5 Giornata - A</w:t>
                  </w:r>
                </w:p>
              </w:tc>
            </w:tr>
            <w:tr w:rsidR="004434AF" w:rsidRPr="00C67005" w14:paraId="39FFF0F2" w14:textId="77777777" w:rsidTr="00732D6A">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5B4303" w14:textId="77777777" w:rsidR="004434AF" w:rsidRPr="00C67005" w:rsidRDefault="004434AF" w:rsidP="00732D6A">
                  <w:pPr>
                    <w:pStyle w:val="rowtabella0"/>
                    <w:rPr>
                      <w:color w:val="002060"/>
                    </w:rPr>
                  </w:pPr>
                  <w:r w:rsidRPr="00C67005">
                    <w:rPr>
                      <w:color w:val="002060"/>
                    </w:rPr>
                    <w:t>FUTSAL VIRE GEOSISTEM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267B2B" w14:textId="77777777" w:rsidR="004434AF" w:rsidRPr="00C67005" w:rsidRDefault="004434AF" w:rsidP="00732D6A">
                  <w:pPr>
                    <w:pStyle w:val="rowtabella0"/>
                    <w:rPr>
                      <w:color w:val="002060"/>
                    </w:rPr>
                  </w:pPr>
                  <w:r w:rsidRPr="00C67005">
                    <w:rPr>
                      <w:color w:val="002060"/>
                    </w:rPr>
                    <w:t>- ACLI AUDAX MONTECOSARO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4FF97C" w14:textId="77777777" w:rsidR="004434AF" w:rsidRPr="00C67005" w:rsidRDefault="004434AF" w:rsidP="00732D6A">
                  <w:pPr>
                    <w:pStyle w:val="rowtabella0"/>
                    <w:jc w:val="center"/>
                    <w:rPr>
                      <w:color w:val="002060"/>
                    </w:rPr>
                  </w:pPr>
                  <w:r w:rsidRPr="00C67005">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22F438" w14:textId="77777777" w:rsidR="004434AF" w:rsidRPr="00C67005" w:rsidRDefault="004434AF" w:rsidP="00732D6A">
                  <w:pPr>
                    <w:pStyle w:val="rowtabella0"/>
                    <w:jc w:val="center"/>
                    <w:rPr>
                      <w:color w:val="002060"/>
                    </w:rPr>
                  </w:pPr>
                  <w:r w:rsidRPr="00C67005">
                    <w:rPr>
                      <w:color w:val="002060"/>
                    </w:rPr>
                    <w:t> </w:t>
                  </w:r>
                </w:p>
              </w:tc>
            </w:tr>
            <w:tr w:rsidR="004434AF" w:rsidRPr="00C67005" w14:paraId="5AFE5B15"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CB3D45" w14:textId="77777777" w:rsidR="004434AF" w:rsidRPr="00C67005" w:rsidRDefault="004434AF" w:rsidP="00732D6A">
                  <w:pPr>
                    <w:pStyle w:val="rowtabella0"/>
                    <w:rPr>
                      <w:color w:val="002060"/>
                    </w:rPr>
                  </w:pPr>
                  <w:r w:rsidRPr="00C67005">
                    <w:rPr>
                      <w:color w:val="002060"/>
                    </w:rPr>
                    <w:t>(1) 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FA533C" w14:textId="77777777" w:rsidR="004434AF" w:rsidRPr="00C67005" w:rsidRDefault="004434AF" w:rsidP="00732D6A">
                  <w:pPr>
                    <w:pStyle w:val="rowtabella0"/>
                    <w:rPr>
                      <w:color w:val="002060"/>
                    </w:rPr>
                  </w:pPr>
                  <w:r w:rsidRPr="00C67005">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581677" w14:textId="77777777" w:rsidR="004434AF" w:rsidRPr="00C67005" w:rsidRDefault="004434AF" w:rsidP="00732D6A">
                  <w:pPr>
                    <w:pStyle w:val="rowtabella0"/>
                    <w:jc w:val="center"/>
                    <w:rPr>
                      <w:color w:val="002060"/>
                    </w:rPr>
                  </w:pPr>
                  <w:r w:rsidRPr="00C67005">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629BC3" w14:textId="77777777" w:rsidR="004434AF" w:rsidRPr="00C67005" w:rsidRDefault="004434AF" w:rsidP="00732D6A">
                  <w:pPr>
                    <w:pStyle w:val="rowtabella0"/>
                    <w:jc w:val="center"/>
                    <w:rPr>
                      <w:color w:val="002060"/>
                    </w:rPr>
                  </w:pPr>
                  <w:r w:rsidRPr="00C67005">
                    <w:rPr>
                      <w:color w:val="002060"/>
                    </w:rPr>
                    <w:t> </w:t>
                  </w:r>
                </w:p>
              </w:tc>
            </w:tr>
            <w:tr w:rsidR="004434AF" w:rsidRPr="00C67005" w14:paraId="07FE7517"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F92D43" w14:textId="77777777" w:rsidR="004434AF" w:rsidRPr="00C67005" w:rsidRDefault="004434AF" w:rsidP="00732D6A">
                  <w:pPr>
                    <w:pStyle w:val="rowtabella0"/>
                    <w:rPr>
                      <w:color w:val="002060"/>
                    </w:rPr>
                  </w:pPr>
                  <w:r w:rsidRPr="00C67005">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4A4E1C" w14:textId="77777777" w:rsidR="004434AF" w:rsidRPr="00C67005" w:rsidRDefault="004434AF" w:rsidP="00732D6A">
                  <w:pPr>
                    <w:pStyle w:val="rowtabella0"/>
                    <w:rPr>
                      <w:color w:val="002060"/>
                    </w:rPr>
                  </w:pPr>
                  <w:r w:rsidRPr="00C67005">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A3823A" w14:textId="77777777" w:rsidR="004434AF" w:rsidRPr="00C67005" w:rsidRDefault="004434AF" w:rsidP="00732D6A">
                  <w:pPr>
                    <w:pStyle w:val="rowtabella0"/>
                    <w:jc w:val="center"/>
                    <w:rPr>
                      <w:color w:val="002060"/>
                    </w:rPr>
                  </w:pPr>
                  <w:r w:rsidRPr="00C67005">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C7E73A" w14:textId="77777777" w:rsidR="004434AF" w:rsidRPr="00C67005" w:rsidRDefault="004434AF" w:rsidP="00732D6A">
                  <w:pPr>
                    <w:pStyle w:val="rowtabella0"/>
                    <w:jc w:val="center"/>
                    <w:rPr>
                      <w:color w:val="002060"/>
                    </w:rPr>
                  </w:pPr>
                  <w:r w:rsidRPr="00C67005">
                    <w:rPr>
                      <w:color w:val="002060"/>
                    </w:rPr>
                    <w:t> </w:t>
                  </w:r>
                </w:p>
              </w:tc>
            </w:tr>
            <w:tr w:rsidR="004434AF" w:rsidRPr="00C67005" w14:paraId="537F59BD" w14:textId="77777777" w:rsidTr="00732D6A">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DE9EBD" w14:textId="77777777" w:rsidR="004434AF" w:rsidRPr="00C67005" w:rsidRDefault="004434AF" w:rsidP="00732D6A">
                  <w:pPr>
                    <w:pStyle w:val="rowtabella0"/>
                    <w:rPr>
                      <w:color w:val="002060"/>
                    </w:rPr>
                  </w:pPr>
                  <w:r w:rsidRPr="00C67005">
                    <w:rPr>
                      <w:color w:val="002060"/>
                    </w:rPr>
                    <w:t>POLISPORTIVA ROSSO BLU</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7C9905" w14:textId="77777777" w:rsidR="004434AF" w:rsidRPr="00C67005" w:rsidRDefault="004434AF" w:rsidP="00732D6A">
                  <w:pPr>
                    <w:pStyle w:val="rowtabella0"/>
                    <w:rPr>
                      <w:color w:val="002060"/>
                    </w:rPr>
                  </w:pPr>
                  <w:r w:rsidRPr="00C67005">
                    <w:rPr>
                      <w:color w:val="002060"/>
                    </w:rPr>
                    <w:t>- TRE TORRI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071EEC" w14:textId="77777777" w:rsidR="004434AF" w:rsidRPr="00C67005" w:rsidRDefault="004434AF" w:rsidP="00732D6A">
                  <w:pPr>
                    <w:pStyle w:val="rowtabella0"/>
                    <w:jc w:val="center"/>
                    <w:rPr>
                      <w:color w:val="002060"/>
                    </w:rPr>
                  </w:pPr>
                  <w:r w:rsidRPr="00C67005">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3A0FDC" w14:textId="77777777" w:rsidR="004434AF" w:rsidRPr="00C67005" w:rsidRDefault="004434AF" w:rsidP="00732D6A">
                  <w:pPr>
                    <w:pStyle w:val="rowtabella0"/>
                    <w:jc w:val="center"/>
                    <w:rPr>
                      <w:color w:val="002060"/>
                    </w:rPr>
                  </w:pPr>
                  <w:r w:rsidRPr="00C67005">
                    <w:rPr>
                      <w:color w:val="002060"/>
                    </w:rPr>
                    <w:t> </w:t>
                  </w:r>
                </w:p>
              </w:tc>
            </w:tr>
            <w:tr w:rsidR="004434AF" w:rsidRPr="00C67005" w14:paraId="1406525E" w14:textId="77777777" w:rsidTr="00732D6A">
              <w:tc>
                <w:tcPr>
                  <w:tcW w:w="4700" w:type="dxa"/>
                  <w:gridSpan w:val="4"/>
                  <w:tcBorders>
                    <w:top w:val="nil"/>
                    <w:left w:val="nil"/>
                    <w:bottom w:val="nil"/>
                    <w:right w:val="nil"/>
                  </w:tcBorders>
                  <w:tcMar>
                    <w:top w:w="20" w:type="dxa"/>
                    <w:left w:w="20" w:type="dxa"/>
                    <w:bottom w:w="20" w:type="dxa"/>
                    <w:right w:w="20" w:type="dxa"/>
                  </w:tcMar>
                  <w:vAlign w:val="center"/>
                  <w:hideMark/>
                </w:tcPr>
                <w:p w14:paraId="57A29A4D" w14:textId="77777777" w:rsidR="004434AF" w:rsidRPr="00C67005" w:rsidRDefault="004434AF" w:rsidP="00732D6A">
                  <w:pPr>
                    <w:pStyle w:val="rowtabella0"/>
                    <w:rPr>
                      <w:color w:val="002060"/>
                    </w:rPr>
                  </w:pPr>
                  <w:r w:rsidRPr="00C67005">
                    <w:rPr>
                      <w:color w:val="002060"/>
                    </w:rPr>
                    <w:t>(1) - disputata il 26/10/2025</w:t>
                  </w:r>
                </w:p>
              </w:tc>
            </w:tr>
          </w:tbl>
          <w:p w14:paraId="5192A42F" w14:textId="77777777" w:rsidR="004434AF" w:rsidRPr="00C67005" w:rsidRDefault="004434AF" w:rsidP="00732D6A">
            <w:pPr>
              <w:rPr>
                <w:color w:val="002060"/>
              </w:rPr>
            </w:pPr>
          </w:p>
        </w:tc>
      </w:tr>
    </w:tbl>
    <w:p w14:paraId="1010FF57" w14:textId="77777777" w:rsidR="004434AF" w:rsidRPr="00C67005" w:rsidRDefault="004434AF" w:rsidP="004434AF">
      <w:pPr>
        <w:pStyle w:val="breakline"/>
        <w:rPr>
          <w:rFonts w:eastAsiaTheme="minorEastAsia"/>
          <w:color w:val="002060"/>
        </w:rPr>
      </w:pPr>
    </w:p>
    <w:p w14:paraId="77205A89" w14:textId="77777777" w:rsidR="004434AF" w:rsidRPr="00C67005" w:rsidRDefault="004434AF" w:rsidP="004434AF">
      <w:pPr>
        <w:pStyle w:val="breakline"/>
        <w:rPr>
          <w:color w:val="002060"/>
        </w:rPr>
      </w:pPr>
    </w:p>
    <w:p w14:paraId="2F3E37E0" w14:textId="77777777" w:rsidR="004434AF" w:rsidRPr="00C67005" w:rsidRDefault="004434AF" w:rsidP="004434AF">
      <w:pPr>
        <w:pStyle w:val="titoloprinc0"/>
        <w:rPr>
          <w:color w:val="002060"/>
        </w:rPr>
      </w:pPr>
      <w:r w:rsidRPr="00C67005">
        <w:rPr>
          <w:color w:val="002060"/>
        </w:rPr>
        <w:t>GIUDICE SPORTIVO</w:t>
      </w:r>
    </w:p>
    <w:p w14:paraId="00F25AD4" w14:textId="77777777" w:rsidR="004434AF" w:rsidRPr="00C67005" w:rsidRDefault="004434AF" w:rsidP="004434AF">
      <w:pPr>
        <w:pStyle w:val="diffida"/>
        <w:rPr>
          <w:color w:val="002060"/>
        </w:rPr>
      </w:pPr>
      <w:r w:rsidRPr="00C67005">
        <w:rPr>
          <w:color w:val="002060"/>
        </w:rPr>
        <w:t>Il Giudice Sportivo Avv. Agnese Lazzaretti, con l'assistenza del Segretario Angelo Castellana, nella seduta del 29/10/2025, ha adottato le decisioni che di seguito integralmente si riportano:</w:t>
      </w:r>
    </w:p>
    <w:p w14:paraId="6C93314F" w14:textId="77777777" w:rsidR="004434AF" w:rsidRPr="00C67005" w:rsidRDefault="004434AF" w:rsidP="004434AF">
      <w:pPr>
        <w:pStyle w:val="titolo10"/>
        <w:rPr>
          <w:color w:val="002060"/>
        </w:rPr>
      </w:pPr>
      <w:r w:rsidRPr="00C67005">
        <w:rPr>
          <w:color w:val="002060"/>
        </w:rPr>
        <w:t xml:space="preserve">GARE DEL 25/10/2025 </w:t>
      </w:r>
    </w:p>
    <w:p w14:paraId="65D789AD" w14:textId="77777777" w:rsidR="004434AF" w:rsidRPr="00C67005" w:rsidRDefault="004434AF" w:rsidP="004434AF">
      <w:pPr>
        <w:pStyle w:val="titolo7a"/>
        <w:rPr>
          <w:color w:val="002060"/>
        </w:rPr>
      </w:pPr>
      <w:r w:rsidRPr="00C67005">
        <w:rPr>
          <w:color w:val="002060"/>
        </w:rPr>
        <w:t xml:space="preserve">PROVVEDIMENTI DISCIPLINARI </w:t>
      </w:r>
    </w:p>
    <w:p w14:paraId="18C99F52" w14:textId="77777777" w:rsidR="004434AF" w:rsidRPr="00C67005" w:rsidRDefault="004434AF" w:rsidP="004434AF">
      <w:pPr>
        <w:pStyle w:val="titolo7b0"/>
        <w:rPr>
          <w:color w:val="002060"/>
        </w:rPr>
      </w:pPr>
      <w:r w:rsidRPr="00C67005">
        <w:rPr>
          <w:color w:val="002060"/>
        </w:rPr>
        <w:t xml:space="preserve">In base alle risultanze degli atti ufficiali sono state deliberate le seguenti sanzioni disciplinari. </w:t>
      </w:r>
    </w:p>
    <w:p w14:paraId="09F1CEBB" w14:textId="77777777" w:rsidR="004434AF" w:rsidRPr="00C67005" w:rsidRDefault="004434AF" w:rsidP="004434AF">
      <w:pPr>
        <w:pStyle w:val="titolo30"/>
        <w:rPr>
          <w:color w:val="002060"/>
        </w:rPr>
      </w:pPr>
      <w:r w:rsidRPr="00C67005">
        <w:rPr>
          <w:color w:val="002060"/>
        </w:rPr>
        <w:t xml:space="preserve">CALCIATORI ESPULSI </w:t>
      </w:r>
    </w:p>
    <w:p w14:paraId="1C94896B" w14:textId="77777777" w:rsidR="004434AF" w:rsidRPr="00C67005" w:rsidRDefault="004434AF" w:rsidP="004434AF">
      <w:pPr>
        <w:pStyle w:val="titolo20"/>
        <w:rPr>
          <w:color w:val="002060"/>
        </w:rPr>
      </w:pPr>
      <w:r w:rsidRPr="00C67005">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61EB4D24" w14:textId="77777777" w:rsidTr="00732D6A">
        <w:tc>
          <w:tcPr>
            <w:tcW w:w="2200" w:type="dxa"/>
            <w:tcMar>
              <w:top w:w="20" w:type="dxa"/>
              <w:left w:w="20" w:type="dxa"/>
              <w:bottom w:w="20" w:type="dxa"/>
              <w:right w:w="20" w:type="dxa"/>
            </w:tcMar>
            <w:vAlign w:val="center"/>
            <w:hideMark/>
          </w:tcPr>
          <w:p w14:paraId="09688B2B" w14:textId="77777777" w:rsidR="004434AF" w:rsidRPr="00C67005" w:rsidRDefault="004434AF" w:rsidP="00732D6A">
            <w:pPr>
              <w:pStyle w:val="movimento"/>
              <w:rPr>
                <w:color w:val="002060"/>
              </w:rPr>
            </w:pPr>
            <w:r w:rsidRPr="00C67005">
              <w:rPr>
                <w:color w:val="002060"/>
              </w:rPr>
              <w:t>POGGI ALESSANDRO</w:t>
            </w:r>
          </w:p>
        </w:tc>
        <w:tc>
          <w:tcPr>
            <w:tcW w:w="2200" w:type="dxa"/>
            <w:tcMar>
              <w:top w:w="20" w:type="dxa"/>
              <w:left w:w="20" w:type="dxa"/>
              <w:bottom w:w="20" w:type="dxa"/>
              <w:right w:w="20" w:type="dxa"/>
            </w:tcMar>
            <w:vAlign w:val="center"/>
            <w:hideMark/>
          </w:tcPr>
          <w:p w14:paraId="0AAF9411" w14:textId="77777777" w:rsidR="004434AF" w:rsidRPr="00C67005" w:rsidRDefault="004434AF" w:rsidP="00732D6A">
            <w:pPr>
              <w:pStyle w:val="movimento2"/>
              <w:rPr>
                <w:color w:val="002060"/>
              </w:rPr>
            </w:pPr>
            <w:r w:rsidRPr="00C67005">
              <w:rPr>
                <w:color w:val="002060"/>
              </w:rPr>
              <w:t xml:space="preserve">(POLISPORTIVA ROSSO BLU) </w:t>
            </w:r>
          </w:p>
        </w:tc>
        <w:tc>
          <w:tcPr>
            <w:tcW w:w="800" w:type="dxa"/>
            <w:tcMar>
              <w:top w:w="20" w:type="dxa"/>
              <w:left w:w="20" w:type="dxa"/>
              <w:bottom w:w="20" w:type="dxa"/>
              <w:right w:w="20" w:type="dxa"/>
            </w:tcMar>
            <w:vAlign w:val="center"/>
            <w:hideMark/>
          </w:tcPr>
          <w:p w14:paraId="0CD0006F"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22AD54E7"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6E9EECB2" w14:textId="77777777" w:rsidR="004434AF" w:rsidRPr="00C67005" w:rsidRDefault="004434AF" w:rsidP="00732D6A">
            <w:pPr>
              <w:pStyle w:val="movimento2"/>
              <w:rPr>
                <w:color w:val="002060"/>
              </w:rPr>
            </w:pPr>
            <w:r w:rsidRPr="00C67005">
              <w:rPr>
                <w:color w:val="002060"/>
              </w:rPr>
              <w:t> </w:t>
            </w:r>
          </w:p>
        </w:tc>
      </w:tr>
    </w:tbl>
    <w:p w14:paraId="1AFB4E40" w14:textId="77777777" w:rsidR="004434AF" w:rsidRPr="00C67005" w:rsidRDefault="004434AF" w:rsidP="004434AF">
      <w:pPr>
        <w:pStyle w:val="titolo20"/>
        <w:rPr>
          <w:rFonts w:eastAsiaTheme="minorEastAsia"/>
          <w:color w:val="002060"/>
        </w:rPr>
      </w:pPr>
      <w:r w:rsidRPr="00C6700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03091C3A" w14:textId="77777777" w:rsidTr="00732D6A">
        <w:tc>
          <w:tcPr>
            <w:tcW w:w="2200" w:type="dxa"/>
            <w:tcMar>
              <w:top w:w="20" w:type="dxa"/>
              <w:left w:w="20" w:type="dxa"/>
              <w:bottom w:w="20" w:type="dxa"/>
              <w:right w:w="20" w:type="dxa"/>
            </w:tcMar>
            <w:vAlign w:val="center"/>
            <w:hideMark/>
          </w:tcPr>
          <w:p w14:paraId="35F59D81" w14:textId="77777777" w:rsidR="004434AF" w:rsidRPr="00C67005" w:rsidRDefault="004434AF" w:rsidP="00732D6A">
            <w:pPr>
              <w:pStyle w:val="movimento"/>
              <w:rPr>
                <w:color w:val="002060"/>
              </w:rPr>
            </w:pPr>
            <w:r w:rsidRPr="00C67005">
              <w:rPr>
                <w:color w:val="002060"/>
              </w:rPr>
              <w:t>COZZOLINO JOSEPH</w:t>
            </w:r>
          </w:p>
        </w:tc>
        <w:tc>
          <w:tcPr>
            <w:tcW w:w="2200" w:type="dxa"/>
            <w:tcMar>
              <w:top w:w="20" w:type="dxa"/>
              <w:left w:w="20" w:type="dxa"/>
              <w:bottom w:w="20" w:type="dxa"/>
              <w:right w:w="20" w:type="dxa"/>
            </w:tcMar>
            <w:vAlign w:val="center"/>
            <w:hideMark/>
          </w:tcPr>
          <w:p w14:paraId="2AA836CE" w14:textId="77777777" w:rsidR="004434AF" w:rsidRPr="00C67005" w:rsidRDefault="004434AF" w:rsidP="00732D6A">
            <w:pPr>
              <w:pStyle w:val="movimento2"/>
              <w:rPr>
                <w:color w:val="002060"/>
              </w:rPr>
            </w:pPr>
            <w:r w:rsidRPr="00C67005">
              <w:rPr>
                <w:color w:val="002060"/>
              </w:rPr>
              <w:t xml:space="preserve">(ACLI AUDAX MONTECOSARO C5) </w:t>
            </w:r>
          </w:p>
        </w:tc>
        <w:tc>
          <w:tcPr>
            <w:tcW w:w="800" w:type="dxa"/>
            <w:tcMar>
              <w:top w:w="20" w:type="dxa"/>
              <w:left w:w="20" w:type="dxa"/>
              <w:bottom w:w="20" w:type="dxa"/>
              <w:right w:w="20" w:type="dxa"/>
            </w:tcMar>
            <w:vAlign w:val="center"/>
            <w:hideMark/>
          </w:tcPr>
          <w:p w14:paraId="124B479E"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6D073683"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48C32FAF" w14:textId="77777777" w:rsidR="004434AF" w:rsidRPr="00C67005" w:rsidRDefault="004434AF" w:rsidP="00732D6A">
            <w:pPr>
              <w:pStyle w:val="movimento2"/>
              <w:rPr>
                <w:color w:val="002060"/>
              </w:rPr>
            </w:pPr>
            <w:r w:rsidRPr="00C67005">
              <w:rPr>
                <w:color w:val="002060"/>
              </w:rPr>
              <w:t> </w:t>
            </w:r>
          </w:p>
        </w:tc>
      </w:tr>
    </w:tbl>
    <w:p w14:paraId="0F8C93C5" w14:textId="77777777" w:rsidR="004434AF" w:rsidRPr="00C67005" w:rsidRDefault="004434AF" w:rsidP="004434AF">
      <w:pPr>
        <w:pStyle w:val="titolo30"/>
        <w:rPr>
          <w:rFonts w:eastAsiaTheme="minorEastAsia"/>
          <w:color w:val="002060"/>
        </w:rPr>
      </w:pPr>
      <w:r w:rsidRPr="00C67005">
        <w:rPr>
          <w:color w:val="002060"/>
        </w:rPr>
        <w:t xml:space="preserve">CALCIATORI NON ESPULSI </w:t>
      </w:r>
    </w:p>
    <w:p w14:paraId="1F0DB6FA" w14:textId="77777777" w:rsidR="004434AF" w:rsidRPr="00C67005" w:rsidRDefault="004434AF" w:rsidP="004434AF">
      <w:pPr>
        <w:pStyle w:val="titolo20"/>
        <w:rPr>
          <w:color w:val="002060"/>
        </w:rPr>
      </w:pPr>
      <w:r w:rsidRPr="00C6700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215784DD" w14:textId="77777777" w:rsidTr="00732D6A">
        <w:tc>
          <w:tcPr>
            <w:tcW w:w="2200" w:type="dxa"/>
            <w:tcMar>
              <w:top w:w="20" w:type="dxa"/>
              <w:left w:w="20" w:type="dxa"/>
              <w:bottom w:w="20" w:type="dxa"/>
              <w:right w:w="20" w:type="dxa"/>
            </w:tcMar>
            <w:vAlign w:val="center"/>
            <w:hideMark/>
          </w:tcPr>
          <w:p w14:paraId="6C314718" w14:textId="77777777" w:rsidR="004434AF" w:rsidRPr="00C67005" w:rsidRDefault="004434AF" w:rsidP="00732D6A">
            <w:pPr>
              <w:pStyle w:val="movimento"/>
              <w:rPr>
                <w:color w:val="002060"/>
              </w:rPr>
            </w:pPr>
            <w:r w:rsidRPr="00C67005">
              <w:rPr>
                <w:color w:val="002060"/>
              </w:rPr>
              <w:t>PANDOLFI MARCO</w:t>
            </w:r>
          </w:p>
        </w:tc>
        <w:tc>
          <w:tcPr>
            <w:tcW w:w="2200" w:type="dxa"/>
            <w:tcMar>
              <w:top w:w="20" w:type="dxa"/>
              <w:left w:w="20" w:type="dxa"/>
              <w:bottom w:w="20" w:type="dxa"/>
              <w:right w:w="20" w:type="dxa"/>
            </w:tcMar>
            <w:vAlign w:val="center"/>
            <w:hideMark/>
          </w:tcPr>
          <w:p w14:paraId="39815F5A" w14:textId="77777777" w:rsidR="004434AF" w:rsidRPr="00C67005" w:rsidRDefault="004434AF" w:rsidP="00732D6A">
            <w:pPr>
              <w:pStyle w:val="movimento2"/>
              <w:rPr>
                <w:color w:val="002060"/>
              </w:rPr>
            </w:pPr>
            <w:r w:rsidRPr="00C67005">
              <w:rPr>
                <w:color w:val="002060"/>
              </w:rPr>
              <w:t xml:space="preserve">(REAL FABRIANO) </w:t>
            </w:r>
          </w:p>
        </w:tc>
        <w:tc>
          <w:tcPr>
            <w:tcW w:w="800" w:type="dxa"/>
            <w:tcMar>
              <w:top w:w="20" w:type="dxa"/>
              <w:left w:w="20" w:type="dxa"/>
              <w:bottom w:w="20" w:type="dxa"/>
              <w:right w:w="20" w:type="dxa"/>
            </w:tcMar>
            <w:vAlign w:val="center"/>
            <w:hideMark/>
          </w:tcPr>
          <w:p w14:paraId="3333CE4C"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657E01D7" w14:textId="77777777" w:rsidR="004434AF" w:rsidRPr="00C67005" w:rsidRDefault="004434AF" w:rsidP="00732D6A">
            <w:pPr>
              <w:pStyle w:val="movimento"/>
              <w:rPr>
                <w:color w:val="002060"/>
              </w:rPr>
            </w:pPr>
            <w:r w:rsidRPr="00C67005">
              <w:rPr>
                <w:color w:val="002060"/>
              </w:rPr>
              <w:t>FULIGNI SIMONE</w:t>
            </w:r>
          </w:p>
        </w:tc>
        <w:tc>
          <w:tcPr>
            <w:tcW w:w="2200" w:type="dxa"/>
            <w:tcMar>
              <w:top w:w="20" w:type="dxa"/>
              <w:left w:w="20" w:type="dxa"/>
              <w:bottom w:w="20" w:type="dxa"/>
              <w:right w:w="20" w:type="dxa"/>
            </w:tcMar>
            <w:vAlign w:val="center"/>
            <w:hideMark/>
          </w:tcPr>
          <w:p w14:paraId="2E1972D8" w14:textId="77777777" w:rsidR="004434AF" w:rsidRPr="00C67005" w:rsidRDefault="004434AF" w:rsidP="00732D6A">
            <w:pPr>
              <w:pStyle w:val="movimento2"/>
              <w:rPr>
                <w:color w:val="002060"/>
              </w:rPr>
            </w:pPr>
            <w:r w:rsidRPr="00C67005">
              <w:rPr>
                <w:color w:val="002060"/>
              </w:rPr>
              <w:t xml:space="preserve">(VERBENA C5 ANCONA) </w:t>
            </w:r>
          </w:p>
        </w:tc>
      </w:tr>
    </w:tbl>
    <w:p w14:paraId="3590D532" w14:textId="77777777" w:rsidR="004434AF" w:rsidRPr="00C67005" w:rsidRDefault="004434AF" w:rsidP="004434AF">
      <w:pPr>
        <w:pStyle w:val="titolo20"/>
        <w:rPr>
          <w:rFonts w:eastAsiaTheme="minorEastAsia"/>
          <w:color w:val="002060"/>
        </w:rPr>
      </w:pPr>
      <w:r w:rsidRPr="00C6700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34A6681C" w14:textId="77777777" w:rsidTr="00732D6A">
        <w:tc>
          <w:tcPr>
            <w:tcW w:w="2200" w:type="dxa"/>
            <w:tcMar>
              <w:top w:w="20" w:type="dxa"/>
              <w:left w:w="20" w:type="dxa"/>
              <w:bottom w:w="20" w:type="dxa"/>
              <w:right w:w="20" w:type="dxa"/>
            </w:tcMar>
            <w:vAlign w:val="center"/>
            <w:hideMark/>
          </w:tcPr>
          <w:p w14:paraId="104FC0E0" w14:textId="77777777" w:rsidR="004434AF" w:rsidRPr="00C67005" w:rsidRDefault="004434AF" w:rsidP="00732D6A">
            <w:pPr>
              <w:pStyle w:val="movimento"/>
              <w:rPr>
                <w:color w:val="002060"/>
              </w:rPr>
            </w:pPr>
            <w:r w:rsidRPr="00C67005">
              <w:rPr>
                <w:color w:val="002060"/>
              </w:rPr>
              <w:t>SABBATINI LUCA</w:t>
            </w:r>
          </w:p>
        </w:tc>
        <w:tc>
          <w:tcPr>
            <w:tcW w:w="2200" w:type="dxa"/>
            <w:tcMar>
              <w:top w:w="20" w:type="dxa"/>
              <w:left w:w="20" w:type="dxa"/>
              <w:bottom w:w="20" w:type="dxa"/>
              <w:right w:w="20" w:type="dxa"/>
            </w:tcMar>
            <w:vAlign w:val="center"/>
            <w:hideMark/>
          </w:tcPr>
          <w:p w14:paraId="5EA6FF74" w14:textId="77777777" w:rsidR="004434AF" w:rsidRPr="00C67005" w:rsidRDefault="004434AF" w:rsidP="00732D6A">
            <w:pPr>
              <w:pStyle w:val="movimento2"/>
              <w:rPr>
                <w:color w:val="002060"/>
              </w:rPr>
            </w:pPr>
            <w:r w:rsidRPr="00C67005">
              <w:rPr>
                <w:color w:val="002060"/>
              </w:rPr>
              <w:t xml:space="preserve">(CHIARAVALLE FUTSAL) </w:t>
            </w:r>
          </w:p>
        </w:tc>
        <w:tc>
          <w:tcPr>
            <w:tcW w:w="800" w:type="dxa"/>
            <w:tcMar>
              <w:top w:w="20" w:type="dxa"/>
              <w:left w:w="20" w:type="dxa"/>
              <w:bottom w:w="20" w:type="dxa"/>
              <w:right w:w="20" w:type="dxa"/>
            </w:tcMar>
            <w:vAlign w:val="center"/>
            <w:hideMark/>
          </w:tcPr>
          <w:p w14:paraId="47A2FA2E"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526485E9" w14:textId="77777777" w:rsidR="004434AF" w:rsidRPr="00C67005" w:rsidRDefault="004434AF" w:rsidP="00732D6A">
            <w:pPr>
              <w:pStyle w:val="movimento"/>
              <w:rPr>
                <w:color w:val="002060"/>
              </w:rPr>
            </w:pPr>
            <w:r w:rsidRPr="00C67005">
              <w:rPr>
                <w:color w:val="002060"/>
              </w:rPr>
              <w:t>TRILLINI ALESSANDRO</w:t>
            </w:r>
          </w:p>
        </w:tc>
        <w:tc>
          <w:tcPr>
            <w:tcW w:w="2200" w:type="dxa"/>
            <w:tcMar>
              <w:top w:w="20" w:type="dxa"/>
              <w:left w:w="20" w:type="dxa"/>
              <w:bottom w:w="20" w:type="dxa"/>
              <w:right w:w="20" w:type="dxa"/>
            </w:tcMar>
            <w:vAlign w:val="center"/>
            <w:hideMark/>
          </w:tcPr>
          <w:p w14:paraId="75721541" w14:textId="77777777" w:rsidR="004434AF" w:rsidRPr="00C67005" w:rsidRDefault="004434AF" w:rsidP="00732D6A">
            <w:pPr>
              <w:pStyle w:val="movimento2"/>
              <w:rPr>
                <w:color w:val="002060"/>
              </w:rPr>
            </w:pPr>
            <w:r w:rsidRPr="00C67005">
              <w:rPr>
                <w:color w:val="002060"/>
              </w:rPr>
              <w:t xml:space="preserve">(CSI GAUDIO </w:t>
            </w:r>
            <w:proofErr w:type="spellStart"/>
            <w:proofErr w:type="gramStart"/>
            <w:r w:rsidRPr="00C67005">
              <w:rPr>
                <w:color w:val="002060"/>
              </w:rPr>
              <w:t>sq.B</w:t>
            </w:r>
            <w:proofErr w:type="spellEnd"/>
            <w:proofErr w:type="gramEnd"/>
            <w:r w:rsidRPr="00C67005">
              <w:rPr>
                <w:color w:val="002060"/>
              </w:rPr>
              <w:t xml:space="preserve">) </w:t>
            </w:r>
          </w:p>
        </w:tc>
      </w:tr>
      <w:tr w:rsidR="004434AF" w:rsidRPr="00C67005" w14:paraId="322470B7" w14:textId="77777777" w:rsidTr="00732D6A">
        <w:tc>
          <w:tcPr>
            <w:tcW w:w="2200" w:type="dxa"/>
            <w:tcMar>
              <w:top w:w="20" w:type="dxa"/>
              <w:left w:w="20" w:type="dxa"/>
              <w:bottom w:w="20" w:type="dxa"/>
              <w:right w:w="20" w:type="dxa"/>
            </w:tcMar>
            <w:vAlign w:val="center"/>
            <w:hideMark/>
          </w:tcPr>
          <w:p w14:paraId="6EF4B9A2" w14:textId="77777777" w:rsidR="004434AF" w:rsidRPr="00C67005" w:rsidRDefault="004434AF" w:rsidP="00732D6A">
            <w:pPr>
              <w:pStyle w:val="movimento"/>
              <w:rPr>
                <w:color w:val="002060"/>
              </w:rPr>
            </w:pPr>
            <w:r w:rsidRPr="00C67005">
              <w:rPr>
                <w:color w:val="002060"/>
              </w:rPr>
              <w:t>BALLARINI MATTIA</w:t>
            </w:r>
          </w:p>
        </w:tc>
        <w:tc>
          <w:tcPr>
            <w:tcW w:w="2200" w:type="dxa"/>
            <w:tcMar>
              <w:top w:w="20" w:type="dxa"/>
              <w:left w:w="20" w:type="dxa"/>
              <w:bottom w:w="20" w:type="dxa"/>
              <w:right w:w="20" w:type="dxa"/>
            </w:tcMar>
            <w:vAlign w:val="center"/>
            <w:hideMark/>
          </w:tcPr>
          <w:p w14:paraId="3D827649" w14:textId="77777777" w:rsidR="004434AF" w:rsidRPr="00C67005" w:rsidRDefault="004434AF" w:rsidP="00732D6A">
            <w:pPr>
              <w:pStyle w:val="movimento2"/>
              <w:rPr>
                <w:color w:val="002060"/>
              </w:rPr>
            </w:pPr>
            <w:r w:rsidRPr="00C67005">
              <w:rPr>
                <w:color w:val="002060"/>
              </w:rPr>
              <w:t xml:space="preserve">(DINAMIS 1990) </w:t>
            </w:r>
          </w:p>
        </w:tc>
        <w:tc>
          <w:tcPr>
            <w:tcW w:w="800" w:type="dxa"/>
            <w:tcMar>
              <w:top w:w="20" w:type="dxa"/>
              <w:left w:w="20" w:type="dxa"/>
              <w:bottom w:w="20" w:type="dxa"/>
              <w:right w:w="20" w:type="dxa"/>
            </w:tcMar>
            <w:vAlign w:val="center"/>
            <w:hideMark/>
          </w:tcPr>
          <w:p w14:paraId="5100A0B7"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2022704A" w14:textId="77777777" w:rsidR="004434AF" w:rsidRPr="00C67005" w:rsidRDefault="004434AF" w:rsidP="00732D6A">
            <w:pPr>
              <w:pStyle w:val="movimento"/>
              <w:rPr>
                <w:color w:val="002060"/>
              </w:rPr>
            </w:pPr>
            <w:r w:rsidRPr="00C67005">
              <w:rPr>
                <w:color w:val="002060"/>
              </w:rPr>
              <w:t>GIULIANI MICHELE</w:t>
            </w:r>
          </w:p>
        </w:tc>
        <w:tc>
          <w:tcPr>
            <w:tcW w:w="2200" w:type="dxa"/>
            <w:tcMar>
              <w:top w:w="20" w:type="dxa"/>
              <w:left w:w="20" w:type="dxa"/>
              <w:bottom w:w="20" w:type="dxa"/>
              <w:right w:w="20" w:type="dxa"/>
            </w:tcMar>
            <w:vAlign w:val="center"/>
            <w:hideMark/>
          </w:tcPr>
          <w:p w14:paraId="643A7842" w14:textId="77777777" w:rsidR="004434AF" w:rsidRPr="00C67005" w:rsidRDefault="004434AF" w:rsidP="00732D6A">
            <w:pPr>
              <w:pStyle w:val="movimento2"/>
              <w:rPr>
                <w:color w:val="002060"/>
              </w:rPr>
            </w:pPr>
            <w:r w:rsidRPr="00C67005">
              <w:rPr>
                <w:color w:val="002060"/>
              </w:rPr>
              <w:t xml:space="preserve">(DINAMIS 1990) </w:t>
            </w:r>
          </w:p>
        </w:tc>
      </w:tr>
      <w:tr w:rsidR="004434AF" w:rsidRPr="00C67005" w14:paraId="52C7B11B" w14:textId="77777777" w:rsidTr="00732D6A">
        <w:tc>
          <w:tcPr>
            <w:tcW w:w="2200" w:type="dxa"/>
            <w:tcMar>
              <w:top w:w="20" w:type="dxa"/>
              <w:left w:w="20" w:type="dxa"/>
              <w:bottom w:w="20" w:type="dxa"/>
              <w:right w:w="20" w:type="dxa"/>
            </w:tcMar>
            <w:vAlign w:val="center"/>
            <w:hideMark/>
          </w:tcPr>
          <w:p w14:paraId="3B04F62C" w14:textId="77777777" w:rsidR="004434AF" w:rsidRPr="00C67005" w:rsidRDefault="004434AF" w:rsidP="00732D6A">
            <w:pPr>
              <w:pStyle w:val="movimento"/>
              <w:rPr>
                <w:color w:val="002060"/>
              </w:rPr>
            </w:pPr>
            <w:r w:rsidRPr="00C67005">
              <w:rPr>
                <w:color w:val="002060"/>
              </w:rPr>
              <w:t>PINTO SAVERIO</w:t>
            </w:r>
          </w:p>
        </w:tc>
        <w:tc>
          <w:tcPr>
            <w:tcW w:w="2200" w:type="dxa"/>
            <w:tcMar>
              <w:top w:w="20" w:type="dxa"/>
              <w:left w:w="20" w:type="dxa"/>
              <w:bottom w:w="20" w:type="dxa"/>
              <w:right w:w="20" w:type="dxa"/>
            </w:tcMar>
            <w:vAlign w:val="center"/>
            <w:hideMark/>
          </w:tcPr>
          <w:p w14:paraId="4864B9B8" w14:textId="77777777" w:rsidR="004434AF" w:rsidRPr="00C67005" w:rsidRDefault="004434AF" w:rsidP="00732D6A">
            <w:pPr>
              <w:pStyle w:val="movimento2"/>
              <w:rPr>
                <w:color w:val="002060"/>
              </w:rPr>
            </w:pPr>
            <w:r w:rsidRPr="00C67005">
              <w:rPr>
                <w:color w:val="002060"/>
              </w:rPr>
              <w:t xml:space="preserve">(FUTSAL VIRE GEOSISTEM ASD) </w:t>
            </w:r>
          </w:p>
        </w:tc>
        <w:tc>
          <w:tcPr>
            <w:tcW w:w="800" w:type="dxa"/>
            <w:tcMar>
              <w:top w:w="20" w:type="dxa"/>
              <w:left w:w="20" w:type="dxa"/>
              <w:bottom w:w="20" w:type="dxa"/>
              <w:right w:w="20" w:type="dxa"/>
            </w:tcMar>
            <w:vAlign w:val="center"/>
            <w:hideMark/>
          </w:tcPr>
          <w:p w14:paraId="5B35A979"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34B37ACC" w14:textId="77777777" w:rsidR="004434AF" w:rsidRPr="00C67005" w:rsidRDefault="004434AF" w:rsidP="00732D6A">
            <w:pPr>
              <w:pStyle w:val="movimento"/>
              <w:rPr>
                <w:color w:val="002060"/>
              </w:rPr>
            </w:pPr>
            <w:r w:rsidRPr="00C67005">
              <w:rPr>
                <w:color w:val="002060"/>
              </w:rPr>
              <w:t>SERRANI ALESSANDRO</w:t>
            </w:r>
          </w:p>
        </w:tc>
        <w:tc>
          <w:tcPr>
            <w:tcW w:w="2200" w:type="dxa"/>
            <w:tcMar>
              <w:top w:w="20" w:type="dxa"/>
              <w:left w:w="20" w:type="dxa"/>
              <w:bottom w:w="20" w:type="dxa"/>
              <w:right w:w="20" w:type="dxa"/>
            </w:tcMar>
            <w:vAlign w:val="center"/>
            <w:hideMark/>
          </w:tcPr>
          <w:p w14:paraId="647AB6E7" w14:textId="77777777" w:rsidR="004434AF" w:rsidRPr="00C67005" w:rsidRDefault="004434AF" w:rsidP="00732D6A">
            <w:pPr>
              <w:pStyle w:val="movimento2"/>
              <w:rPr>
                <w:color w:val="002060"/>
              </w:rPr>
            </w:pPr>
            <w:r w:rsidRPr="00C67005">
              <w:rPr>
                <w:color w:val="002060"/>
              </w:rPr>
              <w:t xml:space="preserve">(OSIMO FIVE) </w:t>
            </w:r>
          </w:p>
        </w:tc>
      </w:tr>
    </w:tbl>
    <w:p w14:paraId="51E235F2" w14:textId="77777777" w:rsidR="004434AF" w:rsidRPr="00C67005" w:rsidRDefault="004434AF" w:rsidP="004434AF">
      <w:pPr>
        <w:pStyle w:val="titolo10"/>
        <w:rPr>
          <w:rFonts w:eastAsiaTheme="minorEastAsia"/>
          <w:color w:val="002060"/>
        </w:rPr>
      </w:pPr>
      <w:r w:rsidRPr="00C67005">
        <w:rPr>
          <w:color w:val="002060"/>
        </w:rPr>
        <w:t xml:space="preserve">GARE DEL 26/10/2025 </w:t>
      </w:r>
    </w:p>
    <w:p w14:paraId="6E3C5649" w14:textId="77777777" w:rsidR="004434AF" w:rsidRPr="00C67005" w:rsidRDefault="004434AF" w:rsidP="004434AF">
      <w:pPr>
        <w:pStyle w:val="titolo7a"/>
        <w:rPr>
          <w:color w:val="002060"/>
        </w:rPr>
      </w:pPr>
      <w:r w:rsidRPr="00C67005">
        <w:rPr>
          <w:color w:val="002060"/>
        </w:rPr>
        <w:t xml:space="preserve">PROVVEDIMENTI DISCIPLINARI </w:t>
      </w:r>
    </w:p>
    <w:p w14:paraId="1BC71267" w14:textId="77777777" w:rsidR="004434AF" w:rsidRPr="00C67005" w:rsidRDefault="004434AF" w:rsidP="004434AF">
      <w:pPr>
        <w:pStyle w:val="titolo7b0"/>
        <w:rPr>
          <w:color w:val="002060"/>
        </w:rPr>
      </w:pPr>
      <w:r w:rsidRPr="00C67005">
        <w:rPr>
          <w:color w:val="002060"/>
        </w:rPr>
        <w:t xml:space="preserve">In base alle risultanze degli atti ufficiali sono state deliberate le seguenti sanzioni disciplinari. </w:t>
      </w:r>
    </w:p>
    <w:p w14:paraId="3F19B1D7" w14:textId="77777777" w:rsidR="004434AF" w:rsidRPr="00C67005" w:rsidRDefault="004434AF" w:rsidP="004434AF">
      <w:pPr>
        <w:pStyle w:val="titolo30"/>
        <w:rPr>
          <w:color w:val="002060"/>
        </w:rPr>
      </w:pPr>
      <w:r w:rsidRPr="00C67005">
        <w:rPr>
          <w:color w:val="002060"/>
        </w:rPr>
        <w:t xml:space="preserve">CALCIATORI ESPULSI </w:t>
      </w:r>
    </w:p>
    <w:p w14:paraId="57C85654" w14:textId="77777777" w:rsidR="004434AF" w:rsidRPr="00C67005" w:rsidRDefault="004434AF" w:rsidP="004434AF">
      <w:pPr>
        <w:pStyle w:val="titolo20"/>
        <w:rPr>
          <w:color w:val="002060"/>
        </w:rPr>
      </w:pPr>
      <w:r w:rsidRPr="00C67005">
        <w:rPr>
          <w:color w:val="002060"/>
        </w:rPr>
        <w:lastRenderedPageBreak/>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6CF09C30" w14:textId="77777777" w:rsidTr="00732D6A">
        <w:tc>
          <w:tcPr>
            <w:tcW w:w="2200" w:type="dxa"/>
            <w:tcMar>
              <w:top w:w="20" w:type="dxa"/>
              <w:left w:w="20" w:type="dxa"/>
              <w:bottom w:w="20" w:type="dxa"/>
              <w:right w:w="20" w:type="dxa"/>
            </w:tcMar>
            <w:vAlign w:val="center"/>
            <w:hideMark/>
          </w:tcPr>
          <w:p w14:paraId="3BA4AA75" w14:textId="77777777" w:rsidR="004434AF" w:rsidRPr="00C67005" w:rsidRDefault="004434AF" w:rsidP="00732D6A">
            <w:pPr>
              <w:pStyle w:val="movimento"/>
              <w:rPr>
                <w:color w:val="002060"/>
              </w:rPr>
            </w:pPr>
            <w:r w:rsidRPr="00C67005">
              <w:rPr>
                <w:color w:val="002060"/>
              </w:rPr>
              <w:t>FRAPPIETRO SILVIO</w:t>
            </w:r>
          </w:p>
        </w:tc>
        <w:tc>
          <w:tcPr>
            <w:tcW w:w="2200" w:type="dxa"/>
            <w:tcMar>
              <w:top w:w="20" w:type="dxa"/>
              <w:left w:w="20" w:type="dxa"/>
              <w:bottom w:w="20" w:type="dxa"/>
              <w:right w:w="20" w:type="dxa"/>
            </w:tcMar>
            <w:vAlign w:val="center"/>
            <w:hideMark/>
          </w:tcPr>
          <w:p w14:paraId="372C3175" w14:textId="77777777" w:rsidR="004434AF" w:rsidRPr="00C67005" w:rsidRDefault="004434AF" w:rsidP="00732D6A">
            <w:pPr>
              <w:pStyle w:val="movimento2"/>
              <w:rPr>
                <w:color w:val="002060"/>
              </w:rPr>
            </w:pPr>
            <w:r w:rsidRPr="00C67005">
              <w:rPr>
                <w:color w:val="002060"/>
              </w:rPr>
              <w:t xml:space="preserve">(CANTINE RIUNITE CSI) </w:t>
            </w:r>
          </w:p>
        </w:tc>
        <w:tc>
          <w:tcPr>
            <w:tcW w:w="800" w:type="dxa"/>
            <w:tcMar>
              <w:top w:w="20" w:type="dxa"/>
              <w:left w:w="20" w:type="dxa"/>
              <w:bottom w:w="20" w:type="dxa"/>
              <w:right w:w="20" w:type="dxa"/>
            </w:tcMar>
            <w:vAlign w:val="center"/>
            <w:hideMark/>
          </w:tcPr>
          <w:p w14:paraId="35721F02"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761C70D5"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3C2184CE" w14:textId="77777777" w:rsidR="004434AF" w:rsidRPr="00C67005" w:rsidRDefault="004434AF" w:rsidP="00732D6A">
            <w:pPr>
              <w:pStyle w:val="movimento2"/>
              <w:rPr>
                <w:color w:val="002060"/>
              </w:rPr>
            </w:pPr>
            <w:r w:rsidRPr="00C67005">
              <w:rPr>
                <w:color w:val="002060"/>
              </w:rPr>
              <w:t> </w:t>
            </w:r>
          </w:p>
        </w:tc>
      </w:tr>
    </w:tbl>
    <w:p w14:paraId="65A4D6F8" w14:textId="77777777" w:rsidR="004434AF" w:rsidRPr="00C67005" w:rsidRDefault="004434AF" w:rsidP="004434AF">
      <w:pPr>
        <w:pStyle w:val="titolo30"/>
        <w:rPr>
          <w:rFonts w:eastAsiaTheme="minorEastAsia"/>
          <w:color w:val="002060"/>
        </w:rPr>
      </w:pPr>
      <w:r w:rsidRPr="00C67005">
        <w:rPr>
          <w:color w:val="002060"/>
        </w:rPr>
        <w:t xml:space="preserve">CALCIATORI NON ESPULSI </w:t>
      </w:r>
    </w:p>
    <w:p w14:paraId="7FD7D9C2" w14:textId="77777777" w:rsidR="004434AF" w:rsidRPr="00C67005" w:rsidRDefault="004434AF" w:rsidP="004434AF">
      <w:pPr>
        <w:pStyle w:val="titolo20"/>
        <w:rPr>
          <w:color w:val="002060"/>
        </w:rPr>
      </w:pPr>
      <w:r w:rsidRPr="00C6700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0E68D9B5" w14:textId="77777777" w:rsidTr="00732D6A">
        <w:tc>
          <w:tcPr>
            <w:tcW w:w="2200" w:type="dxa"/>
            <w:tcMar>
              <w:top w:w="20" w:type="dxa"/>
              <w:left w:w="20" w:type="dxa"/>
              <w:bottom w:w="20" w:type="dxa"/>
              <w:right w:w="20" w:type="dxa"/>
            </w:tcMar>
            <w:vAlign w:val="center"/>
            <w:hideMark/>
          </w:tcPr>
          <w:p w14:paraId="16C9D660" w14:textId="77777777" w:rsidR="004434AF" w:rsidRPr="00C67005" w:rsidRDefault="004434AF" w:rsidP="00732D6A">
            <w:pPr>
              <w:pStyle w:val="movimento"/>
              <w:rPr>
                <w:color w:val="002060"/>
              </w:rPr>
            </w:pPr>
            <w:r w:rsidRPr="00C67005">
              <w:rPr>
                <w:color w:val="002060"/>
              </w:rPr>
              <w:t>SALERNO LORENZO</w:t>
            </w:r>
          </w:p>
        </w:tc>
        <w:tc>
          <w:tcPr>
            <w:tcW w:w="2200" w:type="dxa"/>
            <w:tcMar>
              <w:top w:w="20" w:type="dxa"/>
              <w:left w:w="20" w:type="dxa"/>
              <w:bottom w:w="20" w:type="dxa"/>
              <w:right w:w="20" w:type="dxa"/>
            </w:tcMar>
            <w:vAlign w:val="center"/>
            <w:hideMark/>
          </w:tcPr>
          <w:p w14:paraId="5831CDC2" w14:textId="77777777" w:rsidR="004434AF" w:rsidRPr="00C67005" w:rsidRDefault="004434AF" w:rsidP="00732D6A">
            <w:pPr>
              <w:pStyle w:val="movimento2"/>
              <w:rPr>
                <w:color w:val="002060"/>
              </w:rPr>
            </w:pPr>
            <w:r w:rsidRPr="00C67005">
              <w:rPr>
                <w:color w:val="002060"/>
              </w:rPr>
              <w:t xml:space="preserve">(CANTINE RIUNITE CSI) </w:t>
            </w:r>
          </w:p>
        </w:tc>
        <w:tc>
          <w:tcPr>
            <w:tcW w:w="800" w:type="dxa"/>
            <w:tcMar>
              <w:top w:w="20" w:type="dxa"/>
              <w:left w:w="20" w:type="dxa"/>
              <w:bottom w:w="20" w:type="dxa"/>
              <w:right w:w="20" w:type="dxa"/>
            </w:tcMar>
            <w:vAlign w:val="center"/>
            <w:hideMark/>
          </w:tcPr>
          <w:p w14:paraId="09AF5DC0"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27AC5329"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18FF1F84" w14:textId="77777777" w:rsidR="004434AF" w:rsidRPr="00C67005" w:rsidRDefault="004434AF" w:rsidP="00732D6A">
            <w:pPr>
              <w:pStyle w:val="movimento2"/>
              <w:rPr>
                <w:color w:val="002060"/>
              </w:rPr>
            </w:pPr>
            <w:r w:rsidRPr="00C67005">
              <w:rPr>
                <w:color w:val="002060"/>
              </w:rPr>
              <w:t> </w:t>
            </w:r>
          </w:p>
        </w:tc>
      </w:tr>
    </w:tbl>
    <w:p w14:paraId="6774A48E" w14:textId="77777777" w:rsidR="004434AF" w:rsidRDefault="004434AF" w:rsidP="004434AF">
      <w:pPr>
        <w:pStyle w:val="breakline"/>
        <w:rPr>
          <w:color w:val="002060"/>
        </w:rPr>
      </w:pPr>
    </w:p>
    <w:p w14:paraId="00D9D772" w14:textId="77777777" w:rsidR="004434AF" w:rsidRPr="00BD581B" w:rsidRDefault="004434AF" w:rsidP="004434AF">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402AED8E" w14:textId="77777777" w:rsidR="004434AF" w:rsidRPr="00BD581B" w:rsidRDefault="004434AF" w:rsidP="004434AF">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49E842D1" w14:textId="77777777" w:rsidR="004434AF" w:rsidRPr="00C67005" w:rsidRDefault="004434AF" w:rsidP="004434AF">
      <w:pPr>
        <w:pStyle w:val="breakline"/>
        <w:rPr>
          <w:rFonts w:eastAsiaTheme="minorEastAsia"/>
          <w:color w:val="002060"/>
        </w:rPr>
      </w:pPr>
    </w:p>
    <w:p w14:paraId="6E58363F" w14:textId="77777777" w:rsidR="004434AF" w:rsidRPr="00C67005" w:rsidRDefault="004434AF" w:rsidP="004434AF">
      <w:pPr>
        <w:pStyle w:val="titoloprinc0"/>
        <w:rPr>
          <w:color w:val="002060"/>
        </w:rPr>
      </w:pPr>
      <w:r w:rsidRPr="00C67005">
        <w:rPr>
          <w:color w:val="002060"/>
        </w:rPr>
        <w:t>CLASSIFICA</w:t>
      </w:r>
    </w:p>
    <w:p w14:paraId="4926056C" w14:textId="77777777" w:rsidR="004434AF" w:rsidRPr="00C67005" w:rsidRDefault="004434AF" w:rsidP="004434AF">
      <w:pPr>
        <w:pStyle w:val="breakline"/>
        <w:rPr>
          <w:color w:val="002060"/>
        </w:rPr>
      </w:pPr>
    </w:p>
    <w:p w14:paraId="52AAE7B6" w14:textId="77777777" w:rsidR="004434AF" w:rsidRPr="00C67005" w:rsidRDefault="004434AF" w:rsidP="004434AF">
      <w:pPr>
        <w:pStyle w:val="breakline"/>
        <w:rPr>
          <w:color w:val="002060"/>
        </w:rPr>
      </w:pPr>
    </w:p>
    <w:p w14:paraId="0188050A" w14:textId="77777777" w:rsidR="004434AF" w:rsidRPr="00C67005" w:rsidRDefault="004434AF" w:rsidP="004434AF">
      <w:pPr>
        <w:pStyle w:val="sottotitolocampionato10"/>
        <w:rPr>
          <w:color w:val="002060"/>
        </w:rPr>
      </w:pPr>
      <w:r w:rsidRPr="00C6700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434AF" w:rsidRPr="00C67005" w14:paraId="620B30A7" w14:textId="77777777" w:rsidTr="00732D6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614E4" w14:textId="77777777" w:rsidR="004434AF" w:rsidRPr="00C67005" w:rsidRDefault="004434AF" w:rsidP="00732D6A">
            <w:pPr>
              <w:pStyle w:val="headertabella0"/>
              <w:rPr>
                <w:color w:val="002060"/>
              </w:rPr>
            </w:pPr>
            <w:r w:rsidRPr="00C6700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C5AE0" w14:textId="77777777" w:rsidR="004434AF" w:rsidRPr="00C67005" w:rsidRDefault="004434AF" w:rsidP="00732D6A">
            <w:pPr>
              <w:pStyle w:val="headertabella0"/>
              <w:rPr>
                <w:color w:val="002060"/>
              </w:rPr>
            </w:pPr>
            <w:r w:rsidRPr="00C6700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725D5" w14:textId="77777777" w:rsidR="004434AF" w:rsidRPr="00C67005" w:rsidRDefault="004434AF" w:rsidP="00732D6A">
            <w:pPr>
              <w:pStyle w:val="headertabella0"/>
              <w:rPr>
                <w:color w:val="002060"/>
              </w:rPr>
            </w:pPr>
            <w:r w:rsidRPr="00C6700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329C7" w14:textId="77777777" w:rsidR="004434AF" w:rsidRPr="00C67005" w:rsidRDefault="004434AF" w:rsidP="00732D6A">
            <w:pPr>
              <w:pStyle w:val="headertabella0"/>
              <w:rPr>
                <w:color w:val="002060"/>
              </w:rPr>
            </w:pPr>
            <w:r w:rsidRPr="00C6700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6A97B" w14:textId="77777777" w:rsidR="004434AF" w:rsidRPr="00C67005" w:rsidRDefault="004434AF" w:rsidP="00732D6A">
            <w:pPr>
              <w:pStyle w:val="headertabella0"/>
              <w:rPr>
                <w:color w:val="002060"/>
              </w:rPr>
            </w:pPr>
            <w:r w:rsidRPr="00C6700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0CCFE" w14:textId="77777777" w:rsidR="004434AF" w:rsidRPr="00C67005" w:rsidRDefault="004434AF" w:rsidP="00732D6A">
            <w:pPr>
              <w:pStyle w:val="headertabella0"/>
              <w:rPr>
                <w:color w:val="002060"/>
              </w:rPr>
            </w:pPr>
            <w:r w:rsidRPr="00C6700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50908" w14:textId="77777777" w:rsidR="004434AF" w:rsidRPr="00C67005" w:rsidRDefault="004434AF" w:rsidP="00732D6A">
            <w:pPr>
              <w:pStyle w:val="headertabella0"/>
              <w:rPr>
                <w:color w:val="002060"/>
              </w:rPr>
            </w:pPr>
            <w:r w:rsidRPr="00C6700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87329" w14:textId="77777777" w:rsidR="004434AF" w:rsidRPr="00C67005" w:rsidRDefault="004434AF" w:rsidP="00732D6A">
            <w:pPr>
              <w:pStyle w:val="headertabella0"/>
              <w:rPr>
                <w:color w:val="002060"/>
              </w:rPr>
            </w:pPr>
            <w:r w:rsidRPr="00C6700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6E474" w14:textId="77777777" w:rsidR="004434AF" w:rsidRPr="00C67005" w:rsidRDefault="004434AF" w:rsidP="00732D6A">
            <w:pPr>
              <w:pStyle w:val="headertabella0"/>
              <w:rPr>
                <w:color w:val="002060"/>
              </w:rPr>
            </w:pPr>
            <w:r w:rsidRPr="00C6700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719F3" w14:textId="77777777" w:rsidR="004434AF" w:rsidRPr="00C67005" w:rsidRDefault="004434AF" w:rsidP="00732D6A">
            <w:pPr>
              <w:pStyle w:val="headertabella0"/>
              <w:rPr>
                <w:color w:val="002060"/>
              </w:rPr>
            </w:pPr>
            <w:r w:rsidRPr="00C67005">
              <w:rPr>
                <w:color w:val="002060"/>
              </w:rPr>
              <w:t>PE</w:t>
            </w:r>
          </w:p>
        </w:tc>
      </w:tr>
      <w:tr w:rsidR="004434AF" w:rsidRPr="00C67005" w14:paraId="5B485EBB" w14:textId="77777777" w:rsidTr="00732D6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566B68" w14:textId="77777777" w:rsidR="004434AF" w:rsidRPr="00C67005" w:rsidRDefault="004434AF" w:rsidP="00732D6A">
            <w:pPr>
              <w:pStyle w:val="rowtabella0"/>
              <w:rPr>
                <w:color w:val="002060"/>
              </w:rPr>
            </w:pPr>
            <w:r w:rsidRPr="00C67005">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34E79" w14:textId="77777777" w:rsidR="004434AF" w:rsidRPr="00C67005" w:rsidRDefault="004434AF" w:rsidP="00732D6A">
            <w:pPr>
              <w:pStyle w:val="rowtabella0"/>
              <w:jc w:val="center"/>
              <w:rPr>
                <w:color w:val="002060"/>
              </w:rPr>
            </w:pPr>
            <w:r w:rsidRPr="00C670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63BB2"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CD6EF"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E5C4C"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7C8C6"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DFC77" w14:textId="77777777" w:rsidR="004434AF" w:rsidRPr="00C67005" w:rsidRDefault="004434AF" w:rsidP="00732D6A">
            <w:pPr>
              <w:pStyle w:val="rowtabella0"/>
              <w:jc w:val="center"/>
              <w:rPr>
                <w:color w:val="002060"/>
              </w:rPr>
            </w:pPr>
            <w:r w:rsidRPr="00C6700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B4555" w14:textId="77777777" w:rsidR="004434AF" w:rsidRPr="00C67005" w:rsidRDefault="004434AF" w:rsidP="00732D6A">
            <w:pPr>
              <w:pStyle w:val="rowtabella0"/>
              <w:jc w:val="center"/>
              <w:rPr>
                <w:color w:val="002060"/>
              </w:rPr>
            </w:pPr>
            <w:r w:rsidRPr="00C670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FC17E" w14:textId="77777777" w:rsidR="004434AF" w:rsidRPr="00C67005" w:rsidRDefault="004434AF" w:rsidP="00732D6A">
            <w:pPr>
              <w:pStyle w:val="rowtabella0"/>
              <w:jc w:val="center"/>
              <w:rPr>
                <w:color w:val="002060"/>
              </w:rPr>
            </w:pPr>
            <w:r w:rsidRPr="00C670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EE308" w14:textId="77777777" w:rsidR="004434AF" w:rsidRPr="00C67005" w:rsidRDefault="004434AF" w:rsidP="00732D6A">
            <w:pPr>
              <w:pStyle w:val="rowtabella0"/>
              <w:jc w:val="center"/>
              <w:rPr>
                <w:color w:val="002060"/>
              </w:rPr>
            </w:pPr>
            <w:r w:rsidRPr="00C67005">
              <w:rPr>
                <w:color w:val="002060"/>
              </w:rPr>
              <w:t>0</w:t>
            </w:r>
          </w:p>
        </w:tc>
      </w:tr>
      <w:tr w:rsidR="004434AF" w:rsidRPr="00C67005" w14:paraId="0F8D0F9F"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6707F3" w14:textId="77777777" w:rsidR="004434AF" w:rsidRPr="00C67005" w:rsidRDefault="004434AF" w:rsidP="00732D6A">
            <w:pPr>
              <w:pStyle w:val="rowtabella0"/>
              <w:rPr>
                <w:color w:val="002060"/>
              </w:rPr>
            </w:pPr>
            <w:r w:rsidRPr="00C67005">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8AADA" w14:textId="77777777" w:rsidR="004434AF" w:rsidRPr="00C67005" w:rsidRDefault="004434AF" w:rsidP="00732D6A">
            <w:pPr>
              <w:pStyle w:val="rowtabella0"/>
              <w:jc w:val="center"/>
              <w:rPr>
                <w:color w:val="002060"/>
              </w:rPr>
            </w:pPr>
            <w:r w:rsidRPr="00C670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F422A"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A355A"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D8D57"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44607"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F6B4F" w14:textId="77777777" w:rsidR="004434AF" w:rsidRPr="00C67005" w:rsidRDefault="004434AF" w:rsidP="00732D6A">
            <w:pPr>
              <w:pStyle w:val="rowtabella0"/>
              <w:jc w:val="center"/>
              <w:rPr>
                <w:color w:val="002060"/>
              </w:rPr>
            </w:pPr>
            <w:r w:rsidRPr="00C6700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49DB3" w14:textId="77777777" w:rsidR="004434AF" w:rsidRPr="00C67005" w:rsidRDefault="004434AF" w:rsidP="00732D6A">
            <w:pPr>
              <w:pStyle w:val="rowtabella0"/>
              <w:jc w:val="center"/>
              <w:rPr>
                <w:color w:val="002060"/>
              </w:rPr>
            </w:pPr>
            <w:r w:rsidRPr="00C670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2BA5C"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44F8F" w14:textId="77777777" w:rsidR="004434AF" w:rsidRPr="00C67005" w:rsidRDefault="004434AF" w:rsidP="00732D6A">
            <w:pPr>
              <w:pStyle w:val="rowtabella0"/>
              <w:jc w:val="center"/>
              <w:rPr>
                <w:color w:val="002060"/>
              </w:rPr>
            </w:pPr>
            <w:r w:rsidRPr="00C67005">
              <w:rPr>
                <w:color w:val="002060"/>
              </w:rPr>
              <w:t>0</w:t>
            </w:r>
          </w:p>
        </w:tc>
      </w:tr>
      <w:tr w:rsidR="004434AF" w:rsidRPr="00C67005" w14:paraId="1ADB3EC0"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9D051A" w14:textId="77777777" w:rsidR="004434AF" w:rsidRPr="00C67005" w:rsidRDefault="004434AF" w:rsidP="00732D6A">
            <w:pPr>
              <w:pStyle w:val="rowtabella0"/>
              <w:rPr>
                <w:color w:val="002060"/>
              </w:rPr>
            </w:pPr>
            <w:r w:rsidRPr="00C67005">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99514"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909EB"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E3431"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52201"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650EA"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ADE99" w14:textId="77777777" w:rsidR="004434AF" w:rsidRPr="00C67005" w:rsidRDefault="004434AF" w:rsidP="00732D6A">
            <w:pPr>
              <w:pStyle w:val="rowtabella0"/>
              <w:jc w:val="center"/>
              <w:rPr>
                <w:color w:val="002060"/>
              </w:rPr>
            </w:pPr>
            <w:r w:rsidRPr="00C6700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A7943"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AC579" w14:textId="77777777" w:rsidR="004434AF" w:rsidRPr="00C67005" w:rsidRDefault="004434AF" w:rsidP="00732D6A">
            <w:pPr>
              <w:pStyle w:val="rowtabella0"/>
              <w:jc w:val="center"/>
              <w:rPr>
                <w:color w:val="002060"/>
              </w:rPr>
            </w:pPr>
            <w:r w:rsidRPr="00C670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68D65" w14:textId="77777777" w:rsidR="004434AF" w:rsidRPr="00C67005" w:rsidRDefault="004434AF" w:rsidP="00732D6A">
            <w:pPr>
              <w:pStyle w:val="rowtabella0"/>
              <w:jc w:val="center"/>
              <w:rPr>
                <w:color w:val="002060"/>
              </w:rPr>
            </w:pPr>
            <w:r w:rsidRPr="00C67005">
              <w:rPr>
                <w:color w:val="002060"/>
              </w:rPr>
              <w:t>0</w:t>
            </w:r>
          </w:p>
        </w:tc>
      </w:tr>
      <w:tr w:rsidR="004434AF" w:rsidRPr="00C67005" w14:paraId="79CEFA07"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03042B" w14:textId="77777777" w:rsidR="004434AF" w:rsidRPr="00C67005" w:rsidRDefault="004434AF" w:rsidP="00732D6A">
            <w:pPr>
              <w:pStyle w:val="rowtabella0"/>
              <w:rPr>
                <w:color w:val="002060"/>
              </w:rPr>
            </w:pPr>
            <w:r w:rsidRPr="00C67005">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3DD35"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A1033"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C351E"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E8967"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A1587"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89F1A" w14:textId="77777777" w:rsidR="004434AF" w:rsidRPr="00C67005" w:rsidRDefault="004434AF" w:rsidP="00732D6A">
            <w:pPr>
              <w:pStyle w:val="rowtabella0"/>
              <w:jc w:val="center"/>
              <w:rPr>
                <w:color w:val="002060"/>
              </w:rPr>
            </w:pPr>
            <w:r w:rsidRPr="00C6700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C9817" w14:textId="77777777" w:rsidR="004434AF" w:rsidRPr="00C67005" w:rsidRDefault="004434AF" w:rsidP="00732D6A">
            <w:pPr>
              <w:pStyle w:val="rowtabella0"/>
              <w:jc w:val="center"/>
              <w:rPr>
                <w:color w:val="002060"/>
              </w:rPr>
            </w:pPr>
            <w:r w:rsidRPr="00C670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3768E" w14:textId="77777777" w:rsidR="004434AF" w:rsidRPr="00C67005" w:rsidRDefault="004434AF" w:rsidP="00732D6A">
            <w:pPr>
              <w:pStyle w:val="rowtabella0"/>
              <w:jc w:val="center"/>
              <w:rPr>
                <w:color w:val="002060"/>
              </w:rPr>
            </w:pPr>
            <w:r w:rsidRPr="00C670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81B5F" w14:textId="77777777" w:rsidR="004434AF" w:rsidRPr="00C67005" w:rsidRDefault="004434AF" w:rsidP="00732D6A">
            <w:pPr>
              <w:pStyle w:val="rowtabella0"/>
              <w:jc w:val="center"/>
              <w:rPr>
                <w:color w:val="002060"/>
              </w:rPr>
            </w:pPr>
            <w:r w:rsidRPr="00C67005">
              <w:rPr>
                <w:color w:val="002060"/>
              </w:rPr>
              <w:t>0</w:t>
            </w:r>
          </w:p>
        </w:tc>
      </w:tr>
      <w:tr w:rsidR="004434AF" w:rsidRPr="00C67005" w14:paraId="7A86BE6C"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5ADBAD" w14:textId="77777777" w:rsidR="004434AF" w:rsidRPr="00C67005" w:rsidRDefault="004434AF" w:rsidP="00732D6A">
            <w:pPr>
              <w:pStyle w:val="rowtabella0"/>
              <w:rPr>
                <w:color w:val="002060"/>
              </w:rPr>
            </w:pPr>
            <w:r w:rsidRPr="00C67005">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A3C5C"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A7E53"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CF505"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08380"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1B8AA"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63291" w14:textId="77777777" w:rsidR="004434AF" w:rsidRPr="00C67005" w:rsidRDefault="004434AF" w:rsidP="00732D6A">
            <w:pPr>
              <w:pStyle w:val="rowtabella0"/>
              <w:jc w:val="center"/>
              <w:rPr>
                <w:color w:val="002060"/>
              </w:rPr>
            </w:pPr>
            <w:r w:rsidRPr="00C670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EB23B"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834D6"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FC072" w14:textId="77777777" w:rsidR="004434AF" w:rsidRPr="00C67005" w:rsidRDefault="004434AF" w:rsidP="00732D6A">
            <w:pPr>
              <w:pStyle w:val="rowtabella0"/>
              <w:jc w:val="center"/>
              <w:rPr>
                <w:color w:val="002060"/>
              </w:rPr>
            </w:pPr>
            <w:r w:rsidRPr="00C67005">
              <w:rPr>
                <w:color w:val="002060"/>
              </w:rPr>
              <w:t>0</w:t>
            </w:r>
          </w:p>
        </w:tc>
      </w:tr>
      <w:tr w:rsidR="004434AF" w:rsidRPr="00C67005" w14:paraId="76EAD678"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443823" w14:textId="77777777" w:rsidR="004434AF" w:rsidRPr="00C67005" w:rsidRDefault="004434AF" w:rsidP="00732D6A">
            <w:pPr>
              <w:pStyle w:val="rowtabella0"/>
              <w:rPr>
                <w:color w:val="002060"/>
              </w:rPr>
            </w:pPr>
            <w:r w:rsidRPr="00C67005">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A56C7"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FF5C0"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377FA"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E98A0"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1EDB1"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888A7" w14:textId="77777777" w:rsidR="004434AF" w:rsidRPr="00C67005" w:rsidRDefault="004434AF" w:rsidP="00732D6A">
            <w:pPr>
              <w:pStyle w:val="rowtabella0"/>
              <w:jc w:val="center"/>
              <w:rPr>
                <w:color w:val="002060"/>
              </w:rPr>
            </w:pPr>
            <w:r w:rsidRPr="00C670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F30FC" w14:textId="77777777" w:rsidR="004434AF" w:rsidRPr="00C67005" w:rsidRDefault="004434AF" w:rsidP="00732D6A">
            <w:pPr>
              <w:pStyle w:val="rowtabella0"/>
              <w:jc w:val="center"/>
              <w:rPr>
                <w:color w:val="002060"/>
              </w:rPr>
            </w:pPr>
            <w:r w:rsidRPr="00C670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6DD81"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C9346" w14:textId="77777777" w:rsidR="004434AF" w:rsidRPr="00C67005" w:rsidRDefault="004434AF" w:rsidP="00732D6A">
            <w:pPr>
              <w:pStyle w:val="rowtabella0"/>
              <w:jc w:val="center"/>
              <w:rPr>
                <w:color w:val="002060"/>
              </w:rPr>
            </w:pPr>
            <w:r w:rsidRPr="00C67005">
              <w:rPr>
                <w:color w:val="002060"/>
              </w:rPr>
              <w:t>0</w:t>
            </w:r>
          </w:p>
        </w:tc>
      </w:tr>
      <w:tr w:rsidR="004434AF" w:rsidRPr="00C67005" w14:paraId="090753BF"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32A4F8" w14:textId="77777777" w:rsidR="004434AF" w:rsidRPr="00C67005" w:rsidRDefault="004434AF" w:rsidP="00732D6A">
            <w:pPr>
              <w:pStyle w:val="rowtabella0"/>
              <w:rPr>
                <w:color w:val="002060"/>
              </w:rPr>
            </w:pPr>
            <w:r w:rsidRPr="00C67005">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F7CCE"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3EC50"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D8E1B"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181DF"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FF63E"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68523" w14:textId="77777777" w:rsidR="004434AF" w:rsidRPr="00C67005" w:rsidRDefault="004434AF" w:rsidP="00732D6A">
            <w:pPr>
              <w:pStyle w:val="rowtabella0"/>
              <w:jc w:val="center"/>
              <w:rPr>
                <w:color w:val="002060"/>
              </w:rPr>
            </w:pPr>
            <w:r w:rsidRPr="00C670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E56AD" w14:textId="77777777" w:rsidR="004434AF" w:rsidRPr="00C67005" w:rsidRDefault="004434AF" w:rsidP="00732D6A">
            <w:pPr>
              <w:pStyle w:val="rowtabella0"/>
              <w:jc w:val="center"/>
              <w:rPr>
                <w:color w:val="002060"/>
              </w:rPr>
            </w:pPr>
            <w:r w:rsidRPr="00C6700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FDED9" w14:textId="77777777" w:rsidR="004434AF" w:rsidRPr="00C67005" w:rsidRDefault="004434AF" w:rsidP="00732D6A">
            <w:pPr>
              <w:pStyle w:val="rowtabella0"/>
              <w:jc w:val="center"/>
              <w:rPr>
                <w:color w:val="002060"/>
              </w:rPr>
            </w:pPr>
            <w:r w:rsidRPr="00C670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506EB" w14:textId="77777777" w:rsidR="004434AF" w:rsidRPr="00C67005" w:rsidRDefault="004434AF" w:rsidP="00732D6A">
            <w:pPr>
              <w:pStyle w:val="rowtabella0"/>
              <w:jc w:val="center"/>
              <w:rPr>
                <w:color w:val="002060"/>
              </w:rPr>
            </w:pPr>
            <w:r w:rsidRPr="00C67005">
              <w:rPr>
                <w:color w:val="002060"/>
              </w:rPr>
              <w:t>0</w:t>
            </w:r>
          </w:p>
        </w:tc>
      </w:tr>
      <w:tr w:rsidR="004434AF" w:rsidRPr="00C67005" w14:paraId="585306E2"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2468DA" w14:textId="77777777" w:rsidR="004434AF" w:rsidRPr="00C67005" w:rsidRDefault="004434AF" w:rsidP="00732D6A">
            <w:pPr>
              <w:pStyle w:val="rowtabella0"/>
              <w:rPr>
                <w:color w:val="002060"/>
              </w:rPr>
            </w:pPr>
            <w:r w:rsidRPr="00C67005">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76251"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37F49"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706C3"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B2841"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40F0C"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1F322" w14:textId="77777777" w:rsidR="004434AF" w:rsidRPr="00C67005" w:rsidRDefault="004434AF" w:rsidP="00732D6A">
            <w:pPr>
              <w:pStyle w:val="rowtabella0"/>
              <w:jc w:val="center"/>
              <w:rPr>
                <w:color w:val="002060"/>
              </w:rPr>
            </w:pPr>
            <w:r w:rsidRPr="00C670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94CE6" w14:textId="77777777" w:rsidR="004434AF" w:rsidRPr="00C67005" w:rsidRDefault="004434AF" w:rsidP="00732D6A">
            <w:pPr>
              <w:pStyle w:val="rowtabella0"/>
              <w:jc w:val="center"/>
              <w:rPr>
                <w:color w:val="002060"/>
              </w:rPr>
            </w:pPr>
            <w:r w:rsidRPr="00C670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7DC75" w14:textId="77777777" w:rsidR="004434AF" w:rsidRPr="00C67005" w:rsidRDefault="004434AF" w:rsidP="00732D6A">
            <w:pPr>
              <w:pStyle w:val="rowtabella0"/>
              <w:jc w:val="center"/>
              <w:rPr>
                <w:color w:val="002060"/>
              </w:rPr>
            </w:pPr>
            <w:r w:rsidRPr="00C670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16A97" w14:textId="77777777" w:rsidR="004434AF" w:rsidRPr="00C67005" w:rsidRDefault="004434AF" w:rsidP="00732D6A">
            <w:pPr>
              <w:pStyle w:val="rowtabella0"/>
              <w:jc w:val="center"/>
              <w:rPr>
                <w:color w:val="002060"/>
              </w:rPr>
            </w:pPr>
            <w:r w:rsidRPr="00C67005">
              <w:rPr>
                <w:color w:val="002060"/>
              </w:rPr>
              <w:t>0</w:t>
            </w:r>
          </w:p>
        </w:tc>
      </w:tr>
      <w:tr w:rsidR="004434AF" w:rsidRPr="00C67005" w14:paraId="38897998"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3BF8C0" w14:textId="77777777" w:rsidR="004434AF" w:rsidRPr="00C67005" w:rsidRDefault="004434AF" w:rsidP="00732D6A">
            <w:pPr>
              <w:pStyle w:val="rowtabella0"/>
              <w:rPr>
                <w:color w:val="002060"/>
              </w:rPr>
            </w:pPr>
            <w:r w:rsidRPr="00C67005">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29FC4"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7D6A7"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2A434"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22911"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E6AA3"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DB39F"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0D4BE" w14:textId="77777777" w:rsidR="004434AF" w:rsidRPr="00C67005" w:rsidRDefault="004434AF" w:rsidP="00732D6A">
            <w:pPr>
              <w:pStyle w:val="rowtabella0"/>
              <w:jc w:val="center"/>
              <w:rPr>
                <w:color w:val="002060"/>
              </w:rPr>
            </w:pPr>
            <w:r w:rsidRPr="00C6700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E7224" w14:textId="77777777" w:rsidR="004434AF" w:rsidRPr="00C67005" w:rsidRDefault="004434AF" w:rsidP="00732D6A">
            <w:pPr>
              <w:pStyle w:val="rowtabella0"/>
              <w:jc w:val="center"/>
              <w:rPr>
                <w:color w:val="002060"/>
              </w:rPr>
            </w:pPr>
            <w:r w:rsidRPr="00C670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D7EE1" w14:textId="77777777" w:rsidR="004434AF" w:rsidRPr="00C67005" w:rsidRDefault="004434AF" w:rsidP="00732D6A">
            <w:pPr>
              <w:pStyle w:val="rowtabella0"/>
              <w:jc w:val="center"/>
              <w:rPr>
                <w:color w:val="002060"/>
              </w:rPr>
            </w:pPr>
            <w:r w:rsidRPr="00C67005">
              <w:rPr>
                <w:color w:val="002060"/>
              </w:rPr>
              <w:t>0</w:t>
            </w:r>
          </w:p>
        </w:tc>
      </w:tr>
      <w:tr w:rsidR="004434AF" w:rsidRPr="00C67005" w14:paraId="35BC5D9A" w14:textId="77777777" w:rsidTr="00732D6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0A9FCD" w14:textId="77777777" w:rsidR="004434AF" w:rsidRPr="00C67005" w:rsidRDefault="004434AF" w:rsidP="00732D6A">
            <w:pPr>
              <w:pStyle w:val="rowtabella0"/>
              <w:rPr>
                <w:color w:val="002060"/>
              </w:rPr>
            </w:pPr>
            <w:proofErr w:type="spellStart"/>
            <w:proofErr w:type="gramStart"/>
            <w:r w:rsidRPr="00C67005">
              <w:rPr>
                <w:color w:val="002060"/>
              </w:rPr>
              <w:t>sq.B</w:t>
            </w:r>
            <w:proofErr w:type="spellEnd"/>
            <w:proofErr w:type="gramEnd"/>
            <w:r w:rsidRPr="00C67005">
              <w:rPr>
                <w:color w:val="002060"/>
              </w:rPr>
              <w:t xml:space="preserve"> CSI GAUDIO </w:t>
            </w:r>
            <w:proofErr w:type="spellStart"/>
            <w:proofErr w:type="gramStart"/>
            <w:r w:rsidRPr="00C67005">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13E4E"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03770"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B9C53"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917C9"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2489F"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8C3FD"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3C502"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9C08F"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CF7D4" w14:textId="77777777" w:rsidR="004434AF" w:rsidRPr="00C67005" w:rsidRDefault="004434AF" w:rsidP="00732D6A">
            <w:pPr>
              <w:pStyle w:val="rowtabella0"/>
              <w:jc w:val="center"/>
              <w:rPr>
                <w:color w:val="002060"/>
              </w:rPr>
            </w:pPr>
            <w:r w:rsidRPr="00C67005">
              <w:rPr>
                <w:color w:val="002060"/>
              </w:rPr>
              <w:t>0</w:t>
            </w:r>
          </w:p>
        </w:tc>
      </w:tr>
    </w:tbl>
    <w:p w14:paraId="165FB1C4" w14:textId="77777777" w:rsidR="004434AF" w:rsidRPr="00C67005" w:rsidRDefault="004434AF" w:rsidP="004434AF">
      <w:pPr>
        <w:pStyle w:val="breakline"/>
        <w:rPr>
          <w:rFonts w:eastAsiaTheme="minorEastAsia"/>
          <w:color w:val="002060"/>
        </w:rPr>
      </w:pPr>
    </w:p>
    <w:p w14:paraId="7033775B" w14:textId="77777777" w:rsidR="004434AF" w:rsidRPr="00C67005" w:rsidRDefault="004434AF" w:rsidP="004434AF">
      <w:pPr>
        <w:pStyle w:val="breakline"/>
        <w:rPr>
          <w:color w:val="002060"/>
        </w:rPr>
      </w:pPr>
    </w:p>
    <w:p w14:paraId="0176BF05" w14:textId="77777777" w:rsidR="004434AF" w:rsidRPr="00C67005" w:rsidRDefault="004434AF" w:rsidP="004434AF">
      <w:pPr>
        <w:pStyle w:val="sottotitolocampionato10"/>
        <w:rPr>
          <w:color w:val="002060"/>
        </w:rPr>
      </w:pPr>
      <w:r w:rsidRPr="00C6700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434AF" w:rsidRPr="00C67005" w14:paraId="21755DCE" w14:textId="77777777" w:rsidTr="00732D6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AD7F1" w14:textId="77777777" w:rsidR="004434AF" w:rsidRPr="00C67005" w:rsidRDefault="004434AF" w:rsidP="00732D6A">
            <w:pPr>
              <w:pStyle w:val="headertabella0"/>
              <w:rPr>
                <w:color w:val="002060"/>
              </w:rPr>
            </w:pPr>
            <w:r w:rsidRPr="00C6700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B0A13" w14:textId="77777777" w:rsidR="004434AF" w:rsidRPr="00C67005" w:rsidRDefault="004434AF" w:rsidP="00732D6A">
            <w:pPr>
              <w:pStyle w:val="headertabella0"/>
              <w:rPr>
                <w:color w:val="002060"/>
              </w:rPr>
            </w:pPr>
            <w:r w:rsidRPr="00C6700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E51D2" w14:textId="77777777" w:rsidR="004434AF" w:rsidRPr="00C67005" w:rsidRDefault="004434AF" w:rsidP="00732D6A">
            <w:pPr>
              <w:pStyle w:val="headertabella0"/>
              <w:rPr>
                <w:color w:val="002060"/>
              </w:rPr>
            </w:pPr>
            <w:r w:rsidRPr="00C6700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5B3BE" w14:textId="77777777" w:rsidR="004434AF" w:rsidRPr="00C67005" w:rsidRDefault="004434AF" w:rsidP="00732D6A">
            <w:pPr>
              <w:pStyle w:val="headertabella0"/>
              <w:rPr>
                <w:color w:val="002060"/>
              </w:rPr>
            </w:pPr>
            <w:r w:rsidRPr="00C6700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D3A52" w14:textId="77777777" w:rsidR="004434AF" w:rsidRPr="00C67005" w:rsidRDefault="004434AF" w:rsidP="00732D6A">
            <w:pPr>
              <w:pStyle w:val="headertabella0"/>
              <w:rPr>
                <w:color w:val="002060"/>
              </w:rPr>
            </w:pPr>
            <w:r w:rsidRPr="00C6700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31B67" w14:textId="77777777" w:rsidR="004434AF" w:rsidRPr="00C67005" w:rsidRDefault="004434AF" w:rsidP="00732D6A">
            <w:pPr>
              <w:pStyle w:val="headertabella0"/>
              <w:rPr>
                <w:color w:val="002060"/>
              </w:rPr>
            </w:pPr>
            <w:r w:rsidRPr="00C6700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F206D" w14:textId="77777777" w:rsidR="004434AF" w:rsidRPr="00C67005" w:rsidRDefault="004434AF" w:rsidP="00732D6A">
            <w:pPr>
              <w:pStyle w:val="headertabella0"/>
              <w:rPr>
                <w:color w:val="002060"/>
              </w:rPr>
            </w:pPr>
            <w:r w:rsidRPr="00C6700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6BBF8E" w14:textId="77777777" w:rsidR="004434AF" w:rsidRPr="00C67005" w:rsidRDefault="004434AF" w:rsidP="00732D6A">
            <w:pPr>
              <w:pStyle w:val="headertabella0"/>
              <w:rPr>
                <w:color w:val="002060"/>
              </w:rPr>
            </w:pPr>
            <w:r w:rsidRPr="00C6700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068C7" w14:textId="77777777" w:rsidR="004434AF" w:rsidRPr="00C67005" w:rsidRDefault="004434AF" w:rsidP="00732D6A">
            <w:pPr>
              <w:pStyle w:val="headertabella0"/>
              <w:rPr>
                <w:color w:val="002060"/>
              </w:rPr>
            </w:pPr>
            <w:r w:rsidRPr="00C6700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06AFE" w14:textId="77777777" w:rsidR="004434AF" w:rsidRPr="00C67005" w:rsidRDefault="004434AF" w:rsidP="00732D6A">
            <w:pPr>
              <w:pStyle w:val="headertabella0"/>
              <w:rPr>
                <w:color w:val="002060"/>
              </w:rPr>
            </w:pPr>
            <w:r w:rsidRPr="00C67005">
              <w:rPr>
                <w:color w:val="002060"/>
              </w:rPr>
              <w:t>PE</w:t>
            </w:r>
          </w:p>
        </w:tc>
      </w:tr>
      <w:tr w:rsidR="004434AF" w:rsidRPr="00C67005" w14:paraId="26953ED1" w14:textId="77777777" w:rsidTr="00732D6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9C5EE9" w14:textId="77777777" w:rsidR="004434AF" w:rsidRPr="00C67005" w:rsidRDefault="004434AF" w:rsidP="00732D6A">
            <w:pPr>
              <w:pStyle w:val="rowtabella0"/>
              <w:rPr>
                <w:color w:val="002060"/>
              </w:rPr>
            </w:pPr>
            <w:r w:rsidRPr="00C67005">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1D787" w14:textId="77777777" w:rsidR="004434AF" w:rsidRPr="00C67005" w:rsidRDefault="004434AF" w:rsidP="00732D6A">
            <w:pPr>
              <w:pStyle w:val="rowtabella0"/>
              <w:jc w:val="center"/>
              <w:rPr>
                <w:color w:val="002060"/>
              </w:rPr>
            </w:pPr>
            <w:r w:rsidRPr="00C670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62970"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08DE6"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06CB8"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7C993"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CFA7A" w14:textId="77777777" w:rsidR="004434AF" w:rsidRPr="00C67005" w:rsidRDefault="004434AF" w:rsidP="00732D6A">
            <w:pPr>
              <w:pStyle w:val="rowtabella0"/>
              <w:jc w:val="center"/>
              <w:rPr>
                <w:color w:val="002060"/>
              </w:rPr>
            </w:pPr>
            <w:r w:rsidRPr="00C6700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1C746" w14:textId="77777777" w:rsidR="004434AF" w:rsidRPr="00C67005" w:rsidRDefault="004434AF" w:rsidP="00732D6A">
            <w:pPr>
              <w:pStyle w:val="rowtabella0"/>
              <w:jc w:val="center"/>
              <w:rPr>
                <w:color w:val="002060"/>
              </w:rPr>
            </w:pPr>
            <w:r w:rsidRPr="00C6700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6C809" w14:textId="77777777" w:rsidR="004434AF" w:rsidRPr="00C67005" w:rsidRDefault="004434AF" w:rsidP="00732D6A">
            <w:pPr>
              <w:pStyle w:val="rowtabella0"/>
              <w:jc w:val="center"/>
              <w:rPr>
                <w:color w:val="002060"/>
              </w:rPr>
            </w:pPr>
            <w:r w:rsidRPr="00C6700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4C1A2" w14:textId="77777777" w:rsidR="004434AF" w:rsidRPr="00C67005" w:rsidRDefault="004434AF" w:rsidP="00732D6A">
            <w:pPr>
              <w:pStyle w:val="rowtabella0"/>
              <w:jc w:val="center"/>
              <w:rPr>
                <w:color w:val="002060"/>
              </w:rPr>
            </w:pPr>
            <w:r w:rsidRPr="00C67005">
              <w:rPr>
                <w:color w:val="002060"/>
              </w:rPr>
              <w:t>0</w:t>
            </w:r>
          </w:p>
        </w:tc>
      </w:tr>
      <w:tr w:rsidR="004434AF" w:rsidRPr="00C67005" w14:paraId="6D44511F"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979F08" w14:textId="77777777" w:rsidR="004434AF" w:rsidRPr="00C67005" w:rsidRDefault="004434AF" w:rsidP="00732D6A">
            <w:pPr>
              <w:pStyle w:val="rowtabella0"/>
              <w:rPr>
                <w:color w:val="002060"/>
              </w:rPr>
            </w:pPr>
            <w:r w:rsidRPr="00C67005">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CDE35"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56B1A"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A81BD"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FF977"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220DA"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2FDC6" w14:textId="77777777" w:rsidR="004434AF" w:rsidRPr="00C67005" w:rsidRDefault="004434AF" w:rsidP="00732D6A">
            <w:pPr>
              <w:pStyle w:val="rowtabella0"/>
              <w:jc w:val="center"/>
              <w:rPr>
                <w:color w:val="002060"/>
              </w:rPr>
            </w:pPr>
            <w:r w:rsidRPr="00C6700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E5FB5"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A9E3D" w14:textId="77777777" w:rsidR="004434AF" w:rsidRPr="00C67005" w:rsidRDefault="004434AF" w:rsidP="00732D6A">
            <w:pPr>
              <w:pStyle w:val="rowtabella0"/>
              <w:jc w:val="center"/>
              <w:rPr>
                <w:color w:val="002060"/>
              </w:rPr>
            </w:pPr>
            <w:r w:rsidRPr="00C670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54AD3" w14:textId="77777777" w:rsidR="004434AF" w:rsidRPr="00C67005" w:rsidRDefault="004434AF" w:rsidP="00732D6A">
            <w:pPr>
              <w:pStyle w:val="rowtabella0"/>
              <w:jc w:val="center"/>
              <w:rPr>
                <w:color w:val="002060"/>
              </w:rPr>
            </w:pPr>
            <w:r w:rsidRPr="00C67005">
              <w:rPr>
                <w:color w:val="002060"/>
              </w:rPr>
              <w:t>0</w:t>
            </w:r>
          </w:p>
        </w:tc>
      </w:tr>
      <w:tr w:rsidR="004434AF" w:rsidRPr="00C67005" w14:paraId="1B101F2E"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E9159C" w14:textId="77777777" w:rsidR="004434AF" w:rsidRPr="00C67005" w:rsidRDefault="004434AF" w:rsidP="00732D6A">
            <w:pPr>
              <w:pStyle w:val="rowtabella0"/>
              <w:rPr>
                <w:color w:val="002060"/>
              </w:rPr>
            </w:pPr>
            <w:r w:rsidRPr="00C67005">
              <w:rPr>
                <w:color w:val="002060"/>
              </w:rPr>
              <w:t xml:space="preserve">A.S.D. </w:t>
            </w:r>
            <w:proofErr w:type="gramStart"/>
            <w:r w:rsidRPr="00C67005">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EEB8C"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F26A9"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B0233"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05271"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792D1"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826A0" w14:textId="77777777" w:rsidR="004434AF" w:rsidRPr="00C67005" w:rsidRDefault="004434AF" w:rsidP="00732D6A">
            <w:pPr>
              <w:pStyle w:val="rowtabella0"/>
              <w:jc w:val="center"/>
              <w:rPr>
                <w:color w:val="002060"/>
              </w:rPr>
            </w:pPr>
            <w:r w:rsidRPr="00C6700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ECBFF" w14:textId="77777777" w:rsidR="004434AF" w:rsidRPr="00C67005" w:rsidRDefault="004434AF" w:rsidP="00732D6A">
            <w:pPr>
              <w:pStyle w:val="rowtabella0"/>
              <w:jc w:val="center"/>
              <w:rPr>
                <w:color w:val="002060"/>
              </w:rPr>
            </w:pPr>
            <w:r w:rsidRPr="00C670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4E9DA"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C1F79" w14:textId="77777777" w:rsidR="004434AF" w:rsidRPr="00C67005" w:rsidRDefault="004434AF" w:rsidP="00732D6A">
            <w:pPr>
              <w:pStyle w:val="rowtabella0"/>
              <w:jc w:val="center"/>
              <w:rPr>
                <w:color w:val="002060"/>
              </w:rPr>
            </w:pPr>
            <w:r w:rsidRPr="00C67005">
              <w:rPr>
                <w:color w:val="002060"/>
              </w:rPr>
              <w:t>0</w:t>
            </w:r>
          </w:p>
        </w:tc>
      </w:tr>
      <w:tr w:rsidR="004434AF" w:rsidRPr="00C67005" w14:paraId="713F7F19"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88E05B" w14:textId="77777777" w:rsidR="004434AF" w:rsidRPr="00C67005" w:rsidRDefault="004434AF" w:rsidP="00732D6A">
            <w:pPr>
              <w:pStyle w:val="rowtabella0"/>
              <w:rPr>
                <w:color w:val="002060"/>
              </w:rPr>
            </w:pPr>
            <w:r w:rsidRPr="00C67005">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3E930"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5A004"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8A188"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99D6B"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908DB"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5A47B" w14:textId="77777777" w:rsidR="004434AF" w:rsidRPr="00C67005" w:rsidRDefault="004434AF" w:rsidP="00732D6A">
            <w:pPr>
              <w:pStyle w:val="rowtabella0"/>
              <w:jc w:val="center"/>
              <w:rPr>
                <w:color w:val="002060"/>
              </w:rPr>
            </w:pPr>
            <w:r w:rsidRPr="00C6700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3E43E" w14:textId="77777777" w:rsidR="004434AF" w:rsidRPr="00C67005" w:rsidRDefault="004434AF" w:rsidP="00732D6A">
            <w:pPr>
              <w:pStyle w:val="rowtabella0"/>
              <w:jc w:val="center"/>
              <w:rPr>
                <w:color w:val="002060"/>
              </w:rPr>
            </w:pPr>
            <w:r w:rsidRPr="00C6700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7E508"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A3AD3" w14:textId="77777777" w:rsidR="004434AF" w:rsidRPr="00C67005" w:rsidRDefault="004434AF" w:rsidP="00732D6A">
            <w:pPr>
              <w:pStyle w:val="rowtabella0"/>
              <w:jc w:val="center"/>
              <w:rPr>
                <w:color w:val="002060"/>
              </w:rPr>
            </w:pPr>
            <w:r w:rsidRPr="00C67005">
              <w:rPr>
                <w:color w:val="002060"/>
              </w:rPr>
              <w:t>0</w:t>
            </w:r>
          </w:p>
        </w:tc>
      </w:tr>
      <w:tr w:rsidR="004434AF" w:rsidRPr="00C67005" w14:paraId="6CDB3795"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FBE91B" w14:textId="77777777" w:rsidR="004434AF" w:rsidRPr="00C67005" w:rsidRDefault="004434AF" w:rsidP="00732D6A">
            <w:pPr>
              <w:pStyle w:val="rowtabella0"/>
              <w:rPr>
                <w:color w:val="002060"/>
              </w:rPr>
            </w:pPr>
            <w:r w:rsidRPr="00C67005">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A706B"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7C13E"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D317B"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FF9E1"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1D713"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4BF6F" w14:textId="77777777" w:rsidR="004434AF" w:rsidRPr="00C67005" w:rsidRDefault="004434AF" w:rsidP="00732D6A">
            <w:pPr>
              <w:pStyle w:val="rowtabella0"/>
              <w:jc w:val="center"/>
              <w:rPr>
                <w:color w:val="002060"/>
              </w:rPr>
            </w:pPr>
            <w:r w:rsidRPr="00C670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0D367" w14:textId="77777777" w:rsidR="004434AF" w:rsidRPr="00C67005" w:rsidRDefault="004434AF" w:rsidP="00732D6A">
            <w:pPr>
              <w:pStyle w:val="rowtabella0"/>
              <w:jc w:val="center"/>
              <w:rPr>
                <w:color w:val="002060"/>
              </w:rPr>
            </w:pPr>
            <w:r w:rsidRPr="00C670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AD43C"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CD604" w14:textId="77777777" w:rsidR="004434AF" w:rsidRPr="00C67005" w:rsidRDefault="004434AF" w:rsidP="00732D6A">
            <w:pPr>
              <w:pStyle w:val="rowtabella0"/>
              <w:jc w:val="center"/>
              <w:rPr>
                <w:color w:val="002060"/>
              </w:rPr>
            </w:pPr>
            <w:r w:rsidRPr="00C67005">
              <w:rPr>
                <w:color w:val="002060"/>
              </w:rPr>
              <w:t>0</w:t>
            </w:r>
          </w:p>
        </w:tc>
      </w:tr>
      <w:tr w:rsidR="004434AF" w:rsidRPr="00C67005" w14:paraId="68AB42FE"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F0510E" w14:textId="77777777" w:rsidR="004434AF" w:rsidRPr="00C67005" w:rsidRDefault="004434AF" w:rsidP="00732D6A">
            <w:pPr>
              <w:pStyle w:val="rowtabella0"/>
              <w:rPr>
                <w:color w:val="002060"/>
              </w:rPr>
            </w:pPr>
            <w:r w:rsidRPr="00C67005">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25E94"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31B18"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364ED"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39FA7"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0B56B"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C84FE" w14:textId="77777777" w:rsidR="004434AF" w:rsidRPr="00C67005" w:rsidRDefault="004434AF" w:rsidP="00732D6A">
            <w:pPr>
              <w:pStyle w:val="rowtabella0"/>
              <w:jc w:val="center"/>
              <w:rPr>
                <w:color w:val="002060"/>
              </w:rPr>
            </w:pPr>
            <w:r w:rsidRPr="00C670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6C3D1" w14:textId="77777777" w:rsidR="004434AF" w:rsidRPr="00C67005" w:rsidRDefault="004434AF" w:rsidP="00732D6A">
            <w:pPr>
              <w:pStyle w:val="rowtabella0"/>
              <w:jc w:val="center"/>
              <w:rPr>
                <w:color w:val="002060"/>
              </w:rPr>
            </w:pPr>
            <w:r w:rsidRPr="00C670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2DD9B" w14:textId="77777777" w:rsidR="004434AF" w:rsidRPr="00C67005" w:rsidRDefault="004434AF" w:rsidP="00732D6A">
            <w:pPr>
              <w:pStyle w:val="rowtabella0"/>
              <w:jc w:val="center"/>
              <w:rPr>
                <w:color w:val="002060"/>
              </w:rPr>
            </w:pPr>
            <w:r w:rsidRPr="00C670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C2B06" w14:textId="77777777" w:rsidR="004434AF" w:rsidRPr="00C67005" w:rsidRDefault="004434AF" w:rsidP="00732D6A">
            <w:pPr>
              <w:pStyle w:val="rowtabella0"/>
              <w:jc w:val="center"/>
              <w:rPr>
                <w:color w:val="002060"/>
              </w:rPr>
            </w:pPr>
            <w:r w:rsidRPr="00C67005">
              <w:rPr>
                <w:color w:val="002060"/>
              </w:rPr>
              <w:t>0</w:t>
            </w:r>
          </w:p>
        </w:tc>
      </w:tr>
      <w:tr w:rsidR="004434AF" w:rsidRPr="00C67005" w14:paraId="01391193"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3604DC" w14:textId="77777777" w:rsidR="004434AF" w:rsidRPr="00C67005" w:rsidRDefault="004434AF" w:rsidP="00732D6A">
            <w:pPr>
              <w:pStyle w:val="rowtabella0"/>
              <w:rPr>
                <w:color w:val="002060"/>
              </w:rPr>
            </w:pPr>
            <w:r w:rsidRPr="00C67005">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525B0"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3D2DC"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D40C7"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AD9B3"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E85D7"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14C77" w14:textId="77777777" w:rsidR="004434AF" w:rsidRPr="00C67005" w:rsidRDefault="004434AF" w:rsidP="00732D6A">
            <w:pPr>
              <w:pStyle w:val="rowtabella0"/>
              <w:jc w:val="center"/>
              <w:rPr>
                <w:color w:val="002060"/>
              </w:rPr>
            </w:pPr>
            <w:r w:rsidRPr="00C6700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F5662" w14:textId="77777777" w:rsidR="004434AF" w:rsidRPr="00C67005" w:rsidRDefault="004434AF" w:rsidP="00732D6A">
            <w:pPr>
              <w:pStyle w:val="rowtabella0"/>
              <w:jc w:val="center"/>
              <w:rPr>
                <w:color w:val="002060"/>
              </w:rPr>
            </w:pPr>
            <w:r w:rsidRPr="00C670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1CFAF"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93D7E" w14:textId="77777777" w:rsidR="004434AF" w:rsidRPr="00C67005" w:rsidRDefault="004434AF" w:rsidP="00732D6A">
            <w:pPr>
              <w:pStyle w:val="rowtabella0"/>
              <w:jc w:val="center"/>
              <w:rPr>
                <w:color w:val="002060"/>
              </w:rPr>
            </w:pPr>
            <w:r w:rsidRPr="00C67005">
              <w:rPr>
                <w:color w:val="002060"/>
              </w:rPr>
              <w:t>0</w:t>
            </w:r>
          </w:p>
        </w:tc>
      </w:tr>
      <w:tr w:rsidR="004434AF" w:rsidRPr="00C67005" w14:paraId="2A475BD8"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63DF31" w14:textId="77777777" w:rsidR="004434AF" w:rsidRPr="00C67005" w:rsidRDefault="004434AF" w:rsidP="00732D6A">
            <w:pPr>
              <w:pStyle w:val="rowtabella0"/>
              <w:rPr>
                <w:color w:val="002060"/>
              </w:rPr>
            </w:pPr>
            <w:r w:rsidRPr="00C67005">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60369"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DC9B8"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06FA9"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87BBD"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FD73B"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0B68C" w14:textId="77777777" w:rsidR="004434AF" w:rsidRPr="00C67005" w:rsidRDefault="004434AF" w:rsidP="00732D6A">
            <w:pPr>
              <w:pStyle w:val="rowtabella0"/>
              <w:jc w:val="center"/>
              <w:rPr>
                <w:color w:val="002060"/>
              </w:rPr>
            </w:pPr>
            <w:r w:rsidRPr="00C670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7D09C" w14:textId="77777777" w:rsidR="004434AF" w:rsidRPr="00C67005" w:rsidRDefault="004434AF" w:rsidP="00732D6A">
            <w:pPr>
              <w:pStyle w:val="rowtabella0"/>
              <w:jc w:val="center"/>
              <w:rPr>
                <w:color w:val="002060"/>
              </w:rPr>
            </w:pPr>
            <w:r w:rsidRPr="00C670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AA98A" w14:textId="77777777" w:rsidR="004434AF" w:rsidRPr="00C67005" w:rsidRDefault="004434AF" w:rsidP="00732D6A">
            <w:pPr>
              <w:pStyle w:val="rowtabella0"/>
              <w:jc w:val="center"/>
              <w:rPr>
                <w:color w:val="002060"/>
              </w:rPr>
            </w:pPr>
            <w:r w:rsidRPr="00C670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70E2B" w14:textId="77777777" w:rsidR="004434AF" w:rsidRPr="00C67005" w:rsidRDefault="004434AF" w:rsidP="00732D6A">
            <w:pPr>
              <w:pStyle w:val="rowtabella0"/>
              <w:jc w:val="center"/>
              <w:rPr>
                <w:color w:val="002060"/>
              </w:rPr>
            </w:pPr>
            <w:r w:rsidRPr="00C67005">
              <w:rPr>
                <w:color w:val="002060"/>
              </w:rPr>
              <w:t>0</w:t>
            </w:r>
          </w:p>
        </w:tc>
      </w:tr>
      <w:tr w:rsidR="004434AF" w:rsidRPr="00C67005" w14:paraId="56C33CE7" w14:textId="77777777" w:rsidTr="00732D6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9B273E" w14:textId="77777777" w:rsidR="004434AF" w:rsidRPr="00C67005" w:rsidRDefault="004434AF" w:rsidP="00732D6A">
            <w:pPr>
              <w:pStyle w:val="rowtabella0"/>
              <w:rPr>
                <w:color w:val="002060"/>
              </w:rPr>
            </w:pPr>
            <w:r w:rsidRPr="00C67005">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D2AB8"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CD3B2"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2416F"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51D22"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B8B13"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33D20" w14:textId="77777777" w:rsidR="004434AF" w:rsidRPr="00C67005" w:rsidRDefault="004434AF" w:rsidP="00732D6A">
            <w:pPr>
              <w:pStyle w:val="rowtabella0"/>
              <w:jc w:val="center"/>
              <w:rPr>
                <w:color w:val="002060"/>
              </w:rPr>
            </w:pPr>
            <w:r w:rsidRPr="00C6700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D040A" w14:textId="77777777" w:rsidR="004434AF" w:rsidRPr="00C67005" w:rsidRDefault="004434AF" w:rsidP="00732D6A">
            <w:pPr>
              <w:pStyle w:val="rowtabella0"/>
              <w:jc w:val="center"/>
              <w:rPr>
                <w:color w:val="002060"/>
              </w:rPr>
            </w:pPr>
            <w:r w:rsidRPr="00C6700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0C06E" w14:textId="77777777" w:rsidR="004434AF" w:rsidRPr="00C67005" w:rsidRDefault="004434AF" w:rsidP="00732D6A">
            <w:pPr>
              <w:pStyle w:val="rowtabella0"/>
              <w:jc w:val="center"/>
              <w:rPr>
                <w:color w:val="002060"/>
              </w:rPr>
            </w:pPr>
            <w:r w:rsidRPr="00C670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34322" w14:textId="77777777" w:rsidR="004434AF" w:rsidRPr="00C67005" w:rsidRDefault="004434AF" w:rsidP="00732D6A">
            <w:pPr>
              <w:pStyle w:val="rowtabella0"/>
              <w:jc w:val="center"/>
              <w:rPr>
                <w:color w:val="002060"/>
              </w:rPr>
            </w:pPr>
            <w:r w:rsidRPr="00C67005">
              <w:rPr>
                <w:color w:val="002060"/>
              </w:rPr>
              <w:t>0</w:t>
            </w:r>
          </w:p>
        </w:tc>
      </w:tr>
    </w:tbl>
    <w:p w14:paraId="1B0443AF" w14:textId="77777777" w:rsidR="004434AF" w:rsidRDefault="004434AF" w:rsidP="004434AF">
      <w:pPr>
        <w:pStyle w:val="breakline"/>
        <w:rPr>
          <w:color w:val="002060"/>
        </w:rPr>
      </w:pPr>
    </w:p>
    <w:p w14:paraId="0DA55B48" w14:textId="77777777" w:rsidR="004434AF" w:rsidRPr="00C67005" w:rsidRDefault="004434AF" w:rsidP="004434AF">
      <w:pPr>
        <w:pStyle w:val="titoloprinc0"/>
        <w:rPr>
          <w:color w:val="002060"/>
        </w:rPr>
      </w:pPr>
      <w:r>
        <w:rPr>
          <w:color w:val="002060"/>
        </w:rPr>
        <w:t>PROGRAMMA GARE</w:t>
      </w:r>
    </w:p>
    <w:p w14:paraId="7A2A8DDC" w14:textId="77777777" w:rsidR="00246D7C" w:rsidRPr="0047730D" w:rsidRDefault="00246D7C" w:rsidP="00246D7C">
      <w:pPr>
        <w:pStyle w:val="sottotitolocampionato10"/>
        <w:rPr>
          <w:color w:val="002060"/>
        </w:rPr>
      </w:pPr>
      <w:r w:rsidRPr="0047730D">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7"/>
        <w:gridCol w:w="385"/>
        <w:gridCol w:w="898"/>
        <w:gridCol w:w="1177"/>
        <w:gridCol w:w="1549"/>
        <w:gridCol w:w="1549"/>
      </w:tblGrid>
      <w:tr w:rsidR="00246D7C" w:rsidRPr="0047730D" w14:paraId="2C651F1C" w14:textId="77777777" w:rsidTr="00732D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1255C" w14:textId="77777777" w:rsidR="00246D7C" w:rsidRPr="0047730D" w:rsidRDefault="00246D7C" w:rsidP="00732D6A">
            <w:pPr>
              <w:pStyle w:val="headertabella0"/>
              <w:rPr>
                <w:color w:val="002060"/>
              </w:rPr>
            </w:pPr>
            <w:r w:rsidRPr="0047730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31E9A" w14:textId="77777777" w:rsidR="00246D7C" w:rsidRPr="0047730D" w:rsidRDefault="00246D7C" w:rsidP="00732D6A">
            <w:pPr>
              <w:pStyle w:val="headertabella0"/>
              <w:rPr>
                <w:color w:val="002060"/>
              </w:rPr>
            </w:pPr>
            <w:r w:rsidRPr="0047730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9CE2B" w14:textId="77777777" w:rsidR="00246D7C" w:rsidRPr="0047730D" w:rsidRDefault="00246D7C" w:rsidP="00732D6A">
            <w:pPr>
              <w:pStyle w:val="headertabella0"/>
              <w:rPr>
                <w:color w:val="002060"/>
              </w:rPr>
            </w:pPr>
            <w:r w:rsidRPr="0047730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70164" w14:textId="77777777" w:rsidR="00246D7C" w:rsidRPr="0047730D" w:rsidRDefault="00246D7C" w:rsidP="00732D6A">
            <w:pPr>
              <w:pStyle w:val="headertabella0"/>
              <w:rPr>
                <w:color w:val="002060"/>
              </w:rPr>
            </w:pPr>
            <w:r w:rsidRPr="0047730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D34E5" w14:textId="77777777" w:rsidR="00246D7C" w:rsidRPr="0047730D" w:rsidRDefault="00246D7C" w:rsidP="00732D6A">
            <w:pPr>
              <w:pStyle w:val="headertabella0"/>
              <w:rPr>
                <w:color w:val="002060"/>
              </w:rPr>
            </w:pPr>
            <w:r w:rsidRPr="0047730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2E751" w14:textId="77777777" w:rsidR="00246D7C" w:rsidRPr="0047730D" w:rsidRDefault="00246D7C" w:rsidP="00732D6A">
            <w:pPr>
              <w:pStyle w:val="headertabella0"/>
              <w:rPr>
                <w:color w:val="002060"/>
              </w:rPr>
            </w:pPr>
            <w:proofErr w:type="spellStart"/>
            <w:r w:rsidRPr="0047730D">
              <w:rPr>
                <w:color w:val="002060"/>
              </w:rPr>
              <w:t>Localita'</w:t>
            </w:r>
            <w:proofErr w:type="spellEnd"/>
            <w:r w:rsidRPr="0047730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D0FC20" w14:textId="77777777" w:rsidR="00246D7C" w:rsidRPr="0047730D" w:rsidRDefault="00246D7C" w:rsidP="00732D6A">
            <w:pPr>
              <w:pStyle w:val="headertabella0"/>
              <w:rPr>
                <w:color w:val="002060"/>
              </w:rPr>
            </w:pPr>
            <w:r w:rsidRPr="0047730D">
              <w:rPr>
                <w:color w:val="002060"/>
              </w:rPr>
              <w:t>Indirizzo Impianto</w:t>
            </w:r>
          </w:p>
        </w:tc>
      </w:tr>
      <w:tr w:rsidR="00246D7C" w:rsidRPr="0047730D" w14:paraId="05E25BE0" w14:textId="77777777" w:rsidTr="00732D6A">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673396" w14:textId="77777777" w:rsidR="00246D7C" w:rsidRPr="0047730D" w:rsidRDefault="00246D7C" w:rsidP="00732D6A">
            <w:pPr>
              <w:pStyle w:val="rowtabella0"/>
              <w:rPr>
                <w:color w:val="002060"/>
              </w:rPr>
            </w:pPr>
            <w:r w:rsidRPr="0047730D">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32E719" w14:textId="77777777" w:rsidR="00246D7C" w:rsidRPr="0047730D" w:rsidRDefault="00246D7C" w:rsidP="00732D6A">
            <w:pPr>
              <w:pStyle w:val="rowtabella0"/>
              <w:rPr>
                <w:color w:val="002060"/>
              </w:rPr>
            </w:pPr>
            <w:r w:rsidRPr="0047730D">
              <w:rPr>
                <w:color w:val="002060"/>
              </w:rPr>
              <w:t>VERBENA C5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D8693E" w14:textId="77777777" w:rsidR="00246D7C" w:rsidRPr="0047730D" w:rsidRDefault="00246D7C" w:rsidP="00732D6A">
            <w:pPr>
              <w:pStyle w:val="rowtabella0"/>
              <w:jc w:val="center"/>
              <w:rPr>
                <w:color w:val="002060"/>
              </w:rPr>
            </w:pPr>
            <w:r w:rsidRPr="0047730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4A7472" w14:textId="77777777" w:rsidR="00246D7C" w:rsidRPr="0047730D" w:rsidRDefault="00246D7C" w:rsidP="00732D6A">
            <w:pPr>
              <w:pStyle w:val="rowtabella0"/>
              <w:rPr>
                <w:color w:val="002060"/>
              </w:rPr>
            </w:pPr>
            <w:r w:rsidRPr="0047730D">
              <w:rPr>
                <w:color w:val="002060"/>
              </w:rPr>
              <w:t>01/11/2025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621C18" w14:textId="77777777" w:rsidR="00246D7C" w:rsidRPr="0047730D" w:rsidRDefault="00246D7C" w:rsidP="00732D6A">
            <w:pPr>
              <w:pStyle w:val="rowtabella0"/>
              <w:rPr>
                <w:color w:val="002060"/>
              </w:rPr>
            </w:pPr>
            <w:r w:rsidRPr="0047730D">
              <w:rPr>
                <w:color w:val="002060"/>
              </w:rPr>
              <w:t>5446 ALMA ARENA CALCIO A CINQUE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DCA706" w14:textId="77777777" w:rsidR="00246D7C" w:rsidRPr="0047730D" w:rsidRDefault="00246D7C" w:rsidP="00732D6A">
            <w:pPr>
              <w:pStyle w:val="rowtabella0"/>
              <w:rPr>
                <w:color w:val="002060"/>
              </w:rPr>
            </w:pPr>
            <w:r w:rsidRPr="0047730D">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007702" w14:textId="77777777" w:rsidR="00246D7C" w:rsidRPr="0047730D" w:rsidRDefault="00246D7C" w:rsidP="00732D6A">
            <w:pPr>
              <w:pStyle w:val="rowtabella0"/>
              <w:rPr>
                <w:color w:val="002060"/>
              </w:rPr>
            </w:pPr>
            <w:r w:rsidRPr="0047730D">
              <w:rPr>
                <w:color w:val="002060"/>
              </w:rPr>
              <w:t>VIA ROMA 201</w:t>
            </w:r>
          </w:p>
        </w:tc>
      </w:tr>
      <w:tr w:rsidR="00246D7C" w:rsidRPr="0047730D" w14:paraId="62913FFB"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EB532D" w14:textId="77777777" w:rsidR="00246D7C" w:rsidRPr="0047730D" w:rsidRDefault="00246D7C" w:rsidP="00732D6A">
            <w:pPr>
              <w:pStyle w:val="rowtabella0"/>
              <w:rPr>
                <w:color w:val="002060"/>
              </w:rPr>
            </w:pPr>
            <w:r w:rsidRPr="0047730D">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E2C507" w14:textId="77777777" w:rsidR="00246D7C" w:rsidRPr="0047730D" w:rsidRDefault="00246D7C" w:rsidP="00732D6A">
            <w:pPr>
              <w:pStyle w:val="rowtabella0"/>
              <w:rPr>
                <w:color w:val="002060"/>
              </w:rPr>
            </w:pPr>
            <w:r w:rsidRPr="0047730D">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AD9C07"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475D09" w14:textId="77777777" w:rsidR="00246D7C" w:rsidRPr="0047730D" w:rsidRDefault="00246D7C" w:rsidP="00732D6A">
            <w:pPr>
              <w:pStyle w:val="rowtabella0"/>
              <w:rPr>
                <w:color w:val="002060"/>
              </w:rPr>
            </w:pPr>
            <w:r w:rsidRPr="0047730D">
              <w:rPr>
                <w:color w:val="002060"/>
              </w:rPr>
              <w:t>01/11/2025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C8E75B" w14:textId="77777777" w:rsidR="00246D7C" w:rsidRPr="0047730D" w:rsidRDefault="00246D7C" w:rsidP="00732D6A">
            <w:pPr>
              <w:pStyle w:val="rowtabella0"/>
              <w:rPr>
                <w:color w:val="002060"/>
              </w:rPr>
            </w:pPr>
            <w:r w:rsidRPr="0047730D">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6053AA" w14:textId="77777777" w:rsidR="00246D7C" w:rsidRPr="0047730D" w:rsidRDefault="00246D7C" w:rsidP="00732D6A">
            <w:pPr>
              <w:pStyle w:val="rowtabella0"/>
              <w:rPr>
                <w:color w:val="002060"/>
              </w:rPr>
            </w:pPr>
            <w:r w:rsidRPr="0047730D">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769724" w14:textId="77777777" w:rsidR="00246D7C" w:rsidRPr="0047730D" w:rsidRDefault="00246D7C" w:rsidP="00732D6A">
            <w:pPr>
              <w:pStyle w:val="rowtabella0"/>
              <w:rPr>
                <w:color w:val="002060"/>
              </w:rPr>
            </w:pPr>
            <w:r w:rsidRPr="0047730D">
              <w:rPr>
                <w:color w:val="002060"/>
              </w:rPr>
              <w:t>VIA FALCONARA</w:t>
            </w:r>
          </w:p>
        </w:tc>
      </w:tr>
      <w:tr w:rsidR="00246D7C" w:rsidRPr="0047730D" w14:paraId="719B9D6B"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505C58" w14:textId="77777777" w:rsidR="00246D7C" w:rsidRPr="0047730D" w:rsidRDefault="00246D7C" w:rsidP="00732D6A">
            <w:pPr>
              <w:pStyle w:val="rowtabella0"/>
              <w:rPr>
                <w:color w:val="002060"/>
              </w:rPr>
            </w:pPr>
            <w:r w:rsidRPr="0047730D">
              <w:rPr>
                <w:color w:val="002060"/>
              </w:rPr>
              <w:t xml:space="preserve">CSI GAUDIO </w:t>
            </w:r>
            <w:proofErr w:type="spellStart"/>
            <w:proofErr w:type="gramStart"/>
            <w:r w:rsidRPr="0047730D">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F385D8" w14:textId="77777777" w:rsidR="00246D7C" w:rsidRPr="0047730D" w:rsidRDefault="00246D7C" w:rsidP="00732D6A">
            <w:pPr>
              <w:pStyle w:val="rowtabella0"/>
              <w:rPr>
                <w:color w:val="002060"/>
              </w:rPr>
            </w:pPr>
            <w:r w:rsidRPr="0047730D">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627C46"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4643DF" w14:textId="77777777" w:rsidR="00246D7C" w:rsidRPr="0047730D" w:rsidRDefault="00246D7C" w:rsidP="00732D6A">
            <w:pPr>
              <w:pStyle w:val="rowtabella0"/>
              <w:rPr>
                <w:color w:val="002060"/>
              </w:rPr>
            </w:pPr>
            <w:r w:rsidRPr="0047730D">
              <w:rPr>
                <w:color w:val="002060"/>
              </w:rPr>
              <w:t>01/11/2025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A6B5EE" w14:textId="77777777" w:rsidR="00246D7C" w:rsidRPr="0047730D" w:rsidRDefault="00246D7C" w:rsidP="00732D6A">
            <w:pPr>
              <w:pStyle w:val="rowtabella0"/>
              <w:rPr>
                <w:color w:val="002060"/>
              </w:rPr>
            </w:pPr>
            <w:r w:rsidRPr="0047730D">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9E1EDD" w14:textId="77777777" w:rsidR="00246D7C" w:rsidRPr="0047730D" w:rsidRDefault="00246D7C" w:rsidP="00732D6A">
            <w:pPr>
              <w:pStyle w:val="rowtabella0"/>
              <w:rPr>
                <w:color w:val="002060"/>
              </w:rPr>
            </w:pPr>
            <w:r w:rsidRPr="0047730D">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12CEFD" w14:textId="77777777" w:rsidR="00246D7C" w:rsidRPr="0047730D" w:rsidRDefault="00246D7C" w:rsidP="00732D6A">
            <w:pPr>
              <w:pStyle w:val="rowtabella0"/>
              <w:rPr>
                <w:color w:val="002060"/>
              </w:rPr>
            </w:pPr>
            <w:r w:rsidRPr="0047730D">
              <w:rPr>
                <w:color w:val="002060"/>
              </w:rPr>
              <w:t>VIA DEI TESSITORI</w:t>
            </w:r>
          </w:p>
        </w:tc>
      </w:tr>
      <w:tr w:rsidR="00246D7C" w:rsidRPr="0047730D" w14:paraId="55909CE6"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F30615" w14:textId="77777777" w:rsidR="00246D7C" w:rsidRPr="0047730D" w:rsidRDefault="00246D7C" w:rsidP="00732D6A">
            <w:pPr>
              <w:pStyle w:val="rowtabella0"/>
              <w:rPr>
                <w:color w:val="002060"/>
              </w:rPr>
            </w:pPr>
            <w:r w:rsidRPr="0047730D">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3D4957" w14:textId="77777777" w:rsidR="00246D7C" w:rsidRPr="0047730D" w:rsidRDefault="00246D7C" w:rsidP="00732D6A">
            <w:pPr>
              <w:pStyle w:val="rowtabella0"/>
              <w:rPr>
                <w:color w:val="002060"/>
              </w:rPr>
            </w:pPr>
            <w:r w:rsidRPr="0047730D">
              <w:rPr>
                <w:color w:val="002060"/>
              </w:rPr>
              <w:t>ACSS MONDOLFO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33763A"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4B975D" w14:textId="77777777" w:rsidR="00246D7C" w:rsidRPr="0047730D" w:rsidRDefault="00246D7C" w:rsidP="00732D6A">
            <w:pPr>
              <w:pStyle w:val="rowtabella0"/>
              <w:rPr>
                <w:color w:val="002060"/>
              </w:rPr>
            </w:pPr>
            <w:r w:rsidRPr="0047730D">
              <w:rPr>
                <w:color w:val="002060"/>
              </w:rPr>
              <w:t>01/11/2025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FAB435" w14:textId="77777777" w:rsidR="00246D7C" w:rsidRPr="0047730D" w:rsidRDefault="00246D7C" w:rsidP="00732D6A">
            <w:pPr>
              <w:pStyle w:val="rowtabella0"/>
              <w:rPr>
                <w:color w:val="002060"/>
              </w:rPr>
            </w:pPr>
            <w:r w:rsidRPr="0047730D">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E044E6" w14:textId="77777777" w:rsidR="00246D7C" w:rsidRPr="0047730D" w:rsidRDefault="00246D7C" w:rsidP="00732D6A">
            <w:pPr>
              <w:pStyle w:val="rowtabella0"/>
              <w:rPr>
                <w:color w:val="002060"/>
              </w:rPr>
            </w:pPr>
            <w:r w:rsidRPr="0047730D">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BFF7C1" w14:textId="77777777" w:rsidR="00246D7C" w:rsidRPr="0047730D" w:rsidRDefault="00246D7C" w:rsidP="00732D6A">
            <w:pPr>
              <w:pStyle w:val="rowtabella0"/>
              <w:rPr>
                <w:color w:val="002060"/>
              </w:rPr>
            </w:pPr>
            <w:r w:rsidRPr="0047730D">
              <w:rPr>
                <w:color w:val="002060"/>
              </w:rPr>
              <w:t xml:space="preserve">VIA </w:t>
            </w:r>
            <w:proofErr w:type="gramStart"/>
            <w:r w:rsidRPr="0047730D">
              <w:rPr>
                <w:color w:val="002060"/>
              </w:rPr>
              <w:t>B.BUOZZI</w:t>
            </w:r>
            <w:proofErr w:type="gramEnd"/>
          </w:p>
        </w:tc>
      </w:tr>
      <w:tr w:rsidR="00246D7C" w:rsidRPr="0047730D" w14:paraId="0AE89079" w14:textId="77777777" w:rsidTr="00732D6A">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E01213" w14:textId="77777777" w:rsidR="00246D7C" w:rsidRPr="0047730D" w:rsidRDefault="00246D7C" w:rsidP="00732D6A">
            <w:pPr>
              <w:pStyle w:val="rowtabella0"/>
              <w:rPr>
                <w:color w:val="002060"/>
              </w:rPr>
            </w:pPr>
            <w:r w:rsidRPr="0047730D">
              <w:rPr>
                <w:color w:val="002060"/>
              </w:rPr>
              <w:t>CSI GAUDIO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2239AB" w14:textId="77777777" w:rsidR="00246D7C" w:rsidRPr="0047730D" w:rsidRDefault="00246D7C" w:rsidP="00732D6A">
            <w:pPr>
              <w:pStyle w:val="rowtabella0"/>
              <w:rPr>
                <w:color w:val="002060"/>
              </w:rPr>
            </w:pPr>
            <w:r w:rsidRPr="0047730D">
              <w:rPr>
                <w:color w:val="002060"/>
              </w:rPr>
              <w:t>PIETRALACROCE 73</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0B3BFF"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098E89" w14:textId="77777777" w:rsidR="00246D7C" w:rsidRPr="0047730D" w:rsidRDefault="00246D7C" w:rsidP="00732D6A">
            <w:pPr>
              <w:pStyle w:val="rowtabella0"/>
              <w:rPr>
                <w:color w:val="002060"/>
              </w:rPr>
            </w:pPr>
            <w:r w:rsidRPr="0047730D">
              <w:rPr>
                <w:color w:val="002060"/>
              </w:rPr>
              <w:t>02/11/2025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AE02FF" w14:textId="77777777" w:rsidR="00246D7C" w:rsidRPr="0047730D" w:rsidRDefault="00246D7C" w:rsidP="00732D6A">
            <w:pPr>
              <w:pStyle w:val="rowtabella0"/>
              <w:rPr>
                <w:color w:val="002060"/>
              </w:rPr>
            </w:pPr>
            <w:r w:rsidRPr="0047730D">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B5D9B0" w14:textId="77777777" w:rsidR="00246D7C" w:rsidRPr="0047730D" w:rsidRDefault="00246D7C" w:rsidP="00732D6A">
            <w:pPr>
              <w:pStyle w:val="rowtabella0"/>
              <w:rPr>
                <w:color w:val="002060"/>
              </w:rPr>
            </w:pPr>
            <w:r w:rsidRPr="0047730D">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6D01BD" w14:textId="77777777" w:rsidR="00246D7C" w:rsidRPr="0047730D" w:rsidRDefault="00246D7C" w:rsidP="00732D6A">
            <w:pPr>
              <w:pStyle w:val="rowtabella0"/>
              <w:rPr>
                <w:color w:val="002060"/>
              </w:rPr>
            </w:pPr>
            <w:r w:rsidRPr="0047730D">
              <w:rPr>
                <w:color w:val="002060"/>
              </w:rPr>
              <w:t>VIA DEI TESSITORI</w:t>
            </w:r>
          </w:p>
        </w:tc>
      </w:tr>
    </w:tbl>
    <w:p w14:paraId="16FB1926" w14:textId="77777777" w:rsidR="00246D7C" w:rsidRPr="0047730D" w:rsidRDefault="00246D7C" w:rsidP="00246D7C">
      <w:pPr>
        <w:pStyle w:val="breakline"/>
        <w:rPr>
          <w:rFonts w:eastAsiaTheme="minorEastAsia"/>
          <w:color w:val="002060"/>
        </w:rPr>
      </w:pPr>
    </w:p>
    <w:p w14:paraId="3A007A35" w14:textId="77777777" w:rsidR="00246D7C" w:rsidRPr="0047730D" w:rsidRDefault="00246D7C" w:rsidP="00246D7C">
      <w:pPr>
        <w:pStyle w:val="breakline"/>
        <w:rPr>
          <w:color w:val="002060"/>
        </w:rPr>
      </w:pPr>
    </w:p>
    <w:p w14:paraId="3F5D0DF5" w14:textId="77777777" w:rsidR="00246D7C" w:rsidRPr="0047730D" w:rsidRDefault="00246D7C" w:rsidP="00246D7C">
      <w:pPr>
        <w:pStyle w:val="breakline"/>
        <w:rPr>
          <w:color w:val="002060"/>
        </w:rPr>
      </w:pPr>
    </w:p>
    <w:p w14:paraId="6FED4D83" w14:textId="77777777" w:rsidR="00246D7C" w:rsidRPr="0047730D" w:rsidRDefault="00246D7C" w:rsidP="00246D7C">
      <w:pPr>
        <w:pStyle w:val="sottotitolocampionato10"/>
        <w:rPr>
          <w:color w:val="002060"/>
        </w:rPr>
      </w:pPr>
      <w:r w:rsidRPr="0047730D">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1"/>
        <w:gridCol w:w="385"/>
        <w:gridCol w:w="898"/>
        <w:gridCol w:w="1198"/>
        <w:gridCol w:w="1552"/>
        <w:gridCol w:w="1543"/>
      </w:tblGrid>
      <w:tr w:rsidR="00246D7C" w:rsidRPr="0047730D" w14:paraId="49EF747F" w14:textId="77777777" w:rsidTr="00732D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38ECD" w14:textId="77777777" w:rsidR="00246D7C" w:rsidRPr="0047730D" w:rsidRDefault="00246D7C" w:rsidP="00732D6A">
            <w:pPr>
              <w:pStyle w:val="headertabella0"/>
              <w:rPr>
                <w:color w:val="002060"/>
              </w:rPr>
            </w:pPr>
            <w:r w:rsidRPr="0047730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4A442F" w14:textId="77777777" w:rsidR="00246D7C" w:rsidRPr="0047730D" w:rsidRDefault="00246D7C" w:rsidP="00732D6A">
            <w:pPr>
              <w:pStyle w:val="headertabella0"/>
              <w:rPr>
                <w:color w:val="002060"/>
              </w:rPr>
            </w:pPr>
            <w:r w:rsidRPr="0047730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6A6B4" w14:textId="77777777" w:rsidR="00246D7C" w:rsidRPr="0047730D" w:rsidRDefault="00246D7C" w:rsidP="00732D6A">
            <w:pPr>
              <w:pStyle w:val="headertabella0"/>
              <w:rPr>
                <w:color w:val="002060"/>
              </w:rPr>
            </w:pPr>
            <w:r w:rsidRPr="0047730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D602E3" w14:textId="77777777" w:rsidR="00246D7C" w:rsidRPr="0047730D" w:rsidRDefault="00246D7C" w:rsidP="00732D6A">
            <w:pPr>
              <w:pStyle w:val="headertabella0"/>
              <w:rPr>
                <w:color w:val="002060"/>
              </w:rPr>
            </w:pPr>
            <w:r w:rsidRPr="0047730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97A7C" w14:textId="77777777" w:rsidR="00246D7C" w:rsidRPr="0047730D" w:rsidRDefault="00246D7C" w:rsidP="00732D6A">
            <w:pPr>
              <w:pStyle w:val="headertabella0"/>
              <w:rPr>
                <w:color w:val="002060"/>
              </w:rPr>
            </w:pPr>
            <w:r w:rsidRPr="0047730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CAD7A" w14:textId="77777777" w:rsidR="00246D7C" w:rsidRPr="0047730D" w:rsidRDefault="00246D7C" w:rsidP="00732D6A">
            <w:pPr>
              <w:pStyle w:val="headertabella0"/>
              <w:rPr>
                <w:color w:val="002060"/>
              </w:rPr>
            </w:pPr>
            <w:proofErr w:type="spellStart"/>
            <w:r w:rsidRPr="0047730D">
              <w:rPr>
                <w:color w:val="002060"/>
              </w:rPr>
              <w:t>Localita'</w:t>
            </w:r>
            <w:proofErr w:type="spellEnd"/>
            <w:r w:rsidRPr="0047730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817A1" w14:textId="77777777" w:rsidR="00246D7C" w:rsidRPr="0047730D" w:rsidRDefault="00246D7C" w:rsidP="00732D6A">
            <w:pPr>
              <w:pStyle w:val="headertabella0"/>
              <w:rPr>
                <w:color w:val="002060"/>
              </w:rPr>
            </w:pPr>
            <w:r w:rsidRPr="0047730D">
              <w:rPr>
                <w:color w:val="002060"/>
              </w:rPr>
              <w:t>Indirizzo Impianto</w:t>
            </w:r>
          </w:p>
        </w:tc>
      </w:tr>
      <w:tr w:rsidR="00246D7C" w:rsidRPr="0047730D" w14:paraId="08A9AD5C" w14:textId="77777777" w:rsidTr="00732D6A">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551378" w14:textId="77777777" w:rsidR="00246D7C" w:rsidRPr="0047730D" w:rsidRDefault="00246D7C" w:rsidP="00732D6A">
            <w:pPr>
              <w:pStyle w:val="rowtabella0"/>
              <w:rPr>
                <w:color w:val="002060"/>
              </w:rPr>
            </w:pPr>
            <w:r w:rsidRPr="0047730D">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D88237" w14:textId="77777777" w:rsidR="00246D7C" w:rsidRPr="0047730D" w:rsidRDefault="00246D7C" w:rsidP="00732D6A">
            <w:pPr>
              <w:pStyle w:val="rowtabella0"/>
              <w:rPr>
                <w:color w:val="002060"/>
              </w:rPr>
            </w:pPr>
            <w:r w:rsidRPr="0047730D">
              <w:rPr>
                <w:color w:val="002060"/>
              </w:rPr>
              <w:t>OSIMO FIVE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08447C" w14:textId="77777777" w:rsidR="00246D7C" w:rsidRPr="0047730D" w:rsidRDefault="00246D7C" w:rsidP="00732D6A">
            <w:pPr>
              <w:pStyle w:val="rowtabella0"/>
              <w:jc w:val="center"/>
              <w:rPr>
                <w:color w:val="002060"/>
              </w:rPr>
            </w:pPr>
            <w:r w:rsidRPr="0047730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3824FC" w14:textId="77777777" w:rsidR="00246D7C" w:rsidRPr="0047730D" w:rsidRDefault="00246D7C" w:rsidP="00732D6A">
            <w:pPr>
              <w:pStyle w:val="rowtabella0"/>
              <w:rPr>
                <w:color w:val="002060"/>
              </w:rPr>
            </w:pPr>
            <w:r w:rsidRPr="0047730D">
              <w:rPr>
                <w:color w:val="002060"/>
              </w:rPr>
              <w:t>30/10/2025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EFAC85" w14:textId="77777777" w:rsidR="00246D7C" w:rsidRPr="0047730D" w:rsidRDefault="00246D7C" w:rsidP="00732D6A">
            <w:pPr>
              <w:pStyle w:val="rowtabella0"/>
              <w:rPr>
                <w:color w:val="002060"/>
              </w:rPr>
            </w:pPr>
            <w:r w:rsidRPr="0047730D">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BA1D0B" w14:textId="77777777" w:rsidR="00246D7C" w:rsidRPr="0047730D" w:rsidRDefault="00246D7C" w:rsidP="00732D6A">
            <w:pPr>
              <w:pStyle w:val="rowtabella0"/>
              <w:rPr>
                <w:color w:val="002060"/>
              </w:rPr>
            </w:pPr>
            <w:r w:rsidRPr="0047730D">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F907B6" w14:textId="77777777" w:rsidR="00246D7C" w:rsidRPr="0047730D" w:rsidRDefault="00246D7C" w:rsidP="00732D6A">
            <w:pPr>
              <w:pStyle w:val="rowtabella0"/>
              <w:rPr>
                <w:color w:val="002060"/>
              </w:rPr>
            </w:pPr>
            <w:r w:rsidRPr="0047730D">
              <w:rPr>
                <w:color w:val="002060"/>
              </w:rPr>
              <w:t>VIA ROSSINI</w:t>
            </w:r>
          </w:p>
        </w:tc>
      </w:tr>
      <w:tr w:rsidR="00246D7C" w:rsidRPr="0047730D" w14:paraId="772DFCF1"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6C4689" w14:textId="77777777" w:rsidR="00246D7C" w:rsidRPr="0047730D" w:rsidRDefault="00246D7C" w:rsidP="00732D6A">
            <w:pPr>
              <w:pStyle w:val="rowtabella0"/>
              <w:rPr>
                <w:color w:val="002060"/>
              </w:rPr>
            </w:pPr>
            <w:r w:rsidRPr="0047730D">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DAE4BE" w14:textId="77777777" w:rsidR="00246D7C" w:rsidRPr="0047730D" w:rsidRDefault="00246D7C" w:rsidP="00732D6A">
            <w:pPr>
              <w:pStyle w:val="rowtabella0"/>
              <w:rPr>
                <w:color w:val="002060"/>
              </w:rPr>
            </w:pPr>
            <w:proofErr w:type="gramStart"/>
            <w:r w:rsidRPr="0047730D">
              <w:rPr>
                <w:color w:val="002060"/>
              </w:rPr>
              <w:t>U.MANDOLESI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8600F3"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DF3F66" w14:textId="77777777" w:rsidR="00246D7C" w:rsidRPr="0047730D" w:rsidRDefault="00246D7C" w:rsidP="00732D6A">
            <w:pPr>
              <w:pStyle w:val="rowtabella0"/>
              <w:rPr>
                <w:color w:val="002060"/>
              </w:rPr>
            </w:pPr>
            <w:r w:rsidRPr="0047730D">
              <w:rPr>
                <w:color w:val="002060"/>
              </w:rPr>
              <w:t>01/11/2025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8FECB7" w14:textId="77777777" w:rsidR="00246D7C" w:rsidRPr="0047730D" w:rsidRDefault="00246D7C" w:rsidP="00732D6A">
            <w:pPr>
              <w:pStyle w:val="rowtabella0"/>
              <w:rPr>
                <w:color w:val="002060"/>
              </w:rPr>
            </w:pPr>
            <w:r w:rsidRPr="0047730D">
              <w:rPr>
                <w:color w:val="002060"/>
              </w:rPr>
              <w:t xml:space="preserve">5295 TENSOSTRUTTURA VIA </w:t>
            </w:r>
            <w:proofErr w:type="gramStart"/>
            <w:r w:rsidRPr="0047730D">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791F51" w14:textId="77777777" w:rsidR="00246D7C" w:rsidRPr="0047730D" w:rsidRDefault="00246D7C" w:rsidP="00732D6A">
            <w:pPr>
              <w:pStyle w:val="rowtabella0"/>
              <w:rPr>
                <w:color w:val="002060"/>
              </w:rPr>
            </w:pPr>
            <w:r w:rsidRPr="0047730D">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B3436A" w14:textId="77777777" w:rsidR="00246D7C" w:rsidRPr="0047730D" w:rsidRDefault="00246D7C" w:rsidP="00732D6A">
            <w:pPr>
              <w:pStyle w:val="rowtabella0"/>
              <w:rPr>
                <w:color w:val="002060"/>
              </w:rPr>
            </w:pPr>
            <w:r w:rsidRPr="0047730D">
              <w:rPr>
                <w:color w:val="002060"/>
              </w:rPr>
              <w:t xml:space="preserve">VIA </w:t>
            </w:r>
            <w:proofErr w:type="gramStart"/>
            <w:r w:rsidRPr="0047730D">
              <w:rPr>
                <w:color w:val="002060"/>
              </w:rPr>
              <w:t>E.MATTEI</w:t>
            </w:r>
            <w:proofErr w:type="gramEnd"/>
          </w:p>
        </w:tc>
      </w:tr>
      <w:tr w:rsidR="00246D7C" w:rsidRPr="0047730D" w14:paraId="4D29B247"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4D95AC" w14:textId="77777777" w:rsidR="00246D7C" w:rsidRPr="0047730D" w:rsidRDefault="00246D7C" w:rsidP="00732D6A">
            <w:pPr>
              <w:pStyle w:val="rowtabella0"/>
              <w:rPr>
                <w:color w:val="002060"/>
              </w:rPr>
            </w:pPr>
            <w:r w:rsidRPr="0047730D">
              <w:rPr>
                <w:color w:val="002060"/>
              </w:rPr>
              <w:lastRenderedPageBreak/>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73C585" w14:textId="77777777" w:rsidR="00246D7C" w:rsidRPr="0047730D" w:rsidRDefault="00246D7C" w:rsidP="00732D6A">
            <w:pPr>
              <w:pStyle w:val="rowtabella0"/>
              <w:rPr>
                <w:color w:val="002060"/>
              </w:rPr>
            </w:pPr>
            <w:r w:rsidRPr="0047730D">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6D5794"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C5C7EC" w14:textId="77777777" w:rsidR="00246D7C" w:rsidRPr="0047730D" w:rsidRDefault="00246D7C" w:rsidP="00732D6A">
            <w:pPr>
              <w:pStyle w:val="rowtabella0"/>
              <w:rPr>
                <w:color w:val="002060"/>
              </w:rPr>
            </w:pPr>
            <w:r w:rsidRPr="0047730D">
              <w:rPr>
                <w:color w:val="002060"/>
              </w:rPr>
              <w:t>01/11/2025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9365A7" w14:textId="77777777" w:rsidR="00246D7C" w:rsidRPr="0047730D" w:rsidRDefault="00246D7C" w:rsidP="00732D6A">
            <w:pPr>
              <w:pStyle w:val="rowtabella0"/>
              <w:rPr>
                <w:color w:val="002060"/>
              </w:rPr>
            </w:pPr>
            <w:r w:rsidRPr="0047730D">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AF84FE" w14:textId="77777777" w:rsidR="00246D7C" w:rsidRPr="0047730D" w:rsidRDefault="00246D7C" w:rsidP="00732D6A">
            <w:pPr>
              <w:pStyle w:val="rowtabella0"/>
              <w:rPr>
                <w:color w:val="002060"/>
              </w:rPr>
            </w:pPr>
            <w:r w:rsidRPr="0047730D">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8DEF7F" w14:textId="77777777" w:rsidR="00246D7C" w:rsidRPr="0047730D" w:rsidRDefault="00246D7C" w:rsidP="00732D6A">
            <w:pPr>
              <w:pStyle w:val="rowtabella0"/>
              <w:rPr>
                <w:color w:val="002060"/>
              </w:rPr>
            </w:pPr>
            <w:r w:rsidRPr="0047730D">
              <w:rPr>
                <w:color w:val="002060"/>
              </w:rPr>
              <w:t>VIA LUDOVICO SCARFIOTTI</w:t>
            </w:r>
          </w:p>
        </w:tc>
      </w:tr>
      <w:tr w:rsidR="00246D7C" w:rsidRPr="0047730D" w14:paraId="69D234ED" w14:textId="77777777" w:rsidTr="00732D6A">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A93126" w14:textId="77777777" w:rsidR="00246D7C" w:rsidRPr="0047730D" w:rsidRDefault="00246D7C" w:rsidP="00732D6A">
            <w:pPr>
              <w:pStyle w:val="rowtabella0"/>
              <w:rPr>
                <w:color w:val="002060"/>
              </w:rPr>
            </w:pPr>
            <w:r w:rsidRPr="0047730D">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CF531A" w14:textId="77777777" w:rsidR="00246D7C" w:rsidRPr="0047730D" w:rsidRDefault="00246D7C" w:rsidP="00732D6A">
            <w:pPr>
              <w:pStyle w:val="rowtabella0"/>
              <w:rPr>
                <w:color w:val="002060"/>
              </w:rPr>
            </w:pPr>
            <w:r w:rsidRPr="0047730D">
              <w:rPr>
                <w:color w:val="002060"/>
              </w:rPr>
              <w:t>FUTSAL VIRE GEOSISTEM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B3CD2F"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D35B85" w14:textId="77777777" w:rsidR="00246D7C" w:rsidRPr="0047730D" w:rsidRDefault="00246D7C" w:rsidP="00732D6A">
            <w:pPr>
              <w:pStyle w:val="rowtabella0"/>
              <w:rPr>
                <w:color w:val="002060"/>
              </w:rPr>
            </w:pPr>
            <w:r w:rsidRPr="0047730D">
              <w:rPr>
                <w:color w:val="002060"/>
              </w:rPr>
              <w:t>02/11/2025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6AAFD2" w14:textId="77777777" w:rsidR="00246D7C" w:rsidRPr="0047730D" w:rsidRDefault="00246D7C" w:rsidP="00732D6A">
            <w:pPr>
              <w:pStyle w:val="rowtabella0"/>
              <w:rPr>
                <w:color w:val="002060"/>
              </w:rPr>
            </w:pPr>
            <w:r w:rsidRPr="0047730D">
              <w:rPr>
                <w:color w:val="002060"/>
              </w:rPr>
              <w:t>5255 PALLONE GEODETICO "CIOMMEI"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E7CF1A" w14:textId="77777777" w:rsidR="00246D7C" w:rsidRPr="0047730D" w:rsidRDefault="00246D7C" w:rsidP="00732D6A">
            <w:pPr>
              <w:pStyle w:val="rowtabella0"/>
              <w:rPr>
                <w:color w:val="002060"/>
              </w:rPr>
            </w:pPr>
            <w:r w:rsidRPr="0047730D">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00DAB0" w14:textId="77777777" w:rsidR="00246D7C" w:rsidRPr="0047730D" w:rsidRDefault="00246D7C" w:rsidP="00732D6A">
            <w:pPr>
              <w:pStyle w:val="rowtabella0"/>
              <w:rPr>
                <w:color w:val="002060"/>
              </w:rPr>
            </w:pPr>
            <w:r w:rsidRPr="0047730D">
              <w:rPr>
                <w:color w:val="002060"/>
              </w:rPr>
              <w:t>VIA WEBER - ZONA STICCHI</w:t>
            </w:r>
          </w:p>
        </w:tc>
      </w:tr>
    </w:tbl>
    <w:p w14:paraId="5063387B" w14:textId="3F3F4AEF" w:rsidR="00246D7C" w:rsidRPr="00C67005" w:rsidRDefault="00246D7C" w:rsidP="004434AF">
      <w:pPr>
        <w:pStyle w:val="breakline"/>
        <w:rPr>
          <w:rFonts w:eastAsiaTheme="minorEastAsia"/>
          <w:color w:val="002060"/>
        </w:rPr>
      </w:pPr>
    </w:p>
    <w:p w14:paraId="1FCBCE30" w14:textId="77777777" w:rsidR="004434AF" w:rsidRPr="00C67005" w:rsidRDefault="004434AF" w:rsidP="004434AF">
      <w:pPr>
        <w:pStyle w:val="breakline"/>
        <w:rPr>
          <w:color w:val="002060"/>
        </w:rPr>
      </w:pPr>
    </w:p>
    <w:p w14:paraId="68B1D6B6" w14:textId="77777777" w:rsidR="004434AF" w:rsidRPr="00C67005" w:rsidRDefault="004434AF" w:rsidP="004434AF">
      <w:pPr>
        <w:pStyle w:val="titolocampionato0"/>
        <w:shd w:val="clear" w:color="auto" w:fill="CCCCCC"/>
        <w:spacing w:before="80" w:after="40"/>
        <w:rPr>
          <w:color w:val="002060"/>
        </w:rPr>
      </w:pPr>
      <w:r w:rsidRPr="00C67005">
        <w:rPr>
          <w:color w:val="002060"/>
        </w:rPr>
        <w:t>UNDER 17 C5 REGIONALI MASCHILI</w:t>
      </w:r>
    </w:p>
    <w:p w14:paraId="0986E4B4" w14:textId="77777777" w:rsidR="004434AF" w:rsidRPr="00C67005" w:rsidRDefault="004434AF" w:rsidP="004434AF">
      <w:pPr>
        <w:pStyle w:val="titoloprinc0"/>
        <w:rPr>
          <w:color w:val="002060"/>
        </w:rPr>
      </w:pPr>
      <w:r w:rsidRPr="00C67005">
        <w:rPr>
          <w:color w:val="002060"/>
        </w:rPr>
        <w:t>VARIAZIONI AL PROGRAMMA GARE</w:t>
      </w:r>
    </w:p>
    <w:p w14:paraId="1700860A" w14:textId="77777777" w:rsidR="004434AF" w:rsidRPr="00C67005" w:rsidRDefault="004434AF" w:rsidP="004434AF">
      <w:pPr>
        <w:pStyle w:val="breakline"/>
        <w:rPr>
          <w:color w:val="002060"/>
        </w:rPr>
      </w:pPr>
    </w:p>
    <w:p w14:paraId="0A22ED67" w14:textId="77777777" w:rsidR="004434AF" w:rsidRPr="00C67005" w:rsidRDefault="004434AF" w:rsidP="004434AF">
      <w:pPr>
        <w:pStyle w:val="breakline"/>
        <w:rPr>
          <w:color w:val="002060"/>
        </w:rPr>
      </w:pPr>
    </w:p>
    <w:p w14:paraId="7FED32F1" w14:textId="77777777" w:rsidR="004434AF" w:rsidRPr="00C67005" w:rsidRDefault="004434AF" w:rsidP="004434AF">
      <w:pPr>
        <w:pStyle w:val="sottotitolocampionato10"/>
        <w:rPr>
          <w:color w:val="002060"/>
        </w:rPr>
      </w:pPr>
      <w:r w:rsidRPr="00C6700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434AF" w:rsidRPr="00C67005" w14:paraId="66A47B37" w14:textId="77777777" w:rsidTr="0065586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83279" w14:textId="77777777" w:rsidR="004434AF" w:rsidRPr="00C67005" w:rsidRDefault="004434AF" w:rsidP="00732D6A">
            <w:pPr>
              <w:pStyle w:val="headertabella0"/>
              <w:rPr>
                <w:color w:val="002060"/>
              </w:rPr>
            </w:pPr>
            <w:r w:rsidRPr="00C6700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52D97" w14:textId="77777777" w:rsidR="004434AF" w:rsidRPr="00C67005" w:rsidRDefault="004434AF" w:rsidP="00732D6A">
            <w:pPr>
              <w:pStyle w:val="headertabella0"/>
              <w:rPr>
                <w:color w:val="002060"/>
              </w:rPr>
            </w:pPr>
            <w:r w:rsidRPr="00C67005">
              <w:rPr>
                <w:color w:val="002060"/>
              </w:rPr>
              <w:t xml:space="preserve">N° </w:t>
            </w:r>
            <w:proofErr w:type="spellStart"/>
            <w:r w:rsidRPr="00C67005">
              <w:rPr>
                <w:color w:val="002060"/>
              </w:rPr>
              <w:t>Gior</w:t>
            </w:r>
            <w:proofErr w:type="spellEnd"/>
            <w:r w:rsidRPr="00C67005">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2C756" w14:textId="77777777" w:rsidR="004434AF" w:rsidRPr="00C67005" w:rsidRDefault="004434AF" w:rsidP="00732D6A">
            <w:pPr>
              <w:pStyle w:val="headertabella0"/>
              <w:rPr>
                <w:color w:val="002060"/>
              </w:rPr>
            </w:pPr>
            <w:r w:rsidRPr="00C6700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D5DAAD" w14:textId="77777777" w:rsidR="004434AF" w:rsidRPr="00C67005" w:rsidRDefault="004434AF" w:rsidP="00732D6A">
            <w:pPr>
              <w:pStyle w:val="headertabella0"/>
              <w:rPr>
                <w:color w:val="002060"/>
              </w:rPr>
            </w:pPr>
            <w:r w:rsidRPr="00C6700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32EDAD" w14:textId="77777777" w:rsidR="004434AF" w:rsidRPr="00C67005" w:rsidRDefault="004434AF" w:rsidP="00732D6A">
            <w:pPr>
              <w:pStyle w:val="headertabella0"/>
              <w:rPr>
                <w:color w:val="002060"/>
              </w:rPr>
            </w:pPr>
            <w:r w:rsidRPr="00C67005">
              <w:rPr>
                <w:color w:val="002060"/>
              </w:rPr>
              <w:t xml:space="preserve">Data </w:t>
            </w:r>
            <w:proofErr w:type="spellStart"/>
            <w:r w:rsidRPr="00C67005">
              <w:rPr>
                <w:color w:val="002060"/>
              </w:rPr>
              <w:t>Orig</w:t>
            </w:r>
            <w:proofErr w:type="spellEnd"/>
            <w:r w:rsidRPr="00C6700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4BC9F" w14:textId="77777777" w:rsidR="004434AF" w:rsidRPr="00C67005" w:rsidRDefault="004434AF" w:rsidP="00732D6A">
            <w:pPr>
              <w:pStyle w:val="headertabella0"/>
              <w:rPr>
                <w:color w:val="002060"/>
              </w:rPr>
            </w:pPr>
            <w:r w:rsidRPr="00C6700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4F122" w14:textId="77777777" w:rsidR="004434AF" w:rsidRPr="00C67005" w:rsidRDefault="004434AF" w:rsidP="00732D6A">
            <w:pPr>
              <w:pStyle w:val="headertabella0"/>
              <w:rPr>
                <w:color w:val="002060"/>
              </w:rPr>
            </w:pPr>
            <w:r w:rsidRPr="00C67005">
              <w:rPr>
                <w:color w:val="002060"/>
              </w:rPr>
              <w:t xml:space="preserve">Ora </w:t>
            </w:r>
            <w:proofErr w:type="spellStart"/>
            <w:r w:rsidRPr="00C67005">
              <w:rPr>
                <w:color w:val="002060"/>
              </w:rPr>
              <w:t>Orig</w:t>
            </w:r>
            <w:proofErr w:type="spellEnd"/>
            <w:r w:rsidRPr="00C67005">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3893B" w14:textId="77777777" w:rsidR="004434AF" w:rsidRPr="00C67005" w:rsidRDefault="004434AF" w:rsidP="00732D6A">
            <w:pPr>
              <w:pStyle w:val="headertabella0"/>
              <w:rPr>
                <w:color w:val="002060"/>
              </w:rPr>
            </w:pPr>
            <w:r w:rsidRPr="00C67005">
              <w:rPr>
                <w:color w:val="002060"/>
              </w:rPr>
              <w:t>Impianto</w:t>
            </w:r>
          </w:p>
        </w:tc>
      </w:tr>
      <w:tr w:rsidR="004434AF" w:rsidRPr="00C67005" w14:paraId="4A107CA6" w14:textId="77777777" w:rsidTr="0065586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6C234" w14:textId="77777777" w:rsidR="004434AF" w:rsidRPr="00655864" w:rsidRDefault="004434AF" w:rsidP="00732D6A">
            <w:pPr>
              <w:pStyle w:val="rowtabella0"/>
              <w:rPr>
                <w:color w:val="002060"/>
                <w:highlight w:val="yellow"/>
              </w:rPr>
            </w:pPr>
            <w:r w:rsidRPr="00655864">
              <w:rPr>
                <w:color w:val="002060"/>
                <w:highlight w:val="yellow"/>
              </w:rPr>
              <w:t>02/11/2025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51570" w14:textId="77777777" w:rsidR="004434AF" w:rsidRPr="00655864" w:rsidRDefault="004434AF" w:rsidP="00732D6A">
            <w:pPr>
              <w:pStyle w:val="rowtabella0"/>
              <w:jc w:val="center"/>
              <w:rPr>
                <w:color w:val="002060"/>
                <w:highlight w:val="yellow"/>
              </w:rPr>
            </w:pPr>
            <w:r w:rsidRPr="00655864">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44DA4" w14:textId="77777777" w:rsidR="004434AF" w:rsidRPr="00655864" w:rsidRDefault="004434AF" w:rsidP="00732D6A">
            <w:pPr>
              <w:pStyle w:val="rowtabella0"/>
              <w:rPr>
                <w:color w:val="002060"/>
                <w:highlight w:val="yellow"/>
              </w:rPr>
            </w:pPr>
            <w:r w:rsidRPr="00655864">
              <w:rPr>
                <w:color w:val="002060"/>
                <w:highlight w:val="yellow"/>
              </w:rPr>
              <w:t>BULDOG T.N.T. LUCREZIA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37241" w14:textId="77777777" w:rsidR="004434AF" w:rsidRPr="00655864" w:rsidRDefault="004434AF" w:rsidP="00732D6A">
            <w:pPr>
              <w:pStyle w:val="rowtabella0"/>
              <w:rPr>
                <w:color w:val="002060"/>
                <w:highlight w:val="yellow"/>
              </w:rPr>
            </w:pPr>
            <w:r w:rsidRPr="00655864">
              <w:rPr>
                <w:color w:val="002060"/>
                <w:highlight w:val="yellow"/>
              </w:rPr>
              <w:t>U.S. FORTUNA FANO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3142F" w14:textId="1792BB4B" w:rsidR="004434AF" w:rsidRPr="00C67005" w:rsidRDefault="00655864" w:rsidP="00732D6A">
            <w:pPr>
              <w:pStyle w:val="rowtabella0"/>
              <w:rPr>
                <w:color w:val="002060"/>
              </w:rPr>
            </w:pPr>
            <w:r>
              <w:rPr>
                <w:color w:val="002060"/>
              </w:rPr>
              <w:t>01</w:t>
            </w:r>
            <w:r w:rsidR="004434AF" w:rsidRPr="00C67005">
              <w:rPr>
                <w:color w:val="002060"/>
              </w:rPr>
              <w:t>/1</w:t>
            </w:r>
            <w:r>
              <w:rPr>
                <w:color w:val="002060"/>
              </w:rPr>
              <w:t>1</w:t>
            </w:r>
            <w:r w:rsidR="004434AF" w:rsidRPr="00C67005">
              <w:rPr>
                <w:color w:val="002060"/>
              </w:rPr>
              <w:t>/2025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A307C" w14:textId="77777777" w:rsidR="004434AF" w:rsidRPr="00C67005" w:rsidRDefault="004434AF" w:rsidP="00732D6A">
            <w:pPr>
              <w:pStyle w:val="rowtabella0"/>
              <w:jc w:val="center"/>
              <w:rPr>
                <w:color w:val="002060"/>
              </w:rPr>
            </w:pPr>
            <w:r w:rsidRPr="00655864">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2BD9E" w14:textId="77777777" w:rsidR="004434AF" w:rsidRPr="00C67005" w:rsidRDefault="004434AF" w:rsidP="00732D6A">
            <w:pPr>
              <w:pStyle w:val="rowtabella0"/>
              <w:jc w:val="center"/>
              <w:rPr>
                <w:color w:val="002060"/>
              </w:rPr>
            </w:pPr>
            <w:r w:rsidRPr="00C67005">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1358F" w14:textId="77777777" w:rsidR="004434AF" w:rsidRPr="00C67005" w:rsidRDefault="004434AF" w:rsidP="00732D6A">
            <w:pPr>
              <w:rPr>
                <w:color w:val="002060"/>
              </w:rPr>
            </w:pPr>
          </w:p>
        </w:tc>
      </w:tr>
      <w:tr w:rsidR="004434AF" w:rsidRPr="00C67005" w14:paraId="572A0469" w14:textId="77777777" w:rsidTr="0065586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AD401" w14:textId="77777777" w:rsidR="004434AF" w:rsidRPr="00655864" w:rsidRDefault="004434AF" w:rsidP="00732D6A">
            <w:pPr>
              <w:pStyle w:val="rowtabella0"/>
              <w:rPr>
                <w:color w:val="002060"/>
                <w:highlight w:val="yellow"/>
              </w:rPr>
            </w:pPr>
            <w:r w:rsidRPr="00655864">
              <w:rPr>
                <w:color w:val="002060"/>
                <w:highlight w:val="yellow"/>
              </w:rPr>
              <w:t>05/11/2025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41330" w14:textId="77777777" w:rsidR="004434AF" w:rsidRPr="00655864" w:rsidRDefault="004434AF" w:rsidP="00732D6A">
            <w:pPr>
              <w:pStyle w:val="rowtabella0"/>
              <w:jc w:val="center"/>
              <w:rPr>
                <w:color w:val="002060"/>
                <w:highlight w:val="yellow"/>
              </w:rPr>
            </w:pPr>
            <w:r w:rsidRPr="00655864">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0F6C5" w14:textId="77777777" w:rsidR="004434AF" w:rsidRPr="00655864" w:rsidRDefault="004434AF" w:rsidP="00732D6A">
            <w:pPr>
              <w:pStyle w:val="rowtabella0"/>
              <w:rPr>
                <w:color w:val="002060"/>
                <w:highlight w:val="yellow"/>
              </w:rPr>
            </w:pPr>
            <w:r w:rsidRPr="00655864">
              <w:rPr>
                <w:color w:val="002060"/>
                <w:highlight w:val="yellow"/>
              </w:rPr>
              <w:t>POL.CAGLI SPORT ASSOCIATI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7D7B4" w14:textId="77777777" w:rsidR="004434AF" w:rsidRPr="00655864" w:rsidRDefault="004434AF" w:rsidP="00732D6A">
            <w:pPr>
              <w:pStyle w:val="rowtabella0"/>
              <w:rPr>
                <w:color w:val="002060"/>
                <w:highlight w:val="yellow"/>
              </w:rPr>
            </w:pPr>
            <w:r w:rsidRPr="00655864">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B030F" w14:textId="4E3BE54B" w:rsidR="004434AF" w:rsidRPr="00C67005" w:rsidRDefault="00655864" w:rsidP="00732D6A">
            <w:pPr>
              <w:pStyle w:val="rowtabella0"/>
              <w:rPr>
                <w:color w:val="002060"/>
              </w:rPr>
            </w:pPr>
            <w:r>
              <w:rPr>
                <w:color w:val="002060"/>
              </w:rPr>
              <w:t>01</w:t>
            </w:r>
            <w:r w:rsidR="004434AF" w:rsidRPr="00C67005">
              <w:rPr>
                <w:color w:val="002060"/>
              </w:rPr>
              <w:t>/</w:t>
            </w:r>
            <w:r>
              <w:rPr>
                <w:color w:val="002060"/>
              </w:rPr>
              <w:t>11</w:t>
            </w:r>
            <w:r w:rsidR="004434AF" w:rsidRPr="00C67005">
              <w:rPr>
                <w:color w:val="002060"/>
              </w:rPr>
              <w:t>/2025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13B39" w14:textId="77777777" w:rsidR="004434AF" w:rsidRPr="00C67005" w:rsidRDefault="004434AF" w:rsidP="00732D6A">
            <w:pPr>
              <w:pStyle w:val="rowtabella0"/>
              <w:jc w:val="center"/>
              <w:rPr>
                <w:color w:val="002060"/>
              </w:rPr>
            </w:pPr>
            <w:r w:rsidRPr="00655864">
              <w:rPr>
                <w:color w:val="002060"/>
                <w:highlight w:val="yellow"/>
              </w:rPr>
              <w:t>19:15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A05BF" w14:textId="77777777" w:rsidR="004434AF" w:rsidRPr="00C67005" w:rsidRDefault="004434AF" w:rsidP="00732D6A">
            <w:pPr>
              <w:pStyle w:val="rowtabella0"/>
              <w:jc w:val="center"/>
              <w:rPr>
                <w:color w:val="002060"/>
              </w:rPr>
            </w:pPr>
            <w:r w:rsidRPr="00C67005">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B5CF5" w14:textId="77777777" w:rsidR="004434AF" w:rsidRPr="00C67005" w:rsidRDefault="004434AF" w:rsidP="00732D6A">
            <w:pPr>
              <w:rPr>
                <w:color w:val="002060"/>
              </w:rPr>
            </w:pPr>
          </w:p>
        </w:tc>
      </w:tr>
      <w:tr w:rsidR="004434AF" w:rsidRPr="00C67005" w14:paraId="16A47C1B" w14:textId="77777777" w:rsidTr="0065586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FC510" w14:textId="77777777" w:rsidR="004434AF" w:rsidRPr="00655864" w:rsidRDefault="004434AF" w:rsidP="00732D6A">
            <w:pPr>
              <w:pStyle w:val="rowtabella0"/>
              <w:rPr>
                <w:color w:val="002060"/>
                <w:highlight w:val="yellow"/>
              </w:rPr>
            </w:pPr>
            <w:r w:rsidRPr="00655864">
              <w:rPr>
                <w:color w:val="002060"/>
                <w:highlight w:val="yellow"/>
              </w:rPr>
              <w:t>08/11/2025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7CDBA" w14:textId="77777777" w:rsidR="004434AF" w:rsidRPr="00655864" w:rsidRDefault="004434AF" w:rsidP="00732D6A">
            <w:pPr>
              <w:pStyle w:val="rowtabella0"/>
              <w:jc w:val="center"/>
              <w:rPr>
                <w:color w:val="002060"/>
                <w:highlight w:val="yellow"/>
              </w:rPr>
            </w:pPr>
            <w:r w:rsidRPr="00655864">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C4D63" w14:textId="77777777" w:rsidR="004434AF" w:rsidRPr="00655864" w:rsidRDefault="004434AF" w:rsidP="00732D6A">
            <w:pPr>
              <w:pStyle w:val="rowtabella0"/>
              <w:rPr>
                <w:color w:val="002060"/>
                <w:highlight w:val="yellow"/>
              </w:rPr>
            </w:pPr>
            <w:r w:rsidRPr="00655864">
              <w:rPr>
                <w:color w:val="002060"/>
                <w:highlight w:val="yellow"/>
              </w:rPr>
              <w:t>U.S. FORTUNA FANO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18942" w14:textId="77777777" w:rsidR="004434AF" w:rsidRPr="00655864" w:rsidRDefault="004434AF" w:rsidP="00732D6A">
            <w:pPr>
              <w:pStyle w:val="rowtabella0"/>
              <w:rPr>
                <w:color w:val="002060"/>
                <w:highlight w:val="yellow"/>
              </w:rPr>
            </w:pPr>
            <w:r w:rsidRPr="00655864">
              <w:rPr>
                <w:color w:val="002060"/>
                <w:highlight w:val="yellow"/>
              </w:rPr>
              <w:t>ACSS MONDOLFO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B8EF4" w14:textId="3F6A7B73" w:rsidR="004434AF" w:rsidRPr="00C67005" w:rsidRDefault="004434AF" w:rsidP="00732D6A">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808A6" w14:textId="77777777" w:rsidR="004434AF" w:rsidRPr="00C67005" w:rsidRDefault="004434AF" w:rsidP="00732D6A">
            <w:pPr>
              <w:pStyle w:val="rowtabella0"/>
              <w:jc w:val="center"/>
              <w:rPr>
                <w:color w:val="002060"/>
              </w:rPr>
            </w:pPr>
            <w:r w:rsidRPr="00655864">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09243" w14:textId="77777777" w:rsidR="004434AF" w:rsidRPr="00C67005" w:rsidRDefault="004434AF" w:rsidP="00732D6A">
            <w:pPr>
              <w:pStyle w:val="rowtabella0"/>
              <w:jc w:val="center"/>
              <w:rPr>
                <w:color w:val="002060"/>
              </w:rPr>
            </w:pPr>
            <w:r w:rsidRPr="00C67005">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7D289" w14:textId="77777777" w:rsidR="004434AF" w:rsidRPr="00C67005" w:rsidRDefault="004434AF" w:rsidP="00732D6A">
            <w:pPr>
              <w:rPr>
                <w:color w:val="002060"/>
              </w:rPr>
            </w:pPr>
          </w:p>
        </w:tc>
      </w:tr>
    </w:tbl>
    <w:p w14:paraId="51B0A465" w14:textId="77777777" w:rsidR="004434AF" w:rsidRPr="00C67005" w:rsidRDefault="004434AF" w:rsidP="004434AF">
      <w:pPr>
        <w:pStyle w:val="breakline"/>
        <w:rPr>
          <w:rFonts w:eastAsiaTheme="minorEastAsia"/>
          <w:color w:val="002060"/>
        </w:rPr>
      </w:pPr>
    </w:p>
    <w:p w14:paraId="009FA8D0" w14:textId="77777777" w:rsidR="004434AF" w:rsidRPr="00C67005" w:rsidRDefault="004434AF" w:rsidP="004434AF">
      <w:pPr>
        <w:pStyle w:val="breakline"/>
        <w:rPr>
          <w:color w:val="002060"/>
        </w:rPr>
      </w:pPr>
    </w:p>
    <w:p w14:paraId="081BD92E" w14:textId="77777777" w:rsidR="004434AF" w:rsidRPr="00C67005" w:rsidRDefault="004434AF" w:rsidP="004434AF">
      <w:pPr>
        <w:pStyle w:val="sottotitolocampionato10"/>
        <w:rPr>
          <w:color w:val="002060"/>
        </w:rPr>
      </w:pPr>
      <w:r w:rsidRPr="00C6700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434AF" w:rsidRPr="00C67005" w14:paraId="7F39EBFC" w14:textId="77777777" w:rsidTr="0065586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7743C" w14:textId="77777777" w:rsidR="004434AF" w:rsidRPr="00C67005" w:rsidRDefault="004434AF" w:rsidP="00732D6A">
            <w:pPr>
              <w:pStyle w:val="headertabella0"/>
              <w:rPr>
                <w:color w:val="002060"/>
              </w:rPr>
            </w:pPr>
            <w:r w:rsidRPr="00C6700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2DB75" w14:textId="77777777" w:rsidR="004434AF" w:rsidRPr="00C67005" w:rsidRDefault="004434AF" w:rsidP="00732D6A">
            <w:pPr>
              <w:pStyle w:val="headertabella0"/>
              <w:rPr>
                <w:color w:val="002060"/>
              </w:rPr>
            </w:pPr>
            <w:r w:rsidRPr="00C67005">
              <w:rPr>
                <w:color w:val="002060"/>
              </w:rPr>
              <w:t xml:space="preserve">N° </w:t>
            </w:r>
            <w:proofErr w:type="spellStart"/>
            <w:r w:rsidRPr="00C67005">
              <w:rPr>
                <w:color w:val="002060"/>
              </w:rPr>
              <w:t>Gior</w:t>
            </w:r>
            <w:proofErr w:type="spellEnd"/>
            <w:r w:rsidRPr="00C67005">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9D56E" w14:textId="77777777" w:rsidR="004434AF" w:rsidRPr="00C67005" w:rsidRDefault="004434AF" w:rsidP="00732D6A">
            <w:pPr>
              <w:pStyle w:val="headertabella0"/>
              <w:rPr>
                <w:color w:val="002060"/>
              </w:rPr>
            </w:pPr>
            <w:r w:rsidRPr="00C6700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DCED1" w14:textId="77777777" w:rsidR="004434AF" w:rsidRPr="00C67005" w:rsidRDefault="004434AF" w:rsidP="00732D6A">
            <w:pPr>
              <w:pStyle w:val="headertabella0"/>
              <w:rPr>
                <w:color w:val="002060"/>
              </w:rPr>
            </w:pPr>
            <w:r w:rsidRPr="00C6700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3EEBB" w14:textId="77777777" w:rsidR="004434AF" w:rsidRPr="00C67005" w:rsidRDefault="004434AF" w:rsidP="00732D6A">
            <w:pPr>
              <w:pStyle w:val="headertabella0"/>
              <w:rPr>
                <w:color w:val="002060"/>
              </w:rPr>
            </w:pPr>
            <w:r w:rsidRPr="00C67005">
              <w:rPr>
                <w:color w:val="002060"/>
              </w:rPr>
              <w:t xml:space="preserve">Data </w:t>
            </w:r>
            <w:proofErr w:type="spellStart"/>
            <w:r w:rsidRPr="00C67005">
              <w:rPr>
                <w:color w:val="002060"/>
              </w:rPr>
              <w:t>Orig</w:t>
            </w:r>
            <w:proofErr w:type="spellEnd"/>
            <w:r w:rsidRPr="00C6700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A6EBA" w14:textId="77777777" w:rsidR="004434AF" w:rsidRPr="00C67005" w:rsidRDefault="004434AF" w:rsidP="00732D6A">
            <w:pPr>
              <w:pStyle w:val="headertabella0"/>
              <w:rPr>
                <w:color w:val="002060"/>
              </w:rPr>
            </w:pPr>
            <w:r w:rsidRPr="00C6700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6938A" w14:textId="77777777" w:rsidR="004434AF" w:rsidRPr="00C67005" w:rsidRDefault="004434AF" w:rsidP="00732D6A">
            <w:pPr>
              <w:pStyle w:val="headertabella0"/>
              <w:rPr>
                <w:color w:val="002060"/>
              </w:rPr>
            </w:pPr>
            <w:r w:rsidRPr="00C67005">
              <w:rPr>
                <w:color w:val="002060"/>
              </w:rPr>
              <w:t xml:space="preserve">Ora </w:t>
            </w:r>
            <w:proofErr w:type="spellStart"/>
            <w:r w:rsidRPr="00C67005">
              <w:rPr>
                <w:color w:val="002060"/>
              </w:rPr>
              <w:t>Orig</w:t>
            </w:r>
            <w:proofErr w:type="spellEnd"/>
            <w:r w:rsidRPr="00C67005">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6D0EE" w14:textId="77777777" w:rsidR="004434AF" w:rsidRPr="00C67005" w:rsidRDefault="004434AF" w:rsidP="00732D6A">
            <w:pPr>
              <w:pStyle w:val="headertabella0"/>
              <w:rPr>
                <w:color w:val="002060"/>
              </w:rPr>
            </w:pPr>
            <w:r w:rsidRPr="00C67005">
              <w:rPr>
                <w:color w:val="002060"/>
              </w:rPr>
              <w:t>Impianto</w:t>
            </w:r>
          </w:p>
        </w:tc>
      </w:tr>
      <w:tr w:rsidR="004434AF" w:rsidRPr="00C67005" w14:paraId="2C9F006F" w14:textId="77777777" w:rsidTr="0065586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D19EB" w14:textId="77777777" w:rsidR="004434AF" w:rsidRPr="00655864" w:rsidRDefault="004434AF" w:rsidP="00732D6A">
            <w:pPr>
              <w:pStyle w:val="rowtabella0"/>
              <w:rPr>
                <w:color w:val="002060"/>
                <w:highlight w:val="yellow"/>
              </w:rPr>
            </w:pPr>
            <w:r w:rsidRPr="00655864">
              <w:rPr>
                <w:color w:val="002060"/>
                <w:highlight w:val="yellow"/>
              </w:rPr>
              <w:t>04/11/2025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81A90" w14:textId="77777777" w:rsidR="004434AF" w:rsidRPr="00655864" w:rsidRDefault="004434AF" w:rsidP="00732D6A">
            <w:pPr>
              <w:pStyle w:val="rowtabella0"/>
              <w:jc w:val="center"/>
              <w:rPr>
                <w:color w:val="002060"/>
                <w:highlight w:val="yellow"/>
              </w:rPr>
            </w:pPr>
            <w:r w:rsidRPr="00655864">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FBB67" w14:textId="77777777" w:rsidR="004434AF" w:rsidRPr="00655864" w:rsidRDefault="004434AF" w:rsidP="00732D6A">
            <w:pPr>
              <w:pStyle w:val="rowtabella0"/>
              <w:rPr>
                <w:color w:val="002060"/>
                <w:highlight w:val="yellow"/>
              </w:rPr>
            </w:pPr>
            <w:r w:rsidRPr="00655864">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51947" w14:textId="77777777" w:rsidR="004434AF" w:rsidRPr="00655864" w:rsidRDefault="004434AF" w:rsidP="00732D6A">
            <w:pPr>
              <w:pStyle w:val="rowtabella0"/>
              <w:rPr>
                <w:color w:val="002060"/>
                <w:highlight w:val="yellow"/>
              </w:rPr>
            </w:pPr>
            <w:r w:rsidRPr="00655864">
              <w:rPr>
                <w:color w:val="002060"/>
                <w:highlight w:val="yellow"/>
              </w:rPr>
              <w:t>CERRETO D ESI C5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77321" w14:textId="08955EB9" w:rsidR="004434AF" w:rsidRPr="00C67005" w:rsidRDefault="00655864" w:rsidP="00732D6A">
            <w:pPr>
              <w:pStyle w:val="rowtabella0"/>
              <w:rPr>
                <w:color w:val="002060"/>
              </w:rPr>
            </w:pPr>
            <w:r>
              <w:rPr>
                <w:color w:val="002060"/>
              </w:rPr>
              <w:t>01</w:t>
            </w:r>
            <w:r w:rsidR="004434AF" w:rsidRPr="00C67005">
              <w:rPr>
                <w:color w:val="002060"/>
              </w:rPr>
              <w:t>/1</w:t>
            </w:r>
            <w:r>
              <w:rPr>
                <w:color w:val="002060"/>
              </w:rPr>
              <w:t>1</w:t>
            </w:r>
            <w:r w:rsidR="004434AF" w:rsidRPr="00C67005">
              <w:rPr>
                <w:color w:val="002060"/>
              </w:rPr>
              <w:t>/2025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868E7" w14:textId="77777777" w:rsidR="004434AF" w:rsidRPr="00C67005" w:rsidRDefault="004434AF" w:rsidP="00732D6A">
            <w:pPr>
              <w:pStyle w:val="rowtabella0"/>
              <w:jc w:val="center"/>
              <w:rPr>
                <w:color w:val="002060"/>
              </w:rPr>
            </w:pPr>
            <w:r w:rsidRPr="00655864">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D590B" w14:textId="77777777" w:rsidR="004434AF" w:rsidRPr="00C67005" w:rsidRDefault="004434AF" w:rsidP="00732D6A">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DEB77" w14:textId="77777777" w:rsidR="004434AF" w:rsidRPr="00C67005" w:rsidRDefault="004434AF" w:rsidP="00732D6A">
            <w:pPr>
              <w:rPr>
                <w:color w:val="002060"/>
              </w:rPr>
            </w:pPr>
          </w:p>
        </w:tc>
      </w:tr>
    </w:tbl>
    <w:p w14:paraId="26C894B1" w14:textId="77777777" w:rsidR="004434AF" w:rsidRPr="00C67005" w:rsidRDefault="004434AF" w:rsidP="004434AF">
      <w:pPr>
        <w:pStyle w:val="breakline"/>
        <w:rPr>
          <w:rFonts w:eastAsiaTheme="minorEastAsia"/>
          <w:color w:val="002060"/>
        </w:rPr>
      </w:pPr>
    </w:p>
    <w:p w14:paraId="77FD0112" w14:textId="77777777" w:rsidR="004434AF" w:rsidRPr="00C67005" w:rsidRDefault="004434AF" w:rsidP="004434AF">
      <w:pPr>
        <w:pStyle w:val="breakline"/>
        <w:rPr>
          <w:color w:val="002060"/>
        </w:rPr>
      </w:pPr>
    </w:p>
    <w:p w14:paraId="401F0746" w14:textId="77777777" w:rsidR="004434AF" w:rsidRPr="00C67005" w:rsidRDefault="004434AF" w:rsidP="004434AF">
      <w:pPr>
        <w:pStyle w:val="sottotitolocampionato10"/>
        <w:rPr>
          <w:color w:val="002060"/>
        </w:rPr>
      </w:pPr>
      <w:r w:rsidRPr="00C67005">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434AF" w:rsidRPr="00C67005" w14:paraId="29648F6A" w14:textId="77777777" w:rsidTr="0065586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6EC50" w14:textId="77777777" w:rsidR="004434AF" w:rsidRPr="00C67005" w:rsidRDefault="004434AF" w:rsidP="00732D6A">
            <w:pPr>
              <w:pStyle w:val="headertabella0"/>
              <w:rPr>
                <w:color w:val="002060"/>
              </w:rPr>
            </w:pPr>
            <w:r w:rsidRPr="00C6700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47168" w14:textId="77777777" w:rsidR="004434AF" w:rsidRPr="00C67005" w:rsidRDefault="004434AF" w:rsidP="00732D6A">
            <w:pPr>
              <w:pStyle w:val="headertabella0"/>
              <w:rPr>
                <w:color w:val="002060"/>
              </w:rPr>
            </w:pPr>
            <w:r w:rsidRPr="00C67005">
              <w:rPr>
                <w:color w:val="002060"/>
              </w:rPr>
              <w:t xml:space="preserve">N° </w:t>
            </w:r>
            <w:proofErr w:type="spellStart"/>
            <w:r w:rsidRPr="00C67005">
              <w:rPr>
                <w:color w:val="002060"/>
              </w:rPr>
              <w:t>Gior</w:t>
            </w:r>
            <w:proofErr w:type="spellEnd"/>
            <w:r w:rsidRPr="00C67005">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F9366" w14:textId="77777777" w:rsidR="004434AF" w:rsidRPr="00C67005" w:rsidRDefault="004434AF" w:rsidP="00732D6A">
            <w:pPr>
              <w:pStyle w:val="headertabella0"/>
              <w:rPr>
                <w:color w:val="002060"/>
              </w:rPr>
            </w:pPr>
            <w:r w:rsidRPr="00C6700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69595" w14:textId="77777777" w:rsidR="004434AF" w:rsidRPr="00C67005" w:rsidRDefault="004434AF" w:rsidP="00732D6A">
            <w:pPr>
              <w:pStyle w:val="headertabella0"/>
              <w:rPr>
                <w:color w:val="002060"/>
              </w:rPr>
            </w:pPr>
            <w:r w:rsidRPr="00C6700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553B1" w14:textId="77777777" w:rsidR="004434AF" w:rsidRPr="00C67005" w:rsidRDefault="004434AF" w:rsidP="00732D6A">
            <w:pPr>
              <w:pStyle w:val="headertabella0"/>
              <w:rPr>
                <w:color w:val="002060"/>
              </w:rPr>
            </w:pPr>
            <w:r w:rsidRPr="00C67005">
              <w:rPr>
                <w:color w:val="002060"/>
              </w:rPr>
              <w:t xml:space="preserve">Data </w:t>
            </w:r>
            <w:proofErr w:type="spellStart"/>
            <w:r w:rsidRPr="00C67005">
              <w:rPr>
                <w:color w:val="002060"/>
              </w:rPr>
              <w:t>Orig</w:t>
            </w:r>
            <w:proofErr w:type="spellEnd"/>
            <w:r w:rsidRPr="00C6700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48699E" w14:textId="77777777" w:rsidR="004434AF" w:rsidRPr="00C67005" w:rsidRDefault="004434AF" w:rsidP="00732D6A">
            <w:pPr>
              <w:pStyle w:val="headertabella0"/>
              <w:rPr>
                <w:color w:val="002060"/>
              </w:rPr>
            </w:pPr>
            <w:r w:rsidRPr="00C6700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8B4B4" w14:textId="77777777" w:rsidR="004434AF" w:rsidRPr="00C67005" w:rsidRDefault="004434AF" w:rsidP="00732D6A">
            <w:pPr>
              <w:pStyle w:val="headertabella0"/>
              <w:rPr>
                <w:color w:val="002060"/>
              </w:rPr>
            </w:pPr>
            <w:r w:rsidRPr="00C67005">
              <w:rPr>
                <w:color w:val="002060"/>
              </w:rPr>
              <w:t xml:space="preserve">Ora </w:t>
            </w:r>
            <w:proofErr w:type="spellStart"/>
            <w:r w:rsidRPr="00C67005">
              <w:rPr>
                <w:color w:val="002060"/>
              </w:rPr>
              <w:t>Orig</w:t>
            </w:r>
            <w:proofErr w:type="spellEnd"/>
            <w:r w:rsidRPr="00C67005">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94338" w14:textId="77777777" w:rsidR="004434AF" w:rsidRPr="00C67005" w:rsidRDefault="004434AF" w:rsidP="00732D6A">
            <w:pPr>
              <w:pStyle w:val="headertabella0"/>
              <w:rPr>
                <w:color w:val="002060"/>
              </w:rPr>
            </w:pPr>
            <w:r w:rsidRPr="00C67005">
              <w:rPr>
                <w:color w:val="002060"/>
              </w:rPr>
              <w:t>Impianto</w:t>
            </w:r>
          </w:p>
        </w:tc>
      </w:tr>
      <w:tr w:rsidR="004434AF" w:rsidRPr="00C67005" w14:paraId="79037CD4" w14:textId="77777777" w:rsidTr="0065586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BD930" w14:textId="77777777" w:rsidR="004434AF" w:rsidRPr="00655864" w:rsidRDefault="004434AF" w:rsidP="00732D6A">
            <w:pPr>
              <w:pStyle w:val="rowtabella0"/>
              <w:rPr>
                <w:color w:val="002060"/>
                <w:highlight w:val="yellow"/>
              </w:rPr>
            </w:pPr>
            <w:r w:rsidRPr="00655864">
              <w:rPr>
                <w:color w:val="002060"/>
                <w:highlight w:val="yellow"/>
              </w:rPr>
              <w:t>03/11/2025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7B5CC" w14:textId="77777777" w:rsidR="004434AF" w:rsidRPr="00655864" w:rsidRDefault="004434AF" w:rsidP="00732D6A">
            <w:pPr>
              <w:pStyle w:val="rowtabella0"/>
              <w:jc w:val="center"/>
              <w:rPr>
                <w:color w:val="002060"/>
                <w:highlight w:val="yellow"/>
              </w:rPr>
            </w:pPr>
            <w:r w:rsidRPr="00655864">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5FECC" w14:textId="77777777" w:rsidR="004434AF" w:rsidRPr="00655864" w:rsidRDefault="004434AF" w:rsidP="00732D6A">
            <w:pPr>
              <w:pStyle w:val="rowtabella0"/>
              <w:rPr>
                <w:color w:val="002060"/>
                <w:highlight w:val="yellow"/>
              </w:rPr>
            </w:pPr>
            <w:proofErr w:type="gramStart"/>
            <w:r w:rsidRPr="00655864">
              <w:rPr>
                <w:color w:val="002060"/>
                <w:highlight w:val="yellow"/>
              </w:rPr>
              <w:t>U.MANDOLESI</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C879E" w14:textId="77777777" w:rsidR="004434AF" w:rsidRPr="00655864" w:rsidRDefault="004434AF" w:rsidP="00732D6A">
            <w:pPr>
              <w:pStyle w:val="rowtabella0"/>
              <w:rPr>
                <w:color w:val="002060"/>
                <w:highlight w:val="yellow"/>
              </w:rPr>
            </w:pPr>
            <w:r w:rsidRPr="00655864">
              <w:rPr>
                <w:color w:val="002060"/>
                <w:highlight w:val="yellow"/>
              </w:rPr>
              <w:t>ACLI AUDAX MONTECOSARO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B7205" w14:textId="6EF08B00" w:rsidR="004434AF" w:rsidRPr="00C67005" w:rsidRDefault="00655864" w:rsidP="00732D6A">
            <w:pPr>
              <w:pStyle w:val="rowtabella0"/>
              <w:rPr>
                <w:color w:val="002060"/>
              </w:rPr>
            </w:pPr>
            <w:r>
              <w:rPr>
                <w:color w:val="002060"/>
              </w:rPr>
              <w:t>01</w:t>
            </w:r>
            <w:r w:rsidR="004434AF" w:rsidRPr="00C67005">
              <w:rPr>
                <w:color w:val="002060"/>
              </w:rPr>
              <w:t>/1</w:t>
            </w:r>
            <w:r>
              <w:rPr>
                <w:color w:val="002060"/>
              </w:rPr>
              <w:t>1</w:t>
            </w:r>
            <w:r w:rsidR="004434AF" w:rsidRPr="00C67005">
              <w:rPr>
                <w:color w:val="002060"/>
              </w:rPr>
              <w:t>/2025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1F771" w14:textId="77777777" w:rsidR="004434AF" w:rsidRPr="00C67005" w:rsidRDefault="004434AF" w:rsidP="00732D6A">
            <w:pPr>
              <w:pStyle w:val="rowtabella0"/>
              <w:jc w:val="center"/>
              <w:rPr>
                <w:color w:val="002060"/>
              </w:rPr>
            </w:pPr>
            <w:r w:rsidRPr="00655864">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E8AC9" w14:textId="77777777" w:rsidR="004434AF" w:rsidRPr="00C67005" w:rsidRDefault="004434AF" w:rsidP="00732D6A">
            <w:pPr>
              <w:pStyle w:val="rowtabella0"/>
              <w:jc w:val="center"/>
              <w:rPr>
                <w:color w:val="002060"/>
              </w:rPr>
            </w:pPr>
            <w:r w:rsidRPr="00C67005">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F0799" w14:textId="77777777" w:rsidR="004434AF" w:rsidRPr="00C67005" w:rsidRDefault="004434AF" w:rsidP="00732D6A">
            <w:pPr>
              <w:rPr>
                <w:color w:val="002060"/>
              </w:rPr>
            </w:pPr>
          </w:p>
        </w:tc>
      </w:tr>
    </w:tbl>
    <w:p w14:paraId="40F42644" w14:textId="77777777" w:rsidR="004434AF" w:rsidRPr="00C67005" w:rsidRDefault="004434AF" w:rsidP="004434AF">
      <w:pPr>
        <w:pStyle w:val="breakline"/>
        <w:rPr>
          <w:rFonts w:eastAsiaTheme="minorEastAsia"/>
          <w:color w:val="002060"/>
        </w:rPr>
      </w:pPr>
    </w:p>
    <w:p w14:paraId="716CD1DF" w14:textId="77777777" w:rsidR="004434AF" w:rsidRPr="00C67005" w:rsidRDefault="004434AF" w:rsidP="004434AF">
      <w:pPr>
        <w:pStyle w:val="breakline"/>
        <w:rPr>
          <w:color w:val="002060"/>
        </w:rPr>
      </w:pPr>
    </w:p>
    <w:p w14:paraId="76BC49AD" w14:textId="77777777" w:rsidR="004434AF" w:rsidRPr="00C67005" w:rsidRDefault="004434AF" w:rsidP="004434AF">
      <w:pPr>
        <w:pStyle w:val="titoloprinc0"/>
        <w:rPr>
          <w:color w:val="002060"/>
        </w:rPr>
      </w:pPr>
      <w:r w:rsidRPr="00C67005">
        <w:rPr>
          <w:color w:val="002060"/>
        </w:rPr>
        <w:t>RISULTATI</w:t>
      </w:r>
    </w:p>
    <w:p w14:paraId="306360D1" w14:textId="77777777" w:rsidR="004434AF" w:rsidRPr="00C67005" w:rsidRDefault="004434AF" w:rsidP="004434AF">
      <w:pPr>
        <w:pStyle w:val="breakline"/>
        <w:rPr>
          <w:color w:val="002060"/>
        </w:rPr>
      </w:pPr>
    </w:p>
    <w:p w14:paraId="6F860C36" w14:textId="77777777" w:rsidR="004434AF" w:rsidRPr="00C67005" w:rsidRDefault="004434AF" w:rsidP="004434AF">
      <w:pPr>
        <w:pStyle w:val="sottotitolocampionato10"/>
        <w:rPr>
          <w:color w:val="002060"/>
        </w:rPr>
      </w:pPr>
      <w:r w:rsidRPr="00C67005">
        <w:rPr>
          <w:color w:val="002060"/>
        </w:rPr>
        <w:t>RISULTATI UFFICIALI GARE DEL 25/10/2025</w:t>
      </w:r>
    </w:p>
    <w:p w14:paraId="5C52B1DB" w14:textId="77777777" w:rsidR="005B2190" w:rsidRPr="005B2190" w:rsidRDefault="005B2190" w:rsidP="005B2190">
      <w:pPr>
        <w:pStyle w:val="sottotitolocampionato20"/>
        <w:spacing w:before="0" w:beforeAutospacing="0" w:after="0" w:afterAutospacing="0"/>
        <w:rPr>
          <w:rFonts w:ascii="Arial" w:hAnsi="Arial" w:cs="Arial"/>
          <w:color w:val="002060"/>
          <w:sz w:val="20"/>
          <w:szCs w:val="20"/>
        </w:rPr>
      </w:pPr>
      <w:r w:rsidRPr="005B2190">
        <w:rPr>
          <w:rFonts w:ascii="Arial" w:hAnsi="Arial" w:cs="Arial"/>
          <w:color w:val="002060"/>
          <w:sz w:val="20"/>
          <w:szCs w:val="20"/>
        </w:rPr>
        <w:t>Si trascrivono qui di seguito i risultati ufficiali delle gare disputate</w:t>
      </w:r>
    </w:p>
    <w:p w14:paraId="0DA5F91D" w14:textId="77777777" w:rsidR="004434AF" w:rsidRPr="00C67005" w:rsidRDefault="004434AF" w:rsidP="004434A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434AF" w:rsidRPr="00C67005" w14:paraId="1DE16E1C" w14:textId="77777777" w:rsidTr="00732D6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434AF" w:rsidRPr="00C67005" w14:paraId="7DC4D1ED" w14:textId="77777777" w:rsidTr="00732D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277A5" w14:textId="77777777" w:rsidR="004434AF" w:rsidRPr="00C67005" w:rsidRDefault="004434AF" w:rsidP="00732D6A">
                  <w:pPr>
                    <w:pStyle w:val="headertabella0"/>
                    <w:rPr>
                      <w:color w:val="002060"/>
                    </w:rPr>
                  </w:pPr>
                  <w:r w:rsidRPr="00C67005">
                    <w:rPr>
                      <w:color w:val="002060"/>
                    </w:rPr>
                    <w:t>GIRONE A - 5 Giornata - A</w:t>
                  </w:r>
                </w:p>
              </w:tc>
            </w:tr>
            <w:tr w:rsidR="004434AF" w:rsidRPr="00C67005" w14:paraId="0C93B688" w14:textId="77777777" w:rsidTr="00732D6A">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B65AE7" w14:textId="77777777" w:rsidR="004434AF" w:rsidRPr="00C67005" w:rsidRDefault="004434AF" w:rsidP="00732D6A">
                  <w:pPr>
                    <w:pStyle w:val="rowtabella0"/>
                    <w:rPr>
                      <w:color w:val="002060"/>
                    </w:rPr>
                  </w:pPr>
                  <w:r w:rsidRPr="00C67005">
                    <w:rPr>
                      <w:color w:val="002060"/>
                    </w:rPr>
                    <w:t xml:space="preserve">AUDAX 1970 </w:t>
                  </w:r>
                  <w:proofErr w:type="gramStart"/>
                  <w:r w:rsidRPr="00C67005">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C9EF51" w14:textId="77777777" w:rsidR="004434AF" w:rsidRPr="00C67005" w:rsidRDefault="004434AF" w:rsidP="00732D6A">
                  <w:pPr>
                    <w:pStyle w:val="rowtabella0"/>
                    <w:rPr>
                      <w:color w:val="002060"/>
                    </w:rPr>
                  </w:pPr>
                  <w:r w:rsidRPr="00C67005">
                    <w:rPr>
                      <w:color w:val="002060"/>
                    </w:rPr>
                    <w:t>- BULDOG T.N.T. LUCREZIA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EEAE06" w14:textId="77777777" w:rsidR="004434AF" w:rsidRPr="00C67005" w:rsidRDefault="004434AF" w:rsidP="00732D6A">
                  <w:pPr>
                    <w:pStyle w:val="rowtabella0"/>
                    <w:jc w:val="center"/>
                    <w:rPr>
                      <w:color w:val="002060"/>
                    </w:rPr>
                  </w:pPr>
                  <w:r w:rsidRPr="00C67005">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97047C" w14:textId="77777777" w:rsidR="004434AF" w:rsidRPr="00C67005" w:rsidRDefault="004434AF" w:rsidP="00732D6A">
                  <w:pPr>
                    <w:pStyle w:val="rowtabella0"/>
                    <w:jc w:val="center"/>
                    <w:rPr>
                      <w:color w:val="002060"/>
                    </w:rPr>
                  </w:pPr>
                  <w:r w:rsidRPr="00C67005">
                    <w:rPr>
                      <w:color w:val="002060"/>
                    </w:rPr>
                    <w:t> </w:t>
                  </w:r>
                </w:p>
              </w:tc>
            </w:tr>
            <w:tr w:rsidR="004434AF" w:rsidRPr="00C67005" w14:paraId="09B2FC8C"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CE3CB3" w14:textId="77777777" w:rsidR="004434AF" w:rsidRPr="00C67005" w:rsidRDefault="004434AF" w:rsidP="00732D6A">
                  <w:pPr>
                    <w:pStyle w:val="rowtabella0"/>
                    <w:rPr>
                      <w:color w:val="002060"/>
                    </w:rPr>
                  </w:pPr>
                  <w:r w:rsidRPr="00C67005">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7FB68D6" w14:textId="77777777" w:rsidR="004434AF" w:rsidRPr="00C67005" w:rsidRDefault="004434AF" w:rsidP="00732D6A">
                  <w:pPr>
                    <w:pStyle w:val="rowtabella0"/>
                    <w:rPr>
                      <w:color w:val="002060"/>
                    </w:rPr>
                  </w:pPr>
                  <w:r w:rsidRPr="00C67005">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F18A00" w14:textId="77777777" w:rsidR="004434AF" w:rsidRPr="00C67005" w:rsidRDefault="004434AF" w:rsidP="00732D6A">
                  <w:pPr>
                    <w:pStyle w:val="rowtabella0"/>
                    <w:jc w:val="center"/>
                    <w:rPr>
                      <w:color w:val="002060"/>
                    </w:rPr>
                  </w:pPr>
                  <w:r w:rsidRPr="00C67005">
                    <w:rPr>
                      <w:color w:val="002060"/>
                    </w:rPr>
                    <w:t>12 - 1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47D494" w14:textId="77777777" w:rsidR="004434AF" w:rsidRPr="00C67005" w:rsidRDefault="004434AF" w:rsidP="00732D6A">
                  <w:pPr>
                    <w:pStyle w:val="rowtabella0"/>
                    <w:jc w:val="center"/>
                    <w:rPr>
                      <w:color w:val="002060"/>
                    </w:rPr>
                  </w:pPr>
                  <w:r w:rsidRPr="00C67005">
                    <w:rPr>
                      <w:color w:val="002060"/>
                    </w:rPr>
                    <w:t> </w:t>
                  </w:r>
                </w:p>
              </w:tc>
            </w:tr>
            <w:tr w:rsidR="004434AF" w:rsidRPr="00C67005" w14:paraId="3AB2FF4F"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8F44FA" w14:textId="77777777" w:rsidR="004434AF" w:rsidRPr="00C67005" w:rsidRDefault="004434AF" w:rsidP="00732D6A">
                  <w:pPr>
                    <w:pStyle w:val="rowtabella0"/>
                    <w:rPr>
                      <w:color w:val="002060"/>
                    </w:rPr>
                  </w:pPr>
                  <w:r w:rsidRPr="00C67005">
                    <w:rPr>
                      <w:color w:val="002060"/>
                    </w:rPr>
                    <w:t>(1) ETA BETA F.C. FANO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55F48D" w14:textId="77777777" w:rsidR="004434AF" w:rsidRPr="00C67005" w:rsidRDefault="004434AF" w:rsidP="00732D6A">
                  <w:pPr>
                    <w:pStyle w:val="rowtabella0"/>
                    <w:rPr>
                      <w:color w:val="002060"/>
                    </w:rPr>
                  </w:pPr>
                  <w:r w:rsidRPr="00C67005">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9394E0" w14:textId="77777777" w:rsidR="004434AF" w:rsidRPr="00C67005" w:rsidRDefault="004434AF" w:rsidP="00732D6A">
                  <w:pPr>
                    <w:pStyle w:val="rowtabella0"/>
                    <w:jc w:val="center"/>
                    <w:rPr>
                      <w:color w:val="002060"/>
                    </w:rPr>
                  </w:pPr>
                  <w:r w:rsidRPr="00C67005">
                    <w:rPr>
                      <w:color w:val="002060"/>
                    </w:rPr>
                    <w:t>20 - 0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C30C13" w14:textId="77777777" w:rsidR="004434AF" w:rsidRPr="00C67005" w:rsidRDefault="004434AF" w:rsidP="00732D6A">
                  <w:pPr>
                    <w:pStyle w:val="rowtabella0"/>
                    <w:jc w:val="center"/>
                    <w:rPr>
                      <w:color w:val="002060"/>
                    </w:rPr>
                  </w:pPr>
                  <w:r w:rsidRPr="00C67005">
                    <w:rPr>
                      <w:color w:val="002060"/>
                    </w:rPr>
                    <w:t> </w:t>
                  </w:r>
                </w:p>
              </w:tc>
            </w:tr>
            <w:tr w:rsidR="004434AF" w:rsidRPr="00C67005" w14:paraId="2314B612" w14:textId="77777777" w:rsidTr="00732D6A">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F93B55" w14:textId="77777777" w:rsidR="004434AF" w:rsidRPr="00C67005" w:rsidRDefault="004434AF" w:rsidP="00732D6A">
                  <w:pPr>
                    <w:pStyle w:val="rowtabella0"/>
                    <w:rPr>
                      <w:color w:val="002060"/>
                    </w:rPr>
                  </w:pPr>
                  <w:r w:rsidRPr="00C67005">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663094" w14:textId="77777777" w:rsidR="004434AF" w:rsidRPr="00C67005" w:rsidRDefault="004434AF" w:rsidP="00732D6A">
                  <w:pPr>
                    <w:pStyle w:val="rowtabella0"/>
                    <w:rPr>
                      <w:color w:val="002060"/>
                    </w:rPr>
                  </w:pPr>
                  <w:r w:rsidRPr="00C67005">
                    <w:rPr>
                      <w:color w:val="002060"/>
                    </w:rPr>
                    <w:t>- ACSS MONDOLFO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626B9E" w14:textId="77777777" w:rsidR="004434AF" w:rsidRPr="00C67005" w:rsidRDefault="004434AF" w:rsidP="00732D6A">
                  <w:pPr>
                    <w:pStyle w:val="rowtabella0"/>
                    <w:jc w:val="center"/>
                    <w:rPr>
                      <w:color w:val="002060"/>
                    </w:rPr>
                  </w:pPr>
                  <w:r w:rsidRPr="00C67005">
                    <w:rPr>
                      <w:color w:val="002060"/>
                    </w:rPr>
                    <w:t>0 - 7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C75BAC" w14:textId="77777777" w:rsidR="004434AF" w:rsidRPr="00C67005" w:rsidRDefault="004434AF" w:rsidP="00732D6A">
                  <w:pPr>
                    <w:pStyle w:val="rowtabella0"/>
                    <w:jc w:val="center"/>
                    <w:rPr>
                      <w:color w:val="002060"/>
                    </w:rPr>
                  </w:pPr>
                  <w:r w:rsidRPr="00C67005">
                    <w:rPr>
                      <w:color w:val="002060"/>
                    </w:rPr>
                    <w:t> </w:t>
                  </w:r>
                </w:p>
              </w:tc>
            </w:tr>
            <w:tr w:rsidR="004434AF" w:rsidRPr="00C67005" w14:paraId="5930B633" w14:textId="77777777" w:rsidTr="00732D6A">
              <w:tc>
                <w:tcPr>
                  <w:tcW w:w="4700" w:type="dxa"/>
                  <w:gridSpan w:val="4"/>
                  <w:tcBorders>
                    <w:top w:val="nil"/>
                    <w:left w:val="nil"/>
                    <w:bottom w:val="nil"/>
                    <w:right w:val="nil"/>
                  </w:tcBorders>
                  <w:tcMar>
                    <w:top w:w="20" w:type="dxa"/>
                    <w:left w:w="20" w:type="dxa"/>
                    <w:bottom w:w="20" w:type="dxa"/>
                    <w:right w:w="20" w:type="dxa"/>
                  </w:tcMar>
                  <w:vAlign w:val="center"/>
                  <w:hideMark/>
                </w:tcPr>
                <w:p w14:paraId="6C99892F" w14:textId="77777777" w:rsidR="004434AF" w:rsidRPr="00C67005" w:rsidRDefault="004434AF" w:rsidP="00732D6A">
                  <w:pPr>
                    <w:pStyle w:val="rowtabella0"/>
                    <w:rPr>
                      <w:color w:val="002060"/>
                    </w:rPr>
                  </w:pPr>
                  <w:r w:rsidRPr="00C67005">
                    <w:rPr>
                      <w:color w:val="002060"/>
                    </w:rPr>
                    <w:t>(1) - disputata il 26/10/2025</w:t>
                  </w:r>
                </w:p>
              </w:tc>
            </w:tr>
          </w:tbl>
          <w:p w14:paraId="3CCAB28C" w14:textId="77777777" w:rsidR="004434AF" w:rsidRPr="00C67005" w:rsidRDefault="004434AF" w:rsidP="00732D6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434AF" w:rsidRPr="00C67005" w14:paraId="27E72851" w14:textId="77777777" w:rsidTr="00732D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06D8A" w14:textId="77777777" w:rsidR="004434AF" w:rsidRPr="00C67005" w:rsidRDefault="004434AF" w:rsidP="00732D6A">
                  <w:pPr>
                    <w:pStyle w:val="headertabella0"/>
                    <w:rPr>
                      <w:color w:val="002060"/>
                    </w:rPr>
                  </w:pPr>
                  <w:r w:rsidRPr="00C67005">
                    <w:rPr>
                      <w:color w:val="002060"/>
                    </w:rPr>
                    <w:t>GIRONE B - 5 Giornata - A</w:t>
                  </w:r>
                </w:p>
              </w:tc>
            </w:tr>
            <w:tr w:rsidR="004434AF" w:rsidRPr="00C67005" w14:paraId="63EFF45A" w14:textId="77777777" w:rsidTr="00732D6A">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027574" w14:textId="77777777" w:rsidR="004434AF" w:rsidRPr="00C67005" w:rsidRDefault="004434AF" w:rsidP="00732D6A">
                  <w:pPr>
                    <w:pStyle w:val="rowtabella0"/>
                    <w:rPr>
                      <w:color w:val="002060"/>
                    </w:rPr>
                  </w:pPr>
                  <w:r w:rsidRPr="00C67005">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60CEA9" w14:textId="77777777" w:rsidR="004434AF" w:rsidRPr="00C67005" w:rsidRDefault="004434AF" w:rsidP="00732D6A">
                  <w:pPr>
                    <w:pStyle w:val="rowtabella0"/>
                    <w:rPr>
                      <w:color w:val="002060"/>
                    </w:rPr>
                  </w:pPr>
                  <w:r w:rsidRPr="00C67005">
                    <w:rPr>
                      <w:color w:val="002060"/>
                    </w:rPr>
                    <w:t>- POLVERIGI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E51C56" w14:textId="77777777" w:rsidR="004434AF" w:rsidRPr="00C67005" w:rsidRDefault="004434AF" w:rsidP="00732D6A">
                  <w:pPr>
                    <w:pStyle w:val="rowtabella0"/>
                    <w:jc w:val="center"/>
                    <w:rPr>
                      <w:color w:val="002060"/>
                    </w:rPr>
                  </w:pPr>
                  <w:r w:rsidRPr="00C67005">
                    <w:rPr>
                      <w:color w:val="002060"/>
                    </w:rPr>
                    <w:t>3 - 8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7CDB25" w14:textId="77777777" w:rsidR="004434AF" w:rsidRPr="00C67005" w:rsidRDefault="004434AF" w:rsidP="00732D6A">
                  <w:pPr>
                    <w:pStyle w:val="rowtabella0"/>
                    <w:jc w:val="center"/>
                    <w:rPr>
                      <w:color w:val="002060"/>
                    </w:rPr>
                  </w:pPr>
                  <w:r w:rsidRPr="00C67005">
                    <w:rPr>
                      <w:color w:val="002060"/>
                    </w:rPr>
                    <w:t> </w:t>
                  </w:r>
                </w:p>
              </w:tc>
            </w:tr>
            <w:tr w:rsidR="004434AF" w:rsidRPr="00C67005" w14:paraId="333C3E92"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7E1FB4" w14:textId="77777777" w:rsidR="004434AF" w:rsidRPr="00C67005" w:rsidRDefault="004434AF" w:rsidP="00732D6A">
                  <w:pPr>
                    <w:pStyle w:val="rowtabella0"/>
                    <w:rPr>
                      <w:color w:val="002060"/>
                    </w:rPr>
                  </w:pPr>
                  <w:r w:rsidRPr="00C67005">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92EB4D" w14:textId="77777777" w:rsidR="004434AF" w:rsidRPr="00C67005" w:rsidRDefault="004434AF" w:rsidP="00732D6A">
                  <w:pPr>
                    <w:pStyle w:val="rowtabella0"/>
                    <w:rPr>
                      <w:color w:val="002060"/>
                    </w:rPr>
                  </w:pPr>
                  <w:r w:rsidRPr="00C67005">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599135" w14:textId="77777777" w:rsidR="004434AF" w:rsidRPr="00C67005" w:rsidRDefault="004434AF" w:rsidP="00732D6A">
                  <w:pPr>
                    <w:pStyle w:val="rowtabella0"/>
                    <w:jc w:val="center"/>
                    <w:rPr>
                      <w:color w:val="002060"/>
                    </w:rPr>
                  </w:pPr>
                  <w:r w:rsidRPr="00C67005">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248CD9" w14:textId="77777777" w:rsidR="004434AF" w:rsidRPr="00C67005" w:rsidRDefault="004434AF" w:rsidP="00732D6A">
                  <w:pPr>
                    <w:pStyle w:val="rowtabella0"/>
                    <w:jc w:val="center"/>
                    <w:rPr>
                      <w:color w:val="002060"/>
                    </w:rPr>
                  </w:pPr>
                  <w:r w:rsidRPr="00C67005">
                    <w:rPr>
                      <w:color w:val="002060"/>
                    </w:rPr>
                    <w:t> </w:t>
                  </w:r>
                </w:p>
              </w:tc>
            </w:tr>
            <w:tr w:rsidR="004434AF" w:rsidRPr="00C67005" w14:paraId="48E22D73"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39236F" w14:textId="77777777" w:rsidR="004434AF" w:rsidRPr="00C67005" w:rsidRDefault="004434AF" w:rsidP="00732D6A">
                  <w:pPr>
                    <w:pStyle w:val="rowtabella0"/>
                    <w:rPr>
                      <w:color w:val="002060"/>
                    </w:rPr>
                  </w:pPr>
                  <w:r w:rsidRPr="00C67005">
                    <w:rPr>
                      <w:color w:val="002060"/>
                    </w:rPr>
                    <w:t>JESINA S.R.L.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111C3D" w14:textId="77777777" w:rsidR="004434AF" w:rsidRPr="00C67005" w:rsidRDefault="004434AF" w:rsidP="00732D6A">
                  <w:pPr>
                    <w:pStyle w:val="rowtabella0"/>
                    <w:rPr>
                      <w:color w:val="002060"/>
                    </w:rPr>
                  </w:pPr>
                  <w:r w:rsidRPr="00C67005">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750B80" w14:textId="77777777" w:rsidR="004434AF" w:rsidRPr="00C67005" w:rsidRDefault="004434AF" w:rsidP="00732D6A">
                  <w:pPr>
                    <w:pStyle w:val="rowtabella0"/>
                    <w:jc w:val="center"/>
                    <w:rPr>
                      <w:color w:val="002060"/>
                    </w:rPr>
                  </w:pPr>
                  <w:r w:rsidRPr="00C67005">
                    <w:rPr>
                      <w:color w:val="002060"/>
                    </w:rPr>
                    <w:t>3 - 8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47284E" w14:textId="77777777" w:rsidR="004434AF" w:rsidRPr="00C67005" w:rsidRDefault="004434AF" w:rsidP="00732D6A">
                  <w:pPr>
                    <w:pStyle w:val="rowtabella0"/>
                    <w:jc w:val="center"/>
                    <w:rPr>
                      <w:color w:val="002060"/>
                    </w:rPr>
                  </w:pPr>
                  <w:r w:rsidRPr="00C67005">
                    <w:rPr>
                      <w:color w:val="002060"/>
                    </w:rPr>
                    <w:t> </w:t>
                  </w:r>
                </w:p>
              </w:tc>
            </w:tr>
            <w:tr w:rsidR="004434AF" w:rsidRPr="00C67005" w14:paraId="14FCF69D" w14:textId="77777777" w:rsidTr="00732D6A">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F66AF2" w14:textId="77777777" w:rsidR="004434AF" w:rsidRPr="00C67005" w:rsidRDefault="004434AF" w:rsidP="00732D6A">
                  <w:pPr>
                    <w:pStyle w:val="rowtabella0"/>
                    <w:rPr>
                      <w:color w:val="002060"/>
                    </w:rPr>
                  </w:pPr>
                  <w:r w:rsidRPr="00C67005">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719B69" w14:textId="77777777" w:rsidR="004434AF" w:rsidRPr="00C67005" w:rsidRDefault="004434AF" w:rsidP="00732D6A">
                  <w:pPr>
                    <w:pStyle w:val="rowtabella0"/>
                    <w:rPr>
                      <w:color w:val="002060"/>
                    </w:rPr>
                  </w:pPr>
                  <w:r w:rsidRPr="00C67005">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63C84A" w14:textId="77777777" w:rsidR="004434AF" w:rsidRPr="00C67005" w:rsidRDefault="004434AF" w:rsidP="00732D6A">
                  <w:pPr>
                    <w:pStyle w:val="rowtabella0"/>
                    <w:jc w:val="center"/>
                    <w:rPr>
                      <w:color w:val="002060"/>
                    </w:rPr>
                  </w:pPr>
                  <w:r w:rsidRPr="00C67005">
                    <w:rPr>
                      <w:color w:val="002060"/>
                    </w:rPr>
                    <w:t>8 - 2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077AC1" w14:textId="77777777" w:rsidR="004434AF" w:rsidRPr="00C67005" w:rsidRDefault="004434AF" w:rsidP="00732D6A">
                  <w:pPr>
                    <w:pStyle w:val="rowtabella0"/>
                    <w:jc w:val="center"/>
                    <w:rPr>
                      <w:color w:val="002060"/>
                    </w:rPr>
                  </w:pPr>
                  <w:r w:rsidRPr="00C67005">
                    <w:rPr>
                      <w:color w:val="002060"/>
                    </w:rPr>
                    <w:t> </w:t>
                  </w:r>
                </w:p>
              </w:tc>
            </w:tr>
          </w:tbl>
          <w:p w14:paraId="478D96DD" w14:textId="77777777" w:rsidR="004434AF" w:rsidRPr="00C67005" w:rsidRDefault="004434AF" w:rsidP="00732D6A">
            <w:pPr>
              <w:rPr>
                <w:color w:val="002060"/>
              </w:rPr>
            </w:pPr>
          </w:p>
        </w:tc>
      </w:tr>
    </w:tbl>
    <w:p w14:paraId="6C49E922" w14:textId="77777777" w:rsidR="004434AF" w:rsidRPr="00C67005" w:rsidRDefault="004434AF" w:rsidP="004434AF">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434AF" w:rsidRPr="00C67005" w14:paraId="1C57716E" w14:textId="77777777" w:rsidTr="00732D6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434AF" w:rsidRPr="00C67005" w14:paraId="0B580488" w14:textId="77777777" w:rsidTr="00732D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81A9B2" w14:textId="77777777" w:rsidR="004434AF" w:rsidRPr="00C67005" w:rsidRDefault="004434AF" w:rsidP="00732D6A">
                  <w:pPr>
                    <w:pStyle w:val="headertabella0"/>
                    <w:rPr>
                      <w:color w:val="002060"/>
                    </w:rPr>
                  </w:pPr>
                  <w:r w:rsidRPr="00C67005">
                    <w:rPr>
                      <w:color w:val="002060"/>
                    </w:rPr>
                    <w:t>GIRONE C - 5 Giornata - A</w:t>
                  </w:r>
                </w:p>
              </w:tc>
            </w:tr>
            <w:tr w:rsidR="004434AF" w:rsidRPr="00C67005" w14:paraId="36CD022F" w14:textId="77777777" w:rsidTr="00732D6A">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B29A57" w14:textId="77777777" w:rsidR="004434AF" w:rsidRPr="00C67005" w:rsidRDefault="004434AF" w:rsidP="00732D6A">
                  <w:pPr>
                    <w:pStyle w:val="rowtabella0"/>
                    <w:rPr>
                      <w:color w:val="002060"/>
                    </w:rPr>
                  </w:pPr>
                  <w:r w:rsidRPr="00C67005">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D7D9A4" w14:textId="77777777" w:rsidR="004434AF" w:rsidRPr="00C67005" w:rsidRDefault="004434AF" w:rsidP="00732D6A">
                  <w:pPr>
                    <w:pStyle w:val="rowtabella0"/>
                    <w:rPr>
                      <w:color w:val="002060"/>
                    </w:rPr>
                  </w:pPr>
                  <w:r w:rsidRPr="00C67005">
                    <w:rPr>
                      <w:color w:val="002060"/>
                    </w:rPr>
                    <w:t>- FUTSAL VIRE GEOSISTEM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C540D8" w14:textId="77777777" w:rsidR="004434AF" w:rsidRPr="00C67005" w:rsidRDefault="004434AF" w:rsidP="00732D6A">
                  <w:pPr>
                    <w:pStyle w:val="rowtabella0"/>
                    <w:jc w:val="center"/>
                    <w:rPr>
                      <w:color w:val="002060"/>
                    </w:rPr>
                  </w:pPr>
                  <w:r w:rsidRPr="00C67005">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557743" w14:textId="77777777" w:rsidR="004434AF" w:rsidRPr="00C67005" w:rsidRDefault="004434AF" w:rsidP="00732D6A">
                  <w:pPr>
                    <w:pStyle w:val="rowtabella0"/>
                    <w:jc w:val="center"/>
                    <w:rPr>
                      <w:color w:val="002060"/>
                    </w:rPr>
                  </w:pPr>
                  <w:r w:rsidRPr="00C67005">
                    <w:rPr>
                      <w:color w:val="002060"/>
                    </w:rPr>
                    <w:t> </w:t>
                  </w:r>
                </w:p>
              </w:tc>
            </w:tr>
            <w:tr w:rsidR="004434AF" w:rsidRPr="00C67005" w14:paraId="28D475CD"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D98B6E" w14:textId="77777777" w:rsidR="004434AF" w:rsidRPr="00C67005" w:rsidRDefault="004434AF" w:rsidP="00732D6A">
                  <w:pPr>
                    <w:pStyle w:val="rowtabella0"/>
                    <w:rPr>
                      <w:color w:val="002060"/>
                    </w:rPr>
                  </w:pPr>
                  <w:r w:rsidRPr="00C67005">
                    <w:rPr>
                      <w:color w:val="002060"/>
                    </w:rPr>
                    <w:t>(1) PAGLIARE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C6EA4E" w14:textId="77777777" w:rsidR="004434AF" w:rsidRPr="00C67005" w:rsidRDefault="004434AF" w:rsidP="00732D6A">
                  <w:pPr>
                    <w:pStyle w:val="rowtabella0"/>
                    <w:rPr>
                      <w:color w:val="002060"/>
                    </w:rPr>
                  </w:pPr>
                  <w:r w:rsidRPr="00C67005">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178908" w14:textId="77777777" w:rsidR="004434AF" w:rsidRPr="00C67005" w:rsidRDefault="004434AF" w:rsidP="00732D6A">
                  <w:pPr>
                    <w:pStyle w:val="rowtabella0"/>
                    <w:jc w:val="center"/>
                    <w:rPr>
                      <w:color w:val="002060"/>
                    </w:rPr>
                  </w:pPr>
                  <w:r w:rsidRPr="00C67005">
                    <w:rPr>
                      <w:color w:val="002060"/>
                    </w:rPr>
                    <w:t>1 - 9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F0B174" w14:textId="77777777" w:rsidR="004434AF" w:rsidRPr="00C67005" w:rsidRDefault="004434AF" w:rsidP="00732D6A">
                  <w:pPr>
                    <w:pStyle w:val="rowtabella0"/>
                    <w:jc w:val="center"/>
                    <w:rPr>
                      <w:color w:val="002060"/>
                    </w:rPr>
                  </w:pPr>
                  <w:r w:rsidRPr="00C67005">
                    <w:rPr>
                      <w:color w:val="002060"/>
                    </w:rPr>
                    <w:t> </w:t>
                  </w:r>
                </w:p>
              </w:tc>
            </w:tr>
            <w:tr w:rsidR="004434AF" w:rsidRPr="00C67005" w14:paraId="1C549B38"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B7F7F6" w14:textId="77777777" w:rsidR="004434AF" w:rsidRPr="00C67005" w:rsidRDefault="004434AF" w:rsidP="00732D6A">
                  <w:pPr>
                    <w:pStyle w:val="rowtabella0"/>
                    <w:rPr>
                      <w:color w:val="002060"/>
                    </w:rPr>
                  </w:pPr>
                  <w:r w:rsidRPr="00C67005">
                    <w:rPr>
                      <w:color w:val="002060"/>
                    </w:rPr>
                    <w:t>POLISPORTIVA RIPATRANSONE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B084F1" w14:textId="77777777" w:rsidR="004434AF" w:rsidRPr="00C67005" w:rsidRDefault="004434AF" w:rsidP="00732D6A">
                  <w:pPr>
                    <w:pStyle w:val="rowtabella0"/>
                    <w:rPr>
                      <w:color w:val="002060"/>
                    </w:rPr>
                  </w:pPr>
                  <w:r w:rsidRPr="00C67005">
                    <w:rPr>
                      <w:color w:val="002060"/>
                    </w:rPr>
                    <w:t xml:space="preserve">- </w:t>
                  </w:r>
                  <w:proofErr w:type="gramStart"/>
                  <w:r w:rsidRPr="00C67005">
                    <w:rPr>
                      <w:color w:val="002060"/>
                    </w:rPr>
                    <w:t>U.MANDOLESI</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E8CCAC" w14:textId="77777777" w:rsidR="004434AF" w:rsidRPr="00C67005" w:rsidRDefault="004434AF" w:rsidP="00732D6A">
                  <w:pPr>
                    <w:pStyle w:val="rowtabella0"/>
                    <w:jc w:val="center"/>
                    <w:rPr>
                      <w:color w:val="002060"/>
                    </w:rPr>
                  </w:pPr>
                  <w:r w:rsidRPr="00C67005">
                    <w:rPr>
                      <w:color w:val="002060"/>
                    </w:rPr>
                    <w:t>9 - 1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00A205" w14:textId="77777777" w:rsidR="004434AF" w:rsidRPr="00C67005" w:rsidRDefault="004434AF" w:rsidP="00732D6A">
                  <w:pPr>
                    <w:pStyle w:val="rowtabella0"/>
                    <w:jc w:val="center"/>
                    <w:rPr>
                      <w:color w:val="002060"/>
                    </w:rPr>
                  </w:pPr>
                  <w:r w:rsidRPr="00C67005">
                    <w:rPr>
                      <w:color w:val="002060"/>
                    </w:rPr>
                    <w:t> </w:t>
                  </w:r>
                </w:p>
              </w:tc>
            </w:tr>
            <w:tr w:rsidR="004434AF" w:rsidRPr="00C67005" w14:paraId="3A381D60" w14:textId="77777777" w:rsidTr="00732D6A">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D3817E" w14:textId="77777777" w:rsidR="004434AF" w:rsidRPr="00C67005" w:rsidRDefault="004434AF" w:rsidP="00732D6A">
                  <w:pPr>
                    <w:pStyle w:val="rowtabella0"/>
                    <w:rPr>
                      <w:color w:val="002060"/>
                    </w:rPr>
                  </w:pPr>
                  <w:r w:rsidRPr="00C67005">
                    <w:rPr>
                      <w:color w:val="002060"/>
                    </w:rPr>
                    <w:t>(1) 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1BA9EB" w14:textId="77777777" w:rsidR="004434AF" w:rsidRPr="00C67005" w:rsidRDefault="004434AF" w:rsidP="00732D6A">
                  <w:pPr>
                    <w:pStyle w:val="rowtabella0"/>
                    <w:rPr>
                      <w:color w:val="002060"/>
                    </w:rPr>
                  </w:pPr>
                  <w:r w:rsidRPr="00C67005">
                    <w:rPr>
                      <w:color w:val="002060"/>
                    </w:rPr>
                    <w:t>- SPORTING GROTTAMMARE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5292D5" w14:textId="77777777" w:rsidR="004434AF" w:rsidRPr="00C67005" w:rsidRDefault="004434AF" w:rsidP="00732D6A">
                  <w:pPr>
                    <w:pStyle w:val="rowtabella0"/>
                    <w:jc w:val="center"/>
                    <w:rPr>
                      <w:color w:val="002060"/>
                    </w:rPr>
                  </w:pPr>
                  <w:r w:rsidRPr="00C67005">
                    <w:rPr>
                      <w:color w:val="002060"/>
                    </w:rPr>
                    <w:t>15 - 0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D7D5F5" w14:textId="77777777" w:rsidR="004434AF" w:rsidRPr="00C67005" w:rsidRDefault="004434AF" w:rsidP="00732D6A">
                  <w:pPr>
                    <w:pStyle w:val="rowtabella0"/>
                    <w:jc w:val="center"/>
                    <w:rPr>
                      <w:color w:val="002060"/>
                    </w:rPr>
                  </w:pPr>
                  <w:r w:rsidRPr="00C67005">
                    <w:rPr>
                      <w:color w:val="002060"/>
                    </w:rPr>
                    <w:t> </w:t>
                  </w:r>
                </w:p>
              </w:tc>
            </w:tr>
            <w:tr w:rsidR="004434AF" w:rsidRPr="00C67005" w14:paraId="474439F1" w14:textId="77777777" w:rsidTr="00732D6A">
              <w:tc>
                <w:tcPr>
                  <w:tcW w:w="4700" w:type="dxa"/>
                  <w:gridSpan w:val="4"/>
                  <w:tcBorders>
                    <w:top w:val="nil"/>
                    <w:left w:val="nil"/>
                    <w:bottom w:val="nil"/>
                    <w:right w:val="nil"/>
                  </w:tcBorders>
                  <w:tcMar>
                    <w:top w:w="20" w:type="dxa"/>
                    <w:left w:w="20" w:type="dxa"/>
                    <w:bottom w:w="20" w:type="dxa"/>
                    <w:right w:w="20" w:type="dxa"/>
                  </w:tcMar>
                  <w:vAlign w:val="center"/>
                  <w:hideMark/>
                </w:tcPr>
                <w:p w14:paraId="15CBD201" w14:textId="77777777" w:rsidR="004434AF" w:rsidRPr="00C67005" w:rsidRDefault="004434AF" w:rsidP="00732D6A">
                  <w:pPr>
                    <w:pStyle w:val="rowtabella0"/>
                    <w:rPr>
                      <w:color w:val="002060"/>
                    </w:rPr>
                  </w:pPr>
                  <w:r w:rsidRPr="00C67005">
                    <w:rPr>
                      <w:color w:val="002060"/>
                    </w:rPr>
                    <w:t>(1) - disputata il 26/10/2025</w:t>
                  </w:r>
                </w:p>
              </w:tc>
            </w:tr>
          </w:tbl>
          <w:p w14:paraId="1F6FBAA1" w14:textId="77777777" w:rsidR="004434AF" w:rsidRPr="00C67005" w:rsidRDefault="004434AF" w:rsidP="00732D6A">
            <w:pPr>
              <w:rPr>
                <w:color w:val="002060"/>
              </w:rPr>
            </w:pPr>
          </w:p>
        </w:tc>
      </w:tr>
    </w:tbl>
    <w:p w14:paraId="61A7529D" w14:textId="77777777" w:rsidR="004434AF" w:rsidRPr="00C67005" w:rsidRDefault="004434AF" w:rsidP="004434AF">
      <w:pPr>
        <w:pStyle w:val="breakline"/>
        <w:rPr>
          <w:rFonts w:eastAsiaTheme="minorEastAsia"/>
          <w:color w:val="002060"/>
        </w:rPr>
      </w:pPr>
    </w:p>
    <w:p w14:paraId="6B194014" w14:textId="77777777" w:rsidR="004434AF" w:rsidRPr="00C67005" w:rsidRDefault="004434AF" w:rsidP="004434AF">
      <w:pPr>
        <w:pStyle w:val="breakline"/>
        <w:rPr>
          <w:color w:val="002060"/>
        </w:rPr>
      </w:pPr>
    </w:p>
    <w:p w14:paraId="42BC2073" w14:textId="77777777" w:rsidR="004434AF" w:rsidRPr="00C67005" w:rsidRDefault="004434AF" w:rsidP="004434AF">
      <w:pPr>
        <w:pStyle w:val="titoloprinc0"/>
        <w:rPr>
          <w:color w:val="002060"/>
        </w:rPr>
      </w:pPr>
      <w:r w:rsidRPr="00C67005">
        <w:rPr>
          <w:color w:val="002060"/>
        </w:rPr>
        <w:t>GIUDICE SPORTIVO</w:t>
      </w:r>
    </w:p>
    <w:p w14:paraId="4635A5E2" w14:textId="77777777" w:rsidR="004434AF" w:rsidRPr="00C67005" w:rsidRDefault="004434AF" w:rsidP="004434AF">
      <w:pPr>
        <w:pStyle w:val="diffida"/>
        <w:rPr>
          <w:color w:val="002060"/>
        </w:rPr>
      </w:pPr>
      <w:r w:rsidRPr="00C67005">
        <w:rPr>
          <w:color w:val="002060"/>
        </w:rPr>
        <w:t>Il Giudice Sportivo Avv. Agnese Lazzaretti, con l'assistenza del Segretario Angelo Castellana, nella seduta del 29/10/2025, ha adottato le decisioni che di seguito integralmente si riportano:</w:t>
      </w:r>
    </w:p>
    <w:p w14:paraId="13299B3B" w14:textId="77777777" w:rsidR="004434AF" w:rsidRPr="00C67005" w:rsidRDefault="004434AF" w:rsidP="004434AF">
      <w:pPr>
        <w:pStyle w:val="titolo10"/>
        <w:rPr>
          <w:color w:val="002060"/>
        </w:rPr>
      </w:pPr>
      <w:r w:rsidRPr="00C67005">
        <w:rPr>
          <w:color w:val="002060"/>
        </w:rPr>
        <w:t xml:space="preserve">GARE DEL 25/10/2025 </w:t>
      </w:r>
    </w:p>
    <w:p w14:paraId="3E34EEE4" w14:textId="77777777" w:rsidR="004434AF" w:rsidRPr="00C67005" w:rsidRDefault="004434AF" w:rsidP="004434AF">
      <w:pPr>
        <w:pStyle w:val="titolo7a"/>
        <w:rPr>
          <w:color w:val="002060"/>
        </w:rPr>
      </w:pPr>
      <w:r w:rsidRPr="00C67005">
        <w:rPr>
          <w:color w:val="002060"/>
        </w:rPr>
        <w:t xml:space="preserve">PROVVEDIMENTI DISCIPLINARI </w:t>
      </w:r>
    </w:p>
    <w:p w14:paraId="0FBD6D1C" w14:textId="77777777" w:rsidR="004434AF" w:rsidRPr="00C67005" w:rsidRDefault="004434AF" w:rsidP="004434AF">
      <w:pPr>
        <w:pStyle w:val="titolo7b0"/>
        <w:rPr>
          <w:color w:val="002060"/>
        </w:rPr>
      </w:pPr>
      <w:r w:rsidRPr="00C67005">
        <w:rPr>
          <w:color w:val="002060"/>
        </w:rPr>
        <w:t xml:space="preserve">In base alle risultanze degli atti ufficiali sono state deliberate le seguenti sanzioni disciplinari. </w:t>
      </w:r>
    </w:p>
    <w:p w14:paraId="710F7B33" w14:textId="77777777" w:rsidR="004434AF" w:rsidRPr="00C67005" w:rsidRDefault="004434AF" w:rsidP="004434AF">
      <w:pPr>
        <w:pStyle w:val="titolo30"/>
        <w:rPr>
          <w:color w:val="002060"/>
        </w:rPr>
      </w:pPr>
      <w:r w:rsidRPr="00C67005">
        <w:rPr>
          <w:color w:val="002060"/>
        </w:rPr>
        <w:t xml:space="preserve">DIRIGENTI </w:t>
      </w:r>
    </w:p>
    <w:p w14:paraId="79F63DEC" w14:textId="77777777" w:rsidR="004434AF" w:rsidRPr="00C67005" w:rsidRDefault="004434AF" w:rsidP="004434AF">
      <w:pPr>
        <w:pStyle w:val="titolo20"/>
        <w:rPr>
          <w:color w:val="002060"/>
        </w:rPr>
      </w:pPr>
      <w:r w:rsidRPr="00C6700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5E66E021" w14:textId="77777777" w:rsidTr="00732D6A">
        <w:tc>
          <w:tcPr>
            <w:tcW w:w="2200" w:type="dxa"/>
            <w:tcMar>
              <w:top w:w="20" w:type="dxa"/>
              <w:left w:w="20" w:type="dxa"/>
              <w:bottom w:w="20" w:type="dxa"/>
              <w:right w:w="20" w:type="dxa"/>
            </w:tcMar>
            <w:vAlign w:val="center"/>
            <w:hideMark/>
          </w:tcPr>
          <w:p w14:paraId="76B2843C" w14:textId="77777777" w:rsidR="004434AF" w:rsidRPr="00C67005" w:rsidRDefault="004434AF" w:rsidP="00732D6A">
            <w:pPr>
              <w:pStyle w:val="movimento"/>
              <w:rPr>
                <w:color w:val="002060"/>
              </w:rPr>
            </w:pPr>
            <w:r w:rsidRPr="00C67005">
              <w:rPr>
                <w:color w:val="002060"/>
              </w:rPr>
              <w:lastRenderedPageBreak/>
              <w:t>MOLINARI FEDERICO</w:t>
            </w:r>
          </w:p>
        </w:tc>
        <w:tc>
          <w:tcPr>
            <w:tcW w:w="2200" w:type="dxa"/>
            <w:tcMar>
              <w:top w:w="20" w:type="dxa"/>
              <w:left w:w="20" w:type="dxa"/>
              <w:bottom w:w="20" w:type="dxa"/>
              <w:right w:w="20" w:type="dxa"/>
            </w:tcMar>
            <w:vAlign w:val="center"/>
            <w:hideMark/>
          </w:tcPr>
          <w:p w14:paraId="3987FB97" w14:textId="77777777" w:rsidR="004434AF" w:rsidRPr="00C67005" w:rsidRDefault="004434AF" w:rsidP="00732D6A">
            <w:pPr>
              <w:pStyle w:val="movimento2"/>
              <w:rPr>
                <w:color w:val="002060"/>
              </w:rPr>
            </w:pPr>
            <w:r w:rsidRPr="00C67005">
              <w:rPr>
                <w:color w:val="002060"/>
              </w:rPr>
              <w:t xml:space="preserve">(JESINA S.R.L.) </w:t>
            </w:r>
          </w:p>
        </w:tc>
        <w:tc>
          <w:tcPr>
            <w:tcW w:w="800" w:type="dxa"/>
            <w:tcMar>
              <w:top w:w="20" w:type="dxa"/>
              <w:left w:w="20" w:type="dxa"/>
              <w:bottom w:w="20" w:type="dxa"/>
              <w:right w:w="20" w:type="dxa"/>
            </w:tcMar>
            <w:vAlign w:val="center"/>
            <w:hideMark/>
          </w:tcPr>
          <w:p w14:paraId="30CBAB32"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107360C1"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35537972" w14:textId="77777777" w:rsidR="004434AF" w:rsidRPr="00C67005" w:rsidRDefault="004434AF" w:rsidP="00732D6A">
            <w:pPr>
              <w:pStyle w:val="movimento2"/>
              <w:rPr>
                <w:color w:val="002060"/>
              </w:rPr>
            </w:pPr>
            <w:r w:rsidRPr="00C67005">
              <w:rPr>
                <w:color w:val="002060"/>
              </w:rPr>
              <w:t> </w:t>
            </w:r>
          </w:p>
        </w:tc>
      </w:tr>
    </w:tbl>
    <w:p w14:paraId="2BB14A66" w14:textId="77777777" w:rsidR="004434AF" w:rsidRPr="00C67005" w:rsidRDefault="004434AF" w:rsidP="004434AF">
      <w:pPr>
        <w:pStyle w:val="titolo30"/>
        <w:rPr>
          <w:rFonts w:eastAsiaTheme="minorEastAsia"/>
          <w:color w:val="002060"/>
        </w:rPr>
      </w:pPr>
      <w:r w:rsidRPr="00C67005">
        <w:rPr>
          <w:color w:val="002060"/>
        </w:rPr>
        <w:t xml:space="preserve">CALCIATORI NON ESPULSI </w:t>
      </w:r>
    </w:p>
    <w:p w14:paraId="4B8000EC" w14:textId="77777777" w:rsidR="004434AF" w:rsidRPr="00C67005" w:rsidRDefault="004434AF" w:rsidP="004434AF">
      <w:pPr>
        <w:pStyle w:val="titolo20"/>
        <w:rPr>
          <w:color w:val="002060"/>
        </w:rPr>
      </w:pPr>
      <w:r w:rsidRPr="00C6700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09413451" w14:textId="77777777" w:rsidTr="00732D6A">
        <w:tc>
          <w:tcPr>
            <w:tcW w:w="2200" w:type="dxa"/>
            <w:tcMar>
              <w:top w:w="20" w:type="dxa"/>
              <w:left w:w="20" w:type="dxa"/>
              <w:bottom w:w="20" w:type="dxa"/>
              <w:right w:w="20" w:type="dxa"/>
            </w:tcMar>
            <w:vAlign w:val="center"/>
            <w:hideMark/>
          </w:tcPr>
          <w:p w14:paraId="08B03DB9" w14:textId="77777777" w:rsidR="004434AF" w:rsidRPr="00C67005" w:rsidRDefault="004434AF" w:rsidP="00732D6A">
            <w:pPr>
              <w:pStyle w:val="movimento"/>
              <w:rPr>
                <w:color w:val="002060"/>
              </w:rPr>
            </w:pPr>
            <w:r w:rsidRPr="00C67005">
              <w:rPr>
                <w:color w:val="002060"/>
              </w:rPr>
              <w:t>VIGNONI MATTIA</w:t>
            </w:r>
          </w:p>
        </w:tc>
        <w:tc>
          <w:tcPr>
            <w:tcW w:w="2200" w:type="dxa"/>
            <w:tcMar>
              <w:top w:w="20" w:type="dxa"/>
              <w:left w:w="20" w:type="dxa"/>
              <w:bottom w:w="20" w:type="dxa"/>
              <w:right w:w="20" w:type="dxa"/>
            </w:tcMar>
            <w:vAlign w:val="center"/>
            <w:hideMark/>
          </w:tcPr>
          <w:p w14:paraId="6C3C8978" w14:textId="77777777" w:rsidR="004434AF" w:rsidRPr="00C67005" w:rsidRDefault="004434AF" w:rsidP="00732D6A">
            <w:pPr>
              <w:pStyle w:val="movimento2"/>
              <w:rPr>
                <w:color w:val="002060"/>
              </w:rPr>
            </w:pPr>
            <w:r w:rsidRPr="00C67005">
              <w:rPr>
                <w:color w:val="002060"/>
              </w:rPr>
              <w:t xml:space="preserve">(POLVERIGI C/5) </w:t>
            </w:r>
          </w:p>
        </w:tc>
        <w:tc>
          <w:tcPr>
            <w:tcW w:w="800" w:type="dxa"/>
            <w:tcMar>
              <w:top w:w="20" w:type="dxa"/>
              <w:left w:w="20" w:type="dxa"/>
              <w:bottom w:w="20" w:type="dxa"/>
              <w:right w:w="20" w:type="dxa"/>
            </w:tcMar>
            <w:vAlign w:val="center"/>
            <w:hideMark/>
          </w:tcPr>
          <w:p w14:paraId="6972A153"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6DA3DA2C"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41F5AED7" w14:textId="77777777" w:rsidR="004434AF" w:rsidRPr="00C67005" w:rsidRDefault="004434AF" w:rsidP="00732D6A">
            <w:pPr>
              <w:pStyle w:val="movimento2"/>
              <w:rPr>
                <w:color w:val="002060"/>
              </w:rPr>
            </w:pPr>
            <w:r w:rsidRPr="00C67005">
              <w:rPr>
                <w:color w:val="002060"/>
              </w:rPr>
              <w:t> </w:t>
            </w:r>
          </w:p>
        </w:tc>
      </w:tr>
    </w:tbl>
    <w:p w14:paraId="2580C279" w14:textId="77777777" w:rsidR="004434AF" w:rsidRPr="00C67005" w:rsidRDefault="004434AF" w:rsidP="004434AF">
      <w:pPr>
        <w:pStyle w:val="titolo20"/>
        <w:rPr>
          <w:rFonts w:eastAsiaTheme="minorEastAsia"/>
          <w:color w:val="002060"/>
        </w:rPr>
      </w:pPr>
      <w:r w:rsidRPr="00C6700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2A73C868" w14:textId="77777777" w:rsidTr="00732D6A">
        <w:tc>
          <w:tcPr>
            <w:tcW w:w="2200" w:type="dxa"/>
            <w:tcMar>
              <w:top w:w="20" w:type="dxa"/>
              <w:left w:w="20" w:type="dxa"/>
              <w:bottom w:w="20" w:type="dxa"/>
              <w:right w:w="20" w:type="dxa"/>
            </w:tcMar>
            <w:vAlign w:val="center"/>
            <w:hideMark/>
          </w:tcPr>
          <w:p w14:paraId="57B15487" w14:textId="77777777" w:rsidR="004434AF" w:rsidRPr="00C67005" w:rsidRDefault="004434AF" w:rsidP="00732D6A">
            <w:pPr>
              <w:pStyle w:val="movimento"/>
              <w:rPr>
                <w:color w:val="002060"/>
              </w:rPr>
            </w:pPr>
            <w:r w:rsidRPr="00C67005">
              <w:rPr>
                <w:color w:val="002060"/>
              </w:rPr>
              <w:t>AMORINO ENRICO</w:t>
            </w:r>
          </w:p>
        </w:tc>
        <w:tc>
          <w:tcPr>
            <w:tcW w:w="2200" w:type="dxa"/>
            <w:tcMar>
              <w:top w:w="20" w:type="dxa"/>
              <w:left w:w="20" w:type="dxa"/>
              <w:bottom w:w="20" w:type="dxa"/>
              <w:right w:w="20" w:type="dxa"/>
            </w:tcMar>
            <w:vAlign w:val="center"/>
            <w:hideMark/>
          </w:tcPr>
          <w:p w14:paraId="49049E34" w14:textId="77777777" w:rsidR="004434AF" w:rsidRPr="00C67005" w:rsidRDefault="004434AF" w:rsidP="00732D6A">
            <w:pPr>
              <w:pStyle w:val="movimento2"/>
              <w:rPr>
                <w:color w:val="002060"/>
              </w:rPr>
            </w:pPr>
            <w:r w:rsidRPr="00C67005">
              <w:rPr>
                <w:color w:val="002060"/>
              </w:rPr>
              <w:t xml:space="preserve">(BULDOG T.N.T. LUCREZIA) </w:t>
            </w:r>
          </w:p>
        </w:tc>
        <w:tc>
          <w:tcPr>
            <w:tcW w:w="800" w:type="dxa"/>
            <w:tcMar>
              <w:top w:w="20" w:type="dxa"/>
              <w:left w:w="20" w:type="dxa"/>
              <w:bottom w:w="20" w:type="dxa"/>
              <w:right w:w="20" w:type="dxa"/>
            </w:tcMar>
            <w:vAlign w:val="center"/>
            <w:hideMark/>
          </w:tcPr>
          <w:p w14:paraId="5135FE97"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1F74CE8F" w14:textId="77777777" w:rsidR="004434AF" w:rsidRPr="00C67005" w:rsidRDefault="004434AF" w:rsidP="00732D6A">
            <w:pPr>
              <w:pStyle w:val="movimento"/>
              <w:rPr>
                <w:color w:val="002060"/>
              </w:rPr>
            </w:pPr>
            <w:r w:rsidRPr="00C67005">
              <w:rPr>
                <w:color w:val="002060"/>
              </w:rPr>
              <w:t>UMILE SAMUELE</w:t>
            </w:r>
          </w:p>
        </w:tc>
        <w:tc>
          <w:tcPr>
            <w:tcW w:w="2200" w:type="dxa"/>
            <w:tcMar>
              <w:top w:w="20" w:type="dxa"/>
              <w:left w:w="20" w:type="dxa"/>
              <w:bottom w:w="20" w:type="dxa"/>
              <w:right w:w="20" w:type="dxa"/>
            </w:tcMar>
            <w:vAlign w:val="center"/>
            <w:hideMark/>
          </w:tcPr>
          <w:p w14:paraId="5F250669" w14:textId="77777777" w:rsidR="004434AF" w:rsidRPr="00C67005" w:rsidRDefault="004434AF" w:rsidP="00732D6A">
            <w:pPr>
              <w:pStyle w:val="movimento2"/>
              <w:rPr>
                <w:color w:val="002060"/>
              </w:rPr>
            </w:pPr>
            <w:r w:rsidRPr="00C67005">
              <w:rPr>
                <w:color w:val="002060"/>
              </w:rPr>
              <w:t xml:space="preserve">(C.U.S. ANCONA) </w:t>
            </w:r>
          </w:p>
        </w:tc>
      </w:tr>
      <w:tr w:rsidR="004434AF" w:rsidRPr="00C67005" w14:paraId="601234F8" w14:textId="77777777" w:rsidTr="00732D6A">
        <w:tc>
          <w:tcPr>
            <w:tcW w:w="2200" w:type="dxa"/>
            <w:tcMar>
              <w:top w:w="20" w:type="dxa"/>
              <w:left w:w="20" w:type="dxa"/>
              <w:bottom w:w="20" w:type="dxa"/>
              <w:right w:w="20" w:type="dxa"/>
            </w:tcMar>
            <w:vAlign w:val="center"/>
            <w:hideMark/>
          </w:tcPr>
          <w:p w14:paraId="36DC0497" w14:textId="77777777" w:rsidR="004434AF" w:rsidRPr="00C67005" w:rsidRDefault="004434AF" w:rsidP="00732D6A">
            <w:pPr>
              <w:pStyle w:val="movimento"/>
              <w:rPr>
                <w:color w:val="002060"/>
              </w:rPr>
            </w:pPr>
            <w:r w:rsidRPr="00C67005">
              <w:rPr>
                <w:color w:val="002060"/>
              </w:rPr>
              <w:t>HAXHIU SAMUELE</w:t>
            </w:r>
          </w:p>
        </w:tc>
        <w:tc>
          <w:tcPr>
            <w:tcW w:w="2200" w:type="dxa"/>
            <w:tcMar>
              <w:top w:w="20" w:type="dxa"/>
              <w:left w:w="20" w:type="dxa"/>
              <w:bottom w:w="20" w:type="dxa"/>
              <w:right w:w="20" w:type="dxa"/>
            </w:tcMar>
            <w:vAlign w:val="center"/>
            <w:hideMark/>
          </w:tcPr>
          <w:p w14:paraId="31A8E149" w14:textId="77777777" w:rsidR="004434AF" w:rsidRPr="00C67005" w:rsidRDefault="004434AF" w:rsidP="00732D6A">
            <w:pPr>
              <w:pStyle w:val="movimento2"/>
              <w:rPr>
                <w:color w:val="002060"/>
              </w:rPr>
            </w:pPr>
            <w:r w:rsidRPr="00C67005">
              <w:rPr>
                <w:color w:val="002060"/>
              </w:rPr>
              <w:t xml:space="preserve">(CANTINE RIUNITE CSI) </w:t>
            </w:r>
          </w:p>
        </w:tc>
        <w:tc>
          <w:tcPr>
            <w:tcW w:w="800" w:type="dxa"/>
            <w:tcMar>
              <w:top w:w="20" w:type="dxa"/>
              <w:left w:w="20" w:type="dxa"/>
              <w:bottom w:w="20" w:type="dxa"/>
              <w:right w:w="20" w:type="dxa"/>
            </w:tcMar>
            <w:vAlign w:val="center"/>
            <w:hideMark/>
          </w:tcPr>
          <w:p w14:paraId="36D76B7C"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01435635" w14:textId="77777777" w:rsidR="004434AF" w:rsidRPr="00C67005" w:rsidRDefault="004434AF" w:rsidP="00732D6A">
            <w:pPr>
              <w:pStyle w:val="movimento"/>
              <w:rPr>
                <w:color w:val="002060"/>
              </w:rPr>
            </w:pPr>
            <w:r w:rsidRPr="00C67005">
              <w:rPr>
                <w:color w:val="002060"/>
              </w:rPr>
              <w:t>FALCONE MATTEO</w:t>
            </w:r>
          </w:p>
        </w:tc>
        <w:tc>
          <w:tcPr>
            <w:tcW w:w="2200" w:type="dxa"/>
            <w:tcMar>
              <w:top w:w="20" w:type="dxa"/>
              <w:left w:w="20" w:type="dxa"/>
              <w:bottom w:w="20" w:type="dxa"/>
              <w:right w:w="20" w:type="dxa"/>
            </w:tcMar>
            <w:vAlign w:val="center"/>
            <w:hideMark/>
          </w:tcPr>
          <w:p w14:paraId="0F4EE0C9" w14:textId="77777777" w:rsidR="004434AF" w:rsidRPr="00C67005" w:rsidRDefault="004434AF" w:rsidP="00732D6A">
            <w:pPr>
              <w:pStyle w:val="movimento2"/>
              <w:rPr>
                <w:color w:val="002060"/>
              </w:rPr>
            </w:pPr>
            <w:r w:rsidRPr="00C67005">
              <w:rPr>
                <w:color w:val="002060"/>
              </w:rPr>
              <w:t xml:space="preserve">(POLVERIGI C/5) </w:t>
            </w:r>
          </w:p>
        </w:tc>
      </w:tr>
      <w:tr w:rsidR="004434AF" w:rsidRPr="00C67005" w14:paraId="10EA7592" w14:textId="77777777" w:rsidTr="00732D6A">
        <w:tc>
          <w:tcPr>
            <w:tcW w:w="2200" w:type="dxa"/>
            <w:tcMar>
              <w:top w:w="20" w:type="dxa"/>
              <w:left w:w="20" w:type="dxa"/>
              <w:bottom w:w="20" w:type="dxa"/>
              <w:right w:w="20" w:type="dxa"/>
            </w:tcMar>
            <w:vAlign w:val="center"/>
            <w:hideMark/>
          </w:tcPr>
          <w:p w14:paraId="3586EB0B" w14:textId="77777777" w:rsidR="004434AF" w:rsidRPr="00C67005" w:rsidRDefault="004434AF" w:rsidP="00732D6A">
            <w:pPr>
              <w:pStyle w:val="movimento"/>
              <w:rPr>
                <w:color w:val="002060"/>
              </w:rPr>
            </w:pPr>
            <w:r w:rsidRPr="00C67005">
              <w:rPr>
                <w:color w:val="002060"/>
              </w:rPr>
              <w:t>BELLAGAMBA NICOLAS</w:t>
            </w:r>
          </w:p>
        </w:tc>
        <w:tc>
          <w:tcPr>
            <w:tcW w:w="2200" w:type="dxa"/>
            <w:tcMar>
              <w:top w:w="20" w:type="dxa"/>
              <w:left w:w="20" w:type="dxa"/>
              <w:bottom w:w="20" w:type="dxa"/>
              <w:right w:w="20" w:type="dxa"/>
            </w:tcMar>
            <w:vAlign w:val="center"/>
            <w:hideMark/>
          </w:tcPr>
          <w:p w14:paraId="13F3D82B" w14:textId="77777777" w:rsidR="004434AF" w:rsidRPr="00C67005" w:rsidRDefault="004434AF" w:rsidP="00732D6A">
            <w:pPr>
              <w:pStyle w:val="movimento2"/>
              <w:rPr>
                <w:color w:val="002060"/>
              </w:rPr>
            </w:pPr>
            <w:r w:rsidRPr="00C67005">
              <w:rPr>
                <w:color w:val="002060"/>
              </w:rPr>
              <w:t xml:space="preserve">(REAL FABRIANO) </w:t>
            </w:r>
          </w:p>
        </w:tc>
        <w:tc>
          <w:tcPr>
            <w:tcW w:w="800" w:type="dxa"/>
            <w:tcMar>
              <w:top w:w="20" w:type="dxa"/>
              <w:left w:w="20" w:type="dxa"/>
              <w:bottom w:w="20" w:type="dxa"/>
              <w:right w:w="20" w:type="dxa"/>
            </w:tcMar>
            <w:vAlign w:val="center"/>
            <w:hideMark/>
          </w:tcPr>
          <w:p w14:paraId="0CB8B4ED"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2501B0A1" w14:textId="77777777" w:rsidR="004434AF" w:rsidRPr="00C67005" w:rsidRDefault="004434AF" w:rsidP="00732D6A">
            <w:pPr>
              <w:pStyle w:val="movimento"/>
              <w:rPr>
                <w:color w:val="002060"/>
              </w:rPr>
            </w:pPr>
            <w:r w:rsidRPr="00C67005">
              <w:rPr>
                <w:color w:val="002060"/>
              </w:rPr>
              <w:t>ICHIM ALESSANDRO</w:t>
            </w:r>
          </w:p>
        </w:tc>
        <w:tc>
          <w:tcPr>
            <w:tcW w:w="2200" w:type="dxa"/>
            <w:tcMar>
              <w:top w:w="20" w:type="dxa"/>
              <w:left w:w="20" w:type="dxa"/>
              <w:bottom w:w="20" w:type="dxa"/>
              <w:right w:w="20" w:type="dxa"/>
            </w:tcMar>
            <w:vAlign w:val="center"/>
            <w:hideMark/>
          </w:tcPr>
          <w:p w14:paraId="4CE1E3BC" w14:textId="77777777" w:rsidR="004434AF" w:rsidRPr="00C67005" w:rsidRDefault="004434AF" w:rsidP="00732D6A">
            <w:pPr>
              <w:pStyle w:val="movimento2"/>
              <w:rPr>
                <w:color w:val="002060"/>
              </w:rPr>
            </w:pPr>
            <w:r w:rsidRPr="00C67005">
              <w:rPr>
                <w:color w:val="002060"/>
              </w:rPr>
              <w:t>(</w:t>
            </w:r>
            <w:proofErr w:type="gramStart"/>
            <w:r w:rsidRPr="00C67005">
              <w:rPr>
                <w:color w:val="002060"/>
              </w:rPr>
              <w:t>U.MANDOLESI</w:t>
            </w:r>
            <w:proofErr w:type="gramEnd"/>
            <w:r w:rsidRPr="00C67005">
              <w:rPr>
                <w:color w:val="002060"/>
              </w:rPr>
              <w:t xml:space="preserve">) </w:t>
            </w:r>
          </w:p>
        </w:tc>
      </w:tr>
    </w:tbl>
    <w:p w14:paraId="0DAD2674" w14:textId="77777777" w:rsidR="004434AF" w:rsidRPr="00C67005" w:rsidRDefault="004434AF" w:rsidP="004434AF">
      <w:pPr>
        <w:pStyle w:val="titolo20"/>
        <w:rPr>
          <w:rFonts w:eastAsiaTheme="minorEastAsia"/>
          <w:color w:val="002060"/>
        </w:rPr>
      </w:pPr>
      <w:r w:rsidRPr="00C6700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291B050C" w14:textId="77777777" w:rsidTr="00732D6A">
        <w:tc>
          <w:tcPr>
            <w:tcW w:w="2200" w:type="dxa"/>
            <w:tcMar>
              <w:top w:w="20" w:type="dxa"/>
              <w:left w:w="20" w:type="dxa"/>
              <w:bottom w:w="20" w:type="dxa"/>
              <w:right w:w="20" w:type="dxa"/>
            </w:tcMar>
            <w:vAlign w:val="center"/>
            <w:hideMark/>
          </w:tcPr>
          <w:p w14:paraId="46A8DD66" w14:textId="77777777" w:rsidR="004434AF" w:rsidRPr="00C67005" w:rsidRDefault="004434AF" w:rsidP="00732D6A">
            <w:pPr>
              <w:pStyle w:val="movimento"/>
              <w:rPr>
                <w:color w:val="002060"/>
              </w:rPr>
            </w:pPr>
            <w:r w:rsidRPr="00C67005">
              <w:rPr>
                <w:color w:val="002060"/>
              </w:rPr>
              <w:t>BAJRAMI ARLIND</w:t>
            </w:r>
          </w:p>
        </w:tc>
        <w:tc>
          <w:tcPr>
            <w:tcW w:w="2200" w:type="dxa"/>
            <w:tcMar>
              <w:top w:w="20" w:type="dxa"/>
              <w:left w:w="20" w:type="dxa"/>
              <w:bottom w:w="20" w:type="dxa"/>
              <w:right w:w="20" w:type="dxa"/>
            </w:tcMar>
            <w:vAlign w:val="center"/>
            <w:hideMark/>
          </w:tcPr>
          <w:p w14:paraId="574260CE" w14:textId="77777777" w:rsidR="004434AF" w:rsidRPr="00C67005" w:rsidRDefault="004434AF" w:rsidP="00732D6A">
            <w:pPr>
              <w:pStyle w:val="movimento2"/>
              <w:rPr>
                <w:color w:val="002060"/>
              </w:rPr>
            </w:pPr>
            <w:r w:rsidRPr="00C67005">
              <w:rPr>
                <w:color w:val="002060"/>
              </w:rPr>
              <w:t xml:space="preserve">(C.U.S. MACERATA CALCIO A5) </w:t>
            </w:r>
          </w:p>
        </w:tc>
        <w:tc>
          <w:tcPr>
            <w:tcW w:w="800" w:type="dxa"/>
            <w:tcMar>
              <w:top w:w="20" w:type="dxa"/>
              <w:left w:w="20" w:type="dxa"/>
              <w:bottom w:w="20" w:type="dxa"/>
              <w:right w:w="20" w:type="dxa"/>
            </w:tcMar>
            <w:vAlign w:val="center"/>
            <w:hideMark/>
          </w:tcPr>
          <w:p w14:paraId="28889501"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1AC91CDC" w14:textId="77777777" w:rsidR="004434AF" w:rsidRPr="00C67005" w:rsidRDefault="004434AF" w:rsidP="00732D6A">
            <w:pPr>
              <w:pStyle w:val="movimento"/>
              <w:rPr>
                <w:color w:val="002060"/>
              </w:rPr>
            </w:pPr>
            <w:r w:rsidRPr="00C67005">
              <w:rPr>
                <w:color w:val="002060"/>
              </w:rPr>
              <w:t>PASCUCCI PIETRO</w:t>
            </w:r>
          </w:p>
        </w:tc>
        <w:tc>
          <w:tcPr>
            <w:tcW w:w="2200" w:type="dxa"/>
            <w:tcMar>
              <w:top w:w="20" w:type="dxa"/>
              <w:left w:w="20" w:type="dxa"/>
              <w:bottom w:w="20" w:type="dxa"/>
              <w:right w:w="20" w:type="dxa"/>
            </w:tcMar>
            <w:vAlign w:val="center"/>
            <w:hideMark/>
          </w:tcPr>
          <w:p w14:paraId="3064E111" w14:textId="77777777" w:rsidR="004434AF" w:rsidRPr="00C67005" w:rsidRDefault="004434AF" w:rsidP="00732D6A">
            <w:pPr>
              <w:pStyle w:val="movimento2"/>
              <w:rPr>
                <w:color w:val="002060"/>
              </w:rPr>
            </w:pPr>
            <w:r w:rsidRPr="00C67005">
              <w:rPr>
                <w:color w:val="002060"/>
              </w:rPr>
              <w:t xml:space="preserve">(CANTINE RIUNITE CSI) </w:t>
            </w:r>
          </w:p>
        </w:tc>
      </w:tr>
      <w:tr w:rsidR="004434AF" w:rsidRPr="00C67005" w14:paraId="4C9475DB" w14:textId="77777777" w:rsidTr="00732D6A">
        <w:tc>
          <w:tcPr>
            <w:tcW w:w="2200" w:type="dxa"/>
            <w:tcMar>
              <w:top w:w="20" w:type="dxa"/>
              <w:left w:w="20" w:type="dxa"/>
              <w:bottom w:w="20" w:type="dxa"/>
              <w:right w:w="20" w:type="dxa"/>
            </w:tcMar>
            <w:vAlign w:val="center"/>
            <w:hideMark/>
          </w:tcPr>
          <w:p w14:paraId="0C9D55DC" w14:textId="77777777" w:rsidR="004434AF" w:rsidRPr="00C67005" w:rsidRDefault="004434AF" w:rsidP="00732D6A">
            <w:pPr>
              <w:pStyle w:val="movimento"/>
              <w:rPr>
                <w:color w:val="002060"/>
              </w:rPr>
            </w:pPr>
            <w:r w:rsidRPr="00C67005">
              <w:rPr>
                <w:color w:val="002060"/>
              </w:rPr>
              <w:t>DAMATO SAMUELE</w:t>
            </w:r>
          </w:p>
        </w:tc>
        <w:tc>
          <w:tcPr>
            <w:tcW w:w="2200" w:type="dxa"/>
            <w:tcMar>
              <w:top w:w="20" w:type="dxa"/>
              <w:left w:w="20" w:type="dxa"/>
              <w:bottom w:w="20" w:type="dxa"/>
              <w:right w:w="20" w:type="dxa"/>
            </w:tcMar>
            <w:vAlign w:val="center"/>
            <w:hideMark/>
          </w:tcPr>
          <w:p w14:paraId="0AF38AC1" w14:textId="77777777" w:rsidR="004434AF" w:rsidRPr="00C67005" w:rsidRDefault="004434AF" w:rsidP="00732D6A">
            <w:pPr>
              <w:pStyle w:val="movimento2"/>
              <w:rPr>
                <w:color w:val="002060"/>
              </w:rPr>
            </w:pPr>
            <w:r w:rsidRPr="00C67005">
              <w:rPr>
                <w:color w:val="002060"/>
              </w:rPr>
              <w:t xml:space="preserve">(CERRETO D ESI C5 A.S.D.) </w:t>
            </w:r>
          </w:p>
        </w:tc>
        <w:tc>
          <w:tcPr>
            <w:tcW w:w="800" w:type="dxa"/>
            <w:tcMar>
              <w:top w:w="20" w:type="dxa"/>
              <w:left w:w="20" w:type="dxa"/>
              <w:bottom w:w="20" w:type="dxa"/>
              <w:right w:w="20" w:type="dxa"/>
            </w:tcMar>
            <w:vAlign w:val="center"/>
            <w:hideMark/>
          </w:tcPr>
          <w:p w14:paraId="3C1EB992"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01C1FD5F" w14:textId="77777777" w:rsidR="004434AF" w:rsidRPr="00C67005" w:rsidRDefault="004434AF" w:rsidP="00732D6A">
            <w:pPr>
              <w:pStyle w:val="movimento"/>
              <w:rPr>
                <w:color w:val="002060"/>
              </w:rPr>
            </w:pPr>
            <w:r w:rsidRPr="00C67005">
              <w:rPr>
                <w:color w:val="002060"/>
              </w:rPr>
              <w:t>DANESI KEVIN</w:t>
            </w:r>
          </w:p>
        </w:tc>
        <w:tc>
          <w:tcPr>
            <w:tcW w:w="2200" w:type="dxa"/>
            <w:tcMar>
              <w:top w:w="20" w:type="dxa"/>
              <w:left w:w="20" w:type="dxa"/>
              <w:bottom w:w="20" w:type="dxa"/>
              <w:right w:w="20" w:type="dxa"/>
            </w:tcMar>
            <w:vAlign w:val="center"/>
            <w:hideMark/>
          </w:tcPr>
          <w:p w14:paraId="0A21C523" w14:textId="77777777" w:rsidR="004434AF" w:rsidRPr="00C67005" w:rsidRDefault="004434AF" w:rsidP="00732D6A">
            <w:pPr>
              <w:pStyle w:val="movimento2"/>
              <w:rPr>
                <w:color w:val="002060"/>
              </w:rPr>
            </w:pPr>
            <w:r w:rsidRPr="00C67005">
              <w:rPr>
                <w:color w:val="002060"/>
              </w:rPr>
              <w:t xml:space="preserve">(FUTSAL VIRE GEOSISTEM ASD) </w:t>
            </w:r>
          </w:p>
        </w:tc>
      </w:tr>
      <w:tr w:rsidR="004434AF" w:rsidRPr="00C67005" w14:paraId="780C2FAF" w14:textId="77777777" w:rsidTr="00732D6A">
        <w:tc>
          <w:tcPr>
            <w:tcW w:w="2200" w:type="dxa"/>
            <w:tcMar>
              <w:top w:w="20" w:type="dxa"/>
              <w:left w:w="20" w:type="dxa"/>
              <w:bottom w:w="20" w:type="dxa"/>
              <w:right w:w="20" w:type="dxa"/>
            </w:tcMar>
            <w:vAlign w:val="center"/>
            <w:hideMark/>
          </w:tcPr>
          <w:p w14:paraId="767A2E7C" w14:textId="77777777" w:rsidR="004434AF" w:rsidRPr="00C67005" w:rsidRDefault="004434AF" w:rsidP="00732D6A">
            <w:pPr>
              <w:pStyle w:val="movimento"/>
              <w:rPr>
                <w:color w:val="002060"/>
              </w:rPr>
            </w:pPr>
            <w:r w:rsidRPr="00C67005">
              <w:rPr>
                <w:color w:val="002060"/>
              </w:rPr>
              <w:t>MATEI ALAN</w:t>
            </w:r>
          </w:p>
        </w:tc>
        <w:tc>
          <w:tcPr>
            <w:tcW w:w="2200" w:type="dxa"/>
            <w:tcMar>
              <w:top w:w="20" w:type="dxa"/>
              <w:left w:w="20" w:type="dxa"/>
              <w:bottom w:w="20" w:type="dxa"/>
              <w:right w:w="20" w:type="dxa"/>
            </w:tcMar>
            <w:vAlign w:val="center"/>
            <w:hideMark/>
          </w:tcPr>
          <w:p w14:paraId="48563718" w14:textId="77777777" w:rsidR="004434AF" w:rsidRPr="00C67005" w:rsidRDefault="004434AF" w:rsidP="00732D6A">
            <w:pPr>
              <w:pStyle w:val="movimento2"/>
              <w:rPr>
                <w:color w:val="002060"/>
              </w:rPr>
            </w:pPr>
            <w:r w:rsidRPr="00C67005">
              <w:rPr>
                <w:color w:val="002060"/>
              </w:rPr>
              <w:t xml:space="preserve">(POL.CAGLI SPORT ASSOCIATI) </w:t>
            </w:r>
          </w:p>
        </w:tc>
        <w:tc>
          <w:tcPr>
            <w:tcW w:w="800" w:type="dxa"/>
            <w:tcMar>
              <w:top w:w="20" w:type="dxa"/>
              <w:left w:w="20" w:type="dxa"/>
              <w:bottom w:w="20" w:type="dxa"/>
              <w:right w:w="20" w:type="dxa"/>
            </w:tcMar>
            <w:vAlign w:val="center"/>
            <w:hideMark/>
          </w:tcPr>
          <w:p w14:paraId="2E8C6AB6"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5BE69D89" w14:textId="77777777" w:rsidR="004434AF" w:rsidRPr="00C67005" w:rsidRDefault="004434AF" w:rsidP="00732D6A">
            <w:pPr>
              <w:pStyle w:val="movimento"/>
              <w:rPr>
                <w:color w:val="002060"/>
              </w:rPr>
            </w:pPr>
            <w:r w:rsidRPr="00C67005">
              <w:rPr>
                <w:color w:val="002060"/>
              </w:rPr>
              <w:t>LELLI LORENZO</w:t>
            </w:r>
          </w:p>
        </w:tc>
        <w:tc>
          <w:tcPr>
            <w:tcW w:w="2200" w:type="dxa"/>
            <w:tcMar>
              <w:top w:w="20" w:type="dxa"/>
              <w:left w:w="20" w:type="dxa"/>
              <w:bottom w:w="20" w:type="dxa"/>
              <w:right w:w="20" w:type="dxa"/>
            </w:tcMar>
            <w:vAlign w:val="center"/>
            <w:hideMark/>
          </w:tcPr>
          <w:p w14:paraId="39366D4F" w14:textId="77777777" w:rsidR="004434AF" w:rsidRPr="00C67005" w:rsidRDefault="004434AF" w:rsidP="00732D6A">
            <w:pPr>
              <w:pStyle w:val="movimento2"/>
              <w:rPr>
                <w:color w:val="002060"/>
              </w:rPr>
            </w:pPr>
            <w:r w:rsidRPr="00C67005">
              <w:rPr>
                <w:color w:val="002060"/>
              </w:rPr>
              <w:t xml:space="preserve">(POLVERIGI C/5) </w:t>
            </w:r>
          </w:p>
        </w:tc>
      </w:tr>
      <w:tr w:rsidR="004434AF" w:rsidRPr="00C67005" w14:paraId="352518C0" w14:textId="77777777" w:rsidTr="00732D6A">
        <w:tc>
          <w:tcPr>
            <w:tcW w:w="2200" w:type="dxa"/>
            <w:tcMar>
              <w:top w:w="20" w:type="dxa"/>
              <w:left w:w="20" w:type="dxa"/>
              <w:bottom w:w="20" w:type="dxa"/>
              <w:right w:w="20" w:type="dxa"/>
            </w:tcMar>
            <w:vAlign w:val="center"/>
            <w:hideMark/>
          </w:tcPr>
          <w:p w14:paraId="068E516D" w14:textId="77777777" w:rsidR="004434AF" w:rsidRPr="00C67005" w:rsidRDefault="004434AF" w:rsidP="00732D6A">
            <w:pPr>
              <w:pStyle w:val="movimento"/>
              <w:rPr>
                <w:color w:val="002060"/>
              </w:rPr>
            </w:pPr>
            <w:r w:rsidRPr="00C67005">
              <w:rPr>
                <w:color w:val="002060"/>
              </w:rPr>
              <w:t>MARTINO GABRIELE</w:t>
            </w:r>
          </w:p>
        </w:tc>
        <w:tc>
          <w:tcPr>
            <w:tcW w:w="2200" w:type="dxa"/>
            <w:tcMar>
              <w:top w:w="20" w:type="dxa"/>
              <w:left w:w="20" w:type="dxa"/>
              <w:bottom w:w="20" w:type="dxa"/>
              <w:right w:w="20" w:type="dxa"/>
            </w:tcMar>
            <w:vAlign w:val="center"/>
            <w:hideMark/>
          </w:tcPr>
          <w:p w14:paraId="1CD67806" w14:textId="77777777" w:rsidR="004434AF" w:rsidRPr="00C67005" w:rsidRDefault="004434AF" w:rsidP="00732D6A">
            <w:pPr>
              <w:pStyle w:val="movimento2"/>
              <w:rPr>
                <w:color w:val="002060"/>
              </w:rPr>
            </w:pPr>
            <w:r w:rsidRPr="00C67005">
              <w:rPr>
                <w:color w:val="002060"/>
              </w:rPr>
              <w:t xml:space="preserve">(POLVERIGI C/5) </w:t>
            </w:r>
          </w:p>
        </w:tc>
        <w:tc>
          <w:tcPr>
            <w:tcW w:w="800" w:type="dxa"/>
            <w:tcMar>
              <w:top w:w="20" w:type="dxa"/>
              <w:left w:w="20" w:type="dxa"/>
              <w:bottom w:w="20" w:type="dxa"/>
              <w:right w:w="20" w:type="dxa"/>
            </w:tcMar>
            <w:vAlign w:val="center"/>
            <w:hideMark/>
          </w:tcPr>
          <w:p w14:paraId="6AC74536"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79B709F2" w14:textId="77777777" w:rsidR="004434AF" w:rsidRPr="00C67005" w:rsidRDefault="004434AF" w:rsidP="00732D6A">
            <w:pPr>
              <w:pStyle w:val="movimento"/>
              <w:rPr>
                <w:color w:val="002060"/>
              </w:rPr>
            </w:pPr>
            <w:r w:rsidRPr="00C67005">
              <w:rPr>
                <w:color w:val="002060"/>
              </w:rPr>
              <w:t>GERMANI ANDREA</w:t>
            </w:r>
          </w:p>
        </w:tc>
        <w:tc>
          <w:tcPr>
            <w:tcW w:w="2200" w:type="dxa"/>
            <w:tcMar>
              <w:top w:w="20" w:type="dxa"/>
              <w:left w:w="20" w:type="dxa"/>
              <w:bottom w:w="20" w:type="dxa"/>
              <w:right w:w="20" w:type="dxa"/>
            </w:tcMar>
            <w:vAlign w:val="center"/>
            <w:hideMark/>
          </w:tcPr>
          <w:p w14:paraId="7E058751" w14:textId="77777777" w:rsidR="004434AF" w:rsidRPr="00C67005" w:rsidRDefault="004434AF" w:rsidP="00732D6A">
            <w:pPr>
              <w:pStyle w:val="movimento2"/>
              <w:rPr>
                <w:color w:val="002060"/>
              </w:rPr>
            </w:pPr>
            <w:r w:rsidRPr="00C67005">
              <w:rPr>
                <w:color w:val="002060"/>
              </w:rPr>
              <w:t>(</w:t>
            </w:r>
            <w:proofErr w:type="gramStart"/>
            <w:r w:rsidRPr="00C67005">
              <w:rPr>
                <w:color w:val="002060"/>
              </w:rPr>
              <w:t>U.MANDOLESI</w:t>
            </w:r>
            <w:proofErr w:type="gramEnd"/>
            <w:r w:rsidRPr="00C67005">
              <w:rPr>
                <w:color w:val="002060"/>
              </w:rPr>
              <w:t xml:space="preserve">) </w:t>
            </w:r>
          </w:p>
        </w:tc>
      </w:tr>
    </w:tbl>
    <w:p w14:paraId="6B334DFF" w14:textId="77777777" w:rsidR="004434AF" w:rsidRPr="00C67005" w:rsidRDefault="004434AF" w:rsidP="004434AF">
      <w:pPr>
        <w:pStyle w:val="titolo10"/>
        <w:rPr>
          <w:rFonts w:eastAsiaTheme="minorEastAsia"/>
          <w:color w:val="002060"/>
        </w:rPr>
      </w:pPr>
      <w:r w:rsidRPr="00C67005">
        <w:rPr>
          <w:color w:val="002060"/>
        </w:rPr>
        <w:t xml:space="preserve">GARE DEL 26/10/2025 </w:t>
      </w:r>
    </w:p>
    <w:p w14:paraId="2A441E15" w14:textId="77777777" w:rsidR="004434AF" w:rsidRPr="00C67005" w:rsidRDefault="004434AF" w:rsidP="004434AF">
      <w:pPr>
        <w:pStyle w:val="titolo7a"/>
        <w:rPr>
          <w:color w:val="002060"/>
        </w:rPr>
      </w:pPr>
      <w:r w:rsidRPr="00C67005">
        <w:rPr>
          <w:color w:val="002060"/>
        </w:rPr>
        <w:t xml:space="preserve">PROVVEDIMENTI DISCIPLINARI </w:t>
      </w:r>
    </w:p>
    <w:p w14:paraId="1242DB6E" w14:textId="77777777" w:rsidR="004434AF" w:rsidRPr="00C67005" w:rsidRDefault="004434AF" w:rsidP="004434AF">
      <w:pPr>
        <w:pStyle w:val="titolo7b0"/>
        <w:rPr>
          <w:color w:val="002060"/>
        </w:rPr>
      </w:pPr>
      <w:r w:rsidRPr="00C67005">
        <w:rPr>
          <w:color w:val="002060"/>
        </w:rPr>
        <w:t xml:space="preserve">In base alle risultanze degli atti ufficiali sono state deliberate le seguenti sanzioni disciplinari. </w:t>
      </w:r>
    </w:p>
    <w:p w14:paraId="29E8CF99" w14:textId="77777777" w:rsidR="004434AF" w:rsidRPr="00C67005" w:rsidRDefault="004434AF" w:rsidP="004434AF">
      <w:pPr>
        <w:pStyle w:val="titolo30"/>
        <w:rPr>
          <w:color w:val="002060"/>
        </w:rPr>
      </w:pPr>
      <w:r w:rsidRPr="00C67005">
        <w:rPr>
          <w:color w:val="002060"/>
        </w:rPr>
        <w:t xml:space="preserve">CALCIATORI ESPULSI </w:t>
      </w:r>
    </w:p>
    <w:p w14:paraId="6370E2BE" w14:textId="77777777" w:rsidR="004434AF" w:rsidRPr="00C67005" w:rsidRDefault="004434AF" w:rsidP="004434AF">
      <w:pPr>
        <w:pStyle w:val="titolo20"/>
        <w:rPr>
          <w:color w:val="002060"/>
        </w:rPr>
      </w:pPr>
      <w:r w:rsidRPr="00C6700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6D1E5C2F" w14:textId="77777777" w:rsidTr="00732D6A">
        <w:tc>
          <w:tcPr>
            <w:tcW w:w="2200" w:type="dxa"/>
            <w:tcMar>
              <w:top w:w="20" w:type="dxa"/>
              <w:left w:w="20" w:type="dxa"/>
              <w:bottom w:w="20" w:type="dxa"/>
              <w:right w:w="20" w:type="dxa"/>
            </w:tcMar>
            <w:vAlign w:val="center"/>
            <w:hideMark/>
          </w:tcPr>
          <w:p w14:paraId="7CB77BC5" w14:textId="77777777" w:rsidR="004434AF" w:rsidRPr="00C67005" w:rsidRDefault="004434AF" w:rsidP="00732D6A">
            <w:pPr>
              <w:pStyle w:val="movimento"/>
              <w:rPr>
                <w:color w:val="002060"/>
              </w:rPr>
            </w:pPr>
            <w:r w:rsidRPr="00C67005">
              <w:rPr>
                <w:color w:val="002060"/>
              </w:rPr>
              <w:t>XHAFERRI LEONARDO</w:t>
            </w:r>
          </w:p>
        </w:tc>
        <w:tc>
          <w:tcPr>
            <w:tcW w:w="2200" w:type="dxa"/>
            <w:tcMar>
              <w:top w:w="20" w:type="dxa"/>
              <w:left w:w="20" w:type="dxa"/>
              <w:bottom w:w="20" w:type="dxa"/>
              <w:right w:w="20" w:type="dxa"/>
            </w:tcMar>
            <w:vAlign w:val="center"/>
            <w:hideMark/>
          </w:tcPr>
          <w:p w14:paraId="26143239" w14:textId="77777777" w:rsidR="004434AF" w:rsidRPr="00C67005" w:rsidRDefault="004434AF" w:rsidP="00732D6A">
            <w:pPr>
              <w:pStyle w:val="movimento2"/>
              <w:rPr>
                <w:color w:val="002060"/>
              </w:rPr>
            </w:pPr>
            <w:r w:rsidRPr="00C67005">
              <w:rPr>
                <w:color w:val="002060"/>
              </w:rPr>
              <w:t xml:space="preserve">(SPORTING GROTTAMMARE) </w:t>
            </w:r>
          </w:p>
        </w:tc>
        <w:tc>
          <w:tcPr>
            <w:tcW w:w="800" w:type="dxa"/>
            <w:tcMar>
              <w:top w:w="20" w:type="dxa"/>
              <w:left w:w="20" w:type="dxa"/>
              <w:bottom w:w="20" w:type="dxa"/>
              <w:right w:w="20" w:type="dxa"/>
            </w:tcMar>
            <w:vAlign w:val="center"/>
            <w:hideMark/>
          </w:tcPr>
          <w:p w14:paraId="6FD77FB5"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394B3C23"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164EEE73" w14:textId="77777777" w:rsidR="004434AF" w:rsidRPr="00C67005" w:rsidRDefault="004434AF" w:rsidP="00732D6A">
            <w:pPr>
              <w:pStyle w:val="movimento2"/>
              <w:rPr>
                <w:color w:val="002060"/>
              </w:rPr>
            </w:pPr>
            <w:r w:rsidRPr="00C67005">
              <w:rPr>
                <w:color w:val="002060"/>
              </w:rPr>
              <w:t> </w:t>
            </w:r>
          </w:p>
        </w:tc>
      </w:tr>
    </w:tbl>
    <w:p w14:paraId="40C36FEF" w14:textId="77777777" w:rsidR="004434AF" w:rsidRPr="00C67005" w:rsidRDefault="004434AF" w:rsidP="004434AF">
      <w:pPr>
        <w:pStyle w:val="titolo30"/>
        <w:rPr>
          <w:rFonts w:eastAsiaTheme="minorEastAsia"/>
          <w:color w:val="002060"/>
        </w:rPr>
      </w:pPr>
      <w:r w:rsidRPr="00C67005">
        <w:rPr>
          <w:color w:val="002060"/>
        </w:rPr>
        <w:t xml:space="preserve">CALCIATORI NON ESPULSI </w:t>
      </w:r>
    </w:p>
    <w:p w14:paraId="24A9FD37" w14:textId="77777777" w:rsidR="004434AF" w:rsidRPr="00C67005" w:rsidRDefault="004434AF" w:rsidP="004434AF">
      <w:pPr>
        <w:pStyle w:val="titolo20"/>
        <w:rPr>
          <w:color w:val="002060"/>
        </w:rPr>
      </w:pPr>
      <w:r w:rsidRPr="00C6700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3D5C6CEC" w14:textId="77777777" w:rsidTr="00732D6A">
        <w:tc>
          <w:tcPr>
            <w:tcW w:w="2200" w:type="dxa"/>
            <w:tcMar>
              <w:top w:w="20" w:type="dxa"/>
              <w:left w:w="20" w:type="dxa"/>
              <w:bottom w:w="20" w:type="dxa"/>
              <w:right w:w="20" w:type="dxa"/>
            </w:tcMar>
            <w:vAlign w:val="center"/>
            <w:hideMark/>
          </w:tcPr>
          <w:p w14:paraId="2863F535" w14:textId="77777777" w:rsidR="004434AF" w:rsidRPr="00C67005" w:rsidRDefault="004434AF" w:rsidP="00732D6A">
            <w:pPr>
              <w:pStyle w:val="movimento"/>
              <w:rPr>
                <w:color w:val="002060"/>
              </w:rPr>
            </w:pPr>
            <w:r w:rsidRPr="00C67005">
              <w:rPr>
                <w:color w:val="002060"/>
              </w:rPr>
              <w:t>ZEGA NICOLO</w:t>
            </w:r>
          </w:p>
        </w:tc>
        <w:tc>
          <w:tcPr>
            <w:tcW w:w="2200" w:type="dxa"/>
            <w:tcMar>
              <w:top w:w="20" w:type="dxa"/>
              <w:left w:w="20" w:type="dxa"/>
              <w:bottom w:w="20" w:type="dxa"/>
              <w:right w:w="20" w:type="dxa"/>
            </w:tcMar>
            <w:vAlign w:val="center"/>
            <w:hideMark/>
          </w:tcPr>
          <w:p w14:paraId="1DC2BE02" w14:textId="77777777" w:rsidR="004434AF" w:rsidRPr="00C67005" w:rsidRDefault="004434AF" w:rsidP="00732D6A">
            <w:pPr>
              <w:pStyle w:val="movimento2"/>
              <w:rPr>
                <w:color w:val="002060"/>
              </w:rPr>
            </w:pPr>
            <w:r w:rsidRPr="00C67005">
              <w:rPr>
                <w:color w:val="002060"/>
              </w:rPr>
              <w:t xml:space="preserve">(REAL SAN GIORGIO) </w:t>
            </w:r>
          </w:p>
        </w:tc>
        <w:tc>
          <w:tcPr>
            <w:tcW w:w="800" w:type="dxa"/>
            <w:tcMar>
              <w:top w:w="20" w:type="dxa"/>
              <w:left w:w="20" w:type="dxa"/>
              <w:bottom w:w="20" w:type="dxa"/>
              <w:right w:w="20" w:type="dxa"/>
            </w:tcMar>
            <w:vAlign w:val="center"/>
            <w:hideMark/>
          </w:tcPr>
          <w:p w14:paraId="53001EB4"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46A6C046"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062B11F4" w14:textId="77777777" w:rsidR="004434AF" w:rsidRPr="00C67005" w:rsidRDefault="004434AF" w:rsidP="00732D6A">
            <w:pPr>
              <w:pStyle w:val="movimento2"/>
              <w:rPr>
                <w:color w:val="002060"/>
              </w:rPr>
            </w:pPr>
            <w:r w:rsidRPr="00C67005">
              <w:rPr>
                <w:color w:val="002060"/>
              </w:rPr>
              <w:t> </w:t>
            </w:r>
          </w:p>
        </w:tc>
      </w:tr>
    </w:tbl>
    <w:p w14:paraId="1DCB64D1" w14:textId="77777777" w:rsidR="004434AF" w:rsidRPr="00C67005" w:rsidRDefault="004434AF" w:rsidP="004434AF">
      <w:pPr>
        <w:pStyle w:val="titolo20"/>
        <w:rPr>
          <w:rFonts w:eastAsiaTheme="minorEastAsia"/>
          <w:color w:val="002060"/>
        </w:rPr>
      </w:pPr>
      <w:r w:rsidRPr="00C6700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5AFFE32C" w14:textId="77777777" w:rsidTr="00732D6A">
        <w:tc>
          <w:tcPr>
            <w:tcW w:w="2200" w:type="dxa"/>
            <w:tcMar>
              <w:top w:w="20" w:type="dxa"/>
              <w:left w:w="20" w:type="dxa"/>
              <w:bottom w:w="20" w:type="dxa"/>
              <w:right w:w="20" w:type="dxa"/>
            </w:tcMar>
            <w:vAlign w:val="center"/>
            <w:hideMark/>
          </w:tcPr>
          <w:p w14:paraId="1EE7598E" w14:textId="77777777" w:rsidR="004434AF" w:rsidRPr="00C67005" w:rsidRDefault="004434AF" w:rsidP="00732D6A">
            <w:pPr>
              <w:pStyle w:val="movimento"/>
              <w:rPr>
                <w:color w:val="002060"/>
              </w:rPr>
            </w:pPr>
            <w:r w:rsidRPr="00C67005">
              <w:rPr>
                <w:color w:val="002060"/>
              </w:rPr>
              <w:t>XHAFERRI LEONARDO</w:t>
            </w:r>
          </w:p>
        </w:tc>
        <w:tc>
          <w:tcPr>
            <w:tcW w:w="2200" w:type="dxa"/>
            <w:tcMar>
              <w:top w:w="20" w:type="dxa"/>
              <w:left w:w="20" w:type="dxa"/>
              <w:bottom w:w="20" w:type="dxa"/>
              <w:right w:w="20" w:type="dxa"/>
            </w:tcMar>
            <w:vAlign w:val="center"/>
            <w:hideMark/>
          </w:tcPr>
          <w:p w14:paraId="2C6355D5" w14:textId="77777777" w:rsidR="004434AF" w:rsidRPr="00C67005" w:rsidRDefault="004434AF" w:rsidP="00732D6A">
            <w:pPr>
              <w:pStyle w:val="movimento2"/>
              <w:rPr>
                <w:color w:val="002060"/>
              </w:rPr>
            </w:pPr>
            <w:r w:rsidRPr="00C67005">
              <w:rPr>
                <w:color w:val="002060"/>
              </w:rPr>
              <w:t xml:space="preserve">(SPORTING GROTTAMMARE) </w:t>
            </w:r>
          </w:p>
        </w:tc>
        <w:tc>
          <w:tcPr>
            <w:tcW w:w="800" w:type="dxa"/>
            <w:tcMar>
              <w:top w:w="20" w:type="dxa"/>
              <w:left w:w="20" w:type="dxa"/>
              <w:bottom w:w="20" w:type="dxa"/>
              <w:right w:w="20" w:type="dxa"/>
            </w:tcMar>
            <w:vAlign w:val="center"/>
            <w:hideMark/>
          </w:tcPr>
          <w:p w14:paraId="79E09D86"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39081305"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05CE6B88" w14:textId="77777777" w:rsidR="004434AF" w:rsidRPr="00C67005" w:rsidRDefault="004434AF" w:rsidP="00732D6A">
            <w:pPr>
              <w:pStyle w:val="movimento2"/>
              <w:rPr>
                <w:color w:val="002060"/>
              </w:rPr>
            </w:pPr>
            <w:r w:rsidRPr="00C67005">
              <w:rPr>
                <w:color w:val="002060"/>
              </w:rPr>
              <w:t> </w:t>
            </w:r>
          </w:p>
        </w:tc>
      </w:tr>
    </w:tbl>
    <w:p w14:paraId="25BAF39D" w14:textId="77777777" w:rsidR="004434AF" w:rsidRDefault="004434AF" w:rsidP="004434AF">
      <w:pPr>
        <w:pStyle w:val="breakline"/>
        <w:rPr>
          <w:color w:val="002060"/>
        </w:rPr>
      </w:pPr>
    </w:p>
    <w:p w14:paraId="1020A5B4" w14:textId="77777777" w:rsidR="004434AF" w:rsidRPr="00BD581B" w:rsidRDefault="004434AF" w:rsidP="004434AF">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4F81B1CC" w14:textId="77777777" w:rsidR="004434AF" w:rsidRPr="00BD581B" w:rsidRDefault="004434AF" w:rsidP="004434AF">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3D8EBCEC" w14:textId="77777777" w:rsidR="004434AF" w:rsidRPr="00C67005" w:rsidRDefault="004434AF" w:rsidP="004434AF">
      <w:pPr>
        <w:pStyle w:val="breakline"/>
        <w:rPr>
          <w:rFonts w:eastAsiaTheme="minorEastAsia"/>
          <w:color w:val="002060"/>
        </w:rPr>
      </w:pPr>
    </w:p>
    <w:p w14:paraId="27F26D19" w14:textId="77777777" w:rsidR="004434AF" w:rsidRPr="00C67005" w:rsidRDefault="004434AF" w:rsidP="004434AF">
      <w:pPr>
        <w:pStyle w:val="titoloprinc0"/>
        <w:rPr>
          <w:color w:val="002060"/>
        </w:rPr>
      </w:pPr>
      <w:r w:rsidRPr="00C67005">
        <w:rPr>
          <w:color w:val="002060"/>
        </w:rPr>
        <w:t>CLASSIFICA</w:t>
      </w:r>
    </w:p>
    <w:p w14:paraId="1A5016E0" w14:textId="77777777" w:rsidR="004434AF" w:rsidRPr="00C67005" w:rsidRDefault="004434AF" w:rsidP="004434AF">
      <w:pPr>
        <w:pStyle w:val="breakline"/>
        <w:rPr>
          <w:color w:val="002060"/>
        </w:rPr>
      </w:pPr>
    </w:p>
    <w:p w14:paraId="0D8A4B19" w14:textId="77777777" w:rsidR="004434AF" w:rsidRPr="00C67005" w:rsidRDefault="004434AF" w:rsidP="004434AF">
      <w:pPr>
        <w:pStyle w:val="breakline"/>
        <w:rPr>
          <w:color w:val="002060"/>
        </w:rPr>
      </w:pPr>
    </w:p>
    <w:p w14:paraId="0D6FA8A5" w14:textId="77777777" w:rsidR="004434AF" w:rsidRPr="00C67005" w:rsidRDefault="004434AF" w:rsidP="004434AF">
      <w:pPr>
        <w:pStyle w:val="sottotitolocampionato10"/>
        <w:rPr>
          <w:color w:val="002060"/>
        </w:rPr>
      </w:pPr>
      <w:r w:rsidRPr="00C6700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434AF" w:rsidRPr="00C67005" w14:paraId="04239D45" w14:textId="77777777" w:rsidTr="00732D6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57C04" w14:textId="77777777" w:rsidR="004434AF" w:rsidRPr="00C67005" w:rsidRDefault="004434AF" w:rsidP="00732D6A">
            <w:pPr>
              <w:pStyle w:val="headertabella0"/>
              <w:rPr>
                <w:color w:val="002060"/>
              </w:rPr>
            </w:pPr>
            <w:r w:rsidRPr="00C6700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35029" w14:textId="77777777" w:rsidR="004434AF" w:rsidRPr="00C67005" w:rsidRDefault="004434AF" w:rsidP="00732D6A">
            <w:pPr>
              <w:pStyle w:val="headertabella0"/>
              <w:rPr>
                <w:color w:val="002060"/>
              </w:rPr>
            </w:pPr>
            <w:r w:rsidRPr="00C6700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72343" w14:textId="77777777" w:rsidR="004434AF" w:rsidRPr="00C67005" w:rsidRDefault="004434AF" w:rsidP="00732D6A">
            <w:pPr>
              <w:pStyle w:val="headertabella0"/>
              <w:rPr>
                <w:color w:val="002060"/>
              </w:rPr>
            </w:pPr>
            <w:r w:rsidRPr="00C6700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0B088" w14:textId="77777777" w:rsidR="004434AF" w:rsidRPr="00C67005" w:rsidRDefault="004434AF" w:rsidP="00732D6A">
            <w:pPr>
              <w:pStyle w:val="headertabella0"/>
              <w:rPr>
                <w:color w:val="002060"/>
              </w:rPr>
            </w:pPr>
            <w:r w:rsidRPr="00C6700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14087" w14:textId="77777777" w:rsidR="004434AF" w:rsidRPr="00C67005" w:rsidRDefault="004434AF" w:rsidP="00732D6A">
            <w:pPr>
              <w:pStyle w:val="headertabella0"/>
              <w:rPr>
                <w:color w:val="002060"/>
              </w:rPr>
            </w:pPr>
            <w:r w:rsidRPr="00C6700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53CD5" w14:textId="77777777" w:rsidR="004434AF" w:rsidRPr="00C67005" w:rsidRDefault="004434AF" w:rsidP="00732D6A">
            <w:pPr>
              <w:pStyle w:val="headertabella0"/>
              <w:rPr>
                <w:color w:val="002060"/>
              </w:rPr>
            </w:pPr>
            <w:r w:rsidRPr="00C6700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1B7D4A" w14:textId="77777777" w:rsidR="004434AF" w:rsidRPr="00C67005" w:rsidRDefault="004434AF" w:rsidP="00732D6A">
            <w:pPr>
              <w:pStyle w:val="headertabella0"/>
              <w:rPr>
                <w:color w:val="002060"/>
              </w:rPr>
            </w:pPr>
            <w:r w:rsidRPr="00C6700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2456A" w14:textId="77777777" w:rsidR="004434AF" w:rsidRPr="00C67005" w:rsidRDefault="004434AF" w:rsidP="00732D6A">
            <w:pPr>
              <w:pStyle w:val="headertabella0"/>
              <w:rPr>
                <w:color w:val="002060"/>
              </w:rPr>
            </w:pPr>
            <w:r w:rsidRPr="00C6700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DE2EE" w14:textId="77777777" w:rsidR="004434AF" w:rsidRPr="00C67005" w:rsidRDefault="004434AF" w:rsidP="00732D6A">
            <w:pPr>
              <w:pStyle w:val="headertabella0"/>
              <w:rPr>
                <w:color w:val="002060"/>
              </w:rPr>
            </w:pPr>
            <w:r w:rsidRPr="00C6700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77BC2" w14:textId="77777777" w:rsidR="004434AF" w:rsidRPr="00C67005" w:rsidRDefault="004434AF" w:rsidP="00732D6A">
            <w:pPr>
              <w:pStyle w:val="headertabella0"/>
              <w:rPr>
                <w:color w:val="002060"/>
              </w:rPr>
            </w:pPr>
            <w:r w:rsidRPr="00C67005">
              <w:rPr>
                <w:color w:val="002060"/>
              </w:rPr>
              <w:t>PE</w:t>
            </w:r>
          </w:p>
        </w:tc>
      </w:tr>
      <w:tr w:rsidR="004434AF" w:rsidRPr="00C67005" w14:paraId="248B6533" w14:textId="77777777" w:rsidTr="00732D6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5500BC" w14:textId="77777777" w:rsidR="004434AF" w:rsidRPr="00C67005" w:rsidRDefault="004434AF" w:rsidP="00732D6A">
            <w:pPr>
              <w:pStyle w:val="rowtabella0"/>
              <w:rPr>
                <w:color w:val="002060"/>
              </w:rPr>
            </w:pPr>
            <w:r w:rsidRPr="00C67005">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A0DA2" w14:textId="77777777" w:rsidR="004434AF" w:rsidRPr="00C67005" w:rsidRDefault="004434AF" w:rsidP="00732D6A">
            <w:pPr>
              <w:pStyle w:val="rowtabella0"/>
              <w:jc w:val="center"/>
              <w:rPr>
                <w:color w:val="002060"/>
              </w:rPr>
            </w:pPr>
            <w:r w:rsidRPr="00C670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9B174"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9926C"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3068F"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F872C"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17A0C" w14:textId="77777777" w:rsidR="004434AF" w:rsidRPr="00C67005" w:rsidRDefault="004434AF" w:rsidP="00732D6A">
            <w:pPr>
              <w:pStyle w:val="rowtabella0"/>
              <w:jc w:val="center"/>
              <w:rPr>
                <w:color w:val="002060"/>
              </w:rPr>
            </w:pPr>
            <w:r w:rsidRPr="00C6700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4211C"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707AA" w14:textId="77777777" w:rsidR="004434AF" w:rsidRPr="00C67005" w:rsidRDefault="004434AF" w:rsidP="00732D6A">
            <w:pPr>
              <w:pStyle w:val="rowtabella0"/>
              <w:jc w:val="center"/>
              <w:rPr>
                <w:color w:val="002060"/>
              </w:rPr>
            </w:pPr>
            <w:r w:rsidRPr="00C67005">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DCC16" w14:textId="77777777" w:rsidR="004434AF" w:rsidRPr="00C67005" w:rsidRDefault="004434AF" w:rsidP="00732D6A">
            <w:pPr>
              <w:pStyle w:val="rowtabella0"/>
              <w:jc w:val="center"/>
              <w:rPr>
                <w:color w:val="002060"/>
              </w:rPr>
            </w:pPr>
            <w:r w:rsidRPr="00C67005">
              <w:rPr>
                <w:color w:val="002060"/>
              </w:rPr>
              <w:t>0</w:t>
            </w:r>
          </w:p>
        </w:tc>
      </w:tr>
      <w:tr w:rsidR="004434AF" w:rsidRPr="00C67005" w14:paraId="3841C9D1"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B61D16" w14:textId="77777777" w:rsidR="004434AF" w:rsidRPr="00C67005" w:rsidRDefault="004434AF" w:rsidP="00732D6A">
            <w:pPr>
              <w:pStyle w:val="rowtabella0"/>
              <w:rPr>
                <w:color w:val="002060"/>
              </w:rPr>
            </w:pPr>
            <w:r w:rsidRPr="00C67005">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69A60" w14:textId="77777777" w:rsidR="004434AF" w:rsidRPr="00C67005" w:rsidRDefault="004434AF" w:rsidP="00732D6A">
            <w:pPr>
              <w:pStyle w:val="rowtabella0"/>
              <w:jc w:val="center"/>
              <w:rPr>
                <w:color w:val="002060"/>
              </w:rPr>
            </w:pPr>
            <w:r w:rsidRPr="00C670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D365C"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B2709"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56646"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17BBE"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532F1" w14:textId="77777777" w:rsidR="004434AF" w:rsidRPr="00C67005" w:rsidRDefault="004434AF" w:rsidP="00732D6A">
            <w:pPr>
              <w:pStyle w:val="rowtabella0"/>
              <w:jc w:val="center"/>
              <w:rPr>
                <w:color w:val="002060"/>
              </w:rPr>
            </w:pPr>
            <w:r w:rsidRPr="00C6700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0183F" w14:textId="77777777" w:rsidR="004434AF" w:rsidRPr="00C67005" w:rsidRDefault="004434AF" w:rsidP="00732D6A">
            <w:pPr>
              <w:pStyle w:val="rowtabella0"/>
              <w:jc w:val="center"/>
              <w:rPr>
                <w:color w:val="002060"/>
              </w:rPr>
            </w:pPr>
            <w:r w:rsidRPr="00C670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F1AC7" w14:textId="77777777" w:rsidR="004434AF" w:rsidRPr="00C67005" w:rsidRDefault="004434AF" w:rsidP="00732D6A">
            <w:pPr>
              <w:pStyle w:val="rowtabella0"/>
              <w:jc w:val="center"/>
              <w:rPr>
                <w:color w:val="002060"/>
              </w:rPr>
            </w:pPr>
            <w:r w:rsidRPr="00C6700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321BA" w14:textId="77777777" w:rsidR="004434AF" w:rsidRPr="00C67005" w:rsidRDefault="004434AF" w:rsidP="00732D6A">
            <w:pPr>
              <w:pStyle w:val="rowtabella0"/>
              <w:jc w:val="center"/>
              <w:rPr>
                <w:color w:val="002060"/>
              </w:rPr>
            </w:pPr>
            <w:r w:rsidRPr="00C67005">
              <w:rPr>
                <w:color w:val="002060"/>
              </w:rPr>
              <w:t>0</w:t>
            </w:r>
          </w:p>
        </w:tc>
      </w:tr>
      <w:tr w:rsidR="004434AF" w:rsidRPr="00C67005" w14:paraId="054970B4"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E82A52" w14:textId="77777777" w:rsidR="004434AF" w:rsidRPr="00C67005" w:rsidRDefault="004434AF" w:rsidP="00732D6A">
            <w:pPr>
              <w:pStyle w:val="rowtabella0"/>
              <w:rPr>
                <w:color w:val="002060"/>
              </w:rPr>
            </w:pPr>
            <w:r w:rsidRPr="00C67005">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C6BFF" w14:textId="77777777" w:rsidR="004434AF" w:rsidRPr="00C67005" w:rsidRDefault="004434AF" w:rsidP="00732D6A">
            <w:pPr>
              <w:pStyle w:val="rowtabella0"/>
              <w:jc w:val="center"/>
              <w:rPr>
                <w:color w:val="002060"/>
              </w:rPr>
            </w:pPr>
            <w:r w:rsidRPr="00C670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7F82A"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85DFE"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AA0FC"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E9082"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A7E1B" w14:textId="77777777" w:rsidR="004434AF" w:rsidRPr="00C67005" w:rsidRDefault="004434AF" w:rsidP="00732D6A">
            <w:pPr>
              <w:pStyle w:val="rowtabella0"/>
              <w:jc w:val="center"/>
              <w:rPr>
                <w:color w:val="002060"/>
              </w:rPr>
            </w:pPr>
            <w:r w:rsidRPr="00C6700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4921A" w14:textId="77777777" w:rsidR="004434AF" w:rsidRPr="00C67005" w:rsidRDefault="004434AF" w:rsidP="00732D6A">
            <w:pPr>
              <w:pStyle w:val="rowtabella0"/>
              <w:jc w:val="center"/>
              <w:rPr>
                <w:color w:val="002060"/>
              </w:rPr>
            </w:pPr>
            <w:r w:rsidRPr="00C670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59D13" w14:textId="77777777" w:rsidR="004434AF" w:rsidRPr="00C67005" w:rsidRDefault="004434AF" w:rsidP="00732D6A">
            <w:pPr>
              <w:pStyle w:val="rowtabella0"/>
              <w:jc w:val="center"/>
              <w:rPr>
                <w:color w:val="002060"/>
              </w:rPr>
            </w:pPr>
            <w:r w:rsidRPr="00C670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7D37E" w14:textId="77777777" w:rsidR="004434AF" w:rsidRPr="00C67005" w:rsidRDefault="004434AF" w:rsidP="00732D6A">
            <w:pPr>
              <w:pStyle w:val="rowtabella0"/>
              <w:jc w:val="center"/>
              <w:rPr>
                <w:color w:val="002060"/>
              </w:rPr>
            </w:pPr>
            <w:r w:rsidRPr="00C67005">
              <w:rPr>
                <w:color w:val="002060"/>
              </w:rPr>
              <w:t>0</w:t>
            </w:r>
          </w:p>
        </w:tc>
      </w:tr>
      <w:tr w:rsidR="004434AF" w:rsidRPr="00C67005" w14:paraId="097B887D"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755A64" w14:textId="77777777" w:rsidR="004434AF" w:rsidRPr="00C67005" w:rsidRDefault="004434AF" w:rsidP="00732D6A">
            <w:pPr>
              <w:pStyle w:val="rowtabella0"/>
              <w:rPr>
                <w:color w:val="002060"/>
              </w:rPr>
            </w:pPr>
            <w:r w:rsidRPr="00C67005">
              <w:rPr>
                <w:color w:val="002060"/>
              </w:rPr>
              <w:t>A.S.D. ETA BETA F.C.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9A696"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8B6DC"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C051E"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D18A8"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7A6D2"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78C33" w14:textId="77777777" w:rsidR="004434AF" w:rsidRPr="00C67005" w:rsidRDefault="004434AF" w:rsidP="00732D6A">
            <w:pPr>
              <w:pStyle w:val="rowtabella0"/>
              <w:jc w:val="center"/>
              <w:rPr>
                <w:color w:val="002060"/>
              </w:rPr>
            </w:pPr>
            <w:r w:rsidRPr="00C6700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A4610" w14:textId="77777777" w:rsidR="004434AF" w:rsidRPr="00C67005" w:rsidRDefault="004434AF" w:rsidP="00732D6A">
            <w:pPr>
              <w:pStyle w:val="rowtabella0"/>
              <w:jc w:val="center"/>
              <w:rPr>
                <w:color w:val="002060"/>
              </w:rPr>
            </w:pPr>
            <w:r w:rsidRPr="00C670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E9CDE" w14:textId="77777777" w:rsidR="004434AF" w:rsidRPr="00C67005" w:rsidRDefault="004434AF" w:rsidP="00732D6A">
            <w:pPr>
              <w:pStyle w:val="rowtabella0"/>
              <w:jc w:val="center"/>
              <w:rPr>
                <w:color w:val="002060"/>
              </w:rPr>
            </w:pPr>
            <w:r w:rsidRPr="00C670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4CE50" w14:textId="77777777" w:rsidR="004434AF" w:rsidRPr="00C67005" w:rsidRDefault="004434AF" w:rsidP="00732D6A">
            <w:pPr>
              <w:pStyle w:val="rowtabella0"/>
              <w:jc w:val="center"/>
              <w:rPr>
                <w:color w:val="002060"/>
              </w:rPr>
            </w:pPr>
            <w:r w:rsidRPr="00C67005">
              <w:rPr>
                <w:color w:val="002060"/>
              </w:rPr>
              <w:t>0</w:t>
            </w:r>
          </w:p>
        </w:tc>
      </w:tr>
      <w:tr w:rsidR="004434AF" w:rsidRPr="00C67005" w14:paraId="475DA58B"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2FEA71" w14:textId="77777777" w:rsidR="004434AF" w:rsidRPr="00C67005" w:rsidRDefault="004434AF" w:rsidP="00732D6A">
            <w:pPr>
              <w:pStyle w:val="rowtabella0"/>
              <w:rPr>
                <w:color w:val="002060"/>
              </w:rPr>
            </w:pPr>
            <w:r w:rsidRPr="00C67005">
              <w:rPr>
                <w:color w:val="002060"/>
              </w:rPr>
              <w:t xml:space="preserve">G.S. AUDAX 1970 </w:t>
            </w:r>
            <w:proofErr w:type="gramStart"/>
            <w:r w:rsidRPr="00C67005">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1D262"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0D191"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48AF5"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3A655"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0CFBD"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E5CBA"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827F6" w14:textId="77777777" w:rsidR="004434AF" w:rsidRPr="00C67005" w:rsidRDefault="004434AF" w:rsidP="00732D6A">
            <w:pPr>
              <w:pStyle w:val="rowtabella0"/>
              <w:jc w:val="center"/>
              <w:rPr>
                <w:color w:val="002060"/>
              </w:rPr>
            </w:pPr>
            <w:r w:rsidRPr="00C6700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1BA6C"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9819A" w14:textId="77777777" w:rsidR="004434AF" w:rsidRPr="00C67005" w:rsidRDefault="004434AF" w:rsidP="00732D6A">
            <w:pPr>
              <w:pStyle w:val="rowtabella0"/>
              <w:jc w:val="center"/>
              <w:rPr>
                <w:color w:val="002060"/>
              </w:rPr>
            </w:pPr>
            <w:r w:rsidRPr="00C67005">
              <w:rPr>
                <w:color w:val="002060"/>
              </w:rPr>
              <w:t>0</w:t>
            </w:r>
          </w:p>
        </w:tc>
      </w:tr>
      <w:tr w:rsidR="004434AF" w:rsidRPr="00C67005" w14:paraId="3BC04759"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A4B2F7" w14:textId="77777777" w:rsidR="004434AF" w:rsidRPr="00C67005" w:rsidRDefault="004434AF" w:rsidP="00732D6A">
            <w:pPr>
              <w:pStyle w:val="rowtabella0"/>
              <w:rPr>
                <w:color w:val="002060"/>
              </w:rPr>
            </w:pPr>
            <w:r w:rsidRPr="00C67005">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29608"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284C1"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B9D67"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26897"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3191B"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7201E"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7C363"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F986B"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6F70C" w14:textId="77777777" w:rsidR="004434AF" w:rsidRPr="00C67005" w:rsidRDefault="004434AF" w:rsidP="00732D6A">
            <w:pPr>
              <w:pStyle w:val="rowtabella0"/>
              <w:jc w:val="center"/>
              <w:rPr>
                <w:color w:val="002060"/>
              </w:rPr>
            </w:pPr>
            <w:r w:rsidRPr="00C67005">
              <w:rPr>
                <w:color w:val="002060"/>
              </w:rPr>
              <w:t>0</w:t>
            </w:r>
          </w:p>
        </w:tc>
      </w:tr>
      <w:tr w:rsidR="004434AF" w:rsidRPr="00C67005" w14:paraId="244C8223"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7DFFD1" w14:textId="77777777" w:rsidR="004434AF" w:rsidRPr="00C67005" w:rsidRDefault="004434AF" w:rsidP="00732D6A">
            <w:pPr>
              <w:pStyle w:val="rowtabella0"/>
              <w:rPr>
                <w:color w:val="002060"/>
              </w:rPr>
            </w:pPr>
            <w:r w:rsidRPr="00C67005">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BD0A4"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FE3A4"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CF007"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13A7F"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E00F1"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6D91F"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43D3F" w14:textId="77777777" w:rsidR="004434AF" w:rsidRPr="00C67005" w:rsidRDefault="004434AF" w:rsidP="00732D6A">
            <w:pPr>
              <w:pStyle w:val="rowtabella0"/>
              <w:jc w:val="center"/>
              <w:rPr>
                <w:color w:val="002060"/>
              </w:rPr>
            </w:pPr>
            <w:r w:rsidRPr="00C6700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E8290" w14:textId="77777777" w:rsidR="004434AF" w:rsidRPr="00C67005" w:rsidRDefault="004434AF" w:rsidP="00732D6A">
            <w:pPr>
              <w:pStyle w:val="rowtabella0"/>
              <w:jc w:val="center"/>
              <w:rPr>
                <w:color w:val="002060"/>
              </w:rPr>
            </w:pPr>
            <w:r w:rsidRPr="00C6700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39EB6" w14:textId="77777777" w:rsidR="004434AF" w:rsidRPr="00C67005" w:rsidRDefault="004434AF" w:rsidP="00732D6A">
            <w:pPr>
              <w:pStyle w:val="rowtabella0"/>
              <w:jc w:val="center"/>
              <w:rPr>
                <w:color w:val="002060"/>
              </w:rPr>
            </w:pPr>
            <w:r w:rsidRPr="00C67005">
              <w:rPr>
                <w:color w:val="002060"/>
              </w:rPr>
              <w:t>0</w:t>
            </w:r>
          </w:p>
        </w:tc>
      </w:tr>
      <w:tr w:rsidR="004434AF" w:rsidRPr="00C67005" w14:paraId="355935DB"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294046" w14:textId="77777777" w:rsidR="004434AF" w:rsidRPr="00C67005" w:rsidRDefault="004434AF" w:rsidP="00732D6A">
            <w:pPr>
              <w:pStyle w:val="rowtabella0"/>
              <w:rPr>
                <w:color w:val="002060"/>
              </w:rPr>
            </w:pPr>
            <w:r w:rsidRPr="00C67005">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382D1"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E470C"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856E5"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A9097"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9E55F"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1325F"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63D95" w14:textId="77777777" w:rsidR="004434AF" w:rsidRPr="00C67005" w:rsidRDefault="004434AF" w:rsidP="00732D6A">
            <w:pPr>
              <w:pStyle w:val="rowtabella0"/>
              <w:jc w:val="center"/>
              <w:rPr>
                <w:color w:val="002060"/>
              </w:rPr>
            </w:pPr>
            <w:r w:rsidRPr="00C6700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53326" w14:textId="77777777" w:rsidR="004434AF" w:rsidRPr="00C67005" w:rsidRDefault="004434AF" w:rsidP="00732D6A">
            <w:pPr>
              <w:pStyle w:val="rowtabella0"/>
              <w:jc w:val="center"/>
              <w:rPr>
                <w:color w:val="002060"/>
              </w:rPr>
            </w:pPr>
            <w:r w:rsidRPr="00C670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83795" w14:textId="77777777" w:rsidR="004434AF" w:rsidRPr="00C67005" w:rsidRDefault="004434AF" w:rsidP="00732D6A">
            <w:pPr>
              <w:pStyle w:val="rowtabella0"/>
              <w:jc w:val="center"/>
              <w:rPr>
                <w:color w:val="002060"/>
              </w:rPr>
            </w:pPr>
            <w:r w:rsidRPr="00C67005">
              <w:rPr>
                <w:color w:val="002060"/>
              </w:rPr>
              <w:t>0</w:t>
            </w:r>
          </w:p>
        </w:tc>
      </w:tr>
      <w:tr w:rsidR="004434AF" w:rsidRPr="00C67005" w14:paraId="722649D6" w14:textId="77777777" w:rsidTr="00732D6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73ED86" w14:textId="77777777" w:rsidR="004434AF" w:rsidRPr="00C67005" w:rsidRDefault="004434AF" w:rsidP="00732D6A">
            <w:pPr>
              <w:pStyle w:val="rowtabella0"/>
              <w:rPr>
                <w:color w:val="002060"/>
              </w:rPr>
            </w:pPr>
            <w:r w:rsidRPr="00C67005">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BF4CA"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AAB52"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B3CA2"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1F682"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AA307"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D4086"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12D9E" w14:textId="77777777" w:rsidR="004434AF" w:rsidRPr="00C67005" w:rsidRDefault="004434AF" w:rsidP="00732D6A">
            <w:pPr>
              <w:pStyle w:val="rowtabella0"/>
              <w:jc w:val="center"/>
              <w:rPr>
                <w:color w:val="002060"/>
              </w:rPr>
            </w:pPr>
            <w:r w:rsidRPr="00C67005">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FF789" w14:textId="77777777" w:rsidR="004434AF" w:rsidRPr="00C67005" w:rsidRDefault="004434AF" w:rsidP="00732D6A">
            <w:pPr>
              <w:pStyle w:val="rowtabella0"/>
              <w:jc w:val="center"/>
              <w:rPr>
                <w:color w:val="002060"/>
              </w:rPr>
            </w:pPr>
            <w:r w:rsidRPr="00C67005">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84D9C" w14:textId="77777777" w:rsidR="004434AF" w:rsidRPr="00C67005" w:rsidRDefault="004434AF" w:rsidP="00732D6A">
            <w:pPr>
              <w:pStyle w:val="rowtabella0"/>
              <w:jc w:val="center"/>
              <w:rPr>
                <w:color w:val="002060"/>
              </w:rPr>
            </w:pPr>
            <w:r w:rsidRPr="00C67005">
              <w:rPr>
                <w:color w:val="002060"/>
              </w:rPr>
              <w:t>0</w:t>
            </w:r>
          </w:p>
        </w:tc>
      </w:tr>
    </w:tbl>
    <w:p w14:paraId="41EB93B9" w14:textId="77777777" w:rsidR="004434AF" w:rsidRPr="00C67005" w:rsidRDefault="004434AF" w:rsidP="004434AF">
      <w:pPr>
        <w:pStyle w:val="breakline"/>
        <w:rPr>
          <w:rFonts w:eastAsiaTheme="minorEastAsia"/>
          <w:color w:val="002060"/>
        </w:rPr>
      </w:pPr>
    </w:p>
    <w:p w14:paraId="058EF927" w14:textId="77777777" w:rsidR="004434AF" w:rsidRPr="00C67005" w:rsidRDefault="004434AF" w:rsidP="004434AF">
      <w:pPr>
        <w:pStyle w:val="breakline"/>
        <w:rPr>
          <w:color w:val="002060"/>
        </w:rPr>
      </w:pPr>
    </w:p>
    <w:p w14:paraId="58F8F195" w14:textId="77777777" w:rsidR="004434AF" w:rsidRPr="00C67005" w:rsidRDefault="004434AF" w:rsidP="004434AF">
      <w:pPr>
        <w:pStyle w:val="sottotitolocampionato10"/>
        <w:rPr>
          <w:color w:val="002060"/>
        </w:rPr>
      </w:pPr>
      <w:r w:rsidRPr="00C6700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434AF" w:rsidRPr="00C67005" w14:paraId="0D3CC16E" w14:textId="77777777" w:rsidTr="00732D6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8C59B" w14:textId="77777777" w:rsidR="004434AF" w:rsidRPr="00C67005" w:rsidRDefault="004434AF" w:rsidP="00732D6A">
            <w:pPr>
              <w:pStyle w:val="headertabella0"/>
              <w:rPr>
                <w:color w:val="002060"/>
              </w:rPr>
            </w:pPr>
            <w:r w:rsidRPr="00C6700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A1BB67" w14:textId="77777777" w:rsidR="004434AF" w:rsidRPr="00C67005" w:rsidRDefault="004434AF" w:rsidP="00732D6A">
            <w:pPr>
              <w:pStyle w:val="headertabella0"/>
              <w:rPr>
                <w:color w:val="002060"/>
              </w:rPr>
            </w:pPr>
            <w:r w:rsidRPr="00C6700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F2E11" w14:textId="77777777" w:rsidR="004434AF" w:rsidRPr="00C67005" w:rsidRDefault="004434AF" w:rsidP="00732D6A">
            <w:pPr>
              <w:pStyle w:val="headertabella0"/>
              <w:rPr>
                <w:color w:val="002060"/>
              </w:rPr>
            </w:pPr>
            <w:r w:rsidRPr="00C6700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71F3D" w14:textId="77777777" w:rsidR="004434AF" w:rsidRPr="00C67005" w:rsidRDefault="004434AF" w:rsidP="00732D6A">
            <w:pPr>
              <w:pStyle w:val="headertabella0"/>
              <w:rPr>
                <w:color w:val="002060"/>
              </w:rPr>
            </w:pPr>
            <w:r w:rsidRPr="00C6700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63191" w14:textId="77777777" w:rsidR="004434AF" w:rsidRPr="00C67005" w:rsidRDefault="004434AF" w:rsidP="00732D6A">
            <w:pPr>
              <w:pStyle w:val="headertabella0"/>
              <w:rPr>
                <w:color w:val="002060"/>
              </w:rPr>
            </w:pPr>
            <w:r w:rsidRPr="00C6700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84950" w14:textId="77777777" w:rsidR="004434AF" w:rsidRPr="00C67005" w:rsidRDefault="004434AF" w:rsidP="00732D6A">
            <w:pPr>
              <w:pStyle w:val="headertabella0"/>
              <w:rPr>
                <w:color w:val="002060"/>
              </w:rPr>
            </w:pPr>
            <w:r w:rsidRPr="00C6700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16066" w14:textId="77777777" w:rsidR="004434AF" w:rsidRPr="00C67005" w:rsidRDefault="004434AF" w:rsidP="00732D6A">
            <w:pPr>
              <w:pStyle w:val="headertabella0"/>
              <w:rPr>
                <w:color w:val="002060"/>
              </w:rPr>
            </w:pPr>
            <w:r w:rsidRPr="00C6700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BF6D5" w14:textId="77777777" w:rsidR="004434AF" w:rsidRPr="00C67005" w:rsidRDefault="004434AF" w:rsidP="00732D6A">
            <w:pPr>
              <w:pStyle w:val="headertabella0"/>
              <w:rPr>
                <w:color w:val="002060"/>
              </w:rPr>
            </w:pPr>
            <w:r w:rsidRPr="00C6700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911B0" w14:textId="77777777" w:rsidR="004434AF" w:rsidRPr="00C67005" w:rsidRDefault="004434AF" w:rsidP="00732D6A">
            <w:pPr>
              <w:pStyle w:val="headertabella0"/>
              <w:rPr>
                <w:color w:val="002060"/>
              </w:rPr>
            </w:pPr>
            <w:r w:rsidRPr="00C6700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84B47" w14:textId="77777777" w:rsidR="004434AF" w:rsidRPr="00C67005" w:rsidRDefault="004434AF" w:rsidP="00732D6A">
            <w:pPr>
              <w:pStyle w:val="headertabella0"/>
              <w:rPr>
                <w:color w:val="002060"/>
              </w:rPr>
            </w:pPr>
            <w:r w:rsidRPr="00C67005">
              <w:rPr>
                <w:color w:val="002060"/>
              </w:rPr>
              <w:t>PE</w:t>
            </w:r>
          </w:p>
        </w:tc>
      </w:tr>
      <w:tr w:rsidR="004434AF" w:rsidRPr="00C67005" w14:paraId="23DD36DF" w14:textId="77777777" w:rsidTr="00732D6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D55C3E" w14:textId="77777777" w:rsidR="004434AF" w:rsidRPr="00C67005" w:rsidRDefault="004434AF" w:rsidP="00732D6A">
            <w:pPr>
              <w:pStyle w:val="rowtabella0"/>
              <w:rPr>
                <w:color w:val="002060"/>
              </w:rPr>
            </w:pPr>
            <w:r w:rsidRPr="00C67005">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0BB13"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587D0"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83472"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0B2E3"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B6E28"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DB725" w14:textId="77777777" w:rsidR="004434AF" w:rsidRPr="00C67005" w:rsidRDefault="004434AF" w:rsidP="00732D6A">
            <w:pPr>
              <w:pStyle w:val="rowtabella0"/>
              <w:jc w:val="center"/>
              <w:rPr>
                <w:color w:val="002060"/>
              </w:rPr>
            </w:pPr>
            <w:r w:rsidRPr="00C6700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7CC47"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47E5C" w14:textId="77777777" w:rsidR="004434AF" w:rsidRPr="00C67005" w:rsidRDefault="004434AF" w:rsidP="00732D6A">
            <w:pPr>
              <w:pStyle w:val="rowtabella0"/>
              <w:jc w:val="center"/>
              <w:rPr>
                <w:color w:val="002060"/>
              </w:rPr>
            </w:pPr>
            <w:r w:rsidRPr="00C6700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05C99" w14:textId="77777777" w:rsidR="004434AF" w:rsidRPr="00C67005" w:rsidRDefault="004434AF" w:rsidP="00732D6A">
            <w:pPr>
              <w:pStyle w:val="rowtabella0"/>
              <w:jc w:val="center"/>
              <w:rPr>
                <w:color w:val="002060"/>
              </w:rPr>
            </w:pPr>
            <w:r w:rsidRPr="00C67005">
              <w:rPr>
                <w:color w:val="002060"/>
              </w:rPr>
              <w:t>0</w:t>
            </w:r>
          </w:p>
        </w:tc>
      </w:tr>
      <w:tr w:rsidR="004434AF" w:rsidRPr="00C67005" w14:paraId="5752885A"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8EC1F4" w14:textId="77777777" w:rsidR="004434AF" w:rsidRPr="00C67005" w:rsidRDefault="004434AF" w:rsidP="00732D6A">
            <w:pPr>
              <w:pStyle w:val="rowtabella0"/>
              <w:rPr>
                <w:color w:val="002060"/>
              </w:rPr>
            </w:pPr>
            <w:r w:rsidRPr="00C67005">
              <w:rPr>
                <w:color w:val="002060"/>
              </w:rPr>
              <w:lastRenderedPageBreak/>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3AFA5"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6061C"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550B6"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64F93"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7A51A"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5A31A" w14:textId="77777777" w:rsidR="004434AF" w:rsidRPr="00C67005" w:rsidRDefault="004434AF" w:rsidP="00732D6A">
            <w:pPr>
              <w:pStyle w:val="rowtabella0"/>
              <w:jc w:val="center"/>
              <w:rPr>
                <w:color w:val="002060"/>
              </w:rPr>
            </w:pPr>
            <w:r w:rsidRPr="00C6700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EC8F4" w14:textId="77777777" w:rsidR="004434AF" w:rsidRPr="00C67005" w:rsidRDefault="004434AF" w:rsidP="00732D6A">
            <w:pPr>
              <w:pStyle w:val="rowtabella0"/>
              <w:jc w:val="center"/>
              <w:rPr>
                <w:color w:val="002060"/>
              </w:rPr>
            </w:pPr>
            <w:r w:rsidRPr="00C670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00E6F" w14:textId="77777777" w:rsidR="004434AF" w:rsidRPr="00C67005" w:rsidRDefault="004434AF" w:rsidP="00732D6A">
            <w:pPr>
              <w:pStyle w:val="rowtabella0"/>
              <w:jc w:val="center"/>
              <w:rPr>
                <w:color w:val="002060"/>
              </w:rPr>
            </w:pPr>
            <w:r w:rsidRPr="00C670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69157" w14:textId="77777777" w:rsidR="004434AF" w:rsidRPr="00C67005" w:rsidRDefault="004434AF" w:rsidP="00732D6A">
            <w:pPr>
              <w:pStyle w:val="rowtabella0"/>
              <w:jc w:val="center"/>
              <w:rPr>
                <w:color w:val="002060"/>
              </w:rPr>
            </w:pPr>
            <w:r w:rsidRPr="00C67005">
              <w:rPr>
                <w:color w:val="002060"/>
              </w:rPr>
              <w:t>0</w:t>
            </w:r>
          </w:p>
        </w:tc>
      </w:tr>
      <w:tr w:rsidR="004434AF" w:rsidRPr="00C67005" w14:paraId="4A8692EE"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45C50E" w14:textId="77777777" w:rsidR="004434AF" w:rsidRPr="00C67005" w:rsidRDefault="004434AF" w:rsidP="00732D6A">
            <w:pPr>
              <w:pStyle w:val="rowtabella0"/>
              <w:rPr>
                <w:color w:val="002060"/>
              </w:rPr>
            </w:pPr>
            <w:r w:rsidRPr="00C67005">
              <w:rPr>
                <w:color w:val="002060"/>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57430"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747EE"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F3DEB"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72CA5"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8B2B3"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C4123" w14:textId="77777777" w:rsidR="004434AF" w:rsidRPr="00C67005" w:rsidRDefault="004434AF" w:rsidP="00732D6A">
            <w:pPr>
              <w:pStyle w:val="rowtabella0"/>
              <w:jc w:val="center"/>
              <w:rPr>
                <w:color w:val="002060"/>
              </w:rPr>
            </w:pPr>
            <w:r w:rsidRPr="00C6700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BB9D3" w14:textId="77777777" w:rsidR="004434AF" w:rsidRPr="00C67005" w:rsidRDefault="004434AF" w:rsidP="00732D6A">
            <w:pPr>
              <w:pStyle w:val="rowtabella0"/>
              <w:jc w:val="center"/>
              <w:rPr>
                <w:color w:val="002060"/>
              </w:rPr>
            </w:pPr>
            <w:r w:rsidRPr="00C670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4B2E4"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F8322" w14:textId="77777777" w:rsidR="004434AF" w:rsidRPr="00C67005" w:rsidRDefault="004434AF" w:rsidP="00732D6A">
            <w:pPr>
              <w:pStyle w:val="rowtabella0"/>
              <w:jc w:val="center"/>
              <w:rPr>
                <w:color w:val="002060"/>
              </w:rPr>
            </w:pPr>
            <w:r w:rsidRPr="00C67005">
              <w:rPr>
                <w:color w:val="002060"/>
              </w:rPr>
              <w:t>0</w:t>
            </w:r>
          </w:p>
        </w:tc>
      </w:tr>
      <w:tr w:rsidR="004434AF" w:rsidRPr="00C67005" w14:paraId="6632C5D4"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BF9DA9" w14:textId="77777777" w:rsidR="004434AF" w:rsidRPr="00C67005" w:rsidRDefault="004434AF" w:rsidP="00732D6A">
            <w:pPr>
              <w:pStyle w:val="rowtabella0"/>
              <w:rPr>
                <w:color w:val="002060"/>
              </w:rPr>
            </w:pPr>
            <w:r w:rsidRPr="00C67005">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03721"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FEBEA"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A64AC"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4ED48"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FB1FC"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BC751" w14:textId="77777777" w:rsidR="004434AF" w:rsidRPr="00C67005" w:rsidRDefault="004434AF" w:rsidP="00732D6A">
            <w:pPr>
              <w:pStyle w:val="rowtabella0"/>
              <w:jc w:val="center"/>
              <w:rPr>
                <w:color w:val="002060"/>
              </w:rPr>
            </w:pPr>
            <w:r w:rsidRPr="00C670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A6629"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E16C6"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C88A3" w14:textId="77777777" w:rsidR="004434AF" w:rsidRPr="00C67005" w:rsidRDefault="004434AF" w:rsidP="00732D6A">
            <w:pPr>
              <w:pStyle w:val="rowtabella0"/>
              <w:jc w:val="center"/>
              <w:rPr>
                <w:color w:val="002060"/>
              </w:rPr>
            </w:pPr>
            <w:r w:rsidRPr="00C67005">
              <w:rPr>
                <w:color w:val="002060"/>
              </w:rPr>
              <w:t>0</w:t>
            </w:r>
          </w:p>
        </w:tc>
      </w:tr>
      <w:tr w:rsidR="004434AF" w:rsidRPr="00C67005" w14:paraId="6FB3DAD2"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DC5671" w14:textId="77777777" w:rsidR="004434AF" w:rsidRPr="00C67005" w:rsidRDefault="004434AF" w:rsidP="00732D6A">
            <w:pPr>
              <w:pStyle w:val="rowtabella0"/>
              <w:rPr>
                <w:color w:val="002060"/>
              </w:rPr>
            </w:pPr>
            <w:r w:rsidRPr="00C67005">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D13A0"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6D484"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39B4E"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9C086"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BAF92"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B342D" w14:textId="77777777" w:rsidR="004434AF" w:rsidRPr="00C67005" w:rsidRDefault="004434AF" w:rsidP="00732D6A">
            <w:pPr>
              <w:pStyle w:val="rowtabella0"/>
              <w:jc w:val="center"/>
              <w:rPr>
                <w:color w:val="002060"/>
              </w:rPr>
            </w:pPr>
            <w:r w:rsidRPr="00C670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D8EC4" w14:textId="77777777" w:rsidR="004434AF" w:rsidRPr="00C67005" w:rsidRDefault="004434AF" w:rsidP="00732D6A">
            <w:pPr>
              <w:pStyle w:val="rowtabella0"/>
              <w:jc w:val="center"/>
              <w:rPr>
                <w:color w:val="002060"/>
              </w:rPr>
            </w:pPr>
            <w:r w:rsidRPr="00C6700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AEF0A"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11372" w14:textId="77777777" w:rsidR="004434AF" w:rsidRPr="00C67005" w:rsidRDefault="004434AF" w:rsidP="00732D6A">
            <w:pPr>
              <w:pStyle w:val="rowtabella0"/>
              <w:jc w:val="center"/>
              <w:rPr>
                <w:color w:val="002060"/>
              </w:rPr>
            </w:pPr>
            <w:r w:rsidRPr="00C67005">
              <w:rPr>
                <w:color w:val="002060"/>
              </w:rPr>
              <w:t>0</w:t>
            </w:r>
          </w:p>
        </w:tc>
      </w:tr>
      <w:tr w:rsidR="004434AF" w:rsidRPr="00C67005" w14:paraId="5EE9BABA"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DEA565" w14:textId="77777777" w:rsidR="004434AF" w:rsidRPr="00C67005" w:rsidRDefault="004434AF" w:rsidP="00732D6A">
            <w:pPr>
              <w:pStyle w:val="rowtabella0"/>
              <w:rPr>
                <w:color w:val="002060"/>
              </w:rPr>
            </w:pPr>
            <w:r w:rsidRPr="00C67005">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BFE51"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82F1B"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41C2A"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94CC0"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24542"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7B0D9" w14:textId="77777777" w:rsidR="004434AF" w:rsidRPr="00C67005" w:rsidRDefault="004434AF" w:rsidP="00732D6A">
            <w:pPr>
              <w:pStyle w:val="rowtabella0"/>
              <w:jc w:val="center"/>
              <w:rPr>
                <w:color w:val="002060"/>
              </w:rPr>
            </w:pPr>
            <w:r w:rsidRPr="00C670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82D55" w14:textId="77777777" w:rsidR="004434AF" w:rsidRPr="00C67005" w:rsidRDefault="004434AF" w:rsidP="00732D6A">
            <w:pPr>
              <w:pStyle w:val="rowtabella0"/>
              <w:jc w:val="center"/>
              <w:rPr>
                <w:color w:val="002060"/>
              </w:rPr>
            </w:pPr>
            <w:r w:rsidRPr="00C670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FC7B5"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D3C93" w14:textId="77777777" w:rsidR="004434AF" w:rsidRPr="00C67005" w:rsidRDefault="004434AF" w:rsidP="00732D6A">
            <w:pPr>
              <w:pStyle w:val="rowtabella0"/>
              <w:jc w:val="center"/>
              <w:rPr>
                <w:color w:val="002060"/>
              </w:rPr>
            </w:pPr>
            <w:r w:rsidRPr="00C67005">
              <w:rPr>
                <w:color w:val="002060"/>
              </w:rPr>
              <w:t>0</w:t>
            </w:r>
          </w:p>
        </w:tc>
      </w:tr>
      <w:tr w:rsidR="004434AF" w:rsidRPr="00C67005" w14:paraId="692EC46B"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AD5DEB" w14:textId="77777777" w:rsidR="004434AF" w:rsidRPr="00C67005" w:rsidRDefault="004434AF" w:rsidP="00732D6A">
            <w:pPr>
              <w:pStyle w:val="rowtabella0"/>
              <w:rPr>
                <w:color w:val="002060"/>
              </w:rPr>
            </w:pPr>
            <w:r w:rsidRPr="00C67005">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8CCDF"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8724F"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61EBC"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5EA90"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46F1A"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71BA7" w14:textId="77777777" w:rsidR="004434AF" w:rsidRPr="00C67005" w:rsidRDefault="004434AF" w:rsidP="00732D6A">
            <w:pPr>
              <w:pStyle w:val="rowtabella0"/>
              <w:jc w:val="center"/>
              <w:rPr>
                <w:color w:val="002060"/>
              </w:rPr>
            </w:pPr>
            <w:r w:rsidRPr="00C6700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C9C07" w14:textId="77777777" w:rsidR="004434AF" w:rsidRPr="00C67005" w:rsidRDefault="004434AF" w:rsidP="00732D6A">
            <w:pPr>
              <w:pStyle w:val="rowtabella0"/>
              <w:jc w:val="center"/>
              <w:rPr>
                <w:color w:val="002060"/>
              </w:rPr>
            </w:pPr>
            <w:r w:rsidRPr="00C6700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A8186" w14:textId="77777777" w:rsidR="004434AF" w:rsidRPr="00C67005" w:rsidRDefault="004434AF" w:rsidP="00732D6A">
            <w:pPr>
              <w:pStyle w:val="rowtabella0"/>
              <w:jc w:val="center"/>
              <w:rPr>
                <w:color w:val="002060"/>
              </w:rPr>
            </w:pPr>
            <w:r w:rsidRPr="00C670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7C85F" w14:textId="77777777" w:rsidR="004434AF" w:rsidRPr="00C67005" w:rsidRDefault="004434AF" w:rsidP="00732D6A">
            <w:pPr>
              <w:pStyle w:val="rowtabella0"/>
              <w:jc w:val="center"/>
              <w:rPr>
                <w:color w:val="002060"/>
              </w:rPr>
            </w:pPr>
            <w:r w:rsidRPr="00C67005">
              <w:rPr>
                <w:color w:val="002060"/>
              </w:rPr>
              <w:t>0</w:t>
            </w:r>
          </w:p>
        </w:tc>
      </w:tr>
      <w:tr w:rsidR="004434AF" w:rsidRPr="00C67005" w14:paraId="5B72AF42"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3229E4" w14:textId="77777777" w:rsidR="004434AF" w:rsidRPr="00C67005" w:rsidRDefault="004434AF" w:rsidP="00732D6A">
            <w:pPr>
              <w:pStyle w:val="rowtabella0"/>
              <w:rPr>
                <w:color w:val="002060"/>
              </w:rPr>
            </w:pPr>
            <w:r w:rsidRPr="00C67005">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DF4AF"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0A3C9"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81110"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371BF"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F8B8B"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9478F" w14:textId="77777777" w:rsidR="004434AF" w:rsidRPr="00C67005" w:rsidRDefault="004434AF" w:rsidP="00732D6A">
            <w:pPr>
              <w:pStyle w:val="rowtabella0"/>
              <w:jc w:val="center"/>
              <w:rPr>
                <w:color w:val="002060"/>
              </w:rPr>
            </w:pPr>
            <w:r w:rsidRPr="00C670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B20B9" w14:textId="77777777" w:rsidR="004434AF" w:rsidRPr="00C67005" w:rsidRDefault="004434AF" w:rsidP="00732D6A">
            <w:pPr>
              <w:pStyle w:val="rowtabella0"/>
              <w:jc w:val="center"/>
              <w:rPr>
                <w:color w:val="002060"/>
              </w:rPr>
            </w:pPr>
            <w:r w:rsidRPr="00C6700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34901" w14:textId="77777777" w:rsidR="004434AF" w:rsidRPr="00C67005" w:rsidRDefault="004434AF" w:rsidP="00732D6A">
            <w:pPr>
              <w:pStyle w:val="rowtabella0"/>
              <w:jc w:val="center"/>
              <w:rPr>
                <w:color w:val="002060"/>
              </w:rPr>
            </w:pPr>
            <w:r w:rsidRPr="00C6700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45F24" w14:textId="77777777" w:rsidR="004434AF" w:rsidRPr="00C67005" w:rsidRDefault="004434AF" w:rsidP="00732D6A">
            <w:pPr>
              <w:pStyle w:val="rowtabella0"/>
              <w:jc w:val="center"/>
              <w:rPr>
                <w:color w:val="002060"/>
              </w:rPr>
            </w:pPr>
            <w:r w:rsidRPr="00C67005">
              <w:rPr>
                <w:color w:val="002060"/>
              </w:rPr>
              <w:t>0</w:t>
            </w:r>
          </w:p>
        </w:tc>
      </w:tr>
      <w:tr w:rsidR="004434AF" w:rsidRPr="00C67005" w14:paraId="333D2330"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BA663E" w14:textId="77777777" w:rsidR="004434AF" w:rsidRPr="00C67005" w:rsidRDefault="004434AF" w:rsidP="00732D6A">
            <w:pPr>
              <w:pStyle w:val="rowtabella0"/>
              <w:rPr>
                <w:color w:val="002060"/>
              </w:rPr>
            </w:pPr>
            <w:r w:rsidRPr="00C67005">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14E9C"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19AB3"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8B1AD"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4FBDC"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F01BD"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268D4"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C7D8E" w14:textId="77777777" w:rsidR="004434AF" w:rsidRPr="00C67005" w:rsidRDefault="004434AF" w:rsidP="00732D6A">
            <w:pPr>
              <w:pStyle w:val="rowtabella0"/>
              <w:jc w:val="center"/>
              <w:rPr>
                <w:color w:val="002060"/>
              </w:rPr>
            </w:pPr>
            <w:r w:rsidRPr="00C670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9AA0C"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D52C5" w14:textId="77777777" w:rsidR="004434AF" w:rsidRPr="00C67005" w:rsidRDefault="004434AF" w:rsidP="00732D6A">
            <w:pPr>
              <w:pStyle w:val="rowtabella0"/>
              <w:jc w:val="center"/>
              <w:rPr>
                <w:color w:val="002060"/>
              </w:rPr>
            </w:pPr>
            <w:r w:rsidRPr="00C67005">
              <w:rPr>
                <w:color w:val="002060"/>
              </w:rPr>
              <w:t>0</w:t>
            </w:r>
          </w:p>
        </w:tc>
      </w:tr>
      <w:tr w:rsidR="004434AF" w:rsidRPr="00C67005" w14:paraId="3D47EA0D" w14:textId="77777777" w:rsidTr="00732D6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7BB730" w14:textId="77777777" w:rsidR="004434AF" w:rsidRPr="00C67005" w:rsidRDefault="004434AF" w:rsidP="00732D6A">
            <w:pPr>
              <w:pStyle w:val="rowtabella0"/>
              <w:rPr>
                <w:color w:val="002060"/>
              </w:rPr>
            </w:pPr>
            <w:proofErr w:type="spellStart"/>
            <w:proofErr w:type="gramStart"/>
            <w:r w:rsidRPr="00C67005">
              <w:rPr>
                <w:color w:val="002060"/>
              </w:rPr>
              <w:t>sq.B</w:t>
            </w:r>
            <w:proofErr w:type="spellEnd"/>
            <w:proofErr w:type="gramEnd"/>
            <w:r w:rsidRPr="00C67005">
              <w:rPr>
                <w:color w:val="002060"/>
              </w:rPr>
              <w:t xml:space="preserve"> C.U.S. ANCONA </w:t>
            </w:r>
            <w:proofErr w:type="spellStart"/>
            <w:proofErr w:type="gramStart"/>
            <w:r w:rsidRPr="00C67005">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F829A"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249CE"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620FB"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BF90D"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E4695"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69A51"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B0D9C"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600FF"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122FC" w14:textId="77777777" w:rsidR="004434AF" w:rsidRPr="00C67005" w:rsidRDefault="004434AF" w:rsidP="00732D6A">
            <w:pPr>
              <w:pStyle w:val="rowtabella0"/>
              <w:jc w:val="center"/>
              <w:rPr>
                <w:color w:val="002060"/>
              </w:rPr>
            </w:pPr>
            <w:r w:rsidRPr="00C67005">
              <w:rPr>
                <w:color w:val="002060"/>
              </w:rPr>
              <w:t>0</w:t>
            </w:r>
          </w:p>
        </w:tc>
      </w:tr>
    </w:tbl>
    <w:p w14:paraId="0AEAB9A9" w14:textId="77777777" w:rsidR="004434AF" w:rsidRPr="00C67005" w:rsidRDefault="004434AF" w:rsidP="004434AF">
      <w:pPr>
        <w:pStyle w:val="breakline"/>
        <w:rPr>
          <w:rFonts w:eastAsiaTheme="minorEastAsia"/>
          <w:color w:val="002060"/>
        </w:rPr>
      </w:pPr>
    </w:p>
    <w:p w14:paraId="69E14010" w14:textId="77777777" w:rsidR="004434AF" w:rsidRPr="00C67005" w:rsidRDefault="004434AF" w:rsidP="004434AF">
      <w:pPr>
        <w:pStyle w:val="breakline"/>
        <w:rPr>
          <w:color w:val="002060"/>
        </w:rPr>
      </w:pPr>
    </w:p>
    <w:p w14:paraId="0163A472" w14:textId="77777777" w:rsidR="004434AF" w:rsidRPr="00C67005" w:rsidRDefault="004434AF" w:rsidP="004434AF">
      <w:pPr>
        <w:pStyle w:val="sottotitolocampionato10"/>
        <w:rPr>
          <w:color w:val="002060"/>
        </w:rPr>
      </w:pPr>
      <w:r w:rsidRPr="00C67005">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434AF" w:rsidRPr="00C67005" w14:paraId="196F4C66" w14:textId="77777777" w:rsidTr="00732D6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85BD7" w14:textId="77777777" w:rsidR="004434AF" w:rsidRPr="00C67005" w:rsidRDefault="004434AF" w:rsidP="00732D6A">
            <w:pPr>
              <w:pStyle w:val="headertabella0"/>
              <w:rPr>
                <w:color w:val="002060"/>
              </w:rPr>
            </w:pPr>
            <w:r w:rsidRPr="00C6700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82A4F" w14:textId="77777777" w:rsidR="004434AF" w:rsidRPr="00C67005" w:rsidRDefault="004434AF" w:rsidP="00732D6A">
            <w:pPr>
              <w:pStyle w:val="headertabella0"/>
              <w:rPr>
                <w:color w:val="002060"/>
              </w:rPr>
            </w:pPr>
            <w:r w:rsidRPr="00C6700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DC10E2" w14:textId="77777777" w:rsidR="004434AF" w:rsidRPr="00C67005" w:rsidRDefault="004434AF" w:rsidP="00732D6A">
            <w:pPr>
              <w:pStyle w:val="headertabella0"/>
              <w:rPr>
                <w:color w:val="002060"/>
              </w:rPr>
            </w:pPr>
            <w:r w:rsidRPr="00C6700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0956D" w14:textId="77777777" w:rsidR="004434AF" w:rsidRPr="00C67005" w:rsidRDefault="004434AF" w:rsidP="00732D6A">
            <w:pPr>
              <w:pStyle w:val="headertabella0"/>
              <w:rPr>
                <w:color w:val="002060"/>
              </w:rPr>
            </w:pPr>
            <w:r w:rsidRPr="00C6700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16305" w14:textId="77777777" w:rsidR="004434AF" w:rsidRPr="00C67005" w:rsidRDefault="004434AF" w:rsidP="00732D6A">
            <w:pPr>
              <w:pStyle w:val="headertabella0"/>
              <w:rPr>
                <w:color w:val="002060"/>
              </w:rPr>
            </w:pPr>
            <w:r w:rsidRPr="00C6700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708A5D" w14:textId="77777777" w:rsidR="004434AF" w:rsidRPr="00C67005" w:rsidRDefault="004434AF" w:rsidP="00732D6A">
            <w:pPr>
              <w:pStyle w:val="headertabella0"/>
              <w:rPr>
                <w:color w:val="002060"/>
              </w:rPr>
            </w:pPr>
            <w:r w:rsidRPr="00C6700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8D992" w14:textId="77777777" w:rsidR="004434AF" w:rsidRPr="00C67005" w:rsidRDefault="004434AF" w:rsidP="00732D6A">
            <w:pPr>
              <w:pStyle w:val="headertabella0"/>
              <w:rPr>
                <w:color w:val="002060"/>
              </w:rPr>
            </w:pPr>
            <w:r w:rsidRPr="00C6700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F69F7" w14:textId="77777777" w:rsidR="004434AF" w:rsidRPr="00C67005" w:rsidRDefault="004434AF" w:rsidP="00732D6A">
            <w:pPr>
              <w:pStyle w:val="headertabella0"/>
              <w:rPr>
                <w:color w:val="002060"/>
              </w:rPr>
            </w:pPr>
            <w:r w:rsidRPr="00C6700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0FDDA" w14:textId="77777777" w:rsidR="004434AF" w:rsidRPr="00C67005" w:rsidRDefault="004434AF" w:rsidP="00732D6A">
            <w:pPr>
              <w:pStyle w:val="headertabella0"/>
              <w:rPr>
                <w:color w:val="002060"/>
              </w:rPr>
            </w:pPr>
            <w:r w:rsidRPr="00C6700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754DB" w14:textId="77777777" w:rsidR="004434AF" w:rsidRPr="00C67005" w:rsidRDefault="004434AF" w:rsidP="00732D6A">
            <w:pPr>
              <w:pStyle w:val="headertabella0"/>
              <w:rPr>
                <w:color w:val="002060"/>
              </w:rPr>
            </w:pPr>
            <w:r w:rsidRPr="00C67005">
              <w:rPr>
                <w:color w:val="002060"/>
              </w:rPr>
              <w:t>PE</w:t>
            </w:r>
          </w:p>
        </w:tc>
      </w:tr>
      <w:tr w:rsidR="004434AF" w:rsidRPr="00C67005" w14:paraId="410939CD" w14:textId="77777777" w:rsidTr="00732D6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D29BAD" w14:textId="77777777" w:rsidR="004434AF" w:rsidRPr="00C67005" w:rsidRDefault="004434AF" w:rsidP="00732D6A">
            <w:pPr>
              <w:pStyle w:val="rowtabella0"/>
              <w:rPr>
                <w:color w:val="002060"/>
              </w:rPr>
            </w:pPr>
            <w:r w:rsidRPr="00C67005">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B25A5" w14:textId="77777777" w:rsidR="004434AF" w:rsidRPr="00C67005" w:rsidRDefault="004434AF" w:rsidP="00732D6A">
            <w:pPr>
              <w:pStyle w:val="rowtabella0"/>
              <w:jc w:val="center"/>
              <w:rPr>
                <w:color w:val="002060"/>
              </w:rPr>
            </w:pPr>
            <w:r w:rsidRPr="00C670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01711"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19ED9"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7C31A"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46EDF"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E4438" w14:textId="77777777" w:rsidR="004434AF" w:rsidRPr="00C67005" w:rsidRDefault="004434AF" w:rsidP="00732D6A">
            <w:pPr>
              <w:pStyle w:val="rowtabella0"/>
              <w:jc w:val="center"/>
              <w:rPr>
                <w:color w:val="002060"/>
              </w:rPr>
            </w:pPr>
            <w:r w:rsidRPr="00C6700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BDEB3"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B685E" w14:textId="77777777" w:rsidR="004434AF" w:rsidRPr="00C67005" w:rsidRDefault="004434AF" w:rsidP="00732D6A">
            <w:pPr>
              <w:pStyle w:val="rowtabella0"/>
              <w:jc w:val="center"/>
              <w:rPr>
                <w:color w:val="002060"/>
              </w:rPr>
            </w:pPr>
            <w:r w:rsidRPr="00C670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FDB35" w14:textId="77777777" w:rsidR="004434AF" w:rsidRPr="00C67005" w:rsidRDefault="004434AF" w:rsidP="00732D6A">
            <w:pPr>
              <w:pStyle w:val="rowtabella0"/>
              <w:jc w:val="center"/>
              <w:rPr>
                <w:color w:val="002060"/>
              </w:rPr>
            </w:pPr>
            <w:r w:rsidRPr="00C67005">
              <w:rPr>
                <w:color w:val="002060"/>
              </w:rPr>
              <w:t>0</w:t>
            </w:r>
          </w:p>
        </w:tc>
      </w:tr>
      <w:tr w:rsidR="004434AF" w:rsidRPr="00C67005" w14:paraId="5D8E58F2"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FB3422" w14:textId="77777777" w:rsidR="004434AF" w:rsidRPr="00C67005" w:rsidRDefault="004434AF" w:rsidP="00732D6A">
            <w:pPr>
              <w:pStyle w:val="rowtabella0"/>
              <w:rPr>
                <w:color w:val="002060"/>
              </w:rPr>
            </w:pPr>
            <w:r w:rsidRPr="00C67005">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BBAD7"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BB6AD"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BEC41"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3588C"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8D204"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DD785" w14:textId="77777777" w:rsidR="004434AF" w:rsidRPr="00C67005" w:rsidRDefault="004434AF" w:rsidP="00732D6A">
            <w:pPr>
              <w:pStyle w:val="rowtabella0"/>
              <w:jc w:val="center"/>
              <w:rPr>
                <w:color w:val="002060"/>
              </w:rPr>
            </w:pPr>
            <w:r w:rsidRPr="00C6700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1CAA7"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8517E" w14:textId="77777777" w:rsidR="004434AF" w:rsidRPr="00C67005" w:rsidRDefault="004434AF" w:rsidP="00732D6A">
            <w:pPr>
              <w:pStyle w:val="rowtabella0"/>
              <w:jc w:val="center"/>
              <w:rPr>
                <w:color w:val="002060"/>
              </w:rPr>
            </w:pPr>
            <w:r w:rsidRPr="00C6700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B2D1D" w14:textId="77777777" w:rsidR="004434AF" w:rsidRPr="00C67005" w:rsidRDefault="004434AF" w:rsidP="00732D6A">
            <w:pPr>
              <w:pStyle w:val="rowtabella0"/>
              <w:jc w:val="center"/>
              <w:rPr>
                <w:color w:val="002060"/>
              </w:rPr>
            </w:pPr>
            <w:r w:rsidRPr="00C67005">
              <w:rPr>
                <w:color w:val="002060"/>
              </w:rPr>
              <w:t>0</w:t>
            </w:r>
          </w:p>
        </w:tc>
      </w:tr>
      <w:tr w:rsidR="004434AF" w:rsidRPr="00C67005" w14:paraId="08AC9600"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F72A95" w14:textId="77777777" w:rsidR="004434AF" w:rsidRPr="00C67005" w:rsidRDefault="004434AF" w:rsidP="00732D6A">
            <w:pPr>
              <w:pStyle w:val="rowtabella0"/>
              <w:rPr>
                <w:color w:val="002060"/>
              </w:rPr>
            </w:pPr>
            <w:r w:rsidRPr="00C67005">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97AD4"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A1C04"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188D1"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A78B7"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5E68F"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AF34F" w14:textId="77777777" w:rsidR="004434AF" w:rsidRPr="00C67005" w:rsidRDefault="004434AF" w:rsidP="00732D6A">
            <w:pPr>
              <w:pStyle w:val="rowtabella0"/>
              <w:jc w:val="center"/>
              <w:rPr>
                <w:color w:val="002060"/>
              </w:rPr>
            </w:pPr>
            <w:r w:rsidRPr="00C6700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5051A"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18365" w14:textId="77777777" w:rsidR="004434AF" w:rsidRPr="00C67005" w:rsidRDefault="004434AF" w:rsidP="00732D6A">
            <w:pPr>
              <w:pStyle w:val="rowtabella0"/>
              <w:jc w:val="center"/>
              <w:rPr>
                <w:color w:val="002060"/>
              </w:rPr>
            </w:pPr>
            <w:r w:rsidRPr="00C6700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AA86F" w14:textId="77777777" w:rsidR="004434AF" w:rsidRPr="00C67005" w:rsidRDefault="004434AF" w:rsidP="00732D6A">
            <w:pPr>
              <w:pStyle w:val="rowtabella0"/>
              <w:jc w:val="center"/>
              <w:rPr>
                <w:color w:val="002060"/>
              </w:rPr>
            </w:pPr>
            <w:r w:rsidRPr="00C67005">
              <w:rPr>
                <w:color w:val="002060"/>
              </w:rPr>
              <w:t>0</w:t>
            </w:r>
          </w:p>
        </w:tc>
      </w:tr>
      <w:tr w:rsidR="004434AF" w:rsidRPr="00C67005" w14:paraId="3D2784EE"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033226" w14:textId="77777777" w:rsidR="004434AF" w:rsidRPr="00C67005" w:rsidRDefault="004434AF" w:rsidP="00732D6A">
            <w:pPr>
              <w:pStyle w:val="rowtabella0"/>
              <w:rPr>
                <w:color w:val="002060"/>
              </w:rPr>
            </w:pPr>
            <w:r w:rsidRPr="00C67005">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7C5D3"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D30AE"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154CF"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F5B9E"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AB51C"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2BE8C" w14:textId="77777777" w:rsidR="004434AF" w:rsidRPr="00C67005" w:rsidRDefault="004434AF" w:rsidP="00732D6A">
            <w:pPr>
              <w:pStyle w:val="rowtabella0"/>
              <w:jc w:val="center"/>
              <w:rPr>
                <w:color w:val="002060"/>
              </w:rPr>
            </w:pPr>
            <w:r w:rsidRPr="00C6700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4F6B9" w14:textId="77777777" w:rsidR="004434AF" w:rsidRPr="00C67005" w:rsidRDefault="004434AF" w:rsidP="00732D6A">
            <w:pPr>
              <w:pStyle w:val="rowtabella0"/>
              <w:jc w:val="center"/>
              <w:rPr>
                <w:color w:val="002060"/>
              </w:rPr>
            </w:pPr>
            <w:r w:rsidRPr="00C670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9E655"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61D87" w14:textId="77777777" w:rsidR="004434AF" w:rsidRPr="00C67005" w:rsidRDefault="004434AF" w:rsidP="00732D6A">
            <w:pPr>
              <w:pStyle w:val="rowtabella0"/>
              <w:jc w:val="center"/>
              <w:rPr>
                <w:color w:val="002060"/>
              </w:rPr>
            </w:pPr>
            <w:r w:rsidRPr="00C67005">
              <w:rPr>
                <w:color w:val="002060"/>
              </w:rPr>
              <w:t>0</w:t>
            </w:r>
          </w:p>
        </w:tc>
      </w:tr>
      <w:tr w:rsidR="004434AF" w:rsidRPr="00C67005" w14:paraId="53FC445D"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2383D7" w14:textId="77777777" w:rsidR="004434AF" w:rsidRPr="00C67005" w:rsidRDefault="004434AF" w:rsidP="00732D6A">
            <w:pPr>
              <w:pStyle w:val="rowtabella0"/>
              <w:rPr>
                <w:color w:val="002060"/>
              </w:rPr>
            </w:pPr>
            <w:r w:rsidRPr="00C67005">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59FBA"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D8D7E"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9FC55"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20F64"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51FE1"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4EF8E" w14:textId="77777777" w:rsidR="004434AF" w:rsidRPr="00C67005" w:rsidRDefault="004434AF" w:rsidP="00732D6A">
            <w:pPr>
              <w:pStyle w:val="rowtabella0"/>
              <w:jc w:val="center"/>
              <w:rPr>
                <w:color w:val="002060"/>
              </w:rPr>
            </w:pPr>
            <w:r w:rsidRPr="00C6700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6D4E1" w14:textId="77777777" w:rsidR="004434AF" w:rsidRPr="00C67005" w:rsidRDefault="004434AF" w:rsidP="00732D6A">
            <w:pPr>
              <w:pStyle w:val="rowtabella0"/>
              <w:jc w:val="center"/>
              <w:rPr>
                <w:color w:val="002060"/>
              </w:rPr>
            </w:pPr>
            <w:r w:rsidRPr="00C6700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1A1B7"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5CB7C" w14:textId="77777777" w:rsidR="004434AF" w:rsidRPr="00C67005" w:rsidRDefault="004434AF" w:rsidP="00732D6A">
            <w:pPr>
              <w:pStyle w:val="rowtabella0"/>
              <w:jc w:val="center"/>
              <w:rPr>
                <w:color w:val="002060"/>
              </w:rPr>
            </w:pPr>
            <w:r w:rsidRPr="00C67005">
              <w:rPr>
                <w:color w:val="002060"/>
              </w:rPr>
              <w:t>0</w:t>
            </w:r>
          </w:p>
        </w:tc>
      </w:tr>
      <w:tr w:rsidR="004434AF" w:rsidRPr="00C67005" w14:paraId="4B9440B5"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D78858" w14:textId="77777777" w:rsidR="004434AF" w:rsidRPr="00C67005" w:rsidRDefault="004434AF" w:rsidP="00732D6A">
            <w:pPr>
              <w:pStyle w:val="rowtabella0"/>
              <w:rPr>
                <w:color w:val="002060"/>
              </w:rPr>
            </w:pPr>
            <w:r w:rsidRPr="00C67005">
              <w:rPr>
                <w:color w:val="002060"/>
              </w:rPr>
              <w:t xml:space="preserve">A.S.D. </w:t>
            </w:r>
            <w:proofErr w:type="gramStart"/>
            <w:r w:rsidRPr="00C67005">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6424D"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A75DD"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87CB8"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58C16"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C21C0"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7A308" w14:textId="77777777" w:rsidR="004434AF" w:rsidRPr="00C67005" w:rsidRDefault="004434AF" w:rsidP="00732D6A">
            <w:pPr>
              <w:pStyle w:val="rowtabella0"/>
              <w:jc w:val="center"/>
              <w:rPr>
                <w:color w:val="002060"/>
              </w:rPr>
            </w:pPr>
            <w:r w:rsidRPr="00C670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65369" w14:textId="77777777" w:rsidR="004434AF" w:rsidRPr="00C67005" w:rsidRDefault="004434AF" w:rsidP="00732D6A">
            <w:pPr>
              <w:pStyle w:val="rowtabella0"/>
              <w:jc w:val="center"/>
              <w:rPr>
                <w:color w:val="002060"/>
              </w:rPr>
            </w:pPr>
            <w:r w:rsidRPr="00C6700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A8D07" w14:textId="77777777" w:rsidR="004434AF" w:rsidRPr="00C67005" w:rsidRDefault="004434AF" w:rsidP="00732D6A">
            <w:pPr>
              <w:pStyle w:val="rowtabella0"/>
              <w:jc w:val="center"/>
              <w:rPr>
                <w:color w:val="002060"/>
              </w:rPr>
            </w:pPr>
            <w:r w:rsidRPr="00C670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133FD" w14:textId="77777777" w:rsidR="004434AF" w:rsidRPr="00C67005" w:rsidRDefault="004434AF" w:rsidP="00732D6A">
            <w:pPr>
              <w:pStyle w:val="rowtabella0"/>
              <w:jc w:val="center"/>
              <w:rPr>
                <w:color w:val="002060"/>
              </w:rPr>
            </w:pPr>
            <w:r w:rsidRPr="00C67005">
              <w:rPr>
                <w:color w:val="002060"/>
              </w:rPr>
              <w:t>0</w:t>
            </w:r>
          </w:p>
        </w:tc>
      </w:tr>
      <w:tr w:rsidR="004434AF" w:rsidRPr="00C67005" w14:paraId="064FD097"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834AC1" w14:textId="77777777" w:rsidR="004434AF" w:rsidRPr="00C67005" w:rsidRDefault="004434AF" w:rsidP="00732D6A">
            <w:pPr>
              <w:pStyle w:val="rowtabella0"/>
              <w:rPr>
                <w:color w:val="002060"/>
              </w:rPr>
            </w:pPr>
            <w:r w:rsidRPr="00C67005">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79046"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6B62F"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7DA01"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3234A"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DC04C"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70B76" w14:textId="77777777" w:rsidR="004434AF" w:rsidRPr="00C67005" w:rsidRDefault="004434AF" w:rsidP="00732D6A">
            <w:pPr>
              <w:pStyle w:val="rowtabella0"/>
              <w:jc w:val="center"/>
              <w:rPr>
                <w:color w:val="002060"/>
              </w:rPr>
            </w:pPr>
            <w:r w:rsidRPr="00C6700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F7E45" w14:textId="77777777" w:rsidR="004434AF" w:rsidRPr="00C67005" w:rsidRDefault="004434AF" w:rsidP="00732D6A">
            <w:pPr>
              <w:pStyle w:val="rowtabella0"/>
              <w:jc w:val="center"/>
              <w:rPr>
                <w:color w:val="002060"/>
              </w:rPr>
            </w:pPr>
            <w:r w:rsidRPr="00C670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BCCB8"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99CC4" w14:textId="77777777" w:rsidR="004434AF" w:rsidRPr="00C67005" w:rsidRDefault="004434AF" w:rsidP="00732D6A">
            <w:pPr>
              <w:pStyle w:val="rowtabella0"/>
              <w:jc w:val="center"/>
              <w:rPr>
                <w:color w:val="002060"/>
              </w:rPr>
            </w:pPr>
            <w:r w:rsidRPr="00C67005">
              <w:rPr>
                <w:color w:val="002060"/>
              </w:rPr>
              <w:t>0</w:t>
            </w:r>
          </w:p>
        </w:tc>
      </w:tr>
      <w:tr w:rsidR="004434AF" w:rsidRPr="00C67005" w14:paraId="74141753"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01EBF9" w14:textId="77777777" w:rsidR="004434AF" w:rsidRPr="00C67005" w:rsidRDefault="004434AF" w:rsidP="00732D6A">
            <w:pPr>
              <w:pStyle w:val="rowtabella0"/>
              <w:rPr>
                <w:color w:val="002060"/>
              </w:rPr>
            </w:pPr>
            <w:r w:rsidRPr="00C67005">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6955C"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CC576"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00DF2"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3BABB"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F6C27"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4F44D"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D0989" w14:textId="77777777" w:rsidR="004434AF" w:rsidRPr="00C67005" w:rsidRDefault="004434AF" w:rsidP="00732D6A">
            <w:pPr>
              <w:pStyle w:val="rowtabella0"/>
              <w:jc w:val="center"/>
              <w:rPr>
                <w:color w:val="002060"/>
              </w:rPr>
            </w:pPr>
            <w:r w:rsidRPr="00C6700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3A543" w14:textId="77777777" w:rsidR="004434AF" w:rsidRPr="00C67005" w:rsidRDefault="004434AF" w:rsidP="00732D6A">
            <w:pPr>
              <w:pStyle w:val="rowtabella0"/>
              <w:jc w:val="center"/>
              <w:rPr>
                <w:color w:val="002060"/>
              </w:rPr>
            </w:pPr>
            <w:r w:rsidRPr="00C6700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7C2AC" w14:textId="77777777" w:rsidR="004434AF" w:rsidRPr="00C67005" w:rsidRDefault="004434AF" w:rsidP="00732D6A">
            <w:pPr>
              <w:pStyle w:val="rowtabella0"/>
              <w:jc w:val="center"/>
              <w:rPr>
                <w:color w:val="002060"/>
              </w:rPr>
            </w:pPr>
            <w:r w:rsidRPr="00C67005">
              <w:rPr>
                <w:color w:val="002060"/>
              </w:rPr>
              <w:t>0</w:t>
            </w:r>
          </w:p>
        </w:tc>
      </w:tr>
      <w:tr w:rsidR="004434AF" w:rsidRPr="00C67005" w14:paraId="5FC8E5A8" w14:textId="77777777" w:rsidTr="00732D6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CFB8FF" w14:textId="77777777" w:rsidR="004434AF" w:rsidRPr="00C67005" w:rsidRDefault="004434AF" w:rsidP="00732D6A">
            <w:pPr>
              <w:pStyle w:val="rowtabella0"/>
              <w:rPr>
                <w:color w:val="002060"/>
              </w:rPr>
            </w:pPr>
            <w:r w:rsidRPr="00C67005">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8F36A"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F0F1C"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38AB3"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CD396"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E042C"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2EE4A"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C72B6" w14:textId="77777777" w:rsidR="004434AF" w:rsidRPr="00C67005" w:rsidRDefault="004434AF" w:rsidP="00732D6A">
            <w:pPr>
              <w:pStyle w:val="rowtabella0"/>
              <w:jc w:val="center"/>
              <w:rPr>
                <w:color w:val="002060"/>
              </w:rPr>
            </w:pPr>
            <w:r w:rsidRPr="00C6700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98431" w14:textId="77777777" w:rsidR="004434AF" w:rsidRPr="00C67005" w:rsidRDefault="004434AF" w:rsidP="00732D6A">
            <w:pPr>
              <w:pStyle w:val="rowtabella0"/>
              <w:jc w:val="center"/>
              <w:rPr>
                <w:color w:val="002060"/>
              </w:rPr>
            </w:pPr>
            <w:r w:rsidRPr="00C6700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0F7A2" w14:textId="77777777" w:rsidR="004434AF" w:rsidRPr="00C67005" w:rsidRDefault="004434AF" w:rsidP="00732D6A">
            <w:pPr>
              <w:pStyle w:val="rowtabella0"/>
              <w:jc w:val="center"/>
              <w:rPr>
                <w:color w:val="002060"/>
              </w:rPr>
            </w:pPr>
            <w:r w:rsidRPr="00C67005">
              <w:rPr>
                <w:color w:val="002060"/>
              </w:rPr>
              <w:t>0</w:t>
            </w:r>
          </w:p>
        </w:tc>
      </w:tr>
    </w:tbl>
    <w:p w14:paraId="391F35C6" w14:textId="77777777" w:rsidR="004434AF" w:rsidRPr="00C67005" w:rsidRDefault="004434AF" w:rsidP="004434AF">
      <w:pPr>
        <w:pStyle w:val="breakline"/>
        <w:rPr>
          <w:rFonts w:eastAsiaTheme="minorEastAsia"/>
          <w:color w:val="002060"/>
        </w:rPr>
      </w:pPr>
    </w:p>
    <w:p w14:paraId="7D5EBB4D" w14:textId="77777777" w:rsidR="004434AF" w:rsidRPr="00C67005" w:rsidRDefault="004434AF" w:rsidP="004434AF">
      <w:pPr>
        <w:pStyle w:val="titoloprinc0"/>
        <w:rPr>
          <w:color w:val="002060"/>
        </w:rPr>
      </w:pPr>
      <w:r>
        <w:rPr>
          <w:color w:val="002060"/>
        </w:rPr>
        <w:t>PROGRAMMA GARE</w:t>
      </w:r>
    </w:p>
    <w:p w14:paraId="36447907" w14:textId="77777777" w:rsidR="004434AF" w:rsidRDefault="004434AF" w:rsidP="004434AF">
      <w:pPr>
        <w:pStyle w:val="breakline"/>
        <w:rPr>
          <w:color w:val="002060"/>
        </w:rPr>
      </w:pPr>
    </w:p>
    <w:p w14:paraId="01E82115" w14:textId="77777777" w:rsidR="00246D7C" w:rsidRPr="0047730D" w:rsidRDefault="00246D7C" w:rsidP="00246D7C">
      <w:pPr>
        <w:pStyle w:val="sottotitolocampionato10"/>
        <w:rPr>
          <w:color w:val="002060"/>
        </w:rPr>
      </w:pPr>
      <w:r w:rsidRPr="0047730D">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05"/>
        <w:gridCol w:w="385"/>
        <w:gridCol w:w="898"/>
        <w:gridCol w:w="1207"/>
        <w:gridCol w:w="1554"/>
        <w:gridCol w:w="1545"/>
      </w:tblGrid>
      <w:tr w:rsidR="00246D7C" w:rsidRPr="0047730D" w14:paraId="7ACA60CF" w14:textId="77777777" w:rsidTr="00732D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9C5B2" w14:textId="77777777" w:rsidR="00246D7C" w:rsidRPr="0047730D" w:rsidRDefault="00246D7C" w:rsidP="00732D6A">
            <w:pPr>
              <w:pStyle w:val="headertabella0"/>
              <w:rPr>
                <w:color w:val="002060"/>
              </w:rPr>
            </w:pPr>
            <w:r w:rsidRPr="0047730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217CE" w14:textId="77777777" w:rsidR="00246D7C" w:rsidRPr="0047730D" w:rsidRDefault="00246D7C" w:rsidP="00732D6A">
            <w:pPr>
              <w:pStyle w:val="headertabella0"/>
              <w:rPr>
                <w:color w:val="002060"/>
              </w:rPr>
            </w:pPr>
            <w:r w:rsidRPr="0047730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81806" w14:textId="77777777" w:rsidR="00246D7C" w:rsidRPr="0047730D" w:rsidRDefault="00246D7C" w:rsidP="00732D6A">
            <w:pPr>
              <w:pStyle w:val="headertabella0"/>
              <w:rPr>
                <w:color w:val="002060"/>
              </w:rPr>
            </w:pPr>
            <w:r w:rsidRPr="0047730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E5E05" w14:textId="77777777" w:rsidR="00246D7C" w:rsidRPr="0047730D" w:rsidRDefault="00246D7C" w:rsidP="00732D6A">
            <w:pPr>
              <w:pStyle w:val="headertabella0"/>
              <w:rPr>
                <w:color w:val="002060"/>
              </w:rPr>
            </w:pPr>
            <w:r w:rsidRPr="0047730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9B65E" w14:textId="77777777" w:rsidR="00246D7C" w:rsidRPr="0047730D" w:rsidRDefault="00246D7C" w:rsidP="00732D6A">
            <w:pPr>
              <w:pStyle w:val="headertabella0"/>
              <w:rPr>
                <w:color w:val="002060"/>
              </w:rPr>
            </w:pPr>
            <w:r w:rsidRPr="0047730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5F1BD" w14:textId="77777777" w:rsidR="00246D7C" w:rsidRPr="0047730D" w:rsidRDefault="00246D7C" w:rsidP="00732D6A">
            <w:pPr>
              <w:pStyle w:val="headertabella0"/>
              <w:rPr>
                <w:color w:val="002060"/>
              </w:rPr>
            </w:pPr>
            <w:proofErr w:type="spellStart"/>
            <w:r w:rsidRPr="0047730D">
              <w:rPr>
                <w:color w:val="002060"/>
              </w:rPr>
              <w:t>Localita'</w:t>
            </w:r>
            <w:proofErr w:type="spellEnd"/>
            <w:r w:rsidRPr="0047730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27C556" w14:textId="77777777" w:rsidR="00246D7C" w:rsidRPr="0047730D" w:rsidRDefault="00246D7C" w:rsidP="00732D6A">
            <w:pPr>
              <w:pStyle w:val="headertabella0"/>
              <w:rPr>
                <w:color w:val="002060"/>
              </w:rPr>
            </w:pPr>
            <w:r w:rsidRPr="0047730D">
              <w:rPr>
                <w:color w:val="002060"/>
              </w:rPr>
              <w:t>Indirizzo Impianto</w:t>
            </w:r>
          </w:p>
        </w:tc>
      </w:tr>
      <w:tr w:rsidR="00246D7C" w:rsidRPr="0047730D" w14:paraId="1A516E2B" w14:textId="77777777" w:rsidTr="00732D6A">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F0ED0B" w14:textId="77777777" w:rsidR="00246D7C" w:rsidRPr="0047730D" w:rsidRDefault="00246D7C" w:rsidP="00732D6A">
            <w:pPr>
              <w:pStyle w:val="rowtabella0"/>
              <w:rPr>
                <w:color w:val="002060"/>
              </w:rPr>
            </w:pPr>
            <w:r w:rsidRPr="0047730D">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C2A4F8" w14:textId="77777777" w:rsidR="00246D7C" w:rsidRPr="0047730D" w:rsidRDefault="00246D7C" w:rsidP="00732D6A">
            <w:pPr>
              <w:pStyle w:val="rowtabella0"/>
              <w:rPr>
                <w:color w:val="002060"/>
              </w:rPr>
            </w:pPr>
            <w:r w:rsidRPr="0047730D">
              <w:rPr>
                <w:color w:val="002060"/>
              </w:rPr>
              <w:t xml:space="preserve">AUDAX 1970 </w:t>
            </w:r>
            <w:proofErr w:type="gramStart"/>
            <w:r w:rsidRPr="0047730D">
              <w:rPr>
                <w:color w:val="002060"/>
              </w:rPr>
              <w:t>S.ANGELO</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3FC677" w14:textId="77777777" w:rsidR="00246D7C" w:rsidRPr="0047730D" w:rsidRDefault="00246D7C" w:rsidP="00732D6A">
            <w:pPr>
              <w:pStyle w:val="rowtabella0"/>
              <w:jc w:val="center"/>
              <w:rPr>
                <w:color w:val="002060"/>
              </w:rPr>
            </w:pPr>
            <w:r w:rsidRPr="0047730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AD8D2F" w14:textId="77777777" w:rsidR="00246D7C" w:rsidRPr="0047730D" w:rsidRDefault="00246D7C" w:rsidP="00732D6A">
            <w:pPr>
              <w:pStyle w:val="rowtabella0"/>
              <w:rPr>
                <w:color w:val="002060"/>
              </w:rPr>
            </w:pPr>
            <w:r w:rsidRPr="0047730D">
              <w:rPr>
                <w:color w:val="002060"/>
              </w:rPr>
              <w:t>01/11/2025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0E28A1" w14:textId="77777777" w:rsidR="00246D7C" w:rsidRPr="0047730D" w:rsidRDefault="00246D7C" w:rsidP="00732D6A">
            <w:pPr>
              <w:pStyle w:val="rowtabella0"/>
              <w:rPr>
                <w:color w:val="002060"/>
              </w:rPr>
            </w:pPr>
            <w:r w:rsidRPr="0047730D">
              <w:rPr>
                <w:color w:val="002060"/>
              </w:rPr>
              <w:t xml:space="preserve">5429 PAL.COM. </w:t>
            </w:r>
            <w:proofErr w:type="gramStart"/>
            <w:r w:rsidRPr="0047730D">
              <w:rPr>
                <w:color w:val="002060"/>
              </w:rPr>
              <w:t>S.MICHELE</w:t>
            </w:r>
            <w:proofErr w:type="gramEnd"/>
            <w:r w:rsidRPr="0047730D">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39792F" w14:textId="77777777" w:rsidR="00246D7C" w:rsidRPr="0047730D" w:rsidRDefault="00246D7C" w:rsidP="00732D6A">
            <w:pPr>
              <w:pStyle w:val="rowtabella0"/>
              <w:rPr>
                <w:color w:val="002060"/>
              </w:rPr>
            </w:pPr>
            <w:r w:rsidRPr="0047730D">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EAF1F7" w14:textId="77777777" w:rsidR="00246D7C" w:rsidRPr="0047730D" w:rsidRDefault="00246D7C" w:rsidP="00732D6A">
            <w:pPr>
              <w:pStyle w:val="rowtabella0"/>
              <w:rPr>
                <w:color w:val="002060"/>
              </w:rPr>
            </w:pPr>
            <w:r w:rsidRPr="0047730D">
              <w:rPr>
                <w:color w:val="002060"/>
              </w:rPr>
              <w:t>VIA LORETO</w:t>
            </w:r>
          </w:p>
        </w:tc>
      </w:tr>
      <w:tr w:rsidR="00246D7C" w:rsidRPr="0047730D" w14:paraId="7957108A"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FC2E81" w14:textId="77777777" w:rsidR="00246D7C" w:rsidRPr="0047730D" w:rsidRDefault="00246D7C" w:rsidP="00732D6A">
            <w:pPr>
              <w:pStyle w:val="rowtabella0"/>
              <w:rPr>
                <w:color w:val="002060"/>
              </w:rPr>
            </w:pPr>
            <w:r w:rsidRPr="0047730D">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90DE43" w14:textId="77777777" w:rsidR="00246D7C" w:rsidRPr="0047730D" w:rsidRDefault="00246D7C" w:rsidP="00732D6A">
            <w:pPr>
              <w:pStyle w:val="rowtabella0"/>
              <w:rPr>
                <w:color w:val="002060"/>
              </w:rPr>
            </w:pPr>
            <w:r w:rsidRPr="0047730D">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AB6A2F"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156F9A" w14:textId="77777777" w:rsidR="00246D7C" w:rsidRPr="0047730D" w:rsidRDefault="00246D7C" w:rsidP="00732D6A">
            <w:pPr>
              <w:pStyle w:val="rowtabella0"/>
              <w:rPr>
                <w:color w:val="002060"/>
              </w:rPr>
            </w:pPr>
            <w:r w:rsidRPr="0047730D">
              <w:rPr>
                <w:color w:val="002060"/>
              </w:rPr>
              <w:t>01/11/2025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6761AE" w14:textId="77777777" w:rsidR="00246D7C" w:rsidRPr="0047730D" w:rsidRDefault="00246D7C" w:rsidP="00732D6A">
            <w:pPr>
              <w:pStyle w:val="rowtabella0"/>
              <w:rPr>
                <w:color w:val="002060"/>
              </w:rPr>
            </w:pPr>
            <w:r w:rsidRPr="0047730D">
              <w:rPr>
                <w:color w:val="002060"/>
              </w:rPr>
              <w:t>5488 CAMPO SCOPERTO CIRC.MONTECELSO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1B17EB" w14:textId="77777777" w:rsidR="00246D7C" w:rsidRPr="0047730D" w:rsidRDefault="00246D7C" w:rsidP="00732D6A">
            <w:pPr>
              <w:pStyle w:val="rowtabella0"/>
              <w:rPr>
                <w:color w:val="002060"/>
              </w:rPr>
            </w:pPr>
            <w:r w:rsidRPr="0047730D">
              <w:rPr>
                <w:color w:val="002060"/>
              </w:rPr>
              <w:t>FOSSOMBRONE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7165B1" w14:textId="77777777" w:rsidR="00246D7C" w:rsidRPr="0047730D" w:rsidRDefault="00246D7C" w:rsidP="00732D6A">
            <w:pPr>
              <w:pStyle w:val="rowtabella0"/>
              <w:rPr>
                <w:color w:val="002060"/>
              </w:rPr>
            </w:pPr>
            <w:r w:rsidRPr="0047730D">
              <w:rPr>
                <w:color w:val="002060"/>
              </w:rPr>
              <w:t>VIA DEI PINI</w:t>
            </w:r>
          </w:p>
        </w:tc>
      </w:tr>
      <w:tr w:rsidR="00246D7C" w:rsidRPr="0047730D" w14:paraId="462C0DE3"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2264C9" w14:textId="77777777" w:rsidR="00246D7C" w:rsidRPr="0047730D" w:rsidRDefault="00246D7C" w:rsidP="00732D6A">
            <w:pPr>
              <w:pStyle w:val="rowtabella0"/>
              <w:rPr>
                <w:color w:val="002060"/>
              </w:rPr>
            </w:pPr>
            <w:r w:rsidRPr="0047730D">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814703" w14:textId="77777777" w:rsidR="00246D7C" w:rsidRPr="0047730D" w:rsidRDefault="00246D7C" w:rsidP="00732D6A">
            <w:pPr>
              <w:pStyle w:val="rowtabella0"/>
              <w:rPr>
                <w:color w:val="002060"/>
              </w:rPr>
            </w:pPr>
            <w:r w:rsidRPr="0047730D">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8E2FAE"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C80E24" w14:textId="77777777" w:rsidR="00246D7C" w:rsidRPr="0047730D" w:rsidRDefault="00246D7C" w:rsidP="00732D6A">
            <w:pPr>
              <w:pStyle w:val="rowtabella0"/>
              <w:rPr>
                <w:color w:val="002060"/>
              </w:rPr>
            </w:pPr>
            <w:r w:rsidRPr="0047730D">
              <w:rPr>
                <w:color w:val="002060"/>
              </w:rPr>
              <w:t>02/11/2025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D32C28" w14:textId="77777777" w:rsidR="00246D7C" w:rsidRPr="0047730D" w:rsidRDefault="00246D7C" w:rsidP="00732D6A">
            <w:pPr>
              <w:pStyle w:val="rowtabella0"/>
              <w:rPr>
                <w:color w:val="002060"/>
              </w:rPr>
            </w:pPr>
            <w:r w:rsidRPr="0047730D">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51D366" w14:textId="77777777" w:rsidR="00246D7C" w:rsidRPr="0047730D" w:rsidRDefault="00246D7C" w:rsidP="00732D6A">
            <w:pPr>
              <w:pStyle w:val="rowtabella0"/>
              <w:rPr>
                <w:color w:val="002060"/>
              </w:rPr>
            </w:pPr>
            <w:r w:rsidRPr="0047730D">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27B3DE" w14:textId="77777777" w:rsidR="00246D7C" w:rsidRPr="0047730D" w:rsidRDefault="00246D7C" w:rsidP="00732D6A">
            <w:pPr>
              <w:pStyle w:val="rowtabella0"/>
              <w:rPr>
                <w:color w:val="002060"/>
              </w:rPr>
            </w:pPr>
            <w:r w:rsidRPr="0047730D">
              <w:rPr>
                <w:color w:val="002060"/>
              </w:rPr>
              <w:t>VIA NAZARIO SAURO</w:t>
            </w:r>
          </w:p>
        </w:tc>
      </w:tr>
      <w:tr w:rsidR="00246D7C" w:rsidRPr="0047730D" w14:paraId="04626D1E" w14:textId="77777777" w:rsidTr="00732D6A">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1D9DD3" w14:textId="77777777" w:rsidR="00246D7C" w:rsidRPr="0047730D" w:rsidRDefault="00246D7C" w:rsidP="00732D6A">
            <w:pPr>
              <w:pStyle w:val="rowtabella0"/>
              <w:rPr>
                <w:color w:val="002060"/>
              </w:rPr>
            </w:pPr>
            <w:r w:rsidRPr="0047730D">
              <w:rPr>
                <w:color w:val="002060"/>
              </w:rPr>
              <w:t>POL.CAGLI SPORT ASSOCIATI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3C71C2" w14:textId="77777777" w:rsidR="00246D7C" w:rsidRPr="0047730D" w:rsidRDefault="00246D7C" w:rsidP="00732D6A">
            <w:pPr>
              <w:pStyle w:val="rowtabella0"/>
              <w:rPr>
                <w:color w:val="002060"/>
              </w:rPr>
            </w:pPr>
            <w:r w:rsidRPr="0047730D">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E4EB9B"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2F61C4" w14:textId="77777777" w:rsidR="00246D7C" w:rsidRPr="0047730D" w:rsidRDefault="00246D7C" w:rsidP="00732D6A">
            <w:pPr>
              <w:pStyle w:val="rowtabella0"/>
              <w:rPr>
                <w:color w:val="002060"/>
              </w:rPr>
            </w:pPr>
            <w:r w:rsidRPr="0047730D">
              <w:rPr>
                <w:color w:val="002060"/>
              </w:rPr>
              <w:t>05/11/2025 19:15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C6687B" w14:textId="77777777" w:rsidR="00246D7C" w:rsidRPr="0047730D" w:rsidRDefault="00246D7C" w:rsidP="00732D6A">
            <w:pPr>
              <w:pStyle w:val="rowtabella0"/>
              <w:rPr>
                <w:color w:val="002060"/>
              </w:rPr>
            </w:pPr>
            <w:r w:rsidRPr="0047730D">
              <w:rPr>
                <w:color w:val="002060"/>
              </w:rPr>
              <w:t>5455 PALESTRA PANICHI PIERETTI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A30D13" w14:textId="77777777" w:rsidR="00246D7C" w:rsidRPr="0047730D" w:rsidRDefault="00246D7C" w:rsidP="00732D6A">
            <w:pPr>
              <w:pStyle w:val="rowtabella0"/>
              <w:rPr>
                <w:color w:val="002060"/>
              </w:rPr>
            </w:pPr>
            <w:r w:rsidRPr="0047730D">
              <w:rPr>
                <w:color w:val="002060"/>
              </w:rPr>
              <w:t>CAGLI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397C4D" w14:textId="77777777" w:rsidR="00246D7C" w:rsidRPr="0047730D" w:rsidRDefault="00246D7C" w:rsidP="00732D6A">
            <w:pPr>
              <w:pStyle w:val="rowtabella0"/>
              <w:rPr>
                <w:color w:val="002060"/>
              </w:rPr>
            </w:pPr>
            <w:r w:rsidRPr="0047730D">
              <w:rPr>
                <w:color w:val="002060"/>
              </w:rPr>
              <w:t>VIA BRAMANTE</w:t>
            </w:r>
          </w:p>
        </w:tc>
      </w:tr>
    </w:tbl>
    <w:p w14:paraId="4F00D4E4" w14:textId="77777777" w:rsidR="00246D7C" w:rsidRPr="0047730D" w:rsidRDefault="00246D7C" w:rsidP="00246D7C">
      <w:pPr>
        <w:pStyle w:val="breakline"/>
        <w:rPr>
          <w:rFonts w:eastAsiaTheme="minorEastAsia"/>
          <w:color w:val="002060"/>
        </w:rPr>
      </w:pPr>
    </w:p>
    <w:p w14:paraId="6DF4031F" w14:textId="77777777" w:rsidR="00246D7C" w:rsidRPr="0047730D" w:rsidRDefault="00246D7C" w:rsidP="00246D7C">
      <w:pPr>
        <w:pStyle w:val="breakline"/>
        <w:rPr>
          <w:color w:val="002060"/>
        </w:rPr>
      </w:pPr>
    </w:p>
    <w:p w14:paraId="4528A35D" w14:textId="77777777" w:rsidR="00246D7C" w:rsidRPr="0047730D" w:rsidRDefault="00246D7C" w:rsidP="00246D7C">
      <w:pPr>
        <w:pStyle w:val="breakline"/>
        <w:rPr>
          <w:color w:val="002060"/>
        </w:rPr>
      </w:pPr>
    </w:p>
    <w:p w14:paraId="430FFE3A" w14:textId="77777777" w:rsidR="00246D7C" w:rsidRPr="0047730D" w:rsidRDefault="00246D7C" w:rsidP="00246D7C">
      <w:pPr>
        <w:pStyle w:val="sottotitolocampionato10"/>
        <w:rPr>
          <w:color w:val="002060"/>
        </w:rPr>
      </w:pPr>
      <w:r w:rsidRPr="0047730D">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9"/>
        <w:gridCol w:w="385"/>
        <w:gridCol w:w="898"/>
        <w:gridCol w:w="1176"/>
        <w:gridCol w:w="1548"/>
        <w:gridCol w:w="1575"/>
      </w:tblGrid>
      <w:tr w:rsidR="00246D7C" w:rsidRPr="0047730D" w14:paraId="27A56F85" w14:textId="77777777" w:rsidTr="00732D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8CFEF" w14:textId="77777777" w:rsidR="00246D7C" w:rsidRPr="0047730D" w:rsidRDefault="00246D7C" w:rsidP="00732D6A">
            <w:pPr>
              <w:pStyle w:val="headertabella0"/>
              <w:rPr>
                <w:color w:val="002060"/>
              </w:rPr>
            </w:pPr>
            <w:r w:rsidRPr="0047730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DEE00" w14:textId="77777777" w:rsidR="00246D7C" w:rsidRPr="0047730D" w:rsidRDefault="00246D7C" w:rsidP="00732D6A">
            <w:pPr>
              <w:pStyle w:val="headertabella0"/>
              <w:rPr>
                <w:color w:val="002060"/>
              </w:rPr>
            </w:pPr>
            <w:r w:rsidRPr="0047730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0383D" w14:textId="77777777" w:rsidR="00246D7C" w:rsidRPr="0047730D" w:rsidRDefault="00246D7C" w:rsidP="00732D6A">
            <w:pPr>
              <w:pStyle w:val="headertabella0"/>
              <w:rPr>
                <w:color w:val="002060"/>
              </w:rPr>
            </w:pPr>
            <w:r w:rsidRPr="0047730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A4583" w14:textId="77777777" w:rsidR="00246D7C" w:rsidRPr="0047730D" w:rsidRDefault="00246D7C" w:rsidP="00732D6A">
            <w:pPr>
              <w:pStyle w:val="headertabella0"/>
              <w:rPr>
                <w:color w:val="002060"/>
              </w:rPr>
            </w:pPr>
            <w:r w:rsidRPr="0047730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9AC20" w14:textId="77777777" w:rsidR="00246D7C" w:rsidRPr="0047730D" w:rsidRDefault="00246D7C" w:rsidP="00732D6A">
            <w:pPr>
              <w:pStyle w:val="headertabella0"/>
              <w:rPr>
                <w:color w:val="002060"/>
              </w:rPr>
            </w:pPr>
            <w:r w:rsidRPr="0047730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D12EE" w14:textId="77777777" w:rsidR="00246D7C" w:rsidRPr="0047730D" w:rsidRDefault="00246D7C" w:rsidP="00732D6A">
            <w:pPr>
              <w:pStyle w:val="headertabella0"/>
              <w:rPr>
                <w:color w:val="002060"/>
              </w:rPr>
            </w:pPr>
            <w:proofErr w:type="spellStart"/>
            <w:r w:rsidRPr="0047730D">
              <w:rPr>
                <w:color w:val="002060"/>
              </w:rPr>
              <w:t>Localita'</w:t>
            </w:r>
            <w:proofErr w:type="spellEnd"/>
            <w:r w:rsidRPr="0047730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BFCFE" w14:textId="77777777" w:rsidR="00246D7C" w:rsidRPr="0047730D" w:rsidRDefault="00246D7C" w:rsidP="00732D6A">
            <w:pPr>
              <w:pStyle w:val="headertabella0"/>
              <w:rPr>
                <w:color w:val="002060"/>
              </w:rPr>
            </w:pPr>
            <w:r w:rsidRPr="0047730D">
              <w:rPr>
                <w:color w:val="002060"/>
              </w:rPr>
              <w:t>Indirizzo Impianto</w:t>
            </w:r>
          </w:p>
        </w:tc>
      </w:tr>
      <w:tr w:rsidR="00246D7C" w:rsidRPr="0047730D" w14:paraId="2F34D6A8" w14:textId="77777777" w:rsidTr="00732D6A">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B41397" w14:textId="77777777" w:rsidR="00246D7C" w:rsidRPr="0047730D" w:rsidRDefault="00246D7C" w:rsidP="00732D6A">
            <w:pPr>
              <w:pStyle w:val="rowtabella0"/>
              <w:rPr>
                <w:color w:val="002060"/>
              </w:rPr>
            </w:pPr>
            <w:r w:rsidRPr="0047730D">
              <w:rPr>
                <w:color w:val="002060"/>
              </w:rPr>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604C43" w14:textId="77777777" w:rsidR="00246D7C" w:rsidRPr="0047730D" w:rsidRDefault="00246D7C" w:rsidP="00732D6A">
            <w:pPr>
              <w:pStyle w:val="rowtabella0"/>
              <w:rPr>
                <w:color w:val="002060"/>
              </w:rPr>
            </w:pPr>
            <w:r w:rsidRPr="0047730D">
              <w:rPr>
                <w:color w:val="002060"/>
              </w:rPr>
              <w:t>GROTTACCIA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5AA052" w14:textId="77777777" w:rsidR="00246D7C" w:rsidRPr="0047730D" w:rsidRDefault="00246D7C" w:rsidP="00732D6A">
            <w:pPr>
              <w:pStyle w:val="rowtabella0"/>
              <w:jc w:val="center"/>
              <w:rPr>
                <w:color w:val="002060"/>
              </w:rPr>
            </w:pPr>
            <w:r w:rsidRPr="0047730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C55EE7" w14:textId="77777777" w:rsidR="00246D7C" w:rsidRPr="0047730D" w:rsidRDefault="00246D7C" w:rsidP="00732D6A">
            <w:pPr>
              <w:pStyle w:val="rowtabella0"/>
              <w:rPr>
                <w:color w:val="002060"/>
              </w:rPr>
            </w:pPr>
            <w:r w:rsidRPr="0047730D">
              <w:rPr>
                <w:color w:val="002060"/>
              </w:rPr>
              <w:t>01/11/2025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D69A29" w14:textId="77777777" w:rsidR="00246D7C" w:rsidRPr="0047730D" w:rsidRDefault="00246D7C" w:rsidP="00732D6A">
            <w:pPr>
              <w:pStyle w:val="rowtabella0"/>
              <w:rPr>
                <w:color w:val="002060"/>
              </w:rPr>
            </w:pPr>
            <w:r w:rsidRPr="0047730D">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E4F35C" w14:textId="77777777" w:rsidR="00246D7C" w:rsidRPr="0047730D" w:rsidRDefault="00246D7C" w:rsidP="00732D6A">
            <w:pPr>
              <w:pStyle w:val="rowtabella0"/>
              <w:rPr>
                <w:color w:val="002060"/>
              </w:rPr>
            </w:pPr>
            <w:r w:rsidRPr="0047730D">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58C970" w14:textId="77777777" w:rsidR="00246D7C" w:rsidRPr="0047730D" w:rsidRDefault="00246D7C" w:rsidP="00732D6A">
            <w:pPr>
              <w:pStyle w:val="rowtabella0"/>
              <w:rPr>
                <w:color w:val="002060"/>
              </w:rPr>
            </w:pPr>
            <w:r w:rsidRPr="0047730D">
              <w:rPr>
                <w:color w:val="002060"/>
              </w:rPr>
              <w:t>VIA GROTTE DI POSATORA 19/A</w:t>
            </w:r>
          </w:p>
        </w:tc>
      </w:tr>
      <w:tr w:rsidR="00246D7C" w:rsidRPr="0047730D" w14:paraId="6CF8110D"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1BC65F" w14:textId="77777777" w:rsidR="00246D7C" w:rsidRPr="0047730D" w:rsidRDefault="00246D7C" w:rsidP="00732D6A">
            <w:pPr>
              <w:pStyle w:val="rowtabella0"/>
              <w:rPr>
                <w:color w:val="002060"/>
              </w:rPr>
            </w:pPr>
            <w:r w:rsidRPr="0047730D">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95EE19" w14:textId="77777777" w:rsidR="00246D7C" w:rsidRPr="0047730D" w:rsidRDefault="00246D7C" w:rsidP="00732D6A">
            <w:pPr>
              <w:pStyle w:val="rowtabella0"/>
              <w:rPr>
                <w:color w:val="002060"/>
              </w:rPr>
            </w:pPr>
            <w:r w:rsidRPr="0047730D">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DC08C6"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499002" w14:textId="77777777" w:rsidR="00246D7C" w:rsidRPr="0047730D" w:rsidRDefault="00246D7C" w:rsidP="00732D6A">
            <w:pPr>
              <w:pStyle w:val="rowtabella0"/>
              <w:rPr>
                <w:color w:val="002060"/>
              </w:rPr>
            </w:pPr>
            <w:r w:rsidRPr="0047730D">
              <w:rPr>
                <w:color w:val="002060"/>
              </w:rPr>
              <w:t>01/11/2025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269523" w14:textId="77777777" w:rsidR="00246D7C" w:rsidRPr="0047730D" w:rsidRDefault="00246D7C" w:rsidP="00732D6A">
            <w:pPr>
              <w:pStyle w:val="rowtabella0"/>
              <w:rPr>
                <w:color w:val="002060"/>
              </w:rPr>
            </w:pPr>
            <w:r w:rsidRPr="0047730D">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3435A9" w14:textId="77777777" w:rsidR="00246D7C" w:rsidRPr="0047730D" w:rsidRDefault="00246D7C" w:rsidP="00732D6A">
            <w:pPr>
              <w:pStyle w:val="rowtabella0"/>
              <w:rPr>
                <w:color w:val="002060"/>
              </w:rPr>
            </w:pPr>
            <w:r w:rsidRPr="0047730D">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FB54FC" w14:textId="77777777" w:rsidR="00246D7C" w:rsidRPr="0047730D" w:rsidRDefault="00246D7C" w:rsidP="00732D6A">
            <w:pPr>
              <w:pStyle w:val="rowtabella0"/>
              <w:rPr>
                <w:color w:val="002060"/>
              </w:rPr>
            </w:pPr>
            <w:r w:rsidRPr="0047730D">
              <w:rPr>
                <w:color w:val="002060"/>
              </w:rPr>
              <w:t xml:space="preserve">VIA </w:t>
            </w:r>
            <w:proofErr w:type="gramStart"/>
            <w:r w:rsidRPr="0047730D">
              <w:rPr>
                <w:color w:val="002060"/>
              </w:rPr>
              <w:t>B.BUOZZI</w:t>
            </w:r>
            <w:proofErr w:type="gramEnd"/>
          </w:p>
        </w:tc>
      </w:tr>
      <w:tr w:rsidR="00246D7C" w:rsidRPr="0047730D" w14:paraId="2B929BC3"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B300D5" w14:textId="77777777" w:rsidR="00246D7C" w:rsidRPr="0047730D" w:rsidRDefault="00246D7C" w:rsidP="00732D6A">
            <w:pPr>
              <w:pStyle w:val="rowtabella0"/>
              <w:rPr>
                <w:color w:val="002060"/>
              </w:rPr>
            </w:pPr>
            <w:r w:rsidRPr="0047730D">
              <w:rPr>
                <w:color w:val="002060"/>
              </w:rPr>
              <w:t xml:space="preserve">C.U.S. ANCONA </w:t>
            </w:r>
            <w:proofErr w:type="spellStart"/>
            <w:proofErr w:type="gramStart"/>
            <w:r w:rsidRPr="0047730D">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33AE72" w14:textId="77777777" w:rsidR="00246D7C" w:rsidRPr="0047730D" w:rsidRDefault="00246D7C" w:rsidP="00732D6A">
            <w:pPr>
              <w:pStyle w:val="rowtabella0"/>
              <w:rPr>
                <w:color w:val="002060"/>
              </w:rPr>
            </w:pPr>
            <w:r w:rsidRPr="0047730D">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B7EE55"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3EFF14" w14:textId="77777777" w:rsidR="00246D7C" w:rsidRPr="0047730D" w:rsidRDefault="00246D7C" w:rsidP="00732D6A">
            <w:pPr>
              <w:pStyle w:val="rowtabella0"/>
              <w:rPr>
                <w:color w:val="002060"/>
              </w:rPr>
            </w:pPr>
            <w:r w:rsidRPr="0047730D">
              <w:rPr>
                <w:color w:val="002060"/>
              </w:rPr>
              <w:t>02/11/2025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CC980E" w14:textId="77777777" w:rsidR="00246D7C" w:rsidRPr="0047730D" w:rsidRDefault="00246D7C" w:rsidP="00732D6A">
            <w:pPr>
              <w:pStyle w:val="rowtabella0"/>
              <w:rPr>
                <w:color w:val="002060"/>
              </w:rPr>
            </w:pPr>
            <w:r w:rsidRPr="0047730D">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F2193E" w14:textId="77777777" w:rsidR="00246D7C" w:rsidRPr="0047730D" w:rsidRDefault="00246D7C" w:rsidP="00732D6A">
            <w:pPr>
              <w:pStyle w:val="rowtabella0"/>
              <w:rPr>
                <w:color w:val="002060"/>
              </w:rPr>
            </w:pPr>
            <w:r w:rsidRPr="0047730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BF3649" w14:textId="77777777" w:rsidR="00246D7C" w:rsidRPr="0047730D" w:rsidRDefault="00246D7C" w:rsidP="00732D6A">
            <w:pPr>
              <w:pStyle w:val="rowtabella0"/>
              <w:rPr>
                <w:color w:val="002060"/>
              </w:rPr>
            </w:pPr>
            <w:r w:rsidRPr="0047730D">
              <w:rPr>
                <w:color w:val="002060"/>
              </w:rPr>
              <w:t>VIA GROTTE DI POSATORA 19/A</w:t>
            </w:r>
          </w:p>
        </w:tc>
      </w:tr>
      <w:tr w:rsidR="00246D7C" w:rsidRPr="0047730D" w14:paraId="5D277C84"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6E4A74" w14:textId="77777777" w:rsidR="00246D7C" w:rsidRPr="0047730D" w:rsidRDefault="00246D7C" w:rsidP="00732D6A">
            <w:pPr>
              <w:pStyle w:val="rowtabella0"/>
              <w:rPr>
                <w:color w:val="002060"/>
              </w:rPr>
            </w:pPr>
            <w:r w:rsidRPr="0047730D">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2B09F9" w14:textId="77777777" w:rsidR="00246D7C" w:rsidRPr="0047730D" w:rsidRDefault="00246D7C" w:rsidP="00732D6A">
            <w:pPr>
              <w:pStyle w:val="rowtabella0"/>
              <w:rPr>
                <w:color w:val="002060"/>
              </w:rPr>
            </w:pPr>
            <w:r w:rsidRPr="0047730D">
              <w:rPr>
                <w:color w:val="002060"/>
              </w:rPr>
              <w:t>JESINA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2A7A63"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A5F524" w14:textId="77777777" w:rsidR="00246D7C" w:rsidRPr="0047730D" w:rsidRDefault="00246D7C" w:rsidP="00732D6A">
            <w:pPr>
              <w:pStyle w:val="rowtabella0"/>
              <w:rPr>
                <w:color w:val="002060"/>
              </w:rPr>
            </w:pPr>
            <w:r w:rsidRPr="0047730D">
              <w:rPr>
                <w:color w:val="002060"/>
              </w:rPr>
              <w:t>02/11/2025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BA435E" w14:textId="77777777" w:rsidR="00246D7C" w:rsidRPr="0047730D" w:rsidRDefault="00246D7C" w:rsidP="00732D6A">
            <w:pPr>
              <w:pStyle w:val="rowtabella0"/>
              <w:rPr>
                <w:color w:val="002060"/>
              </w:rPr>
            </w:pPr>
            <w:r w:rsidRPr="0047730D">
              <w:rPr>
                <w:color w:val="002060"/>
              </w:rPr>
              <w:t>5140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B72619" w14:textId="77777777" w:rsidR="00246D7C" w:rsidRPr="0047730D" w:rsidRDefault="00246D7C" w:rsidP="00732D6A">
            <w:pPr>
              <w:pStyle w:val="rowtabella0"/>
              <w:rPr>
                <w:color w:val="002060"/>
              </w:rPr>
            </w:pPr>
            <w:r w:rsidRPr="0047730D">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3D425C" w14:textId="77777777" w:rsidR="00246D7C" w:rsidRPr="0047730D" w:rsidRDefault="00246D7C" w:rsidP="00732D6A">
            <w:pPr>
              <w:pStyle w:val="rowtabella0"/>
              <w:rPr>
                <w:color w:val="002060"/>
              </w:rPr>
            </w:pPr>
            <w:r w:rsidRPr="0047730D">
              <w:rPr>
                <w:color w:val="002060"/>
              </w:rPr>
              <w:t>VIA CIRCONVALLAZIONE</w:t>
            </w:r>
          </w:p>
        </w:tc>
      </w:tr>
      <w:tr w:rsidR="00246D7C" w:rsidRPr="0047730D" w14:paraId="235C04EA" w14:textId="77777777" w:rsidTr="00732D6A">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E0BD87" w14:textId="77777777" w:rsidR="00246D7C" w:rsidRPr="0047730D" w:rsidRDefault="00246D7C" w:rsidP="00732D6A">
            <w:pPr>
              <w:pStyle w:val="rowtabella0"/>
              <w:rPr>
                <w:color w:val="002060"/>
              </w:rPr>
            </w:pPr>
            <w:r w:rsidRPr="0047730D">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D3BB43" w14:textId="77777777" w:rsidR="00246D7C" w:rsidRPr="0047730D" w:rsidRDefault="00246D7C" w:rsidP="00732D6A">
            <w:pPr>
              <w:pStyle w:val="rowtabella0"/>
              <w:rPr>
                <w:color w:val="002060"/>
              </w:rPr>
            </w:pPr>
            <w:r w:rsidRPr="0047730D">
              <w:rPr>
                <w:color w:val="002060"/>
              </w:rPr>
              <w:t>CERRETO D ESI C5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C3BD4D"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420325" w14:textId="77777777" w:rsidR="00246D7C" w:rsidRPr="0047730D" w:rsidRDefault="00246D7C" w:rsidP="00732D6A">
            <w:pPr>
              <w:pStyle w:val="rowtabella0"/>
              <w:rPr>
                <w:color w:val="002060"/>
              </w:rPr>
            </w:pPr>
            <w:r w:rsidRPr="0047730D">
              <w:rPr>
                <w:color w:val="002060"/>
              </w:rPr>
              <w:t>04/11/2025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7F89EC" w14:textId="77777777" w:rsidR="00246D7C" w:rsidRPr="0047730D" w:rsidRDefault="00246D7C" w:rsidP="00732D6A">
            <w:pPr>
              <w:pStyle w:val="rowtabella0"/>
              <w:rPr>
                <w:color w:val="002060"/>
              </w:rPr>
            </w:pPr>
            <w:r w:rsidRPr="0047730D">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DAD04A" w14:textId="77777777" w:rsidR="00246D7C" w:rsidRPr="0047730D" w:rsidRDefault="00246D7C" w:rsidP="00732D6A">
            <w:pPr>
              <w:pStyle w:val="rowtabella0"/>
              <w:rPr>
                <w:color w:val="002060"/>
              </w:rPr>
            </w:pPr>
            <w:r w:rsidRPr="0047730D">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759181" w14:textId="77777777" w:rsidR="00246D7C" w:rsidRPr="0047730D" w:rsidRDefault="00246D7C" w:rsidP="00732D6A">
            <w:pPr>
              <w:pStyle w:val="rowtabella0"/>
              <w:rPr>
                <w:color w:val="002060"/>
              </w:rPr>
            </w:pPr>
            <w:r w:rsidRPr="0047730D">
              <w:rPr>
                <w:color w:val="002060"/>
              </w:rPr>
              <w:t>VIA VESCOVARA, 7</w:t>
            </w:r>
          </w:p>
        </w:tc>
      </w:tr>
    </w:tbl>
    <w:p w14:paraId="1C355303" w14:textId="77777777" w:rsidR="00246D7C" w:rsidRPr="0047730D" w:rsidRDefault="00246D7C" w:rsidP="00246D7C">
      <w:pPr>
        <w:pStyle w:val="breakline"/>
        <w:rPr>
          <w:rFonts w:eastAsiaTheme="minorEastAsia"/>
          <w:color w:val="002060"/>
        </w:rPr>
      </w:pPr>
    </w:p>
    <w:p w14:paraId="44BE50F0" w14:textId="77777777" w:rsidR="00246D7C" w:rsidRPr="0047730D" w:rsidRDefault="00246D7C" w:rsidP="00246D7C">
      <w:pPr>
        <w:pStyle w:val="breakline"/>
        <w:rPr>
          <w:color w:val="002060"/>
        </w:rPr>
      </w:pPr>
    </w:p>
    <w:p w14:paraId="5433DF87" w14:textId="77777777" w:rsidR="00246D7C" w:rsidRPr="0047730D" w:rsidRDefault="00246D7C" w:rsidP="00246D7C">
      <w:pPr>
        <w:pStyle w:val="breakline"/>
        <w:rPr>
          <w:color w:val="002060"/>
        </w:rPr>
      </w:pPr>
    </w:p>
    <w:p w14:paraId="65131DCD" w14:textId="77777777" w:rsidR="00246D7C" w:rsidRPr="0047730D" w:rsidRDefault="00246D7C" w:rsidP="00246D7C">
      <w:pPr>
        <w:pStyle w:val="sottotitolocampionato10"/>
        <w:rPr>
          <w:color w:val="002060"/>
        </w:rPr>
      </w:pPr>
      <w:r w:rsidRPr="0047730D">
        <w:rPr>
          <w:color w:val="002060"/>
        </w:rPr>
        <w:t>GIRONE C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3"/>
        <w:gridCol w:w="2004"/>
        <w:gridCol w:w="385"/>
        <w:gridCol w:w="898"/>
        <w:gridCol w:w="1198"/>
        <w:gridCol w:w="1547"/>
        <w:gridCol w:w="1565"/>
      </w:tblGrid>
      <w:tr w:rsidR="00246D7C" w:rsidRPr="0047730D" w14:paraId="39B6CD7A" w14:textId="77777777" w:rsidTr="00732D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B208F" w14:textId="77777777" w:rsidR="00246D7C" w:rsidRPr="0047730D" w:rsidRDefault="00246D7C" w:rsidP="00732D6A">
            <w:pPr>
              <w:pStyle w:val="headertabella0"/>
              <w:rPr>
                <w:color w:val="002060"/>
              </w:rPr>
            </w:pPr>
            <w:r w:rsidRPr="0047730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CD4AF" w14:textId="77777777" w:rsidR="00246D7C" w:rsidRPr="0047730D" w:rsidRDefault="00246D7C" w:rsidP="00732D6A">
            <w:pPr>
              <w:pStyle w:val="headertabella0"/>
              <w:rPr>
                <w:color w:val="002060"/>
              </w:rPr>
            </w:pPr>
            <w:r w:rsidRPr="0047730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80309" w14:textId="77777777" w:rsidR="00246D7C" w:rsidRPr="0047730D" w:rsidRDefault="00246D7C" w:rsidP="00732D6A">
            <w:pPr>
              <w:pStyle w:val="headertabella0"/>
              <w:rPr>
                <w:color w:val="002060"/>
              </w:rPr>
            </w:pPr>
            <w:r w:rsidRPr="0047730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9325A" w14:textId="77777777" w:rsidR="00246D7C" w:rsidRPr="0047730D" w:rsidRDefault="00246D7C" w:rsidP="00732D6A">
            <w:pPr>
              <w:pStyle w:val="headertabella0"/>
              <w:rPr>
                <w:color w:val="002060"/>
              </w:rPr>
            </w:pPr>
            <w:r w:rsidRPr="0047730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DAED6" w14:textId="77777777" w:rsidR="00246D7C" w:rsidRPr="0047730D" w:rsidRDefault="00246D7C" w:rsidP="00732D6A">
            <w:pPr>
              <w:pStyle w:val="headertabella0"/>
              <w:rPr>
                <w:color w:val="002060"/>
              </w:rPr>
            </w:pPr>
            <w:r w:rsidRPr="0047730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94999" w14:textId="77777777" w:rsidR="00246D7C" w:rsidRPr="0047730D" w:rsidRDefault="00246D7C" w:rsidP="00732D6A">
            <w:pPr>
              <w:pStyle w:val="headertabella0"/>
              <w:rPr>
                <w:color w:val="002060"/>
              </w:rPr>
            </w:pPr>
            <w:proofErr w:type="spellStart"/>
            <w:r w:rsidRPr="0047730D">
              <w:rPr>
                <w:color w:val="002060"/>
              </w:rPr>
              <w:t>Localita'</w:t>
            </w:r>
            <w:proofErr w:type="spellEnd"/>
            <w:r w:rsidRPr="0047730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91DBD" w14:textId="77777777" w:rsidR="00246D7C" w:rsidRPr="0047730D" w:rsidRDefault="00246D7C" w:rsidP="00732D6A">
            <w:pPr>
              <w:pStyle w:val="headertabella0"/>
              <w:rPr>
                <w:color w:val="002060"/>
              </w:rPr>
            </w:pPr>
            <w:r w:rsidRPr="0047730D">
              <w:rPr>
                <w:color w:val="002060"/>
              </w:rPr>
              <w:t>Indirizzo Impianto</w:t>
            </w:r>
          </w:p>
        </w:tc>
      </w:tr>
      <w:tr w:rsidR="00246D7C" w:rsidRPr="0047730D" w14:paraId="6248E352" w14:textId="77777777" w:rsidTr="00732D6A">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F597CA" w14:textId="77777777" w:rsidR="00246D7C" w:rsidRPr="0047730D" w:rsidRDefault="00246D7C" w:rsidP="00732D6A">
            <w:pPr>
              <w:pStyle w:val="rowtabella0"/>
              <w:rPr>
                <w:color w:val="002060"/>
              </w:rPr>
            </w:pPr>
            <w:r w:rsidRPr="0047730D">
              <w:rPr>
                <w:color w:val="002060"/>
              </w:rPr>
              <w:t>FIGHT BULLS CORRIDONIA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CCEB63" w14:textId="77777777" w:rsidR="00246D7C" w:rsidRPr="0047730D" w:rsidRDefault="00246D7C" w:rsidP="00732D6A">
            <w:pPr>
              <w:pStyle w:val="rowtabella0"/>
              <w:rPr>
                <w:color w:val="002060"/>
              </w:rPr>
            </w:pPr>
            <w:r w:rsidRPr="0047730D">
              <w:rPr>
                <w:color w:val="002060"/>
              </w:rPr>
              <w:t>C.U.S. MACERATA CALCIO A5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6F07FC" w14:textId="77777777" w:rsidR="00246D7C" w:rsidRPr="0047730D" w:rsidRDefault="00246D7C" w:rsidP="00732D6A">
            <w:pPr>
              <w:pStyle w:val="rowtabella0"/>
              <w:jc w:val="center"/>
              <w:rPr>
                <w:color w:val="002060"/>
              </w:rPr>
            </w:pPr>
            <w:r w:rsidRPr="0047730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923246" w14:textId="77777777" w:rsidR="00246D7C" w:rsidRPr="0047730D" w:rsidRDefault="00246D7C" w:rsidP="00732D6A">
            <w:pPr>
              <w:pStyle w:val="rowtabella0"/>
              <w:rPr>
                <w:color w:val="002060"/>
              </w:rPr>
            </w:pPr>
            <w:r w:rsidRPr="0047730D">
              <w:rPr>
                <w:color w:val="002060"/>
              </w:rPr>
              <w:t>02/11/2025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9F9EA4" w14:textId="77777777" w:rsidR="00246D7C" w:rsidRPr="0047730D" w:rsidRDefault="00246D7C" w:rsidP="00732D6A">
            <w:pPr>
              <w:pStyle w:val="rowtabella0"/>
              <w:rPr>
                <w:color w:val="002060"/>
              </w:rPr>
            </w:pPr>
            <w:r w:rsidRPr="0047730D">
              <w:rPr>
                <w:color w:val="002060"/>
              </w:rPr>
              <w:t xml:space="preserve">5295 TENSOSTRUTTURA VIA </w:t>
            </w:r>
            <w:proofErr w:type="gramStart"/>
            <w:r w:rsidRPr="0047730D">
              <w:rPr>
                <w:color w:val="002060"/>
              </w:rPr>
              <w:t>E.MATTEI</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95D31E" w14:textId="77777777" w:rsidR="00246D7C" w:rsidRPr="0047730D" w:rsidRDefault="00246D7C" w:rsidP="00732D6A">
            <w:pPr>
              <w:pStyle w:val="rowtabella0"/>
              <w:rPr>
                <w:color w:val="002060"/>
              </w:rPr>
            </w:pPr>
            <w:r w:rsidRPr="0047730D">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D1020F" w14:textId="77777777" w:rsidR="00246D7C" w:rsidRPr="0047730D" w:rsidRDefault="00246D7C" w:rsidP="00732D6A">
            <w:pPr>
              <w:pStyle w:val="rowtabella0"/>
              <w:rPr>
                <w:color w:val="002060"/>
              </w:rPr>
            </w:pPr>
            <w:r w:rsidRPr="0047730D">
              <w:rPr>
                <w:color w:val="002060"/>
              </w:rPr>
              <w:t xml:space="preserve">VIA </w:t>
            </w:r>
            <w:proofErr w:type="gramStart"/>
            <w:r w:rsidRPr="0047730D">
              <w:rPr>
                <w:color w:val="002060"/>
              </w:rPr>
              <w:t>E.MATTEI</w:t>
            </w:r>
            <w:proofErr w:type="gramEnd"/>
          </w:p>
        </w:tc>
      </w:tr>
      <w:tr w:rsidR="00246D7C" w:rsidRPr="0047730D" w14:paraId="438FDB9F"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45B3F5" w14:textId="77777777" w:rsidR="00246D7C" w:rsidRPr="0047730D" w:rsidRDefault="00246D7C" w:rsidP="00732D6A">
            <w:pPr>
              <w:pStyle w:val="rowtabella0"/>
              <w:rPr>
                <w:color w:val="002060"/>
              </w:rPr>
            </w:pPr>
            <w:r w:rsidRPr="0047730D">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157874" w14:textId="77777777" w:rsidR="00246D7C" w:rsidRPr="0047730D" w:rsidRDefault="00246D7C" w:rsidP="00732D6A">
            <w:pPr>
              <w:pStyle w:val="rowtabella0"/>
              <w:rPr>
                <w:color w:val="002060"/>
              </w:rPr>
            </w:pPr>
            <w:r w:rsidRPr="0047730D">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BAA153"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CBED48" w14:textId="77777777" w:rsidR="00246D7C" w:rsidRPr="0047730D" w:rsidRDefault="00246D7C" w:rsidP="00732D6A">
            <w:pPr>
              <w:pStyle w:val="rowtabella0"/>
              <w:rPr>
                <w:color w:val="002060"/>
              </w:rPr>
            </w:pPr>
            <w:r w:rsidRPr="0047730D">
              <w:rPr>
                <w:color w:val="002060"/>
              </w:rPr>
              <w:t>02/11/2025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5AADDC" w14:textId="77777777" w:rsidR="00246D7C" w:rsidRPr="0047730D" w:rsidRDefault="00246D7C" w:rsidP="00732D6A">
            <w:pPr>
              <w:pStyle w:val="rowtabella0"/>
              <w:rPr>
                <w:color w:val="002060"/>
              </w:rPr>
            </w:pPr>
            <w:r w:rsidRPr="0047730D">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CCAE6E" w14:textId="77777777" w:rsidR="00246D7C" w:rsidRPr="0047730D" w:rsidRDefault="00246D7C" w:rsidP="00732D6A">
            <w:pPr>
              <w:pStyle w:val="rowtabella0"/>
              <w:rPr>
                <w:color w:val="002060"/>
              </w:rPr>
            </w:pPr>
            <w:r w:rsidRPr="0047730D">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4CA62D" w14:textId="77777777" w:rsidR="00246D7C" w:rsidRPr="0047730D" w:rsidRDefault="00246D7C" w:rsidP="00732D6A">
            <w:pPr>
              <w:pStyle w:val="rowtabella0"/>
              <w:rPr>
                <w:color w:val="002060"/>
              </w:rPr>
            </w:pPr>
            <w:r w:rsidRPr="0047730D">
              <w:rPr>
                <w:color w:val="002060"/>
              </w:rPr>
              <w:t xml:space="preserve">LOC.MONTEROCCO VIA </w:t>
            </w:r>
            <w:proofErr w:type="gramStart"/>
            <w:r w:rsidRPr="0047730D">
              <w:rPr>
                <w:color w:val="002060"/>
              </w:rPr>
              <w:t>A.MANCINI</w:t>
            </w:r>
            <w:proofErr w:type="gramEnd"/>
          </w:p>
        </w:tc>
      </w:tr>
      <w:tr w:rsidR="00246D7C" w:rsidRPr="0047730D" w14:paraId="7C5FC25B"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E94359" w14:textId="77777777" w:rsidR="00246D7C" w:rsidRPr="0047730D" w:rsidRDefault="00246D7C" w:rsidP="00732D6A">
            <w:pPr>
              <w:pStyle w:val="rowtabella0"/>
              <w:rPr>
                <w:color w:val="002060"/>
              </w:rPr>
            </w:pPr>
            <w:r w:rsidRPr="0047730D">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C965FB" w14:textId="77777777" w:rsidR="00246D7C" w:rsidRPr="0047730D" w:rsidRDefault="00246D7C" w:rsidP="00732D6A">
            <w:pPr>
              <w:pStyle w:val="rowtabella0"/>
              <w:rPr>
                <w:color w:val="002060"/>
              </w:rPr>
            </w:pPr>
            <w:r w:rsidRPr="0047730D">
              <w:rPr>
                <w:color w:val="002060"/>
              </w:rPr>
              <w:t>POLISPORTIVA RIPATRANSONE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5A0DF3"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D5F85B" w14:textId="77777777" w:rsidR="00246D7C" w:rsidRPr="0047730D" w:rsidRDefault="00246D7C" w:rsidP="00732D6A">
            <w:pPr>
              <w:pStyle w:val="rowtabella0"/>
              <w:rPr>
                <w:color w:val="002060"/>
              </w:rPr>
            </w:pPr>
            <w:r w:rsidRPr="0047730D">
              <w:rPr>
                <w:color w:val="002060"/>
              </w:rPr>
              <w:t>02/11/2025 11:30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A5B1D2" w14:textId="77777777" w:rsidR="00246D7C" w:rsidRPr="0047730D" w:rsidRDefault="00246D7C" w:rsidP="00732D6A">
            <w:pPr>
              <w:pStyle w:val="rowtabella0"/>
              <w:rPr>
                <w:color w:val="002060"/>
              </w:rPr>
            </w:pPr>
            <w:r w:rsidRPr="0047730D">
              <w:rPr>
                <w:color w:val="002060"/>
              </w:rPr>
              <w:t>5749 CAMPO C5 "SPORTING VILLAGE"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A39B4E" w14:textId="77777777" w:rsidR="00246D7C" w:rsidRPr="0047730D" w:rsidRDefault="00246D7C" w:rsidP="00732D6A">
            <w:pPr>
              <w:pStyle w:val="rowtabella0"/>
              <w:rPr>
                <w:color w:val="002060"/>
              </w:rPr>
            </w:pPr>
            <w:r w:rsidRPr="0047730D">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89ED42" w14:textId="77777777" w:rsidR="00246D7C" w:rsidRPr="0047730D" w:rsidRDefault="00246D7C" w:rsidP="00732D6A">
            <w:pPr>
              <w:pStyle w:val="rowtabella0"/>
              <w:rPr>
                <w:color w:val="002060"/>
              </w:rPr>
            </w:pPr>
            <w:r w:rsidRPr="0047730D">
              <w:rPr>
                <w:color w:val="002060"/>
              </w:rPr>
              <w:t>VIA PERTINI</w:t>
            </w:r>
          </w:p>
        </w:tc>
      </w:tr>
      <w:tr w:rsidR="00246D7C" w:rsidRPr="0047730D" w14:paraId="36176E19" w14:textId="77777777" w:rsidTr="00732D6A">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B024E8" w14:textId="77777777" w:rsidR="00246D7C" w:rsidRPr="0047730D" w:rsidRDefault="00246D7C" w:rsidP="00732D6A">
            <w:pPr>
              <w:pStyle w:val="rowtabella0"/>
              <w:rPr>
                <w:color w:val="002060"/>
              </w:rPr>
            </w:pPr>
            <w:proofErr w:type="gramStart"/>
            <w:r w:rsidRPr="0047730D">
              <w:rPr>
                <w:color w:val="002060"/>
              </w:rPr>
              <w:t>U.MANDOLESI</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8497E6" w14:textId="77777777" w:rsidR="00246D7C" w:rsidRPr="0047730D" w:rsidRDefault="00246D7C" w:rsidP="00732D6A">
            <w:pPr>
              <w:pStyle w:val="rowtabella0"/>
              <w:rPr>
                <w:color w:val="002060"/>
              </w:rPr>
            </w:pPr>
            <w:r w:rsidRPr="0047730D">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C40E32"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618FFA" w14:textId="77777777" w:rsidR="00246D7C" w:rsidRPr="0047730D" w:rsidRDefault="00246D7C" w:rsidP="00732D6A">
            <w:pPr>
              <w:pStyle w:val="rowtabella0"/>
              <w:rPr>
                <w:color w:val="002060"/>
              </w:rPr>
            </w:pPr>
            <w:r w:rsidRPr="0047730D">
              <w:rPr>
                <w:color w:val="002060"/>
              </w:rPr>
              <w:t>03/11/2025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DD6C6C" w14:textId="77777777" w:rsidR="00246D7C" w:rsidRPr="0047730D" w:rsidRDefault="00246D7C" w:rsidP="00732D6A">
            <w:pPr>
              <w:pStyle w:val="rowtabella0"/>
              <w:rPr>
                <w:color w:val="002060"/>
              </w:rPr>
            </w:pPr>
            <w:r w:rsidRPr="0047730D">
              <w:rPr>
                <w:color w:val="002060"/>
              </w:rPr>
              <w:t>5700 CAMPO C/5 "MANDOLESI"-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9535CA" w14:textId="77777777" w:rsidR="00246D7C" w:rsidRPr="0047730D" w:rsidRDefault="00246D7C" w:rsidP="00732D6A">
            <w:pPr>
              <w:pStyle w:val="rowtabella0"/>
              <w:rPr>
                <w:color w:val="002060"/>
              </w:rPr>
            </w:pPr>
            <w:r w:rsidRPr="0047730D">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3D55F4" w14:textId="77777777" w:rsidR="00246D7C" w:rsidRPr="0047730D" w:rsidRDefault="00246D7C" w:rsidP="00732D6A">
            <w:pPr>
              <w:pStyle w:val="rowtabella0"/>
              <w:rPr>
                <w:color w:val="002060"/>
              </w:rPr>
            </w:pPr>
            <w:r w:rsidRPr="0047730D">
              <w:rPr>
                <w:color w:val="002060"/>
              </w:rPr>
              <w:t>VIA DELLE REGIONI, 8</w:t>
            </w:r>
          </w:p>
        </w:tc>
      </w:tr>
    </w:tbl>
    <w:p w14:paraId="58A6611B" w14:textId="77777777" w:rsidR="00246D7C" w:rsidRPr="00C67005" w:rsidRDefault="00246D7C" w:rsidP="004434AF">
      <w:pPr>
        <w:pStyle w:val="breakline"/>
        <w:rPr>
          <w:color w:val="002060"/>
        </w:rPr>
      </w:pPr>
    </w:p>
    <w:p w14:paraId="7BE3C55A" w14:textId="77777777" w:rsidR="004434AF" w:rsidRPr="00C67005" w:rsidRDefault="004434AF" w:rsidP="004434AF">
      <w:pPr>
        <w:pStyle w:val="titolocampionato0"/>
        <w:shd w:val="clear" w:color="auto" w:fill="CCCCCC"/>
        <w:spacing w:before="80" w:after="40"/>
        <w:rPr>
          <w:color w:val="002060"/>
        </w:rPr>
      </w:pPr>
      <w:r w:rsidRPr="00C67005">
        <w:rPr>
          <w:color w:val="002060"/>
        </w:rPr>
        <w:t>UNDER 15 C5 REGIONALI MASCHILI</w:t>
      </w:r>
    </w:p>
    <w:p w14:paraId="6C16F64B" w14:textId="77777777" w:rsidR="004434AF" w:rsidRPr="00C67005" w:rsidRDefault="004434AF" w:rsidP="004434AF">
      <w:pPr>
        <w:pStyle w:val="titoloprinc0"/>
        <w:rPr>
          <w:color w:val="002060"/>
        </w:rPr>
      </w:pPr>
      <w:r w:rsidRPr="00C67005">
        <w:rPr>
          <w:color w:val="002060"/>
        </w:rPr>
        <w:t>VARIAZIONI AL PROGRAMMA GARE</w:t>
      </w:r>
    </w:p>
    <w:p w14:paraId="47F38AF7" w14:textId="77777777" w:rsidR="004434AF" w:rsidRPr="00C67005" w:rsidRDefault="004434AF" w:rsidP="004434AF">
      <w:pPr>
        <w:pStyle w:val="breakline"/>
        <w:rPr>
          <w:color w:val="002060"/>
        </w:rPr>
      </w:pPr>
    </w:p>
    <w:p w14:paraId="6526F8F9" w14:textId="77777777" w:rsidR="004434AF" w:rsidRPr="00C67005" w:rsidRDefault="004434AF" w:rsidP="004434AF">
      <w:pPr>
        <w:pStyle w:val="breakline"/>
        <w:rPr>
          <w:color w:val="002060"/>
        </w:rPr>
      </w:pPr>
    </w:p>
    <w:p w14:paraId="09F4AA6D" w14:textId="77777777" w:rsidR="004434AF" w:rsidRPr="00C67005" w:rsidRDefault="004434AF" w:rsidP="004434AF">
      <w:pPr>
        <w:pStyle w:val="sottotitolocampionato10"/>
        <w:rPr>
          <w:color w:val="002060"/>
        </w:rPr>
      </w:pPr>
      <w:r w:rsidRPr="00C6700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434AF" w:rsidRPr="00C67005" w14:paraId="352F92C8" w14:textId="77777777" w:rsidTr="0093030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AC768" w14:textId="77777777" w:rsidR="004434AF" w:rsidRPr="00C67005" w:rsidRDefault="004434AF" w:rsidP="00732D6A">
            <w:pPr>
              <w:pStyle w:val="headertabella0"/>
              <w:rPr>
                <w:color w:val="002060"/>
              </w:rPr>
            </w:pPr>
            <w:r w:rsidRPr="00C6700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08FEA" w14:textId="77777777" w:rsidR="004434AF" w:rsidRPr="00C67005" w:rsidRDefault="004434AF" w:rsidP="00732D6A">
            <w:pPr>
              <w:pStyle w:val="headertabella0"/>
              <w:rPr>
                <w:color w:val="002060"/>
              </w:rPr>
            </w:pPr>
            <w:r w:rsidRPr="00C67005">
              <w:rPr>
                <w:color w:val="002060"/>
              </w:rPr>
              <w:t xml:space="preserve">N° </w:t>
            </w:r>
            <w:proofErr w:type="spellStart"/>
            <w:r w:rsidRPr="00C67005">
              <w:rPr>
                <w:color w:val="002060"/>
              </w:rPr>
              <w:t>Gior</w:t>
            </w:r>
            <w:proofErr w:type="spellEnd"/>
            <w:r w:rsidRPr="00C67005">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DC127" w14:textId="77777777" w:rsidR="004434AF" w:rsidRPr="00C67005" w:rsidRDefault="004434AF" w:rsidP="00732D6A">
            <w:pPr>
              <w:pStyle w:val="headertabella0"/>
              <w:rPr>
                <w:color w:val="002060"/>
              </w:rPr>
            </w:pPr>
            <w:r w:rsidRPr="00C6700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07B10A" w14:textId="77777777" w:rsidR="004434AF" w:rsidRPr="00C67005" w:rsidRDefault="004434AF" w:rsidP="00732D6A">
            <w:pPr>
              <w:pStyle w:val="headertabella0"/>
              <w:rPr>
                <w:color w:val="002060"/>
              </w:rPr>
            </w:pPr>
            <w:r w:rsidRPr="00C6700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1F8522" w14:textId="77777777" w:rsidR="004434AF" w:rsidRPr="00C67005" w:rsidRDefault="004434AF" w:rsidP="00732D6A">
            <w:pPr>
              <w:pStyle w:val="headertabella0"/>
              <w:rPr>
                <w:color w:val="002060"/>
              </w:rPr>
            </w:pPr>
            <w:r w:rsidRPr="00C67005">
              <w:rPr>
                <w:color w:val="002060"/>
              </w:rPr>
              <w:t xml:space="preserve">Data </w:t>
            </w:r>
            <w:proofErr w:type="spellStart"/>
            <w:r w:rsidRPr="00C67005">
              <w:rPr>
                <w:color w:val="002060"/>
              </w:rPr>
              <w:t>Orig</w:t>
            </w:r>
            <w:proofErr w:type="spellEnd"/>
            <w:r w:rsidRPr="00C6700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31B2F" w14:textId="77777777" w:rsidR="004434AF" w:rsidRPr="00C67005" w:rsidRDefault="004434AF" w:rsidP="00732D6A">
            <w:pPr>
              <w:pStyle w:val="headertabella0"/>
              <w:rPr>
                <w:color w:val="002060"/>
              </w:rPr>
            </w:pPr>
            <w:r w:rsidRPr="00C6700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68589" w14:textId="77777777" w:rsidR="004434AF" w:rsidRPr="00C67005" w:rsidRDefault="004434AF" w:rsidP="00732D6A">
            <w:pPr>
              <w:pStyle w:val="headertabella0"/>
              <w:rPr>
                <w:color w:val="002060"/>
              </w:rPr>
            </w:pPr>
            <w:r w:rsidRPr="00C67005">
              <w:rPr>
                <w:color w:val="002060"/>
              </w:rPr>
              <w:t xml:space="preserve">Ora </w:t>
            </w:r>
            <w:proofErr w:type="spellStart"/>
            <w:r w:rsidRPr="00C67005">
              <w:rPr>
                <w:color w:val="002060"/>
              </w:rPr>
              <w:t>Orig</w:t>
            </w:r>
            <w:proofErr w:type="spellEnd"/>
            <w:r w:rsidRPr="00C67005">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D99BD" w14:textId="77777777" w:rsidR="004434AF" w:rsidRPr="00C67005" w:rsidRDefault="004434AF" w:rsidP="00732D6A">
            <w:pPr>
              <w:pStyle w:val="headertabella0"/>
              <w:rPr>
                <w:color w:val="002060"/>
              </w:rPr>
            </w:pPr>
            <w:r w:rsidRPr="00C67005">
              <w:rPr>
                <w:color w:val="002060"/>
              </w:rPr>
              <w:t>Impianto</w:t>
            </w:r>
          </w:p>
        </w:tc>
      </w:tr>
      <w:tr w:rsidR="004434AF" w:rsidRPr="00C67005" w14:paraId="1C4E0784" w14:textId="77777777" w:rsidTr="0093030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EB778" w14:textId="77777777" w:rsidR="004434AF" w:rsidRPr="00930300" w:rsidRDefault="004434AF" w:rsidP="00732D6A">
            <w:pPr>
              <w:pStyle w:val="rowtabella0"/>
              <w:rPr>
                <w:color w:val="002060"/>
                <w:highlight w:val="yellow"/>
              </w:rPr>
            </w:pPr>
            <w:r w:rsidRPr="00930300">
              <w:rPr>
                <w:color w:val="002060"/>
                <w:highlight w:val="yellow"/>
              </w:rPr>
              <w:t>01/11/2025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1506E" w14:textId="77777777" w:rsidR="004434AF" w:rsidRPr="00930300" w:rsidRDefault="004434AF" w:rsidP="00732D6A">
            <w:pPr>
              <w:pStyle w:val="rowtabella0"/>
              <w:jc w:val="center"/>
              <w:rPr>
                <w:color w:val="002060"/>
                <w:highlight w:val="yellow"/>
              </w:rPr>
            </w:pPr>
            <w:r w:rsidRPr="00930300">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783FF" w14:textId="77777777" w:rsidR="004434AF" w:rsidRPr="00930300" w:rsidRDefault="004434AF" w:rsidP="00732D6A">
            <w:pPr>
              <w:pStyle w:val="rowtabella0"/>
              <w:rPr>
                <w:color w:val="002060"/>
                <w:highlight w:val="yellow"/>
              </w:rPr>
            </w:pPr>
            <w:r w:rsidRPr="00930300">
              <w:rPr>
                <w:color w:val="002060"/>
                <w:highlight w:val="yellow"/>
              </w:rPr>
              <w:t>CSI GAUDIO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FA707" w14:textId="77777777" w:rsidR="004434AF" w:rsidRPr="00930300" w:rsidRDefault="004434AF" w:rsidP="00732D6A">
            <w:pPr>
              <w:pStyle w:val="rowtabella0"/>
              <w:rPr>
                <w:color w:val="002060"/>
                <w:highlight w:val="yellow"/>
              </w:rPr>
            </w:pPr>
            <w:r w:rsidRPr="00930300">
              <w:rPr>
                <w:color w:val="002060"/>
                <w:highlight w:val="yellow"/>
              </w:rPr>
              <w:t xml:space="preserve">ITALSERVICE C5 </w:t>
            </w:r>
            <w:proofErr w:type="gramStart"/>
            <w:r w:rsidRPr="00930300">
              <w:rPr>
                <w:color w:val="002060"/>
                <w:highlight w:val="yellow"/>
              </w:rPr>
              <w:t>SQ.B</w:t>
            </w:r>
            <w:proofErr w:type="gramEnd"/>
            <w:r w:rsidRPr="00930300">
              <w:rPr>
                <w:color w:val="002060"/>
                <w:highlight w:val="yellow"/>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785C4" w14:textId="74713B5A" w:rsidR="004434AF" w:rsidRPr="00C67005" w:rsidRDefault="00930300" w:rsidP="00732D6A">
            <w:pPr>
              <w:pStyle w:val="rowtabella0"/>
              <w:rPr>
                <w:color w:val="002060"/>
              </w:rPr>
            </w:pPr>
            <w:r>
              <w:rPr>
                <w:color w:val="002060"/>
              </w:rPr>
              <w:t>02</w:t>
            </w:r>
            <w:r w:rsidR="004434AF" w:rsidRPr="00C67005">
              <w:rPr>
                <w:color w:val="002060"/>
              </w:rPr>
              <w:t>/1</w:t>
            </w:r>
            <w:r>
              <w:rPr>
                <w:color w:val="002060"/>
              </w:rPr>
              <w:t>1</w:t>
            </w:r>
            <w:r w:rsidR="004434AF" w:rsidRPr="00C67005">
              <w:rPr>
                <w:color w:val="002060"/>
              </w:rPr>
              <w:t>/2025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3A252" w14:textId="77777777" w:rsidR="004434AF" w:rsidRPr="00C67005" w:rsidRDefault="004434AF" w:rsidP="00732D6A">
            <w:pPr>
              <w:pStyle w:val="rowtabella0"/>
              <w:jc w:val="center"/>
              <w:rPr>
                <w:color w:val="002060"/>
              </w:rPr>
            </w:pPr>
            <w:r w:rsidRPr="00930300">
              <w:rPr>
                <w:color w:val="002060"/>
                <w:highlight w:val="yellow"/>
              </w:rPr>
              <w:t>10:00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6EFC4" w14:textId="77777777" w:rsidR="004434AF" w:rsidRPr="00C67005" w:rsidRDefault="004434AF" w:rsidP="00732D6A">
            <w:pPr>
              <w:pStyle w:val="rowtabella0"/>
              <w:jc w:val="center"/>
              <w:rPr>
                <w:color w:val="002060"/>
              </w:rPr>
            </w:pPr>
            <w:r w:rsidRPr="00C67005">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91316" w14:textId="77777777" w:rsidR="004434AF" w:rsidRPr="00C67005" w:rsidRDefault="004434AF" w:rsidP="00732D6A">
            <w:pPr>
              <w:rPr>
                <w:color w:val="002060"/>
              </w:rPr>
            </w:pPr>
          </w:p>
        </w:tc>
      </w:tr>
      <w:tr w:rsidR="004434AF" w:rsidRPr="00C67005" w14:paraId="4CBD28D4" w14:textId="77777777" w:rsidTr="0093030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433EC" w14:textId="77777777" w:rsidR="004434AF" w:rsidRPr="00655864" w:rsidRDefault="004434AF" w:rsidP="00732D6A">
            <w:pPr>
              <w:pStyle w:val="rowtabella0"/>
              <w:rPr>
                <w:color w:val="002060"/>
                <w:highlight w:val="yellow"/>
              </w:rPr>
            </w:pPr>
            <w:r w:rsidRPr="00655864">
              <w:rPr>
                <w:color w:val="002060"/>
                <w:highlight w:val="yellow"/>
              </w:rPr>
              <w:t>02/11/2025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885C7" w14:textId="77777777" w:rsidR="004434AF" w:rsidRPr="00655864" w:rsidRDefault="004434AF" w:rsidP="00732D6A">
            <w:pPr>
              <w:pStyle w:val="rowtabella0"/>
              <w:jc w:val="center"/>
              <w:rPr>
                <w:color w:val="002060"/>
                <w:highlight w:val="yellow"/>
              </w:rPr>
            </w:pPr>
            <w:r w:rsidRPr="00655864">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1011B" w14:textId="77777777" w:rsidR="004434AF" w:rsidRPr="00655864" w:rsidRDefault="004434AF" w:rsidP="00732D6A">
            <w:pPr>
              <w:pStyle w:val="rowtabella0"/>
              <w:rPr>
                <w:color w:val="002060"/>
                <w:highlight w:val="yellow"/>
              </w:rPr>
            </w:pPr>
            <w:r w:rsidRPr="00655864">
              <w:rPr>
                <w:color w:val="002060"/>
                <w:highlight w:val="yellow"/>
              </w:rPr>
              <w:t xml:space="preserve">ACSS MONDOLFO C5 </w:t>
            </w:r>
            <w:proofErr w:type="gramStart"/>
            <w:r w:rsidRPr="00655864">
              <w:rPr>
                <w:color w:val="002060"/>
                <w:highlight w:val="yellow"/>
              </w:rPr>
              <w:t>SQ.B</w:t>
            </w:r>
            <w:proofErr w:type="gramEnd"/>
            <w:r w:rsidRPr="00655864">
              <w:rPr>
                <w:color w:val="002060"/>
                <w:highlight w:val="yellow"/>
              </w:rPr>
              <w:t xml:space="preserve">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42C2A" w14:textId="77777777" w:rsidR="004434AF" w:rsidRPr="00655864" w:rsidRDefault="004434AF" w:rsidP="00732D6A">
            <w:pPr>
              <w:pStyle w:val="rowtabella0"/>
              <w:rPr>
                <w:color w:val="002060"/>
                <w:highlight w:val="yellow"/>
              </w:rPr>
            </w:pPr>
            <w:r w:rsidRPr="00655864">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F52C6" w14:textId="4BF07694" w:rsidR="004434AF" w:rsidRPr="00C67005" w:rsidRDefault="00655864" w:rsidP="00732D6A">
            <w:pPr>
              <w:pStyle w:val="rowtabella0"/>
              <w:rPr>
                <w:color w:val="002060"/>
              </w:rPr>
            </w:pPr>
            <w:r>
              <w:rPr>
                <w:color w:val="002060"/>
              </w:rPr>
              <w:t>01</w:t>
            </w:r>
            <w:r w:rsidR="004434AF" w:rsidRPr="00C67005">
              <w:rPr>
                <w:color w:val="002060"/>
              </w:rPr>
              <w:t>/1</w:t>
            </w:r>
            <w:r>
              <w:rPr>
                <w:color w:val="002060"/>
              </w:rPr>
              <w:t>1</w:t>
            </w:r>
            <w:r w:rsidR="004434AF" w:rsidRPr="00C67005">
              <w:rPr>
                <w:color w:val="002060"/>
              </w:rPr>
              <w:t>/2025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75803" w14:textId="77777777" w:rsidR="004434AF" w:rsidRPr="00C67005" w:rsidRDefault="004434AF" w:rsidP="00732D6A">
            <w:pPr>
              <w:pStyle w:val="rowtabella0"/>
              <w:jc w:val="center"/>
              <w:rPr>
                <w:color w:val="002060"/>
              </w:rPr>
            </w:pPr>
            <w:r w:rsidRPr="00655864">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83C02" w14:textId="77777777" w:rsidR="004434AF" w:rsidRPr="00C67005" w:rsidRDefault="004434AF" w:rsidP="00732D6A">
            <w:pPr>
              <w:pStyle w:val="rowtabella0"/>
              <w:jc w:val="center"/>
              <w:rPr>
                <w:color w:val="002060"/>
              </w:rPr>
            </w:pPr>
            <w:r w:rsidRPr="00C67005">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31F86" w14:textId="77777777" w:rsidR="004434AF" w:rsidRPr="00C67005" w:rsidRDefault="004434AF" w:rsidP="00732D6A">
            <w:pPr>
              <w:rPr>
                <w:color w:val="002060"/>
              </w:rPr>
            </w:pPr>
          </w:p>
        </w:tc>
      </w:tr>
      <w:tr w:rsidR="004434AF" w:rsidRPr="00C67005" w14:paraId="3146FD63" w14:textId="77777777" w:rsidTr="0093030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DD4E1" w14:textId="77777777" w:rsidR="004434AF" w:rsidRPr="00930300" w:rsidRDefault="004434AF" w:rsidP="00732D6A">
            <w:pPr>
              <w:pStyle w:val="rowtabella0"/>
              <w:rPr>
                <w:color w:val="002060"/>
                <w:highlight w:val="yellow"/>
              </w:rPr>
            </w:pPr>
            <w:r w:rsidRPr="00930300">
              <w:rPr>
                <w:color w:val="002060"/>
                <w:highlight w:val="yellow"/>
              </w:rPr>
              <w:t>03/11/2025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C8924" w14:textId="77777777" w:rsidR="004434AF" w:rsidRPr="00930300" w:rsidRDefault="004434AF" w:rsidP="00732D6A">
            <w:pPr>
              <w:pStyle w:val="rowtabella0"/>
              <w:jc w:val="center"/>
              <w:rPr>
                <w:color w:val="002060"/>
                <w:highlight w:val="yellow"/>
              </w:rPr>
            </w:pPr>
            <w:r w:rsidRPr="00930300">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5F5E8" w14:textId="77777777" w:rsidR="004434AF" w:rsidRPr="00930300" w:rsidRDefault="004434AF" w:rsidP="00732D6A">
            <w:pPr>
              <w:pStyle w:val="rowtabella0"/>
              <w:rPr>
                <w:color w:val="002060"/>
                <w:highlight w:val="yellow"/>
              </w:rPr>
            </w:pPr>
            <w:r w:rsidRPr="00930300">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7983A" w14:textId="77777777" w:rsidR="004434AF" w:rsidRPr="00930300" w:rsidRDefault="004434AF" w:rsidP="00732D6A">
            <w:pPr>
              <w:pStyle w:val="rowtabella0"/>
              <w:rPr>
                <w:color w:val="002060"/>
                <w:highlight w:val="yellow"/>
              </w:rPr>
            </w:pPr>
            <w:r w:rsidRPr="00930300">
              <w:rPr>
                <w:color w:val="002060"/>
                <w:highlight w:val="yellow"/>
              </w:rPr>
              <w:t>SPORTFLY ARL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7C5D5" w14:textId="397E152E" w:rsidR="004434AF" w:rsidRPr="00C67005" w:rsidRDefault="00930300" w:rsidP="00732D6A">
            <w:pPr>
              <w:pStyle w:val="rowtabella0"/>
              <w:rPr>
                <w:color w:val="002060"/>
              </w:rPr>
            </w:pPr>
            <w:r>
              <w:rPr>
                <w:color w:val="002060"/>
              </w:rPr>
              <w:t>02</w:t>
            </w:r>
            <w:r w:rsidR="004434AF" w:rsidRPr="00C67005">
              <w:rPr>
                <w:color w:val="002060"/>
              </w:rPr>
              <w:t>/1</w:t>
            </w:r>
            <w:r>
              <w:rPr>
                <w:color w:val="002060"/>
              </w:rPr>
              <w:t>1</w:t>
            </w:r>
            <w:r w:rsidR="004434AF" w:rsidRPr="00C67005">
              <w:rPr>
                <w:color w:val="002060"/>
              </w:rPr>
              <w:t>/2025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D5147" w14:textId="77777777" w:rsidR="004434AF" w:rsidRPr="00C67005" w:rsidRDefault="004434AF" w:rsidP="00732D6A">
            <w:pPr>
              <w:pStyle w:val="rowtabella0"/>
              <w:jc w:val="center"/>
              <w:rPr>
                <w:color w:val="002060"/>
              </w:rPr>
            </w:pPr>
            <w:r w:rsidRPr="00930300">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3BC8C" w14:textId="77777777" w:rsidR="004434AF" w:rsidRPr="00C67005" w:rsidRDefault="004434AF" w:rsidP="00732D6A">
            <w:pPr>
              <w:pStyle w:val="rowtabella0"/>
              <w:jc w:val="center"/>
              <w:rPr>
                <w:color w:val="002060"/>
              </w:rPr>
            </w:pPr>
            <w:r w:rsidRPr="00C67005">
              <w:rPr>
                <w:color w:val="002060"/>
              </w:rPr>
              <w:t>10:00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54A10" w14:textId="77777777" w:rsidR="004434AF" w:rsidRPr="00C67005" w:rsidRDefault="004434AF" w:rsidP="00732D6A">
            <w:pPr>
              <w:pStyle w:val="rowtabella0"/>
              <w:rPr>
                <w:color w:val="002060"/>
              </w:rPr>
            </w:pPr>
            <w:r w:rsidRPr="00930300">
              <w:rPr>
                <w:color w:val="002060"/>
                <w:highlight w:val="yellow"/>
              </w:rPr>
              <w:t>PALAFIERA CAMPANARA PESARO VIA DELLE ESPOSIZIONI, 33</w:t>
            </w:r>
          </w:p>
        </w:tc>
      </w:tr>
      <w:tr w:rsidR="004434AF" w:rsidRPr="00C67005" w14:paraId="22F7DAF6" w14:textId="77777777" w:rsidTr="0093030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266FF" w14:textId="77777777" w:rsidR="004434AF" w:rsidRPr="00930300" w:rsidRDefault="004434AF" w:rsidP="00732D6A">
            <w:pPr>
              <w:pStyle w:val="rowtabella0"/>
              <w:rPr>
                <w:color w:val="002060"/>
                <w:highlight w:val="yellow"/>
              </w:rPr>
            </w:pPr>
            <w:r w:rsidRPr="00930300">
              <w:rPr>
                <w:color w:val="002060"/>
                <w:highlight w:val="yellow"/>
              </w:rPr>
              <w:t>21/12/2025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62AC4" w14:textId="77777777" w:rsidR="004434AF" w:rsidRPr="00930300" w:rsidRDefault="004434AF" w:rsidP="00732D6A">
            <w:pPr>
              <w:pStyle w:val="rowtabella0"/>
              <w:jc w:val="center"/>
              <w:rPr>
                <w:color w:val="002060"/>
                <w:highlight w:val="yellow"/>
              </w:rPr>
            </w:pPr>
            <w:r w:rsidRPr="00930300">
              <w:rPr>
                <w:color w:val="002060"/>
                <w:highlight w:val="yellow"/>
              </w:rPr>
              <w:t>13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36ADC" w14:textId="77777777" w:rsidR="004434AF" w:rsidRPr="00930300" w:rsidRDefault="004434AF" w:rsidP="00732D6A">
            <w:pPr>
              <w:pStyle w:val="rowtabella0"/>
              <w:rPr>
                <w:color w:val="002060"/>
                <w:highlight w:val="yellow"/>
              </w:rPr>
            </w:pPr>
            <w:r w:rsidRPr="00930300">
              <w:rPr>
                <w:color w:val="002060"/>
                <w:highlight w:val="yellow"/>
              </w:rPr>
              <w:t>CSI GAUDIO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7429A" w14:textId="77777777" w:rsidR="004434AF" w:rsidRPr="00930300" w:rsidRDefault="004434AF" w:rsidP="00732D6A">
            <w:pPr>
              <w:pStyle w:val="rowtabella0"/>
              <w:rPr>
                <w:color w:val="002060"/>
                <w:highlight w:val="yellow"/>
              </w:rPr>
            </w:pPr>
            <w:r w:rsidRPr="00930300">
              <w:rPr>
                <w:color w:val="002060"/>
                <w:highlight w:val="yellow"/>
              </w:rPr>
              <w:t>ACSS MONDOLFO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2EF20" w14:textId="09A169E0" w:rsidR="004434AF" w:rsidRPr="00C67005" w:rsidRDefault="004434AF" w:rsidP="00732D6A">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C8F04" w14:textId="77777777" w:rsidR="004434AF" w:rsidRPr="00C67005" w:rsidRDefault="004434AF" w:rsidP="00732D6A">
            <w:pPr>
              <w:pStyle w:val="rowtabella0"/>
              <w:jc w:val="center"/>
              <w:rPr>
                <w:color w:val="002060"/>
              </w:rPr>
            </w:pPr>
            <w:r w:rsidRPr="00930300">
              <w:rPr>
                <w:color w:val="002060"/>
                <w:highlight w:val="yellow"/>
              </w:rPr>
              <w:t>10:00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777FA" w14:textId="77777777" w:rsidR="004434AF" w:rsidRPr="00C67005" w:rsidRDefault="004434AF" w:rsidP="00732D6A">
            <w:pPr>
              <w:pStyle w:val="rowtabella0"/>
              <w:jc w:val="center"/>
              <w:rPr>
                <w:color w:val="002060"/>
              </w:rPr>
            </w:pPr>
            <w:r w:rsidRPr="00C67005">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27E66" w14:textId="77777777" w:rsidR="004434AF" w:rsidRPr="00C67005" w:rsidRDefault="004434AF" w:rsidP="00732D6A">
            <w:pPr>
              <w:rPr>
                <w:color w:val="002060"/>
              </w:rPr>
            </w:pPr>
          </w:p>
        </w:tc>
      </w:tr>
    </w:tbl>
    <w:p w14:paraId="4E72C787" w14:textId="77777777" w:rsidR="004434AF" w:rsidRPr="00C67005" w:rsidRDefault="004434AF" w:rsidP="004434AF">
      <w:pPr>
        <w:pStyle w:val="breakline"/>
        <w:rPr>
          <w:rFonts w:eastAsiaTheme="minorEastAsia"/>
          <w:color w:val="002060"/>
        </w:rPr>
      </w:pPr>
    </w:p>
    <w:p w14:paraId="245D5698" w14:textId="77777777" w:rsidR="004434AF" w:rsidRPr="00C67005" w:rsidRDefault="004434AF" w:rsidP="004434AF">
      <w:pPr>
        <w:pStyle w:val="breakline"/>
        <w:rPr>
          <w:color w:val="002060"/>
        </w:rPr>
      </w:pPr>
    </w:p>
    <w:p w14:paraId="2BCFC2D0" w14:textId="77777777" w:rsidR="004434AF" w:rsidRPr="00C67005" w:rsidRDefault="004434AF" w:rsidP="004434AF">
      <w:pPr>
        <w:pStyle w:val="sottotitolocampionato10"/>
        <w:rPr>
          <w:color w:val="002060"/>
        </w:rPr>
      </w:pPr>
      <w:r w:rsidRPr="00C6700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434AF" w:rsidRPr="00C67005" w14:paraId="6846E7B7" w14:textId="77777777" w:rsidTr="0093030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164E0" w14:textId="77777777" w:rsidR="004434AF" w:rsidRPr="00C67005" w:rsidRDefault="004434AF" w:rsidP="00732D6A">
            <w:pPr>
              <w:pStyle w:val="headertabella0"/>
              <w:rPr>
                <w:color w:val="002060"/>
              </w:rPr>
            </w:pPr>
            <w:r w:rsidRPr="00C6700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7D1E0" w14:textId="77777777" w:rsidR="004434AF" w:rsidRPr="00C67005" w:rsidRDefault="004434AF" w:rsidP="00732D6A">
            <w:pPr>
              <w:pStyle w:val="headertabella0"/>
              <w:rPr>
                <w:color w:val="002060"/>
              </w:rPr>
            </w:pPr>
            <w:r w:rsidRPr="00C67005">
              <w:rPr>
                <w:color w:val="002060"/>
              </w:rPr>
              <w:t xml:space="preserve">N° </w:t>
            </w:r>
            <w:proofErr w:type="spellStart"/>
            <w:r w:rsidRPr="00C67005">
              <w:rPr>
                <w:color w:val="002060"/>
              </w:rPr>
              <w:t>Gior</w:t>
            </w:r>
            <w:proofErr w:type="spellEnd"/>
            <w:r w:rsidRPr="00C67005">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B3273" w14:textId="77777777" w:rsidR="004434AF" w:rsidRPr="00C67005" w:rsidRDefault="004434AF" w:rsidP="00732D6A">
            <w:pPr>
              <w:pStyle w:val="headertabella0"/>
              <w:rPr>
                <w:color w:val="002060"/>
              </w:rPr>
            </w:pPr>
            <w:r w:rsidRPr="00C6700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4B48D6" w14:textId="77777777" w:rsidR="004434AF" w:rsidRPr="00C67005" w:rsidRDefault="004434AF" w:rsidP="00732D6A">
            <w:pPr>
              <w:pStyle w:val="headertabella0"/>
              <w:rPr>
                <w:color w:val="002060"/>
              </w:rPr>
            </w:pPr>
            <w:r w:rsidRPr="00C6700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5F229" w14:textId="77777777" w:rsidR="004434AF" w:rsidRPr="00C67005" w:rsidRDefault="004434AF" w:rsidP="00732D6A">
            <w:pPr>
              <w:pStyle w:val="headertabella0"/>
              <w:rPr>
                <w:color w:val="002060"/>
              </w:rPr>
            </w:pPr>
            <w:r w:rsidRPr="00C67005">
              <w:rPr>
                <w:color w:val="002060"/>
              </w:rPr>
              <w:t xml:space="preserve">Data </w:t>
            </w:r>
            <w:proofErr w:type="spellStart"/>
            <w:r w:rsidRPr="00C67005">
              <w:rPr>
                <w:color w:val="002060"/>
              </w:rPr>
              <w:t>Orig</w:t>
            </w:r>
            <w:proofErr w:type="spellEnd"/>
            <w:r w:rsidRPr="00C6700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98067A" w14:textId="77777777" w:rsidR="004434AF" w:rsidRPr="00C67005" w:rsidRDefault="004434AF" w:rsidP="00732D6A">
            <w:pPr>
              <w:pStyle w:val="headertabella0"/>
              <w:rPr>
                <w:color w:val="002060"/>
              </w:rPr>
            </w:pPr>
            <w:r w:rsidRPr="00C6700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D729F" w14:textId="77777777" w:rsidR="004434AF" w:rsidRPr="00C67005" w:rsidRDefault="004434AF" w:rsidP="00732D6A">
            <w:pPr>
              <w:pStyle w:val="headertabella0"/>
              <w:rPr>
                <w:color w:val="002060"/>
              </w:rPr>
            </w:pPr>
            <w:r w:rsidRPr="00C67005">
              <w:rPr>
                <w:color w:val="002060"/>
              </w:rPr>
              <w:t xml:space="preserve">Ora </w:t>
            </w:r>
            <w:proofErr w:type="spellStart"/>
            <w:r w:rsidRPr="00C67005">
              <w:rPr>
                <w:color w:val="002060"/>
              </w:rPr>
              <w:t>Orig</w:t>
            </w:r>
            <w:proofErr w:type="spellEnd"/>
            <w:r w:rsidRPr="00C67005">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34B26" w14:textId="77777777" w:rsidR="004434AF" w:rsidRPr="00C67005" w:rsidRDefault="004434AF" w:rsidP="00732D6A">
            <w:pPr>
              <w:pStyle w:val="headertabella0"/>
              <w:rPr>
                <w:color w:val="002060"/>
              </w:rPr>
            </w:pPr>
            <w:r w:rsidRPr="00C67005">
              <w:rPr>
                <w:color w:val="002060"/>
              </w:rPr>
              <w:t>Impianto</w:t>
            </w:r>
          </w:p>
        </w:tc>
      </w:tr>
      <w:tr w:rsidR="004434AF" w:rsidRPr="00C67005" w14:paraId="54D7D76A" w14:textId="77777777" w:rsidTr="0093030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43B70" w14:textId="77777777" w:rsidR="004434AF" w:rsidRPr="00930300" w:rsidRDefault="004434AF" w:rsidP="00732D6A">
            <w:pPr>
              <w:pStyle w:val="rowtabella0"/>
              <w:rPr>
                <w:color w:val="002060"/>
                <w:highlight w:val="yellow"/>
              </w:rPr>
            </w:pPr>
            <w:r w:rsidRPr="00930300">
              <w:rPr>
                <w:color w:val="002060"/>
                <w:highlight w:val="yellow"/>
              </w:rPr>
              <w:t>01/11/2025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8F701" w14:textId="77777777" w:rsidR="004434AF" w:rsidRPr="00930300" w:rsidRDefault="004434AF" w:rsidP="00732D6A">
            <w:pPr>
              <w:pStyle w:val="rowtabella0"/>
              <w:jc w:val="center"/>
              <w:rPr>
                <w:color w:val="002060"/>
                <w:highlight w:val="yellow"/>
              </w:rPr>
            </w:pPr>
            <w:r w:rsidRPr="00930300">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8A77F" w14:textId="77777777" w:rsidR="004434AF" w:rsidRPr="00930300" w:rsidRDefault="004434AF" w:rsidP="00732D6A">
            <w:pPr>
              <w:pStyle w:val="rowtabella0"/>
              <w:rPr>
                <w:color w:val="002060"/>
                <w:highlight w:val="yellow"/>
              </w:rPr>
            </w:pPr>
            <w:r w:rsidRPr="00930300">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EA492" w14:textId="77777777" w:rsidR="004434AF" w:rsidRPr="00930300" w:rsidRDefault="004434AF" w:rsidP="00732D6A">
            <w:pPr>
              <w:pStyle w:val="rowtabella0"/>
              <w:rPr>
                <w:color w:val="002060"/>
                <w:highlight w:val="yellow"/>
              </w:rPr>
            </w:pPr>
            <w:r w:rsidRPr="00930300">
              <w:rPr>
                <w:color w:val="002060"/>
                <w:highlight w:val="yellow"/>
              </w:rPr>
              <w:t>RECANATI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C6DC0" w14:textId="4E97E2B6" w:rsidR="004434AF" w:rsidRPr="00C67005" w:rsidRDefault="004434AF" w:rsidP="00732D6A">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B2A20" w14:textId="77777777" w:rsidR="004434AF" w:rsidRPr="00930300" w:rsidRDefault="004434AF" w:rsidP="00732D6A">
            <w:pPr>
              <w:pStyle w:val="rowtabella0"/>
              <w:jc w:val="center"/>
              <w:rPr>
                <w:color w:val="002060"/>
                <w:highlight w:val="yellow"/>
              </w:rPr>
            </w:pPr>
            <w:r w:rsidRPr="00930300">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C037D" w14:textId="77777777" w:rsidR="004434AF" w:rsidRPr="00930300" w:rsidRDefault="004434AF" w:rsidP="00732D6A">
            <w:pPr>
              <w:rPr>
                <w:color w:val="002060"/>
                <w:highlight w:val="yellow"/>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EA189" w14:textId="77777777" w:rsidR="004434AF" w:rsidRPr="00C67005" w:rsidRDefault="004434AF" w:rsidP="00732D6A">
            <w:pPr>
              <w:pStyle w:val="rowtabella0"/>
              <w:rPr>
                <w:color w:val="002060"/>
              </w:rPr>
            </w:pPr>
            <w:r w:rsidRPr="00930300">
              <w:rPr>
                <w:color w:val="002060"/>
                <w:highlight w:val="yellow"/>
              </w:rPr>
              <w:t>CENTRO SP. POL. "</w:t>
            </w:r>
            <w:proofErr w:type="gramStart"/>
            <w:r w:rsidRPr="00930300">
              <w:rPr>
                <w:color w:val="002060"/>
                <w:highlight w:val="yellow"/>
              </w:rPr>
              <w:t>R.GATTARI</w:t>
            </w:r>
            <w:proofErr w:type="gramEnd"/>
            <w:r w:rsidRPr="00930300">
              <w:rPr>
                <w:color w:val="002060"/>
                <w:highlight w:val="yellow"/>
              </w:rPr>
              <w:t>" TOLENTINO VIA TAGLIAMENTO</w:t>
            </w:r>
          </w:p>
        </w:tc>
      </w:tr>
      <w:tr w:rsidR="004434AF" w:rsidRPr="00C67005" w14:paraId="00CFC6BB" w14:textId="77777777" w:rsidTr="0093030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9F927" w14:textId="77777777" w:rsidR="004434AF" w:rsidRPr="00930300" w:rsidRDefault="004434AF" w:rsidP="00732D6A">
            <w:pPr>
              <w:pStyle w:val="rowtabella0"/>
              <w:rPr>
                <w:color w:val="002060"/>
                <w:highlight w:val="yellow"/>
              </w:rPr>
            </w:pPr>
            <w:r w:rsidRPr="00930300">
              <w:rPr>
                <w:color w:val="002060"/>
                <w:highlight w:val="yellow"/>
              </w:rPr>
              <w:t>01/11/2025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83B3E" w14:textId="77777777" w:rsidR="004434AF" w:rsidRPr="00930300" w:rsidRDefault="004434AF" w:rsidP="00732D6A">
            <w:pPr>
              <w:pStyle w:val="rowtabella0"/>
              <w:jc w:val="center"/>
              <w:rPr>
                <w:color w:val="002060"/>
                <w:highlight w:val="yellow"/>
              </w:rPr>
            </w:pPr>
            <w:r w:rsidRPr="00930300">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5667B" w14:textId="77777777" w:rsidR="004434AF" w:rsidRPr="00930300" w:rsidRDefault="004434AF" w:rsidP="00732D6A">
            <w:pPr>
              <w:pStyle w:val="rowtabella0"/>
              <w:rPr>
                <w:color w:val="002060"/>
                <w:highlight w:val="yellow"/>
              </w:rPr>
            </w:pPr>
            <w:r w:rsidRPr="00930300">
              <w:rPr>
                <w:color w:val="002060"/>
                <w:highlight w:val="yellow"/>
              </w:rPr>
              <w:t>SPORTING GROTTAMMARE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955EC" w14:textId="77777777" w:rsidR="004434AF" w:rsidRPr="00930300" w:rsidRDefault="004434AF" w:rsidP="00732D6A">
            <w:pPr>
              <w:pStyle w:val="rowtabella0"/>
              <w:rPr>
                <w:color w:val="002060"/>
                <w:highlight w:val="yellow"/>
              </w:rPr>
            </w:pPr>
            <w:r w:rsidRPr="00930300">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23305" w14:textId="020FDADD" w:rsidR="004434AF" w:rsidRPr="00C67005" w:rsidRDefault="004434AF" w:rsidP="00732D6A">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C436B" w14:textId="77777777" w:rsidR="004434AF" w:rsidRPr="00C67005" w:rsidRDefault="004434AF" w:rsidP="00732D6A">
            <w:pPr>
              <w:pStyle w:val="rowtabella0"/>
              <w:jc w:val="center"/>
              <w:rPr>
                <w:color w:val="002060"/>
              </w:rPr>
            </w:pPr>
            <w:r w:rsidRPr="00930300">
              <w:rPr>
                <w:color w:val="002060"/>
                <w:highlight w:val="yellow"/>
              </w:rPr>
              <w:t>16:15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362C6" w14:textId="77777777" w:rsidR="004434AF" w:rsidRPr="00C67005" w:rsidRDefault="004434AF" w:rsidP="00732D6A">
            <w:pPr>
              <w:pStyle w:val="rowtabella0"/>
              <w:jc w:val="center"/>
              <w:rPr>
                <w:color w:val="002060"/>
              </w:rPr>
            </w:pPr>
            <w:r w:rsidRPr="00C67005">
              <w:rPr>
                <w:color w:val="002060"/>
              </w:rPr>
              <w:t>17:45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105FE" w14:textId="77777777" w:rsidR="004434AF" w:rsidRPr="00C67005" w:rsidRDefault="004434AF" w:rsidP="00732D6A">
            <w:pPr>
              <w:rPr>
                <w:color w:val="002060"/>
              </w:rPr>
            </w:pPr>
          </w:p>
        </w:tc>
      </w:tr>
    </w:tbl>
    <w:p w14:paraId="5BA7C967" w14:textId="77777777" w:rsidR="004434AF" w:rsidRPr="00C67005" w:rsidRDefault="004434AF" w:rsidP="004434AF">
      <w:pPr>
        <w:pStyle w:val="breakline"/>
        <w:rPr>
          <w:rFonts w:eastAsiaTheme="minorEastAsia"/>
          <w:color w:val="002060"/>
        </w:rPr>
      </w:pPr>
    </w:p>
    <w:p w14:paraId="4EE65FF1" w14:textId="77777777" w:rsidR="004434AF" w:rsidRPr="00C67005" w:rsidRDefault="004434AF" w:rsidP="004434AF">
      <w:pPr>
        <w:pStyle w:val="breakline"/>
        <w:rPr>
          <w:color w:val="002060"/>
        </w:rPr>
      </w:pPr>
    </w:p>
    <w:p w14:paraId="76FB6D20" w14:textId="77777777" w:rsidR="004434AF" w:rsidRPr="00C67005" w:rsidRDefault="004434AF" w:rsidP="004434AF">
      <w:pPr>
        <w:pStyle w:val="titoloprinc0"/>
        <w:rPr>
          <w:color w:val="002060"/>
        </w:rPr>
      </w:pPr>
      <w:r w:rsidRPr="00C67005">
        <w:rPr>
          <w:color w:val="002060"/>
        </w:rPr>
        <w:t>RISULTATI</w:t>
      </w:r>
    </w:p>
    <w:p w14:paraId="269656E4" w14:textId="77777777" w:rsidR="004434AF" w:rsidRPr="00C67005" w:rsidRDefault="004434AF" w:rsidP="004434AF">
      <w:pPr>
        <w:pStyle w:val="breakline"/>
        <w:rPr>
          <w:color w:val="002060"/>
        </w:rPr>
      </w:pPr>
    </w:p>
    <w:p w14:paraId="709042D0" w14:textId="77777777" w:rsidR="004434AF" w:rsidRPr="00C67005" w:rsidRDefault="004434AF" w:rsidP="004434AF">
      <w:pPr>
        <w:pStyle w:val="sottotitolocampionato10"/>
        <w:rPr>
          <w:color w:val="002060"/>
        </w:rPr>
      </w:pPr>
      <w:r w:rsidRPr="00C67005">
        <w:rPr>
          <w:color w:val="002060"/>
        </w:rPr>
        <w:t>RISULTATI UFFICIALI GARE DEL 25/10/2025</w:t>
      </w:r>
    </w:p>
    <w:p w14:paraId="6B7E043C" w14:textId="77777777" w:rsidR="005B2190" w:rsidRPr="005B2190" w:rsidRDefault="005B2190" w:rsidP="005B2190">
      <w:pPr>
        <w:pStyle w:val="sottotitolocampionato20"/>
        <w:spacing w:before="0" w:beforeAutospacing="0" w:after="0" w:afterAutospacing="0"/>
        <w:rPr>
          <w:rFonts w:ascii="Arial" w:hAnsi="Arial" w:cs="Arial"/>
          <w:color w:val="002060"/>
          <w:sz w:val="20"/>
          <w:szCs w:val="20"/>
        </w:rPr>
      </w:pPr>
      <w:r w:rsidRPr="005B2190">
        <w:rPr>
          <w:rFonts w:ascii="Arial" w:hAnsi="Arial" w:cs="Arial"/>
          <w:color w:val="002060"/>
          <w:sz w:val="20"/>
          <w:szCs w:val="20"/>
        </w:rPr>
        <w:t>Si trascrivono qui di seguito i risultati ufficiali delle gare disputate</w:t>
      </w:r>
    </w:p>
    <w:p w14:paraId="2972F7EB" w14:textId="77777777" w:rsidR="004434AF" w:rsidRPr="00C67005" w:rsidRDefault="004434AF" w:rsidP="004434A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434AF" w:rsidRPr="00C67005" w14:paraId="16F98A2E" w14:textId="77777777" w:rsidTr="00732D6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434AF" w:rsidRPr="00C67005" w14:paraId="510F380A" w14:textId="77777777" w:rsidTr="00732D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DC159" w14:textId="77777777" w:rsidR="004434AF" w:rsidRPr="00C67005" w:rsidRDefault="004434AF" w:rsidP="00732D6A">
                  <w:pPr>
                    <w:pStyle w:val="headertabella0"/>
                    <w:rPr>
                      <w:color w:val="002060"/>
                    </w:rPr>
                  </w:pPr>
                  <w:r w:rsidRPr="00C67005">
                    <w:rPr>
                      <w:color w:val="002060"/>
                    </w:rPr>
                    <w:t>GIRONE A - 5 Giornata - A</w:t>
                  </w:r>
                </w:p>
              </w:tc>
            </w:tr>
            <w:tr w:rsidR="004434AF" w:rsidRPr="00C67005" w14:paraId="04750320" w14:textId="77777777" w:rsidTr="00732D6A">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E5C720" w14:textId="77777777" w:rsidR="004434AF" w:rsidRPr="00C67005" w:rsidRDefault="004434AF" w:rsidP="00732D6A">
                  <w:pPr>
                    <w:pStyle w:val="rowtabella0"/>
                    <w:rPr>
                      <w:color w:val="002060"/>
                    </w:rPr>
                  </w:pPr>
                  <w:r w:rsidRPr="00C67005">
                    <w:rPr>
                      <w:color w:val="002060"/>
                    </w:rPr>
                    <w:t>(1) ACSS MONDOLFO C5 SQ.C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14FB41" w14:textId="77777777" w:rsidR="004434AF" w:rsidRPr="00C67005" w:rsidRDefault="004434AF" w:rsidP="00732D6A">
                  <w:pPr>
                    <w:pStyle w:val="rowtabella0"/>
                    <w:rPr>
                      <w:color w:val="002060"/>
                    </w:rPr>
                  </w:pPr>
                  <w:r w:rsidRPr="00C67005">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F7C447" w14:textId="77777777" w:rsidR="004434AF" w:rsidRPr="00C67005" w:rsidRDefault="004434AF" w:rsidP="00732D6A">
                  <w:pPr>
                    <w:pStyle w:val="rowtabella0"/>
                    <w:jc w:val="center"/>
                    <w:rPr>
                      <w:color w:val="002060"/>
                    </w:rPr>
                  </w:pPr>
                  <w:r w:rsidRPr="00C67005">
                    <w:rPr>
                      <w:color w:val="002060"/>
                    </w:rPr>
                    <w:t>17 - 0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31C591" w14:textId="77777777" w:rsidR="004434AF" w:rsidRPr="00C67005" w:rsidRDefault="004434AF" w:rsidP="00732D6A">
                  <w:pPr>
                    <w:pStyle w:val="rowtabella0"/>
                    <w:jc w:val="center"/>
                    <w:rPr>
                      <w:color w:val="002060"/>
                    </w:rPr>
                  </w:pPr>
                  <w:r w:rsidRPr="00C67005">
                    <w:rPr>
                      <w:color w:val="002060"/>
                    </w:rPr>
                    <w:t> </w:t>
                  </w:r>
                </w:p>
              </w:tc>
            </w:tr>
            <w:tr w:rsidR="004434AF" w:rsidRPr="00C67005" w14:paraId="39BAAA27"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05A5FD" w14:textId="77777777" w:rsidR="004434AF" w:rsidRPr="00C67005" w:rsidRDefault="004434AF" w:rsidP="00732D6A">
                  <w:pPr>
                    <w:pStyle w:val="rowtabella0"/>
                    <w:rPr>
                      <w:color w:val="002060"/>
                    </w:rPr>
                  </w:pPr>
                  <w:r w:rsidRPr="00C67005">
                    <w:rPr>
                      <w:color w:val="002060"/>
                    </w:rPr>
                    <w:t>(1) 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BD99B4" w14:textId="77777777" w:rsidR="004434AF" w:rsidRPr="00C67005" w:rsidRDefault="004434AF" w:rsidP="00732D6A">
                  <w:pPr>
                    <w:pStyle w:val="rowtabella0"/>
                    <w:rPr>
                      <w:color w:val="002060"/>
                    </w:rPr>
                  </w:pPr>
                  <w:r w:rsidRPr="00C67005">
                    <w:rPr>
                      <w:color w:val="002060"/>
                    </w:rPr>
                    <w:t xml:space="preserve">- AUDAX 1970 </w:t>
                  </w:r>
                  <w:proofErr w:type="gramStart"/>
                  <w:r w:rsidRPr="00C67005">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BE4A1C" w14:textId="77777777" w:rsidR="004434AF" w:rsidRPr="00C67005" w:rsidRDefault="004434AF" w:rsidP="00732D6A">
                  <w:pPr>
                    <w:pStyle w:val="rowtabella0"/>
                    <w:jc w:val="center"/>
                    <w:rPr>
                      <w:color w:val="002060"/>
                    </w:rPr>
                  </w:pPr>
                  <w:r w:rsidRPr="00C67005">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62DE518" w14:textId="77777777" w:rsidR="004434AF" w:rsidRPr="00C67005" w:rsidRDefault="004434AF" w:rsidP="00732D6A">
                  <w:pPr>
                    <w:pStyle w:val="rowtabella0"/>
                    <w:jc w:val="center"/>
                    <w:rPr>
                      <w:color w:val="002060"/>
                    </w:rPr>
                  </w:pPr>
                  <w:r w:rsidRPr="00C67005">
                    <w:rPr>
                      <w:color w:val="002060"/>
                    </w:rPr>
                    <w:t> </w:t>
                  </w:r>
                </w:p>
              </w:tc>
            </w:tr>
            <w:tr w:rsidR="004434AF" w:rsidRPr="00C67005" w14:paraId="3C9B643C"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1E6B3D" w14:textId="77777777" w:rsidR="004434AF" w:rsidRPr="00C67005" w:rsidRDefault="004434AF" w:rsidP="00732D6A">
                  <w:pPr>
                    <w:pStyle w:val="rowtabella0"/>
                    <w:rPr>
                      <w:color w:val="002060"/>
                    </w:rPr>
                  </w:pPr>
                  <w:proofErr w:type="gramStart"/>
                  <w:r w:rsidRPr="00C67005">
                    <w:rPr>
                      <w:color w:val="002060"/>
                    </w:rPr>
                    <w:t>CITTA</w:t>
                  </w:r>
                  <w:proofErr w:type="gramEnd"/>
                  <w:r w:rsidRPr="00C67005">
                    <w:rPr>
                      <w:color w:val="002060"/>
                    </w:rPr>
                    <w:t xml:space="preserve">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04F188" w14:textId="77777777" w:rsidR="004434AF" w:rsidRPr="00C67005" w:rsidRDefault="004434AF" w:rsidP="00732D6A">
                  <w:pPr>
                    <w:pStyle w:val="rowtabella0"/>
                    <w:rPr>
                      <w:color w:val="002060"/>
                    </w:rPr>
                  </w:pPr>
                  <w:r w:rsidRPr="00C67005">
                    <w:rPr>
                      <w:color w:val="002060"/>
                    </w:rPr>
                    <w:t>- BULDOG T.N.T. LUCREZISQ.B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B2B73C" w14:textId="77777777" w:rsidR="004434AF" w:rsidRPr="00C67005" w:rsidRDefault="004434AF" w:rsidP="00732D6A">
                  <w:pPr>
                    <w:pStyle w:val="rowtabella0"/>
                    <w:jc w:val="center"/>
                    <w:rPr>
                      <w:color w:val="002060"/>
                    </w:rPr>
                  </w:pPr>
                  <w:r w:rsidRPr="00C67005">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2C67EA" w14:textId="77777777" w:rsidR="004434AF" w:rsidRPr="00C67005" w:rsidRDefault="004434AF" w:rsidP="00732D6A">
                  <w:pPr>
                    <w:pStyle w:val="rowtabella0"/>
                    <w:jc w:val="center"/>
                    <w:rPr>
                      <w:color w:val="002060"/>
                    </w:rPr>
                  </w:pPr>
                  <w:r w:rsidRPr="00C67005">
                    <w:rPr>
                      <w:color w:val="002060"/>
                    </w:rPr>
                    <w:t> </w:t>
                  </w:r>
                </w:p>
              </w:tc>
            </w:tr>
            <w:tr w:rsidR="004434AF" w:rsidRPr="00C67005" w14:paraId="4B65F8EF"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611EAD" w14:textId="77777777" w:rsidR="004434AF" w:rsidRPr="00C67005" w:rsidRDefault="004434AF" w:rsidP="00732D6A">
                  <w:pPr>
                    <w:pStyle w:val="rowtabella0"/>
                    <w:rPr>
                      <w:color w:val="002060"/>
                    </w:rPr>
                  </w:pPr>
                  <w:r w:rsidRPr="00C67005">
                    <w:rPr>
                      <w:color w:val="002060"/>
                    </w:rPr>
                    <w:t xml:space="preserve">(1) ITALSERVICE C5 </w:t>
                  </w:r>
                  <w:proofErr w:type="gramStart"/>
                  <w:r w:rsidRPr="00C67005">
                    <w:rPr>
                      <w:color w:val="002060"/>
                    </w:rPr>
                    <w:t>SQ.B</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E29443" w14:textId="77777777" w:rsidR="004434AF" w:rsidRPr="00C67005" w:rsidRDefault="004434AF" w:rsidP="00732D6A">
                  <w:pPr>
                    <w:pStyle w:val="rowtabella0"/>
                    <w:rPr>
                      <w:color w:val="002060"/>
                    </w:rPr>
                  </w:pPr>
                  <w:r w:rsidRPr="00C67005">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5E97C5" w14:textId="77777777" w:rsidR="004434AF" w:rsidRPr="00C67005" w:rsidRDefault="004434AF" w:rsidP="00732D6A">
                  <w:pPr>
                    <w:pStyle w:val="rowtabella0"/>
                    <w:jc w:val="center"/>
                    <w:rPr>
                      <w:color w:val="002060"/>
                    </w:rPr>
                  </w:pPr>
                  <w:r w:rsidRPr="00C67005">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F13AB5" w14:textId="77777777" w:rsidR="004434AF" w:rsidRPr="00C67005" w:rsidRDefault="004434AF" w:rsidP="00732D6A">
                  <w:pPr>
                    <w:pStyle w:val="rowtabella0"/>
                    <w:jc w:val="center"/>
                    <w:rPr>
                      <w:color w:val="002060"/>
                    </w:rPr>
                  </w:pPr>
                  <w:r w:rsidRPr="00C67005">
                    <w:rPr>
                      <w:color w:val="002060"/>
                    </w:rPr>
                    <w:t> </w:t>
                  </w:r>
                </w:p>
              </w:tc>
            </w:tr>
            <w:tr w:rsidR="004434AF" w:rsidRPr="00C67005" w14:paraId="29313D06"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0BD818" w14:textId="77777777" w:rsidR="004434AF" w:rsidRPr="00C67005" w:rsidRDefault="004434AF" w:rsidP="00732D6A">
                  <w:pPr>
                    <w:pStyle w:val="rowtabella0"/>
                    <w:rPr>
                      <w:color w:val="002060"/>
                    </w:rPr>
                  </w:pPr>
                  <w:r w:rsidRPr="00C67005">
                    <w:rPr>
                      <w:color w:val="002060"/>
                    </w:rPr>
                    <w:t>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6DE071" w14:textId="77777777" w:rsidR="004434AF" w:rsidRPr="00C67005" w:rsidRDefault="004434AF" w:rsidP="00732D6A">
                  <w:pPr>
                    <w:pStyle w:val="rowtabella0"/>
                    <w:rPr>
                      <w:color w:val="002060"/>
                    </w:rPr>
                  </w:pPr>
                  <w:r w:rsidRPr="00C67005">
                    <w:rPr>
                      <w:color w:val="002060"/>
                    </w:rPr>
                    <w:t>- CSI GAUDIO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483316" w14:textId="77777777" w:rsidR="004434AF" w:rsidRPr="00C67005" w:rsidRDefault="004434AF" w:rsidP="00732D6A">
                  <w:pPr>
                    <w:pStyle w:val="rowtabella0"/>
                    <w:jc w:val="center"/>
                    <w:rPr>
                      <w:color w:val="002060"/>
                    </w:rPr>
                  </w:pPr>
                  <w:r w:rsidRPr="00C67005">
                    <w:rPr>
                      <w:color w:val="002060"/>
                    </w:rPr>
                    <w:t>12 - 0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DC72E9" w14:textId="77777777" w:rsidR="004434AF" w:rsidRPr="00C67005" w:rsidRDefault="004434AF" w:rsidP="00732D6A">
                  <w:pPr>
                    <w:pStyle w:val="rowtabella0"/>
                    <w:jc w:val="center"/>
                    <w:rPr>
                      <w:color w:val="002060"/>
                    </w:rPr>
                  </w:pPr>
                  <w:r w:rsidRPr="00C67005">
                    <w:rPr>
                      <w:color w:val="002060"/>
                    </w:rPr>
                    <w:t> </w:t>
                  </w:r>
                </w:p>
              </w:tc>
            </w:tr>
            <w:tr w:rsidR="004434AF" w:rsidRPr="00C67005" w14:paraId="05EE791C" w14:textId="77777777" w:rsidTr="00732D6A">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FECF18" w14:textId="77777777" w:rsidR="004434AF" w:rsidRPr="00C67005" w:rsidRDefault="004434AF" w:rsidP="00732D6A">
                  <w:pPr>
                    <w:pStyle w:val="rowtabella0"/>
                    <w:rPr>
                      <w:color w:val="002060"/>
                    </w:rPr>
                  </w:pPr>
                  <w:r w:rsidRPr="00C67005">
                    <w:rPr>
                      <w:color w:val="002060"/>
                    </w:rPr>
                    <w:t>SPORTFLY ARL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5BA33D" w14:textId="77777777" w:rsidR="004434AF" w:rsidRPr="00C67005" w:rsidRDefault="004434AF" w:rsidP="00732D6A">
                  <w:pPr>
                    <w:pStyle w:val="rowtabella0"/>
                    <w:rPr>
                      <w:color w:val="002060"/>
                    </w:rPr>
                  </w:pPr>
                  <w:r w:rsidRPr="00C67005">
                    <w:rPr>
                      <w:color w:val="002060"/>
                    </w:rPr>
                    <w:t>- ACSS MONDOLFO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9214A2" w14:textId="77777777" w:rsidR="004434AF" w:rsidRPr="00C67005" w:rsidRDefault="004434AF" w:rsidP="00732D6A">
                  <w:pPr>
                    <w:pStyle w:val="rowtabella0"/>
                    <w:jc w:val="center"/>
                    <w:rPr>
                      <w:color w:val="002060"/>
                    </w:rPr>
                  </w:pPr>
                  <w:r w:rsidRPr="00C67005">
                    <w:rPr>
                      <w:color w:val="002060"/>
                    </w:rPr>
                    <w:t>0 - 13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2E4A8B" w14:textId="77777777" w:rsidR="004434AF" w:rsidRPr="00C67005" w:rsidRDefault="004434AF" w:rsidP="00732D6A">
                  <w:pPr>
                    <w:pStyle w:val="rowtabella0"/>
                    <w:jc w:val="center"/>
                    <w:rPr>
                      <w:color w:val="002060"/>
                    </w:rPr>
                  </w:pPr>
                  <w:r w:rsidRPr="00C67005">
                    <w:rPr>
                      <w:color w:val="002060"/>
                    </w:rPr>
                    <w:t> </w:t>
                  </w:r>
                </w:p>
              </w:tc>
            </w:tr>
            <w:tr w:rsidR="004434AF" w:rsidRPr="00C67005" w14:paraId="7399244A" w14:textId="77777777" w:rsidTr="00732D6A">
              <w:tc>
                <w:tcPr>
                  <w:tcW w:w="4700" w:type="dxa"/>
                  <w:gridSpan w:val="4"/>
                  <w:tcBorders>
                    <w:top w:val="nil"/>
                    <w:left w:val="nil"/>
                    <w:bottom w:val="nil"/>
                    <w:right w:val="nil"/>
                  </w:tcBorders>
                  <w:tcMar>
                    <w:top w:w="20" w:type="dxa"/>
                    <w:left w:w="20" w:type="dxa"/>
                    <w:bottom w:w="20" w:type="dxa"/>
                    <w:right w:w="20" w:type="dxa"/>
                  </w:tcMar>
                  <w:vAlign w:val="center"/>
                  <w:hideMark/>
                </w:tcPr>
                <w:p w14:paraId="28A8ED02" w14:textId="77777777" w:rsidR="004434AF" w:rsidRPr="00C67005" w:rsidRDefault="004434AF" w:rsidP="00732D6A">
                  <w:pPr>
                    <w:pStyle w:val="rowtabella0"/>
                    <w:rPr>
                      <w:color w:val="002060"/>
                    </w:rPr>
                  </w:pPr>
                  <w:r w:rsidRPr="00C67005">
                    <w:rPr>
                      <w:color w:val="002060"/>
                    </w:rPr>
                    <w:t>(1) - disputata il 26/10/2025</w:t>
                  </w:r>
                </w:p>
              </w:tc>
            </w:tr>
          </w:tbl>
          <w:p w14:paraId="55121E6C" w14:textId="77777777" w:rsidR="004434AF" w:rsidRPr="00C67005" w:rsidRDefault="004434AF" w:rsidP="00732D6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434AF" w:rsidRPr="00C67005" w14:paraId="51D5B7A0" w14:textId="77777777" w:rsidTr="00732D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25F285" w14:textId="77777777" w:rsidR="004434AF" w:rsidRPr="00C67005" w:rsidRDefault="004434AF" w:rsidP="00732D6A">
                  <w:pPr>
                    <w:pStyle w:val="headertabella0"/>
                    <w:rPr>
                      <w:color w:val="002060"/>
                    </w:rPr>
                  </w:pPr>
                  <w:r w:rsidRPr="00C67005">
                    <w:rPr>
                      <w:color w:val="002060"/>
                    </w:rPr>
                    <w:t>GIRONE B - 5 Giornata - A</w:t>
                  </w:r>
                </w:p>
              </w:tc>
            </w:tr>
            <w:tr w:rsidR="004434AF" w:rsidRPr="00C67005" w14:paraId="736063B4" w14:textId="77777777" w:rsidTr="00732D6A">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F250C4" w14:textId="77777777" w:rsidR="004434AF" w:rsidRPr="00C67005" w:rsidRDefault="004434AF" w:rsidP="00732D6A">
                  <w:pPr>
                    <w:pStyle w:val="rowtabella0"/>
                    <w:rPr>
                      <w:color w:val="002060"/>
                    </w:rPr>
                  </w:pPr>
                  <w:r w:rsidRPr="00C67005">
                    <w:rPr>
                      <w:color w:val="002060"/>
                    </w:rPr>
                    <w:t>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11284D" w14:textId="77777777" w:rsidR="004434AF" w:rsidRPr="00C67005" w:rsidRDefault="004434AF" w:rsidP="00732D6A">
                  <w:pPr>
                    <w:pStyle w:val="rowtabella0"/>
                    <w:rPr>
                      <w:color w:val="002060"/>
                    </w:rPr>
                  </w:pPr>
                  <w:r w:rsidRPr="00C67005">
                    <w:rPr>
                      <w:color w:val="002060"/>
                    </w:rPr>
                    <w:t>- SPORTING GROTTAMMARE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43D530" w14:textId="77777777" w:rsidR="004434AF" w:rsidRPr="00C67005" w:rsidRDefault="004434AF" w:rsidP="00732D6A">
                  <w:pPr>
                    <w:pStyle w:val="rowtabella0"/>
                    <w:jc w:val="center"/>
                    <w:rPr>
                      <w:color w:val="002060"/>
                    </w:rPr>
                  </w:pPr>
                  <w:r w:rsidRPr="00C67005">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56434A" w14:textId="77777777" w:rsidR="004434AF" w:rsidRPr="00C67005" w:rsidRDefault="004434AF" w:rsidP="00732D6A">
                  <w:pPr>
                    <w:pStyle w:val="rowtabella0"/>
                    <w:jc w:val="center"/>
                    <w:rPr>
                      <w:color w:val="002060"/>
                    </w:rPr>
                  </w:pPr>
                  <w:r w:rsidRPr="00C67005">
                    <w:rPr>
                      <w:color w:val="002060"/>
                    </w:rPr>
                    <w:t> </w:t>
                  </w:r>
                </w:p>
              </w:tc>
            </w:tr>
            <w:tr w:rsidR="004434AF" w:rsidRPr="00C67005" w14:paraId="3F6B4084"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DDF59D" w14:textId="77777777" w:rsidR="004434AF" w:rsidRPr="00C67005" w:rsidRDefault="004434AF" w:rsidP="00732D6A">
                  <w:pPr>
                    <w:pStyle w:val="rowtabella0"/>
                    <w:rPr>
                      <w:color w:val="002060"/>
                    </w:rPr>
                  </w:pPr>
                  <w:r w:rsidRPr="00C67005">
                    <w:rPr>
                      <w:color w:val="002060"/>
                    </w:rPr>
                    <w:t>(1) 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24603B" w14:textId="77777777" w:rsidR="004434AF" w:rsidRPr="00C67005" w:rsidRDefault="004434AF" w:rsidP="00732D6A">
                  <w:pPr>
                    <w:pStyle w:val="rowtabella0"/>
                    <w:rPr>
                      <w:color w:val="002060"/>
                    </w:rPr>
                  </w:pPr>
                  <w:r w:rsidRPr="00C67005">
                    <w:rPr>
                      <w:color w:val="002060"/>
                    </w:rPr>
                    <w:t>- PASTADICAMERINO GAGLIOLE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8C62E4" w14:textId="77777777" w:rsidR="004434AF" w:rsidRPr="00C67005" w:rsidRDefault="004434AF" w:rsidP="00732D6A">
                  <w:pPr>
                    <w:pStyle w:val="rowtabella0"/>
                    <w:jc w:val="center"/>
                    <w:rPr>
                      <w:color w:val="002060"/>
                    </w:rPr>
                  </w:pPr>
                  <w:r w:rsidRPr="00C67005">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BAAC28" w14:textId="77777777" w:rsidR="004434AF" w:rsidRPr="00C67005" w:rsidRDefault="004434AF" w:rsidP="00732D6A">
                  <w:pPr>
                    <w:pStyle w:val="rowtabella0"/>
                    <w:jc w:val="center"/>
                    <w:rPr>
                      <w:color w:val="002060"/>
                    </w:rPr>
                  </w:pPr>
                  <w:r w:rsidRPr="00C67005">
                    <w:rPr>
                      <w:color w:val="002060"/>
                    </w:rPr>
                    <w:t> </w:t>
                  </w:r>
                </w:p>
              </w:tc>
            </w:tr>
            <w:tr w:rsidR="004434AF" w:rsidRPr="00C67005" w14:paraId="6B6592BF"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96D475" w14:textId="77777777" w:rsidR="004434AF" w:rsidRPr="00C67005" w:rsidRDefault="004434AF" w:rsidP="00732D6A">
                  <w:pPr>
                    <w:pStyle w:val="rowtabella0"/>
                    <w:rPr>
                      <w:color w:val="002060"/>
                    </w:rPr>
                  </w:pPr>
                  <w:r w:rsidRPr="00C67005">
                    <w:rPr>
                      <w:color w:val="002060"/>
                    </w:rPr>
                    <w:t>(1) 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615171" w14:textId="77777777" w:rsidR="004434AF" w:rsidRPr="00C67005" w:rsidRDefault="004434AF" w:rsidP="00732D6A">
                  <w:pPr>
                    <w:pStyle w:val="rowtabella0"/>
                    <w:rPr>
                      <w:color w:val="002060"/>
                    </w:rPr>
                  </w:pPr>
                  <w:r w:rsidRPr="00C67005">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7E13BA" w14:textId="77777777" w:rsidR="004434AF" w:rsidRPr="00C67005" w:rsidRDefault="004434AF" w:rsidP="00732D6A">
                  <w:pPr>
                    <w:pStyle w:val="rowtabella0"/>
                    <w:jc w:val="center"/>
                    <w:rPr>
                      <w:color w:val="002060"/>
                    </w:rPr>
                  </w:pPr>
                  <w:r w:rsidRPr="00C67005">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C77879" w14:textId="77777777" w:rsidR="004434AF" w:rsidRPr="00C67005" w:rsidRDefault="004434AF" w:rsidP="00732D6A">
                  <w:pPr>
                    <w:pStyle w:val="rowtabella0"/>
                    <w:jc w:val="center"/>
                    <w:rPr>
                      <w:color w:val="002060"/>
                    </w:rPr>
                  </w:pPr>
                  <w:r w:rsidRPr="00C67005">
                    <w:rPr>
                      <w:color w:val="002060"/>
                    </w:rPr>
                    <w:t> </w:t>
                  </w:r>
                </w:p>
              </w:tc>
            </w:tr>
            <w:tr w:rsidR="004434AF" w:rsidRPr="00C67005" w14:paraId="276CF7D6"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BB980F" w14:textId="77777777" w:rsidR="004434AF" w:rsidRPr="00C67005" w:rsidRDefault="004434AF" w:rsidP="00732D6A">
                  <w:pPr>
                    <w:pStyle w:val="rowtabella0"/>
                    <w:rPr>
                      <w:color w:val="002060"/>
                    </w:rPr>
                  </w:pPr>
                  <w:r w:rsidRPr="00C67005">
                    <w:rPr>
                      <w:color w:val="002060"/>
                    </w:rPr>
                    <w:t>POLISPORTIVA RIPATRANSONE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C535DD" w14:textId="77777777" w:rsidR="004434AF" w:rsidRPr="00C67005" w:rsidRDefault="004434AF" w:rsidP="00732D6A">
                  <w:pPr>
                    <w:pStyle w:val="rowtabella0"/>
                    <w:rPr>
                      <w:color w:val="002060"/>
                    </w:rPr>
                  </w:pPr>
                  <w:r w:rsidRPr="00C67005">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B044E3" w14:textId="77777777" w:rsidR="004434AF" w:rsidRPr="00C67005" w:rsidRDefault="004434AF" w:rsidP="00732D6A">
                  <w:pPr>
                    <w:pStyle w:val="rowtabella0"/>
                    <w:jc w:val="center"/>
                    <w:rPr>
                      <w:color w:val="002060"/>
                    </w:rPr>
                  </w:pPr>
                  <w:r w:rsidRPr="00C67005">
                    <w:rPr>
                      <w:color w:val="002060"/>
                    </w:rPr>
                    <w:t>8 - 4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4F9DFE" w14:textId="77777777" w:rsidR="004434AF" w:rsidRPr="00C67005" w:rsidRDefault="004434AF" w:rsidP="00732D6A">
                  <w:pPr>
                    <w:pStyle w:val="rowtabella0"/>
                    <w:jc w:val="center"/>
                    <w:rPr>
                      <w:color w:val="002060"/>
                    </w:rPr>
                  </w:pPr>
                  <w:r w:rsidRPr="00C67005">
                    <w:rPr>
                      <w:color w:val="002060"/>
                    </w:rPr>
                    <w:t> </w:t>
                  </w:r>
                </w:p>
              </w:tc>
            </w:tr>
            <w:tr w:rsidR="004434AF" w:rsidRPr="00C67005" w14:paraId="4BA2C9F5" w14:textId="77777777" w:rsidTr="00732D6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6C8910" w14:textId="77777777" w:rsidR="004434AF" w:rsidRPr="00C67005" w:rsidRDefault="004434AF" w:rsidP="00732D6A">
                  <w:pPr>
                    <w:pStyle w:val="rowtabella0"/>
                    <w:rPr>
                      <w:color w:val="002060"/>
                    </w:rPr>
                  </w:pPr>
                  <w:r w:rsidRPr="00C67005">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D2E6C1" w14:textId="77777777" w:rsidR="004434AF" w:rsidRPr="00C67005" w:rsidRDefault="004434AF" w:rsidP="00732D6A">
                  <w:pPr>
                    <w:pStyle w:val="rowtabella0"/>
                    <w:rPr>
                      <w:color w:val="002060"/>
                    </w:rPr>
                  </w:pPr>
                  <w:r w:rsidRPr="00C67005">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EB5FF1" w14:textId="77777777" w:rsidR="004434AF" w:rsidRPr="00C67005" w:rsidRDefault="004434AF" w:rsidP="00732D6A">
                  <w:pPr>
                    <w:pStyle w:val="rowtabella0"/>
                    <w:jc w:val="center"/>
                    <w:rPr>
                      <w:color w:val="002060"/>
                    </w:rPr>
                  </w:pPr>
                  <w:r w:rsidRPr="00C67005">
                    <w:rPr>
                      <w:color w:val="002060"/>
                    </w:rPr>
                    <w:t>10 - 2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CC749E" w14:textId="77777777" w:rsidR="004434AF" w:rsidRPr="00C67005" w:rsidRDefault="004434AF" w:rsidP="00732D6A">
                  <w:pPr>
                    <w:pStyle w:val="rowtabella0"/>
                    <w:jc w:val="center"/>
                    <w:rPr>
                      <w:color w:val="002060"/>
                    </w:rPr>
                  </w:pPr>
                  <w:r w:rsidRPr="00C67005">
                    <w:rPr>
                      <w:color w:val="002060"/>
                    </w:rPr>
                    <w:t> </w:t>
                  </w:r>
                </w:p>
              </w:tc>
            </w:tr>
            <w:tr w:rsidR="004434AF" w:rsidRPr="00C67005" w14:paraId="3393477D" w14:textId="77777777" w:rsidTr="00732D6A">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2A9FE2" w14:textId="77777777" w:rsidR="004434AF" w:rsidRPr="00C67005" w:rsidRDefault="004434AF" w:rsidP="00732D6A">
                  <w:pPr>
                    <w:pStyle w:val="rowtabella0"/>
                    <w:rPr>
                      <w:color w:val="002060"/>
                    </w:rPr>
                  </w:pPr>
                  <w:r w:rsidRPr="00C67005">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447FCF" w14:textId="77777777" w:rsidR="004434AF" w:rsidRPr="00C67005" w:rsidRDefault="004434AF" w:rsidP="00732D6A">
                  <w:pPr>
                    <w:pStyle w:val="rowtabella0"/>
                    <w:rPr>
                      <w:color w:val="002060"/>
                    </w:rPr>
                  </w:pPr>
                  <w:r w:rsidRPr="00C67005">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E818D2" w14:textId="77777777" w:rsidR="004434AF" w:rsidRPr="00C67005" w:rsidRDefault="004434AF" w:rsidP="00732D6A">
                  <w:pPr>
                    <w:pStyle w:val="rowtabella0"/>
                    <w:jc w:val="center"/>
                    <w:rPr>
                      <w:color w:val="002060"/>
                    </w:rPr>
                  </w:pPr>
                  <w:r w:rsidRPr="00C67005">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0CE3FE" w14:textId="77777777" w:rsidR="004434AF" w:rsidRPr="00C67005" w:rsidRDefault="004434AF" w:rsidP="00732D6A">
                  <w:pPr>
                    <w:pStyle w:val="rowtabella0"/>
                    <w:jc w:val="center"/>
                    <w:rPr>
                      <w:color w:val="002060"/>
                    </w:rPr>
                  </w:pPr>
                  <w:r w:rsidRPr="00C67005">
                    <w:rPr>
                      <w:color w:val="002060"/>
                    </w:rPr>
                    <w:t> </w:t>
                  </w:r>
                </w:p>
              </w:tc>
            </w:tr>
            <w:tr w:rsidR="004434AF" w:rsidRPr="00C67005" w14:paraId="56CFBF09" w14:textId="77777777" w:rsidTr="00732D6A">
              <w:tc>
                <w:tcPr>
                  <w:tcW w:w="4700" w:type="dxa"/>
                  <w:gridSpan w:val="4"/>
                  <w:tcBorders>
                    <w:top w:val="nil"/>
                    <w:left w:val="nil"/>
                    <w:bottom w:val="nil"/>
                    <w:right w:val="nil"/>
                  </w:tcBorders>
                  <w:tcMar>
                    <w:top w:w="20" w:type="dxa"/>
                    <w:left w:w="20" w:type="dxa"/>
                    <w:bottom w:w="20" w:type="dxa"/>
                    <w:right w:w="20" w:type="dxa"/>
                  </w:tcMar>
                  <w:vAlign w:val="center"/>
                  <w:hideMark/>
                </w:tcPr>
                <w:p w14:paraId="342A5370" w14:textId="77777777" w:rsidR="004434AF" w:rsidRPr="00C67005" w:rsidRDefault="004434AF" w:rsidP="00732D6A">
                  <w:pPr>
                    <w:pStyle w:val="rowtabella0"/>
                    <w:rPr>
                      <w:color w:val="002060"/>
                    </w:rPr>
                  </w:pPr>
                  <w:r w:rsidRPr="00C67005">
                    <w:rPr>
                      <w:color w:val="002060"/>
                    </w:rPr>
                    <w:t>(1) - disputata il 26/10/2025</w:t>
                  </w:r>
                </w:p>
              </w:tc>
            </w:tr>
          </w:tbl>
          <w:p w14:paraId="7AE0A3D1" w14:textId="77777777" w:rsidR="004434AF" w:rsidRPr="00C67005" w:rsidRDefault="004434AF" w:rsidP="00732D6A">
            <w:pPr>
              <w:rPr>
                <w:color w:val="002060"/>
              </w:rPr>
            </w:pPr>
          </w:p>
        </w:tc>
      </w:tr>
    </w:tbl>
    <w:p w14:paraId="7E36C6EC" w14:textId="77777777" w:rsidR="004434AF" w:rsidRPr="00C67005" w:rsidRDefault="004434AF" w:rsidP="004434AF">
      <w:pPr>
        <w:pStyle w:val="breakline"/>
        <w:rPr>
          <w:rFonts w:eastAsiaTheme="minorEastAsia"/>
          <w:color w:val="002060"/>
        </w:rPr>
      </w:pPr>
    </w:p>
    <w:p w14:paraId="167A3F20" w14:textId="77777777" w:rsidR="004434AF" w:rsidRPr="00C67005" w:rsidRDefault="004434AF" w:rsidP="004434AF">
      <w:pPr>
        <w:pStyle w:val="breakline"/>
        <w:rPr>
          <w:color w:val="002060"/>
        </w:rPr>
      </w:pPr>
    </w:p>
    <w:p w14:paraId="6AD47DF9" w14:textId="77777777" w:rsidR="004434AF" w:rsidRPr="00C67005" w:rsidRDefault="004434AF" w:rsidP="004434AF">
      <w:pPr>
        <w:pStyle w:val="titoloprinc0"/>
        <w:rPr>
          <w:color w:val="002060"/>
        </w:rPr>
      </w:pPr>
      <w:r w:rsidRPr="00C67005">
        <w:rPr>
          <w:color w:val="002060"/>
        </w:rPr>
        <w:t>GIUDICE SPORTIVO</w:t>
      </w:r>
    </w:p>
    <w:p w14:paraId="74F1A101" w14:textId="77777777" w:rsidR="004434AF" w:rsidRPr="00C67005" w:rsidRDefault="004434AF" w:rsidP="004434AF">
      <w:pPr>
        <w:pStyle w:val="diffida"/>
        <w:rPr>
          <w:color w:val="002060"/>
        </w:rPr>
      </w:pPr>
      <w:r w:rsidRPr="00C67005">
        <w:rPr>
          <w:color w:val="002060"/>
        </w:rPr>
        <w:t>Il Giudice Sportivo Avv. Agnese Lazzaretti, con l'assistenza del Segretario Angelo Castellana, nella seduta del 29/10/2025, ha adottato le decisioni che di seguito integralmente si riportano:</w:t>
      </w:r>
    </w:p>
    <w:p w14:paraId="74BAA49D" w14:textId="77777777" w:rsidR="004434AF" w:rsidRPr="00C67005" w:rsidRDefault="004434AF" w:rsidP="004434AF">
      <w:pPr>
        <w:pStyle w:val="titolo10"/>
        <w:rPr>
          <w:color w:val="002060"/>
        </w:rPr>
      </w:pPr>
      <w:r w:rsidRPr="00C67005">
        <w:rPr>
          <w:color w:val="002060"/>
        </w:rPr>
        <w:t xml:space="preserve">GARE DEL 25/10/2025 </w:t>
      </w:r>
    </w:p>
    <w:p w14:paraId="374A019D" w14:textId="77777777" w:rsidR="004434AF" w:rsidRPr="00C67005" w:rsidRDefault="004434AF" w:rsidP="004434AF">
      <w:pPr>
        <w:pStyle w:val="titolo7a"/>
        <w:rPr>
          <w:color w:val="002060"/>
        </w:rPr>
      </w:pPr>
      <w:r w:rsidRPr="00C67005">
        <w:rPr>
          <w:color w:val="002060"/>
        </w:rPr>
        <w:t xml:space="preserve">PROVVEDIMENTI DISCIPLINARI </w:t>
      </w:r>
    </w:p>
    <w:p w14:paraId="2D2CB123" w14:textId="77777777" w:rsidR="004434AF" w:rsidRPr="00C67005" w:rsidRDefault="004434AF" w:rsidP="004434AF">
      <w:pPr>
        <w:pStyle w:val="titolo7b0"/>
        <w:rPr>
          <w:color w:val="002060"/>
        </w:rPr>
      </w:pPr>
      <w:r w:rsidRPr="00C67005">
        <w:rPr>
          <w:color w:val="002060"/>
        </w:rPr>
        <w:t xml:space="preserve">In base alle risultanze degli atti ufficiali sono state deliberate le seguenti sanzioni disciplinari. </w:t>
      </w:r>
    </w:p>
    <w:p w14:paraId="26946209" w14:textId="77777777" w:rsidR="004434AF" w:rsidRPr="00C67005" w:rsidRDefault="004434AF" w:rsidP="004434AF">
      <w:pPr>
        <w:pStyle w:val="titolo30"/>
        <w:rPr>
          <w:color w:val="002060"/>
        </w:rPr>
      </w:pPr>
      <w:r w:rsidRPr="00C67005">
        <w:rPr>
          <w:color w:val="002060"/>
        </w:rPr>
        <w:t xml:space="preserve">CALCIATORI NON ESPULSI </w:t>
      </w:r>
    </w:p>
    <w:p w14:paraId="2581B057" w14:textId="77777777" w:rsidR="004434AF" w:rsidRPr="00C67005" w:rsidRDefault="004434AF" w:rsidP="004434AF">
      <w:pPr>
        <w:pStyle w:val="titolo20"/>
        <w:rPr>
          <w:color w:val="002060"/>
        </w:rPr>
      </w:pPr>
      <w:r w:rsidRPr="00C6700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0FDEE4E0" w14:textId="77777777" w:rsidTr="00732D6A">
        <w:tc>
          <w:tcPr>
            <w:tcW w:w="2200" w:type="dxa"/>
            <w:tcMar>
              <w:top w:w="20" w:type="dxa"/>
              <w:left w:w="20" w:type="dxa"/>
              <w:bottom w:w="20" w:type="dxa"/>
              <w:right w:w="20" w:type="dxa"/>
            </w:tcMar>
            <w:vAlign w:val="center"/>
            <w:hideMark/>
          </w:tcPr>
          <w:p w14:paraId="7B56AE80" w14:textId="77777777" w:rsidR="004434AF" w:rsidRPr="00C67005" w:rsidRDefault="004434AF" w:rsidP="00732D6A">
            <w:pPr>
              <w:pStyle w:val="movimento"/>
              <w:rPr>
                <w:color w:val="002060"/>
              </w:rPr>
            </w:pPr>
            <w:r w:rsidRPr="00C67005">
              <w:rPr>
                <w:color w:val="002060"/>
              </w:rPr>
              <w:t>BAJRAMI ADEM</w:t>
            </w:r>
          </w:p>
        </w:tc>
        <w:tc>
          <w:tcPr>
            <w:tcW w:w="2200" w:type="dxa"/>
            <w:tcMar>
              <w:top w:w="20" w:type="dxa"/>
              <w:left w:w="20" w:type="dxa"/>
              <w:bottom w:w="20" w:type="dxa"/>
              <w:right w:w="20" w:type="dxa"/>
            </w:tcMar>
            <w:vAlign w:val="center"/>
            <w:hideMark/>
          </w:tcPr>
          <w:p w14:paraId="47716DD8" w14:textId="77777777" w:rsidR="004434AF" w:rsidRPr="00C67005" w:rsidRDefault="004434AF" w:rsidP="00732D6A">
            <w:pPr>
              <w:pStyle w:val="movimento2"/>
              <w:rPr>
                <w:color w:val="002060"/>
              </w:rPr>
            </w:pPr>
            <w:r w:rsidRPr="00C67005">
              <w:rPr>
                <w:color w:val="002060"/>
              </w:rPr>
              <w:t xml:space="preserve">(C.U.S. MACERATA CALCIO A5) </w:t>
            </w:r>
          </w:p>
        </w:tc>
        <w:tc>
          <w:tcPr>
            <w:tcW w:w="800" w:type="dxa"/>
            <w:tcMar>
              <w:top w:w="20" w:type="dxa"/>
              <w:left w:w="20" w:type="dxa"/>
              <w:bottom w:w="20" w:type="dxa"/>
              <w:right w:w="20" w:type="dxa"/>
            </w:tcMar>
            <w:vAlign w:val="center"/>
            <w:hideMark/>
          </w:tcPr>
          <w:p w14:paraId="658FCF5C"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5912D8BB"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431175BE" w14:textId="77777777" w:rsidR="004434AF" w:rsidRPr="00C67005" w:rsidRDefault="004434AF" w:rsidP="00732D6A">
            <w:pPr>
              <w:pStyle w:val="movimento2"/>
              <w:rPr>
                <w:color w:val="002060"/>
              </w:rPr>
            </w:pPr>
            <w:r w:rsidRPr="00C67005">
              <w:rPr>
                <w:color w:val="002060"/>
              </w:rPr>
              <w:t> </w:t>
            </w:r>
          </w:p>
        </w:tc>
      </w:tr>
    </w:tbl>
    <w:p w14:paraId="74FF1999" w14:textId="77777777" w:rsidR="004434AF" w:rsidRPr="00C67005" w:rsidRDefault="004434AF" w:rsidP="004434AF">
      <w:pPr>
        <w:pStyle w:val="titolo10"/>
        <w:rPr>
          <w:rFonts w:eastAsiaTheme="minorEastAsia"/>
          <w:color w:val="002060"/>
        </w:rPr>
      </w:pPr>
      <w:r w:rsidRPr="00C67005">
        <w:rPr>
          <w:color w:val="002060"/>
        </w:rPr>
        <w:t xml:space="preserve">GARE DEL 26/10/2025 </w:t>
      </w:r>
    </w:p>
    <w:p w14:paraId="7985F392" w14:textId="77777777" w:rsidR="004434AF" w:rsidRPr="00C67005" w:rsidRDefault="004434AF" w:rsidP="004434AF">
      <w:pPr>
        <w:pStyle w:val="titolo7a"/>
        <w:rPr>
          <w:color w:val="002060"/>
        </w:rPr>
      </w:pPr>
      <w:r w:rsidRPr="00C67005">
        <w:rPr>
          <w:color w:val="002060"/>
        </w:rPr>
        <w:t xml:space="preserve">PROVVEDIMENTI DISCIPLINARI </w:t>
      </w:r>
    </w:p>
    <w:p w14:paraId="22DE24F2" w14:textId="77777777" w:rsidR="004434AF" w:rsidRPr="00C67005" w:rsidRDefault="004434AF" w:rsidP="004434AF">
      <w:pPr>
        <w:pStyle w:val="titolo7b0"/>
        <w:rPr>
          <w:color w:val="002060"/>
        </w:rPr>
      </w:pPr>
      <w:r w:rsidRPr="00C67005">
        <w:rPr>
          <w:color w:val="002060"/>
        </w:rPr>
        <w:t xml:space="preserve">In base alle risultanze degli atti ufficiali sono state deliberate le seguenti sanzioni disciplinari. </w:t>
      </w:r>
    </w:p>
    <w:p w14:paraId="3F3C29F6" w14:textId="77777777" w:rsidR="004434AF" w:rsidRPr="00C67005" w:rsidRDefault="004434AF" w:rsidP="004434AF">
      <w:pPr>
        <w:pStyle w:val="titolo30"/>
        <w:rPr>
          <w:color w:val="002060"/>
        </w:rPr>
      </w:pPr>
      <w:r w:rsidRPr="00C67005">
        <w:rPr>
          <w:color w:val="002060"/>
        </w:rPr>
        <w:t xml:space="preserve">CALCIATORI NON ESPULSI </w:t>
      </w:r>
    </w:p>
    <w:p w14:paraId="0222983D" w14:textId="77777777" w:rsidR="004434AF" w:rsidRPr="00C67005" w:rsidRDefault="004434AF" w:rsidP="004434AF">
      <w:pPr>
        <w:pStyle w:val="titolo20"/>
        <w:rPr>
          <w:color w:val="002060"/>
        </w:rPr>
      </w:pPr>
      <w:r w:rsidRPr="00C6700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6001A67C" w14:textId="77777777" w:rsidTr="00732D6A">
        <w:tc>
          <w:tcPr>
            <w:tcW w:w="2200" w:type="dxa"/>
            <w:tcMar>
              <w:top w:w="20" w:type="dxa"/>
              <w:left w:w="20" w:type="dxa"/>
              <w:bottom w:w="20" w:type="dxa"/>
              <w:right w:w="20" w:type="dxa"/>
            </w:tcMar>
            <w:vAlign w:val="center"/>
            <w:hideMark/>
          </w:tcPr>
          <w:p w14:paraId="043715C9" w14:textId="77777777" w:rsidR="004434AF" w:rsidRPr="00C67005" w:rsidRDefault="004434AF" w:rsidP="00732D6A">
            <w:pPr>
              <w:pStyle w:val="movimento"/>
              <w:rPr>
                <w:color w:val="002060"/>
              </w:rPr>
            </w:pPr>
            <w:r w:rsidRPr="00C67005">
              <w:rPr>
                <w:color w:val="002060"/>
              </w:rPr>
              <w:lastRenderedPageBreak/>
              <w:t>PAOLI LASLO</w:t>
            </w:r>
          </w:p>
        </w:tc>
        <w:tc>
          <w:tcPr>
            <w:tcW w:w="2200" w:type="dxa"/>
            <w:tcMar>
              <w:top w:w="20" w:type="dxa"/>
              <w:left w:w="20" w:type="dxa"/>
              <w:bottom w:w="20" w:type="dxa"/>
              <w:right w:w="20" w:type="dxa"/>
            </w:tcMar>
            <w:vAlign w:val="center"/>
            <w:hideMark/>
          </w:tcPr>
          <w:p w14:paraId="504B6749" w14:textId="77777777" w:rsidR="004434AF" w:rsidRPr="00C67005" w:rsidRDefault="004434AF" w:rsidP="00732D6A">
            <w:pPr>
              <w:pStyle w:val="movimento2"/>
              <w:rPr>
                <w:color w:val="002060"/>
              </w:rPr>
            </w:pPr>
            <w:r w:rsidRPr="00C67005">
              <w:rPr>
                <w:color w:val="002060"/>
              </w:rPr>
              <w:t xml:space="preserve">(PASTADICAMERINO GAGLIOLE) </w:t>
            </w:r>
          </w:p>
        </w:tc>
        <w:tc>
          <w:tcPr>
            <w:tcW w:w="800" w:type="dxa"/>
            <w:tcMar>
              <w:top w:w="20" w:type="dxa"/>
              <w:left w:w="20" w:type="dxa"/>
              <w:bottom w:w="20" w:type="dxa"/>
              <w:right w:w="20" w:type="dxa"/>
            </w:tcMar>
            <w:vAlign w:val="center"/>
            <w:hideMark/>
          </w:tcPr>
          <w:p w14:paraId="77C62CE2"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08B4DCB5"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1D83AFF2" w14:textId="77777777" w:rsidR="004434AF" w:rsidRPr="00C67005" w:rsidRDefault="004434AF" w:rsidP="00732D6A">
            <w:pPr>
              <w:pStyle w:val="movimento2"/>
              <w:rPr>
                <w:color w:val="002060"/>
              </w:rPr>
            </w:pPr>
            <w:r w:rsidRPr="00C67005">
              <w:rPr>
                <w:color w:val="002060"/>
              </w:rPr>
              <w:t> </w:t>
            </w:r>
          </w:p>
        </w:tc>
      </w:tr>
    </w:tbl>
    <w:p w14:paraId="3A5CDF81" w14:textId="77777777" w:rsidR="004434AF" w:rsidRPr="00C67005" w:rsidRDefault="004434AF" w:rsidP="004434AF">
      <w:pPr>
        <w:pStyle w:val="titolo20"/>
        <w:rPr>
          <w:rFonts w:eastAsiaTheme="minorEastAsia"/>
          <w:color w:val="002060"/>
        </w:rPr>
      </w:pPr>
      <w:r w:rsidRPr="00C6700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34AF" w:rsidRPr="00C67005" w14:paraId="5DBBB1C5" w14:textId="77777777" w:rsidTr="00732D6A">
        <w:tc>
          <w:tcPr>
            <w:tcW w:w="2200" w:type="dxa"/>
            <w:tcMar>
              <w:top w:w="20" w:type="dxa"/>
              <w:left w:w="20" w:type="dxa"/>
              <w:bottom w:w="20" w:type="dxa"/>
              <w:right w:w="20" w:type="dxa"/>
            </w:tcMar>
            <w:vAlign w:val="center"/>
            <w:hideMark/>
          </w:tcPr>
          <w:p w14:paraId="17F72664" w14:textId="77777777" w:rsidR="004434AF" w:rsidRPr="00C67005" w:rsidRDefault="004434AF" w:rsidP="00732D6A">
            <w:pPr>
              <w:pStyle w:val="movimento"/>
              <w:rPr>
                <w:color w:val="002060"/>
              </w:rPr>
            </w:pPr>
            <w:r w:rsidRPr="00C67005">
              <w:rPr>
                <w:color w:val="002060"/>
              </w:rPr>
              <w:t>PIERMATTEI PIETRO</w:t>
            </w:r>
          </w:p>
        </w:tc>
        <w:tc>
          <w:tcPr>
            <w:tcW w:w="2200" w:type="dxa"/>
            <w:tcMar>
              <w:top w:w="20" w:type="dxa"/>
              <w:left w:w="20" w:type="dxa"/>
              <w:bottom w:w="20" w:type="dxa"/>
              <w:right w:w="20" w:type="dxa"/>
            </w:tcMar>
            <w:vAlign w:val="center"/>
            <w:hideMark/>
          </w:tcPr>
          <w:p w14:paraId="7F888B96" w14:textId="77777777" w:rsidR="004434AF" w:rsidRPr="00C67005" w:rsidRDefault="004434AF" w:rsidP="00732D6A">
            <w:pPr>
              <w:pStyle w:val="movimento2"/>
              <w:rPr>
                <w:color w:val="002060"/>
              </w:rPr>
            </w:pPr>
            <w:r w:rsidRPr="00C67005">
              <w:rPr>
                <w:color w:val="002060"/>
              </w:rPr>
              <w:t xml:space="preserve">(CALCIO A 5 CORINALDO) </w:t>
            </w:r>
          </w:p>
        </w:tc>
        <w:tc>
          <w:tcPr>
            <w:tcW w:w="800" w:type="dxa"/>
            <w:tcMar>
              <w:top w:w="20" w:type="dxa"/>
              <w:left w:w="20" w:type="dxa"/>
              <w:bottom w:w="20" w:type="dxa"/>
              <w:right w:w="20" w:type="dxa"/>
            </w:tcMar>
            <w:vAlign w:val="center"/>
            <w:hideMark/>
          </w:tcPr>
          <w:p w14:paraId="346001B6" w14:textId="77777777" w:rsidR="004434AF" w:rsidRPr="00C67005" w:rsidRDefault="004434AF" w:rsidP="00732D6A">
            <w:pPr>
              <w:pStyle w:val="movimento"/>
              <w:rPr>
                <w:color w:val="002060"/>
              </w:rPr>
            </w:pPr>
            <w:r w:rsidRPr="00C67005">
              <w:rPr>
                <w:color w:val="002060"/>
              </w:rPr>
              <w:t> </w:t>
            </w:r>
          </w:p>
        </w:tc>
        <w:tc>
          <w:tcPr>
            <w:tcW w:w="2200" w:type="dxa"/>
            <w:tcMar>
              <w:top w:w="20" w:type="dxa"/>
              <w:left w:w="20" w:type="dxa"/>
              <w:bottom w:w="20" w:type="dxa"/>
              <w:right w:w="20" w:type="dxa"/>
            </w:tcMar>
            <w:vAlign w:val="center"/>
            <w:hideMark/>
          </w:tcPr>
          <w:p w14:paraId="622E857F" w14:textId="77777777" w:rsidR="004434AF" w:rsidRPr="00C67005" w:rsidRDefault="004434AF" w:rsidP="00732D6A">
            <w:pPr>
              <w:pStyle w:val="movimento"/>
              <w:rPr>
                <w:color w:val="002060"/>
              </w:rPr>
            </w:pPr>
            <w:r w:rsidRPr="00C67005">
              <w:rPr>
                <w:color w:val="002060"/>
              </w:rPr>
              <w:t>MANGIATERRA TOMMASO</w:t>
            </w:r>
          </w:p>
        </w:tc>
        <w:tc>
          <w:tcPr>
            <w:tcW w:w="2200" w:type="dxa"/>
            <w:tcMar>
              <w:top w:w="20" w:type="dxa"/>
              <w:left w:w="20" w:type="dxa"/>
              <w:bottom w:w="20" w:type="dxa"/>
              <w:right w:w="20" w:type="dxa"/>
            </w:tcMar>
            <w:vAlign w:val="center"/>
            <w:hideMark/>
          </w:tcPr>
          <w:p w14:paraId="2DC445EF" w14:textId="77777777" w:rsidR="004434AF" w:rsidRPr="00C67005" w:rsidRDefault="004434AF" w:rsidP="00732D6A">
            <w:pPr>
              <w:pStyle w:val="movimento2"/>
              <w:rPr>
                <w:color w:val="002060"/>
              </w:rPr>
            </w:pPr>
            <w:r w:rsidRPr="00C67005">
              <w:rPr>
                <w:color w:val="002060"/>
              </w:rPr>
              <w:t xml:space="preserve">(FIGHT BULLS CORRIDONIA) </w:t>
            </w:r>
          </w:p>
        </w:tc>
      </w:tr>
    </w:tbl>
    <w:p w14:paraId="049FCB81" w14:textId="77777777" w:rsidR="004434AF" w:rsidRDefault="004434AF" w:rsidP="004434AF">
      <w:pPr>
        <w:pStyle w:val="breakline"/>
        <w:rPr>
          <w:color w:val="002060"/>
        </w:rPr>
      </w:pPr>
    </w:p>
    <w:p w14:paraId="014ECDC9" w14:textId="77777777" w:rsidR="004434AF" w:rsidRPr="00BD581B" w:rsidRDefault="004434AF" w:rsidP="004434AF">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47395B28" w14:textId="77777777" w:rsidR="004434AF" w:rsidRPr="00BD581B" w:rsidRDefault="004434AF" w:rsidP="004434AF">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7E6ADDC7" w14:textId="77777777" w:rsidR="004434AF" w:rsidRPr="00C67005" w:rsidRDefault="004434AF" w:rsidP="004434AF">
      <w:pPr>
        <w:pStyle w:val="breakline"/>
        <w:rPr>
          <w:rFonts w:eastAsiaTheme="minorEastAsia"/>
          <w:color w:val="002060"/>
        </w:rPr>
      </w:pPr>
    </w:p>
    <w:p w14:paraId="64CB1533" w14:textId="77777777" w:rsidR="004434AF" w:rsidRPr="00C67005" w:rsidRDefault="004434AF" w:rsidP="004434AF">
      <w:pPr>
        <w:pStyle w:val="titoloprinc0"/>
        <w:rPr>
          <w:color w:val="002060"/>
        </w:rPr>
      </w:pPr>
      <w:r w:rsidRPr="00C67005">
        <w:rPr>
          <w:color w:val="002060"/>
        </w:rPr>
        <w:t>CLASSIFICA</w:t>
      </w:r>
    </w:p>
    <w:p w14:paraId="5DF933BF" w14:textId="77777777" w:rsidR="004434AF" w:rsidRPr="00C67005" w:rsidRDefault="004434AF" w:rsidP="004434AF">
      <w:pPr>
        <w:pStyle w:val="breakline"/>
        <w:rPr>
          <w:color w:val="002060"/>
        </w:rPr>
      </w:pPr>
    </w:p>
    <w:p w14:paraId="3C4307A5" w14:textId="77777777" w:rsidR="004434AF" w:rsidRPr="00C67005" w:rsidRDefault="004434AF" w:rsidP="004434AF">
      <w:pPr>
        <w:pStyle w:val="breakline"/>
        <w:rPr>
          <w:color w:val="002060"/>
        </w:rPr>
      </w:pPr>
    </w:p>
    <w:p w14:paraId="728915F0" w14:textId="77777777" w:rsidR="004434AF" w:rsidRPr="00C67005" w:rsidRDefault="004434AF" w:rsidP="004434AF">
      <w:pPr>
        <w:pStyle w:val="sottotitolocampionato10"/>
        <w:rPr>
          <w:color w:val="002060"/>
        </w:rPr>
      </w:pPr>
      <w:r w:rsidRPr="00C6700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434AF" w:rsidRPr="00C67005" w14:paraId="6CAC62F9" w14:textId="77777777" w:rsidTr="00732D6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B7F97" w14:textId="77777777" w:rsidR="004434AF" w:rsidRPr="00C67005" w:rsidRDefault="004434AF" w:rsidP="00732D6A">
            <w:pPr>
              <w:pStyle w:val="headertabella0"/>
              <w:rPr>
                <w:color w:val="002060"/>
              </w:rPr>
            </w:pPr>
            <w:r w:rsidRPr="00C6700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A90CF" w14:textId="77777777" w:rsidR="004434AF" w:rsidRPr="00C67005" w:rsidRDefault="004434AF" w:rsidP="00732D6A">
            <w:pPr>
              <w:pStyle w:val="headertabella0"/>
              <w:rPr>
                <w:color w:val="002060"/>
              </w:rPr>
            </w:pPr>
            <w:r w:rsidRPr="00C6700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21D94" w14:textId="77777777" w:rsidR="004434AF" w:rsidRPr="00C67005" w:rsidRDefault="004434AF" w:rsidP="00732D6A">
            <w:pPr>
              <w:pStyle w:val="headertabella0"/>
              <w:rPr>
                <w:color w:val="002060"/>
              </w:rPr>
            </w:pPr>
            <w:r w:rsidRPr="00C6700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5A270" w14:textId="77777777" w:rsidR="004434AF" w:rsidRPr="00C67005" w:rsidRDefault="004434AF" w:rsidP="00732D6A">
            <w:pPr>
              <w:pStyle w:val="headertabella0"/>
              <w:rPr>
                <w:color w:val="002060"/>
              </w:rPr>
            </w:pPr>
            <w:r w:rsidRPr="00C6700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57D46" w14:textId="77777777" w:rsidR="004434AF" w:rsidRPr="00C67005" w:rsidRDefault="004434AF" w:rsidP="00732D6A">
            <w:pPr>
              <w:pStyle w:val="headertabella0"/>
              <w:rPr>
                <w:color w:val="002060"/>
              </w:rPr>
            </w:pPr>
            <w:r w:rsidRPr="00C6700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3D76B" w14:textId="77777777" w:rsidR="004434AF" w:rsidRPr="00C67005" w:rsidRDefault="004434AF" w:rsidP="00732D6A">
            <w:pPr>
              <w:pStyle w:val="headertabella0"/>
              <w:rPr>
                <w:color w:val="002060"/>
              </w:rPr>
            </w:pPr>
            <w:r w:rsidRPr="00C6700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BC20C7" w14:textId="77777777" w:rsidR="004434AF" w:rsidRPr="00C67005" w:rsidRDefault="004434AF" w:rsidP="00732D6A">
            <w:pPr>
              <w:pStyle w:val="headertabella0"/>
              <w:rPr>
                <w:color w:val="002060"/>
              </w:rPr>
            </w:pPr>
            <w:r w:rsidRPr="00C6700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24443" w14:textId="77777777" w:rsidR="004434AF" w:rsidRPr="00C67005" w:rsidRDefault="004434AF" w:rsidP="00732D6A">
            <w:pPr>
              <w:pStyle w:val="headertabella0"/>
              <w:rPr>
                <w:color w:val="002060"/>
              </w:rPr>
            </w:pPr>
            <w:r w:rsidRPr="00C6700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1B39A" w14:textId="77777777" w:rsidR="004434AF" w:rsidRPr="00C67005" w:rsidRDefault="004434AF" w:rsidP="00732D6A">
            <w:pPr>
              <w:pStyle w:val="headertabella0"/>
              <w:rPr>
                <w:color w:val="002060"/>
              </w:rPr>
            </w:pPr>
            <w:r w:rsidRPr="00C6700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3FF0C" w14:textId="77777777" w:rsidR="004434AF" w:rsidRPr="00C67005" w:rsidRDefault="004434AF" w:rsidP="00732D6A">
            <w:pPr>
              <w:pStyle w:val="headertabella0"/>
              <w:rPr>
                <w:color w:val="002060"/>
              </w:rPr>
            </w:pPr>
            <w:r w:rsidRPr="00C67005">
              <w:rPr>
                <w:color w:val="002060"/>
              </w:rPr>
              <w:t>PE</w:t>
            </w:r>
          </w:p>
        </w:tc>
      </w:tr>
      <w:tr w:rsidR="004434AF" w:rsidRPr="00C67005" w14:paraId="057D6B5A" w14:textId="77777777" w:rsidTr="00732D6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5DCECA" w14:textId="77777777" w:rsidR="004434AF" w:rsidRPr="00C67005" w:rsidRDefault="004434AF" w:rsidP="00732D6A">
            <w:pPr>
              <w:pStyle w:val="rowtabella0"/>
              <w:rPr>
                <w:color w:val="002060"/>
              </w:rPr>
            </w:pPr>
            <w:r w:rsidRPr="00C67005">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2D741"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8911C"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3B75E"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E3C9C"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7EDA3"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44C32" w14:textId="77777777" w:rsidR="004434AF" w:rsidRPr="00C67005" w:rsidRDefault="004434AF" w:rsidP="00732D6A">
            <w:pPr>
              <w:pStyle w:val="rowtabella0"/>
              <w:jc w:val="center"/>
              <w:rPr>
                <w:color w:val="002060"/>
              </w:rPr>
            </w:pPr>
            <w:r w:rsidRPr="00C670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C0D07"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CB0D8" w14:textId="77777777" w:rsidR="004434AF" w:rsidRPr="00C67005" w:rsidRDefault="004434AF" w:rsidP="00732D6A">
            <w:pPr>
              <w:pStyle w:val="rowtabella0"/>
              <w:jc w:val="center"/>
              <w:rPr>
                <w:color w:val="002060"/>
              </w:rPr>
            </w:pPr>
            <w:r w:rsidRPr="00C670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90624" w14:textId="77777777" w:rsidR="004434AF" w:rsidRPr="00C67005" w:rsidRDefault="004434AF" w:rsidP="00732D6A">
            <w:pPr>
              <w:pStyle w:val="rowtabella0"/>
              <w:jc w:val="center"/>
              <w:rPr>
                <w:color w:val="002060"/>
              </w:rPr>
            </w:pPr>
            <w:r w:rsidRPr="00C67005">
              <w:rPr>
                <w:color w:val="002060"/>
              </w:rPr>
              <w:t>0</w:t>
            </w:r>
          </w:p>
        </w:tc>
      </w:tr>
      <w:tr w:rsidR="004434AF" w:rsidRPr="00C67005" w14:paraId="04AF238B"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8BFEC3" w14:textId="77777777" w:rsidR="004434AF" w:rsidRPr="00C67005" w:rsidRDefault="004434AF" w:rsidP="00732D6A">
            <w:pPr>
              <w:pStyle w:val="rowtabella0"/>
              <w:rPr>
                <w:color w:val="002060"/>
              </w:rPr>
            </w:pPr>
            <w:r w:rsidRPr="00C67005">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958FB"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75C5E"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F4B0E"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F27CF"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7143B"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FE1B8" w14:textId="77777777" w:rsidR="004434AF" w:rsidRPr="00C67005" w:rsidRDefault="004434AF" w:rsidP="00732D6A">
            <w:pPr>
              <w:pStyle w:val="rowtabella0"/>
              <w:jc w:val="center"/>
              <w:rPr>
                <w:color w:val="002060"/>
              </w:rPr>
            </w:pPr>
            <w:r w:rsidRPr="00C670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311DC"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0D95F" w14:textId="77777777" w:rsidR="004434AF" w:rsidRPr="00C67005" w:rsidRDefault="004434AF" w:rsidP="00732D6A">
            <w:pPr>
              <w:pStyle w:val="rowtabella0"/>
              <w:jc w:val="center"/>
              <w:rPr>
                <w:color w:val="002060"/>
              </w:rPr>
            </w:pPr>
            <w:r w:rsidRPr="00C670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FF10C" w14:textId="77777777" w:rsidR="004434AF" w:rsidRPr="00C67005" w:rsidRDefault="004434AF" w:rsidP="00732D6A">
            <w:pPr>
              <w:pStyle w:val="rowtabella0"/>
              <w:jc w:val="center"/>
              <w:rPr>
                <w:color w:val="002060"/>
              </w:rPr>
            </w:pPr>
            <w:r w:rsidRPr="00C67005">
              <w:rPr>
                <w:color w:val="002060"/>
              </w:rPr>
              <w:t>0</w:t>
            </w:r>
          </w:p>
        </w:tc>
      </w:tr>
      <w:tr w:rsidR="004434AF" w:rsidRPr="00C67005" w14:paraId="4D951E6F"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F3383A" w14:textId="77777777" w:rsidR="004434AF" w:rsidRPr="00C67005" w:rsidRDefault="004434AF" w:rsidP="00732D6A">
            <w:pPr>
              <w:pStyle w:val="rowtabella0"/>
              <w:rPr>
                <w:color w:val="002060"/>
              </w:rPr>
            </w:pPr>
            <w:r w:rsidRPr="00C67005">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0F3C6"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49938"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6CC37"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52FC7"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697F2"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FF0A9" w14:textId="77777777" w:rsidR="004434AF" w:rsidRPr="00C67005" w:rsidRDefault="004434AF" w:rsidP="00732D6A">
            <w:pPr>
              <w:pStyle w:val="rowtabella0"/>
              <w:jc w:val="center"/>
              <w:rPr>
                <w:color w:val="002060"/>
              </w:rPr>
            </w:pPr>
            <w:r w:rsidRPr="00C670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06F37"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7796F"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A52BE" w14:textId="77777777" w:rsidR="004434AF" w:rsidRPr="00C67005" w:rsidRDefault="004434AF" w:rsidP="00732D6A">
            <w:pPr>
              <w:pStyle w:val="rowtabella0"/>
              <w:jc w:val="center"/>
              <w:rPr>
                <w:color w:val="002060"/>
              </w:rPr>
            </w:pPr>
            <w:r w:rsidRPr="00C67005">
              <w:rPr>
                <w:color w:val="002060"/>
              </w:rPr>
              <w:t>0</w:t>
            </w:r>
          </w:p>
        </w:tc>
      </w:tr>
      <w:tr w:rsidR="004434AF" w:rsidRPr="00C67005" w14:paraId="333581F5"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BD793D" w14:textId="77777777" w:rsidR="004434AF" w:rsidRPr="00C67005" w:rsidRDefault="004434AF" w:rsidP="00732D6A">
            <w:pPr>
              <w:pStyle w:val="rowtabella0"/>
              <w:rPr>
                <w:color w:val="002060"/>
              </w:rPr>
            </w:pPr>
            <w:r w:rsidRPr="00C67005">
              <w:rPr>
                <w:color w:val="002060"/>
              </w:rPr>
              <w:t xml:space="preserve">A.S.D. </w:t>
            </w:r>
            <w:proofErr w:type="gramStart"/>
            <w:r w:rsidRPr="00C67005">
              <w:rPr>
                <w:color w:val="002060"/>
              </w:rPr>
              <w:t>CITTA</w:t>
            </w:r>
            <w:proofErr w:type="gramEnd"/>
            <w:r w:rsidRPr="00C67005">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10F19"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D082D"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F74DF"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376A3"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B2D13"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CEDEC" w14:textId="77777777" w:rsidR="004434AF" w:rsidRPr="00C67005" w:rsidRDefault="004434AF" w:rsidP="00732D6A">
            <w:pPr>
              <w:pStyle w:val="rowtabella0"/>
              <w:jc w:val="center"/>
              <w:rPr>
                <w:color w:val="002060"/>
              </w:rPr>
            </w:pPr>
            <w:r w:rsidRPr="00C6700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03D2B" w14:textId="77777777" w:rsidR="004434AF" w:rsidRPr="00C67005" w:rsidRDefault="004434AF" w:rsidP="00732D6A">
            <w:pPr>
              <w:pStyle w:val="rowtabella0"/>
              <w:jc w:val="center"/>
              <w:rPr>
                <w:color w:val="002060"/>
              </w:rPr>
            </w:pPr>
            <w:r w:rsidRPr="00C670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76A92"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0359D" w14:textId="77777777" w:rsidR="004434AF" w:rsidRPr="00C67005" w:rsidRDefault="004434AF" w:rsidP="00732D6A">
            <w:pPr>
              <w:pStyle w:val="rowtabella0"/>
              <w:jc w:val="center"/>
              <w:rPr>
                <w:color w:val="002060"/>
              </w:rPr>
            </w:pPr>
            <w:r w:rsidRPr="00C67005">
              <w:rPr>
                <w:color w:val="002060"/>
              </w:rPr>
              <w:t>0</w:t>
            </w:r>
          </w:p>
        </w:tc>
      </w:tr>
      <w:tr w:rsidR="004434AF" w:rsidRPr="00C67005" w14:paraId="4F9F7FDE"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C75724" w14:textId="77777777" w:rsidR="004434AF" w:rsidRPr="00C67005" w:rsidRDefault="004434AF" w:rsidP="00732D6A">
            <w:pPr>
              <w:pStyle w:val="rowtabella0"/>
              <w:rPr>
                <w:color w:val="002060"/>
              </w:rPr>
            </w:pPr>
            <w:r w:rsidRPr="00C67005">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6D053"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2EE99"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83362"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7FB3D"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E1553"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4D38B" w14:textId="77777777" w:rsidR="004434AF" w:rsidRPr="00C67005" w:rsidRDefault="004434AF" w:rsidP="00732D6A">
            <w:pPr>
              <w:pStyle w:val="rowtabella0"/>
              <w:jc w:val="center"/>
              <w:rPr>
                <w:color w:val="002060"/>
              </w:rPr>
            </w:pPr>
            <w:r w:rsidRPr="00C670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42C6D" w14:textId="77777777" w:rsidR="004434AF" w:rsidRPr="00C67005" w:rsidRDefault="004434AF" w:rsidP="00732D6A">
            <w:pPr>
              <w:pStyle w:val="rowtabella0"/>
              <w:jc w:val="center"/>
              <w:rPr>
                <w:color w:val="002060"/>
              </w:rPr>
            </w:pPr>
            <w:r w:rsidRPr="00C6700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91C88" w14:textId="77777777" w:rsidR="004434AF" w:rsidRPr="00C67005" w:rsidRDefault="004434AF" w:rsidP="00732D6A">
            <w:pPr>
              <w:pStyle w:val="rowtabella0"/>
              <w:jc w:val="center"/>
              <w:rPr>
                <w:color w:val="002060"/>
              </w:rPr>
            </w:pPr>
            <w:r w:rsidRPr="00C6700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84A19" w14:textId="77777777" w:rsidR="004434AF" w:rsidRPr="00C67005" w:rsidRDefault="004434AF" w:rsidP="00732D6A">
            <w:pPr>
              <w:pStyle w:val="rowtabella0"/>
              <w:jc w:val="center"/>
              <w:rPr>
                <w:color w:val="002060"/>
              </w:rPr>
            </w:pPr>
            <w:r w:rsidRPr="00C67005">
              <w:rPr>
                <w:color w:val="002060"/>
              </w:rPr>
              <w:t>0</w:t>
            </w:r>
          </w:p>
        </w:tc>
      </w:tr>
      <w:tr w:rsidR="004434AF" w:rsidRPr="00C67005" w14:paraId="512FD266"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F938DF" w14:textId="77777777" w:rsidR="004434AF" w:rsidRPr="00C67005" w:rsidRDefault="004434AF" w:rsidP="00732D6A">
            <w:pPr>
              <w:pStyle w:val="rowtabella0"/>
              <w:rPr>
                <w:color w:val="002060"/>
              </w:rPr>
            </w:pPr>
            <w:r w:rsidRPr="00C67005">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798F4"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3AF98"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423B8"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B5150"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B537D"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EABB1" w14:textId="77777777" w:rsidR="004434AF" w:rsidRPr="00C67005" w:rsidRDefault="004434AF" w:rsidP="00732D6A">
            <w:pPr>
              <w:pStyle w:val="rowtabella0"/>
              <w:jc w:val="center"/>
              <w:rPr>
                <w:color w:val="002060"/>
              </w:rPr>
            </w:pPr>
            <w:r w:rsidRPr="00C670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D7181" w14:textId="77777777" w:rsidR="004434AF" w:rsidRPr="00C67005" w:rsidRDefault="004434AF" w:rsidP="00732D6A">
            <w:pPr>
              <w:pStyle w:val="rowtabella0"/>
              <w:jc w:val="center"/>
              <w:rPr>
                <w:color w:val="002060"/>
              </w:rPr>
            </w:pPr>
            <w:r w:rsidRPr="00C670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8314B" w14:textId="77777777" w:rsidR="004434AF" w:rsidRPr="00C67005" w:rsidRDefault="004434AF" w:rsidP="00732D6A">
            <w:pPr>
              <w:pStyle w:val="rowtabella0"/>
              <w:jc w:val="center"/>
              <w:rPr>
                <w:color w:val="002060"/>
              </w:rPr>
            </w:pPr>
            <w:r w:rsidRPr="00C670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7AC0A" w14:textId="77777777" w:rsidR="004434AF" w:rsidRPr="00C67005" w:rsidRDefault="004434AF" w:rsidP="00732D6A">
            <w:pPr>
              <w:pStyle w:val="rowtabella0"/>
              <w:jc w:val="center"/>
              <w:rPr>
                <w:color w:val="002060"/>
              </w:rPr>
            </w:pPr>
            <w:r w:rsidRPr="00C67005">
              <w:rPr>
                <w:color w:val="002060"/>
              </w:rPr>
              <w:t>0</w:t>
            </w:r>
          </w:p>
        </w:tc>
      </w:tr>
      <w:tr w:rsidR="004434AF" w:rsidRPr="00C67005" w14:paraId="0F8AD2D6"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A779EF" w14:textId="77777777" w:rsidR="004434AF" w:rsidRPr="00C67005" w:rsidRDefault="004434AF" w:rsidP="00732D6A">
            <w:pPr>
              <w:pStyle w:val="rowtabella0"/>
              <w:rPr>
                <w:color w:val="002060"/>
              </w:rPr>
            </w:pPr>
            <w:r w:rsidRPr="00C67005">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D885C"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516A6"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2C75A"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6BADC"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B6ABB"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A557C" w14:textId="77777777" w:rsidR="004434AF" w:rsidRPr="00C67005" w:rsidRDefault="004434AF" w:rsidP="00732D6A">
            <w:pPr>
              <w:pStyle w:val="rowtabella0"/>
              <w:jc w:val="center"/>
              <w:rPr>
                <w:color w:val="002060"/>
              </w:rPr>
            </w:pPr>
            <w:r w:rsidRPr="00C670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E4FCF" w14:textId="77777777" w:rsidR="004434AF" w:rsidRPr="00C67005" w:rsidRDefault="004434AF" w:rsidP="00732D6A">
            <w:pPr>
              <w:pStyle w:val="rowtabella0"/>
              <w:jc w:val="center"/>
              <w:rPr>
                <w:color w:val="002060"/>
              </w:rPr>
            </w:pPr>
            <w:r w:rsidRPr="00C670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8A944"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27338" w14:textId="77777777" w:rsidR="004434AF" w:rsidRPr="00C67005" w:rsidRDefault="004434AF" w:rsidP="00732D6A">
            <w:pPr>
              <w:pStyle w:val="rowtabella0"/>
              <w:jc w:val="center"/>
              <w:rPr>
                <w:color w:val="002060"/>
              </w:rPr>
            </w:pPr>
            <w:r w:rsidRPr="00C67005">
              <w:rPr>
                <w:color w:val="002060"/>
              </w:rPr>
              <w:t>0</w:t>
            </w:r>
          </w:p>
        </w:tc>
      </w:tr>
      <w:tr w:rsidR="004434AF" w:rsidRPr="00C67005" w14:paraId="6EB2AAF0"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C704A7" w14:textId="77777777" w:rsidR="004434AF" w:rsidRPr="00C67005" w:rsidRDefault="004434AF" w:rsidP="00732D6A">
            <w:pPr>
              <w:pStyle w:val="rowtabella0"/>
              <w:rPr>
                <w:color w:val="002060"/>
              </w:rPr>
            </w:pPr>
            <w:r w:rsidRPr="00C67005">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A5B3F"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B8543"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41B1A"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0A463"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F520B"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B2EF0"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476D8" w14:textId="77777777" w:rsidR="004434AF" w:rsidRPr="00C67005" w:rsidRDefault="004434AF" w:rsidP="00732D6A">
            <w:pPr>
              <w:pStyle w:val="rowtabella0"/>
              <w:jc w:val="center"/>
              <w:rPr>
                <w:color w:val="002060"/>
              </w:rPr>
            </w:pPr>
            <w:r w:rsidRPr="00C6700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00526" w14:textId="77777777" w:rsidR="004434AF" w:rsidRPr="00C67005" w:rsidRDefault="004434AF" w:rsidP="00732D6A">
            <w:pPr>
              <w:pStyle w:val="rowtabella0"/>
              <w:jc w:val="center"/>
              <w:rPr>
                <w:color w:val="002060"/>
              </w:rPr>
            </w:pPr>
            <w:r w:rsidRPr="00C6700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263FC" w14:textId="77777777" w:rsidR="004434AF" w:rsidRPr="00C67005" w:rsidRDefault="004434AF" w:rsidP="00732D6A">
            <w:pPr>
              <w:pStyle w:val="rowtabella0"/>
              <w:jc w:val="center"/>
              <w:rPr>
                <w:color w:val="002060"/>
              </w:rPr>
            </w:pPr>
            <w:r w:rsidRPr="00C67005">
              <w:rPr>
                <w:color w:val="002060"/>
              </w:rPr>
              <w:t>0</w:t>
            </w:r>
          </w:p>
        </w:tc>
      </w:tr>
      <w:tr w:rsidR="004434AF" w:rsidRPr="00C67005" w14:paraId="0A3D17B6"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54A4B5" w14:textId="77777777" w:rsidR="004434AF" w:rsidRPr="00C67005" w:rsidRDefault="004434AF" w:rsidP="00732D6A">
            <w:pPr>
              <w:pStyle w:val="rowtabella0"/>
              <w:rPr>
                <w:color w:val="002060"/>
              </w:rPr>
            </w:pPr>
            <w:r w:rsidRPr="00C67005">
              <w:rPr>
                <w:color w:val="002060"/>
              </w:rPr>
              <w:t xml:space="preserve">G.S. AUDAX 1970 </w:t>
            </w:r>
            <w:proofErr w:type="gramStart"/>
            <w:r w:rsidRPr="00C67005">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FA6C4"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DA670"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6EC7C"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B03B3"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9BBC6"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57B4A"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78FFC" w14:textId="77777777" w:rsidR="004434AF" w:rsidRPr="00C67005" w:rsidRDefault="004434AF" w:rsidP="00732D6A">
            <w:pPr>
              <w:pStyle w:val="rowtabella0"/>
              <w:jc w:val="center"/>
              <w:rPr>
                <w:color w:val="002060"/>
              </w:rPr>
            </w:pPr>
            <w:r w:rsidRPr="00C670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BA909"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0AD16" w14:textId="77777777" w:rsidR="004434AF" w:rsidRPr="00C67005" w:rsidRDefault="004434AF" w:rsidP="00732D6A">
            <w:pPr>
              <w:pStyle w:val="rowtabella0"/>
              <w:jc w:val="center"/>
              <w:rPr>
                <w:color w:val="002060"/>
              </w:rPr>
            </w:pPr>
            <w:r w:rsidRPr="00C67005">
              <w:rPr>
                <w:color w:val="002060"/>
              </w:rPr>
              <w:t>0</w:t>
            </w:r>
          </w:p>
        </w:tc>
      </w:tr>
      <w:tr w:rsidR="004434AF" w:rsidRPr="00C67005" w14:paraId="2D1BACE7"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C3581D" w14:textId="77777777" w:rsidR="004434AF" w:rsidRPr="00C67005" w:rsidRDefault="004434AF" w:rsidP="00732D6A">
            <w:pPr>
              <w:pStyle w:val="rowtabella0"/>
              <w:rPr>
                <w:color w:val="002060"/>
              </w:rPr>
            </w:pPr>
            <w:proofErr w:type="spellStart"/>
            <w:proofErr w:type="gramStart"/>
            <w:r w:rsidRPr="00C67005">
              <w:rPr>
                <w:color w:val="002060"/>
              </w:rPr>
              <w:t>sq.B</w:t>
            </w:r>
            <w:proofErr w:type="spellEnd"/>
            <w:proofErr w:type="gramEnd"/>
            <w:r w:rsidRPr="00C67005">
              <w:rPr>
                <w:color w:val="002060"/>
              </w:rPr>
              <w:t xml:space="preserve"> ACSS MONDOLFO C5 </w:t>
            </w:r>
            <w:proofErr w:type="gramStart"/>
            <w:r w:rsidRPr="00C67005">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836D0"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BA113"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F5C19"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D1135"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A0E32"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F7C3D"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E158A"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D1FC1"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81A0A" w14:textId="77777777" w:rsidR="004434AF" w:rsidRPr="00C67005" w:rsidRDefault="004434AF" w:rsidP="00732D6A">
            <w:pPr>
              <w:pStyle w:val="rowtabella0"/>
              <w:jc w:val="center"/>
              <w:rPr>
                <w:color w:val="002060"/>
              </w:rPr>
            </w:pPr>
            <w:r w:rsidRPr="00C67005">
              <w:rPr>
                <w:color w:val="002060"/>
              </w:rPr>
              <w:t>0</w:t>
            </w:r>
          </w:p>
        </w:tc>
      </w:tr>
      <w:tr w:rsidR="004434AF" w:rsidRPr="00C67005" w14:paraId="06E40D66"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C4E765" w14:textId="77777777" w:rsidR="004434AF" w:rsidRPr="00C67005" w:rsidRDefault="004434AF" w:rsidP="00732D6A">
            <w:pPr>
              <w:pStyle w:val="rowtabella0"/>
              <w:rPr>
                <w:color w:val="002060"/>
              </w:rPr>
            </w:pPr>
            <w:proofErr w:type="spellStart"/>
            <w:r w:rsidRPr="00C67005">
              <w:rPr>
                <w:color w:val="002060"/>
              </w:rPr>
              <w:t>sq.C</w:t>
            </w:r>
            <w:proofErr w:type="spellEnd"/>
            <w:r w:rsidRPr="00C67005">
              <w:rPr>
                <w:color w:val="002060"/>
              </w:rPr>
              <w:t xml:space="preserve"> ACSS MONDOLFO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DE07D"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9EA3D"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BDCF0"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78E33"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6F80C"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69CB5"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69602"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5A4CA"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FBFF6" w14:textId="77777777" w:rsidR="004434AF" w:rsidRPr="00C67005" w:rsidRDefault="004434AF" w:rsidP="00732D6A">
            <w:pPr>
              <w:pStyle w:val="rowtabella0"/>
              <w:jc w:val="center"/>
              <w:rPr>
                <w:color w:val="002060"/>
              </w:rPr>
            </w:pPr>
            <w:r w:rsidRPr="00C67005">
              <w:rPr>
                <w:color w:val="002060"/>
              </w:rPr>
              <w:t>0</w:t>
            </w:r>
          </w:p>
        </w:tc>
      </w:tr>
      <w:tr w:rsidR="004434AF" w:rsidRPr="00C67005" w14:paraId="42016DAA"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E2AB0A" w14:textId="77777777" w:rsidR="004434AF" w:rsidRPr="00C67005" w:rsidRDefault="004434AF" w:rsidP="00732D6A">
            <w:pPr>
              <w:pStyle w:val="rowtabella0"/>
              <w:rPr>
                <w:color w:val="002060"/>
              </w:rPr>
            </w:pPr>
            <w:proofErr w:type="spellStart"/>
            <w:proofErr w:type="gramStart"/>
            <w:r w:rsidRPr="00C67005">
              <w:rPr>
                <w:color w:val="002060"/>
              </w:rPr>
              <w:t>sq.B</w:t>
            </w:r>
            <w:proofErr w:type="spellEnd"/>
            <w:proofErr w:type="gramEnd"/>
            <w:r w:rsidRPr="00C67005">
              <w:rPr>
                <w:color w:val="002060"/>
              </w:rPr>
              <w:t xml:space="preserve"> ITALSERVICE C5 </w:t>
            </w:r>
            <w:proofErr w:type="gramStart"/>
            <w:r w:rsidRPr="00C67005">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88630"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093F7"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92ADE"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E7312"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14D15"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70CC6"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1E237"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05377"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EBCE4" w14:textId="77777777" w:rsidR="004434AF" w:rsidRPr="00C67005" w:rsidRDefault="004434AF" w:rsidP="00732D6A">
            <w:pPr>
              <w:pStyle w:val="rowtabella0"/>
              <w:jc w:val="center"/>
              <w:rPr>
                <w:color w:val="002060"/>
              </w:rPr>
            </w:pPr>
            <w:r w:rsidRPr="00C67005">
              <w:rPr>
                <w:color w:val="002060"/>
              </w:rPr>
              <w:t>0</w:t>
            </w:r>
          </w:p>
        </w:tc>
      </w:tr>
      <w:tr w:rsidR="004434AF" w:rsidRPr="00C67005" w14:paraId="1C587122" w14:textId="77777777" w:rsidTr="00732D6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D8EFBE" w14:textId="77777777" w:rsidR="004434AF" w:rsidRPr="00C67005" w:rsidRDefault="004434AF" w:rsidP="00732D6A">
            <w:pPr>
              <w:pStyle w:val="rowtabella0"/>
              <w:rPr>
                <w:color w:val="002060"/>
              </w:rPr>
            </w:pPr>
            <w:proofErr w:type="spellStart"/>
            <w:proofErr w:type="gramStart"/>
            <w:r w:rsidRPr="00C67005">
              <w:rPr>
                <w:color w:val="002060"/>
              </w:rPr>
              <w:t>sq.B</w:t>
            </w:r>
            <w:proofErr w:type="spellEnd"/>
            <w:proofErr w:type="gramEnd"/>
            <w:r w:rsidRPr="00C67005">
              <w:rPr>
                <w:color w:val="002060"/>
              </w:rPr>
              <w:t xml:space="preserve"> BULDOG T.N.T. LUCREZISQ.B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235D2"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7A56A"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18B1C"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25C1C"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454B8"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310AD"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3A407"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85897"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B6D9A" w14:textId="77777777" w:rsidR="004434AF" w:rsidRPr="00C67005" w:rsidRDefault="004434AF" w:rsidP="00732D6A">
            <w:pPr>
              <w:pStyle w:val="rowtabella0"/>
              <w:jc w:val="center"/>
              <w:rPr>
                <w:color w:val="002060"/>
              </w:rPr>
            </w:pPr>
            <w:r w:rsidRPr="00C67005">
              <w:rPr>
                <w:color w:val="002060"/>
              </w:rPr>
              <w:t>0</w:t>
            </w:r>
          </w:p>
        </w:tc>
      </w:tr>
    </w:tbl>
    <w:p w14:paraId="07F8E412" w14:textId="77777777" w:rsidR="004434AF" w:rsidRPr="00C67005" w:rsidRDefault="004434AF" w:rsidP="004434AF">
      <w:pPr>
        <w:pStyle w:val="breakline"/>
        <w:rPr>
          <w:rFonts w:eastAsiaTheme="minorEastAsia"/>
          <w:color w:val="002060"/>
        </w:rPr>
      </w:pPr>
    </w:p>
    <w:p w14:paraId="72523B49" w14:textId="77777777" w:rsidR="004434AF" w:rsidRPr="00C67005" w:rsidRDefault="004434AF" w:rsidP="004434AF">
      <w:pPr>
        <w:pStyle w:val="breakline"/>
        <w:rPr>
          <w:color w:val="002060"/>
        </w:rPr>
      </w:pPr>
    </w:p>
    <w:p w14:paraId="57B95AED" w14:textId="77777777" w:rsidR="004434AF" w:rsidRPr="00C67005" w:rsidRDefault="004434AF" w:rsidP="004434AF">
      <w:pPr>
        <w:pStyle w:val="sottotitolocampionato10"/>
        <w:rPr>
          <w:color w:val="002060"/>
        </w:rPr>
      </w:pPr>
      <w:r w:rsidRPr="00C6700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434AF" w:rsidRPr="00C67005" w14:paraId="0DD5D8CB" w14:textId="77777777" w:rsidTr="00732D6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2163A" w14:textId="77777777" w:rsidR="004434AF" w:rsidRPr="00C67005" w:rsidRDefault="004434AF" w:rsidP="00732D6A">
            <w:pPr>
              <w:pStyle w:val="headertabella0"/>
              <w:rPr>
                <w:color w:val="002060"/>
              </w:rPr>
            </w:pPr>
            <w:r w:rsidRPr="00C6700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BB100" w14:textId="77777777" w:rsidR="004434AF" w:rsidRPr="00C67005" w:rsidRDefault="004434AF" w:rsidP="00732D6A">
            <w:pPr>
              <w:pStyle w:val="headertabella0"/>
              <w:rPr>
                <w:color w:val="002060"/>
              </w:rPr>
            </w:pPr>
            <w:r w:rsidRPr="00C6700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1FF21" w14:textId="77777777" w:rsidR="004434AF" w:rsidRPr="00C67005" w:rsidRDefault="004434AF" w:rsidP="00732D6A">
            <w:pPr>
              <w:pStyle w:val="headertabella0"/>
              <w:rPr>
                <w:color w:val="002060"/>
              </w:rPr>
            </w:pPr>
            <w:r w:rsidRPr="00C6700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55C52" w14:textId="77777777" w:rsidR="004434AF" w:rsidRPr="00C67005" w:rsidRDefault="004434AF" w:rsidP="00732D6A">
            <w:pPr>
              <w:pStyle w:val="headertabella0"/>
              <w:rPr>
                <w:color w:val="002060"/>
              </w:rPr>
            </w:pPr>
            <w:r w:rsidRPr="00C6700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38CA2" w14:textId="77777777" w:rsidR="004434AF" w:rsidRPr="00C67005" w:rsidRDefault="004434AF" w:rsidP="00732D6A">
            <w:pPr>
              <w:pStyle w:val="headertabella0"/>
              <w:rPr>
                <w:color w:val="002060"/>
              </w:rPr>
            </w:pPr>
            <w:r w:rsidRPr="00C6700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6EA56" w14:textId="77777777" w:rsidR="004434AF" w:rsidRPr="00C67005" w:rsidRDefault="004434AF" w:rsidP="00732D6A">
            <w:pPr>
              <w:pStyle w:val="headertabella0"/>
              <w:rPr>
                <w:color w:val="002060"/>
              </w:rPr>
            </w:pPr>
            <w:r w:rsidRPr="00C6700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8A3A8" w14:textId="77777777" w:rsidR="004434AF" w:rsidRPr="00C67005" w:rsidRDefault="004434AF" w:rsidP="00732D6A">
            <w:pPr>
              <w:pStyle w:val="headertabella0"/>
              <w:rPr>
                <w:color w:val="002060"/>
              </w:rPr>
            </w:pPr>
            <w:r w:rsidRPr="00C6700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B49A2" w14:textId="77777777" w:rsidR="004434AF" w:rsidRPr="00C67005" w:rsidRDefault="004434AF" w:rsidP="00732D6A">
            <w:pPr>
              <w:pStyle w:val="headertabella0"/>
              <w:rPr>
                <w:color w:val="002060"/>
              </w:rPr>
            </w:pPr>
            <w:r w:rsidRPr="00C6700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94B161" w14:textId="77777777" w:rsidR="004434AF" w:rsidRPr="00C67005" w:rsidRDefault="004434AF" w:rsidP="00732D6A">
            <w:pPr>
              <w:pStyle w:val="headertabella0"/>
              <w:rPr>
                <w:color w:val="002060"/>
              </w:rPr>
            </w:pPr>
            <w:r w:rsidRPr="00C6700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5B4CC" w14:textId="77777777" w:rsidR="004434AF" w:rsidRPr="00C67005" w:rsidRDefault="004434AF" w:rsidP="00732D6A">
            <w:pPr>
              <w:pStyle w:val="headertabella0"/>
              <w:rPr>
                <w:color w:val="002060"/>
              </w:rPr>
            </w:pPr>
            <w:r w:rsidRPr="00C67005">
              <w:rPr>
                <w:color w:val="002060"/>
              </w:rPr>
              <w:t>PE</w:t>
            </w:r>
          </w:p>
        </w:tc>
      </w:tr>
      <w:tr w:rsidR="004434AF" w:rsidRPr="00C67005" w14:paraId="33005603" w14:textId="77777777" w:rsidTr="00732D6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EA9FB0" w14:textId="77777777" w:rsidR="004434AF" w:rsidRPr="00C67005" w:rsidRDefault="004434AF" w:rsidP="00732D6A">
            <w:pPr>
              <w:pStyle w:val="rowtabella0"/>
              <w:rPr>
                <w:color w:val="002060"/>
              </w:rPr>
            </w:pPr>
            <w:r w:rsidRPr="00C67005">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D08C4" w14:textId="77777777" w:rsidR="004434AF" w:rsidRPr="00C67005" w:rsidRDefault="004434AF" w:rsidP="00732D6A">
            <w:pPr>
              <w:pStyle w:val="rowtabella0"/>
              <w:jc w:val="center"/>
              <w:rPr>
                <w:color w:val="002060"/>
              </w:rPr>
            </w:pPr>
            <w:r w:rsidRPr="00C670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61B45"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11EA0"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0C402"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C3913"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65828" w14:textId="77777777" w:rsidR="004434AF" w:rsidRPr="00C67005" w:rsidRDefault="004434AF" w:rsidP="00732D6A">
            <w:pPr>
              <w:pStyle w:val="rowtabella0"/>
              <w:jc w:val="center"/>
              <w:rPr>
                <w:color w:val="002060"/>
              </w:rPr>
            </w:pPr>
            <w:r w:rsidRPr="00C6700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0D097"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F3DCB" w14:textId="77777777" w:rsidR="004434AF" w:rsidRPr="00C67005" w:rsidRDefault="004434AF" w:rsidP="00732D6A">
            <w:pPr>
              <w:pStyle w:val="rowtabella0"/>
              <w:jc w:val="center"/>
              <w:rPr>
                <w:color w:val="002060"/>
              </w:rPr>
            </w:pPr>
            <w:r w:rsidRPr="00C670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28837" w14:textId="77777777" w:rsidR="004434AF" w:rsidRPr="00C67005" w:rsidRDefault="004434AF" w:rsidP="00732D6A">
            <w:pPr>
              <w:pStyle w:val="rowtabella0"/>
              <w:jc w:val="center"/>
              <w:rPr>
                <w:color w:val="002060"/>
              </w:rPr>
            </w:pPr>
            <w:r w:rsidRPr="00C67005">
              <w:rPr>
                <w:color w:val="002060"/>
              </w:rPr>
              <w:t>0</w:t>
            </w:r>
          </w:p>
        </w:tc>
      </w:tr>
      <w:tr w:rsidR="004434AF" w:rsidRPr="00C67005" w14:paraId="011E03AC"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F07520" w14:textId="77777777" w:rsidR="004434AF" w:rsidRPr="00C67005" w:rsidRDefault="004434AF" w:rsidP="00732D6A">
            <w:pPr>
              <w:pStyle w:val="rowtabella0"/>
              <w:rPr>
                <w:color w:val="002060"/>
              </w:rPr>
            </w:pPr>
            <w:r w:rsidRPr="00C67005">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A23C4" w14:textId="77777777" w:rsidR="004434AF" w:rsidRPr="00C67005" w:rsidRDefault="004434AF" w:rsidP="00732D6A">
            <w:pPr>
              <w:pStyle w:val="rowtabella0"/>
              <w:jc w:val="center"/>
              <w:rPr>
                <w:color w:val="002060"/>
              </w:rPr>
            </w:pPr>
            <w:r w:rsidRPr="00C670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AF98F"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4B73F"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6ACA0"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94D92"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18C8B" w14:textId="77777777" w:rsidR="004434AF" w:rsidRPr="00C67005" w:rsidRDefault="004434AF" w:rsidP="00732D6A">
            <w:pPr>
              <w:pStyle w:val="rowtabella0"/>
              <w:jc w:val="center"/>
              <w:rPr>
                <w:color w:val="002060"/>
              </w:rPr>
            </w:pPr>
            <w:r w:rsidRPr="00C6700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9744F"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FBCEF" w14:textId="77777777" w:rsidR="004434AF" w:rsidRPr="00C67005" w:rsidRDefault="004434AF" w:rsidP="00732D6A">
            <w:pPr>
              <w:pStyle w:val="rowtabella0"/>
              <w:jc w:val="center"/>
              <w:rPr>
                <w:color w:val="002060"/>
              </w:rPr>
            </w:pPr>
            <w:r w:rsidRPr="00C670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00C8B" w14:textId="77777777" w:rsidR="004434AF" w:rsidRPr="00C67005" w:rsidRDefault="004434AF" w:rsidP="00732D6A">
            <w:pPr>
              <w:pStyle w:val="rowtabella0"/>
              <w:jc w:val="center"/>
              <w:rPr>
                <w:color w:val="002060"/>
              </w:rPr>
            </w:pPr>
            <w:r w:rsidRPr="00C67005">
              <w:rPr>
                <w:color w:val="002060"/>
              </w:rPr>
              <w:t>0</w:t>
            </w:r>
          </w:p>
        </w:tc>
      </w:tr>
      <w:tr w:rsidR="004434AF" w:rsidRPr="00C67005" w14:paraId="27488FB4"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7F826C" w14:textId="77777777" w:rsidR="004434AF" w:rsidRPr="00C67005" w:rsidRDefault="004434AF" w:rsidP="00732D6A">
            <w:pPr>
              <w:pStyle w:val="rowtabella0"/>
              <w:rPr>
                <w:color w:val="002060"/>
              </w:rPr>
            </w:pPr>
            <w:r w:rsidRPr="00C67005">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B5820" w14:textId="77777777" w:rsidR="004434AF" w:rsidRPr="00C67005" w:rsidRDefault="004434AF" w:rsidP="00732D6A">
            <w:pPr>
              <w:pStyle w:val="rowtabella0"/>
              <w:jc w:val="center"/>
              <w:rPr>
                <w:color w:val="002060"/>
              </w:rPr>
            </w:pPr>
            <w:r w:rsidRPr="00C670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0C8C6"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3253A"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7FEFA"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DC604"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25169" w14:textId="77777777" w:rsidR="004434AF" w:rsidRPr="00C67005" w:rsidRDefault="004434AF" w:rsidP="00732D6A">
            <w:pPr>
              <w:pStyle w:val="rowtabella0"/>
              <w:jc w:val="center"/>
              <w:rPr>
                <w:color w:val="002060"/>
              </w:rPr>
            </w:pPr>
            <w:r w:rsidRPr="00C6700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9E756" w14:textId="77777777" w:rsidR="004434AF" w:rsidRPr="00C67005" w:rsidRDefault="004434AF" w:rsidP="00732D6A">
            <w:pPr>
              <w:pStyle w:val="rowtabella0"/>
              <w:jc w:val="center"/>
              <w:rPr>
                <w:color w:val="002060"/>
              </w:rPr>
            </w:pPr>
            <w:r w:rsidRPr="00C6700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C9EF1" w14:textId="77777777" w:rsidR="004434AF" w:rsidRPr="00C67005" w:rsidRDefault="004434AF" w:rsidP="00732D6A">
            <w:pPr>
              <w:pStyle w:val="rowtabella0"/>
              <w:jc w:val="center"/>
              <w:rPr>
                <w:color w:val="002060"/>
              </w:rPr>
            </w:pPr>
            <w:r w:rsidRPr="00C670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A4F13" w14:textId="77777777" w:rsidR="004434AF" w:rsidRPr="00C67005" w:rsidRDefault="004434AF" w:rsidP="00732D6A">
            <w:pPr>
              <w:pStyle w:val="rowtabella0"/>
              <w:jc w:val="center"/>
              <w:rPr>
                <w:color w:val="002060"/>
              </w:rPr>
            </w:pPr>
            <w:r w:rsidRPr="00C67005">
              <w:rPr>
                <w:color w:val="002060"/>
              </w:rPr>
              <w:t>0</w:t>
            </w:r>
          </w:p>
        </w:tc>
      </w:tr>
      <w:tr w:rsidR="004434AF" w:rsidRPr="00C67005" w14:paraId="0F2FA96A"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BDB35A" w14:textId="77777777" w:rsidR="004434AF" w:rsidRPr="00C67005" w:rsidRDefault="004434AF" w:rsidP="00732D6A">
            <w:pPr>
              <w:pStyle w:val="rowtabella0"/>
              <w:rPr>
                <w:color w:val="002060"/>
              </w:rPr>
            </w:pPr>
            <w:r w:rsidRPr="00C67005">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637B1"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383C1"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23FBB"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3C0C0"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65B19"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17D49" w14:textId="77777777" w:rsidR="004434AF" w:rsidRPr="00C67005" w:rsidRDefault="004434AF" w:rsidP="00732D6A">
            <w:pPr>
              <w:pStyle w:val="rowtabella0"/>
              <w:jc w:val="center"/>
              <w:rPr>
                <w:color w:val="002060"/>
              </w:rPr>
            </w:pPr>
            <w:r w:rsidRPr="00C670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043FE" w14:textId="77777777" w:rsidR="004434AF" w:rsidRPr="00C67005" w:rsidRDefault="004434AF" w:rsidP="00732D6A">
            <w:pPr>
              <w:pStyle w:val="rowtabella0"/>
              <w:jc w:val="center"/>
              <w:rPr>
                <w:color w:val="002060"/>
              </w:rPr>
            </w:pPr>
            <w:r w:rsidRPr="00C670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D4563" w14:textId="77777777" w:rsidR="004434AF" w:rsidRPr="00C67005" w:rsidRDefault="004434AF" w:rsidP="00732D6A">
            <w:pPr>
              <w:pStyle w:val="rowtabella0"/>
              <w:jc w:val="center"/>
              <w:rPr>
                <w:color w:val="002060"/>
              </w:rPr>
            </w:pPr>
            <w:r w:rsidRPr="00C6700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B9FD6" w14:textId="77777777" w:rsidR="004434AF" w:rsidRPr="00C67005" w:rsidRDefault="004434AF" w:rsidP="00732D6A">
            <w:pPr>
              <w:pStyle w:val="rowtabella0"/>
              <w:jc w:val="center"/>
              <w:rPr>
                <w:color w:val="002060"/>
              </w:rPr>
            </w:pPr>
            <w:r w:rsidRPr="00C67005">
              <w:rPr>
                <w:color w:val="002060"/>
              </w:rPr>
              <w:t>0</w:t>
            </w:r>
          </w:p>
        </w:tc>
      </w:tr>
      <w:tr w:rsidR="004434AF" w:rsidRPr="00C67005" w14:paraId="770E31D1"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8304BA" w14:textId="77777777" w:rsidR="004434AF" w:rsidRPr="00C67005" w:rsidRDefault="004434AF" w:rsidP="00732D6A">
            <w:pPr>
              <w:pStyle w:val="rowtabella0"/>
              <w:rPr>
                <w:color w:val="002060"/>
              </w:rPr>
            </w:pPr>
            <w:r w:rsidRPr="00C67005">
              <w:rPr>
                <w:color w:val="002060"/>
              </w:rPr>
              <w:t>A.S.D. PASTADICAMERINO GAGLIOLE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91667"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D6E85"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5BCE3"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BF866"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55A24"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FEA79" w14:textId="77777777" w:rsidR="004434AF" w:rsidRPr="00C67005" w:rsidRDefault="004434AF" w:rsidP="00732D6A">
            <w:pPr>
              <w:pStyle w:val="rowtabella0"/>
              <w:jc w:val="center"/>
              <w:rPr>
                <w:color w:val="002060"/>
              </w:rPr>
            </w:pPr>
            <w:r w:rsidRPr="00C670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3042A" w14:textId="77777777" w:rsidR="004434AF" w:rsidRPr="00C67005" w:rsidRDefault="004434AF" w:rsidP="00732D6A">
            <w:pPr>
              <w:pStyle w:val="rowtabella0"/>
              <w:jc w:val="center"/>
              <w:rPr>
                <w:color w:val="002060"/>
              </w:rPr>
            </w:pPr>
            <w:r w:rsidRPr="00C6700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3A1CA"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296C0" w14:textId="77777777" w:rsidR="004434AF" w:rsidRPr="00C67005" w:rsidRDefault="004434AF" w:rsidP="00732D6A">
            <w:pPr>
              <w:pStyle w:val="rowtabella0"/>
              <w:jc w:val="center"/>
              <w:rPr>
                <w:color w:val="002060"/>
              </w:rPr>
            </w:pPr>
            <w:r w:rsidRPr="00C67005">
              <w:rPr>
                <w:color w:val="002060"/>
              </w:rPr>
              <w:t>0</w:t>
            </w:r>
          </w:p>
        </w:tc>
      </w:tr>
      <w:tr w:rsidR="004434AF" w:rsidRPr="00C67005" w14:paraId="70F72E1D"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9A18AE" w14:textId="77777777" w:rsidR="004434AF" w:rsidRPr="00C67005" w:rsidRDefault="004434AF" w:rsidP="00732D6A">
            <w:pPr>
              <w:pStyle w:val="rowtabella0"/>
              <w:rPr>
                <w:color w:val="002060"/>
              </w:rPr>
            </w:pPr>
            <w:r w:rsidRPr="00C67005">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1D1DC"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CA823"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AF792"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86000"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7B02D"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E6F75" w14:textId="77777777" w:rsidR="004434AF" w:rsidRPr="00C67005" w:rsidRDefault="004434AF" w:rsidP="00732D6A">
            <w:pPr>
              <w:pStyle w:val="rowtabella0"/>
              <w:jc w:val="center"/>
              <w:rPr>
                <w:color w:val="002060"/>
              </w:rPr>
            </w:pPr>
            <w:r w:rsidRPr="00C6700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6D5CA" w14:textId="77777777" w:rsidR="004434AF" w:rsidRPr="00C67005" w:rsidRDefault="004434AF" w:rsidP="00732D6A">
            <w:pPr>
              <w:pStyle w:val="rowtabella0"/>
              <w:jc w:val="center"/>
              <w:rPr>
                <w:color w:val="002060"/>
              </w:rPr>
            </w:pPr>
            <w:r w:rsidRPr="00C670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46AA4"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C019F" w14:textId="77777777" w:rsidR="004434AF" w:rsidRPr="00C67005" w:rsidRDefault="004434AF" w:rsidP="00732D6A">
            <w:pPr>
              <w:pStyle w:val="rowtabella0"/>
              <w:jc w:val="center"/>
              <w:rPr>
                <w:color w:val="002060"/>
              </w:rPr>
            </w:pPr>
            <w:r w:rsidRPr="00C67005">
              <w:rPr>
                <w:color w:val="002060"/>
              </w:rPr>
              <w:t>0</w:t>
            </w:r>
          </w:p>
        </w:tc>
      </w:tr>
      <w:tr w:rsidR="004434AF" w:rsidRPr="00C67005" w14:paraId="30B15F8D"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B10A64" w14:textId="77777777" w:rsidR="004434AF" w:rsidRPr="00C67005" w:rsidRDefault="004434AF" w:rsidP="00732D6A">
            <w:pPr>
              <w:pStyle w:val="rowtabella0"/>
              <w:rPr>
                <w:color w:val="002060"/>
              </w:rPr>
            </w:pPr>
            <w:r w:rsidRPr="00C67005">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881E9"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C8A7C"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96B6D"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AE6CD"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514C5"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AC2A7" w14:textId="77777777" w:rsidR="004434AF" w:rsidRPr="00C67005" w:rsidRDefault="004434AF" w:rsidP="00732D6A">
            <w:pPr>
              <w:pStyle w:val="rowtabella0"/>
              <w:jc w:val="center"/>
              <w:rPr>
                <w:color w:val="002060"/>
              </w:rPr>
            </w:pPr>
            <w:r w:rsidRPr="00C6700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A4887"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D1DEF" w14:textId="77777777" w:rsidR="004434AF" w:rsidRPr="00C67005" w:rsidRDefault="004434AF" w:rsidP="00732D6A">
            <w:pPr>
              <w:pStyle w:val="rowtabella0"/>
              <w:jc w:val="center"/>
              <w:rPr>
                <w:color w:val="002060"/>
              </w:rPr>
            </w:pPr>
            <w:r w:rsidRPr="00C670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2512F" w14:textId="77777777" w:rsidR="004434AF" w:rsidRPr="00C67005" w:rsidRDefault="004434AF" w:rsidP="00732D6A">
            <w:pPr>
              <w:pStyle w:val="rowtabella0"/>
              <w:jc w:val="center"/>
              <w:rPr>
                <w:color w:val="002060"/>
              </w:rPr>
            </w:pPr>
            <w:r w:rsidRPr="00C67005">
              <w:rPr>
                <w:color w:val="002060"/>
              </w:rPr>
              <w:t>0</w:t>
            </w:r>
          </w:p>
        </w:tc>
      </w:tr>
      <w:tr w:rsidR="004434AF" w:rsidRPr="00C67005" w14:paraId="534AB7EA"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AB7825" w14:textId="77777777" w:rsidR="004434AF" w:rsidRPr="00C67005" w:rsidRDefault="004434AF" w:rsidP="00732D6A">
            <w:pPr>
              <w:pStyle w:val="rowtabella0"/>
              <w:rPr>
                <w:color w:val="002060"/>
              </w:rPr>
            </w:pPr>
            <w:r w:rsidRPr="00C67005">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CE7B4"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1AA13"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671E6"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C339C"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4C436"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80B9B" w14:textId="77777777" w:rsidR="004434AF" w:rsidRPr="00C67005" w:rsidRDefault="004434AF" w:rsidP="00732D6A">
            <w:pPr>
              <w:pStyle w:val="rowtabella0"/>
              <w:jc w:val="center"/>
              <w:rPr>
                <w:color w:val="002060"/>
              </w:rPr>
            </w:pPr>
            <w:r w:rsidRPr="00C670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217CB" w14:textId="77777777" w:rsidR="004434AF" w:rsidRPr="00C67005" w:rsidRDefault="004434AF" w:rsidP="00732D6A">
            <w:pPr>
              <w:pStyle w:val="rowtabella0"/>
              <w:jc w:val="center"/>
              <w:rPr>
                <w:color w:val="002060"/>
              </w:rPr>
            </w:pPr>
            <w:r w:rsidRPr="00C6700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7A275"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048EE" w14:textId="77777777" w:rsidR="004434AF" w:rsidRPr="00C67005" w:rsidRDefault="004434AF" w:rsidP="00732D6A">
            <w:pPr>
              <w:pStyle w:val="rowtabella0"/>
              <w:jc w:val="center"/>
              <w:rPr>
                <w:color w:val="002060"/>
              </w:rPr>
            </w:pPr>
            <w:r w:rsidRPr="00C67005">
              <w:rPr>
                <w:color w:val="002060"/>
              </w:rPr>
              <w:t>0</w:t>
            </w:r>
          </w:p>
        </w:tc>
      </w:tr>
      <w:tr w:rsidR="004434AF" w:rsidRPr="00C67005" w14:paraId="1EFB9DA9"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7E6399" w14:textId="77777777" w:rsidR="004434AF" w:rsidRPr="00C67005" w:rsidRDefault="004434AF" w:rsidP="00732D6A">
            <w:pPr>
              <w:pStyle w:val="rowtabella0"/>
              <w:rPr>
                <w:color w:val="002060"/>
              </w:rPr>
            </w:pPr>
            <w:r w:rsidRPr="00C67005">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FCB63" w14:textId="77777777" w:rsidR="004434AF" w:rsidRPr="00C67005" w:rsidRDefault="004434AF" w:rsidP="00732D6A">
            <w:pPr>
              <w:pStyle w:val="rowtabella0"/>
              <w:jc w:val="center"/>
              <w:rPr>
                <w:color w:val="002060"/>
              </w:rPr>
            </w:pPr>
            <w:r w:rsidRPr="00C670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A5088"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05AC2" w14:textId="77777777" w:rsidR="004434AF" w:rsidRPr="00C67005" w:rsidRDefault="004434AF" w:rsidP="00732D6A">
            <w:pPr>
              <w:pStyle w:val="rowtabella0"/>
              <w:jc w:val="center"/>
              <w:rPr>
                <w:color w:val="002060"/>
              </w:rPr>
            </w:pPr>
            <w:r w:rsidRPr="00C670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686CA"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DC3B4"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9C5CE" w14:textId="77777777" w:rsidR="004434AF" w:rsidRPr="00C67005" w:rsidRDefault="004434AF" w:rsidP="00732D6A">
            <w:pPr>
              <w:pStyle w:val="rowtabella0"/>
              <w:jc w:val="center"/>
              <w:rPr>
                <w:color w:val="002060"/>
              </w:rPr>
            </w:pPr>
            <w:r w:rsidRPr="00C670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63B83" w14:textId="77777777" w:rsidR="004434AF" w:rsidRPr="00C67005" w:rsidRDefault="004434AF" w:rsidP="00732D6A">
            <w:pPr>
              <w:pStyle w:val="rowtabella0"/>
              <w:jc w:val="center"/>
              <w:rPr>
                <w:color w:val="002060"/>
              </w:rPr>
            </w:pPr>
            <w:r w:rsidRPr="00C6700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5FBF7" w14:textId="77777777" w:rsidR="004434AF" w:rsidRPr="00C67005" w:rsidRDefault="004434AF" w:rsidP="00732D6A">
            <w:pPr>
              <w:pStyle w:val="rowtabella0"/>
              <w:jc w:val="center"/>
              <w:rPr>
                <w:color w:val="002060"/>
              </w:rPr>
            </w:pPr>
            <w:r w:rsidRPr="00C670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FF15E" w14:textId="77777777" w:rsidR="004434AF" w:rsidRPr="00C67005" w:rsidRDefault="004434AF" w:rsidP="00732D6A">
            <w:pPr>
              <w:pStyle w:val="rowtabella0"/>
              <w:jc w:val="center"/>
              <w:rPr>
                <w:color w:val="002060"/>
              </w:rPr>
            </w:pPr>
            <w:r w:rsidRPr="00C67005">
              <w:rPr>
                <w:color w:val="002060"/>
              </w:rPr>
              <w:t>0</w:t>
            </w:r>
          </w:p>
        </w:tc>
      </w:tr>
      <w:tr w:rsidR="004434AF" w:rsidRPr="00C67005" w14:paraId="76100274"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DC0F46" w14:textId="77777777" w:rsidR="004434AF" w:rsidRPr="00C67005" w:rsidRDefault="004434AF" w:rsidP="00732D6A">
            <w:pPr>
              <w:pStyle w:val="rowtabella0"/>
              <w:rPr>
                <w:color w:val="002060"/>
              </w:rPr>
            </w:pPr>
            <w:r w:rsidRPr="00C67005">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2B0B8"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256D6"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A4155"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941CE"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E5333"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AC3C9" w14:textId="77777777" w:rsidR="004434AF" w:rsidRPr="00C67005" w:rsidRDefault="004434AF" w:rsidP="00732D6A">
            <w:pPr>
              <w:pStyle w:val="rowtabella0"/>
              <w:jc w:val="center"/>
              <w:rPr>
                <w:color w:val="002060"/>
              </w:rPr>
            </w:pPr>
            <w:r w:rsidRPr="00C670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5E463" w14:textId="77777777" w:rsidR="004434AF" w:rsidRPr="00C67005" w:rsidRDefault="004434AF" w:rsidP="00732D6A">
            <w:pPr>
              <w:pStyle w:val="rowtabella0"/>
              <w:jc w:val="center"/>
              <w:rPr>
                <w:color w:val="002060"/>
              </w:rPr>
            </w:pPr>
            <w:r w:rsidRPr="00C670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79929"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B82A7" w14:textId="77777777" w:rsidR="004434AF" w:rsidRPr="00C67005" w:rsidRDefault="004434AF" w:rsidP="00732D6A">
            <w:pPr>
              <w:pStyle w:val="rowtabella0"/>
              <w:jc w:val="center"/>
              <w:rPr>
                <w:color w:val="002060"/>
              </w:rPr>
            </w:pPr>
            <w:r w:rsidRPr="00C67005">
              <w:rPr>
                <w:color w:val="002060"/>
              </w:rPr>
              <w:t>0</w:t>
            </w:r>
          </w:p>
        </w:tc>
      </w:tr>
      <w:tr w:rsidR="004434AF" w:rsidRPr="00C67005" w14:paraId="2C8AC3C6"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3B0869" w14:textId="77777777" w:rsidR="004434AF" w:rsidRPr="00C67005" w:rsidRDefault="004434AF" w:rsidP="00732D6A">
            <w:pPr>
              <w:pStyle w:val="rowtabella0"/>
              <w:rPr>
                <w:color w:val="002060"/>
              </w:rPr>
            </w:pPr>
            <w:r w:rsidRPr="00C67005">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E901D"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B9EED"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C9D46"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A6298"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524BA"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EE6A9" w14:textId="77777777" w:rsidR="004434AF" w:rsidRPr="00C67005" w:rsidRDefault="004434AF" w:rsidP="00732D6A">
            <w:pPr>
              <w:pStyle w:val="rowtabella0"/>
              <w:jc w:val="center"/>
              <w:rPr>
                <w:color w:val="002060"/>
              </w:rPr>
            </w:pPr>
            <w:r w:rsidRPr="00C6700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3BB3C" w14:textId="77777777" w:rsidR="004434AF" w:rsidRPr="00C67005" w:rsidRDefault="004434AF" w:rsidP="00732D6A">
            <w:pPr>
              <w:pStyle w:val="rowtabella0"/>
              <w:jc w:val="center"/>
              <w:rPr>
                <w:color w:val="002060"/>
              </w:rPr>
            </w:pPr>
            <w:r w:rsidRPr="00C6700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2BE78" w14:textId="77777777" w:rsidR="004434AF" w:rsidRPr="00C67005" w:rsidRDefault="004434AF" w:rsidP="00732D6A">
            <w:pPr>
              <w:pStyle w:val="rowtabella0"/>
              <w:jc w:val="center"/>
              <w:rPr>
                <w:color w:val="002060"/>
              </w:rPr>
            </w:pPr>
            <w:r w:rsidRPr="00C670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1DAFC" w14:textId="77777777" w:rsidR="004434AF" w:rsidRPr="00C67005" w:rsidRDefault="004434AF" w:rsidP="00732D6A">
            <w:pPr>
              <w:pStyle w:val="rowtabella0"/>
              <w:jc w:val="center"/>
              <w:rPr>
                <w:color w:val="002060"/>
              </w:rPr>
            </w:pPr>
            <w:r w:rsidRPr="00C67005">
              <w:rPr>
                <w:color w:val="002060"/>
              </w:rPr>
              <w:t>0</w:t>
            </w:r>
          </w:p>
        </w:tc>
      </w:tr>
      <w:tr w:rsidR="004434AF" w:rsidRPr="00C67005" w14:paraId="7AA7F97B"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854EAE" w14:textId="77777777" w:rsidR="004434AF" w:rsidRPr="00C67005" w:rsidRDefault="004434AF" w:rsidP="00732D6A">
            <w:pPr>
              <w:pStyle w:val="rowtabella0"/>
              <w:rPr>
                <w:color w:val="002060"/>
              </w:rPr>
            </w:pPr>
            <w:r w:rsidRPr="00C67005">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85B8E" w14:textId="77777777" w:rsidR="004434AF" w:rsidRPr="00C67005" w:rsidRDefault="004434AF" w:rsidP="00732D6A">
            <w:pPr>
              <w:pStyle w:val="rowtabella0"/>
              <w:jc w:val="center"/>
              <w:rPr>
                <w:color w:val="002060"/>
              </w:rPr>
            </w:pPr>
            <w:r w:rsidRPr="00C670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D111B"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60D54"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A2529"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060F8"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50A71"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E9705" w14:textId="77777777" w:rsidR="004434AF" w:rsidRPr="00C67005" w:rsidRDefault="004434AF" w:rsidP="00732D6A">
            <w:pPr>
              <w:pStyle w:val="rowtabella0"/>
              <w:jc w:val="center"/>
              <w:rPr>
                <w:color w:val="002060"/>
              </w:rPr>
            </w:pPr>
            <w:r w:rsidRPr="00C6700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49254" w14:textId="77777777" w:rsidR="004434AF" w:rsidRPr="00C67005" w:rsidRDefault="004434AF" w:rsidP="00732D6A">
            <w:pPr>
              <w:pStyle w:val="rowtabella0"/>
              <w:jc w:val="center"/>
              <w:rPr>
                <w:color w:val="002060"/>
              </w:rPr>
            </w:pPr>
            <w:r w:rsidRPr="00C6700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E6F7E" w14:textId="77777777" w:rsidR="004434AF" w:rsidRPr="00C67005" w:rsidRDefault="004434AF" w:rsidP="00732D6A">
            <w:pPr>
              <w:pStyle w:val="rowtabella0"/>
              <w:jc w:val="center"/>
              <w:rPr>
                <w:color w:val="002060"/>
              </w:rPr>
            </w:pPr>
            <w:r w:rsidRPr="00C67005">
              <w:rPr>
                <w:color w:val="002060"/>
              </w:rPr>
              <w:t>0</w:t>
            </w:r>
          </w:p>
        </w:tc>
      </w:tr>
      <w:tr w:rsidR="004434AF" w:rsidRPr="00C67005" w14:paraId="1D08B393" w14:textId="77777777" w:rsidTr="00732D6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1AD32E" w14:textId="77777777" w:rsidR="004434AF" w:rsidRPr="00C67005" w:rsidRDefault="004434AF" w:rsidP="00732D6A">
            <w:pPr>
              <w:pStyle w:val="rowtabella0"/>
              <w:rPr>
                <w:color w:val="002060"/>
              </w:rPr>
            </w:pPr>
            <w:r w:rsidRPr="00C67005">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449FA"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6D37C" w14:textId="77777777" w:rsidR="004434AF" w:rsidRPr="00C67005" w:rsidRDefault="004434AF" w:rsidP="00732D6A">
            <w:pPr>
              <w:pStyle w:val="rowtabella0"/>
              <w:jc w:val="center"/>
              <w:rPr>
                <w:color w:val="002060"/>
              </w:rPr>
            </w:pPr>
            <w:r w:rsidRPr="00C670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C29D0" w14:textId="77777777" w:rsidR="004434AF" w:rsidRPr="00C67005" w:rsidRDefault="004434AF" w:rsidP="00732D6A">
            <w:pPr>
              <w:pStyle w:val="rowtabella0"/>
              <w:jc w:val="center"/>
              <w:rPr>
                <w:color w:val="002060"/>
              </w:rPr>
            </w:pPr>
            <w:r w:rsidRPr="00C670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D14BC" w14:textId="77777777" w:rsidR="004434AF" w:rsidRPr="00C67005" w:rsidRDefault="004434AF" w:rsidP="00732D6A">
            <w:pPr>
              <w:pStyle w:val="rowtabella0"/>
              <w:jc w:val="center"/>
              <w:rPr>
                <w:color w:val="002060"/>
              </w:rPr>
            </w:pPr>
            <w:r w:rsidRPr="00C670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15A05" w14:textId="77777777" w:rsidR="004434AF" w:rsidRPr="00C67005" w:rsidRDefault="004434AF" w:rsidP="00732D6A">
            <w:pPr>
              <w:pStyle w:val="rowtabella0"/>
              <w:jc w:val="center"/>
              <w:rPr>
                <w:color w:val="002060"/>
              </w:rPr>
            </w:pPr>
            <w:r w:rsidRPr="00C670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756F9" w14:textId="77777777" w:rsidR="004434AF" w:rsidRPr="00C67005" w:rsidRDefault="004434AF" w:rsidP="00732D6A">
            <w:pPr>
              <w:pStyle w:val="rowtabella0"/>
              <w:jc w:val="center"/>
              <w:rPr>
                <w:color w:val="002060"/>
              </w:rPr>
            </w:pPr>
            <w:r w:rsidRPr="00C670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04A2D" w14:textId="77777777" w:rsidR="004434AF" w:rsidRPr="00C67005" w:rsidRDefault="004434AF" w:rsidP="00732D6A">
            <w:pPr>
              <w:pStyle w:val="rowtabella0"/>
              <w:jc w:val="center"/>
              <w:rPr>
                <w:color w:val="002060"/>
              </w:rPr>
            </w:pPr>
            <w:r w:rsidRPr="00C6700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A7145" w14:textId="77777777" w:rsidR="004434AF" w:rsidRPr="00C67005" w:rsidRDefault="004434AF" w:rsidP="00732D6A">
            <w:pPr>
              <w:pStyle w:val="rowtabella0"/>
              <w:jc w:val="center"/>
              <w:rPr>
                <w:color w:val="002060"/>
              </w:rPr>
            </w:pPr>
            <w:r w:rsidRPr="00C6700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8447F" w14:textId="77777777" w:rsidR="004434AF" w:rsidRPr="00C67005" w:rsidRDefault="004434AF" w:rsidP="00732D6A">
            <w:pPr>
              <w:pStyle w:val="rowtabella0"/>
              <w:jc w:val="center"/>
              <w:rPr>
                <w:color w:val="002060"/>
              </w:rPr>
            </w:pPr>
            <w:r w:rsidRPr="00C67005">
              <w:rPr>
                <w:color w:val="002060"/>
              </w:rPr>
              <w:t>0</w:t>
            </w:r>
          </w:p>
        </w:tc>
      </w:tr>
    </w:tbl>
    <w:p w14:paraId="71DDD668" w14:textId="77777777" w:rsidR="004434AF" w:rsidRDefault="004434AF" w:rsidP="004434AF">
      <w:pPr>
        <w:pStyle w:val="breakline"/>
        <w:rPr>
          <w:color w:val="002060"/>
        </w:rPr>
      </w:pPr>
    </w:p>
    <w:p w14:paraId="667742F9" w14:textId="77777777" w:rsidR="004434AF" w:rsidRPr="00C67005" w:rsidRDefault="004434AF" w:rsidP="004434AF">
      <w:pPr>
        <w:pStyle w:val="titoloprinc0"/>
        <w:rPr>
          <w:color w:val="002060"/>
        </w:rPr>
      </w:pPr>
      <w:r>
        <w:rPr>
          <w:color w:val="002060"/>
        </w:rPr>
        <w:t>PROGRAMMA GARE</w:t>
      </w:r>
    </w:p>
    <w:p w14:paraId="08513994" w14:textId="77777777" w:rsidR="004434AF" w:rsidRDefault="004434AF" w:rsidP="004434AF">
      <w:pPr>
        <w:pStyle w:val="breakline"/>
        <w:rPr>
          <w:rFonts w:eastAsiaTheme="minorEastAsia"/>
          <w:color w:val="002060"/>
        </w:rPr>
      </w:pPr>
    </w:p>
    <w:p w14:paraId="1A504B75" w14:textId="77777777" w:rsidR="00246D7C" w:rsidRPr="0047730D" w:rsidRDefault="00246D7C" w:rsidP="00246D7C">
      <w:pPr>
        <w:pStyle w:val="sottotitolocampionato10"/>
        <w:rPr>
          <w:color w:val="002060"/>
        </w:rPr>
      </w:pPr>
      <w:r w:rsidRPr="0047730D">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46D7C" w:rsidRPr="0047730D" w14:paraId="5393123B" w14:textId="77777777" w:rsidTr="00732D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B8672" w14:textId="77777777" w:rsidR="00246D7C" w:rsidRPr="0047730D" w:rsidRDefault="00246D7C" w:rsidP="00732D6A">
            <w:pPr>
              <w:pStyle w:val="headertabella0"/>
              <w:rPr>
                <w:color w:val="002060"/>
              </w:rPr>
            </w:pPr>
            <w:r w:rsidRPr="0047730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18D11" w14:textId="77777777" w:rsidR="00246D7C" w:rsidRPr="0047730D" w:rsidRDefault="00246D7C" w:rsidP="00732D6A">
            <w:pPr>
              <w:pStyle w:val="headertabella0"/>
              <w:rPr>
                <w:color w:val="002060"/>
              </w:rPr>
            </w:pPr>
            <w:r w:rsidRPr="0047730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5DB439" w14:textId="77777777" w:rsidR="00246D7C" w:rsidRPr="0047730D" w:rsidRDefault="00246D7C" w:rsidP="00732D6A">
            <w:pPr>
              <w:pStyle w:val="headertabella0"/>
              <w:rPr>
                <w:color w:val="002060"/>
              </w:rPr>
            </w:pPr>
            <w:r w:rsidRPr="0047730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7A986" w14:textId="77777777" w:rsidR="00246D7C" w:rsidRPr="0047730D" w:rsidRDefault="00246D7C" w:rsidP="00732D6A">
            <w:pPr>
              <w:pStyle w:val="headertabella0"/>
              <w:rPr>
                <w:color w:val="002060"/>
              </w:rPr>
            </w:pPr>
            <w:r w:rsidRPr="0047730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8F6A13" w14:textId="77777777" w:rsidR="00246D7C" w:rsidRPr="0047730D" w:rsidRDefault="00246D7C" w:rsidP="00732D6A">
            <w:pPr>
              <w:pStyle w:val="headertabella0"/>
              <w:rPr>
                <w:color w:val="002060"/>
              </w:rPr>
            </w:pPr>
            <w:r w:rsidRPr="0047730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52010" w14:textId="77777777" w:rsidR="00246D7C" w:rsidRPr="0047730D" w:rsidRDefault="00246D7C" w:rsidP="00732D6A">
            <w:pPr>
              <w:pStyle w:val="headertabella0"/>
              <w:rPr>
                <w:color w:val="002060"/>
              </w:rPr>
            </w:pPr>
            <w:proofErr w:type="spellStart"/>
            <w:r w:rsidRPr="0047730D">
              <w:rPr>
                <w:color w:val="002060"/>
              </w:rPr>
              <w:t>Localita'</w:t>
            </w:r>
            <w:proofErr w:type="spellEnd"/>
            <w:r w:rsidRPr="0047730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BD264" w14:textId="77777777" w:rsidR="00246D7C" w:rsidRPr="0047730D" w:rsidRDefault="00246D7C" w:rsidP="00732D6A">
            <w:pPr>
              <w:pStyle w:val="headertabella0"/>
              <w:rPr>
                <w:color w:val="002060"/>
              </w:rPr>
            </w:pPr>
            <w:r w:rsidRPr="0047730D">
              <w:rPr>
                <w:color w:val="002060"/>
              </w:rPr>
              <w:t>Indirizzo Impianto</w:t>
            </w:r>
          </w:p>
        </w:tc>
      </w:tr>
      <w:tr w:rsidR="00246D7C" w:rsidRPr="0047730D" w14:paraId="512D3104" w14:textId="77777777" w:rsidTr="00732D6A">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2F3B59" w14:textId="77777777" w:rsidR="00246D7C" w:rsidRPr="0047730D" w:rsidRDefault="00246D7C" w:rsidP="00732D6A">
            <w:pPr>
              <w:pStyle w:val="rowtabella0"/>
              <w:rPr>
                <w:color w:val="002060"/>
              </w:rPr>
            </w:pPr>
            <w:r w:rsidRPr="0047730D">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049DF9" w14:textId="77777777" w:rsidR="00246D7C" w:rsidRPr="0047730D" w:rsidRDefault="00246D7C" w:rsidP="00732D6A">
            <w:pPr>
              <w:pStyle w:val="rowtabella0"/>
              <w:rPr>
                <w:color w:val="002060"/>
              </w:rPr>
            </w:pPr>
            <w:r w:rsidRPr="0047730D">
              <w:rPr>
                <w:color w:val="002060"/>
              </w:rPr>
              <w:t>ACSS MONDOLFO C5 SQ.C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2D2EBB" w14:textId="77777777" w:rsidR="00246D7C" w:rsidRPr="0047730D" w:rsidRDefault="00246D7C" w:rsidP="00732D6A">
            <w:pPr>
              <w:pStyle w:val="rowtabella0"/>
              <w:jc w:val="center"/>
              <w:rPr>
                <w:color w:val="002060"/>
              </w:rPr>
            </w:pPr>
            <w:r w:rsidRPr="0047730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66642B" w14:textId="77777777" w:rsidR="00246D7C" w:rsidRPr="0047730D" w:rsidRDefault="00246D7C" w:rsidP="00732D6A">
            <w:pPr>
              <w:pStyle w:val="rowtabella0"/>
              <w:rPr>
                <w:color w:val="002060"/>
              </w:rPr>
            </w:pPr>
            <w:r w:rsidRPr="0047730D">
              <w:rPr>
                <w:color w:val="002060"/>
              </w:rPr>
              <w:t>01/11/2025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1DB436" w14:textId="77777777" w:rsidR="00246D7C" w:rsidRPr="0047730D" w:rsidRDefault="00246D7C" w:rsidP="00732D6A">
            <w:pPr>
              <w:pStyle w:val="rowtabella0"/>
              <w:rPr>
                <w:color w:val="002060"/>
              </w:rPr>
            </w:pPr>
            <w:r w:rsidRPr="0047730D">
              <w:rPr>
                <w:color w:val="002060"/>
              </w:rPr>
              <w:t>5301 NUOVO PALAS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977FB7" w14:textId="77777777" w:rsidR="00246D7C" w:rsidRPr="0047730D" w:rsidRDefault="00246D7C" w:rsidP="00732D6A">
            <w:pPr>
              <w:pStyle w:val="rowtabella0"/>
              <w:rPr>
                <w:color w:val="002060"/>
              </w:rPr>
            </w:pPr>
            <w:r w:rsidRPr="0047730D">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0B7250" w14:textId="77777777" w:rsidR="00246D7C" w:rsidRPr="0047730D" w:rsidRDefault="00246D7C" w:rsidP="00732D6A">
            <w:pPr>
              <w:pStyle w:val="rowtabella0"/>
              <w:rPr>
                <w:color w:val="002060"/>
              </w:rPr>
            </w:pPr>
            <w:r w:rsidRPr="0047730D">
              <w:rPr>
                <w:color w:val="002060"/>
              </w:rPr>
              <w:t>STR.DEL BURELLO LOC.VAL NEVOLA</w:t>
            </w:r>
          </w:p>
        </w:tc>
      </w:tr>
      <w:tr w:rsidR="00246D7C" w:rsidRPr="0047730D" w14:paraId="06A43091"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BE4B02" w14:textId="77777777" w:rsidR="00246D7C" w:rsidRPr="0047730D" w:rsidRDefault="00246D7C" w:rsidP="00732D6A">
            <w:pPr>
              <w:pStyle w:val="rowtabella0"/>
              <w:rPr>
                <w:color w:val="002060"/>
              </w:rPr>
            </w:pPr>
            <w:r w:rsidRPr="0047730D">
              <w:rPr>
                <w:color w:val="002060"/>
              </w:rPr>
              <w:t>CSI GAUDIO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505C6D" w14:textId="77777777" w:rsidR="00246D7C" w:rsidRPr="0047730D" w:rsidRDefault="00246D7C" w:rsidP="00732D6A">
            <w:pPr>
              <w:pStyle w:val="rowtabella0"/>
              <w:rPr>
                <w:color w:val="002060"/>
              </w:rPr>
            </w:pPr>
            <w:r w:rsidRPr="0047730D">
              <w:rPr>
                <w:color w:val="002060"/>
              </w:rPr>
              <w:t xml:space="preserve">ITALSERVICE C5 </w:t>
            </w:r>
            <w:proofErr w:type="gramStart"/>
            <w:r w:rsidRPr="0047730D">
              <w:rPr>
                <w:color w:val="002060"/>
              </w:rPr>
              <w:t>SQ.B</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F68D20"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90E20F" w14:textId="77777777" w:rsidR="00246D7C" w:rsidRPr="0047730D" w:rsidRDefault="00246D7C" w:rsidP="00732D6A">
            <w:pPr>
              <w:pStyle w:val="rowtabella0"/>
              <w:rPr>
                <w:color w:val="002060"/>
              </w:rPr>
            </w:pPr>
            <w:r w:rsidRPr="0047730D">
              <w:rPr>
                <w:color w:val="002060"/>
              </w:rPr>
              <w:t>01/11/2025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3D46B3" w14:textId="77777777" w:rsidR="00246D7C" w:rsidRPr="0047730D" w:rsidRDefault="00246D7C" w:rsidP="00732D6A">
            <w:pPr>
              <w:pStyle w:val="rowtabella0"/>
              <w:rPr>
                <w:color w:val="002060"/>
              </w:rPr>
            </w:pPr>
            <w:r w:rsidRPr="0047730D">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CDEE0F" w14:textId="77777777" w:rsidR="00246D7C" w:rsidRPr="0047730D" w:rsidRDefault="00246D7C" w:rsidP="00732D6A">
            <w:pPr>
              <w:pStyle w:val="rowtabella0"/>
              <w:rPr>
                <w:color w:val="002060"/>
              </w:rPr>
            </w:pPr>
            <w:r w:rsidRPr="0047730D">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3295A8" w14:textId="77777777" w:rsidR="00246D7C" w:rsidRPr="0047730D" w:rsidRDefault="00246D7C" w:rsidP="00732D6A">
            <w:pPr>
              <w:pStyle w:val="rowtabella0"/>
              <w:rPr>
                <w:color w:val="002060"/>
              </w:rPr>
            </w:pPr>
            <w:r w:rsidRPr="0047730D">
              <w:rPr>
                <w:color w:val="002060"/>
              </w:rPr>
              <w:t>VIA DEI TESSITORI</w:t>
            </w:r>
          </w:p>
        </w:tc>
      </w:tr>
      <w:tr w:rsidR="00246D7C" w:rsidRPr="0047730D" w14:paraId="048B2039"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E7D8AE" w14:textId="77777777" w:rsidR="00246D7C" w:rsidRPr="0047730D" w:rsidRDefault="00246D7C" w:rsidP="00732D6A">
            <w:pPr>
              <w:pStyle w:val="rowtabella0"/>
              <w:rPr>
                <w:color w:val="002060"/>
              </w:rPr>
            </w:pPr>
            <w:r w:rsidRPr="0047730D">
              <w:rPr>
                <w:color w:val="002060"/>
              </w:rPr>
              <w:t>ACSS MONDOLFO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707948" w14:textId="77777777" w:rsidR="00246D7C" w:rsidRPr="0047730D" w:rsidRDefault="00246D7C" w:rsidP="00732D6A">
            <w:pPr>
              <w:pStyle w:val="rowtabella0"/>
              <w:rPr>
                <w:color w:val="002060"/>
              </w:rPr>
            </w:pPr>
            <w:proofErr w:type="gramStart"/>
            <w:r w:rsidRPr="0047730D">
              <w:rPr>
                <w:color w:val="002060"/>
              </w:rPr>
              <w:t>CITTA</w:t>
            </w:r>
            <w:proofErr w:type="gramEnd"/>
            <w:r w:rsidRPr="0047730D">
              <w:rPr>
                <w:color w:val="002060"/>
              </w:rPr>
              <w:t xml:space="preserve">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E9927B"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A52B8F" w14:textId="77777777" w:rsidR="00246D7C" w:rsidRPr="0047730D" w:rsidRDefault="00246D7C" w:rsidP="00732D6A">
            <w:pPr>
              <w:pStyle w:val="rowtabella0"/>
              <w:rPr>
                <w:color w:val="002060"/>
              </w:rPr>
            </w:pPr>
            <w:r w:rsidRPr="0047730D">
              <w:rPr>
                <w:color w:val="002060"/>
              </w:rPr>
              <w:t>02/11/2025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84F39B" w14:textId="77777777" w:rsidR="00246D7C" w:rsidRPr="0047730D" w:rsidRDefault="00246D7C" w:rsidP="00732D6A">
            <w:pPr>
              <w:pStyle w:val="rowtabella0"/>
              <w:rPr>
                <w:color w:val="002060"/>
              </w:rPr>
            </w:pPr>
            <w:r w:rsidRPr="0047730D">
              <w:rPr>
                <w:color w:val="002060"/>
              </w:rPr>
              <w:t xml:space="preserve">5429 PAL.COM. </w:t>
            </w:r>
            <w:proofErr w:type="gramStart"/>
            <w:r w:rsidRPr="0047730D">
              <w:rPr>
                <w:color w:val="002060"/>
              </w:rPr>
              <w:t>S.MICHELE</w:t>
            </w:r>
            <w:proofErr w:type="gramEnd"/>
            <w:r w:rsidRPr="0047730D">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822EF0" w14:textId="77777777" w:rsidR="00246D7C" w:rsidRPr="0047730D" w:rsidRDefault="00246D7C" w:rsidP="00732D6A">
            <w:pPr>
              <w:pStyle w:val="rowtabella0"/>
              <w:rPr>
                <w:color w:val="002060"/>
              </w:rPr>
            </w:pPr>
            <w:r w:rsidRPr="0047730D">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4F9EC8" w14:textId="77777777" w:rsidR="00246D7C" w:rsidRPr="0047730D" w:rsidRDefault="00246D7C" w:rsidP="00732D6A">
            <w:pPr>
              <w:pStyle w:val="rowtabella0"/>
              <w:rPr>
                <w:color w:val="002060"/>
              </w:rPr>
            </w:pPr>
            <w:r w:rsidRPr="0047730D">
              <w:rPr>
                <w:color w:val="002060"/>
              </w:rPr>
              <w:t>VIA LORETO</w:t>
            </w:r>
          </w:p>
        </w:tc>
      </w:tr>
      <w:tr w:rsidR="00246D7C" w:rsidRPr="0047730D" w14:paraId="70D89DCC"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5FDBB5" w14:textId="77777777" w:rsidR="00246D7C" w:rsidRPr="0047730D" w:rsidRDefault="00246D7C" w:rsidP="00732D6A">
            <w:pPr>
              <w:pStyle w:val="rowtabella0"/>
              <w:rPr>
                <w:color w:val="002060"/>
              </w:rPr>
            </w:pPr>
            <w:r w:rsidRPr="0047730D">
              <w:rPr>
                <w:color w:val="002060"/>
              </w:rPr>
              <w:t xml:space="preserve">ACSS MONDOLFO C5 </w:t>
            </w:r>
            <w:proofErr w:type="gramStart"/>
            <w:r w:rsidRPr="0047730D">
              <w:rPr>
                <w:color w:val="002060"/>
              </w:rPr>
              <w:t>SQ.B</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7CA704" w14:textId="77777777" w:rsidR="00246D7C" w:rsidRPr="0047730D" w:rsidRDefault="00246D7C" w:rsidP="00732D6A">
            <w:pPr>
              <w:pStyle w:val="rowtabella0"/>
              <w:rPr>
                <w:color w:val="002060"/>
              </w:rPr>
            </w:pPr>
            <w:r w:rsidRPr="0047730D">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200C63"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87F3D4" w14:textId="77777777" w:rsidR="00246D7C" w:rsidRPr="0047730D" w:rsidRDefault="00246D7C" w:rsidP="00732D6A">
            <w:pPr>
              <w:pStyle w:val="rowtabella0"/>
              <w:rPr>
                <w:color w:val="002060"/>
              </w:rPr>
            </w:pPr>
            <w:r w:rsidRPr="0047730D">
              <w:rPr>
                <w:color w:val="002060"/>
              </w:rPr>
              <w:t>02/11/2025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A1D8E4" w14:textId="77777777" w:rsidR="00246D7C" w:rsidRPr="0047730D" w:rsidRDefault="00246D7C" w:rsidP="00732D6A">
            <w:pPr>
              <w:pStyle w:val="rowtabella0"/>
              <w:rPr>
                <w:color w:val="002060"/>
              </w:rPr>
            </w:pPr>
            <w:r w:rsidRPr="0047730D">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0A8A9C" w14:textId="77777777" w:rsidR="00246D7C" w:rsidRPr="0047730D" w:rsidRDefault="00246D7C" w:rsidP="00732D6A">
            <w:pPr>
              <w:pStyle w:val="rowtabella0"/>
              <w:rPr>
                <w:color w:val="002060"/>
              </w:rPr>
            </w:pPr>
            <w:r w:rsidRPr="0047730D">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7425BD" w14:textId="77777777" w:rsidR="00246D7C" w:rsidRPr="0047730D" w:rsidRDefault="00246D7C" w:rsidP="00732D6A">
            <w:pPr>
              <w:pStyle w:val="rowtabella0"/>
              <w:rPr>
                <w:color w:val="002060"/>
              </w:rPr>
            </w:pPr>
            <w:r w:rsidRPr="0047730D">
              <w:rPr>
                <w:color w:val="002060"/>
              </w:rPr>
              <w:t>VIA AMATO</w:t>
            </w:r>
          </w:p>
        </w:tc>
      </w:tr>
      <w:tr w:rsidR="00246D7C" w:rsidRPr="0047730D" w14:paraId="4CFE88AA"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2A9FA8" w14:textId="77777777" w:rsidR="00246D7C" w:rsidRPr="0047730D" w:rsidRDefault="00246D7C" w:rsidP="00732D6A">
            <w:pPr>
              <w:pStyle w:val="rowtabella0"/>
              <w:rPr>
                <w:color w:val="002060"/>
              </w:rPr>
            </w:pPr>
            <w:r w:rsidRPr="0047730D">
              <w:rPr>
                <w:color w:val="002060"/>
              </w:rPr>
              <w:t xml:space="preserve">AUDAX 1970 </w:t>
            </w:r>
            <w:proofErr w:type="gramStart"/>
            <w:r w:rsidRPr="0047730D">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3BD650" w14:textId="77777777" w:rsidR="00246D7C" w:rsidRPr="0047730D" w:rsidRDefault="00246D7C" w:rsidP="00732D6A">
            <w:pPr>
              <w:pStyle w:val="rowtabella0"/>
              <w:rPr>
                <w:color w:val="002060"/>
              </w:rPr>
            </w:pPr>
            <w:r w:rsidRPr="0047730D">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996C37"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D959D0" w14:textId="77777777" w:rsidR="00246D7C" w:rsidRPr="0047730D" w:rsidRDefault="00246D7C" w:rsidP="00732D6A">
            <w:pPr>
              <w:pStyle w:val="rowtabella0"/>
              <w:rPr>
                <w:color w:val="002060"/>
              </w:rPr>
            </w:pPr>
            <w:r w:rsidRPr="0047730D">
              <w:rPr>
                <w:color w:val="002060"/>
              </w:rPr>
              <w:t>02/11/2025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57669E" w14:textId="77777777" w:rsidR="00246D7C" w:rsidRPr="0047730D" w:rsidRDefault="00246D7C" w:rsidP="00732D6A">
            <w:pPr>
              <w:pStyle w:val="rowtabella0"/>
              <w:rPr>
                <w:color w:val="002060"/>
              </w:rPr>
            </w:pPr>
            <w:r w:rsidRPr="0047730D">
              <w:rPr>
                <w:color w:val="002060"/>
              </w:rPr>
              <w:t>5109 CAMPO COPERTO N°3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087E02" w14:textId="77777777" w:rsidR="00246D7C" w:rsidRPr="0047730D" w:rsidRDefault="00246D7C" w:rsidP="00732D6A">
            <w:pPr>
              <w:pStyle w:val="rowtabella0"/>
              <w:rPr>
                <w:color w:val="002060"/>
              </w:rPr>
            </w:pPr>
            <w:r w:rsidRPr="0047730D">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D6FEEC" w14:textId="77777777" w:rsidR="00246D7C" w:rsidRPr="0047730D" w:rsidRDefault="00246D7C" w:rsidP="00732D6A">
            <w:pPr>
              <w:pStyle w:val="rowtabella0"/>
              <w:rPr>
                <w:color w:val="002060"/>
              </w:rPr>
            </w:pPr>
            <w:r w:rsidRPr="0047730D">
              <w:rPr>
                <w:color w:val="002060"/>
              </w:rPr>
              <w:t>VIA CELLINI</w:t>
            </w:r>
          </w:p>
        </w:tc>
      </w:tr>
      <w:tr w:rsidR="00246D7C" w:rsidRPr="0047730D" w14:paraId="106E5A0D" w14:textId="77777777" w:rsidTr="00732D6A">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CDAEEF" w14:textId="77777777" w:rsidR="00246D7C" w:rsidRPr="0047730D" w:rsidRDefault="00246D7C" w:rsidP="00732D6A">
            <w:pPr>
              <w:pStyle w:val="rowtabella0"/>
              <w:rPr>
                <w:color w:val="002060"/>
              </w:rPr>
            </w:pPr>
            <w:r w:rsidRPr="0047730D">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BCE41B" w14:textId="77777777" w:rsidR="00246D7C" w:rsidRPr="0047730D" w:rsidRDefault="00246D7C" w:rsidP="00732D6A">
            <w:pPr>
              <w:pStyle w:val="rowtabella0"/>
              <w:rPr>
                <w:color w:val="002060"/>
              </w:rPr>
            </w:pPr>
            <w:r w:rsidRPr="0047730D">
              <w:rPr>
                <w:color w:val="002060"/>
              </w:rPr>
              <w:t>SPORTFLY ARL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87E57A"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7B7B51" w14:textId="77777777" w:rsidR="00246D7C" w:rsidRPr="0047730D" w:rsidRDefault="00246D7C" w:rsidP="00732D6A">
            <w:pPr>
              <w:pStyle w:val="rowtabella0"/>
              <w:rPr>
                <w:color w:val="002060"/>
              </w:rPr>
            </w:pPr>
            <w:r w:rsidRPr="0047730D">
              <w:rPr>
                <w:color w:val="002060"/>
              </w:rPr>
              <w:t>03/11/2025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36D853" w14:textId="77777777" w:rsidR="00246D7C" w:rsidRPr="0047730D" w:rsidRDefault="00246D7C" w:rsidP="00732D6A">
            <w:pPr>
              <w:pStyle w:val="rowtabella0"/>
              <w:rPr>
                <w:color w:val="002060"/>
              </w:rPr>
            </w:pPr>
            <w:r w:rsidRPr="0047730D">
              <w:rPr>
                <w:color w:val="002060"/>
              </w:rPr>
              <w:t>5464 PALAFIERA CAMPANARA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15B269" w14:textId="77777777" w:rsidR="00246D7C" w:rsidRPr="0047730D" w:rsidRDefault="00246D7C" w:rsidP="00732D6A">
            <w:pPr>
              <w:pStyle w:val="rowtabella0"/>
              <w:rPr>
                <w:color w:val="002060"/>
              </w:rPr>
            </w:pPr>
            <w:r w:rsidRPr="0047730D">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6A19D8" w14:textId="77777777" w:rsidR="00246D7C" w:rsidRPr="0047730D" w:rsidRDefault="00246D7C" w:rsidP="00732D6A">
            <w:pPr>
              <w:pStyle w:val="rowtabella0"/>
              <w:rPr>
                <w:color w:val="002060"/>
              </w:rPr>
            </w:pPr>
            <w:r w:rsidRPr="0047730D">
              <w:rPr>
                <w:color w:val="002060"/>
              </w:rPr>
              <w:t>VIA DELLE ESPOSIZIONI, 33</w:t>
            </w:r>
          </w:p>
        </w:tc>
      </w:tr>
    </w:tbl>
    <w:p w14:paraId="74815905" w14:textId="77777777" w:rsidR="00246D7C" w:rsidRPr="0047730D" w:rsidRDefault="00246D7C" w:rsidP="00246D7C">
      <w:pPr>
        <w:pStyle w:val="breakline"/>
        <w:rPr>
          <w:rFonts w:eastAsiaTheme="minorEastAsia"/>
          <w:color w:val="002060"/>
        </w:rPr>
      </w:pPr>
    </w:p>
    <w:p w14:paraId="21410CC7" w14:textId="77777777" w:rsidR="00246D7C" w:rsidRPr="0047730D" w:rsidRDefault="00246D7C" w:rsidP="00246D7C">
      <w:pPr>
        <w:pStyle w:val="breakline"/>
        <w:rPr>
          <w:color w:val="002060"/>
        </w:rPr>
      </w:pPr>
    </w:p>
    <w:p w14:paraId="579400CA" w14:textId="77777777" w:rsidR="00246D7C" w:rsidRPr="0047730D" w:rsidRDefault="00246D7C" w:rsidP="00246D7C">
      <w:pPr>
        <w:pStyle w:val="breakline"/>
        <w:rPr>
          <w:color w:val="002060"/>
        </w:rPr>
      </w:pPr>
    </w:p>
    <w:p w14:paraId="63EF1EB2" w14:textId="77777777" w:rsidR="00246D7C" w:rsidRPr="0047730D" w:rsidRDefault="00246D7C" w:rsidP="00246D7C">
      <w:pPr>
        <w:pStyle w:val="sottotitolocampionato10"/>
        <w:rPr>
          <w:color w:val="002060"/>
        </w:rPr>
      </w:pPr>
      <w:r w:rsidRPr="0047730D">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0"/>
        <w:gridCol w:w="2014"/>
        <w:gridCol w:w="385"/>
        <w:gridCol w:w="898"/>
        <w:gridCol w:w="1175"/>
        <w:gridCol w:w="1552"/>
        <w:gridCol w:w="1546"/>
      </w:tblGrid>
      <w:tr w:rsidR="00246D7C" w:rsidRPr="0047730D" w14:paraId="210C36C4" w14:textId="77777777" w:rsidTr="00732D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98048" w14:textId="77777777" w:rsidR="00246D7C" w:rsidRPr="0047730D" w:rsidRDefault="00246D7C" w:rsidP="00732D6A">
            <w:pPr>
              <w:pStyle w:val="headertabella0"/>
              <w:rPr>
                <w:color w:val="002060"/>
              </w:rPr>
            </w:pPr>
            <w:r w:rsidRPr="0047730D">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B4065" w14:textId="77777777" w:rsidR="00246D7C" w:rsidRPr="0047730D" w:rsidRDefault="00246D7C" w:rsidP="00732D6A">
            <w:pPr>
              <w:pStyle w:val="headertabella0"/>
              <w:rPr>
                <w:color w:val="002060"/>
              </w:rPr>
            </w:pPr>
            <w:r w:rsidRPr="0047730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22E4B" w14:textId="77777777" w:rsidR="00246D7C" w:rsidRPr="0047730D" w:rsidRDefault="00246D7C" w:rsidP="00732D6A">
            <w:pPr>
              <w:pStyle w:val="headertabella0"/>
              <w:rPr>
                <w:color w:val="002060"/>
              </w:rPr>
            </w:pPr>
            <w:r w:rsidRPr="0047730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6D7A7" w14:textId="77777777" w:rsidR="00246D7C" w:rsidRPr="0047730D" w:rsidRDefault="00246D7C" w:rsidP="00732D6A">
            <w:pPr>
              <w:pStyle w:val="headertabella0"/>
              <w:rPr>
                <w:color w:val="002060"/>
              </w:rPr>
            </w:pPr>
            <w:r w:rsidRPr="0047730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BE46E" w14:textId="77777777" w:rsidR="00246D7C" w:rsidRPr="0047730D" w:rsidRDefault="00246D7C" w:rsidP="00732D6A">
            <w:pPr>
              <w:pStyle w:val="headertabella0"/>
              <w:rPr>
                <w:color w:val="002060"/>
              </w:rPr>
            </w:pPr>
            <w:r w:rsidRPr="0047730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723BA" w14:textId="77777777" w:rsidR="00246D7C" w:rsidRPr="0047730D" w:rsidRDefault="00246D7C" w:rsidP="00732D6A">
            <w:pPr>
              <w:pStyle w:val="headertabella0"/>
              <w:rPr>
                <w:color w:val="002060"/>
              </w:rPr>
            </w:pPr>
            <w:proofErr w:type="spellStart"/>
            <w:r w:rsidRPr="0047730D">
              <w:rPr>
                <w:color w:val="002060"/>
              </w:rPr>
              <w:t>Localita'</w:t>
            </w:r>
            <w:proofErr w:type="spellEnd"/>
            <w:r w:rsidRPr="0047730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299A0" w14:textId="77777777" w:rsidR="00246D7C" w:rsidRPr="0047730D" w:rsidRDefault="00246D7C" w:rsidP="00732D6A">
            <w:pPr>
              <w:pStyle w:val="headertabella0"/>
              <w:rPr>
                <w:color w:val="002060"/>
              </w:rPr>
            </w:pPr>
            <w:r w:rsidRPr="0047730D">
              <w:rPr>
                <w:color w:val="002060"/>
              </w:rPr>
              <w:t>Indirizzo Impianto</w:t>
            </w:r>
          </w:p>
        </w:tc>
      </w:tr>
      <w:tr w:rsidR="00246D7C" w:rsidRPr="0047730D" w14:paraId="25A055CB" w14:textId="77777777" w:rsidTr="00732D6A">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9DB40C" w14:textId="77777777" w:rsidR="00246D7C" w:rsidRPr="0047730D" w:rsidRDefault="00246D7C" w:rsidP="00732D6A">
            <w:pPr>
              <w:pStyle w:val="rowtabella0"/>
              <w:rPr>
                <w:color w:val="002060"/>
              </w:rPr>
            </w:pPr>
            <w:r w:rsidRPr="0047730D">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112F0F" w14:textId="77777777" w:rsidR="00246D7C" w:rsidRPr="0047730D" w:rsidRDefault="00246D7C" w:rsidP="00732D6A">
            <w:pPr>
              <w:pStyle w:val="rowtabella0"/>
              <w:rPr>
                <w:color w:val="002060"/>
              </w:rPr>
            </w:pPr>
            <w:r w:rsidRPr="0047730D">
              <w:rPr>
                <w:color w:val="002060"/>
              </w:rPr>
              <w:t>RECANATI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4758A6" w14:textId="77777777" w:rsidR="00246D7C" w:rsidRPr="0047730D" w:rsidRDefault="00246D7C" w:rsidP="00732D6A">
            <w:pPr>
              <w:pStyle w:val="rowtabella0"/>
              <w:jc w:val="center"/>
              <w:rPr>
                <w:color w:val="002060"/>
              </w:rPr>
            </w:pPr>
            <w:r w:rsidRPr="0047730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209813" w14:textId="77777777" w:rsidR="00246D7C" w:rsidRPr="0047730D" w:rsidRDefault="00246D7C" w:rsidP="00732D6A">
            <w:pPr>
              <w:pStyle w:val="rowtabella0"/>
              <w:rPr>
                <w:color w:val="002060"/>
              </w:rPr>
            </w:pPr>
            <w:r w:rsidRPr="0047730D">
              <w:rPr>
                <w:color w:val="002060"/>
              </w:rPr>
              <w:t>01/11/2025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76B41F" w14:textId="77777777" w:rsidR="00246D7C" w:rsidRPr="0047730D" w:rsidRDefault="00246D7C" w:rsidP="00732D6A">
            <w:pPr>
              <w:pStyle w:val="rowtabella0"/>
              <w:rPr>
                <w:color w:val="002060"/>
              </w:rPr>
            </w:pPr>
            <w:r w:rsidRPr="0047730D">
              <w:rPr>
                <w:color w:val="002060"/>
              </w:rPr>
              <w:t>5299 CENTRO SP. POL. "</w:t>
            </w:r>
            <w:proofErr w:type="gramStart"/>
            <w:r w:rsidRPr="0047730D">
              <w:rPr>
                <w:color w:val="002060"/>
              </w:rPr>
              <w:t>R.GATTARI</w:t>
            </w:r>
            <w:proofErr w:type="gramEnd"/>
            <w:r w:rsidRPr="0047730D">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E8CAFA" w14:textId="77777777" w:rsidR="00246D7C" w:rsidRPr="0047730D" w:rsidRDefault="00246D7C" w:rsidP="00732D6A">
            <w:pPr>
              <w:pStyle w:val="rowtabella0"/>
              <w:rPr>
                <w:color w:val="002060"/>
              </w:rPr>
            </w:pPr>
            <w:r w:rsidRPr="0047730D">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BFAEC4" w14:textId="77777777" w:rsidR="00246D7C" w:rsidRPr="0047730D" w:rsidRDefault="00246D7C" w:rsidP="00732D6A">
            <w:pPr>
              <w:pStyle w:val="rowtabella0"/>
              <w:rPr>
                <w:color w:val="002060"/>
              </w:rPr>
            </w:pPr>
            <w:r w:rsidRPr="0047730D">
              <w:rPr>
                <w:color w:val="002060"/>
              </w:rPr>
              <w:t>VIA TAGLIAMENTO</w:t>
            </w:r>
          </w:p>
        </w:tc>
      </w:tr>
      <w:tr w:rsidR="00246D7C" w:rsidRPr="0047730D" w14:paraId="532A6079"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081641" w14:textId="77777777" w:rsidR="00246D7C" w:rsidRPr="0047730D" w:rsidRDefault="00246D7C" w:rsidP="00732D6A">
            <w:pPr>
              <w:pStyle w:val="rowtabella0"/>
              <w:rPr>
                <w:color w:val="002060"/>
              </w:rPr>
            </w:pPr>
            <w:r w:rsidRPr="0047730D">
              <w:rPr>
                <w:color w:val="002060"/>
              </w:rPr>
              <w:t>PASTADICAMERINO GAGLIOLE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4A765C" w14:textId="77777777" w:rsidR="00246D7C" w:rsidRPr="0047730D" w:rsidRDefault="00246D7C" w:rsidP="00732D6A">
            <w:pPr>
              <w:pStyle w:val="rowtabella0"/>
              <w:rPr>
                <w:color w:val="002060"/>
              </w:rPr>
            </w:pPr>
            <w:r w:rsidRPr="0047730D">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AB6A7C"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20E054" w14:textId="77777777" w:rsidR="00246D7C" w:rsidRPr="0047730D" w:rsidRDefault="00246D7C" w:rsidP="00732D6A">
            <w:pPr>
              <w:pStyle w:val="rowtabella0"/>
              <w:rPr>
                <w:color w:val="002060"/>
              </w:rPr>
            </w:pPr>
            <w:r w:rsidRPr="0047730D">
              <w:rPr>
                <w:color w:val="002060"/>
              </w:rPr>
              <w:t>01/11/2025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4AC2B7" w14:textId="77777777" w:rsidR="00246D7C" w:rsidRPr="0047730D" w:rsidRDefault="00246D7C" w:rsidP="00732D6A">
            <w:pPr>
              <w:pStyle w:val="rowtabella0"/>
              <w:rPr>
                <w:color w:val="002060"/>
              </w:rPr>
            </w:pPr>
            <w:r w:rsidRPr="0047730D">
              <w:rPr>
                <w:color w:val="002060"/>
              </w:rPr>
              <w:t>5265 UNIVERS. "DRAGO E GENTILI"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1CDC45" w14:textId="77777777" w:rsidR="00246D7C" w:rsidRPr="0047730D" w:rsidRDefault="00246D7C" w:rsidP="00732D6A">
            <w:pPr>
              <w:pStyle w:val="rowtabella0"/>
              <w:rPr>
                <w:color w:val="002060"/>
              </w:rPr>
            </w:pPr>
            <w:r w:rsidRPr="0047730D">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3B0B38" w14:textId="77777777" w:rsidR="00246D7C" w:rsidRPr="0047730D" w:rsidRDefault="00246D7C" w:rsidP="00732D6A">
            <w:pPr>
              <w:pStyle w:val="rowtabella0"/>
              <w:rPr>
                <w:color w:val="002060"/>
              </w:rPr>
            </w:pPr>
            <w:r w:rsidRPr="0047730D">
              <w:rPr>
                <w:color w:val="002060"/>
              </w:rPr>
              <w:t>LOCALITA' LE CALVIE</w:t>
            </w:r>
          </w:p>
        </w:tc>
      </w:tr>
      <w:tr w:rsidR="00246D7C" w:rsidRPr="0047730D" w14:paraId="287CB1C3"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C3E8D6" w14:textId="77777777" w:rsidR="00246D7C" w:rsidRPr="0047730D" w:rsidRDefault="00246D7C" w:rsidP="00732D6A">
            <w:pPr>
              <w:pStyle w:val="rowtabella0"/>
              <w:rPr>
                <w:color w:val="002060"/>
              </w:rPr>
            </w:pPr>
            <w:r w:rsidRPr="0047730D">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C81C47" w14:textId="77777777" w:rsidR="00246D7C" w:rsidRPr="0047730D" w:rsidRDefault="00246D7C" w:rsidP="00732D6A">
            <w:pPr>
              <w:pStyle w:val="rowtabella0"/>
              <w:rPr>
                <w:color w:val="002060"/>
              </w:rPr>
            </w:pPr>
            <w:r w:rsidRPr="0047730D">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F1B506"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BA69DD" w14:textId="77777777" w:rsidR="00246D7C" w:rsidRPr="0047730D" w:rsidRDefault="00246D7C" w:rsidP="00732D6A">
            <w:pPr>
              <w:pStyle w:val="rowtabella0"/>
              <w:rPr>
                <w:color w:val="002060"/>
              </w:rPr>
            </w:pPr>
            <w:r w:rsidRPr="0047730D">
              <w:rPr>
                <w:color w:val="002060"/>
              </w:rPr>
              <w:t>01/11/2025 16:15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7C3674" w14:textId="77777777" w:rsidR="00246D7C" w:rsidRPr="0047730D" w:rsidRDefault="00246D7C" w:rsidP="00732D6A">
            <w:pPr>
              <w:pStyle w:val="rowtabella0"/>
              <w:rPr>
                <w:color w:val="002060"/>
              </w:rPr>
            </w:pPr>
            <w:r w:rsidRPr="0047730D">
              <w:rPr>
                <w:color w:val="002060"/>
              </w:rPr>
              <w:t>5749 CAMPO C5 "SPORTING VILLAGE"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41BA96" w14:textId="77777777" w:rsidR="00246D7C" w:rsidRPr="0047730D" w:rsidRDefault="00246D7C" w:rsidP="00732D6A">
            <w:pPr>
              <w:pStyle w:val="rowtabella0"/>
              <w:rPr>
                <w:color w:val="002060"/>
              </w:rPr>
            </w:pPr>
            <w:r w:rsidRPr="0047730D">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9FDA0A" w14:textId="77777777" w:rsidR="00246D7C" w:rsidRPr="0047730D" w:rsidRDefault="00246D7C" w:rsidP="00732D6A">
            <w:pPr>
              <w:pStyle w:val="rowtabella0"/>
              <w:rPr>
                <w:color w:val="002060"/>
              </w:rPr>
            </w:pPr>
            <w:r w:rsidRPr="0047730D">
              <w:rPr>
                <w:color w:val="002060"/>
              </w:rPr>
              <w:t>VIA PERTINI</w:t>
            </w:r>
          </w:p>
        </w:tc>
      </w:tr>
      <w:tr w:rsidR="00246D7C" w:rsidRPr="0047730D" w14:paraId="3F8C4636"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BC508B" w14:textId="77777777" w:rsidR="00246D7C" w:rsidRPr="0047730D" w:rsidRDefault="00246D7C" w:rsidP="00732D6A">
            <w:pPr>
              <w:pStyle w:val="rowtabella0"/>
              <w:rPr>
                <w:color w:val="002060"/>
              </w:rPr>
            </w:pPr>
            <w:r w:rsidRPr="0047730D">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6AC202" w14:textId="77777777" w:rsidR="00246D7C" w:rsidRPr="0047730D" w:rsidRDefault="00246D7C" w:rsidP="00732D6A">
            <w:pPr>
              <w:pStyle w:val="rowtabella0"/>
              <w:rPr>
                <w:color w:val="002060"/>
              </w:rPr>
            </w:pPr>
            <w:r w:rsidRPr="0047730D">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A19494"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CDC10B" w14:textId="77777777" w:rsidR="00246D7C" w:rsidRPr="0047730D" w:rsidRDefault="00246D7C" w:rsidP="00732D6A">
            <w:pPr>
              <w:pStyle w:val="rowtabella0"/>
              <w:rPr>
                <w:color w:val="002060"/>
              </w:rPr>
            </w:pPr>
            <w:r w:rsidRPr="0047730D">
              <w:rPr>
                <w:color w:val="002060"/>
              </w:rPr>
              <w:t>02/11/2025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737D37" w14:textId="77777777" w:rsidR="00246D7C" w:rsidRPr="0047730D" w:rsidRDefault="00246D7C" w:rsidP="00732D6A">
            <w:pPr>
              <w:pStyle w:val="rowtabella0"/>
              <w:rPr>
                <w:color w:val="002060"/>
              </w:rPr>
            </w:pPr>
            <w:r w:rsidRPr="0047730D">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9785FD" w14:textId="77777777" w:rsidR="00246D7C" w:rsidRPr="0047730D" w:rsidRDefault="00246D7C" w:rsidP="00732D6A">
            <w:pPr>
              <w:pStyle w:val="rowtabella0"/>
              <w:rPr>
                <w:color w:val="002060"/>
              </w:rPr>
            </w:pPr>
            <w:r w:rsidRPr="0047730D">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FC210A" w14:textId="77777777" w:rsidR="00246D7C" w:rsidRPr="0047730D" w:rsidRDefault="00246D7C" w:rsidP="00732D6A">
            <w:pPr>
              <w:pStyle w:val="rowtabella0"/>
              <w:rPr>
                <w:color w:val="002060"/>
              </w:rPr>
            </w:pPr>
            <w:r w:rsidRPr="0047730D">
              <w:rPr>
                <w:color w:val="002060"/>
              </w:rPr>
              <w:t>VIA FRATELLI CERVI</w:t>
            </w:r>
          </w:p>
        </w:tc>
      </w:tr>
      <w:tr w:rsidR="00246D7C" w:rsidRPr="0047730D" w14:paraId="5E957477"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6E6DB2" w14:textId="77777777" w:rsidR="00246D7C" w:rsidRPr="0047730D" w:rsidRDefault="00246D7C" w:rsidP="00732D6A">
            <w:pPr>
              <w:pStyle w:val="rowtabella0"/>
              <w:rPr>
                <w:color w:val="002060"/>
              </w:rPr>
            </w:pPr>
            <w:r w:rsidRPr="0047730D">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73049B" w14:textId="77777777" w:rsidR="00246D7C" w:rsidRPr="0047730D" w:rsidRDefault="00246D7C" w:rsidP="00732D6A">
            <w:pPr>
              <w:pStyle w:val="rowtabella0"/>
              <w:rPr>
                <w:color w:val="002060"/>
              </w:rPr>
            </w:pPr>
            <w:r w:rsidRPr="0047730D">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8477F6"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FB0769" w14:textId="77777777" w:rsidR="00246D7C" w:rsidRPr="0047730D" w:rsidRDefault="00246D7C" w:rsidP="00732D6A">
            <w:pPr>
              <w:pStyle w:val="rowtabella0"/>
              <w:rPr>
                <w:color w:val="002060"/>
              </w:rPr>
            </w:pPr>
            <w:r w:rsidRPr="0047730D">
              <w:rPr>
                <w:color w:val="002060"/>
              </w:rPr>
              <w:t>02/11/2025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582853" w14:textId="77777777" w:rsidR="00246D7C" w:rsidRPr="0047730D" w:rsidRDefault="00246D7C" w:rsidP="00732D6A">
            <w:pPr>
              <w:pStyle w:val="rowtabella0"/>
              <w:rPr>
                <w:color w:val="002060"/>
              </w:rPr>
            </w:pPr>
            <w:r w:rsidRPr="0047730D">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0FE88B" w14:textId="77777777" w:rsidR="00246D7C" w:rsidRPr="0047730D" w:rsidRDefault="00246D7C" w:rsidP="00732D6A">
            <w:pPr>
              <w:pStyle w:val="rowtabella0"/>
              <w:rPr>
                <w:color w:val="002060"/>
              </w:rPr>
            </w:pPr>
            <w:r w:rsidRPr="0047730D">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590804" w14:textId="77777777" w:rsidR="00246D7C" w:rsidRPr="0047730D" w:rsidRDefault="00246D7C" w:rsidP="00732D6A">
            <w:pPr>
              <w:pStyle w:val="rowtabella0"/>
              <w:rPr>
                <w:color w:val="002060"/>
              </w:rPr>
            </w:pPr>
            <w:r w:rsidRPr="0047730D">
              <w:rPr>
                <w:color w:val="002060"/>
              </w:rPr>
              <w:t>VIA SAN SERGIO FZ. GROTTACCIA</w:t>
            </w:r>
          </w:p>
        </w:tc>
      </w:tr>
      <w:tr w:rsidR="00246D7C" w:rsidRPr="0047730D" w14:paraId="3E4D62F1" w14:textId="77777777" w:rsidTr="00732D6A">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A1F277" w14:textId="77777777" w:rsidR="00246D7C" w:rsidRPr="0047730D" w:rsidRDefault="00246D7C" w:rsidP="00732D6A">
            <w:pPr>
              <w:pStyle w:val="rowtabella0"/>
              <w:rPr>
                <w:color w:val="002060"/>
              </w:rPr>
            </w:pPr>
            <w:r w:rsidRPr="0047730D">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DF9506" w14:textId="77777777" w:rsidR="00246D7C" w:rsidRPr="0047730D" w:rsidRDefault="00246D7C" w:rsidP="00732D6A">
            <w:pPr>
              <w:pStyle w:val="rowtabella0"/>
              <w:rPr>
                <w:color w:val="002060"/>
              </w:rPr>
            </w:pPr>
            <w:r w:rsidRPr="0047730D">
              <w:rPr>
                <w:color w:val="002060"/>
              </w:rPr>
              <w:t>POLISPORTIVA RIPATRANSONE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64E031"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F9AFE9" w14:textId="77777777" w:rsidR="00246D7C" w:rsidRPr="0047730D" w:rsidRDefault="00246D7C" w:rsidP="00732D6A">
            <w:pPr>
              <w:pStyle w:val="rowtabella0"/>
              <w:rPr>
                <w:color w:val="002060"/>
              </w:rPr>
            </w:pPr>
            <w:r w:rsidRPr="0047730D">
              <w:rPr>
                <w:color w:val="002060"/>
              </w:rPr>
              <w:t>02/11/2025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DE5E14" w14:textId="77777777" w:rsidR="00246D7C" w:rsidRPr="0047730D" w:rsidRDefault="00246D7C" w:rsidP="00732D6A">
            <w:pPr>
              <w:pStyle w:val="rowtabella0"/>
              <w:rPr>
                <w:color w:val="002060"/>
              </w:rPr>
            </w:pPr>
            <w:r w:rsidRPr="0047730D">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CBF656" w14:textId="77777777" w:rsidR="00246D7C" w:rsidRPr="0047730D" w:rsidRDefault="00246D7C" w:rsidP="00732D6A">
            <w:pPr>
              <w:pStyle w:val="rowtabella0"/>
              <w:rPr>
                <w:color w:val="002060"/>
              </w:rPr>
            </w:pPr>
            <w:r w:rsidRPr="0047730D">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B62F9C" w14:textId="77777777" w:rsidR="00246D7C" w:rsidRPr="0047730D" w:rsidRDefault="00246D7C" w:rsidP="00732D6A">
            <w:pPr>
              <w:pStyle w:val="rowtabella0"/>
              <w:rPr>
                <w:color w:val="002060"/>
              </w:rPr>
            </w:pPr>
            <w:r w:rsidRPr="0047730D">
              <w:rPr>
                <w:color w:val="002060"/>
              </w:rPr>
              <w:t>VIA VESCOVARA, 7</w:t>
            </w:r>
          </w:p>
        </w:tc>
      </w:tr>
    </w:tbl>
    <w:p w14:paraId="4389D8D5" w14:textId="77777777" w:rsidR="00246D7C" w:rsidRPr="00C67005" w:rsidRDefault="00246D7C" w:rsidP="004434AF">
      <w:pPr>
        <w:pStyle w:val="breakline"/>
        <w:rPr>
          <w:rFonts w:eastAsiaTheme="minorEastAsia"/>
          <w:color w:val="002060"/>
        </w:rPr>
      </w:pPr>
    </w:p>
    <w:p w14:paraId="2F1AA48E" w14:textId="77777777" w:rsidR="004434AF" w:rsidRPr="00C67005" w:rsidRDefault="004434AF" w:rsidP="004434AF">
      <w:pPr>
        <w:pStyle w:val="breakline"/>
        <w:rPr>
          <w:color w:val="002060"/>
        </w:rPr>
      </w:pPr>
    </w:p>
    <w:p w14:paraId="2C27A17F" w14:textId="77777777" w:rsidR="004434AF" w:rsidRPr="00C67005" w:rsidRDefault="004434AF" w:rsidP="004434AF">
      <w:pPr>
        <w:pStyle w:val="titolocampionato0"/>
        <w:shd w:val="clear" w:color="auto" w:fill="CCCCCC"/>
        <w:spacing w:before="80" w:after="40"/>
        <w:rPr>
          <w:color w:val="002060"/>
        </w:rPr>
      </w:pPr>
      <w:r w:rsidRPr="00C67005">
        <w:rPr>
          <w:color w:val="002060"/>
        </w:rPr>
        <w:t>COPPA ITALIA CALCIO A 5</w:t>
      </w:r>
    </w:p>
    <w:p w14:paraId="076B4AAD" w14:textId="77777777" w:rsidR="004434AF" w:rsidRPr="00C67005" w:rsidRDefault="004434AF" w:rsidP="004434AF">
      <w:pPr>
        <w:pStyle w:val="titoloprinc0"/>
        <w:rPr>
          <w:color w:val="002060"/>
        </w:rPr>
      </w:pPr>
      <w:r w:rsidRPr="00C67005">
        <w:rPr>
          <w:color w:val="002060"/>
        </w:rPr>
        <w:t>VARIAZIONI AL PROGRAMMA GARE</w:t>
      </w:r>
    </w:p>
    <w:p w14:paraId="3A1C718A" w14:textId="77777777" w:rsidR="004434AF" w:rsidRPr="00C67005" w:rsidRDefault="004434AF" w:rsidP="004434AF">
      <w:pPr>
        <w:pStyle w:val="breakline"/>
        <w:rPr>
          <w:color w:val="002060"/>
        </w:rPr>
      </w:pPr>
    </w:p>
    <w:p w14:paraId="703C98CA" w14:textId="77777777" w:rsidR="004434AF" w:rsidRPr="00C67005" w:rsidRDefault="004434AF" w:rsidP="004434AF">
      <w:pPr>
        <w:pStyle w:val="breakline"/>
        <w:rPr>
          <w:color w:val="002060"/>
        </w:rPr>
      </w:pPr>
    </w:p>
    <w:p w14:paraId="5FBE7F88" w14:textId="77777777" w:rsidR="004434AF" w:rsidRPr="00C67005" w:rsidRDefault="004434AF" w:rsidP="004434AF">
      <w:pPr>
        <w:pStyle w:val="titolomedio0"/>
        <w:rPr>
          <w:color w:val="002060"/>
        </w:rPr>
      </w:pPr>
      <w:r w:rsidRPr="00C67005">
        <w:rPr>
          <w:color w:val="002060"/>
        </w:rPr>
        <w:t>Altre Variazioni</w:t>
      </w:r>
    </w:p>
    <w:p w14:paraId="2A2F71E1" w14:textId="77777777" w:rsidR="004434AF" w:rsidRPr="00C67005" w:rsidRDefault="004434AF" w:rsidP="004434AF">
      <w:pPr>
        <w:pStyle w:val="breakline"/>
        <w:rPr>
          <w:color w:val="002060"/>
        </w:rPr>
      </w:pPr>
    </w:p>
    <w:p w14:paraId="793086AC" w14:textId="77777777" w:rsidR="004434AF" w:rsidRPr="00C67005" w:rsidRDefault="004434AF" w:rsidP="004434AF">
      <w:pPr>
        <w:pStyle w:val="breakline"/>
        <w:rPr>
          <w:color w:val="002060"/>
        </w:rPr>
      </w:pPr>
    </w:p>
    <w:p w14:paraId="55AB6EB1" w14:textId="77777777" w:rsidR="004434AF" w:rsidRPr="00C67005" w:rsidRDefault="004434AF" w:rsidP="004434AF">
      <w:pPr>
        <w:pStyle w:val="sottotitolocampionato10"/>
        <w:rPr>
          <w:color w:val="002060"/>
        </w:rPr>
      </w:pPr>
      <w:r w:rsidRPr="00C67005">
        <w:rPr>
          <w:color w:val="002060"/>
        </w:rPr>
        <w:t>GIRONE OF</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4434AF" w:rsidRPr="00C67005" w14:paraId="5CEE8878" w14:textId="77777777" w:rsidTr="00732D6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26008" w14:textId="77777777" w:rsidR="004434AF" w:rsidRPr="00C67005" w:rsidRDefault="004434AF" w:rsidP="00732D6A">
            <w:pPr>
              <w:pStyle w:val="headertabella0"/>
              <w:rPr>
                <w:color w:val="002060"/>
              </w:rPr>
            </w:pPr>
            <w:r w:rsidRPr="00C67005">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AE3AE" w14:textId="77777777" w:rsidR="004434AF" w:rsidRPr="00C67005" w:rsidRDefault="004434AF" w:rsidP="00732D6A">
            <w:pPr>
              <w:pStyle w:val="headertabella0"/>
              <w:rPr>
                <w:color w:val="002060"/>
              </w:rPr>
            </w:pPr>
            <w:r w:rsidRPr="00C67005">
              <w:rPr>
                <w:color w:val="002060"/>
              </w:rPr>
              <w:t xml:space="preserve">N° </w:t>
            </w:r>
            <w:proofErr w:type="spellStart"/>
            <w:r w:rsidRPr="00C67005">
              <w:rPr>
                <w:color w:val="002060"/>
              </w:rPr>
              <w:t>Gior</w:t>
            </w:r>
            <w:proofErr w:type="spellEnd"/>
            <w:r w:rsidRPr="00C67005">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D5CB5" w14:textId="77777777" w:rsidR="004434AF" w:rsidRPr="00C67005" w:rsidRDefault="004434AF" w:rsidP="00732D6A">
            <w:pPr>
              <w:pStyle w:val="headertabella0"/>
              <w:rPr>
                <w:color w:val="002060"/>
              </w:rPr>
            </w:pPr>
            <w:r w:rsidRPr="00C67005">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A6511" w14:textId="77777777" w:rsidR="004434AF" w:rsidRPr="00C67005" w:rsidRDefault="004434AF" w:rsidP="00732D6A">
            <w:pPr>
              <w:pStyle w:val="headertabella0"/>
              <w:rPr>
                <w:color w:val="002060"/>
              </w:rPr>
            </w:pPr>
            <w:r w:rsidRPr="00C6700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42ACB" w14:textId="77777777" w:rsidR="004434AF" w:rsidRPr="00C67005" w:rsidRDefault="004434AF" w:rsidP="00732D6A">
            <w:pPr>
              <w:pStyle w:val="headertabella0"/>
              <w:rPr>
                <w:color w:val="002060"/>
              </w:rPr>
            </w:pPr>
            <w:r w:rsidRPr="00C67005">
              <w:rPr>
                <w:color w:val="002060"/>
              </w:rPr>
              <w:t xml:space="preserve">Data </w:t>
            </w:r>
            <w:proofErr w:type="spellStart"/>
            <w:r w:rsidRPr="00C67005">
              <w:rPr>
                <w:color w:val="002060"/>
              </w:rPr>
              <w:t>Orig</w:t>
            </w:r>
            <w:proofErr w:type="spellEnd"/>
            <w:r w:rsidRPr="00C6700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AA410" w14:textId="77777777" w:rsidR="004434AF" w:rsidRPr="00C67005" w:rsidRDefault="004434AF" w:rsidP="00732D6A">
            <w:pPr>
              <w:pStyle w:val="headertabella0"/>
              <w:rPr>
                <w:color w:val="002060"/>
              </w:rPr>
            </w:pPr>
            <w:r w:rsidRPr="00C6700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4A618" w14:textId="77777777" w:rsidR="004434AF" w:rsidRPr="00C67005" w:rsidRDefault="004434AF" w:rsidP="00732D6A">
            <w:pPr>
              <w:pStyle w:val="headertabella0"/>
              <w:rPr>
                <w:color w:val="002060"/>
              </w:rPr>
            </w:pPr>
            <w:r w:rsidRPr="00C67005">
              <w:rPr>
                <w:color w:val="002060"/>
              </w:rPr>
              <w:t xml:space="preserve">Ora </w:t>
            </w:r>
            <w:proofErr w:type="spellStart"/>
            <w:r w:rsidRPr="00C67005">
              <w:rPr>
                <w:color w:val="002060"/>
              </w:rPr>
              <w:t>Orig</w:t>
            </w:r>
            <w:proofErr w:type="spellEnd"/>
            <w:r w:rsidRPr="00C67005">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D4CDF8" w14:textId="77777777" w:rsidR="004434AF" w:rsidRPr="00C67005" w:rsidRDefault="004434AF" w:rsidP="00732D6A">
            <w:pPr>
              <w:pStyle w:val="headertabella0"/>
              <w:rPr>
                <w:color w:val="002060"/>
              </w:rPr>
            </w:pPr>
            <w:r w:rsidRPr="00C67005">
              <w:rPr>
                <w:color w:val="002060"/>
              </w:rPr>
              <w:t>Impianto</w:t>
            </w:r>
          </w:p>
        </w:tc>
      </w:tr>
      <w:tr w:rsidR="004434AF" w:rsidRPr="00C67005" w14:paraId="1F2674AB" w14:textId="77777777" w:rsidTr="00732D6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65AA8" w14:textId="77777777" w:rsidR="004434AF" w:rsidRPr="00C67005" w:rsidRDefault="004434AF" w:rsidP="00732D6A">
            <w:pPr>
              <w:pStyle w:val="rowtabella0"/>
              <w:rPr>
                <w:color w:val="002060"/>
              </w:rPr>
            </w:pPr>
            <w:r w:rsidRPr="00C67005">
              <w:rPr>
                <w:color w:val="002060"/>
              </w:rPr>
              <w:t>10/11/2025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0AA90" w14:textId="77777777" w:rsidR="004434AF" w:rsidRPr="00C67005" w:rsidRDefault="004434AF" w:rsidP="00732D6A">
            <w:pPr>
              <w:pStyle w:val="rowtabella0"/>
              <w:jc w:val="center"/>
              <w:rPr>
                <w:color w:val="002060"/>
              </w:rPr>
            </w:pPr>
            <w:r w:rsidRPr="00C67005">
              <w:rPr>
                <w:color w:val="002060"/>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C0D63" w14:textId="77777777" w:rsidR="004434AF" w:rsidRPr="00C67005" w:rsidRDefault="004434AF" w:rsidP="00732D6A">
            <w:pPr>
              <w:pStyle w:val="rowtabella0"/>
              <w:rPr>
                <w:color w:val="002060"/>
              </w:rPr>
            </w:pPr>
            <w:r w:rsidRPr="00C67005">
              <w:rPr>
                <w:color w:val="002060"/>
              </w:rPr>
              <w:t>SAMBENEDETTESE C5 SSDARL</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A55D8" w14:textId="77777777" w:rsidR="004434AF" w:rsidRPr="00C67005" w:rsidRDefault="004434AF" w:rsidP="00732D6A">
            <w:pPr>
              <w:pStyle w:val="rowtabella0"/>
              <w:rPr>
                <w:color w:val="002060"/>
              </w:rPr>
            </w:pPr>
            <w:r w:rsidRPr="00C67005">
              <w:rPr>
                <w:color w:val="002060"/>
              </w:rPr>
              <w:t>G.S.A. LE DUE PALME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C393A" w14:textId="77777777" w:rsidR="004434AF" w:rsidRPr="00C67005" w:rsidRDefault="004434AF" w:rsidP="00732D6A">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C465B" w14:textId="77777777" w:rsidR="004434AF" w:rsidRPr="00C67005" w:rsidRDefault="004434AF" w:rsidP="00732D6A">
            <w:pPr>
              <w:pStyle w:val="rowtabella0"/>
              <w:jc w:val="center"/>
              <w:rPr>
                <w:color w:val="002060"/>
              </w:rPr>
            </w:pPr>
            <w:r w:rsidRPr="00C67005">
              <w:rPr>
                <w:color w:val="002060"/>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3D431" w14:textId="77777777" w:rsidR="004434AF" w:rsidRPr="00C67005" w:rsidRDefault="004434AF" w:rsidP="00732D6A">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05269" w14:textId="77777777" w:rsidR="004434AF" w:rsidRPr="00C67005" w:rsidRDefault="004434AF" w:rsidP="00732D6A">
            <w:pPr>
              <w:pStyle w:val="rowtabella0"/>
              <w:rPr>
                <w:color w:val="002060"/>
              </w:rPr>
            </w:pPr>
            <w:r w:rsidRPr="00C67005">
              <w:rPr>
                <w:color w:val="002060"/>
              </w:rPr>
              <w:t>CAMPO C5 "SPORTING VILLAGE" GROTTAMMARE VIA PERTINI</w:t>
            </w:r>
          </w:p>
        </w:tc>
      </w:tr>
      <w:tr w:rsidR="004434AF" w:rsidRPr="00C67005" w14:paraId="0EA545F0" w14:textId="77777777" w:rsidTr="00732D6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67487" w14:textId="77777777" w:rsidR="004434AF" w:rsidRPr="00C67005" w:rsidRDefault="004434AF" w:rsidP="00732D6A">
            <w:pPr>
              <w:pStyle w:val="rowtabella0"/>
              <w:rPr>
                <w:color w:val="002060"/>
              </w:rPr>
            </w:pPr>
            <w:r w:rsidRPr="00C67005">
              <w:rPr>
                <w:color w:val="002060"/>
              </w:rPr>
              <w:t>12/11/2025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11F8F" w14:textId="77777777" w:rsidR="004434AF" w:rsidRPr="00C67005" w:rsidRDefault="004434AF" w:rsidP="00732D6A">
            <w:pPr>
              <w:pStyle w:val="rowtabella0"/>
              <w:jc w:val="center"/>
              <w:rPr>
                <w:color w:val="002060"/>
              </w:rPr>
            </w:pPr>
            <w:r w:rsidRPr="00C67005">
              <w:rPr>
                <w:color w:val="002060"/>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4737C" w14:textId="77777777" w:rsidR="004434AF" w:rsidRPr="00C67005" w:rsidRDefault="004434AF" w:rsidP="00732D6A">
            <w:pPr>
              <w:pStyle w:val="rowtabella0"/>
              <w:rPr>
                <w:color w:val="002060"/>
              </w:rPr>
            </w:pPr>
            <w:r w:rsidRPr="00C67005">
              <w:rPr>
                <w:color w:val="002060"/>
              </w:rPr>
              <w:t>FUTSAL CASTELFIDARDO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F4146" w14:textId="77777777" w:rsidR="004434AF" w:rsidRPr="00C67005" w:rsidRDefault="004434AF" w:rsidP="00732D6A">
            <w:pPr>
              <w:pStyle w:val="rowtabella0"/>
              <w:rPr>
                <w:color w:val="002060"/>
              </w:rPr>
            </w:pPr>
            <w:r w:rsidRPr="00C67005">
              <w:rPr>
                <w:color w:val="002060"/>
              </w:rPr>
              <w:t>AVENALE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8037B" w14:textId="77777777" w:rsidR="004434AF" w:rsidRPr="00C67005" w:rsidRDefault="004434AF" w:rsidP="00732D6A">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A527C" w14:textId="77777777" w:rsidR="004434AF" w:rsidRPr="00C67005" w:rsidRDefault="004434AF" w:rsidP="00732D6A">
            <w:pPr>
              <w:pStyle w:val="rowtabella0"/>
              <w:jc w:val="center"/>
              <w:rPr>
                <w:color w:val="002060"/>
              </w:rPr>
            </w:pPr>
            <w:r w:rsidRPr="00C67005">
              <w:rPr>
                <w:color w:val="002060"/>
              </w:rPr>
              <w:t>22:15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B3FDC" w14:textId="77777777" w:rsidR="004434AF" w:rsidRPr="00C67005" w:rsidRDefault="004434AF" w:rsidP="00732D6A">
            <w:pPr>
              <w:pStyle w:val="rowtabella0"/>
              <w:jc w:val="center"/>
              <w:rPr>
                <w:color w:val="002060"/>
              </w:rPr>
            </w:pPr>
            <w:r w:rsidRPr="00C67005">
              <w:rPr>
                <w:color w:val="002060"/>
              </w:rPr>
              <w:t>21:45</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D821D" w14:textId="77777777" w:rsidR="004434AF" w:rsidRPr="00C67005" w:rsidRDefault="004434AF" w:rsidP="00732D6A">
            <w:pPr>
              <w:pStyle w:val="rowtabella0"/>
              <w:rPr>
                <w:color w:val="002060"/>
              </w:rPr>
            </w:pPr>
            <w:r w:rsidRPr="00C67005">
              <w:rPr>
                <w:color w:val="002060"/>
              </w:rPr>
              <w:t>PALLONE GEODETICO MARCELLI NUMANA VIA FONTE ANTICA 6</w:t>
            </w:r>
          </w:p>
        </w:tc>
      </w:tr>
    </w:tbl>
    <w:p w14:paraId="7578D2E3" w14:textId="77777777" w:rsidR="004434AF" w:rsidRDefault="004434AF" w:rsidP="004434AF">
      <w:pPr>
        <w:pStyle w:val="breakline"/>
        <w:rPr>
          <w:color w:val="002060"/>
        </w:rPr>
      </w:pPr>
    </w:p>
    <w:p w14:paraId="32834597" w14:textId="77777777" w:rsidR="00246D7C" w:rsidRDefault="00246D7C" w:rsidP="004434AF">
      <w:pPr>
        <w:pStyle w:val="breakline"/>
        <w:rPr>
          <w:color w:val="002060"/>
        </w:rPr>
      </w:pPr>
    </w:p>
    <w:p w14:paraId="529E7094" w14:textId="77777777" w:rsidR="00246D7C" w:rsidRPr="0047730D" w:rsidRDefault="00246D7C" w:rsidP="00246D7C">
      <w:pPr>
        <w:pStyle w:val="titolocampionato0"/>
        <w:shd w:val="clear" w:color="auto" w:fill="CCCCCC"/>
        <w:spacing w:before="80" w:after="40"/>
        <w:rPr>
          <w:color w:val="002060"/>
        </w:rPr>
      </w:pPr>
      <w:r w:rsidRPr="0047730D">
        <w:rPr>
          <w:color w:val="002060"/>
        </w:rPr>
        <w:t>COPPA MARCHE CALCIO 5 serie D</w:t>
      </w:r>
    </w:p>
    <w:p w14:paraId="2351BFA0" w14:textId="77777777" w:rsidR="00246D7C" w:rsidRPr="0047730D" w:rsidRDefault="00246D7C" w:rsidP="00246D7C">
      <w:pPr>
        <w:pStyle w:val="breakline"/>
        <w:jc w:val="center"/>
        <w:rPr>
          <w:rFonts w:ascii="Arial" w:hAnsi="Arial" w:cs="Arial"/>
          <w:b/>
          <w:bCs/>
          <w:color w:val="002060"/>
          <w:sz w:val="36"/>
          <w:szCs w:val="36"/>
        </w:rPr>
      </w:pPr>
      <w:r w:rsidRPr="0047730D">
        <w:rPr>
          <w:rFonts w:ascii="Arial" w:hAnsi="Arial" w:cs="Arial"/>
          <w:b/>
          <w:bCs/>
          <w:color w:val="002060"/>
          <w:sz w:val="36"/>
          <w:szCs w:val="36"/>
        </w:rPr>
        <w:t>PROGRAMMA GARE</w:t>
      </w:r>
    </w:p>
    <w:p w14:paraId="12311925" w14:textId="77777777" w:rsidR="00246D7C" w:rsidRPr="0047730D" w:rsidRDefault="00246D7C" w:rsidP="00246D7C">
      <w:pPr>
        <w:pStyle w:val="breakline"/>
        <w:rPr>
          <w:color w:val="002060"/>
        </w:rPr>
      </w:pPr>
    </w:p>
    <w:p w14:paraId="009E66E1" w14:textId="77777777" w:rsidR="00246D7C" w:rsidRPr="0047730D" w:rsidRDefault="00246D7C" w:rsidP="00246D7C">
      <w:pPr>
        <w:pStyle w:val="breakline"/>
        <w:rPr>
          <w:color w:val="002060"/>
        </w:rPr>
      </w:pPr>
    </w:p>
    <w:p w14:paraId="57DD6F53" w14:textId="77777777" w:rsidR="00246D7C" w:rsidRPr="0047730D" w:rsidRDefault="00246D7C" w:rsidP="00246D7C">
      <w:pPr>
        <w:pStyle w:val="sottotitolocampionato10"/>
        <w:rPr>
          <w:color w:val="002060"/>
        </w:rPr>
      </w:pPr>
      <w:r w:rsidRPr="0047730D">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7"/>
        <w:gridCol w:w="385"/>
        <w:gridCol w:w="898"/>
        <w:gridCol w:w="1198"/>
        <w:gridCol w:w="1558"/>
        <w:gridCol w:w="1545"/>
      </w:tblGrid>
      <w:tr w:rsidR="00246D7C" w:rsidRPr="0047730D" w14:paraId="61DA99B3" w14:textId="77777777" w:rsidTr="00732D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495B9" w14:textId="77777777" w:rsidR="00246D7C" w:rsidRPr="0047730D" w:rsidRDefault="00246D7C" w:rsidP="00732D6A">
            <w:pPr>
              <w:pStyle w:val="headertabella0"/>
              <w:rPr>
                <w:color w:val="002060"/>
              </w:rPr>
            </w:pPr>
            <w:r w:rsidRPr="0047730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0C5F3" w14:textId="77777777" w:rsidR="00246D7C" w:rsidRPr="0047730D" w:rsidRDefault="00246D7C" w:rsidP="00732D6A">
            <w:pPr>
              <w:pStyle w:val="headertabella0"/>
              <w:rPr>
                <w:color w:val="002060"/>
              </w:rPr>
            </w:pPr>
            <w:r w:rsidRPr="0047730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7031F" w14:textId="77777777" w:rsidR="00246D7C" w:rsidRPr="0047730D" w:rsidRDefault="00246D7C" w:rsidP="00732D6A">
            <w:pPr>
              <w:pStyle w:val="headertabella0"/>
              <w:rPr>
                <w:color w:val="002060"/>
              </w:rPr>
            </w:pPr>
            <w:r w:rsidRPr="0047730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FA23D" w14:textId="77777777" w:rsidR="00246D7C" w:rsidRPr="0047730D" w:rsidRDefault="00246D7C" w:rsidP="00732D6A">
            <w:pPr>
              <w:pStyle w:val="headertabella0"/>
              <w:rPr>
                <w:color w:val="002060"/>
              </w:rPr>
            </w:pPr>
            <w:r w:rsidRPr="0047730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FE02A" w14:textId="77777777" w:rsidR="00246D7C" w:rsidRPr="0047730D" w:rsidRDefault="00246D7C" w:rsidP="00732D6A">
            <w:pPr>
              <w:pStyle w:val="headertabella0"/>
              <w:rPr>
                <w:color w:val="002060"/>
              </w:rPr>
            </w:pPr>
            <w:r w:rsidRPr="0047730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79B93" w14:textId="77777777" w:rsidR="00246D7C" w:rsidRPr="0047730D" w:rsidRDefault="00246D7C" w:rsidP="00732D6A">
            <w:pPr>
              <w:pStyle w:val="headertabella0"/>
              <w:rPr>
                <w:color w:val="002060"/>
              </w:rPr>
            </w:pPr>
            <w:proofErr w:type="spellStart"/>
            <w:r w:rsidRPr="0047730D">
              <w:rPr>
                <w:color w:val="002060"/>
              </w:rPr>
              <w:t>Localita'</w:t>
            </w:r>
            <w:proofErr w:type="spellEnd"/>
            <w:r w:rsidRPr="0047730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83AF4" w14:textId="77777777" w:rsidR="00246D7C" w:rsidRPr="0047730D" w:rsidRDefault="00246D7C" w:rsidP="00732D6A">
            <w:pPr>
              <w:pStyle w:val="headertabella0"/>
              <w:rPr>
                <w:color w:val="002060"/>
              </w:rPr>
            </w:pPr>
            <w:r w:rsidRPr="0047730D">
              <w:rPr>
                <w:color w:val="002060"/>
              </w:rPr>
              <w:t>Indirizzo Impianto</w:t>
            </w:r>
          </w:p>
        </w:tc>
      </w:tr>
      <w:tr w:rsidR="00246D7C" w:rsidRPr="0047730D" w14:paraId="1AC3EAEF" w14:textId="77777777" w:rsidTr="00732D6A">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4759EC" w14:textId="77777777" w:rsidR="00246D7C" w:rsidRPr="0047730D" w:rsidRDefault="00246D7C" w:rsidP="00732D6A">
            <w:pPr>
              <w:pStyle w:val="rowtabella0"/>
              <w:rPr>
                <w:color w:val="002060"/>
              </w:rPr>
            </w:pPr>
            <w:r w:rsidRPr="0047730D">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5169CF" w14:textId="77777777" w:rsidR="00246D7C" w:rsidRPr="0047730D" w:rsidRDefault="00246D7C" w:rsidP="00732D6A">
            <w:pPr>
              <w:pStyle w:val="rowtabella0"/>
              <w:rPr>
                <w:color w:val="002060"/>
              </w:rPr>
            </w:pPr>
            <w:r w:rsidRPr="0047730D">
              <w:rPr>
                <w:color w:val="002060"/>
              </w:rPr>
              <w:t>UNION PICENA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54F115" w14:textId="77777777" w:rsidR="00246D7C" w:rsidRPr="0047730D" w:rsidRDefault="00246D7C" w:rsidP="00732D6A">
            <w:pPr>
              <w:pStyle w:val="rowtabella0"/>
              <w:jc w:val="center"/>
              <w:rPr>
                <w:color w:val="002060"/>
              </w:rPr>
            </w:pPr>
            <w:r w:rsidRPr="0047730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B18606" w14:textId="77777777" w:rsidR="00246D7C" w:rsidRPr="0047730D" w:rsidRDefault="00246D7C" w:rsidP="00732D6A">
            <w:pPr>
              <w:pStyle w:val="rowtabella0"/>
              <w:rPr>
                <w:color w:val="002060"/>
              </w:rPr>
            </w:pPr>
            <w:r w:rsidRPr="0047730D">
              <w:rPr>
                <w:color w:val="002060"/>
              </w:rPr>
              <w:t>03/11/2025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6F7464" w14:textId="77777777" w:rsidR="00246D7C" w:rsidRPr="0047730D" w:rsidRDefault="00246D7C" w:rsidP="00732D6A">
            <w:pPr>
              <w:pStyle w:val="rowtabella0"/>
              <w:rPr>
                <w:color w:val="002060"/>
              </w:rPr>
            </w:pPr>
            <w:r w:rsidRPr="0047730D">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D0DC7E" w14:textId="77777777" w:rsidR="00246D7C" w:rsidRPr="0047730D" w:rsidRDefault="00246D7C" w:rsidP="00732D6A">
            <w:pPr>
              <w:pStyle w:val="rowtabella0"/>
              <w:rPr>
                <w:color w:val="002060"/>
              </w:rPr>
            </w:pPr>
            <w:r w:rsidRPr="0047730D">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A7C882" w14:textId="77777777" w:rsidR="00246D7C" w:rsidRPr="0047730D" w:rsidRDefault="00246D7C" w:rsidP="00732D6A">
            <w:pPr>
              <w:pStyle w:val="rowtabella0"/>
              <w:rPr>
                <w:color w:val="002060"/>
              </w:rPr>
            </w:pPr>
            <w:r w:rsidRPr="0047730D">
              <w:rPr>
                <w:color w:val="002060"/>
              </w:rPr>
              <w:t>VIA ROSSINI</w:t>
            </w:r>
          </w:p>
        </w:tc>
      </w:tr>
      <w:tr w:rsidR="00246D7C" w:rsidRPr="0047730D" w14:paraId="22EDE8EA"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18A624" w14:textId="77777777" w:rsidR="00246D7C" w:rsidRPr="0047730D" w:rsidRDefault="00246D7C" w:rsidP="00732D6A">
            <w:pPr>
              <w:pStyle w:val="rowtabella0"/>
              <w:rPr>
                <w:color w:val="002060"/>
              </w:rPr>
            </w:pPr>
            <w:r w:rsidRPr="0047730D">
              <w:rPr>
                <w:color w:val="002060"/>
              </w:rPr>
              <w:t>FUTSAL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AAB2AE" w14:textId="77777777" w:rsidR="00246D7C" w:rsidRPr="0047730D" w:rsidRDefault="00246D7C" w:rsidP="00732D6A">
            <w:pPr>
              <w:pStyle w:val="rowtabella0"/>
              <w:rPr>
                <w:color w:val="002060"/>
              </w:rPr>
            </w:pPr>
            <w:r w:rsidRPr="0047730D">
              <w:rPr>
                <w:color w:val="002060"/>
              </w:rPr>
              <w:t>FUTSAL SENTINUM</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95A3DD" w14:textId="77777777" w:rsidR="00246D7C" w:rsidRPr="0047730D" w:rsidRDefault="00246D7C" w:rsidP="00732D6A">
            <w:pPr>
              <w:pStyle w:val="rowtabella0"/>
              <w:jc w:val="center"/>
              <w:rPr>
                <w:color w:val="002060"/>
              </w:rPr>
            </w:pPr>
            <w:r w:rsidRPr="0047730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BC2947" w14:textId="77777777" w:rsidR="00246D7C" w:rsidRPr="0047730D" w:rsidRDefault="00246D7C" w:rsidP="00732D6A">
            <w:pPr>
              <w:pStyle w:val="rowtabella0"/>
              <w:rPr>
                <w:color w:val="002060"/>
              </w:rPr>
            </w:pPr>
            <w:r w:rsidRPr="0047730D">
              <w:rPr>
                <w:color w:val="002060"/>
              </w:rPr>
              <w:t>04/11/2025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887A62" w14:textId="77777777" w:rsidR="00246D7C" w:rsidRPr="0047730D" w:rsidRDefault="00246D7C" w:rsidP="00732D6A">
            <w:pPr>
              <w:pStyle w:val="rowtabella0"/>
              <w:rPr>
                <w:color w:val="002060"/>
              </w:rPr>
            </w:pPr>
            <w:r w:rsidRPr="0047730D">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CBE987" w14:textId="77777777" w:rsidR="00246D7C" w:rsidRPr="0047730D" w:rsidRDefault="00246D7C" w:rsidP="00732D6A">
            <w:pPr>
              <w:pStyle w:val="rowtabella0"/>
              <w:rPr>
                <w:color w:val="002060"/>
              </w:rPr>
            </w:pPr>
            <w:r w:rsidRPr="0047730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CAB77C" w14:textId="77777777" w:rsidR="00246D7C" w:rsidRPr="0047730D" w:rsidRDefault="00246D7C" w:rsidP="00732D6A">
            <w:pPr>
              <w:pStyle w:val="rowtabella0"/>
              <w:rPr>
                <w:color w:val="002060"/>
              </w:rPr>
            </w:pPr>
            <w:r w:rsidRPr="0047730D">
              <w:rPr>
                <w:color w:val="002060"/>
              </w:rPr>
              <w:t>LOCALITA' NONTESICURO</w:t>
            </w:r>
          </w:p>
        </w:tc>
      </w:tr>
      <w:tr w:rsidR="00246D7C" w:rsidRPr="0047730D" w14:paraId="217C22B5"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0D1CD2" w14:textId="77777777" w:rsidR="00246D7C" w:rsidRPr="0047730D" w:rsidRDefault="00246D7C" w:rsidP="00732D6A">
            <w:pPr>
              <w:pStyle w:val="rowtabella0"/>
              <w:rPr>
                <w:color w:val="002060"/>
              </w:rPr>
            </w:pPr>
            <w:r w:rsidRPr="0047730D">
              <w:rPr>
                <w:color w:val="002060"/>
              </w:rPr>
              <w:t>FUTSAL L.C.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176687" w14:textId="77777777" w:rsidR="00246D7C" w:rsidRPr="0047730D" w:rsidRDefault="00246D7C" w:rsidP="00732D6A">
            <w:pPr>
              <w:pStyle w:val="rowtabella0"/>
              <w:rPr>
                <w:color w:val="002060"/>
              </w:rPr>
            </w:pPr>
            <w:proofErr w:type="gramStart"/>
            <w:r w:rsidRPr="0047730D">
              <w:rPr>
                <w:color w:val="002060"/>
              </w:rPr>
              <w:t>CITTA</w:t>
            </w:r>
            <w:proofErr w:type="gramEnd"/>
            <w:r w:rsidRPr="0047730D">
              <w:rPr>
                <w:color w:val="002060"/>
              </w:rPr>
              <w:t xml:space="preserve"> DI MARTINSICURO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C51266" w14:textId="77777777" w:rsidR="00246D7C" w:rsidRPr="0047730D" w:rsidRDefault="00246D7C" w:rsidP="00732D6A">
            <w:pPr>
              <w:pStyle w:val="rowtabella0"/>
              <w:jc w:val="center"/>
              <w:rPr>
                <w:color w:val="002060"/>
              </w:rPr>
            </w:pPr>
            <w:r w:rsidRPr="0047730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5FA639" w14:textId="77777777" w:rsidR="00246D7C" w:rsidRPr="0047730D" w:rsidRDefault="00246D7C" w:rsidP="00732D6A">
            <w:pPr>
              <w:pStyle w:val="rowtabella0"/>
              <w:rPr>
                <w:color w:val="002060"/>
              </w:rPr>
            </w:pPr>
            <w:r w:rsidRPr="0047730D">
              <w:rPr>
                <w:color w:val="002060"/>
              </w:rPr>
              <w:t>04/11/2025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78CA5F" w14:textId="77777777" w:rsidR="00246D7C" w:rsidRPr="0047730D" w:rsidRDefault="00246D7C" w:rsidP="00732D6A">
            <w:pPr>
              <w:pStyle w:val="rowtabella0"/>
              <w:rPr>
                <w:color w:val="002060"/>
              </w:rPr>
            </w:pPr>
            <w:r w:rsidRPr="0047730D">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F88D7C" w14:textId="77777777" w:rsidR="00246D7C" w:rsidRPr="0047730D" w:rsidRDefault="00246D7C" w:rsidP="00732D6A">
            <w:pPr>
              <w:pStyle w:val="rowtabella0"/>
              <w:rPr>
                <w:color w:val="002060"/>
              </w:rPr>
            </w:pPr>
            <w:r w:rsidRPr="0047730D">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5881E6" w14:textId="77777777" w:rsidR="00246D7C" w:rsidRPr="0047730D" w:rsidRDefault="00246D7C" w:rsidP="00732D6A">
            <w:pPr>
              <w:pStyle w:val="rowtabella0"/>
              <w:rPr>
                <w:color w:val="002060"/>
              </w:rPr>
            </w:pPr>
            <w:r w:rsidRPr="0047730D">
              <w:rPr>
                <w:color w:val="002060"/>
              </w:rPr>
              <w:t>VIA CORRADI</w:t>
            </w:r>
          </w:p>
        </w:tc>
      </w:tr>
      <w:tr w:rsidR="00246D7C" w:rsidRPr="0047730D" w14:paraId="4B1671C3"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4C3E8A" w14:textId="77777777" w:rsidR="00246D7C" w:rsidRPr="0047730D" w:rsidRDefault="00246D7C" w:rsidP="00732D6A">
            <w:pPr>
              <w:pStyle w:val="rowtabella0"/>
              <w:rPr>
                <w:color w:val="002060"/>
              </w:rPr>
            </w:pPr>
            <w:r w:rsidRPr="0047730D">
              <w:rPr>
                <w:color w:val="002060"/>
              </w:rPr>
              <w:t>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08043B" w14:textId="77777777" w:rsidR="00246D7C" w:rsidRPr="0047730D" w:rsidRDefault="00246D7C" w:rsidP="00732D6A">
            <w:pPr>
              <w:pStyle w:val="rowtabella0"/>
              <w:rPr>
                <w:color w:val="002060"/>
              </w:rPr>
            </w:pPr>
            <w:r w:rsidRPr="0047730D">
              <w:rPr>
                <w:color w:val="002060"/>
              </w:rPr>
              <w:t>VADO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972BF0" w14:textId="77777777" w:rsidR="00246D7C" w:rsidRPr="0047730D" w:rsidRDefault="00246D7C" w:rsidP="00732D6A">
            <w:pPr>
              <w:pStyle w:val="rowtabella0"/>
              <w:jc w:val="center"/>
              <w:rPr>
                <w:color w:val="002060"/>
              </w:rPr>
            </w:pPr>
            <w:r w:rsidRPr="0047730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7D9497" w14:textId="77777777" w:rsidR="00246D7C" w:rsidRPr="0047730D" w:rsidRDefault="00246D7C" w:rsidP="00732D6A">
            <w:pPr>
              <w:pStyle w:val="rowtabella0"/>
              <w:rPr>
                <w:color w:val="002060"/>
              </w:rPr>
            </w:pPr>
            <w:r w:rsidRPr="0047730D">
              <w:rPr>
                <w:color w:val="002060"/>
              </w:rPr>
              <w:t>05/11/2025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BA4F2E" w14:textId="77777777" w:rsidR="00246D7C" w:rsidRPr="0047730D" w:rsidRDefault="00246D7C" w:rsidP="00732D6A">
            <w:pPr>
              <w:pStyle w:val="rowtabella0"/>
              <w:rPr>
                <w:color w:val="002060"/>
              </w:rPr>
            </w:pPr>
            <w:r w:rsidRPr="0047730D">
              <w:rPr>
                <w:color w:val="002060"/>
              </w:rPr>
              <w:t>5116 PALESTRA COM. C5 ANGELI 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7C67E2" w14:textId="77777777" w:rsidR="00246D7C" w:rsidRPr="0047730D" w:rsidRDefault="00246D7C" w:rsidP="00732D6A">
            <w:pPr>
              <w:pStyle w:val="rowtabella0"/>
              <w:rPr>
                <w:color w:val="002060"/>
              </w:rPr>
            </w:pPr>
            <w:r w:rsidRPr="0047730D">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AA3093" w14:textId="77777777" w:rsidR="00246D7C" w:rsidRPr="0047730D" w:rsidRDefault="00246D7C" w:rsidP="00732D6A">
            <w:pPr>
              <w:pStyle w:val="rowtabella0"/>
              <w:rPr>
                <w:color w:val="002060"/>
              </w:rPr>
            </w:pPr>
            <w:r w:rsidRPr="0047730D">
              <w:rPr>
                <w:color w:val="002060"/>
              </w:rPr>
              <w:t>VIA LEOPARDI LOC. ANGELI</w:t>
            </w:r>
          </w:p>
        </w:tc>
      </w:tr>
      <w:tr w:rsidR="00246D7C" w:rsidRPr="0047730D" w14:paraId="54BB6D99"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171125" w14:textId="77777777" w:rsidR="00246D7C" w:rsidRPr="0047730D" w:rsidRDefault="00246D7C" w:rsidP="00732D6A">
            <w:pPr>
              <w:pStyle w:val="rowtabella0"/>
              <w:rPr>
                <w:color w:val="002060"/>
              </w:rPr>
            </w:pPr>
            <w:r w:rsidRPr="0047730D">
              <w:rPr>
                <w:color w:val="002060"/>
              </w:rPr>
              <w:t>FRASASSI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F980FA" w14:textId="77777777" w:rsidR="00246D7C" w:rsidRPr="0047730D" w:rsidRDefault="00246D7C" w:rsidP="00732D6A">
            <w:pPr>
              <w:pStyle w:val="rowtabella0"/>
              <w:rPr>
                <w:color w:val="002060"/>
              </w:rPr>
            </w:pPr>
            <w:r w:rsidRPr="0047730D">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D5A3B4" w14:textId="77777777" w:rsidR="00246D7C" w:rsidRPr="0047730D" w:rsidRDefault="00246D7C" w:rsidP="00732D6A">
            <w:pPr>
              <w:pStyle w:val="rowtabella0"/>
              <w:jc w:val="center"/>
              <w:rPr>
                <w:color w:val="002060"/>
              </w:rPr>
            </w:pPr>
            <w:r w:rsidRPr="0047730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F602AA" w14:textId="77777777" w:rsidR="00246D7C" w:rsidRPr="0047730D" w:rsidRDefault="00246D7C" w:rsidP="00732D6A">
            <w:pPr>
              <w:pStyle w:val="rowtabella0"/>
              <w:rPr>
                <w:color w:val="002060"/>
              </w:rPr>
            </w:pPr>
            <w:r w:rsidRPr="0047730D">
              <w:rPr>
                <w:color w:val="002060"/>
              </w:rPr>
              <w:t>05/11/2025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D0F82A" w14:textId="77777777" w:rsidR="00246D7C" w:rsidRPr="0047730D" w:rsidRDefault="00246D7C" w:rsidP="00732D6A">
            <w:pPr>
              <w:pStyle w:val="rowtabella0"/>
              <w:rPr>
                <w:color w:val="002060"/>
              </w:rPr>
            </w:pPr>
            <w:r w:rsidRPr="0047730D">
              <w:rPr>
                <w:color w:val="002060"/>
              </w:rPr>
              <w:t>5048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CD5D3E" w14:textId="77777777" w:rsidR="00246D7C" w:rsidRPr="0047730D" w:rsidRDefault="00246D7C" w:rsidP="00732D6A">
            <w:pPr>
              <w:pStyle w:val="rowtabella0"/>
              <w:rPr>
                <w:color w:val="002060"/>
              </w:rPr>
            </w:pPr>
            <w:r w:rsidRPr="0047730D">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7EE246" w14:textId="77777777" w:rsidR="00246D7C" w:rsidRPr="0047730D" w:rsidRDefault="00246D7C" w:rsidP="00732D6A">
            <w:pPr>
              <w:pStyle w:val="rowtabella0"/>
              <w:rPr>
                <w:color w:val="002060"/>
              </w:rPr>
            </w:pPr>
            <w:r w:rsidRPr="0047730D">
              <w:rPr>
                <w:color w:val="002060"/>
              </w:rPr>
              <w:t>VIA MARCONI GENGA STAZIONE</w:t>
            </w:r>
          </w:p>
        </w:tc>
      </w:tr>
      <w:tr w:rsidR="00246D7C" w:rsidRPr="0047730D" w14:paraId="78551417"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685C14" w14:textId="77777777" w:rsidR="00246D7C" w:rsidRPr="0047730D" w:rsidRDefault="00246D7C" w:rsidP="00732D6A">
            <w:pPr>
              <w:pStyle w:val="rowtabella0"/>
              <w:rPr>
                <w:color w:val="002060"/>
              </w:rPr>
            </w:pPr>
            <w:r w:rsidRPr="0047730D">
              <w:rPr>
                <w:color w:val="002060"/>
              </w:rPr>
              <w:t>FUTSAL OTTRANO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A12867" w14:textId="77777777" w:rsidR="00246D7C" w:rsidRPr="0047730D" w:rsidRDefault="00246D7C" w:rsidP="00732D6A">
            <w:pPr>
              <w:pStyle w:val="rowtabella0"/>
              <w:rPr>
                <w:color w:val="002060"/>
              </w:rPr>
            </w:pPr>
            <w:r w:rsidRPr="0047730D">
              <w:rPr>
                <w:color w:val="002060"/>
              </w:rPr>
              <w:t>AMATORI STESE 2007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980003" w14:textId="77777777" w:rsidR="00246D7C" w:rsidRPr="0047730D" w:rsidRDefault="00246D7C" w:rsidP="00732D6A">
            <w:pPr>
              <w:pStyle w:val="rowtabella0"/>
              <w:jc w:val="center"/>
              <w:rPr>
                <w:color w:val="002060"/>
              </w:rPr>
            </w:pPr>
            <w:r w:rsidRPr="0047730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455206" w14:textId="77777777" w:rsidR="00246D7C" w:rsidRPr="0047730D" w:rsidRDefault="00246D7C" w:rsidP="00732D6A">
            <w:pPr>
              <w:pStyle w:val="rowtabella0"/>
              <w:rPr>
                <w:color w:val="002060"/>
              </w:rPr>
            </w:pPr>
            <w:r w:rsidRPr="0047730D">
              <w:rPr>
                <w:color w:val="002060"/>
              </w:rPr>
              <w:t>05/11/2025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688F57" w14:textId="77777777" w:rsidR="00246D7C" w:rsidRPr="0047730D" w:rsidRDefault="00246D7C" w:rsidP="00732D6A">
            <w:pPr>
              <w:pStyle w:val="rowtabella0"/>
              <w:rPr>
                <w:color w:val="002060"/>
              </w:rPr>
            </w:pPr>
            <w:r w:rsidRPr="0047730D">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4FCA4E" w14:textId="77777777" w:rsidR="00246D7C" w:rsidRPr="0047730D" w:rsidRDefault="00246D7C" w:rsidP="00732D6A">
            <w:pPr>
              <w:pStyle w:val="rowtabella0"/>
              <w:rPr>
                <w:color w:val="002060"/>
              </w:rPr>
            </w:pPr>
            <w:r w:rsidRPr="0047730D">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10FA09" w14:textId="77777777" w:rsidR="00246D7C" w:rsidRPr="0047730D" w:rsidRDefault="00246D7C" w:rsidP="00732D6A">
            <w:pPr>
              <w:pStyle w:val="rowtabella0"/>
              <w:rPr>
                <w:color w:val="002060"/>
              </w:rPr>
            </w:pPr>
            <w:r w:rsidRPr="0047730D">
              <w:rPr>
                <w:color w:val="002060"/>
              </w:rPr>
              <w:t>VIA GEMME, 13</w:t>
            </w:r>
          </w:p>
        </w:tc>
      </w:tr>
      <w:tr w:rsidR="00246D7C" w:rsidRPr="0047730D" w14:paraId="19ACD2A9"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F0BB0D" w14:textId="77777777" w:rsidR="00246D7C" w:rsidRPr="0047730D" w:rsidRDefault="00246D7C" w:rsidP="00732D6A">
            <w:pPr>
              <w:pStyle w:val="rowtabella0"/>
              <w:rPr>
                <w:color w:val="002060"/>
              </w:rPr>
            </w:pPr>
            <w:r w:rsidRPr="0047730D">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44D5F0" w14:textId="77777777" w:rsidR="00246D7C" w:rsidRPr="0047730D" w:rsidRDefault="00246D7C" w:rsidP="00732D6A">
            <w:pPr>
              <w:pStyle w:val="rowtabella0"/>
              <w:rPr>
                <w:color w:val="002060"/>
              </w:rPr>
            </w:pPr>
            <w:r w:rsidRPr="0047730D">
              <w:rPr>
                <w:color w:val="002060"/>
              </w:rPr>
              <w:t>VALMISA FUTSAL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D0278A" w14:textId="77777777" w:rsidR="00246D7C" w:rsidRPr="0047730D" w:rsidRDefault="00246D7C" w:rsidP="00732D6A">
            <w:pPr>
              <w:pStyle w:val="rowtabella0"/>
              <w:jc w:val="center"/>
              <w:rPr>
                <w:color w:val="002060"/>
              </w:rPr>
            </w:pPr>
            <w:r w:rsidRPr="0047730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899A53" w14:textId="77777777" w:rsidR="00246D7C" w:rsidRPr="0047730D" w:rsidRDefault="00246D7C" w:rsidP="00732D6A">
            <w:pPr>
              <w:pStyle w:val="rowtabella0"/>
              <w:rPr>
                <w:color w:val="002060"/>
              </w:rPr>
            </w:pPr>
            <w:r w:rsidRPr="0047730D">
              <w:rPr>
                <w:color w:val="002060"/>
              </w:rPr>
              <w:t>05/11/2025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F216AD" w14:textId="77777777" w:rsidR="00246D7C" w:rsidRPr="0047730D" w:rsidRDefault="00246D7C" w:rsidP="00732D6A">
            <w:pPr>
              <w:pStyle w:val="rowtabella0"/>
              <w:rPr>
                <w:color w:val="002060"/>
              </w:rPr>
            </w:pPr>
            <w:r w:rsidRPr="0047730D">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5CD159" w14:textId="77777777" w:rsidR="00246D7C" w:rsidRPr="0047730D" w:rsidRDefault="00246D7C" w:rsidP="00732D6A">
            <w:pPr>
              <w:pStyle w:val="rowtabella0"/>
              <w:rPr>
                <w:color w:val="002060"/>
              </w:rPr>
            </w:pPr>
            <w:r w:rsidRPr="0047730D">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D82FC0" w14:textId="77777777" w:rsidR="00246D7C" w:rsidRPr="0047730D" w:rsidRDefault="00246D7C" w:rsidP="00732D6A">
            <w:pPr>
              <w:pStyle w:val="rowtabella0"/>
              <w:rPr>
                <w:color w:val="002060"/>
              </w:rPr>
            </w:pPr>
            <w:r w:rsidRPr="0047730D">
              <w:rPr>
                <w:color w:val="002060"/>
              </w:rPr>
              <w:t>VIA DEI PIOPPI 2</w:t>
            </w:r>
          </w:p>
        </w:tc>
      </w:tr>
      <w:tr w:rsidR="00246D7C" w:rsidRPr="0047730D" w14:paraId="1E7BC5AD" w14:textId="77777777" w:rsidTr="00732D6A">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1A6541" w14:textId="77777777" w:rsidR="00246D7C" w:rsidRPr="0047730D" w:rsidRDefault="00246D7C" w:rsidP="00732D6A">
            <w:pPr>
              <w:pStyle w:val="rowtabella0"/>
              <w:rPr>
                <w:color w:val="002060"/>
              </w:rPr>
            </w:pPr>
            <w:r w:rsidRPr="0047730D">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AB2983" w14:textId="77777777" w:rsidR="00246D7C" w:rsidRPr="0047730D" w:rsidRDefault="00246D7C" w:rsidP="00732D6A">
            <w:pPr>
              <w:pStyle w:val="rowtabella0"/>
              <w:rPr>
                <w:color w:val="002060"/>
              </w:rPr>
            </w:pPr>
            <w:r w:rsidRPr="0047730D">
              <w:rPr>
                <w:color w:val="002060"/>
              </w:rPr>
              <w:t>VAL TENNA UNITED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643139" w14:textId="77777777" w:rsidR="00246D7C" w:rsidRPr="0047730D" w:rsidRDefault="00246D7C" w:rsidP="00732D6A">
            <w:pPr>
              <w:pStyle w:val="rowtabella0"/>
              <w:jc w:val="center"/>
              <w:rPr>
                <w:color w:val="002060"/>
              </w:rPr>
            </w:pPr>
            <w:r w:rsidRPr="0047730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C13F1B" w14:textId="77777777" w:rsidR="00246D7C" w:rsidRPr="0047730D" w:rsidRDefault="00246D7C" w:rsidP="00732D6A">
            <w:pPr>
              <w:pStyle w:val="rowtabella0"/>
              <w:rPr>
                <w:color w:val="002060"/>
              </w:rPr>
            </w:pPr>
            <w:r w:rsidRPr="0047730D">
              <w:rPr>
                <w:color w:val="002060"/>
              </w:rPr>
              <w:t>05/11/2025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9EE220" w14:textId="77777777" w:rsidR="00246D7C" w:rsidRPr="0047730D" w:rsidRDefault="00246D7C" w:rsidP="00732D6A">
            <w:pPr>
              <w:pStyle w:val="rowtabella0"/>
              <w:rPr>
                <w:color w:val="002060"/>
              </w:rPr>
            </w:pPr>
            <w:r w:rsidRPr="0047730D">
              <w:rPr>
                <w:color w:val="002060"/>
              </w:rPr>
              <w:t>5749 CAMPO C5 "SPORTING VILLAGE"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55AE15" w14:textId="77777777" w:rsidR="00246D7C" w:rsidRPr="0047730D" w:rsidRDefault="00246D7C" w:rsidP="00732D6A">
            <w:pPr>
              <w:pStyle w:val="rowtabella0"/>
              <w:rPr>
                <w:color w:val="002060"/>
              </w:rPr>
            </w:pPr>
            <w:r w:rsidRPr="0047730D">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0427E8" w14:textId="77777777" w:rsidR="00246D7C" w:rsidRPr="0047730D" w:rsidRDefault="00246D7C" w:rsidP="00732D6A">
            <w:pPr>
              <w:pStyle w:val="rowtabella0"/>
              <w:rPr>
                <w:color w:val="002060"/>
              </w:rPr>
            </w:pPr>
            <w:r w:rsidRPr="0047730D">
              <w:rPr>
                <w:color w:val="002060"/>
              </w:rPr>
              <w:t>VIA PERTINI</w:t>
            </w:r>
          </w:p>
        </w:tc>
      </w:tr>
    </w:tbl>
    <w:p w14:paraId="0D5B41E3" w14:textId="77777777" w:rsidR="00246D7C" w:rsidRPr="0047730D" w:rsidRDefault="00246D7C" w:rsidP="00246D7C">
      <w:pPr>
        <w:pStyle w:val="breakline"/>
        <w:rPr>
          <w:rFonts w:eastAsiaTheme="minorEastAsia"/>
          <w:color w:val="002060"/>
        </w:rPr>
      </w:pPr>
    </w:p>
    <w:p w14:paraId="4BF6B584" w14:textId="77777777" w:rsidR="00246D7C" w:rsidRDefault="00246D7C" w:rsidP="004434AF">
      <w:pPr>
        <w:pStyle w:val="breakline"/>
        <w:rPr>
          <w:color w:val="002060"/>
        </w:rPr>
      </w:pPr>
    </w:p>
    <w:p w14:paraId="373F5257" w14:textId="77777777" w:rsidR="004434AF" w:rsidRDefault="004434AF" w:rsidP="004434AF">
      <w:pPr>
        <w:pStyle w:val="breakline"/>
        <w:rPr>
          <w:color w:val="002060"/>
        </w:rPr>
      </w:pPr>
    </w:p>
    <w:p w14:paraId="1346A176" w14:textId="77777777" w:rsidR="004434AF" w:rsidRPr="00787910" w:rsidRDefault="004434AF" w:rsidP="004434AF">
      <w:pPr>
        <w:pStyle w:val="titolocampionato0"/>
        <w:shd w:val="clear" w:color="auto" w:fill="CCCCCC"/>
        <w:spacing w:before="80" w:after="40"/>
        <w:rPr>
          <w:color w:val="002060"/>
        </w:rPr>
      </w:pPr>
      <w:r w:rsidRPr="00787910">
        <w:rPr>
          <w:color w:val="002060"/>
        </w:rPr>
        <w:t>COPPA ITALIA FEMM.LE CALCIO A5</w:t>
      </w:r>
    </w:p>
    <w:p w14:paraId="17ACD4C8" w14:textId="77777777" w:rsidR="004434AF" w:rsidRPr="007D644B" w:rsidRDefault="004434AF" w:rsidP="004434AF">
      <w:pPr>
        <w:pStyle w:val="LndNormale1"/>
        <w:jc w:val="center"/>
        <w:rPr>
          <w:color w:val="002060"/>
          <w:sz w:val="36"/>
          <w:szCs w:val="36"/>
        </w:rPr>
      </w:pPr>
      <w:r>
        <w:rPr>
          <w:b/>
          <w:color w:val="002060"/>
          <w:sz w:val="36"/>
          <w:szCs w:val="36"/>
        </w:rPr>
        <w:t>SQUADRE QUALIFICATE ALLE SEMIFINALI</w:t>
      </w:r>
    </w:p>
    <w:p w14:paraId="5C6BB6E0" w14:textId="77777777" w:rsidR="004434AF" w:rsidRDefault="004434AF" w:rsidP="004434AF">
      <w:pPr>
        <w:pStyle w:val="breakline"/>
        <w:rPr>
          <w:rFonts w:ascii="Arial" w:eastAsiaTheme="minorEastAsia" w:hAnsi="Arial" w:cs="Arial"/>
          <w:color w:val="002060"/>
          <w:sz w:val="22"/>
          <w:szCs w:val="22"/>
        </w:rPr>
      </w:pPr>
    </w:p>
    <w:p w14:paraId="2B538E63" w14:textId="77777777" w:rsidR="004434AF" w:rsidRDefault="004434AF" w:rsidP="004434AF">
      <w:pPr>
        <w:pStyle w:val="breakline"/>
        <w:rPr>
          <w:rFonts w:ascii="Arial" w:eastAsiaTheme="minorEastAsia" w:hAnsi="Arial" w:cs="Arial"/>
          <w:color w:val="002060"/>
          <w:sz w:val="22"/>
          <w:szCs w:val="22"/>
        </w:rPr>
      </w:pPr>
      <w:r>
        <w:rPr>
          <w:rFonts w:ascii="Arial" w:eastAsiaTheme="minorEastAsia" w:hAnsi="Arial" w:cs="Arial"/>
          <w:color w:val="002060"/>
          <w:sz w:val="22"/>
          <w:szCs w:val="22"/>
        </w:rPr>
        <w:t>Al termine della prima fase si sono qualificate alle Semifinali le seguenti squadre:</w:t>
      </w:r>
    </w:p>
    <w:p w14:paraId="3F8A2BBB" w14:textId="77777777" w:rsidR="004434AF" w:rsidRDefault="004434AF" w:rsidP="004434AF">
      <w:pPr>
        <w:pStyle w:val="titoloprinc0"/>
        <w:jc w:val="both"/>
        <w:rPr>
          <w:b w:val="0"/>
          <w:bCs w:val="0"/>
          <w:color w:val="002060"/>
          <w:sz w:val="22"/>
          <w:szCs w:val="22"/>
        </w:rPr>
      </w:pPr>
    </w:p>
    <w:p w14:paraId="32BC6E84" w14:textId="77777777" w:rsidR="004434AF" w:rsidRPr="00E85C6F" w:rsidRDefault="004434AF" w:rsidP="004434AF">
      <w:pPr>
        <w:pStyle w:val="Corpodeltesto21"/>
        <w:rPr>
          <w:rFonts w:ascii="Arial" w:hAnsi="Arial" w:cs="Arial"/>
          <w:color w:val="002060"/>
          <w:sz w:val="22"/>
        </w:rPr>
      </w:pPr>
      <w:r w:rsidRPr="00897AED">
        <w:rPr>
          <w:rFonts w:ascii="Arial" w:hAnsi="Arial" w:cs="Arial"/>
          <w:color w:val="002060"/>
          <w:sz w:val="22"/>
          <w:szCs w:val="22"/>
        </w:rPr>
        <w:t>GIRONE “</w:t>
      </w:r>
      <w:r>
        <w:rPr>
          <w:rFonts w:ascii="Arial" w:hAnsi="Arial" w:cs="Arial"/>
          <w:color w:val="002060"/>
          <w:sz w:val="22"/>
          <w:szCs w:val="22"/>
        </w:rPr>
        <w:t>A</w:t>
      </w:r>
      <w:r w:rsidRPr="00897AED">
        <w:rPr>
          <w:rFonts w:ascii="Arial" w:hAnsi="Arial" w:cs="Arial"/>
          <w:color w:val="002060"/>
          <w:sz w:val="22"/>
          <w:szCs w:val="22"/>
        </w:rPr>
        <w:t>”</w:t>
      </w:r>
      <w:r w:rsidRPr="00897AED">
        <w:rPr>
          <w:rFonts w:ascii="Arial" w:hAnsi="Arial" w:cs="Arial"/>
          <w:color w:val="002060"/>
          <w:sz w:val="22"/>
          <w:szCs w:val="22"/>
        </w:rPr>
        <w:tab/>
      </w:r>
      <w:r>
        <w:rPr>
          <w:rFonts w:ascii="Arial" w:hAnsi="Arial" w:cs="Arial"/>
          <w:b/>
          <w:bCs/>
          <w:color w:val="002060"/>
          <w:sz w:val="22"/>
        </w:rPr>
        <w:t>PIANDIROSE</w:t>
      </w:r>
    </w:p>
    <w:p w14:paraId="01E87FAB" w14:textId="77777777" w:rsidR="004434AF" w:rsidRPr="00897AED" w:rsidRDefault="004434AF" w:rsidP="004434AF">
      <w:pPr>
        <w:pStyle w:val="titoloprinc0"/>
        <w:jc w:val="both"/>
        <w:rPr>
          <w:color w:val="002060"/>
          <w:sz w:val="22"/>
          <w:szCs w:val="22"/>
        </w:rPr>
      </w:pPr>
      <w:r w:rsidRPr="00897AED">
        <w:rPr>
          <w:b w:val="0"/>
          <w:bCs w:val="0"/>
          <w:color w:val="002060"/>
          <w:sz w:val="22"/>
          <w:szCs w:val="22"/>
        </w:rPr>
        <w:t>GIRONE “</w:t>
      </w:r>
      <w:r>
        <w:rPr>
          <w:b w:val="0"/>
          <w:bCs w:val="0"/>
          <w:color w:val="002060"/>
          <w:sz w:val="22"/>
          <w:szCs w:val="22"/>
        </w:rPr>
        <w:t>B</w:t>
      </w:r>
      <w:r w:rsidRPr="00897AED">
        <w:rPr>
          <w:b w:val="0"/>
          <w:bCs w:val="0"/>
          <w:color w:val="002060"/>
          <w:sz w:val="22"/>
          <w:szCs w:val="22"/>
        </w:rPr>
        <w:t>”</w:t>
      </w:r>
      <w:r w:rsidRPr="00897AED">
        <w:rPr>
          <w:b w:val="0"/>
          <w:bCs w:val="0"/>
          <w:color w:val="002060"/>
          <w:sz w:val="22"/>
          <w:szCs w:val="22"/>
        </w:rPr>
        <w:tab/>
      </w:r>
      <w:r>
        <w:rPr>
          <w:color w:val="002060"/>
          <w:sz w:val="22"/>
          <w:szCs w:val="22"/>
        </w:rPr>
        <w:t>GRADARA CALCIO</w:t>
      </w:r>
    </w:p>
    <w:p w14:paraId="4F76820F" w14:textId="77777777" w:rsidR="004434AF" w:rsidRPr="00897AED" w:rsidRDefault="004434AF" w:rsidP="004434AF">
      <w:pPr>
        <w:pStyle w:val="Corpodeltesto21"/>
        <w:rPr>
          <w:rFonts w:ascii="Arial" w:hAnsi="Arial" w:cs="Arial"/>
          <w:color w:val="002060"/>
          <w:sz w:val="22"/>
        </w:rPr>
      </w:pPr>
      <w:r w:rsidRPr="00897AED">
        <w:rPr>
          <w:rFonts w:ascii="Arial" w:hAnsi="Arial" w:cs="Arial"/>
          <w:color w:val="002060"/>
          <w:sz w:val="22"/>
          <w:szCs w:val="22"/>
        </w:rPr>
        <w:t>GIRONE “</w:t>
      </w:r>
      <w:r>
        <w:rPr>
          <w:rFonts w:ascii="Arial" w:hAnsi="Arial" w:cs="Arial"/>
          <w:color w:val="002060"/>
          <w:sz w:val="22"/>
          <w:szCs w:val="22"/>
        </w:rPr>
        <w:t>C</w:t>
      </w:r>
      <w:r w:rsidRPr="00897AED">
        <w:rPr>
          <w:rFonts w:ascii="Arial" w:hAnsi="Arial" w:cs="Arial"/>
          <w:color w:val="002060"/>
          <w:sz w:val="22"/>
          <w:szCs w:val="22"/>
        </w:rPr>
        <w:t>”</w:t>
      </w:r>
      <w:r w:rsidRPr="00897AED">
        <w:rPr>
          <w:rFonts w:ascii="Arial" w:hAnsi="Arial" w:cs="Arial"/>
          <w:color w:val="002060"/>
          <w:sz w:val="22"/>
          <w:szCs w:val="22"/>
        </w:rPr>
        <w:tab/>
      </w:r>
      <w:r>
        <w:rPr>
          <w:rFonts w:ascii="Arial" w:hAnsi="Arial" w:cs="Arial"/>
          <w:b/>
          <w:bCs/>
          <w:color w:val="002060"/>
          <w:sz w:val="22"/>
        </w:rPr>
        <w:t>TRODICA FUTSAL</w:t>
      </w:r>
    </w:p>
    <w:p w14:paraId="10686979" w14:textId="77777777" w:rsidR="004434AF" w:rsidRDefault="004434AF" w:rsidP="004434AF">
      <w:pPr>
        <w:pStyle w:val="titoloprinc0"/>
        <w:jc w:val="both"/>
        <w:rPr>
          <w:color w:val="002060"/>
          <w:sz w:val="22"/>
          <w:szCs w:val="22"/>
        </w:rPr>
      </w:pPr>
      <w:r w:rsidRPr="00897AED">
        <w:rPr>
          <w:b w:val="0"/>
          <w:bCs w:val="0"/>
          <w:color w:val="002060"/>
          <w:sz w:val="22"/>
          <w:szCs w:val="22"/>
        </w:rPr>
        <w:t>GIRONE “</w:t>
      </w:r>
      <w:r>
        <w:rPr>
          <w:b w:val="0"/>
          <w:bCs w:val="0"/>
          <w:color w:val="002060"/>
          <w:sz w:val="22"/>
          <w:szCs w:val="22"/>
        </w:rPr>
        <w:t>D</w:t>
      </w:r>
      <w:r w:rsidRPr="00897AED">
        <w:rPr>
          <w:b w:val="0"/>
          <w:bCs w:val="0"/>
          <w:color w:val="002060"/>
          <w:sz w:val="22"/>
          <w:szCs w:val="22"/>
        </w:rPr>
        <w:t>”</w:t>
      </w:r>
      <w:r w:rsidRPr="00897AED">
        <w:rPr>
          <w:b w:val="0"/>
          <w:bCs w:val="0"/>
          <w:color w:val="002060"/>
          <w:sz w:val="22"/>
          <w:szCs w:val="22"/>
        </w:rPr>
        <w:tab/>
      </w:r>
      <w:r>
        <w:rPr>
          <w:color w:val="002060"/>
          <w:sz w:val="22"/>
          <w:szCs w:val="22"/>
        </w:rPr>
        <w:t>VENERE POTENTIA</w:t>
      </w:r>
    </w:p>
    <w:p w14:paraId="10A30048" w14:textId="77777777" w:rsidR="004434AF" w:rsidRPr="00897AED" w:rsidRDefault="004434AF" w:rsidP="004434AF">
      <w:pPr>
        <w:pStyle w:val="titoloprinc0"/>
        <w:jc w:val="both"/>
        <w:rPr>
          <w:color w:val="002060"/>
          <w:sz w:val="22"/>
          <w:szCs w:val="22"/>
        </w:rPr>
      </w:pPr>
    </w:p>
    <w:p w14:paraId="584E7BE8" w14:textId="77777777" w:rsidR="004434AF" w:rsidRPr="00C05BAA" w:rsidRDefault="004434AF" w:rsidP="004434AF">
      <w:pPr>
        <w:pStyle w:val="LndNormale1"/>
        <w:rPr>
          <w:b/>
          <w:color w:val="002060"/>
          <w:u w:val="single"/>
        </w:rPr>
      </w:pPr>
      <w:r w:rsidRPr="00C05BAA">
        <w:rPr>
          <w:b/>
          <w:color w:val="002060"/>
          <w:u w:val="single"/>
        </w:rPr>
        <w:t>SEMIFINALI</w:t>
      </w:r>
    </w:p>
    <w:p w14:paraId="55F4647F" w14:textId="77777777" w:rsidR="004434AF" w:rsidRPr="007F461B" w:rsidRDefault="004434AF" w:rsidP="004434AF">
      <w:pPr>
        <w:pStyle w:val="Corpodeltesto21"/>
        <w:rPr>
          <w:rFonts w:ascii="Arial" w:hAnsi="Arial" w:cs="Arial"/>
          <w:b/>
          <w:i/>
          <w:color w:val="002060"/>
          <w:sz w:val="22"/>
          <w:u w:val="single"/>
        </w:rPr>
      </w:pPr>
      <w:r w:rsidRPr="008E1CB7">
        <w:rPr>
          <w:rFonts w:ascii="Arial" w:hAnsi="Arial" w:cs="Arial"/>
          <w:b/>
          <w:i/>
          <w:color w:val="002060"/>
          <w:sz w:val="22"/>
          <w:u w:val="single"/>
        </w:rPr>
        <w:t xml:space="preserve">Gara di Andata </w:t>
      </w:r>
      <w:r>
        <w:rPr>
          <w:rFonts w:ascii="Arial" w:hAnsi="Arial" w:cs="Arial"/>
          <w:b/>
          <w:i/>
          <w:color w:val="002060"/>
          <w:sz w:val="22"/>
          <w:u w:val="single"/>
        </w:rPr>
        <w:t>04</w:t>
      </w:r>
      <w:r w:rsidRPr="008E1CB7">
        <w:rPr>
          <w:rFonts w:ascii="Arial" w:hAnsi="Arial" w:cs="Arial"/>
          <w:b/>
          <w:i/>
          <w:color w:val="002060"/>
          <w:sz w:val="22"/>
          <w:u w:val="single"/>
        </w:rPr>
        <w:t xml:space="preserve"> Novembre 202</w:t>
      </w:r>
      <w:r>
        <w:rPr>
          <w:rFonts w:ascii="Arial" w:hAnsi="Arial" w:cs="Arial"/>
          <w:b/>
          <w:i/>
          <w:color w:val="002060"/>
          <w:sz w:val="22"/>
          <w:u w:val="single"/>
        </w:rPr>
        <w:t>5</w:t>
      </w:r>
      <w:r w:rsidRPr="008E1CB7">
        <w:rPr>
          <w:rFonts w:ascii="Arial" w:hAnsi="Arial" w:cs="Arial"/>
          <w:b/>
          <w:i/>
          <w:color w:val="002060"/>
          <w:sz w:val="22"/>
          <w:u w:val="single"/>
        </w:rPr>
        <w:t xml:space="preserve"> – Gara di Ritorno </w:t>
      </w:r>
      <w:r>
        <w:rPr>
          <w:rFonts w:ascii="Arial" w:hAnsi="Arial" w:cs="Arial"/>
          <w:b/>
          <w:i/>
          <w:color w:val="002060"/>
          <w:sz w:val="22"/>
          <w:u w:val="single"/>
        </w:rPr>
        <w:t>18</w:t>
      </w:r>
      <w:r w:rsidRPr="008E1CB7">
        <w:rPr>
          <w:rFonts w:ascii="Arial" w:hAnsi="Arial" w:cs="Arial"/>
          <w:b/>
          <w:i/>
          <w:color w:val="002060"/>
          <w:sz w:val="22"/>
          <w:u w:val="single"/>
        </w:rPr>
        <w:t xml:space="preserve"> </w:t>
      </w:r>
      <w:proofErr w:type="gramStart"/>
      <w:r w:rsidRPr="008E1CB7">
        <w:rPr>
          <w:rFonts w:ascii="Arial" w:hAnsi="Arial" w:cs="Arial"/>
          <w:b/>
          <w:i/>
          <w:color w:val="002060"/>
          <w:sz w:val="22"/>
          <w:u w:val="single"/>
        </w:rPr>
        <w:t>Novembre</w:t>
      </w:r>
      <w:proofErr w:type="gramEnd"/>
      <w:r w:rsidRPr="008E1CB7">
        <w:rPr>
          <w:rFonts w:ascii="Arial" w:hAnsi="Arial" w:cs="Arial"/>
          <w:b/>
          <w:i/>
          <w:color w:val="002060"/>
          <w:sz w:val="22"/>
          <w:u w:val="single"/>
        </w:rPr>
        <w:t xml:space="preserve"> 202</w:t>
      </w:r>
      <w:r>
        <w:rPr>
          <w:rFonts w:ascii="Arial" w:hAnsi="Arial" w:cs="Arial"/>
          <w:b/>
          <w:i/>
          <w:color w:val="002060"/>
          <w:sz w:val="22"/>
          <w:u w:val="single"/>
        </w:rPr>
        <w:t>5</w:t>
      </w:r>
    </w:p>
    <w:p w14:paraId="1BC04796" w14:textId="77777777" w:rsidR="004434AF" w:rsidRPr="001E6A72" w:rsidRDefault="004434AF" w:rsidP="004434AF">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dalla Prima Fase disputeranno gare di andata e ritorno ad eliminazione diretta.</w:t>
      </w:r>
    </w:p>
    <w:p w14:paraId="3A870B1A" w14:textId="77777777" w:rsidR="004434AF" w:rsidRDefault="004434AF" w:rsidP="004434AF">
      <w:pPr>
        <w:pStyle w:val="Corpodeltesto21"/>
        <w:rPr>
          <w:rFonts w:ascii="Arial" w:hAnsi="Arial" w:cs="Arial"/>
          <w:color w:val="002060"/>
          <w:sz w:val="22"/>
        </w:rPr>
      </w:pPr>
      <w:r w:rsidRPr="009702AA">
        <w:rPr>
          <w:rFonts w:ascii="Arial" w:hAnsi="Arial" w:cs="Arial"/>
          <w:color w:val="002060"/>
          <w:sz w:val="22"/>
        </w:rPr>
        <w:t xml:space="preserve">Gli accoppiamenti delle gare di Semifinale sono stati determinati mediante sorteggio che si è svolto </w:t>
      </w:r>
      <w:proofErr w:type="gramStart"/>
      <w:r w:rsidRPr="009702AA">
        <w:rPr>
          <w:rFonts w:ascii="Arial" w:hAnsi="Arial" w:cs="Arial"/>
          <w:color w:val="002060"/>
          <w:sz w:val="22"/>
        </w:rPr>
        <w:t>Lunedì</w:t>
      </w:r>
      <w:proofErr w:type="gramEnd"/>
      <w:r w:rsidRPr="009702AA">
        <w:rPr>
          <w:rFonts w:ascii="Arial" w:hAnsi="Arial" w:cs="Arial"/>
          <w:color w:val="002060"/>
          <w:sz w:val="22"/>
        </w:rPr>
        <w:t xml:space="preserve"> 27/10/2025 alle ore 12:30 in modalità on-line.</w:t>
      </w:r>
    </w:p>
    <w:p w14:paraId="69C1B477" w14:textId="77777777" w:rsidR="004434AF" w:rsidRDefault="004434AF" w:rsidP="004434AF">
      <w:pPr>
        <w:pStyle w:val="Corpodeltesto21"/>
        <w:rPr>
          <w:rFonts w:ascii="Arial" w:hAnsi="Arial" w:cs="Arial"/>
          <w:color w:val="002060"/>
          <w:sz w:val="22"/>
        </w:rPr>
      </w:pPr>
    </w:p>
    <w:p w14:paraId="47353922" w14:textId="77777777" w:rsidR="004434AF" w:rsidRPr="005F60A1" w:rsidRDefault="004434AF" w:rsidP="004434AF">
      <w:pPr>
        <w:pStyle w:val="Corpodeltesto21"/>
        <w:rPr>
          <w:rFonts w:ascii="Arial" w:hAnsi="Arial" w:cs="Arial"/>
          <w:color w:val="002060"/>
          <w:sz w:val="22"/>
        </w:rPr>
      </w:pPr>
      <w:r w:rsidRPr="005F60A1">
        <w:rPr>
          <w:rFonts w:ascii="Arial" w:hAnsi="Arial" w:cs="Arial"/>
          <w:color w:val="002060"/>
          <w:sz w:val="22"/>
        </w:rPr>
        <w:t>GARA DI ANDATA</w:t>
      </w:r>
    </w:p>
    <w:p w14:paraId="5FDDA983" w14:textId="77777777" w:rsidR="004434AF" w:rsidRPr="005F60A1" w:rsidRDefault="004434AF" w:rsidP="004434AF">
      <w:pPr>
        <w:pStyle w:val="Corpodeltesto21"/>
        <w:rPr>
          <w:rFonts w:ascii="Arial" w:hAnsi="Arial" w:cs="Arial"/>
          <w:b/>
          <w:bCs/>
          <w:color w:val="002060"/>
          <w:sz w:val="22"/>
        </w:rPr>
      </w:pPr>
      <w:r w:rsidRPr="005F60A1">
        <w:rPr>
          <w:rFonts w:ascii="Arial" w:hAnsi="Arial" w:cs="Arial"/>
          <w:b/>
          <w:bCs/>
          <w:color w:val="002060"/>
          <w:sz w:val="22"/>
        </w:rPr>
        <w:t>TRODICA FUTSAL – VENERE POTENTIA</w:t>
      </w:r>
    </w:p>
    <w:p w14:paraId="55BCF076" w14:textId="77777777" w:rsidR="004434AF" w:rsidRPr="005F60A1" w:rsidRDefault="004434AF" w:rsidP="004434AF">
      <w:pPr>
        <w:pStyle w:val="Corpodeltesto21"/>
        <w:rPr>
          <w:rFonts w:ascii="Arial" w:hAnsi="Arial" w:cs="Arial"/>
          <w:b/>
          <w:bCs/>
          <w:color w:val="002060"/>
          <w:sz w:val="22"/>
        </w:rPr>
      </w:pPr>
      <w:r w:rsidRPr="005F60A1">
        <w:rPr>
          <w:rFonts w:ascii="Arial" w:hAnsi="Arial" w:cs="Arial"/>
          <w:b/>
          <w:bCs/>
          <w:color w:val="002060"/>
          <w:sz w:val="22"/>
        </w:rPr>
        <w:t>PIANDIROSE – GRADARA CALCIO</w:t>
      </w:r>
    </w:p>
    <w:p w14:paraId="4C61D1F5" w14:textId="77777777" w:rsidR="004434AF" w:rsidRDefault="004434AF" w:rsidP="004434AF">
      <w:pPr>
        <w:pStyle w:val="Corpodeltesto21"/>
        <w:rPr>
          <w:rFonts w:ascii="Arial" w:hAnsi="Arial" w:cs="Arial"/>
          <w:color w:val="002060"/>
          <w:sz w:val="22"/>
        </w:rPr>
      </w:pPr>
    </w:p>
    <w:p w14:paraId="5FC07DD7" w14:textId="77777777" w:rsidR="004434AF" w:rsidRPr="005F60A1" w:rsidRDefault="004434AF" w:rsidP="004434AF">
      <w:pPr>
        <w:pStyle w:val="Corpodeltesto21"/>
        <w:rPr>
          <w:rFonts w:ascii="Arial" w:hAnsi="Arial" w:cs="Arial"/>
          <w:color w:val="002060"/>
          <w:sz w:val="22"/>
        </w:rPr>
      </w:pPr>
      <w:r w:rsidRPr="005F60A1">
        <w:rPr>
          <w:rFonts w:ascii="Arial" w:hAnsi="Arial" w:cs="Arial"/>
          <w:color w:val="002060"/>
          <w:sz w:val="22"/>
        </w:rPr>
        <w:t>GARA DI RITORNO</w:t>
      </w:r>
    </w:p>
    <w:p w14:paraId="76A89923" w14:textId="77777777" w:rsidR="004434AF" w:rsidRPr="005F60A1" w:rsidRDefault="004434AF" w:rsidP="004434AF">
      <w:pPr>
        <w:pStyle w:val="Nessunaspaziatura"/>
        <w:jc w:val="both"/>
        <w:rPr>
          <w:rFonts w:ascii="Arial" w:hAnsi="Arial" w:cs="Arial"/>
          <w:b/>
          <w:bCs/>
          <w:color w:val="002060"/>
        </w:rPr>
      </w:pPr>
      <w:r w:rsidRPr="005F60A1">
        <w:rPr>
          <w:rFonts w:ascii="Arial" w:hAnsi="Arial" w:cs="Arial"/>
          <w:b/>
          <w:bCs/>
          <w:color w:val="002060"/>
        </w:rPr>
        <w:t>VENERE POTENTIA – TRODICA FUTSAL</w:t>
      </w:r>
    </w:p>
    <w:p w14:paraId="3D07D378" w14:textId="77777777" w:rsidR="004434AF" w:rsidRPr="005F60A1" w:rsidRDefault="004434AF" w:rsidP="004434AF">
      <w:pPr>
        <w:pStyle w:val="Nessunaspaziatura"/>
        <w:jc w:val="both"/>
        <w:rPr>
          <w:rFonts w:ascii="Arial" w:hAnsi="Arial" w:cs="Arial"/>
          <w:b/>
          <w:bCs/>
          <w:color w:val="002060"/>
        </w:rPr>
      </w:pPr>
      <w:r w:rsidRPr="005F60A1">
        <w:rPr>
          <w:rFonts w:ascii="Arial" w:hAnsi="Arial" w:cs="Arial"/>
          <w:b/>
          <w:bCs/>
          <w:color w:val="002060"/>
        </w:rPr>
        <w:t xml:space="preserve">GRADARA CALCIO – PIANDIROSE </w:t>
      </w:r>
    </w:p>
    <w:p w14:paraId="704870E4" w14:textId="77777777" w:rsidR="004434AF" w:rsidRPr="001E6A72" w:rsidRDefault="004434AF" w:rsidP="004434AF">
      <w:pPr>
        <w:pStyle w:val="Corpodeltesto21"/>
        <w:rPr>
          <w:rFonts w:ascii="Arial" w:hAnsi="Arial" w:cs="Arial"/>
          <w:color w:val="002060"/>
          <w:sz w:val="22"/>
        </w:rPr>
      </w:pPr>
    </w:p>
    <w:p w14:paraId="261FD3EA" w14:textId="77777777" w:rsidR="004434AF" w:rsidRPr="001E6A72" w:rsidRDefault="004434AF" w:rsidP="004434AF">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2E117FDE" w14:textId="77777777" w:rsidR="004434AF" w:rsidRDefault="004434AF" w:rsidP="004434AF">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7063228A" w14:textId="77777777" w:rsidR="004434AF" w:rsidRDefault="004434AF" w:rsidP="004434AF">
      <w:pPr>
        <w:pStyle w:val="Corpodeltesto21"/>
        <w:rPr>
          <w:rFonts w:ascii="Arial" w:hAnsi="Arial" w:cs="Arial"/>
          <w:color w:val="002060"/>
          <w:sz w:val="22"/>
        </w:rPr>
      </w:pPr>
    </w:p>
    <w:p w14:paraId="2630FF7F" w14:textId="77777777" w:rsidR="004434AF" w:rsidRPr="006821BD" w:rsidRDefault="004434AF" w:rsidP="004434AF">
      <w:pPr>
        <w:pStyle w:val="Corpodeltesto21"/>
        <w:jc w:val="center"/>
        <w:rPr>
          <w:rFonts w:ascii="Arial" w:hAnsi="Arial" w:cs="Arial"/>
          <w:color w:val="002060"/>
          <w:sz w:val="22"/>
        </w:rPr>
      </w:pPr>
      <w:r w:rsidRPr="006821BD">
        <w:rPr>
          <w:rFonts w:ascii="Arial" w:hAnsi="Arial" w:cs="Arial"/>
          <w:b/>
          <w:color w:val="002060"/>
          <w:sz w:val="36"/>
          <w:szCs w:val="36"/>
        </w:rPr>
        <w:t>PROGRAMMA GARE</w:t>
      </w:r>
    </w:p>
    <w:p w14:paraId="40C66C40" w14:textId="77777777" w:rsidR="004434AF" w:rsidRDefault="004434AF" w:rsidP="004434AF">
      <w:pPr>
        <w:pStyle w:val="breakline"/>
        <w:rPr>
          <w:rFonts w:eastAsiaTheme="minorEastAsia"/>
          <w:color w:val="002060"/>
        </w:rPr>
      </w:pPr>
    </w:p>
    <w:p w14:paraId="1733A72C" w14:textId="77777777" w:rsidR="004434AF" w:rsidRPr="005F60A1" w:rsidRDefault="004434AF" w:rsidP="004434AF">
      <w:pPr>
        <w:pStyle w:val="sottotitolocampionato10"/>
        <w:rPr>
          <w:color w:val="002060"/>
        </w:rPr>
      </w:pPr>
      <w:r w:rsidRPr="005F60A1">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4434AF" w:rsidRPr="005F60A1" w14:paraId="10EA1DDD" w14:textId="77777777" w:rsidTr="00732D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1073F" w14:textId="77777777" w:rsidR="004434AF" w:rsidRPr="005F60A1" w:rsidRDefault="004434AF" w:rsidP="00732D6A">
            <w:pPr>
              <w:pStyle w:val="headertabella0"/>
              <w:rPr>
                <w:color w:val="002060"/>
              </w:rPr>
            </w:pPr>
            <w:r w:rsidRPr="005F60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FC192" w14:textId="77777777" w:rsidR="004434AF" w:rsidRPr="005F60A1" w:rsidRDefault="004434AF" w:rsidP="00732D6A">
            <w:pPr>
              <w:pStyle w:val="headertabella0"/>
              <w:rPr>
                <w:color w:val="002060"/>
              </w:rPr>
            </w:pPr>
            <w:r w:rsidRPr="005F60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1D507" w14:textId="77777777" w:rsidR="004434AF" w:rsidRPr="005F60A1" w:rsidRDefault="004434AF" w:rsidP="00732D6A">
            <w:pPr>
              <w:pStyle w:val="headertabella0"/>
              <w:rPr>
                <w:color w:val="002060"/>
              </w:rPr>
            </w:pPr>
            <w:r w:rsidRPr="005F60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66954" w14:textId="77777777" w:rsidR="004434AF" w:rsidRPr="005F60A1" w:rsidRDefault="004434AF" w:rsidP="00732D6A">
            <w:pPr>
              <w:pStyle w:val="headertabella0"/>
              <w:rPr>
                <w:color w:val="002060"/>
              </w:rPr>
            </w:pPr>
            <w:r w:rsidRPr="005F60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371B0" w14:textId="77777777" w:rsidR="004434AF" w:rsidRPr="005F60A1" w:rsidRDefault="004434AF" w:rsidP="00732D6A">
            <w:pPr>
              <w:pStyle w:val="headertabella0"/>
              <w:rPr>
                <w:color w:val="002060"/>
              </w:rPr>
            </w:pPr>
            <w:r w:rsidRPr="005F60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D534A" w14:textId="77777777" w:rsidR="004434AF" w:rsidRPr="005F60A1" w:rsidRDefault="004434AF" w:rsidP="00732D6A">
            <w:pPr>
              <w:pStyle w:val="headertabella0"/>
              <w:rPr>
                <w:color w:val="002060"/>
              </w:rPr>
            </w:pPr>
            <w:proofErr w:type="spellStart"/>
            <w:r w:rsidRPr="005F60A1">
              <w:rPr>
                <w:color w:val="002060"/>
              </w:rPr>
              <w:t>Localita'</w:t>
            </w:r>
            <w:proofErr w:type="spellEnd"/>
            <w:r w:rsidRPr="005F60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11C5E" w14:textId="77777777" w:rsidR="004434AF" w:rsidRPr="005F60A1" w:rsidRDefault="004434AF" w:rsidP="00732D6A">
            <w:pPr>
              <w:pStyle w:val="headertabella0"/>
              <w:rPr>
                <w:color w:val="002060"/>
              </w:rPr>
            </w:pPr>
            <w:r w:rsidRPr="005F60A1">
              <w:rPr>
                <w:color w:val="002060"/>
              </w:rPr>
              <w:t>Indirizzo Impianto</w:t>
            </w:r>
          </w:p>
        </w:tc>
      </w:tr>
      <w:tr w:rsidR="004434AF" w:rsidRPr="005F60A1" w14:paraId="0148FC9F" w14:textId="77777777" w:rsidTr="00732D6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88675A" w14:textId="77777777" w:rsidR="004434AF" w:rsidRPr="005F60A1" w:rsidRDefault="004434AF" w:rsidP="00732D6A">
            <w:pPr>
              <w:pStyle w:val="rowtabella0"/>
              <w:rPr>
                <w:color w:val="002060"/>
              </w:rPr>
            </w:pPr>
            <w:r w:rsidRPr="005F60A1">
              <w:rPr>
                <w:color w:val="002060"/>
              </w:rPr>
              <w:t>PIANDIROSE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F1A6CA" w14:textId="77777777" w:rsidR="004434AF" w:rsidRPr="005F60A1" w:rsidRDefault="004434AF" w:rsidP="00732D6A">
            <w:pPr>
              <w:pStyle w:val="rowtabella0"/>
              <w:rPr>
                <w:color w:val="002060"/>
              </w:rPr>
            </w:pPr>
            <w:r w:rsidRPr="005F60A1">
              <w:rPr>
                <w:color w:val="002060"/>
              </w:rPr>
              <w:t>GRADARA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98449C" w14:textId="77777777" w:rsidR="004434AF" w:rsidRPr="005F60A1" w:rsidRDefault="004434AF" w:rsidP="00732D6A">
            <w:pPr>
              <w:pStyle w:val="rowtabella0"/>
              <w:jc w:val="center"/>
              <w:rPr>
                <w:color w:val="002060"/>
              </w:rPr>
            </w:pPr>
            <w:r w:rsidRPr="005F60A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8D06F9" w14:textId="77777777" w:rsidR="004434AF" w:rsidRPr="005F60A1" w:rsidRDefault="004434AF" w:rsidP="00732D6A">
            <w:pPr>
              <w:pStyle w:val="rowtabella0"/>
              <w:rPr>
                <w:color w:val="002060"/>
              </w:rPr>
            </w:pPr>
            <w:r w:rsidRPr="005F60A1">
              <w:rPr>
                <w:color w:val="002060"/>
              </w:rPr>
              <w:t>04/11/2025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516F13" w14:textId="77777777" w:rsidR="004434AF" w:rsidRPr="005F60A1" w:rsidRDefault="004434AF" w:rsidP="00732D6A">
            <w:pPr>
              <w:pStyle w:val="rowtabella0"/>
              <w:rPr>
                <w:color w:val="002060"/>
              </w:rPr>
            </w:pPr>
            <w:r w:rsidRPr="005F60A1">
              <w:rPr>
                <w:color w:val="002060"/>
              </w:rPr>
              <w:t>5459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1F060A" w14:textId="77777777" w:rsidR="004434AF" w:rsidRPr="005F60A1" w:rsidRDefault="004434AF" w:rsidP="00732D6A">
            <w:pPr>
              <w:pStyle w:val="rowtabella0"/>
              <w:rPr>
                <w:color w:val="002060"/>
              </w:rPr>
            </w:pPr>
            <w:r w:rsidRPr="005F60A1">
              <w:rPr>
                <w:color w:val="002060"/>
              </w:rPr>
              <w:t>SANT'IPPOLITO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379B2E" w14:textId="77777777" w:rsidR="004434AF" w:rsidRPr="005F60A1" w:rsidRDefault="004434AF" w:rsidP="00732D6A">
            <w:pPr>
              <w:pStyle w:val="rowtabella0"/>
              <w:rPr>
                <w:color w:val="002060"/>
              </w:rPr>
            </w:pPr>
            <w:r w:rsidRPr="005F60A1">
              <w:rPr>
                <w:color w:val="002060"/>
              </w:rPr>
              <w:t>VIA ROMA, SNC</w:t>
            </w:r>
          </w:p>
        </w:tc>
      </w:tr>
      <w:tr w:rsidR="004434AF" w:rsidRPr="005F60A1" w14:paraId="6C8B6079" w14:textId="77777777" w:rsidTr="00732D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10091F" w14:textId="77777777" w:rsidR="004434AF" w:rsidRPr="005F60A1" w:rsidRDefault="004434AF" w:rsidP="00732D6A">
            <w:pPr>
              <w:pStyle w:val="rowtabella0"/>
              <w:rPr>
                <w:color w:val="002060"/>
              </w:rPr>
            </w:pPr>
            <w:r w:rsidRPr="005F60A1">
              <w:rPr>
                <w:color w:val="002060"/>
              </w:rPr>
              <w:t>TRODICA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3ACE4B" w14:textId="77777777" w:rsidR="004434AF" w:rsidRPr="005F60A1" w:rsidRDefault="004434AF" w:rsidP="00732D6A">
            <w:pPr>
              <w:pStyle w:val="rowtabella0"/>
              <w:rPr>
                <w:color w:val="002060"/>
              </w:rPr>
            </w:pPr>
            <w:r w:rsidRPr="005F60A1">
              <w:rPr>
                <w:color w:val="002060"/>
              </w:rPr>
              <w:t>VENERE POTENTIA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08E4FE" w14:textId="77777777" w:rsidR="004434AF" w:rsidRPr="005F60A1" w:rsidRDefault="004434AF" w:rsidP="00732D6A">
            <w:pPr>
              <w:pStyle w:val="rowtabella0"/>
              <w:jc w:val="center"/>
              <w:rPr>
                <w:color w:val="002060"/>
              </w:rPr>
            </w:pPr>
            <w:r w:rsidRPr="005F60A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45C4A1" w14:textId="77777777" w:rsidR="004434AF" w:rsidRPr="005F60A1" w:rsidRDefault="004434AF" w:rsidP="00732D6A">
            <w:pPr>
              <w:pStyle w:val="rowtabella0"/>
              <w:rPr>
                <w:color w:val="002060"/>
              </w:rPr>
            </w:pPr>
            <w:r w:rsidRPr="005F60A1">
              <w:rPr>
                <w:color w:val="002060"/>
              </w:rPr>
              <w:t>05/11/2025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9544F5" w14:textId="77777777" w:rsidR="004434AF" w:rsidRPr="005F60A1" w:rsidRDefault="004434AF" w:rsidP="00732D6A">
            <w:pPr>
              <w:pStyle w:val="rowtabella0"/>
              <w:rPr>
                <w:color w:val="002060"/>
              </w:rPr>
            </w:pPr>
            <w:r w:rsidRPr="005F60A1">
              <w:rPr>
                <w:color w:val="002060"/>
              </w:rPr>
              <w:t>5219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833721" w14:textId="77777777" w:rsidR="004434AF" w:rsidRPr="005F60A1" w:rsidRDefault="004434AF" w:rsidP="00732D6A">
            <w:pPr>
              <w:pStyle w:val="rowtabella0"/>
              <w:rPr>
                <w:color w:val="002060"/>
              </w:rPr>
            </w:pPr>
            <w:r w:rsidRPr="005F60A1">
              <w:rPr>
                <w:color w:val="002060"/>
              </w:rPr>
              <w:t>MORROVALLE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E6DBD0" w14:textId="77777777" w:rsidR="004434AF" w:rsidRPr="005F60A1" w:rsidRDefault="004434AF" w:rsidP="00732D6A">
            <w:pPr>
              <w:pStyle w:val="rowtabella0"/>
              <w:rPr>
                <w:color w:val="002060"/>
              </w:rPr>
            </w:pPr>
            <w:r w:rsidRPr="005F60A1">
              <w:rPr>
                <w:color w:val="002060"/>
              </w:rPr>
              <w:t>VIA LIGURIA - BORGO PINTURA</w:t>
            </w:r>
          </w:p>
        </w:tc>
      </w:tr>
      <w:tr w:rsidR="004434AF" w:rsidRPr="005F60A1" w14:paraId="0F73AF77" w14:textId="77777777" w:rsidTr="00732D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00FEB7" w14:textId="77777777" w:rsidR="004434AF" w:rsidRPr="005F60A1" w:rsidRDefault="004434AF" w:rsidP="00732D6A">
            <w:pPr>
              <w:pStyle w:val="rowtabella0"/>
              <w:rPr>
                <w:color w:val="002060"/>
              </w:rPr>
            </w:pPr>
            <w:r w:rsidRPr="005F60A1">
              <w:rPr>
                <w:color w:val="002060"/>
              </w:rPr>
              <w:t>GRADARA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387697" w14:textId="77777777" w:rsidR="004434AF" w:rsidRPr="005F60A1" w:rsidRDefault="004434AF" w:rsidP="00732D6A">
            <w:pPr>
              <w:pStyle w:val="rowtabella0"/>
              <w:rPr>
                <w:color w:val="002060"/>
              </w:rPr>
            </w:pPr>
            <w:r w:rsidRPr="005F60A1">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2A5CF7" w14:textId="77777777" w:rsidR="004434AF" w:rsidRPr="005F60A1" w:rsidRDefault="004434AF" w:rsidP="00732D6A">
            <w:pPr>
              <w:pStyle w:val="rowtabella0"/>
              <w:jc w:val="center"/>
              <w:rPr>
                <w:color w:val="002060"/>
              </w:rPr>
            </w:pPr>
            <w:r w:rsidRPr="005F60A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3D4EF7" w14:textId="77777777" w:rsidR="004434AF" w:rsidRPr="005F60A1" w:rsidRDefault="004434AF" w:rsidP="00732D6A">
            <w:pPr>
              <w:pStyle w:val="rowtabella0"/>
              <w:rPr>
                <w:color w:val="002060"/>
              </w:rPr>
            </w:pPr>
            <w:r w:rsidRPr="005F60A1">
              <w:rPr>
                <w:color w:val="002060"/>
              </w:rPr>
              <w:t>19/11/2025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0B2E66" w14:textId="77777777" w:rsidR="004434AF" w:rsidRPr="005F60A1" w:rsidRDefault="004434AF" w:rsidP="00732D6A">
            <w:pPr>
              <w:pStyle w:val="rowtabella0"/>
              <w:rPr>
                <w:color w:val="002060"/>
              </w:rPr>
            </w:pPr>
            <w:r w:rsidRPr="005F60A1">
              <w:rPr>
                <w:color w:val="002060"/>
              </w:rPr>
              <w:t>5473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FFE2A3" w14:textId="77777777" w:rsidR="004434AF" w:rsidRPr="005F60A1" w:rsidRDefault="004434AF" w:rsidP="00732D6A">
            <w:pPr>
              <w:pStyle w:val="rowtabella0"/>
              <w:rPr>
                <w:color w:val="002060"/>
              </w:rPr>
            </w:pPr>
            <w:r w:rsidRPr="005F60A1">
              <w:rPr>
                <w:color w:val="002060"/>
              </w:rPr>
              <w:t>GRADARA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A64A0E" w14:textId="77777777" w:rsidR="004434AF" w:rsidRPr="005F60A1" w:rsidRDefault="004434AF" w:rsidP="00732D6A">
            <w:pPr>
              <w:pStyle w:val="rowtabella0"/>
              <w:rPr>
                <w:color w:val="002060"/>
              </w:rPr>
            </w:pPr>
            <w:r w:rsidRPr="005F60A1">
              <w:rPr>
                <w:color w:val="002060"/>
              </w:rPr>
              <w:t>VIA TAVULLIA</w:t>
            </w:r>
          </w:p>
        </w:tc>
      </w:tr>
      <w:tr w:rsidR="004434AF" w:rsidRPr="005F60A1" w14:paraId="057FD291" w14:textId="77777777" w:rsidTr="00732D6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1F1A6E" w14:textId="77777777" w:rsidR="004434AF" w:rsidRPr="005F60A1" w:rsidRDefault="004434AF" w:rsidP="00732D6A">
            <w:pPr>
              <w:pStyle w:val="rowtabella0"/>
              <w:rPr>
                <w:color w:val="002060"/>
              </w:rPr>
            </w:pPr>
            <w:r w:rsidRPr="005F60A1">
              <w:rPr>
                <w:color w:val="002060"/>
              </w:rPr>
              <w:t>VENERE POTENTIA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45E2A1" w14:textId="77777777" w:rsidR="004434AF" w:rsidRPr="005F60A1" w:rsidRDefault="004434AF" w:rsidP="00732D6A">
            <w:pPr>
              <w:pStyle w:val="rowtabella0"/>
              <w:rPr>
                <w:color w:val="002060"/>
              </w:rPr>
            </w:pPr>
            <w:r w:rsidRPr="005F60A1">
              <w:rPr>
                <w:color w:val="002060"/>
              </w:rPr>
              <w:t>TRODICA FUTSAL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13E6D8" w14:textId="77777777" w:rsidR="004434AF" w:rsidRPr="005F60A1" w:rsidRDefault="004434AF" w:rsidP="00732D6A">
            <w:pPr>
              <w:pStyle w:val="rowtabella0"/>
              <w:jc w:val="center"/>
              <w:rPr>
                <w:color w:val="002060"/>
              </w:rPr>
            </w:pPr>
            <w:r w:rsidRPr="005F60A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8BDAB0" w14:textId="77777777" w:rsidR="004434AF" w:rsidRPr="005F60A1" w:rsidRDefault="004434AF" w:rsidP="00732D6A">
            <w:pPr>
              <w:pStyle w:val="rowtabella0"/>
              <w:rPr>
                <w:color w:val="002060"/>
              </w:rPr>
            </w:pPr>
            <w:r w:rsidRPr="005F60A1">
              <w:rPr>
                <w:color w:val="002060"/>
              </w:rPr>
              <w:t>19/11/2025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517332" w14:textId="77777777" w:rsidR="004434AF" w:rsidRPr="005F60A1" w:rsidRDefault="004434AF" w:rsidP="00732D6A">
            <w:pPr>
              <w:pStyle w:val="rowtabella0"/>
              <w:rPr>
                <w:color w:val="002060"/>
              </w:rPr>
            </w:pPr>
            <w:r w:rsidRPr="005F60A1">
              <w:rPr>
                <w:color w:val="002060"/>
              </w:rPr>
              <w:t>5279 PALESTRA G. LEOPARDI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BD1629" w14:textId="77777777" w:rsidR="004434AF" w:rsidRPr="005F60A1" w:rsidRDefault="004434AF" w:rsidP="00732D6A">
            <w:pPr>
              <w:pStyle w:val="rowtabella0"/>
              <w:rPr>
                <w:color w:val="002060"/>
              </w:rPr>
            </w:pPr>
            <w:r w:rsidRPr="005F60A1">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080A4C" w14:textId="77777777" w:rsidR="004434AF" w:rsidRPr="005F60A1" w:rsidRDefault="004434AF" w:rsidP="00732D6A">
            <w:pPr>
              <w:pStyle w:val="rowtabella0"/>
              <w:rPr>
                <w:color w:val="002060"/>
              </w:rPr>
            </w:pPr>
            <w:r w:rsidRPr="005F60A1">
              <w:rPr>
                <w:color w:val="002060"/>
              </w:rPr>
              <w:t>VIA DELLO SPORT</w:t>
            </w:r>
          </w:p>
        </w:tc>
      </w:tr>
    </w:tbl>
    <w:p w14:paraId="13BDA6B2" w14:textId="77777777" w:rsidR="004434AF" w:rsidRDefault="004434AF" w:rsidP="004434AF">
      <w:pPr>
        <w:pStyle w:val="breakline"/>
        <w:rPr>
          <w:rFonts w:eastAsiaTheme="minorEastAsia"/>
          <w:color w:val="002060"/>
        </w:rPr>
      </w:pPr>
    </w:p>
    <w:p w14:paraId="6DB0BFF8" w14:textId="77777777" w:rsidR="004434AF" w:rsidRPr="00C67005" w:rsidRDefault="004434AF" w:rsidP="004434AF">
      <w:pPr>
        <w:pStyle w:val="breakline"/>
        <w:rPr>
          <w:rFonts w:eastAsiaTheme="minorEastAsia"/>
          <w:color w:val="002060"/>
        </w:rPr>
      </w:pPr>
    </w:p>
    <w:p w14:paraId="30C18DF9" w14:textId="77777777" w:rsidR="004434AF" w:rsidRPr="00C67005" w:rsidRDefault="004434AF" w:rsidP="004434AF">
      <w:pPr>
        <w:pStyle w:val="breakline"/>
        <w:rPr>
          <w:color w:val="002060"/>
        </w:rPr>
      </w:pPr>
    </w:p>
    <w:p w14:paraId="0C704D1F" w14:textId="77777777" w:rsidR="004434AF" w:rsidRPr="00C67005" w:rsidRDefault="004434AF" w:rsidP="004434AF">
      <w:pPr>
        <w:pStyle w:val="titolocampionato0"/>
        <w:shd w:val="clear" w:color="auto" w:fill="CCCCCC"/>
        <w:spacing w:before="80" w:after="40"/>
        <w:rPr>
          <w:color w:val="002060"/>
        </w:rPr>
      </w:pPr>
      <w:r w:rsidRPr="00C67005">
        <w:rPr>
          <w:color w:val="002060"/>
        </w:rPr>
        <w:t>COPPA MARCHE UNDER 19 CALCIO 5</w:t>
      </w:r>
    </w:p>
    <w:p w14:paraId="4B4B5290" w14:textId="77777777" w:rsidR="004434AF" w:rsidRPr="00C67005" w:rsidRDefault="004434AF" w:rsidP="004434AF">
      <w:pPr>
        <w:pStyle w:val="titoloprinc0"/>
        <w:rPr>
          <w:color w:val="002060"/>
        </w:rPr>
      </w:pPr>
      <w:r w:rsidRPr="00C67005">
        <w:rPr>
          <w:color w:val="002060"/>
        </w:rPr>
        <w:t>VARIAZIONI AL PROGRAMMA GARE</w:t>
      </w:r>
    </w:p>
    <w:p w14:paraId="23AB2FE9" w14:textId="77777777" w:rsidR="004434AF" w:rsidRPr="00C67005" w:rsidRDefault="004434AF" w:rsidP="004434AF">
      <w:pPr>
        <w:pStyle w:val="breakline"/>
        <w:rPr>
          <w:color w:val="002060"/>
        </w:rPr>
      </w:pPr>
    </w:p>
    <w:p w14:paraId="7959D010" w14:textId="77777777" w:rsidR="004434AF" w:rsidRPr="00C67005" w:rsidRDefault="004434AF" w:rsidP="004434AF">
      <w:pPr>
        <w:pStyle w:val="breakline"/>
        <w:rPr>
          <w:color w:val="002060"/>
        </w:rPr>
      </w:pPr>
    </w:p>
    <w:p w14:paraId="058FEE87" w14:textId="77777777" w:rsidR="004434AF" w:rsidRPr="00C67005" w:rsidRDefault="004434AF" w:rsidP="004434AF">
      <w:pPr>
        <w:pStyle w:val="titolomedio0"/>
        <w:rPr>
          <w:color w:val="002060"/>
        </w:rPr>
      </w:pPr>
      <w:r w:rsidRPr="00C67005">
        <w:rPr>
          <w:color w:val="002060"/>
        </w:rPr>
        <w:t>Altre Variazioni</w:t>
      </w:r>
    </w:p>
    <w:p w14:paraId="7DBE5621" w14:textId="77777777" w:rsidR="004434AF" w:rsidRPr="00C67005" w:rsidRDefault="004434AF" w:rsidP="004434AF">
      <w:pPr>
        <w:pStyle w:val="breakline"/>
        <w:rPr>
          <w:color w:val="002060"/>
        </w:rPr>
      </w:pPr>
    </w:p>
    <w:p w14:paraId="09FB2CD3" w14:textId="77777777" w:rsidR="004434AF" w:rsidRPr="00C67005" w:rsidRDefault="004434AF" w:rsidP="004434AF">
      <w:pPr>
        <w:pStyle w:val="breakline"/>
        <w:rPr>
          <w:color w:val="002060"/>
        </w:rPr>
      </w:pPr>
    </w:p>
    <w:p w14:paraId="03F33F4C" w14:textId="77777777" w:rsidR="004434AF" w:rsidRPr="00C67005" w:rsidRDefault="004434AF" w:rsidP="004434AF">
      <w:pPr>
        <w:pStyle w:val="sottotitolocampionato10"/>
        <w:rPr>
          <w:color w:val="002060"/>
        </w:rPr>
      </w:pPr>
      <w:r w:rsidRPr="00C67005">
        <w:rPr>
          <w:color w:val="002060"/>
        </w:rPr>
        <w:t>GIRONE QF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434AF" w:rsidRPr="00C67005" w14:paraId="2379ECA9" w14:textId="77777777" w:rsidTr="00732D6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FF345" w14:textId="77777777" w:rsidR="004434AF" w:rsidRPr="00C67005" w:rsidRDefault="004434AF" w:rsidP="00732D6A">
            <w:pPr>
              <w:pStyle w:val="headertabella0"/>
              <w:rPr>
                <w:color w:val="002060"/>
              </w:rPr>
            </w:pPr>
            <w:r w:rsidRPr="00C67005">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45B6F" w14:textId="77777777" w:rsidR="004434AF" w:rsidRPr="00C67005" w:rsidRDefault="004434AF" w:rsidP="00732D6A">
            <w:pPr>
              <w:pStyle w:val="headertabella0"/>
              <w:rPr>
                <w:color w:val="002060"/>
              </w:rPr>
            </w:pPr>
            <w:r w:rsidRPr="00C67005">
              <w:rPr>
                <w:color w:val="002060"/>
              </w:rPr>
              <w:t xml:space="preserve">N° </w:t>
            </w:r>
            <w:proofErr w:type="spellStart"/>
            <w:r w:rsidRPr="00C67005">
              <w:rPr>
                <w:color w:val="002060"/>
              </w:rPr>
              <w:t>Gior</w:t>
            </w:r>
            <w:proofErr w:type="spellEnd"/>
            <w:r w:rsidRPr="00C67005">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248218" w14:textId="77777777" w:rsidR="004434AF" w:rsidRPr="00C67005" w:rsidRDefault="004434AF" w:rsidP="00732D6A">
            <w:pPr>
              <w:pStyle w:val="headertabella0"/>
              <w:rPr>
                <w:color w:val="002060"/>
              </w:rPr>
            </w:pPr>
            <w:r w:rsidRPr="00C67005">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FCB95" w14:textId="77777777" w:rsidR="004434AF" w:rsidRPr="00C67005" w:rsidRDefault="004434AF" w:rsidP="00732D6A">
            <w:pPr>
              <w:pStyle w:val="headertabella0"/>
              <w:rPr>
                <w:color w:val="002060"/>
              </w:rPr>
            </w:pPr>
            <w:r w:rsidRPr="00C6700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1C615" w14:textId="77777777" w:rsidR="004434AF" w:rsidRPr="00C67005" w:rsidRDefault="004434AF" w:rsidP="00732D6A">
            <w:pPr>
              <w:pStyle w:val="headertabella0"/>
              <w:rPr>
                <w:color w:val="002060"/>
              </w:rPr>
            </w:pPr>
            <w:r w:rsidRPr="00C67005">
              <w:rPr>
                <w:color w:val="002060"/>
              </w:rPr>
              <w:t xml:space="preserve">Data </w:t>
            </w:r>
            <w:proofErr w:type="spellStart"/>
            <w:r w:rsidRPr="00C67005">
              <w:rPr>
                <w:color w:val="002060"/>
              </w:rPr>
              <w:t>Orig</w:t>
            </w:r>
            <w:proofErr w:type="spellEnd"/>
            <w:r w:rsidRPr="00C6700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28DAE2" w14:textId="77777777" w:rsidR="004434AF" w:rsidRPr="00C67005" w:rsidRDefault="004434AF" w:rsidP="00732D6A">
            <w:pPr>
              <w:pStyle w:val="headertabella0"/>
              <w:rPr>
                <w:color w:val="002060"/>
              </w:rPr>
            </w:pPr>
            <w:r w:rsidRPr="00C6700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20658" w14:textId="77777777" w:rsidR="004434AF" w:rsidRPr="00C67005" w:rsidRDefault="004434AF" w:rsidP="00732D6A">
            <w:pPr>
              <w:pStyle w:val="headertabella0"/>
              <w:rPr>
                <w:color w:val="002060"/>
              </w:rPr>
            </w:pPr>
            <w:r w:rsidRPr="00C67005">
              <w:rPr>
                <w:color w:val="002060"/>
              </w:rPr>
              <w:t xml:space="preserve">Ora </w:t>
            </w:r>
            <w:proofErr w:type="spellStart"/>
            <w:r w:rsidRPr="00C67005">
              <w:rPr>
                <w:color w:val="002060"/>
              </w:rPr>
              <w:t>Orig</w:t>
            </w:r>
            <w:proofErr w:type="spellEnd"/>
            <w:r w:rsidRPr="00C67005">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A0336" w14:textId="77777777" w:rsidR="004434AF" w:rsidRPr="00C67005" w:rsidRDefault="004434AF" w:rsidP="00732D6A">
            <w:pPr>
              <w:pStyle w:val="headertabella0"/>
              <w:rPr>
                <w:color w:val="002060"/>
              </w:rPr>
            </w:pPr>
            <w:r w:rsidRPr="00C67005">
              <w:rPr>
                <w:color w:val="002060"/>
              </w:rPr>
              <w:t>Impianto</w:t>
            </w:r>
          </w:p>
        </w:tc>
      </w:tr>
      <w:tr w:rsidR="004434AF" w:rsidRPr="00C67005" w14:paraId="3FF7996E" w14:textId="77777777" w:rsidTr="00732D6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8D229" w14:textId="77777777" w:rsidR="004434AF" w:rsidRPr="00C67005" w:rsidRDefault="004434AF" w:rsidP="00732D6A">
            <w:pPr>
              <w:pStyle w:val="rowtabella0"/>
              <w:rPr>
                <w:color w:val="002060"/>
              </w:rPr>
            </w:pPr>
            <w:r w:rsidRPr="00C67005">
              <w:rPr>
                <w:color w:val="002060"/>
              </w:rPr>
              <w:t>04/11/2025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31C4E" w14:textId="77777777" w:rsidR="004434AF" w:rsidRPr="00C67005" w:rsidRDefault="004434AF" w:rsidP="00732D6A">
            <w:pPr>
              <w:pStyle w:val="rowtabella0"/>
              <w:jc w:val="center"/>
              <w:rPr>
                <w:color w:val="002060"/>
              </w:rPr>
            </w:pPr>
            <w:r w:rsidRPr="00C67005">
              <w:rPr>
                <w:color w:val="002060"/>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192AA" w14:textId="77777777" w:rsidR="004434AF" w:rsidRPr="00C67005" w:rsidRDefault="004434AF" w:rsidP="00732D6A">
            <w:pPr>
              <w:pStyle w:val="rowtabella0"/>
              <w:rPr>
                <w:color w:val="002060"/>
              </w:rPr>
            </w:pPr>
            <w:r w:rsidRPr="00C67005">
              <w:rPr>
                <w:color w:val="002060"/>
              </w:rPr>
              <w:t>ACSS MONDOLFO C5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42B52" w14:textId="77777777" w:rsidR="004434AF" w:rsidRPr="00C67005" w:rsidRDefault="004434AF" w:rsidP="00732D6A">
            <w:pPr>
              <w:pStyle w:val="rowtabella0"/>
              <w:rPr>
                <w:color w:val="002060"/>
              </w:rPr>
            </w:pPr>
            <w:r w:rsidRPr="00C67005">
              <w:rPr>
                <w:color w:val="002060"/>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EBF08" w14:textId="77777777" w:rsidR="004434AF" w:rsidRPr="00C67005" w:rsidRDefault="004434AF" w:rsidP="00732D6A">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3725F" w14:textId="77777777" w:rsidR="004434AF" w:rsidRPr="00C67005" w:rsidRDefault="004434AF" w:rsidP="00732D6A">
            <w:pPr>
              <w:pStyle w:val="rowtabella0"/>
              <w:jc w:val="center"/>
              <w:rPr>
                <w:color w:val="002060"/>
              </w:rPr>
            </w:pPr>
            <w:r w:rsidRPr="00C67005">
              <w:rPr>
                <w:color w:val="002060"/>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75F89" w14:textId="77777777" w:rsidR="004434AF" w:rsidRPr="00C67005" w:rsidRDefault="004434AF" w:rsidP="00732D6A">
            <w:pPr>
              <w:pStyle w:val="rowtabella0"/>
              <w:jc w:val="center"/>
              <w:rPr>
                <w:color w:val="002060"/>
              </w:rPr>
            </w:pPr>
            <w:r w:rsidRPr="00C67005">
              <w:rPr>
                <w:color w:val="002060"/>
              </w:rPr>
              <w:t>19:00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8C704" w14:textId="77777777" w:rsidR="004434AF" w:rsidRPr="00C67005" w:rsidRDefault="004434AF" w:rsidP="00732D6A">
            <w:pPr>
              <w:rPr>
                <w:color w:val="002060"/>
              </w:rPr>
            </w:pPr>
          </w:p>
        </w:tc>
      </w:tr>
      <w:tr w:rsidR="004434AF" w:rsidRPr="00C67005" w14:paraId="7D516FB1" w14:textId="77777777" w:rsidTr="00732D6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5D48D" w14:textId="77777777" w:rsidR="004434AF" w:rsidRPr="00C67005" w:rsidRDefault="004434AF" w:rsidP="00732D6A">
            <w:pPr>
              <w:pStyle w:val="rowtabella0"/>
              <w:rPr>
                <w:color w:val="002060"/>
              </w:rPr>
            </w:pPr>
            <w:r w:rsidRPr="00C67005">
              <w:rPr>
                <w:color w:val="002060"/>
              </w:rPr>
              <w:t>04/11/2025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7E98E" w14:textId="77777777" w:rsidR="004434AF" w:rsidRPr="00C67005" w:rsidRDefault="004434AF" w:rsidP="00732D6A">
            <w:pPr>
              <w:pStyle w:val="rowtabella0"/>
              <w:jc w:val="center"/>
              <w:rPr>
                <w:color w:val="002060"/>
              </w:rPr>
            </w:pPr>
            <w:r w:rsidRPr="00C67005">
              <w:rPr>
                <w:color w:val="002060"/>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7DF9A" w14:textId="77777777" w:rsidR="004434AF" w:rsidRPr="00C67005" w:rsidRDefault="004434AF" w:rsidP="00732D6A">
            <w:pPr>
              <w:pStyle w:val="rowtabella0"/>
              <w:rPr>
                <w:color w:val="002060"/>
              </w:rPr>
            </w:pPr>
            <w:r w:rsidRPr="00C67005">
              <w:rPr>
                <w:color w:val="002060"/>
              </w:rPr>
              <w:t>REAL FABRIANO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9E9E3" w14:textId="77777777" w:rsidR="004434AF" w:rsidRPr="00C67005" w:rsidRDefault="004434AF" w:rsidP="00732D6A">
            <w:pPr>
              <w:pStyle w:val="rowtabella0"/>
              <w:rPr>
                <w:color w:val="002060"/>
              </w:rPr>
            </w:pPr>
            <w:r w:rsidRPr="00C67005">
              <w:rPr>
                <w:color w:val="002060"/>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EAC97" w14:textId="77777777" w:rsidR="004434AF" w:rsidRPr="00C67005" w:rsidRDefault="004434AF" w:rsidP="00732D6A">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FF1C0" w14:textId="77777777" w:rsidR="004434AF" w:rsidRPr="00C67005" w:rsidRDefault="004434AF" w:rsidP="00732D6A">
            <w:pPr>
              <w:pStyle w:val="rowtabella0"/>
              <w:jc w:val="center"/>
              <w:rPr>
                <w:color w:val="002060"/>
              </w:rPr>
            </w:pPr>
            <w:r w:rsidRPr="00C67005">
              <w:rPr>
                <w:color w:val="002060"/>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A24DF" w14:textId="77777777" w:rsidR="004434AF" w:rsidRPr="00C67005" w:rsidRDefault="004434AF" w:rsidP="00732D6A">
            <w:pPr>
              <w:pStyle w:val="rowtabella0"/>
              <w:jc w:val="center"/>
              <w:rPr>
                <w:color w:val="002060"/>
              </w:rPr>
            </w:pPr>
            <w:r w:rsidRPr="00C67005">
              <w:rPr>
                <w:color w:val="002060"/>
              </w:rPr>
              <w:t>19:30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55BD9" w14:textId="77777777" w:rsidR="004434AF" w:rsidRPr="00C67005" w:rsidRDefault="004434AF" w:rsidP="00732D6A">
            <w:pPr>
              <w:rPr>
                <w:color w:val="002060"/>
              </w:rPr>
            </w:pPr>
          </w:p>
        </w:tc>
      </w:tr>
    </w:tbl>
    <w:p w14:paraId="3836CDAA" w14:textId="77777777" w:rsidR="004434AF" w:rsidRDefault="004434AF" w:rsidP="004434AF">
      <w:pPr>
        <w:pStyle w:val="breakline"/>
        <w:rPr>
          <w:rFonts w:eastAsiaTheme="minorEastAsia"/>
          <w:color w:val="002060"/>
        </w:rPr>
      </w:pPr>
    </w:p>
    <w:p w14:paraId="58FE923B" w14:textId="77777777" w:rsidR="00246D7C" w:rsidRPr="0047730D" w:rsidRDefault="00246D7C" w:rsidP="00246D7C">
      <w:pPr>
        <w:pStyle w:val="breakline"/>
        <w:jc w:val="center"/>
        <w:rPr>
          <w:rFonts w:ascii="Arial" w:hAnsi="Arial" w:cs="Arial"/>
          <w:b/>
          <w:bCs/>
          <w:color w:val="002060"/>
          <w:sz w:val="36"/>
          <w:szCs w:val="36"/>
        </w:rPr>
      </w:pPr>
      <w:r w:rsidRPr="0047730D">
        <w:rPr>
          <w:rFonts w:ascii="Arial" w:hAnsi="Arial" w:cs="Arial"/>
          <w:b/>
          <w:bCs/>
          <w:color w:val="002060"/>
          <w:sz w:val="36"/>
          <w:szCs w:val="36"/>
        </w:rPr>
        <w:t>PROGRAMMA GARE</w:t>
      </w:r>
    </w:p>
    <w:p w14:paraId="31099DFC" w14:textId="77777777" w:rsidR="00246D7C" w:rsidRDefault="00246D7C" w:rsidP="004434AF">
      <w:pPr>
        <w:pStyle w:val="breakline"/>
        <w:rPr>
          <w:rFonts w:eastAsiaTheme="minorEastAsia"/>
          <w:color w:val="002060"/>
        </w:rPr>
      </w:pPr>
    </w:p>
    <w:p w14:paraId="30BCA254" w14:textId="77777777" w:rsidR="00246D7C" w:rsidRPr="0047730D" w:rsidRDefault="00246D7C" w:rsidP="00246D7C">
      <w:pPr>
        <w:pStyle w:val="sottotitolocampionato10"/>
        <w:rPr>
          <w:color w:val="002060"/>
        </w:rPr>
      </w:pPr>
      <w:r w:rsidRPr="0047730D">
        <w:rPr>
          <w:color w:val="002060"/>
        </w:rPr>
        <w:lastRenderedPageBreak/>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02"/>
        <w:gridCol w:w="385"/>
        <w:gridCol w:w="898"/>
        <w:gridCol w:w="1198"/>
        <w:gridCol w:w="1548"/>
        <w:gridCol w:w="1565"/>
      </w:tblGrid>
      <w:tr w:rsidR="00246D7C" w:rsidRPr="0047730D" w14:paraId="0C4F7353" w14:textId="77777777" w:rsidTr="00732D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AC31A1" w14:textId="77777777" w:rsidR="00246D7C" w:rsidRPr="0047730D" w:rsidRDefault="00246D7C" w:rsidP="00732D6A">
            <w:pPr>
              <w:pStyle w:val="headertabella0"/>
              <w:rPr>
                <w:color w:val="002060"/>
              </w:rPr>
            </w:pPr>
            <w:r w:rsidRPr="0047730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8C169" w14:textId="77777777" w:rsidR="00246D7C" w:rsidRPr="0047730D" w:rsidRDefault="00246D7C" w:rsidP="00732D6A">
            <w:pPr>
              <w:pStyle w:val="headertabella0"/>
              <w:rPr>
                <w:color w:val="002060"/>
              </w:rPr>
            </w:pPr>
            <w:r w:rsidRPr="0047730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09D68" w14:textId="77777777" w:rsidR="00246D7C" w:rsidRPr="0047730D" w:rsidRDefault="00246D7C" w:rsidP="00732D6A">
            <w:pPr>
              <w:pStyle w:val="headertabella0"/>
              <w:rPr>
                <w:color w:val="002060"/>
              </w:rPr>
            </w:pPr>
            <w:r w:rsidRPr="0047730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36477" w14:textId="77777777" w:rsidR="00246D7C" w:rsidRPr="0047730D" w:rsidRDefault="00246D7C" w:rsidP="00732D6A">
            <w:pPr>
              <w:pStyle w:val="headertabella0"/>
              <w:rPr>
                <w:color w:val="002060"/>
              </w:rPr>
            </w:pPr>
            <w:r w:rsidRPr="0047730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20038" w14:textId="77777777" w:rsidR="00246D7C" w:rsidRPr="0047730D" w:rsidRDefault="00246D7C" w:rsidP="00732D6A">
            <w:pPr>
              <w:pStyle w:val="headertabella0"/>
              <w:rPr>
                <w:color w:val="002060"/>
              </w:rPr>
            </w:pPr>
            <w:r w:rsidRPr="0047730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F601F" w14:textId="77777777" w:rsidR="00246D7C" w:rsidRPr="0047730D" w:rsidRDefault="00246D7C" w:rsidP="00732D6A">
            <w:pPr>
              <w:pStyle w:val="headertabella0"/>
              <w:rPr>
                <w:color w:val="002060"/>
              </w:rPr>
            </w:pPr>
            <w:proofErr w:type="spellStart"/>
            <w:r w:rsidRPr="0047730D">
              <w:rPr>
                <w:color w:val="002060"/>
              </w:rPr>
              <w:t>Localita'</w:t>
            </w:r>
            <w:proofErr w:type="spellEnd"/>
            <w:r w:rsidRPr="0047730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78829" w14:textId="77777777" w:rsidR="00246D7C" w:rsidRPr="0047730D" w:rsidRDefault="00246D7C" w:rsidP="00732D6A">
            <w:pPr>
              <w:pStyle w:val="headertabella0"/>
              <w:rPr>
                <w:color w:val="002060"/>
              </w:rPr>
            </w:pPr>
            <w:r w:rsidRPr="0047730D">
              <w:rPr>
                <w:color w:val="002060"/>
              </w:rPr>
              <w:t>Indirizzo Impianto</w:t>
            </w:r>
          </w:p>
        </w:tc>
      </w:tr>
      <w:tr w:rsidR="00246D7C" w:rsidRPr="0047730D" w14:paraId="6E0B7B9D" w14:textId="77777777" w:rsidTr="00732D6A">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07F651" w14:textId="77777777" w:rsidR="00246D7C" w:rsidRPr="0047730D" w:rsidRDefault="00246D7C" w:rsidP="00732D6A">
            <w:pPr>
              <w:pStyle w:val="rowtabella0"/>
              <w:rPr>
                <w:color w:val="002060"/>
              </w:rPr>
            </w:pPr>
            <w:r w:rsidRPr="0047730D">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815FFC" w14:textId="77777777" w:rsidR="00246D7C" w:rsidRPr="0047730D" w:rsidRDefault="00246D7C" w:rsidP="00732D6A">
            <w:pPr>
              <w:pStyle w:val="rowtabella0"/>
              <w:rPr>
                <w:color w:val="002060"/>
              </w:rPr>
            </w:pPr>
            <w:r w:rsidRPr="0047730D">
              <w:rPr>
                <w:color w:val="002060"/>
              </w:rPr>
              <w:t>TRE TORRI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4C293B" w14:textId="77777777" w:rsidR="00246D7C" w:rsidRPr="0047730D" w:rsidRDefault="00246D7C" w:rsidP="00732D6A">
            <w:pPr>
              <w:pStyle w:val="rowtabella0"/>
              <w:jc w:val="center"/>
              <w:rPr>
                <w:color w:val="002060"/>
              </w:rPr>
            </w:pPr>
            <w:r w:rsidRPr="0047730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D67860" w14:textId="77777777" w:rsidR="00246D7C" w:rsidRPr="0047730D" w:rsidRDefault="00246D7C" w:rsidP="00732D6A">
            <w:pPr>
              <w:pStyle w:val="rowtabella0"/>
              <w:rPr>
                <w:color w:val="002060"/>
              </w:rPr>
            </w:pPr>
            <w:r w:rsidRPr="0047730D">
              <w:rPr>
                <w:color w:val="002060"/>
              </w:rPr>
              <w:t>04/11/2025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D4E0B4" w14:textId="77777777" w:rsidR="00246D7C" w:rsidRPr="0047730D" w:rsidRDefault="00246D7C" w:rsidP="00732D6A">
            <w:pPr>
              <w:pStyle w:val="rowtabella0"/>
              <w:rPr>
                <w:color w:val="002060"/>
              </w:rPr>
            </w:pPr>
            <w:r w:rsidRPr="0047730D">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BD2D76" w14:textId="77777777" w:rsidR="00246D7C" w:rsidRPr="0047730D" w:rsidRDefault="00246D7C" w:rsidP="00732D6A">
            <w:pPr>
              <w:pStyle w:val="rowtabella0"/>
              <w:rPr>
                <w:color w:val="002060"/>
              </w:rPr>
            </w:pPr>
            <w:r w:rsidRPr="0047730D">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85DA11" w14:textId="77777777" w:rsidR="00246D7C" w:rsidRPr="0047730D" w:rsidRDefault="00246D7C" w:rsidP="00732D6A">
            <w:pPr>
              <w:pStyle w:val="rowtabella0"/>
              <w:rPr>
                <w:color w:val="002060"/>
              </w:rPr>
            </w:pPr>
            <w:r w:rsidRPr="0047730D">
              <w:rPr>
                <w:color w:val="002060"/>
              </w:rPr>
              <w:t>VIA ROSSINI</w:t>
            </w:r>
          </w:p>
        </w:tc>
      </w:tr>
      <w:tr w:rsidR="00246D7C" w:rsidRPr="0047730D" w14:paraId="2A8C2997"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923424" w14:textId="77777777" w:rsidR="00246D7C" w:rsidRPr="0047730D" w:rsidRDefault="00246D7C" w:rsidP="00732D6A">
            <w:pPr>
              <w:pStyle w:val="rowtabella0"/>
              <w:rPr>
                <w:color w:val="002060"/>
              </w:rPr>
            </w:pPr>
            <w:r w:rsidRPr="0047730D">
              <w:rPr>
                <w:color w:val="002060"/>
              </w:rPr>
              <w:t>ACSS MONDOLFO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E71788" w14:textId="77777777" w:rsidR="00246D7C" w:rsidRPr="0047730D" w:rsidRDefault="00246D7C" w:rsidP="00732D6A">
            <w:pPr>
              <w:pStyle w:val="rowtabella0"/>
              <w:rPr>
                <w:color w:val="002060"/>
              </w:rPr>
            </w:pPr>
            <w:r w:rsidRPr="0047730D">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7E76B4"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9C9702" w14:textId="77777777" w:rsidR="00246D7C" w:rsidRPr="0047730D" w:rsidRDefault="00246D7C" w:rsidP="00732D6A">
            <w:pPr>
              <w:pStyle w:val="rowtabella0"/>
              <w:rPr>
                <w:color w:val="002060"/>
              </w:rPr>
            </w:pPr>
            <w:r w:rsidRPr="0047730D">
              <w:rPr>
                <w:color w:val="002060"/>
              </w:rPr>
              <w:t>04/11/2025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59E35E" w14:textId="77777777" w:rsidR="00246D7C" w:rsidRPr="0047730D" w:rsidRDefault="00246D7C" w:rsidP="00732D6A">
            <w:pPr>
              <w:pStyle w:val="rowtabella0"/>
              <w:rPr>
                <w:color w:val="002060"/>
              </w:rPr>
            </w:pPr>
            <w:r w:rsidRPr="0047730D">
              <w:rPr>
                <w:color w:val="002060"/>
              </w:rPr>
              <w:t xml:space="preserve">5429 PAL.COM. </w:t>
            </w:r>
            <w:proofErr w:type="gramStart"/>
            <w:r w:rsidRPr="0047730D">
              <w:rPr>
                <w:color w:val="002060"/>
              </w:rPr>
              <w:t>S.MICHELE</w:t>
            </w:r>
            <w:proofErr w:type="gramEnd"/>
            <w:r w:rsidRPr="0047730D">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747D77" w14:textId="77777777" w:rsidR="00246D7C" w:rsidRPr="0047730D" w:rsidRDefault="00246D7C" w:rsidP="00732D6A">
            <w:pPr>
              <w:pStyle w:val="rowtabella0"/>
              <w:rPr>
                <w:color w:val="002060"/>
              </w:rPr>
            </w:pPr>
            <w:r w:rsidRPr="0047730D">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FE22DC" w14:textId="77777777" w:rsidR="00246D7C" w:rsidRPr="0047730D" w:rsidRDefault="00246D7C" w:rsidP="00732D6A">
            <w:pPr>
              <w:pStyle w:val="rowtabella0"/>
              <w:rPr>
                <w:color w:val="002060"/>
              </w:rPr>
            </w:pPr>
            <w:r w:rsidRPr="0047730D">
              <w:rPr>
                <w:color w:val="002060"/>
              </w:rPr>
              <w:t>VIA LORETO</w:t>
            </w:r>
          </w:p>
        </w:tc>
      </w:tr>
      <w:tr w:rsidR="00246D7C" w:rsidRPr="0047730D" w14:paraId="44D4C65C"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244D43" w14:textId="77777777" w:rsidR="00246D7C" w:rsidRPr="0047730D" w:rsidRDefault="00246D7C" w:rsidP="00732D6A">
            <w:pPr>
              <w:pStyle w:val="rowtabella0"/>
              <w:rPr>
                <w:color w:val="002060"/>
              </w:rPr>
            </w:pPr>
            <w:r w:rsidRPr="0047730D">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B4E127" w14:textId="77777777" w:rsidR="00246D7C" w:rsidRPr="0047730D" w:rsidRDefault="00246D7C" w:rsidP="00732D6A">
            <w:pPr>
              <w:pStyle w:val="rowtabella0"/>
              <w:rPr>
                <w:color w:val="002060"/>
              </w:rPr>
            </w:pPr>
            <w:r w:rsidRPr="0047730D">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2E5888"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071833" w14:textId="77777777" w:rsidR="00246D7C" w:rsidRPr="0047730D" w:rsidRDefault="00246D7C" w:rsidP="00732D6A">
            <w:pPr>
              <w:pStyle w:val="rowtabella0"/>
              <w:rPr>
                <w:color w:val="002060"/>
              </w:rPr>
            </w:pPr>
            <w:r w:rsidRPr="0047730D">
              <w:rPr>
                <w:color w:val="002060"/>
              </w:rPr>
              <w:t>04/11/2025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38183F" w14:textId="77777777" w:rsidR="00246D7C" w:rsidRPr="0047730D" w:rsidRDefault="00246D7C" w:rsidP="00732D6A">
            <w:pPr>
              <w:pStyle w:val="rowtabella0"/>
              <w:rPr>
                <w:color w:val="002060"/>
              </w:rPr>
            </w:pPr>
            <w:r w:rsidRPr="0047730D">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0710CF" w14:textId="77777777" w:rsidR="00246D7C" w:rsidRPr="0047730D" w:rsidRDefault="00246D7C" w:rsidP="00732D6A">
            <w:pPr>
              <w:pStyle w:val="rowtabella0"/>
              <w:rPr>
                <w:color w:val="002060"/>
              </w:rPr>
            </w:pPr>
            <w:r w:rsidRPr="0047730D">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1CD2EE" w14:textId="77777777" w:rsidR="00246D7C" w:rsidRPr="0047730D" w:rsidRDefault="00246D7C" w:rsidP="00732D6A">
            <w:pPr>
              <w:pStyle w:val="rowtabella0"/>
              <w:rPr>
                <w:color w:val="002060"/>
              </w:rPr>
            </w:pPr>
            <w:r w:rsidRPr="0047730D">
              <w:rPr>
                <w:color w:val="002060"/>
              </w:rPr>
              <w:t xml:space="preserve">VIA </w:t>
            </w:r>
            <w:proofErr w:type="gramStart"/>
            <w:r w:rsidRPr="0047730D">
              <w:rPr>
                <w:color w:val="002060"/>
              </w:rPr>
              <w:t>B.BUOZZI</w:t>
            </w:r>
            <w:proofErr w:type="gramEnd"/>
          </w:p>
        </w:tc>
      </w:tr>
      <w:tr w:rsidR="00246D7C" w:rsidRPr="0047730D" w14:paraId="3B3F5448" w14:textId="77777777" w:rsidTr="00732D6A">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CA7F5B" w14:textId="77777777" w:rsidR="00246D7C" w:rsidRPr="0047730D" w:rsidRDefault="00246D7C" w:rsidP="00732D6A">
            <w:pPr>
              <w:pStyle w:val="rowtabella0"/>
              <w:rPr>
                <w:color w:val="002060"/>
              </w:rPr>
            </w:pPr>
            <w:r w:rsidRPr="0047730D">
              <w:rPr>
                <w:color w:val="002060"/>
              </w:rPr>
              <w:t>FUTSAL VIRE GEOSISTEM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8487EC" w14:textId="77777777" w:rsidR="00246D7C" w:rsidRPr="0047730D" w:rsidRDefault="00246D7C" w:rsidP="00732D6A">
            <w:pPr>
              <w:pStyle w:val="rowtabella0"/>
              <w:rPr>
                <w:color w:val="002060"/>
              </w:rPr>
            </w:pPr>
            <w:r w:rsidRPr="0047730D">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5F359D"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988972" w14:textId="77777777" w:rsidR="00246D7C" w:rsidRPr="0047730D" w:rsidRDefault="00246D7C" w:rsidP="00732D6A">
            <w:pPr>
              <w:pStyle w:val="rowtabella0"/>
              <w:rPr>
                <w:color w:val="002060"/>
              </w:rPr>
            </w:pPr>
            <w:r w:rsidRPr="0047730D">
              <w:rPr>
                <w:color w:val="002060"/>
              </w:rPr>
              <w:t>06/11/2025 20:30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DDCA35" w14:textId="77777777" w:rsidR="00246D7C" w:rsidRPr="0047730D" w:rsidRDefault="00246D7C" w:rsidP="00732D6A">
            <w:pPr>
              <w:pStyle w:val="rowtabella0"/>
              <w:rPr>
                <w:color w:val="002060"/>
              </w:rPr>
            </w:pPr>
            <w:r w:rsidRPr="0047730D">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A32D64" w14:textId="77777777" w:rsidR="00246D7C" w:rsidRPr="0047730D" w:rsidRDefault="00246D7C" w:rsidP="00732D6A">
            <w:pPr>
              <w:pStyle w:val="rowtabella0"/>
              <w:rPr>
                <w:color w:val="002060"/>
              </w:rPr>
            </w:pPr>
            <w:r w:rsidRPr="0047730D">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1142E0" w14:textId="77777777" w:rsidR="00246D7C" w:rsidRPr="0047730D" w:rsidRDefault="00246D7C" w:rsidP="00732D6A">
            <w:pPr>
              <w:pStyle w:val="rowtabella0"/>
              <w:rPr>
                <w:color w:val="002060"/>
              </w:rPr>
            </w:pPr>
            <w:r w:rsidRPr="0047730D">
              <w:rPr>
                <w:color w:val="002060"/>
              </w:rPr>
              <w:t xml:space="preserve">LOC.MONTEROCCO VIA </w:t>
            </w:r>
            <w:proofErr w:type="gramStart"/>
            <w:r w:rsidRPr="0047730D">
              <w:rPr>
                <w:color w:val="002060"/>
              </w:rPr>
              <w:t>A.MANCINI</w:t>
            </w:r>
            <w:proofErr w:type="gramEnd"/>
          </w:p>
        </w:tc>
      </w:tr>
    </w:tbl>
    <w:p w14:paraId="07911DE2" w14:textId="77777777" w:rsidR="00246D7C" w:rsidRPr="0047730D" w:rsidRDefault="00246D7C" w:rsidP="00246D7C">
      <w:pPr>
        <w:pStyle w:val="breakline"/>
        <w:rPr>
          <w:rFonts w:eastAsiaTheme="minorEastAsia"/>
          <w:color w:val="002060"/>
        </w:rPr>
      </w:pPr>
    </w:p>
    <w:p w14:paraId="62F6CA52" w14:textId="77777777" w:rsidR="00246D7C" w:rsidRPr="00C67005" w:rsidRDefault="00246D7C" w:rsidP="004434AF">
      <w:pPr>
        <w:pStyle w:val="breakline"/>
        <w:rPr>
          <w:rFonts w:eastAsiaTheme="minorEastAsia"/>
          <w:color w:val="002060"/>
        </w:rPr>
      </w:pPr>
    </w:p>
    <w:p w14:paraId="297CD00C" w14:textId="77777777" w:rsidR="004434AF" w:rsidRDefault="004434AF" w:rsidP="004434AF">
      <w:pPr>
        <w:pStyle w:val="breakline"/>
        <w:rPr>
          <w:color w:val="002060"/>
        </w:rPr>
      </w:pPr>
    </w:p>
    <w:p w14:paraId="03F55F49" w14:textId="77777777" w:rsidR="00246D7C" w:rsidRPr="0047730D" w:rsidRDefault="00246D7C" w:rsidP="00246D7C">
      <w:pPr>
        <w:pStyle w:val="titolocampionato0"/>
        <w:shd w:val="clear" w:color="auto" w:fill="CCCCCC"/>
        <w:spacing w:before="80" w:after="40"/>
        <w:rPr>
          <w:color w:val="002060"/>
        </w:rPr>
      </w:pPr>
      <w:r w:rsidRPr="0047730D">
        <w:rPr>
          <w:color w:val="002060"/>
        </w:rPr>
        <w:t>COPPA MARCHE UNDER15 CALCIO A5</w:t>
      </w:r>
    </w:p>
    <w:p w14:paraId="77552F3C" w14:textId="77777777" w:rsidR="00246D7C" w:rsidRPr="0047730D" w:rsidRDefault="00246D7C" w:rsidP="00246D7C">
      <w:pPr>
        <w:pStyle w:val="breakline"/>
        <w:jc w:val="center"/>
        <w:rPr>
          <w:rFonts w:ascii="Arial" w:hAnsi="Arial" w:cs="Arial"/>
          <w:b/>
          <w:bCs/>
          <w:color w:val="002060"/>
          <w:sz w:val="36"/>
          <w:szCs w:val="36"/>
        </w:rPr>
      </w:pPr>
      <w:r w:rsidRPr="0047730D">
        <w:rPr>
          <w:rFonts w:ascii="Arial" w:hAnsi="Arial" w:cs="Arial"/>
          <w:b/>
          <w:bCs/>
          <w:color w:val="002060"/>
          <w:sz w:val="36"/>
          <w:szCs w:val="36"/>
        </w:rPr>
        <w:t>PROGRAMMA GARE</w:t>
      </w:r>
    </w:p>
    <w:p w14:paraId="1A020816" w14:textId="77777777" w:rsidR="00246D7C" w:rsidRPr="0047730D" w:rsidRDefault="00246D7C" w:rsidP="00246D7C">
      <w:pPr>
        <w:pStyle w:val="breakline"/>
        <w:rPr>
          <w:color w:val="002060"/>
        </w:rPr>
      </w:pPr>
    </w:p>
    <w:p w14:paraId="5AFCEE0F" w14:textId="77777777" w:rsidR="00246D7C" w:rsidRPr="0047730D" w:rsidRDefault="00246D7C" w:rsidP="00246D7C">
      <w:pPr>
        <w:pStyle w:val="sottotitolocampionato10"/>
        <w:rPr>
          <w:color w:val="002060"/>
        </w:rPr>
      </w:pPr>
      <w:r w:rsidRPr="0047730D">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2"/>
        <w:gridCol w:w="385"/>
        <w:gridCol w:w="898"/>
        <w:gridCol w:w="1177"/>
        <w:gridCol w:w="1557"/>
        <w:gridCol w:w="1549"/>
      </w:tblGrid>
      <w:tr w:rsidR="00246D7C" w:rsidRPr="0047730D" w14:paraId="6B0CAC1A" w14:textId="77777777" w:rsidTr="00732D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5ACE3" w14:textId="77777777" w:rsidR="00246D7C" w:rsidRPr="0047730D" w:rsidRDefault="00246D7C" w:rsidP="00732D6A">
            <w:pPr>
              <w:pStyle w:val="headertabella0"/>
              <w:rPr>
                <w:color w:val="002060"/>
              </w:rPr>
            </w:pPr>
            <w:r w:rsidRPr="0047730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64878" w14:textId="77777777" w:rsidR="00246D7C" w:rsidRPr="0047730D" w:rsidRDefault="00246D7C" w:rsidP="00732D6A">
            <w:pPr>
              <w:pStyle w:val="headertabella0"/>
              <w:rPr>
                <w:color w:val="002060"/>
              </w:rPr>
            </w:pPr>
            <w:r w:rsidRPr="0047730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712CA" w14:textId="77777777" w:rsidR="00246D7C" w:rsidRPr="0047730D" w:rsidRDefault="00246D7C" w:rsidP="00732D6A">
            <w:pPr>
              <w:pStyle w:val="headertabella0"/>
              <w:rPr>
                <w:color w:val="002060"/>
              </w:rPr>
            </w:pPr>
            <w:r w:rsidRPr="0047730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89823" w14:textId="77777777" w:rsidR="00246D7C" w:rsidRPr="0047730D" w:rsidRDefault="00246D7C" w:rsidP="00732D6A">
            <w:pPr>
              <w:pStyle w:val="headertabella0"/>
              <w:rPr>
                <w:color w:val="002060"/>
              </w:rPr>
            </w:pPr>
            <w:r w:rsidRPr="0047730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15EDF" w14:textId="77777777" w:rsidR="00246D7C" w:rsidRPr="0047730D" w:rsidRDefault="00246D7C" w:rsidP="00732D6A">
            <w:pPr>
              <w:pStyle w:val="headertabella0"/>
              <w:rPr>
                <w:color w:val="002060"/>
              </w:rPr>
            </w:pPr>
            <w:r w:rsidRPr="0047730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1308F" w14:textId="77777777" w:rsidR="00246D7C" w:rsidRPr="0047730D" w:rsidRDefault="00246D7C" w:rsidP="00732D6A">
            <w:pPr>
              <w:pStyle w:val="headertabella0"/>
              <w:rPr>
                <w:color w:val="002060"/>
              </w:rPr>
            </w:pPr>
            <w:proofErr w:type="spellStart"/>
            <w:r w:rsidRPr="0047730D">
              <w:rPr>
                <w:color w:val="002060"/>
              </w:rPr>
              <w:t>Localita'</w:t>
            </w:r>
            <w:proofErr w:type="spellEnd"/>
            <w:r w:rsidRPr="0047730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0A37D" w14:textId="77777777" w:rsidR="00246D7C" w:rsidRPr="0047730D" w:rsidRDefault="00246D7C" w:rsidP="00732D6A">
            <w:pPr>
              <w:pStyle w:val="headertabella0"/>
              <w:rPr>
                <w:color w:val="002060"/>
              </w:rPr>
            </w:pPr>
            <w:r w:rsidRPr="0047730D">
              <w:rPr>
                <w:color w:val="002060"/>
              </w:rPr>
              <w:t>Indirizzo Impianto</w:t>
            </w:r>
          </w:p>
        </w:tc>
      </w:tr>
      <w:tr w:rsidR="00246D7C" w:rsidRPr="0047730D" w14:paraId="7714E18F" w14:textId="77777777" w:rsidTr="00732D6A">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335C67" w14:textId="77777777" w:rsidR="00246D7C" w:rsidRPr="0047730D" w:rsidRDefault="00246D7C" w:rsidP="00732D6A">
            <w:pPr>
              <w:pStyle w:val="rowtabella0"/>
              <w:rPr>
                <w:color w:val="002060"/>
              </w:rPr>
            </w:pPr>
            <w:r w:rsidRPr="0047730D">
              <w:rPr>
                <w:color w:val="002060"/>
              </w:rPr>
              <w:t>BULDOG T.N.T. LUCREZIA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6CB81B" w14:textId="77777777" w:rsidR="00246D7C" w:rsidRPr="0047730D" w:rsidRDefault="00246D7C" w:rsidP="00732D6A">
            <w:pPr>
              <w:pStyle w:val="rowtabella0"/>
              <w:rPr>
                <w:color w:val="002060"/>
              </w:rPr>
            </w:pPr>
            <w:r w:rsidRPr="0047730D">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DFB1BC" w14:textId="77777777" w:rsidR="00246D7C" w:rsidRPr="0047730D" w:rsidRDefault="00246D7C" w:rsidP="00732D6A">
            <w:pPr>
              <w:pStyle w:val="rowtabella0"/>
              <w:jc w:val="center"/>
              <w:rPr>
                <w:color w:val="002060"/>
              </w:rPr>
            </w:pPr>
            <w:r w:rsidRPr="0047730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B24F8B" w14:textId="77777777" w:rsidR="00246D7C" w:rsidRPr="0047730D" w:rsidRDefault="00246D7C" w:rsidP="00732D6A">
            <w:pPr>
              <w:pStyle w:val="rowtabella0"/>
              <w:rPr>
                <w:color w:val="002060"/>
              </w:rPr>
            </w:pPr>
            <w:r w:rsidRPr="0047730D">
              <w:rPr>
                <w:color w:val="002060"/>
              </w:rPr>
              <w:t>05/11/2025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A23D99" w14:textId="77777777" w:rsidR="00246D7C" w:rsidRPr="0047730D" w:rsidRDefault="00246D7C" w:rsidP="00732D6A">
            <w:pPr>
              <w:pStyle w:val="rowtabella0"/>
              <w:rPr>
                <w:color w:val="002060"/>
              </w:rPr>
            </w:pPr>
            <w:r w:rsidRPr="0047730D">
              <w:rPr>
                <w:color w:val="002060"/>
              </w:rPr>
              <w:t>5428 PALLONE GEODETICO "OMAR SIVORI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21CF9A" w14:textId="77777777" w:rsidR="00246D7C" w:rsidRPr="0047730D" w:rsidRDefault="00246D7C" w:rsidP="00732D6A">
            <w:pPr>
              <w:pStyle w:val="rowtabella0"/>
              <w:rPr>
                <w:color w:val="002060"/>
              </w:rPr>
            </w:pPr>
            <w:r w:rsidRPr="0047730D">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26298C" w14:textId="77777777" w:rsidR="00246D7C" w:rsidRPr="0047730D" w:rsidRDefault="00246D7C" w:rsidP="00732D6A">
            <w:pPr>
              <w:pStyle w:val="rowtabella0"/>
              <w:rPr>
                <w:color w:val="002060"/>
              </w:rPr>
            </w:pPr>
            <w:r w:rsidRPr="0047730D">
              <w:rPr>
                <w:color w:val="002060"/>
              </w:rPr>
              <w:t>VIA NAZARIO SAURO</w:t>
            </w:r>
          </w:p>
        </w:tc>
      </w:tr>
      <w:tr w:rsidR="00246D7C" w:rsidRPr="0047730D" w14:paraId="3A95D26E"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1E14F8" w14:textId="77777777" w:rsidR="00246D7C" w:rsidRPr="0047730D" w:rsidRDefault="00246D7C" w:rsidP="00732D6A">
            <w:pPr>
              <w:pStyle w:val="rowtabella0"/>
              <w:rPr>
                <w:color w:val="002060"/>
              </w:rPr>
            </w:pPr>
            <w:r w:rsidRPr="0047730D">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176F32" w14:textId="77777777" w:rsidR="00246D7C" w:rsidRPr="0047730D" w:rsidRDefault="00246D7C" w:rsidP="00732D6A">
            <w:pPr>
              <w:pStyle w:val="rowtabella0"/>
              <w:rPr>
                <w:color w:val="002060"/>
              </w:rPr>
            </w:pPr>
            <w:r w:rsidRPr="0047730D">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11A9CF"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AC191B" w14:textId="77777777" w:rsidR="00246D7C" w:rsidRPr="0047730D" w:rsidRDefault="00246D7C" w:rsidP="00732D6A">
            <w:pPr>
              <w:pStyle w:val="rowtabella0"/>
              <w:rPr>
                <w:color w:val="002060"/>
              </w:rPr>
            </w:pPr>
            <w:r w:rsidRPr="0047730D">
              <w:rPr>
                <w:color w:val="002060"/>
              </w:rPr>
              <w:t>05/11/2025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4BEF68" w14:textId="77777777" w:rsidR="00246D7C" w:rsidRPr="0047730D" w:rsidRDefault="00246D7C" w:rsidP="00732D6A">
            <w:pPr>
              <w:pStyle w:val="rowtabella0"/>
              <w:rPr>
                <w:color w:val="002060"/>
              </w:rPr>
            </w:pPr>
            <w:r w:rsidRPr="0047730D">
              <w:rPr>
                <w:color w:val="002060"/>
              </w:rPr>
              <w:t>5255 PALLONE GEODETICO "CIOMMEI"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2C5760" w14:textId="77777777" w:rsidR="00246D7C" w:rsidRPr="0047730D" w:rsidRDefault="00246D7C" w:rsidP="00732D6A">
            <w:pPr>
              <w:pStyle w:val="rowtabella0"/>
              <w:rPr>
                <w:color w:val="002060"/>
              </w:rPr>
            </w:pPr>
            <w:r w:rsidRPr="0047730D">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20DB9C" w14:textId="77777777" w:rsidR="00246D7C" w:rsidRPr="0047730D" w:rsidRDefault="00246D7C" w:rsidP="00732D6A">
            <w:pPr>
              <w:pStyle w:val="rowtabella0"/>
              <w:rPr>
                <w:color w:val="002060"/>
              </w:rPr>
            </w:pPr>
            <w:r w:rsidRPr="0047730D">
              <w:rPr>
                <w:color w:val="002060"/>
              </w:rPr>
              <w:t>VIA WEBER - ZONA STICCHI</w:t>
            </w:r>
          </w:p>
        </w:tc>
      </w:tr>
      <w:tr w:rsidR="00246D7C" w:rsidRPr="0047730D" w14:paraId="66FED9C0" w14:textId="77777777" w:rsidTr="00732D6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B688E0" w14:textId="77777777" w:rsidR="00246D7C" w:rsidRPr="0047730D" w:rsidRDefault="00246D7C" w:rsidP="00732D6A">
            <w:pPr>
              <w:pStyle w:val="rowtabella0"/>
              <w:rPr>
                <w:color w:val="002060"/>
              </w:rPr>
            </w:pPr>
            <w:r w:rsidRPr="0047730D">
              <w:rPr>
                <w:color w:val="002060"/>
              </w:rPr>
              <w:t>ACSS MONDOLFO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ADB4B9" w14:textId="77777777" w:rsidR="00246D7C" w:rsidRPr="0047730D" w:rsidRDefault="00246D7C" w:rsidP="00732D6A">
            <w:pPr>
              <w:pStyle w:val="rowtabella0"/>
              <w:rPr>
                <w:color w:val="002060"/>
              </w:rPr>
            </w:pPr>
            <w:r w:rsidRPr="0047730D">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FACB4A"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55A490" w14:textId="77777777" w:rsidR="00246D7C" w:rsidRPr="0047730D" w:rsidRDefault="00246D7C" w:rsidP="00732D6A">
            <w:pPr>
              <w:pStyle w:val="rowtabella0"/>
              <w:rPr>
                <w:color w:val="002060"/>
              </w:rPr>
            </w:pPr>
            <w:r w:rsidRPr="0047730D">
              <w:rPr>
                <w:color w:val="002060"/>
              </w:rPr>
              <w:t>06/11/2025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96D125" w14:textId="77777777" w:rsidR="00246D7C" w:rsidRPr="0047730D" w:rsidRDefault="00246D7C" w:rsidP="00732D6A">
            <w:pPr>
              <w:pStyle w:val="rowtabella0"/>
              <w:rPr>
                <w:color w:val="002060"/>
              </w:rPr>
            </w:pPr>
            <w:r w:rsidRPr="0047730D">
              <w:rPr>
                <w:color w:val="002060"/>
              </w:rPr>
              <w:t xml:space="preserve">5429 PAL.COM. </w:t>
            </w:r>
            <w:proofErr w:type="gramStart"/>
            <w:r w:rsidRPr="0047730D">
              <w:rPr>
                <w:color w:val="002060"/>
              </w:rPr>
              <w:t>S.MICHELE</w:t>
            </w:r>
            <w:proofErr w:type="gramEnd"/>
            <w:r w:rsidRPr="0047730D">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E2786B" w14:textId="77777777" w:rsidR="00246D7C" w:rsidRPr="0047730D" w:rsidRDefault="00246D7C" w:rsidP="00732D6A">
            <w:pPr>
              <w:pStyle w:val="rowtabella0"/>
              <w:rPr>
                <w:color w:val="002060"/>
              </w:rPr>
            </w:pPr>
            <w:r w:rsidRPr="0047730D">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328401" w14:textId="77777777" w:rsidR="00246D7C" w:rsidRPr="0047730D" w:rsidRDefault="00246D7C" w:rsidP="00732D6A">
            <w:pPr>
              <w:pStyle w:val="rowtabella0"/>
              <w:rPr>
                <w:color w:val="002060"/>
              </w:rPr>
            </w:pPr>
            <w:r w:rsidRPr="0047730D">
              <w:rPr>
                <w:color w:val="002060"/>
              </w:rPr>
              <w:t>VIA LORETO</w:t>
            </w:r>
          </w:p>
        </w:tc>
      </w:tr>
      <w:tr w:rsidR="00246D7C" w:rsidRPr="0047730D" w14:paraId="064BC9EB" w14:textId="77777777" w:rsidTr="00732D6A">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F48E37" w14:textId="77777777" w:rsidR="00246D7C" w:rsidRPr="0047730D" w:rsidRDefault="00246D7C" w:rsidP="00732D6A">
            <w:pPr>
              <w:pStyle w:val="rowtabella0"/>
              <w:rPr>
                <w:color w:val="002060"/>
              </w:rPr>
            </w:pPr>
            <w:r w:rsidRPr="0047730D">
              <w:rPr>
                <w:color w:val="002060"/>
              </w:rPr>
              <w:t>POLISPORTIVA RIPATRANSONE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00C14E" w14:textId="77777777" w:rsidR="00246D7C" w:rsidRPr="0047730D" w:rsidRDefault="00246D7C" w:rsidP="00732D6A">
            <w:pPr>
              <w:pStyle w:val="rowtabella0"/>
              <w:rPr>
                <w:color w:val="002060"/>
              </w:rPr>
            </w:pPr>
            <w:r w:rsidRPr="0047730D">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048156"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E29C54" w14:textId="77777777" w:rsidR="00246D7C" w:rsidRPr="0047730D" w:rsidRDefault="00246D7C" w:rsidP="00732D6A">
            <w:pPr>
              <w:pStyle w:val="rowtabella0"/>
              <w:rPr>
                <w:color w:val="002060"/>
              </w:rPr>
            </w:pPr>
            <w:r w:rsidRPr="0047730D">
              <w:rPr>
                <w:color w:val="002060"/>
              </w:rPr>
              <w:t>06/11/2025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94256C" w14:textId="77777777" w:rsidR="00246D7C" w:rsidRPr="0047730D" w:rsidRDefault="00246D7C" w:rsidP="00732D6A">
            <w:pPr>
              <w:pStyle w:val="rowtabella0"/>
              <w:rPr>
                <w:color w:val="002060"/>
              </w:rPr>
            </w:pPr>
            <w:r w:rsidRPr="0047730D">
              <w:rPr>
                <w:color w:val="002060"/>
              </w:rPr>
              <w:t>5697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6C7114" w14:textId="77777777" w:rsidR="00246D7C" w:rsidRPr="0047730D" w:rsidRDefault="00246D7C" w:rsidP="00732D6A">
            <w:pPr>
              <w:pStyle w:val="rowtabella0"/>
              <w:rPr>
                <w:color w:val="002060"/>
              </w:rPr>
            </w:pPr>
            <w:r w:rsidRPr="0047730D">
              <w:rPr>
                <w:color w:val="002060"/>
              </w:rPr>
              <w:t>RIPATRANSONE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3B0C18" w14:textId="77777777" w:rsidR="00246D7C" w:rsidRPr="0047730D" w:rsidRDefault="00246D7C" w:rsidP="00732D6A">
            <w:pPr>
              <w:pStyle w:val="rowtabella0"/>
              <w:rPr>
                <w:color w:val="002060"/>
              </w:rPr>
            </w:pPr>
            <w:r w:rsidRPr="0047730D">
              <w:rPr>
                <w:color w:val="002060"/>
              </w:rPr>
              <w:t>VIA FONTE ABECETO, 4</w:t>
            </w:r>
          </w:p>
        </w:tc>
      </w:tr>
    </w:tbl>
    <w:p w14:paraId="248DDDA4" w14:textId="77777777" w:rsidR="00246D7C" w:rsidRPr="0047730D" w:rsidRDefault="00246D7C" w:rsidP="00246D7C">
      <w:pPr>
        <w:pStyle w:val="breakline"/>
        <w:rPr>
          <w:rFonts w:eastAsiaTheme="minorEastAsia"/>
          <w:color w:val="002060"/>
        </w:rPr>
      </w:pPr>
    </w:p>
    <w:p w14:paraId="7EC26DA5" w14:textId="77777777" w:rsidR="00246D7C" w:rsidRPr="00C67005" w:rsidRDefault="00246D7C" w:rsidP="004434AF">
      <w:pPr>
        <w:pStyle w:val="breakline"/>
        <w:rPr>
          <w:color w:val="002060"/>
        </w:rPr>
      </w:pPr>
    </w:p>
    <w:p w14:paraId="3446154E" w14:textId="77777777" w:rsidR="004434AF" w:rsidRPr="00C67005" w:rsidRDefault="004434AF" w:rsidP="004434AF">
      <w:pPr>
        <w:pStyle w:val="titolocampionato0"/>
        <w:shd w:val="clear" w:color="auto" w:fill="CCCCCC"/>
        <w:spacing w:before="80" w:after="40"/>
        <w:rPr>
          <w:color w:val="002060"/>
        </w:rPr>
      </w:pPr>
      <w:r w:rsidRPr="00C67005">
        <w:rPr>
          <w:color w:val="002060"/>
        </w:rPr>
        <w:t>COPPA MARCHE C5 GIOV.SIMI FEMM</w:t>
      </w:r>
    </w:p>
    <w:p w14:paraId="7FAC2CF8" w14:textId="77777777" w:rsidR="004434AF" w:rsidRPr="00C67005" w:rsidRDefault="004434AF" w:rsidP="004434AF">
      <w:pPr>
        <w:pStyle w:val="titoloprinc0"/>
        <w:rPr>
          <w:color w:val="002060"/>
        </w:rPr>
      </w:pPr>
      <w:r w:rsidRPr="00C67005">
        <w:rPr>
          <w:color w:val="002060"/>
        </w:rPr>
        <w:t>RISULTATI</w:t>
      </w:r>
    </w:p>
    <w:p w14:paraId="0B462BEB" w14:textId="77777777" w:rsidR="004434AF" w:rsidRPr="00C67005" w:rsidRDefault="004434AF" w:rsidP="004434AF">
      <w:pPr>
        <w:pStyle w:val="breakline"/>
        <w:rPr>
          <w:color w:val="002060"/>
        </w:rPr>
      </w:pPr>
    </w:p>
    <w:p w14:paraId="1E0F9996" w14:textId="77777777" w:rsidR="004434AF" w:rsidRPr="00C67005" w:rsidRDefault="004434AF" w:rsidP="004434AF">
      <w:pPr>
        <w:pStyle w:val="sottotitolocampionato10"/>
        <w:rPr>
          <w:color w:val="002060"/>
        </w:rPr>
      </w:pPr>
      <w:r w:rsidRPr="00C67005">
        <w:rPr>
          <w:color w:val="002060"/>
        </w:rPr>
        <w:t>RISULTATI UFFICIALI GARE DEL 25/10/2025</w:t>
      </w:r>
    </w:p>
    <w:p w14:paraId="5C755E4B" w14:textId="77777777" w:rsidR="005B2190" w:rsidRPr="005B2190" w:rsidRDefault="005B2190" w:rsidP="005B2190">
      <w:pPr>
        <w:pStyle w:val="sottotitolocampionato20"/>
        <w:spacing w:before="0" w:beforeAutospacing="0" w:after="0" w:afterAutospacing="0"/>
        <w:rPr>
          <w:rFonts w:ascii="Arial" w:hAnsi="Arial" w:cs="Arial"/>
          <w:color w:val="002060"/>
          <w:sz w:val="20"/>
          <w:szCs w:val="20"/>
        </w:rPr>
      </w:pPr>
      <w:r w:rsidRPr="005B2190">
        <w:rPr>
          <w:rFonts w:ascii="Arial" w:hAnsi="Arial" w:cs="Arial"/>
          <w:color w:val="002060"/>
          <w:sz w:val="20"/>
          <w:szCs w:val="20"/>
        </w:rPr>
        <w:t>Si trascrivono qui di seguito i risultati ufficiali delle gare disputate</w:t>
      </w:r>
    </w:p>
    <w:p w14:paraId="7476DA4A" w14:textId="77777777" w:rsidR="004434AF" w:rsidRPr="00C67005" w:rsidRDefault="004434AF" w:rsidP="004434A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434AF" w:rsidRPr="00C67005" w14:paraId="2A07193D" w14:textId="77777777" w:rsidTr="00732D6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434AF" w:rsidRPr="00C67005" w14:paraId="5B0AD359" w14:textId="77777777" w:rsidTr="00732D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13F6C" w14:textId="77777777" w:rsidR="004434AF" w:rsidRPr="00C67005" w:rsidRDefault="004434AF" w:rsidP="00732D6A">
                  <w:pPr>
                    <w:pStyle w:val="headertabella0"/>
                    <w:rPr>
                      <w:color w:val="002060"/>
                    </w:rPr>
                  </w:pPr>
                  <w:r w:rsidRPr="00C67005">
                    <w:rPr>
                      <w:color w:val="002060"/>
                    </w:rPr>
                    <w:t>GIRONE A - 1 Giornata - A</w:t>
                  </w:r>
                </w:p>
              </w:tc>
            </w:tr>
            <w:tr w:rsidR="004434AF" w:rsidRPr="00C67005" w14:paraId="1FEE3779" w14:textId="77777777" w:rsidTr="00732D6A">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5AD140" w14:textId="77777777" w:rsidR="004434AF" w:rsidRPr="00C67005" w:rsidRDefault="004434AF" w:rsidP="00732D6A">
                  <w:pPr>
                    <w:pStyle w:val="rowtabella0"/>
                    <w:rPr>
                      <w:color w:val="002060"/>
                    </w:rPr>
                  </w:pPr>
                  <w:r w:rsidRPr="00C67005">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1A6EE0" w14:textId="77777777" w:rsidR="004434AF" w:rsidRPr="00C67005" w:rsidRDefault="004434AF" w:rsidP="00732D6A">
                  <w:pPr>
                    <w:pStyle w:val="rowtabella0"/>
                    <w:rPr>
                      <w:color w:val="002060"/>
                    </w:rPr>
                  </w:pPr>
                  <w:r w:rsidRPr="00C67005">
                    <w:rPr>
                      <w:color w:val="002060"/>
                    </w:rPr>
                    <w:t>- FALCONARA 1995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1C4D0F" w14:textId="77777777" w:rsidR="004434AF" w:rsidRPr="00C67005" w:rsidRDefault="004434AF" w:rsidP="00732D6A">
                  <w:pPr>
                    <w:pStyle w:val="rowtabella0"/>
                    <w:jc w:val="center"/>
                    <w:rPr>
                      <w:color w:val="002060"/>
                    </w:rPr>
                  </w:pPr>
                  <w:r w:rsidRPr="00C67005">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C50F71" w14:textId="77777777" w:rsidR="004434AF" w:rsidRPr="00C67005" w:rsidRDefault="004434AF" w:rsidP="00732D6A">
                  <w:pPr>
                    <w:pStyle w:val="rowtabella0"/>
                    <w:jc w:val="center"/>
                    <w:rPr>
                      <w:color w:val="002060"/>
                    </w:rPr>
                  </w:pPr>
                  <w:r w:rsidRPr="00C67005">
                    <w:rPr>
                      <w:color w:val="002060"/>
                    </w:rPr>
                    <w:t> </w:t>
                  </w:r>
                </w:p>
              </w:tc>
            </w:tr>
            <w:tr w:rsidR="004434AF" w:rsidRPr="00C67005" w14:paraId="4A4B829B" w14:textId="77777777" w:rsidTr="00732D6A">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D2D322" w14:textId="77777777" w:rsidR="004434AF" w:rsidRPr="00C67005" w:rsidRDefault="004434AF" w:rsidP="00732D6A">
                  <w:pPr>
                    <w:pStyle w:val="rowtabella0"/>
                    <w:rPr>
                      <w:color w:val="002060"/>
                    </w:rPr>
                  </w:pPr>
                  <w:r w:rsidRPr="00C67005">
                    <w:rPr>
                      <w:color w:val="002060"/>
                    </w:rPr>
                    <w:t>(1) POLISPORTIVA BOCA S.E.M.</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FA7F58" w14:textId="77777777" w:rsidR="004434AF" w:rsidRPr="00C67005" w:rsidRDefault="004434AF" w:rsidP="00732D6A">
                  <w:pPr>
                    <w:pStyle w:val="rowtabella0"/>
                    <w:rPr>
                      <w:color w:val="002060"/>
                    </w:rPr>
                  </w:pPr>
                  <w:r w:rsidRPr="00C67005">
                    <w:rPr>
                      <w:color w:val="002060"/>
                    </w:rPr>
                    <w:t>- POLISPORTIVA BOCA S.ESQ.B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F40B17" w14:textId="77777777" w:rsidR="004434AF" w:rsidRPr="00C67005" w:rsidRDefault="004434AF" w:rsidP="00732D6A">
                  <w:pPr>
                    <w:pStyle w:val="rowtabella0"/>
                    <w:jc w:val="center"/>
                    <w:rPr>
                      <w:color w:val="002060"/>
                    </w:rPr>
                  </w:pPr>
                  <w:r w:rsidRPr="00C67005">
                    <w:rPr>
                      <w:color w:val="002060"/>
                    </w:rPr>
                    <w:t>15 - 6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5A4D12" w14:textId="77777777" w:rsidR="004434AF" w:rsidRPr="00C67005" w:rsidRDefault="004434AF" w:rsidP="00732D6A">
                  <w:pPr>
                    <w:pStyle w:val="rowtabella0"/>
                    <w:jc w:val="center"/>
                    <w:rPr>
                      <w:color w:val="002060"/>
                    </w:rPr>
                  </w:pPr>
                  <w:r w:rsidRPr="00C67005">
                    <w:rPr>
                      <w:color w:val="002060"/>
                    </w:rPr>
                    <w:t> </w:t>
                  </w:r>
                </w:p>
              </w:tc>
            </w:tr>
            <w:tr w:rsidR="004434AF" w:rsidRPr="00C67005" w14:paraId="64CA9514" w14:textId="77777777" w:rsidTr="00732D6A">
              <w:tc>
                <w:tcPr>
                  <w:tcW w:w="4700" w:type="dxa"/>
                  <w:gridSpan w:val="4"/>
                  <w:tcBorders>
                    <w:top w:val="nil"/>
                    <w:left w:val="nil"/>
                    <w:bottom w:val="nil"/>
                    <w:right w:val="nil"/>
                  </w:tcBorders>
                  <w:tcMar>
                    <w:top w:w="20" w:type="dxa"/>
                    <w:left w:w="20" w:type="dxa"/>
                    <w:bottom w:w="20" w:type="dxa"/>
                    <w:right w:w="20" w:type="dxa"/>
                  </w:tcMar>
                  <w:vAlign w:val="center"/>
                  <w:hideMark/>
                </w:tcPr>
                <w:p w14:paraId="4DDE50B2" w14:textId="77777777" w:rsidR="004434AF" w:rsidRPr="00C67005" w:rsidRDefault="004434AF" w:rsidP="00732D6A">
                  <w:pPr>
                    <w:pStyle w:val="rowtabella0"/>
                    <w:rPr>
                      <w:color w:val="002060"/>
                    </w:rPr>
                  </w:pPr>
                  <w:r w:rsidRPr="00C67005">
                    <w:rPr>
                      <w:color w:val="002060"/>
                    </w:rPr>
                    <w:t>(1) - disputata il 26/10/2025</w:t>
                  </w:r>
                </w:p>
              </w:tc>
            </w:tr>
          </w:tbl>
          <w:p w14:paraId="4AC606FE" w14:textId="77777777" w:rsidR="004434AF" w:rsidRPr="00C67005" w:rsidRDefault="004434AF" w:rsidP="00732D6A">
            <w:pPr>
              <w:rPr>
                <w:color w:val="002060"/>
              </w:rPr>
            </w:pPr>
          </w:p>
        </w:tc>
      </w:tr>
    </w:tbl>
    <w:p w14:paraId="6D600044" w14:textId="77777777" w:rsidR="004434AF" w:rsidRPr="00C67005" w:rsidRDefault="004434AF" w:rsidP="004434AF">
      <w:pPr>
        <w:pStyle w:val="breakline"/>
        <w:rPr>
          <w:rFonts w:eastAsiaTheme="minorEastAsia"/>
          <w:color w:val="002060"/>
        </w:rPr>
      </w:pPr>
    </w:p>
    <w:p w14:paraId="16F71902" w14:textId="77777777" w:rsidR="004434AF" w:rsidRPr="00A2100E" w:rsidRDefault="004434AF" w:rsidP="004434AF">
      <w:pPr>
        <w:pStyle w:val="titoloprinc0"/>
        <w:rPr>
          <w:color w:val="002060"/>
        </w:rPr>
      </w:pPr>
      <w:r w:rsidRPr="00A2100E">
        <w:rPr>
          <w:color w:val="002060"/>
        </w:rPr>
        <w:t>CLASSIFICA</w:t>
      </w:r>
    </w:p>
    <w:p w14:paraId="20870F36" w14:textId="77777777" w:rsidR="004434AF" w:rsidRPr="00A2100E" w:rsidRDefault="004434AF" w:rsidP="004434AF">
      <w:pPr>
        <w:pStyle w:val="breakline"/>
        <w:rPr>
          <w:color w:val="002060"/>
        </w:rPr>
      </w:pPr>
    </w:p>
    <w:p w14:paraId="785F47E8" w14:textId="77777777" w:rsidR="004434AF" w:rsidRPr="00A2100E" w:rsidRDefault="004434AF" w:rsidP="004434AF">
      <w:pPr>
        <w:pStyle w:val="breakline"/>
        <w:rPr>
          <w:color w:val="002060"/>
        </w:rPr>
      </w:pPr>
    </w:p>
    <w:p w14:paraId="7A567F72" w14:textId="77777777" w:rsidR="004434AF" w:rsidRPr="00A2100E" w:rsidRDefault="004434AF" w:rsidP="004434AF">
      <w:pPr>
        <w:pStyle w:val="sottotitolocampionato10"/>
        <w:rPr>
          <w:color w:val="002060"/>
        </w:rPr>
      </w:pPr>
      <w:r w:rsidRPr="00A2100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434AF" w:rsidRPr="00A2100E" w14:paraId="07BBAFDD" w14:textId="77777777" w:rsidTr="00732D6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43578" w14:textId="77777777" w:rsidR="004434AF" w:rsidRPr="00A2100E" w:rsidRDefault="004434AF" w:rsidP="00732D6A">
            <w:pPr>
              <w:pStyle w:val="headertabella0"/>
              <w:rPr>
                <w:color w:val="002060"/>
              </w:rPr>
            </w:pPr>
            <w:r w:rsidRPr="00A2100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41C94" w14:textId="77777777" w:rsidR="004434AF" w:rsidRPr="00A2100E" w:rsidRDefault="004434AF" w:rsidP="00732D6A">
            <w:pPr>
              <w:pStyle w:val="headertabella0"/>
              <w:rPr>
                <w:color w:val="002060"/>
              </w:rPr>
            </w:pPr>
            <w:r w:rsidRPr="00A2100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A92765" w14:textId="77777777" w:rsidR="004434AF" w:rsidRPr="00A2100E" w:rsidRDefault="004434AF" w:rsidP="00732D6A">
            <w:pPr>
              <w:pStyle w:val="headertabella0"/>
              <w:rPr>
                <w:color w:val="002060"/>
              </w:rPr>
            </w:pPr>
            <w:r w:rsidRPr="00A2100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590810" w14:textId="77777777" w:rsidR="004434AF" w:rsidRPr="00A2100E" w:rsidRDefault="004434AF" w:rsidP="00732D6A">
            <w:pPr>
              <w:pStyle w:val="headertabella0"/>
              <w:rPr>
                <w:color w:val="002060"/>
              </w:rPr>
            </w:pPr>
            <w:r w:rsidRPr="00A2100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71465" w14:textId="77777777" w:rsidR="004434AF" w:rsidRPr="00A2100E" w:rsidRDefault="004434AF" w:rsidP="00732D6A">
            <w:pPr>
              <w:pStyle w:val="headertabella0"/>
              <w:rPr>
                <w:color w:val="002060"/>
              </w:rPr>
            </w:pPr>
            <w:r w:rsidRPr="00A2100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64494" w14:textId="77777777" w:rsidR="004434AF" w:rsidRPr="00A2100E" w:rsidRDefault="004434AF" w:rsidP="00732D6A">
            <w:pPr>
              <w:pStyle w:val="headertabella0"/>
              <w:rPr>
                <w:color w:val="002060"/>
              </w:rPr>
            </w:pPr>
            <w:r w:rsidRPr="00A2100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1AC18" w14:textId="77777777" w:rsidR="004434AF" w:rsidRPr="00A2100E" w:rsidRDefault="004434AF" w:rsidP="00732D6A">
            <w:pPr>
              <w:pStyle w:val="headertabella0"/>
              <w:rPr>
                <w:color w:val="002060"/>
              </w:rPr>
            </w:pPr>
            <w:r w:rsidRPr="00A2100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3F5C0" w14:textId="77777777" w:rsidR="004434AF" w:rsidRPr="00A2100E" w:rsidRDefault="004434AF" w:rsidP="00732D6A">
            <w:pPr>
              <w:pStyle w:val="headertabella0"/>
              <w:rPr>
                <w:color w:val="002060"/>
              </w:rPr>
            </w:pPr>
            <w:r w:rsidRPr="00A2100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7A935" w14:textId="77777777" w:rsidR="004434AF" w:rsidRPr="00A2100E" w:rsidRDefault="004434AF" w:rsidP="00732D6A">
            <w:pPr>
              <w:pStyle w:val="headertabella0"/>
              <w:rPr>
                <w:color w:val="002060"/>
              </w:rPr>
            </w:pPr>
            <w:r w:rsidRPr="00A2100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323A9" w14:textId="77777777" w:rsidR="004434AF" w:rsidRPr="00A2100E" w:rsidRDefault="004434AF" w:rsidP="00732D6A">
            <w:pPr>
              <w:pStyle w:val="headertabella0"/>
              <w:rPr>
                <w:color w:val="002060"/>
              </w:rPr>
            </w:pPr>
            <w:r w:rsidRPr="00A2100E">
              <w:rPr>
                <w:color w:val="002060"/>
              </w:rPr>
              <w:t>PE</w:t>
            </w:r>
          </w:p>
        </w:tc>
      </w:tr>
      <w:tr w:rsidR="004434AF" w:rsidRPr="00A2100E" w14:paraId="7194F60C"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565DDE" w14:textId="77777777" w:rsidR="004434AF" w:rsidRPr="00A2100E" w:rsidRDefault="004434AF" w:rsidP="00732D6A">
            <w:pPr>
              <w:pStyle w:val="rowtabella0"/>
              <w:rPr>
                <w:color w:val="002060"/>
              </w:rPr>
            </w:pPr>
            <w:r>
              <w:rPr>
                <w:color w:val="002060"/>
              </w:rPr>
              <w:t>A.S.D. FALCONARA 1995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BF5E8" w14:textId="77777777" w:rsidR="004434AF" w:rsidRPr="00A2100E" w:rsidRDefault="004434AF" w:rsidP="00732D6A">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5CF3A" w14:textId="77777777" w:rsidR="004434AF" w:rsidRPr="00A2100E" w:rsidRDefault="004434AF" w:rsidP="00732D6A">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BA6FB" w14:textId="77777777" w:rsidR="004434AF" w:rsidRPr="00A2100E" w:rsidRDefault="004434AF" w:rsidP="00732D6A">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1CCE4" w14:textId="77777777" w:rsidR="004434AF" w:rsidRPr="00A2100E" w:rsidRDefault="004434AF" w:rsidP="00732D6A">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E1B47" w14:textId="77777777" w:rsidR="004434AF" w:rsidRPr="00A2100E" w:rsidRDefault="004434AF" w:rsidP="00732D6A">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91B1B" w14:textId="77777777" w:rsidR="004434AF" w:rsidRPr="00A2100E" w:rsidRDefault="004434AF" w:rsidP="00732D6A">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1AA02" w14:textId="77777777" w:rsidR="004434AF" w:rsidRPr="00A2100E" w:rsidRDefault="004434AF" w:rsidP="00732D6A">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3E857" w14:textId="77777777" w:rsidR="004434AF" w:rsidRPr="00A2100E" w:rsidRDefault="004434AF" w:rsidP="00732D6A">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534BC" w14:textId="77777777" w:rsidR="004434AF" w:rsidRPr="00A2100E" w:rsidRDefault="004434AF" w:rsidP="00732D6A">
            <w:pPr>
              <w:pStyle w:val="rowtabella0"/>
              <w:jc w:val="center"/>
              <w:rPr>
                <w:color w:val="002060"/>
              </w:rPr>
            </w:pPr>
            <w:r w:rsidRPr="00A2100E">
              <w:rPr>
                <w:color w:val="002060"/>
              </w:rPr>
              <w:t>0</w:t>
            </w:r>
          </w:p>
        </w:tc>
      </w:tr>
      <w:tr w:rsidR="004434AF" w:rsidRPr="00A2100E" w14:paraId="19514A0A"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B01DD2" w14:textId="77777777" w:rsidR="004434AF" w:rsidRPr="00A2100E" w:rsidRDefault="004434AF" w:rsidP="00732D6A">
            <w:pPr>
              <w:pStyle w:val="rowtabella0"/>
              <w:rPr>
                <w:color w:val="002060"/>
              </w:rPr>
            </w:pPr>
            <w:r>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4FE0B" w14:textId="77777777" w:rsidR="004434AF" w:rsidRPr="00A2100E" w:rsidRDefault="004434AF" w:rsidP="00732D6A">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2D679" w14:textId="77777777" w:rsidR="004434AF" w:rsidRPr="00A2100E" w:rsidRDefault="004434AF" w:rsidP="00732D6A">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A97B3" w14:textId="77777777" w:rsidR="004434AF" w:rsidRPr="00A2100E" w:rsidRDefault="004434AF" w:rsidP="00732D6A">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AB3A0" w14:textId="77777777" w:rsidR="004434AF" w:rsidRPr="00A2100E" w:rsidRDefault="004434AF" w:rsidP="00732D6A">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9D5DE" w14:textId="77777777" w:rsidR="004434AF" w:rsidRPr="00A2100E" w:rsidRDefault="004434AF" w:rsidP="00732D6A">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E9032" w14:textId="77777777" w:rsidR="004434AF" w:rsidRPr="00A2100E" w:rsidRDefault="004434AF" w:rsidP="00732D6A">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EB33D" w14:textId="77777777" w:rsidR="004434AF" w:rsidRPr="00A2100E" w:rsidRDefault="004434AF" w:rsidP="00732D6A">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F2CA4" w14:textId="77777777" w:rsidR="004434AF" w:rsidRPr="00A2100E" w:rsidRDefault="004434AF" w:rsidP="00732D6A">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03E43" w14:textId="77777777" w:rsidR="004434AF" w:rsidRPr="00A2100E" w:rsidRDefault="004434AF" w:rsidP="00732D6A">
            <w:pPr>
              <w:pStyle w:val="rowtabella0"/>
              <w:jc w:val="center"/>
              <w:rPr>
                <w:color w:val="002060"/>
              </w:rPr>
            </w:pPr>
            <w:r w:rsidRPr="00A2100E">
              <w:rPr>
                <w:color w:val="002060"/>
              </w:rPr>
              <w:t>0</w:t>
            </w:r>
          </w:p>
        </w:tc>
      </w:tr>
      <w:tr w:rsidR="004434AF" w:rsidRPr="00A2100E" w14:paraId="252D30E5" w14:textId="77777777" w:rsidTr="00732D6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920FDD" w14:textId="77777777" w:rsidR="004434AF" w:rsidRPr="00A2100E" w:rsidRDefault="004434AF" w:rsidP="00732D6A">
            <w:pPr>
              <w:pStyle w:val="rowtabella0"/>
              <w:rPr>
                <w:color w:val="002060"/>
              </w:rPr>
            </w:pPr>
            <w:r w:rsidRPr="003C277C">
              <w:rPr>
                <w:color w:val="002060"/>
              </w:rPr>
              <w:t>A.S.D.</w:t>
            </w:r>
            <w:r>
              <w:rPr>
                <w:color w:val="002060"/>
              </w:rPr>
              <w:t xml:space="preserve"> </w:t>
            </w:r>
            <w:r w:rsidRPr="003C277C">
              <w:rPr>
                <w:color w:val="002060"/>
              </w:rPr>
              <w:t>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76DE6" w14:textId="77777777" w:rsidR="004434AF" w:rsidRPr="00A2100E" w:rsidRDefault="004434AF" w:rsidP="00732D6A">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FD784" w14:textId="77777777" w:rsidR="004434AF" w:rsidRPr="00A2100E" w:rsidRDefault="004434AF" w:rsidP="00732D6A">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B96F5" w14:textId="77777777" w:rsidR="004434AF" w:rsidRPr="00A2100E" w:rsidRDefault="004434AF" w:rsidP="00732D6A">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AEABB" w14:textId="77777777" w:rsidR="004434AF" w:rsidRPr="00A2100E" w:rsidRDefault="004434AF" w:rsidP="00732D6A">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BC479" w14:textId="77777777" w:rsidR="004434AF" w:rsidRPr="00A2100E" w:rsidRDefault="004434AF" w:rsidP="00732D6A">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D4D2B" w14:textId="77777777" w:rsidR="004434AF" w:rsidRPr="00A2100E" w:rsidRDefault="004434AF" w:rsidP="00732D6A">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64416" w14:textId="77777777" w:rsidR="004434AF" w:rsidRPr="00A2100E" w:rsidRDefault="004434AF" w:rsidP="00732D6A">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ED530" w14:textId="77777777" w:rsidR="004434AF" w:rsidRPr="00A2100E" w:rsidRDefault="004434AF" w:rsidP="00732D6A">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55A12" w14:textId="77777777" w:rsidR="004434AF" w:rsidRPr="00A2100E" w:rsidRDefault="004434AF" w:rsidP="00732D6A">
            <w:pPr>
              <w:pStyle w:val="rowtabella0"/>
              <w:jc w:val="center"/>
              <w:rPr>
                <w:color w:val="002060"/>
              </w:rPr>
            </w:pPr>
            <w:r w:rsidRPr="00A2100E">
              <w:rPr>
                <w:color w:val="002060"/>
              </w:rPr>
              <w:t>0</w:t>
            </w:r>
          </w:p>
        </w:tc>
      </w:tr>
      <w:tr w:rsidR="004434AF" w:rsidRPr="00A2100E" w14:paraId="2067CD44" w14:textId="77777777" w:rsidTr="00732D6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B97830" w14:textId="77777777" w:rsidR="004434AF" w:rsidRPr="00A2100E" w:rsidRDefault="004434AF" w:rsidP="00732D6A">
            <w:pPr>
              <w:pStyle w:val="rowtabella0"/>
              <w:rPr>
                <w:color w:val="002060"/>
              </w:rPr>
            </w:pPr>
            <w:proofErr w:type="spellStart"/>
            <w:proofErr w:type="gramStart"/>
            <w:r w:rsidRPr="00A2100E">
              <w:rPr>
                <w:color w:val="002060"/>
              </w:rPr>
              <w:t>sq.B</w:t>
            </w:r>
            <w:proofErr w:type="spellEnd"/>
            <w:proofErr w:type="gramEnd"/>
            <w:r w:rsidRPr="00A2100E">
              <w:rPr>
                <w:color w:val="002060"/>
              </w:rPr>
              <w:t xml:space="preserve"> </w:t>
            </w:r>
            <w:r>
              <w:rPr>
                <w:color w:val="002060"/>
              </w:rPr>
              <w:t xml:space="preserve">POLISPORTIVA BOCA S.E.M. </w:t>
            </w:r>
            <w:proofErr w:type="gramStart"/>
            <w:r>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4AFB7" w14:textId="77777777" w:rsidR="004434AF" w:rsidRPr="00A2100E" w:rsidRDefault="004434AF" w:rsidP="00732D6A">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5D700" w14:textId="77777777" w:rsidR="004434AF" w:rsidRPr="00A2100E" w:rsidRDefault="004434AF" w:rsidP="00732D6A">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5D479" w14:textId="77777777" w:rsidR="004434AF" w:rsidRPr="00A2100E" w:rsidRDefault="004434AF" w:rsidP="00732D6A">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4E5A6" w14:textId="77777777" w:rsidR="004434AF" w:rsidRPr="00A2100E" w:rsidRDefault="004434AF" w:rsidP="00732D6A">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AD3EB" w14:textId="77777777" w:rsidR="004434AF" w:rsidRPr="00A2100E" w:rsidRDefault="004434AF" w:rsidP="00732D6A">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0A434" w14:textId="77777777" w:rsidR="004434AF" w:rsidRPr="00A2100E" w:rsidRDefault="004434AF" w:rsidP="00732D6A">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843D2" w14:textId="77777777" w:rsidR="004434AF" w:rsidRPr="00A2100E" w:rsidRDefault="004434AF" w:rsidP="00732D6A">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E9C78" w14:textId="77777777" w:rsidR="004434AF" w:rsidRPr="00A2100E" w:rsidRDefault="004434AF" w:rsidP="00732D6A">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55E84" w14:textId="77777777" w:rsidR="004434AF" w:rsidRPr="00A2100E" w:rsidRDefault="004434AF" w:rsidP="00732D6A">
            <w:pPr>
              <w:pStyle w:val="rowtabella0"/>
              <w:jc w:val="center"/>
              <w:rPr>
                <w:color w:val="002060"/>
              </w:rPr>
            </w:pPr>
            <w:r w:rsidRPr="00A2100E">
              <w:rPr>
                <w:color w:val="002060"/>
              </w:rPr>
              <w:t>0</w:t>
            </w:r>
          </w:p>
        </w:tc>
      </w:tr>
    </w:tbl>
    <w:p w14:paraId="493A5EFA" w14:textId="77777777" w:rsidR="004434AF" w:rsidRDefault="004434AF" w:rsidP="004434AF">
      <w:pPr>
        <w:pStyle w:val="breakline"/>
        <w:rPr>
          <w:color w:val="002060"/>
        </w:rPr>
      </w:pPr>
    </w:p>
    <w:p w14:paraId="5F5A7C47" w14:textId="77777777" w:rsidR="004434AF" w:rsidRPr="00C67005" w:rsidRDefault="004434AF" w:rsidP="004434AF">
      <w:pPr>
        <w:pStyle w:val="titoloprinc0"/>
        <w:rPr>
          <w:color w:val="002060"/>
        </w:rPr>
      </w:pPr>
      <w:r>
        <w:rPr>
          <w:color w:val="002060"/>
        </w:rPr>
        <w:t>PROGRAMMA GARE</w:t>
      </w:r>
    </w:p>
    <w:p w14:paraId="2D5E995E" w14:textId="77777777" w:rsidR="004434AF" w:rsidRDefault="004434AF" w:rsidP="004434AF">
      <w:pPr>
        <w:pStyle w:val="breakline"/>
        <w:rPr>
          <w:color w:val="002060"/>
        </w:rPr>
      </w:pPr>
    </w:p>
    <w:p w14:paraId="77C7126C" w14:textId="77777777" w:rsidR="00246D7C" w:rsidRPr="0047730D" w:rsidRDefault="00246D7C" w:rsidP="00246D7C">
      <w:pPr>
        <w:pStyle w:val="sottotitolocampionato10"/>
        <w:rPr>
          <w:color w:val="002060"/>
        </w:rPr>
      </w:pPr>
      <w:r w:rsidRPr="0047730D">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9"/>
        <w:gridCol w:w="385"/>
        <w:gridCol w:w="898"/>
        <w:gridCol w:w="1178"/>
        <w:gridCol w:w="1550"/>
        <w:gridCol w:w="1550"/>
      </w:tblGrid>
      <w:tr w:rsidR="00246D7C" w:rsidRPr="0047730D" w14:paraId="3D993D97" w14:textId="77777777" w:rsidTr="00732D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AAFD9" w14:textId="77777777" w:rsidR="00246D7C" w:rsidRPr="0047730D" w:rsidRDefault="00246D7C" w:rsidP="00732D6A">
            <w:pPr>
              <w:pStyle w:val="headertabella0"/>
              <w:rPr>
                <w:color w:val="002060"/>
              </w:rPr>
            </w:pPr>
            <w:r w:rsidRPr="0047730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8DFFD" w14:textId="77777777" w:rsidR="00246D7C" w:rsidRPr="0047730D" w:rsidRDefault="00246D7C" w:rsidP="00732D6A">
            <w:pPr>
              <w:pStyle w:val="headertabella0"/>
              <w:rPr>
                <w:color w:val="002060"/>
              </w:rPr>
            </w:pPr>
            <w:r w:rsidRPr="0047730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5C3AD" w14:textId="77777777" w:rsidR="00246D7C" w:rsidRPr="0047730D" w:rsidRDefault="00246D7C" w:rsidP="00732D6A">
            <w:pPr>
              <w:pStyle w:val="headertabella0"/>
              <w:rPr>
                <w:color w:val="002060"/>
              </w:rPr>
            </w:pPr>
            <w:r w:rsidRPr="0047730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0AAB9" w14:textId="77777777" w:rsidR="00246D7C" w:rsidRPr="0047730D" w:rsidRDefault="00246D7C" w:rsidP="00732D6A">
            <w:pPr>
              <w:pStyle w:val="headertabella0"/>
              <w:rPr>
                <w:color w:val="002060"/>
              </w:rPr>
            </w:pPr>
            <w:r w:rsidRPr="0047730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2641C" w14:textId="77777777" w:rsidR="00246D7C" w:rsidRPr="0047730D" w:rsidRDefault="00246D7C" w:rsidP="00732D6A">
            <w:pPr>
              <w:pStyle w:val="headertabella0"/>
              <w:rPr>
                <w:color w:val="002060"/>
              </w:rPr>
            </w:pPr>
            <w:r w:rsidRPr="0047730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7450A" w14:textId="77777777" w:rsidR="00246D7C" w:rsidRPr="0047730D" w:rsidRDefault="00246D7C" w:rsidP="00732D6A">
            <w:pPr>
              <w:pStyle w:val="headertabella0"/>
              <w:rPr>
                <w:color w:val="002060"/>
              </w:rPr>
            </w:pPr>
            <w:proofErr w:type="spellStart"/>
            <w:r w:rsidRPr="0047730D">
              <w:rPr>
                <w:color w:val="002060"/>
              </w:rPr>
              <w:t>Localita'</w:t>
            </w:r>
            <w:proofErr w:type="spellEnd"/>
            <w:r w:rsidRPr="0047730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505351" w14:textId="77777777" w:rsidR="00246D7C" w:rsidRPr="0047730D" w:rsidRDefault="00246D7C" w:rsidP="00732D6A">
            <w:pPr>
              <w:pStyle w:val="headertabella0"/>
              <w:rPr>
                <w:color w:val="002060"/>
              </w:rPr>
            </w:pPr>
            <w:r w:rsidRPr="0047730D">
              <w:rPr>
                <w:color w:val="002060"/>
              </w:rPr>
              <w:t>Indirizzo Impianto</w:t>
            </w:r>
          </w:p>
        </w:tc>
      </w:tr>
      <w:tr w:rsidR="00246D7C" w:rsidRPr="0047730D" w14:paraId="2F4F07DB" w14:textId="77777777" w:rsidTr="00732D6A">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DCAABD" w14:textId="77777777" w:rsidR="00246D7C" w:rsidRPr="0047730D" w:rsidRDefault="00246D7C" w:rsidP="00732D6A">
            <w:pPr>
              <w:pStyle w:val="rowtabella0"/>
              <w:rPr>
                <w:color w:val="002060"/>
              </w:rPr>
            </w:pPr>
            <w:r w:rsidRPr="0047730D">
              <w:rPr>
                <w:color w:val="002060"/>
              </w:rPr>
              <w:t>FALCONARA 1995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8EE92E" w14:textId="77777777" w:rsidR="00246D7C" w:rsidRPr="0047730D" w:rsidRDefault="00246D7C" w:rsidP="00732D6A">
            <w:pPr>
              <w:pStyle w:val="rowtabella0"/>
              <w:rPr>
                <w:color w:val="002060"/>
              </w:rPr>
            </w:pPr>
            <w:r w:rsidRPr="0047730D">
              <w:rPr>
                <w:color w:val="002060"/>
              </w:rPr>
              <w:t>POLISPORTIVA BOCA S.E.M.</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945F5C" w14:textId="77777777" w:rsidR="00246D7C" w:rsidRPr="0047730D" w:rsidRDefault="00246D7C" w:rsidP="00732D6A">
            <w:pPr>
              <w:pStyle w:val="rowtabella0"/>
              <w:jc w:val="center"/>
              <w:rPr>
                <w:color w:val="002060"/>
              </w:rPr>
            </w:pPr>
            <w:r w:rsidRPr="0047730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1AF123" w14:textId="77777777" w:rsidR="00246D7C" w:rsidRPr="0047730D" w:rsidRDefault="00246D7C" w:rsidP="00732D6A">
            <w:pPr>
              <w:pStyle w:val="rowtabella0"/>
              <w:rPr>
                <w:color w:val="002060"/>
              </w:rPr>
            </w:pPr>
            <w:r w:rsidRPr="0047730D">
              <w:rPr>
                <w:color w:val="002060"/>
              </w:rPr>
              <w:t>01/11/2025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A1A5B4" w14:textId="77777777" w:rsidR="00246D7C" w:rsidRPr="0047730D" w:rsidRDefault="00246D7C" w:rsidP="00732D6A">
            <w:pPr>
              <w:pStyle w:val="rowtabella0"/>
              <w:rPr>
                <w:color w:val="002060"/>
              </w:rPr>
            </w:pPr>
            <w:r w:rsidRPr="0047730D">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5EC9FF" w14:textId="77777777" w:rsidR="00246D7C" w:rsidRPr="0047730D" w:rsidRDefault="00246D7C" w:rsidP="00732D6A">
            <w:pPr>
              <w:pStyle w:val="rowtabella0"/>
              <w:rPr>
                <w:color w:val="002060"/>
              </w:rPr>
            </w:pPr>
            <w:r w:rsidRPr="0047730D">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783326" w14:textId="77777777" w:rsidR="00246D7C" w:rsidRPr="0047730D" w:rsidRDefault="00246D7C" w:rsidP="00732D6A">
            <w:pPr>
              <w:pStyle w:val="rowtabella0"/>
              <w:rPr>
                <w:color w:val="002060"/>
              </w:rPr>
            </w:pPr>
            <w:r w:rsidRPr="0047730D">
              <w:rPr>
                <w:color w:val="002060"/>
              </w:rPr>
              <w:t>VIA DELLO STADIO</w:t>
            </w:r>
          </w:p>
        </w:tc>
      </w:tr>
      <w:tr w:rsidR="00246D7C" w:rsidRPr="0047730D" w14:paraId="289C734F" w14:textId="77777777" w:rsidTr="00732D6A">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ED283D" w14:textId="77777777" w:rsidR="00246D7C" w:rsidRPr="0047730D" w:rsidRDefault="00246D7C" w:rsidP="00732D6A">
            <w:pPr>
              <w:pStyle w:val="rowtabella0"/>
              <w:rPr>
                <w:color w:val="002060"/>
              </w:rPr>
            </w:pPr>
            <w:r w:rsidRPr="0047730D">
              <w:rPr>
                <w:color w:val="002060"/>
              </w:rPr>
              <w:t>POLISPORTIVA BOCA S.ESQ.B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2D712B" w14:textId="77777777" w:rsidR="00246D7C" w:rsidRPr="0047730D" w:rsidRDefault="00246D7C" w:rsidP="00732D6A">
            <w:pPr>
              <w:pStyle w:val="rowtabella0"/>
              <w:rPr>
                <w:color w:val="002060"/>
              </w:rPr>
            </w:pPr>
            <w:r w:rsidRPr="0047730D">
              <w:rPr>
                <w:color w:val="002060"/>
              </w:rPr>
              <w:t>ACSS MONDOLFO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5B63A0" w14:textId="77777777" w:rsidR="00246D7C" w:rsidRPr="0047730D" w:rsidRDefault="00246D7C" w:rsidP="00732D6A">
            <w:pPr>
              <w:pStyle w:val="rowtabella0"/>
              <w:jc w:val="center"/>
              <w:rPr>
                <w:color w:val="002060"/>
              </w:rPr>
            </w:pPr>
            <w:r w:rsidRPr="0047730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09C544" w14:textId="77777777" w:rsidR="00246D7C" w:rsidRPr="0047730D" w:rsidRDefault="00246D7C" w:rsidP="00732D6A">
            <w:pPr>
              <w:pStyle w:val="rowtabella0"/>
              <w:rPr>
                <w:color w:val="002060"/>
              </w:rPr>
            </w:pPr>
            <w:r w:rsidRPr="0047730D">
              <w:rPr>
                <w:color w:val="002060"/>
              </w:rPr>
              <w:t>02/11/2025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E1C13C" w14:textId="77777777" w:rsidR="00246D7C" w:rsidRPr="0047730D" w:rsidRDefault="00246D7C" w:rsidP="00732D6A">
            <w:pPr>
              <w:pStyle w:val="rowtabella0"/>
              <w:rPr>
                <w:color w:val="002060"/>
              </w:rPr>
            </w:pPr>
            <w:r w:rsidRPr="0047730D">
              <w:rPr>
                <w:color w:val="002060"/>
              </w:rPr>
              <w:t>5677 PALESTRA DI CASCINARE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BED41D" w14:textId="77777777" w:rsidR="00246D7C" w:rsidRPr="0047730D" w:rsidRDefault="00246D7C" w:rsidP="00732D6A">
            <w:pPr>
              <w:pStyle w:val="rowtabella0"/>
              <w:rPr>
                <w:color w:val="002060"/>
              </w:rPr>
            </w:pPr>
            <w:r w:rsidRPr="0047730D">
              <w:rPr>
                <w:color w:val="002060"/>
              </w:rPr>
              <w:t>CASCINARE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DC5B04" w14:textId="77777777" w:rsidR="00246D7C" w:rsidRPr="0047730D" w:rsidRDefault="00246D7C" w:rsidP="00732D6A">
            <w:pPr>
              <w:pStyle w:val="rowtabella0"/>
              <w:rPr>
                <w:color w:val="002060"/>
              </w:rPr>
            </w:pPr>
            <w:r w:rsidRPr="0047730D">
              <w:rPr>
                <w:color w:val="002060"/>
              </w:rPr>
              <w:t>VIA CARDUCCI</w:t>
            </w:r>
          </w:p>
        </w:tc>
      </w:tr>
    </w:tbl>
    <w:p w14:paraId="150062C9" w14:textId="77777777" w:rsidR="00246D7C" w:rsidRDefault="00246D7C" w:rsidP="00246D7C">
      <w:pPr>
        <w:pStyle w:val="breakline"/>
        <w:rPr>
          <w:rFonts w:eastAsiaTheme="minorEastAsia"/>
          <w:color w:val="002060"/>
        </w:rPr>
      </w:pPr>
    </w:p>
    <w:p w14:paraId="6461904E" w14:textId="77777777" w:rsidR="00246D7C" w:rsidRDefault="00246D7C" w:rsidP="00246D7C">
      <w:pPr>
        <w:pStyle w:val="breakline"/>
        <w:rPr>
          <w:rFonts w:eastAsiaTheme="minorEastAsia"/>
          <w:color w:val="002060"/>
        </w:rPr>
      </w:pPr>
    </w:p>
    <w:p w14:paraId="63C1EFB6" w14:textId="77777777" w:rsidR="00246D7C" w:rsidRPr="0047730D" w:rsidRDefault="00246D7C" w:rsidP="00246D7C">
      <w:pPr>
        <w:pStyle w:val="breakline"/>
        <w:rPr>
          <w:rFonts w:eastAsiaTheme="minorEastAsia"/>
          <w:color w:val="002060"/>
        </w:rPr>
      </w:pPr>
    </w:p>
    <w:p w14:paraId="3BCCC80B" w14:textId="77777777" w:rsidR="00264D36" w:rsidRDefault="00264D36" w:rsidP="00264D36">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3A23206B" w14:textId="77777777" w:rsidR="00264D36" w:rsidRPr="00DE1EF7" w:rsidRDefault="00264D36" w:rsidP="00264D36">
      <w:pPr>
        <w:pStyle w:val="Corpodeltesto21"/>
        <w:jc w:val="center"/>
        <w:rPr>
          <w:rFonts w:ascii="Arial" w:hAnsi="Arial" w:cs="Arial"/>
          <w:b/>
          <w:color w:val="002060"/>
          <w:sz w:val="30"/>
          <w:szCs w:val="30"/>
        </w:rPr>
      </w:pPr>
    </w:p>
    <w:p w14:paraId="709F7B37" w14:textId="742E82C0" w:rsidR="00264D36" w:rsidRPr="00DE1EF7" w:rsidRDefault="00264D36" w:rsidP="00264D36">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7C6F57">
        <w:rPr>
          <w:rFonts w:ascii="Arial" w:hAnsi="Arial" w:cs="Arial"/>
          <w:b/>
          <w:bCs/>
          <w:color w:val="002060"/>
        </w:rPr>
        <w:t>10</w:t>
      </w:r>
      <w:r w:rsidR="00303F6E">
        <w:rPr>
          <w:rFonts w:ascii="Arial" w:hAnsi="Arial" w:cs="Arial"/>
          <w:b/>
          <w:bCs/>
          <w:color w:val="002060"/>
        </w:rPr>
        <w:t xml:space="preserve"> novembre</w:t>
      </w:r>
      <w:r>
        <w:rPr>
          <w:rFonts w:ascii="Arial" w:hAnsi="Arial" w:cs="Arial"/>
          <w:b/>
          <w:bCs/>
          <w:color w:val="002060"/>
        </w:rPr>
        <w:t xml:space="preserve"> 2025</w:t>
      </w:r>
      <w:r w:rsidRPr="00DE1EF7">
        <w:rPr>
          <w:rFonts w:ascii="Arial" w:hAnsi="Arial" w:cs="Arial"/>
          <w:color w:val="002060"/>
        </w:rPr>
        <w:t xml:space="preserve"> a favore di questo Comitato Regionale mediante bonifico bancario da versare alle seguenti coordinate: </w:t>
      </w:r>
    </w:p>
    <w:p w14:paraId="3146DEB9" w14:textId="77777777" w:rsidR="00264D36" w:rsidRPr="00DE1EF7" w:rsidRDefault="00264D36" w:rsidP="00264D36">
      <w:pPr>
        <w:pStyle w:val="Nessunaspaziatura"/>
        <w:jc w:val="both"/>
        <w:rPr>
          <w:rFonts w:ascii="Arial" w:hAnsi="Arial" w:cs="Arial"/>
          <w:color w:val="002060"/>
        </w:rPr>
      </w:pPr>
    </w:p>
    <w:p w14:paraId="06DB2EDC" w14:textId="77777777" w:rsidR="00264D36" w:rsidRPr="00DE1EF7" w:rsidRDefault="00264D36" w:rsidP="00264D36">
      <w:pPr>
        <w:pStyle w:val="Nessunaspaziatura"/>
        <w:jc w:val="center"/>
        <w:rPr>
          <w:rFonts w:ascii="Arial" w:hAnsi="Arial" w:cs="Arial"/>
          <w:color w:val="002060"/>
        </w:rPr>
      </w:pPr>
      <w:r w:rsidRPr="00DE1EF7">
        <w:rPr>
          <w:rFonts w:ascii="Arial" w:hAnsi="Arial" w:cs="Arial"/>
          <w:color w:val="002060"/>
        </w:rPr>
        <w:t>BNL – ANCONA</w:t>
      </w:r>
    </w:p>
    <w:p w14:paraId="21A1649F" w14:textId="77777777" w:rsidR="00264D36" w:rsidRPr="00DE1EF7" w:rsidRDefault="00264D36" w:rsidP="00264D36">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479DF22A" w14:textId="77777777" w:rsidR="00264D36" w:rsidRPr="009B42C6" w:rsidRDefault="00264D36" w:rsidP="00264D36">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11601D43" w14:textId="77777777" w:rsidR="00264D36" w:rsidRPr="00DE1EF7" w:rsidRDefault="00264D36" w:rsidP="00264D36">
      <w:pPr>
        <w:pStyle w:val="Nessunaspaziatura"/>
        <w:jc w:val="both"/>
        <w:rPr>
          <w:rFonts w:ascii="Arial" w:hAnsi="Arial" w:cs="Arial"/>
          <w:color w:val="002060"/>
        </w:rPr>
      </w:pPr>
    </w:p>
    <w:p w14:paraId="2F4F4B50" w14:textId="77777777" w:rsidR="00264D36" w:rsidRPr="00DE1EF7" w:rsidRDefault="00264D36" w:rsidP="00264D36">
      <w:pPr>
        <w:pStyle w:val="Corpodeltesto21"/>
        <w:rPr>
          <w:rFonts w:ascii="Arial" w:hAnsi="Arial" w:cs="Arial"/>
          <w:color w:val="002060"/>
          <w:sz w:val="22"/>
          <w:szCs w:val="22"/>
        </w:rPr>
      </w:pPr>
    </w:p>
    <w:p w14:paraId="100909D7"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DE1EF7" w:rsidRDefault="00264D36" w:rsidP="00264D36">
      <w:pPr>
        <w:pStyle w:val="Corpodeltesto21"/>
        <w:rPr>
          <w:rFonts w:ascii="Arial" w:hAnsi="Arial" w:cs="Arial"/>
          <w:color w:val="002060"/>
          <w:sz w:val="22"/>
          <w:szCs w:val="22"/>
        </w:rPr>
      </w:pPr>
    </w:p>
    <w:p w14:paraId="2232B1DA"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0DDDB078"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0CC7AEE2"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 xml:space="preserve">PEC: </w:t>
      </w:r>
      <w:r>
        <w:rPr>
          <w:rFonts w:ascii="Arial" w:hAnsi="Arial" w:cs="Arial"/>
          <w:color w:val="002060"/>
          <w:sz w:val="22"/>
          <w:szCs w:val="22"/>
        </w:rPr>
        <w:t>csat-tft</w:t>
      </w:r>
      <w:r w:rsidRPr="00DE1EF7">
        <w:rPr>
          <w:rFonts w:ascii="Arial" w:hAnsi="Arial" w:cs="Arial"/>
          <w:color w:val="002060"/>
          <w:sz w:val="22"/>
          <w:szCs w:val="22"/>
        </w:rPr>
        <w:t>@pec.figcmarche.it</w:t>
      </w:r>
    </w:p>
    <w:p w14:paraId="638CCBEC" w14:textId="77777777" w:rsidR="00264D36" w:rsidRPr="00DE1EF7" w:rsidRDefault="00264D36" w:rsidP="00264D36">
      <w:pPr>
        <w:pStyle w:val="Corpodeltesto21"/>
        <w:rPr>
          <w:rFonts w:ascii="Arial" w:hAnsi="Arial" w:cs="Arial"/>
          <w:color w:val="002060"/>
          <w:sz w:val="22"/>
          <w:szCs w:val="22"/>
        </w:rPr>
      </w:pPr>
    </w:p>
    <w:p w14:paraId="2B7802F0"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61581BD" w14:textId="77777777" w:rsidR="00264D36" w:rsidRPr="00DE1EF7" w:rsidRDefault="00264D36" w:rsidP="00264D36">
      <w:pPr>
        <w:pStyle w:val="Corpodeltesto21"/>
        <w:rPr>
          <w:rFonts w:ascii="Arial" w:hAnsi="Arial" w:cs="Arial"/>
          <w:color w:val="002060"/>
          <w:sz w:val="22"/>
          <w:szCs w:val="22"/>
        </w:rPr>
      </w:pPr>
    </w:p>
    <w:p w14:paraId="721EED40"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278095EE"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5008DBD8" w14:textId="02B4EEE1" w:rsidR="007D33DA" w:rsidRPr="00F24C10" w:rsidRDefault="002933EB" w:rsidP="00F24C10">
      <w:pPr>
        <w:pStyle w:val="TITOLOCAMPIONATO"/>
        <w:shd w:val="clear" w:color="auto" w:fill="002060"/>
        <w:spacing w:before="0" w:beforeAutospacing="0" w:after="0" w:afterAutospacing="0"/>
        <w:rPr>
          <w:color w:val="FFFFFF" w:themeColor="background1"/>
        </w:rPr>
      </w:pPr>
      <w:bookmarkStart w:id="14" w:name="_Hlk129856054"/>
      <w:r>
        <w:rPr>
          <w:color w:val="FFFFFF" w:themeColor="background1"/>
        </w:rPr>
        <w:t>ERRATA CORRIGE</w:t>
      </w:r>
      <w:bookmarkEnd w:id="14"/>
    </w:p>
    <w:p w14:paraId="032008FA" w14:textId="77777777" w:rsidR="007E3A82" w:rsidRPr="000A05C2" w:rsidRDefault="007E3A82" w:rsidP="00F770E5">
      <w:pPr>
        <w:pStyle w:val="Nessunaspaziatura"/>
        <w:jc w:val="both"/>
        <w:rPr>
          <w:rFonts w:ascii="Arial" w:hAnsi="Arial" w:cs="Arial"/>
          <w:bCs/>
          <w:color w:val="002060"/>
        </w:rPr>
      </w:pPr>
    </w:p>
    <w:p w14:paraId="64E3266C" w14:textId="0CA105C0" w:rsidR="00F00712" w:rsidRPr="00E47093" w:rsidRDefault="00F00712" w:rsidP="00F00712">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5EE18430" w14:textId="77777777" w:rsidR="00F00712" w:rsidRDefault="00F00712" w:rsidP="00530523">
      <w:pPr>
        <w:pStyle w:val="breakline"/>
        <w:rPr>
          <w:color w:val="002060"/>
        </w:rPr>
      </w:pPr>
    </w:p>
    <w:p w14:paraId="41E8597B" w14:textId="77777777" w:rsidR="00343E9C" w:rsidRDefault="00343E9C" w:rsidP="00343E9C">
      <w:pPr>
        <w:pStyle w:val="Nessunaspaziatura"/>
        <w:jc w:val="both"/>
        <w:rPr>
          <w:rFonts w:ascii="Arial" w:hAnsi="Arial" w:cs="Arial"/>
          <w:bCs/>
          <w:color w:val="002060"/>
          <w:sz w:val="12"/>
          <w:szCs w:val="12"/>
        </w:rPr>
      </w:pPr>
    </w:p>
    <w:p w14:paraId="09BDA7A4" w14:textId="2BC4FFEE" w:rsidR="00343E9C" w:rsidRPr="00E47093" w:rsidRDefault="00343E9C" w:rsidP="00343E9C">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451D0053" w14:textId="77777777" w:rsidR="00343E9C" w:rsidRDefault="00343E9C" w:rsidP="00343E9C">
      <w:pPr>
        <w:pStyle w:val="breakline"/>
        <w:rPr>
          <w:color w:val="002060"/>
        </w:rPr>
      </w:pPr>
    </w:p>
    <w:p w14:paraId="3B7ED933" w14:textId="77777777" w:rsidR="00343E9C" w:rsidRDefault="00343E9C" w:rsidP="00530523">
      <w:pPr>
        <w:pStyle w:val="breakline"/>
        <w:rPr>
          <w:color w:val="002060"/>
        </w:rPr>
      </w:pPr>
    </w:p>
    <w:p w14:paraId="6E7F7B0A" w14:textId="77777777" w:rsidR="0056773F" w:rsidRPr="0056773F" w:rsidRDefault="0056773F"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lastRenderedPageBreak/>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60CD0461"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Beneficiario: Comitato Regionale Marche F.I.G.C. – L.N.D.</w:t>
      </w: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3495AC37"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303F6E">
        <w:rPr>
          <w:b/>
          <w:color w:val="002060"/>
          <w:u w:val="single"/>
        </w:rPr>
        <w:t>2</w:t>
      </w:r>
      <w:r w:rsidR="007C6F57">
        <w:rPr>
          <w:b/>
          <w:color w:val="002060"/>
          <w:u w:val="single"/>
        </w:rPr>
        <w:t>9</w:t>
      </w:r>
      <w:r w:rsidR="003D6BA1">
        <w:rPr>
          <w:b/>
          <w:color w:val="002060"/>
          <w:u w:val="single"/>
        </w:rPr>
        <w:t>/</w:t>
      </w:r>
      <w:r w:rsidR="001E2995">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1"/>
      <w:footerReference w:type="even" r:id="rId12"/>
      <w:footerReference w:type="default" r:id="rId13"/>
      <w:headerReference w:type="first" r:id="rId14"/>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2C9263" w14:textId="77777777" w:rsidR="00EF3C4F" w:rsidRDefault="00EF3C4F">
      <w:r>
        <w:separator/>
      </w:r>
    </w:p>
  </w:endnote>
  <w:endnote w:type="continuationSeparator" w:id="0">
    <w:p w14:paraId="49DB97A1" w14:textId="77777777" w:rsidR="00EF3C4F" w:rsidRDefault="00EF3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7BC29360"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F24C10">
      <w:rPr>
        <w:rStyle w:val="Numeropagina"/>
        <w:rFonts w:ascii="Arial" w:hAnsi="Arial" w:cs="Arial"/>
        <w:color w:val="002060"/>
      </w:rPr>
      <w:t>3</w:t>
    </w:r>
    <w:r w:rsidR="00B7515A">
      <w:rPr>
        <w:rStyle w:val="Numeropagina"/>
        <w:rFonts w:ascii="Arial" w:hAnsi="Arial" w:cs="Arial"/>
        <w:color w:val="002060"/>
      </w:rPr>
      <w:t>8</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1C964" w14:textId="77777777" w:rsidR="00EF3C4F" w:rsidRDefault="00EF3C4F">
      <w:r>
        <w:separator/>
      </w:r>
    </w:p>
  </w:footnote>
  <w:footnote w:type="continuationSeparator" w:id="0">
    <w:p w14:paraId="1A54213A" w14:textId="77777777" w:rsidR="00EF3C4F" w:rsidRDefault="00EF3C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07D87"/>
    <w:multiLevelType w:val="hybridMultilevel"/>
    <w:tmpl w:val="4E8CB3FC"/>
    <w:lvl w:ilvl="0" w:tplc="01707280">
      <w:numFmt w:val="bullet"/>
      <w:lvlText w:val="-"/>
      <w:lvlJc w:val="left"/>
      <w:pPr>
        <w:ind w:left="734" w:hanging="305"/>
      </w:pPr>
      <w:rPr>
        <w:rFonts w:ascii="Arial" w:eastAsia="Times New Roman" w:hAnsi="Arial" w:cs="Arial" w:hint="default"/>
        <w:b w:val="0"/>
        <w:bCs w:val="0"/>
        <w:i w:val="0"/>
        <w:iCs w:val="0"/>
        <w:spacing w:val="0"/>
        <w:w w:val="98"/>
        <w:sz w:val="20"/>
        <w:szCs w:val="20"/>
        <w:lang w:val="it-IT" w:eastAsia="en-US" w:bidi="ar-SA"/>
      </w:rPr>
    </w:lvl>
    <w:lvl w:ilvl="1" w:tplc="FFFFFFFF">
      <w:numFmt w:val="bullet"/>
      <w:lvlText w:val="•"/>
      <w:lvlJc w:val="left"/>
      <w:pPr>
        <w:ind w:left="1687" w:hanging="305"/>
      </w:pPr>
      <w:rPr>
        <w:rFonts w:hint="default"/>
        <w:lang w:val="it-IT" w:eastAsia="en-US" w:bidi="ar-SA"/>
      </w:rPr>
    </w:lvl>
    <w:lvl w:ilvl="2" w:tplc="FFFFFFFF">
      <w:numFmt w:val="bullet"/>
      <w:lvlText w:val="•"/>
      <w:lvlJc w:val="left"/>
      <w:pPr>
        <w:ind w:left="2634" w:hanging="305"/>
      </w:pPr>
      <w:rPr>
        <w:rFonts w:hint="default"/>
        <w:lang w:val="it-IT" w:eastAsia="en-US" w:bidi="ar-SA"/>
      </w:rPr>
    </w:lvl>
    <w:lvl w:ilvl="3" w:tplc="FFFFFFFF">
      <w:numFmt w:val="bullet"/>
      <w:lvlText w:val="•"/>
      <w:lvlJc w:val="left"/>
      <w:pPr>
        <w:ind w:left="3581" w:hanging="305"/>
      </w:pPr>
      <w:rPr>
        <w:rFonts w:hint="default"/>
        <w:lang w:val="it-IT" w:eastAsia="en-US" w:bidi="ar-SA"/>
      </w:rPr>
    </w:lvl>
    <w:lvl w:ilvl="4" w:tplc="FFFFFFFF">
      <w:numFmt w:val="bullet"/>
      <w:lvlText w:val="•"/>
      <w:lvlJc w:val="left"/>
      <w:pPr>
        <w:ind w:left="4528" w:hanging="305"/>
      </w:pPr>
      <w:rPr>
        <w:rFonts w:hint="default"/>
        <w:lang w:val="it-IT" w:eastAsia="en-US" w:bidi="ar-SA"/>
      </w:rPr>
    </w:lvl>
    <w:lvl w:ilvl="5" w:tplc="FFFFFFFF">
      <w:numFmt w:val="bullet"/>
      <w:lvlText w:val="•"/>
      <w:lvlJc w:val="left"/>
      <w:pPr>
        <w:ind w:left="5475" w:hanging="305"/>
      </w:pPr>
      <w:rPr>
        <w:rFonts w:hint="default"/>
        <w:lang w:val="it-IT" w:eastAsia="en-US" w:bidi="ar-SA"/>
      </w:rPr>
    </w:lvl>
    <w:lvl w:ilvl="6" w:tplc="FFFFFFFF">
      <w:numFmt w:val="bullet"/>
      <w:lvlText w:val="•"/>
      <w:lvlJc w:val="left"/>
      <w:pPr>
        <w:ind w:left="6422" w:hanging="305"/>
      </w:pPr>
      <w:rPr>
        <w:rFonts w:hint="default"/>
        <w:lang w:val="it-IT" w:eastAsia="en-US" w:bidi="ar-SA"/>
      </w:rPr>
    </w:lvl>
    <w:lvl w:ilvl="7" w:tplc="FFFFFFFF">
      <w:numFmt w:val="bullet"/>
      <w:lvlText w:val="•"/>
      <w:lvlJc w:val="left"/>
      <w:pPr>
        <w:ind w:left="7369" w:hanging="305"/>
      </w:pPr>
      <w:rPr>
        <w:rFonts w:hint="default"/>
        <w:lang w:val="it-IT" w:eastAsia="en-US" w:bidi="ar-SA"/>
      </w:rPr>
    </w:lvl>
    <w:lvl w:ilvl="8" w:tplc="FFFFFFFF">
      <w:numFmt w:val="bullet"/>
      <w:lvlText w:val="•"/>
      <w:lvlJc w:val="left"/>
      <w:pPr>
        <w:ind w:left="8316" w:hanging="305"/>
      </w:pPr>
      <w:rPr>
        <w:rFonts w:hint="default"/>
        <w:lang w:val="it-IT" w:eastAsia="en-US" w:bidi="ar-SA"/>
      </w:r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D2C5351"/>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06E4CC5"/>
    <w:multiLevelType w:val="hybridMultilevel"/>
    <w:tmpl w:val="DDBC1956"/>
    <w:lvl w:ilvl="0" w:tplc="7624E5E4">
      <w:numFmt w:val="bullet"/>
      <w:lvlText w:val=""/>
      <w:lvlJc w:val="left"/>
      <w:pPr>
        <w:ind w:left="734" w:hanging="305"/>
      </w:pPr>
      <w:rPr>
        <w:rFonts w:ascii="Wingdings" w:eastAsia="Wingdings" w:hAnsi="Wingdings" w:cs="Wingdings" w:hint="default"/>
        <w:b w:val="0"/>
        <w:bCs w:val="0"/>
        <w:i w:val="0"/>
        <w:iCs w:val="0"/>
        <w:spacing w:val="0"/>
        <w:w w:val="98"/>
        <w:sz w:val="20"/>
        <w:szCs w:val="20"/>
        <w:lang w:val="it-IT" w:eastAsia="en-US" w:bidi="ar-SA"/>
      </w:rPr>
    </w:lvl>
    <w:lvl w:ilvl="1" w:tplc="19BEE73E">
      <w:numFmt w:val="bullet"/>
      <w:lvlText w:val="•"/>
      <w:lvlJc w:val="left"/>
      <w:pPr>
        <w:ind w:left="1687" w:hanging="305"/>
      </w:pPr>
      <w:rPr>
        <w:rFonts w:hint="default"/>
        <w:lang w:val="it-IT" w:eastAsia="en-US" w:bidi="ar-SA"/>
      </w:rPr>
    </w:lvl>
    <w:lvl w:ilvl="2" w:tplc="D4C2CB10">
      <w:numFmt w:val="bullet"/>
      <w:lvlText w:val="•"/>
      <w:lvlJc w:val="left"/>
      <w:pPr>
        <w:ind w:left="2634" w:hanging="305"/>
      </w:pPr>
      <w:rPr>
        <w:rFonts w:hint="default"/>
        <w:lang w:val="it-IT" w:eastAsia="en-US" w:bidi="ar-SA"/>
      </w:rPr>
    </w:lvl>
    <w:lvl w:ilvl="3" w:tplc="C81E99C2">
      <w:numFmt w:val="bullet"/>
      <w:lvlText w:val="•"/>
      <w:lvlJc w:val="left"/>
      <w:pPr>
        <w:ind w:left="3581" w:hanging="305"/>
      </w:pPr>
      <w:rPr>
        <w:rFonts w:hint="default"/>
        <w:lang w:val="it-IT" w:eastAsia="en-US" w:bidi="ar-SA"/>
      </w:rPr>
    </w:lvl>
    <w:lvl w:ilvl="4" w:tplc="49A21E12">
      <w:numFmt w:val="bullet"/>
      <w:lvlText w:val="•"/>
      <w:lvlJc w:val="left"/>
      <w:pPr>
        <w:ind w:left="4528" w:hanging="305"/>
      </w:pPr>
      <w:rPr>
        <w:rFonts w:hint="default"/>
        <w:lang w:val="it-IT" w:eastAsia="en-US" w:bidi="ar-SA"/>
      </w:rPr>
    </w:lvl>
    <w:lvl w:ilvl="5" w:tplc="FDBE1A3E">
      <w:numFmt w:val="bullet"/>
      <w:lvlText w:val="•"/>
      <w:lvlJc w:val="left"/>
      <w:pPr>
        <w:ind w:left="5475" w:hanging="305"/>
      </w:pPr>
      <w:rPr>
        <w:rFonts w:hint="default"/>
        <w:lang w:val="it-IT" w:eastAsia="en-US" w:bidi="ar-SA"/>
      </w:rPr>
    </w:lvl>
    <w:lvl w:ilvl="6" w:tplc="087E2008">
      <w:numFmt w:val="bullet"/>
      <w:lvlText w:val="•"/>
      <w:lvlJc w:val="left"/>
      <w:pPr>
        <w:ind w:left="6422" w:hanging="305"/>
      </w:pPr>
      <w:rPr>
        <w:rFonts w:hint="default"/>
        <w:lang w:val="it-IT" w:eastAsia="en-US" w:bidi="ar-SA"/>
      </w:rPr>
    </w:lvl>
    <w:lvl w:ilvl="7" w:tplc="5BC02BD2">
      <w:numFmt w:val="bullet"/>
      <w:lvlText w:val="•"/>
      <w:lvlJc w:val="left"/>
      <w:pPr>
        <w:ind w:left="7369" w:hanging="305"/>
      </w:pPr>
      <w:rPr>
        <w:rFonts w:hint="default"/>
        <w:lang w:val="it-IT" w:eastAsia="en-US" w:bidi="ar-SA"/>
      </w:rPr>
    </w:lvl>
    <w:lvl w:ilvl="8" w:tplc="8EF6FAFA">
      <w:numFmt w:val="bullet"/>
      <w:lvlText w:val="•"/>
      <w:lvlJc w:val="left"/>
      <w:pPr>
        <w:ind w:left="8316" w:hanging="305"/>
      </w:pPr>
      <w:rPr>
        <w:rFonts w:hint="default"/>
        <w:lang w:val="it-IT" w:eastAsia="en-US" w:bidi="ar-SA"/>
      </w:r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BA55CA3"/>
    <w:multiLevelType w:val="hybridMultilevel"/>
    <w:tmpl w:val="5CA001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C1720AA"/>
    <w:multiLevelType w:val="hybridMultilevel"/>
    <w:tmpl w:val="71122B52"/>
    <w:lvl w:ilvl="0" w:tplc="31281C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2" w15:restartNumberingAfterBreak="0">
    <w:nsid w:val="7F384A4E"/>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1"/>
  </w:num>
  <w:num w:numId="2" w16cid:durableId="1429622785">
    <w:abstractNumId w:val="21"/>
  </w:num>
  <w:num w:numId="3" w16cid:durableId="57946484">
    <w:abstractNumId w:val="4"/>
  </w:num>
  <w:num w:numId="4" w16cid:durableId="564266614">
    <w:abstractNumId w:val="19"/>
  </w:num>
  <w:num w:numId="5" w16cid:durableId="1249315646">
    <w:abstractNumId w:val="16"/>
  </w:num>
  <w:num w:numId="6" w16cid:durableId="934754267">
    <w:abstractNumId w:val="6"/>
  </w:num>
  <w:num w:numId="7" w16cid:durableId="2088965195">
    <w:abstractNumId w:val="12"/>
  </w:num>
  <w:num w:numId="8" w16cid:durableId="1258707900">
    <w:abstractNumId w:val="23"/>
  </w:num>
  <w:num w:numId="9" w16cid:durableId="745029327">
    <w:abstractNumId w:val="17"/>
  </w:num>
  <w:num w:numId="10" w16cid:durableId="1282424059">
    <w:abstractNumId w:val="22"/>
  </w:num>
  <w:num w:numId="11" w16cid:durableId="1817067011">
    <w:abstractNumId w:val="11"/>
  </w:num>
  <w:num w:numId="12" w16cid:durableId="1075978335">
    <w:abstractNumId w:val="15"/>
  </w:num>
  <w:num w:numId="13" w16cid:durableId="1125348853">
    <w:abstractNumId w:val="8"/>
  </w:num>
  <w:num w:numId="14" w16cid:durableId="27729138">
    <w:abstractNumId w:val="5"/>
  </w:num>
  <w:num w:numId="15" w16cid:durableId="2031183488">
    <w:abstractNumId w:val="7"/>
  </w:num>
  <w:num w:numId="16" w16cid:durableId="2037844536">
    <w:abstractNumId w:val="0"/>
  </w:num>
  <w:num w:numId="17" w16cid:durableId="63994000">
    <w:abstractNumId w:val="3"/>
  </w:num>
  <w:num w:numId="18" w16cid:durableId="1536504214">
    <w:abstractNumId w:val="20"/>
  </w:num>
  <w:num w:numId="19" w16cid:durableId="1200316192">
    <w:abstractNumId w:val="14"/>
  </w:num>
  <w:num w:numId="20" w16cid:durableId="1089040843">
    <w:abstractNumId w:val="18"/>
  </w:num>
  <w:num w:numId="21" w16cid:durableId="1447233848">
    <w:abstractNumId w:val="13"/>
  </w:num>
  <w:num w:numId="22" w16cid:durableId="164513832">
    <w:abstractNumId w:val="2"/>
  </w:num>
  <w:num w:numId="23" w16cid:durableId="1178347381">
    <w:abstractNumId w:val="10"/>
  </w:num>
  <w:num w:numId="24" w16cid:durableId="747462559">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7AD"/>
    <w:rsid w:val="00001A18"/>
    <w:rsid w:val="00001C1D"/>
    <w:rsid w:val="00001C67"/>
    <w:rsid w:val="0000204A"/>
    <w:rsid w:val="000021FF"/>
    <w:rsid w:val="000024FD"/>
    <w:rsid w:val="000026C2"/>
    <w:rsid w:val="00002C32"/>
    <w:rsid w:val="0000323C"/>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769"/>
    <w:rsid w:val="000209C3"/>
    <w:rsid w:val="00021079"/>
    <w:rsid w:val="0002175E"/>
    <w:rsid w:val="00021AE9"/>
    <w:rsid w:val="00021EB5"/>
    <w:rsid w:val="00021EF2"/>
    <w:rsid w:val="00022144"/>
    <w:rsid w:val="00022315"/>
    <w:rsid w:val="00022670"/>
    <w:rsid w:val="000231CB"/>
    <w:rsid w:val="000236FD"/>
    <w:rsid w:val="00023885"/>
    <w:rsid w:val="0002392A"/>
    <w:rsid w:val="00023C5B"/>
    <w:rsid w:val="00023E67"/>
    <w:rsid w:val="0002402D"/>
    <w:rsid w:val="00024134"/>
    <w:rsid w:val="0002452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1ED8"/>
    <w:rsid w:val="00032228"/>
    <w:rsid w:val="0003269E"/>
    <w:rsid w:val="00032DF6"/>
    <w:rsid w:val="00033045"/>
    <w:rsid w:val="000334EC"/>
    <w:rsid w:val="0003464F"/>
    <w:rsid w:val="00034691"/>
    <w:rsid w:val="000346F7"/>
    <w:rsid w:val="00034F8A"/>
    <w:rsid w:val="00035C52"/>
    <w:rsid w:val="00035EB7"/>
    <w:rsid w:val="00036089"/>
    <w:rsid w:val="00036943"/>
    <w:rsid w:val="00036BCC"/>
    <w:rsid w:val="00036C52"/>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37D1"/>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1DCF"/>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9F1"/>
    <w:rsid w:val="00073FA0"/>
    <w:rsid w:val="00073FF4"/>
    <w:rsid w:val="00074171"/>
    <w:rsid w:val="00074509"/>
    <w:rsid w:val="000745AF"/>
    <w:rsid w:val="000747ED"/>
    <w:rsid w:val="00074A17"/>
    <w:rsid w:val="00074A3A"/>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4FCC"/>
    <w:rsid w:val="000855DA"/>
    <w:rsid w:val="000856B0"/>
    <w:rsid w:val="00085C39"/>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B36"/>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A3E"/>
    <w:rsid w:val="000D7E42"/>
    <w:rsid w:val="000E0761"/>
    <w:rsid w:val="000E0A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47A"/>
    <w:rsid w:val="00120DF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4BD"/>
    <w:rsid w:val="001275B9"/>
    <w:rsid w:val="001276E6"/>
    <w:rsid w:val="0012790C"/>
    <w:rsid w:val="00127B1E"/>
    <w:rsid w:val="00127C2C"/>
    <w:rsid w:val="00127D61"/>
    <w:rsid w:val="001303D4"/>
    <w:rsid w:val="0013048F"/>
    <w:rsid w:val="00130690"/>
    <w:rsid w:val="001307CF"/>
    <w:rsid w:val="00130C77"/>
    <w:rsid w:val="00130DB1"/>
    <w:rsid w:val="00131438"/>
    <w:rsid w:val="00131807"/>
    <w:rsid w:val="00131D2F"/>
    <w:rsid w:val="00131FF2"/>
    <w:rsid w:val="00132459"/>
    <w:rsid w:val="00132A49"/>
    <w:rsid w:val="00132B21"/>
    <w:rsid w:val="00132FDD"/>
    <w:rsid w:val="001331BC"/>
    <w:rsid w:val="001344F0"/>
    <w:rsid w:val="001348E2"/>
    <w:rsid w:val="00134AFF"/>
    <w:rsid w:val="00134F7E"/>
    <w:rsid w:val="001352A8"/>
    <w:rsid w:val="001353D4"/>
    <w:rsid w:val="0013574D"/>
    <w:rsid w:val="001358BB"/>
    <w:rsid w:val="00135C91"/>
    <w:rsid w:val="00135DC7"/>
    <w:rsid w:val="00135DF0"/>
    <w:rsid w:val="00136327"/>
    <w:rsid w:val="001363E4"/>
    <w:rsid w:val="001369A2"/>
    <w:rsid w:val="001369FB"/>
    <w:rsid w:val="00136A9A"/>
    <w:rsid w:val="00136C31"/>
    <w:rsid w:val="00136CCE"/>
    <w:rsid w:val="0013748C"/>
    <w:rsid w:val="00137DE0"/>
    <w:rsid w:val="00140263"/>
    <w:rsid w:val="00140A55"/>
    <w:rsid w:val="00140E5A"/>
    <w:rsid w:val="0014102C"/>
    <w:rsid w:val="00141373"/>
    <w:rsid w:val="001424E3"/>
    <w:rsid w:val="00142715"/>
    <w:rsid w:val="00142921"/>
    <w:rsid w:val="00143325"/>
    <w:rsid w:val="001433D1"/>
    <w:rsid w:val="0014344F"/>
    <w:rsid w:val="00143566"/>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877"/>
    <w:rsid w:val="00152DE6"/>
    <w:rsid w:val="00152F00"/>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70C"/>
    <w:rsid w:val="001648DA"/>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AF4"/>
    <w:rsid w:val="0017718A"/>
    <w:rsid w:val="001773E0"/>
    <w:rsid w:val="00177681"/>
    <w:rsid w:val="001776D9"/>
    <w:rsid w:val="001778DE"/>
    <w:rsid w:val="001800CC"/>
    <w:rsid w:val="00180139"/>
    <w:rsid w:val="001807BD"/>
    <w:rsid w:val="001809B7"/>
    <w:rsid w:val="00180B19"/>
    <w:rsid w:val="001813CE"/>
    <w:rsid w:val="001819CA"/>
    <w:rsid w:val="00181F17"/>
    <w:rsid w:val="00181F44"/>
    <w:rsid w:val="001820C0"/>
    <w:rsid w:val="0018228E"/>
    <w:rsid w:val="00182494"/>
    <w:rsid w:val="00182DAB"/>
    <w:rsid w:val="00184689"/>
    <w:rsid w:val="00184727"/>
    <w:rsid w:val="00185090"/>
    <w:rsid w:val="00185451"/>
    <w:rsid w:val="001860AA"/>
    <w:rsid w:val="00186502"/>
    <w:rsid w:val="00186657"/>
    <w:rsid w:val="00186AFF"/>
    <w:rsid w:val="001875FA"/>
    <w:rsid w:val="0018777B"/>
    <w:rsid w:val="0019002B"/>
    <w:rsid w:val="0019069F"/>
    <w:rsid w:val="001908F6"/>
    <w:rsid w:val="0019095B"/>
    <w:rsid w:val="00190ECF"/>
    <w:rsid w:val="00191B35"/>
    <w:rsid w:val="00191C94"/>
    <w:rsid w:val="00192510"/>
    <w:rsid w:val="00192626"/>
    <w:rsid w:val="00192717"/>
    <w:rsid w:val="0019287D"/>
    <w:rsid w:val="001928E2"/>
    <w:rsid w:val="00193BE4"/>
    <w:rsid w:val="00194542"/>
    <w:rsid w:val="001947BD"/>
    <w:rsid w:val="00194CF0"/>
    <w:rsid w:val="001953C7"/>
    <w:rsid w:val="0019541B"/>
    <w:rsid w:val="0019568B"/>
    <w:rsid w:val="00195D7C"/>
    <w:rsid w:val="001965CF"/>
    <w:rsid w:val="0019673C"/>
    <w:rsid w:val="00196788"/>
    <w:rsid w:val="00196DEF"/>
    <w:rsid w:val="00196EB3"/>
    <w:rsid w:val="00197177"/>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C55"/>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0E91"/>
    <w:rsid w:val="001E1150"/>
    <w:rsid w:val="001E13F6"/>
    <w:rsid w:val="001E1AD2"/>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CB8"/>
    <w:rsid w:val="001F3EF6"/>
    <w:rsid w:val="001F3F59"/>
    <w:rsid w:val="001F41B4"/>
    <w:rsid w:val="001F4252"/>
    <w:rsid w:val="001F4353"/>
    <w:rsid w:val="001F4AE2"/>
    <w:rsid w:val="001F4E6F"/>
    <w:rsid w:val="001F552D"/>
    <w:rsid w:val="001F5AD7"/>
    <w:rsid w:val="001F5F0F"/>
    <w:rsid w:val="001F6096"/>
    <w:rsid w:val="001F68D7"/>
    <w:rsid w:val="001F6C75"/>
    <w:rsid w:val="001F7657"/>
    <w:rsid w:val="001F7C50"/>
    <w:rsid w:val="002003D6"/>
    <w:rsid w:val="0020062B"/>
    <w:rsid w:val="002009F1"/>
    <w:rsid w:val="00200A7E"/>
    <w:rsid w:val="00201323"/>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A33"/>
    <w:rsid w:val="00206BC5"/>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9D6"/>
    <w:rsid w:val="00212B79"/>
    <w:rsid w:val="00213478"/>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51D"/>
    <w:rsid w:val="00232835"/>
    <w:rsid w:val="002333F3"/>
    <w:rsid w:val="00233888"/>
    <w:rsid w:val="00233C60"/>
    <w:rsid w:val="00233CB4"/>
    <w:rsid w:val="00234029"/>
    <w:rsid w:val="00234598"/>
    <w:rsid w:val="00234C49"/>
    <w:rsid w:val="00234C94"/>
    <w:rsid w:val="00235022"/>
    <w:rsid w:val="0023593C"/>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93C"/>
    <w:rsid w:val="0024301B"/>
    <w:rsid w:val="002430C9"/>
    <w:rsid w:val="002431AF"/>
    <w:rsid w:val="0024341E"/>
    <w:rsid w:val="00243864"/>
    <w:rsid w:val="0024388B"/>
    <w:rsid w:val="00243C54"/>
    <w:rsid w:val="00244639"/>
    <w:rsid w:val="002447CB"/>
    <w:rsid w:val="0024496A"/>
    <w:rsid w:val="00244C1F"/>
    <w:rsid w:val="00244D0E"/>
    <w:rsid w:val="00244D45"/>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26A"/>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731D"/>
    <w:rsid w:val="002A752D"/>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A2E"/>
    <w:rsid w:val="002E6EA0"/>
    <w:rsid w:val="002E705A"/>
    <w:rsid w:val="002E769F"/>
    <w:rsid w:val="002E76D7"/>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54EA"/>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8EA"/>
    <w:rsid w:val="00301D0D"/>
    <w:rsid w:val="003025EA"/>
    <w:rsid w:val="003025EF"/>
    <w:rsid w:val="00302A2D"/>
    <w:rsid w:val="00302F63"/>
    <w:rsid w:val="003039B9"/>
    <w:rsid w:val="00303C64"/>
    <w:rsid w:val="00303F6E"/>
    <w:rsid w:val="00303FFA"/>
    <w:rsid w:val="003042AC"/>
    <w:rsid w:val="00304763"/>
    <w:rsid w:val="00304A09"/>
    <w:rsid w:val="003050E4"/>
    <w:rsid w:val="00305179"/>
    <w:rsid w:val="00305742"/>
    <w:rsid w:val="00305AB7"/>
    <w:rsid w:val="00305B88"/>
    <w:rsid w:val="00305BB5"/>
    <w:rsid w:val="00306090"/>
    <w:rsid w:val="00306101"/>
    <w:rsid w:val="0030644C"/>
    <w:rsid w:val="00306653"/>
    <w:rsid w:val="0030683A"/>
    <w:rsid w:val="00306C38"/>
    <w:rsid w:val="00306CD0"/>
    <w:rsid w:val="003077ED"/>
    <w:rsid w:val="00307A55"/>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782"/>
    <w:rsid w:val="00315AA6"/>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3009"/>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81B"/>
    <w:rsid w:val="00345867"/>
    <w:rsid w:val="00345A66"/>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225"/>
    <w:rsid w:val="00393B65"/>
    <w:rsid w:val="00393F47"/>
    <w:rsid w:val="00394622"/>
    <w:rsid w:val="00394F5A"/>
    <w:rsid w:val="00395615"/>
    <w:rsid w:val="0039603B"/>
    <w:rsid w:val="0039625E"/>
    <w:rsid w:val="003964BE"/>
    <w:rsid w:val="00396A3F"/>
    <w:rsid w:val="00396AD1"/>
    <w:rsid w:val="00397434"/>
    <w:rsid w:val="00397561"/>
    <w:rsid w:val="00397A9A"/>
    <w:rsid w:val="00397AB1"/>
    <w:rsid w:val="00397AED"/>
    <w:rsid w:val="00397C10"/>
    <w:rsid w:val="003A00EA"/>
    <w:rsid w:val="003A08FD"/>
    <w:rsid w:val="003A0FBC"/>
    <w:rsid w:val="003A1632"/>
    <w:rsid w:val="003A192C"/>
    <w:rsid w:val="003A2C0B"/>
    <w:rsid w:val="003A2D1C"/>
    <w:rsid w:val="003A2D4E"/>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1EA9"/>
    <w:rsid w:val="003C25B7"/>
    <w:rsid w:val="003C2F6C"/>
    <w:rsid w:val="003C3713"/>
    <w:rsid w:val="003C3740"/>
    <w:rsid w:val="003C39B1"/>
    <w:rsid w:val="003C3F5A"/>
    <w:rsid w:val="003C51AF"/>
    <w:rsid w:val="003C591D"/>
    <w:rsid w:val="003C5AB7"/>
    <w:rsid w:val="003C5D01"/>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9B8"/>
    <w:rsid w:val="003E0E33"/>
    <w:rsid w:val="003E20F7"/>
    <w:rsid w:val="003E2163"/>
    <w:rsid w:val="003E295C"/>
    <w:rsid w:val="003E2A21"/>
    <w:rsid w:val="003E2C71"/>
    <w:rsid w:val="003E3240"/>
    <w:rsid w:val="003E36D5"/>
    <w:rsid w:val="003E3C2E"/>
    <w:rsid w:val="003E3D69"/>
    <w:rsid w:val="003E4280"/>
    <w:rsid w:val="003E4440"/>
    <w:rsid w:val="003E4563"/>
    <w:rsid w:val="003E49FA"/>
    <w:rsid w:val="003E4DDA"/>
    <w:rsid w:val="003E51D9"/>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057"/>
    <w:rsid w:val="0040361B"/>
    <w:rsid w:val="00403D10"/>
    <w:rsid w:val="00404893"/>
    <w:rsid w:val="00404967"/>
    <w:rsid w:val="0040501C"/>
    <w:rsid w:val="0040522D"/>
    <w:rsid w:val="0040524D"/>
    <w:rsid w:val="0040539E"/>
    <w:rsid w:val="00405628"/>
    <w:rsid w:val="00405C4D"/>
    <w:rsid w:val="00405E24"/>
    <w:rsid w:val="00406090"/>
    <w:rsid w:val="00406454"/>
    <w:rsid w:val="00406A10"/>
    <w:rsid w:val="0040753D"/>
    <w:rsid w:val="004075D9"/>
    <w:rsid w:val="00407688"/>
    <w:rsid w:val="00410265"/>
    <w:rsid w:val="0041047C"/>
    <w:rsid w:val="00410D82"/>
    <w:rsid w:val="00411935"/>
    <w:rsid w:val="00411BD4"/>
    <w:rsid w:val="004125DB"/>
    <w:rsid w:val="0041299D"/>
    <w:rsid w:val="00413063"/>
    <w:rsid w:val="00413356"/>
    <w:rsid w:val="00413E65"/>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442"/>
    <w:rsid w:val="004226EF"/>
    <w:rsid w:val="00423765"/>
    <w:rsid w:val="00423F1F"/>
    <w:rsid w:val="00423F79"/>
    <w:rsid w:val="00424900"/>
    <w:rsid w:val="00425139"/>
    <w:rsid w:val="004251EF"/>
    <w:rsid w:val="00425844"/>
    <w:rsid w:val="0042594B"/>
    <w:rsid w:val="00425A1A"/>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3E"/>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D63"/>
    <w:rsid w:val="00445142"/>
    <w:rsid w:val="00445520"/>
    <w:rsid w:val="00445D30"/>
    <w:rsid w:val="004463C1"/>
    <w:rsid w:val="0044671B"/>
    <w:rsid w:val="00446787"/>
    <w:rsid w:val="00447527"/>
    <w:rsid w:val="00450378"/>
    <w:rsid w:val="004504A0"/>
    <w:rsid w:val="00450B81"/>
    <w:rsid w:val="00450F3C"/>
    <w:rsid w:val="004511E3"/>
    <w:rsid w:val="0045141A"/>
    <w:rsid w:val="0045157D"/>
    <w:rsid w:val="004515CB"/>
    <w:rsid w:val="004521E0"/>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082E"/>
    <w:rsid w:val="004B13FD"/>
    <w:rsid w:val="004B14A5"/>
    <w:rsid w:val="004B1F30"/>
    <w:rsid w:val="004B2561"/>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C53"/>
    <w:rsid w:val="004D0C74"/>
    <w:rsid w:val="004D0D4B"/>
    <w:rsid w:val="004D0E59"/>
    <w:rsid w:val="004D12DE"/>
    <w:rsid w:val="004D1747"/>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3F4"/>
    <w:rsid w:val="00504A2A"/>
    <w:rsid w:val="00505757"/>
    <w:rsid w:val="00505D87"/>
    <w:rsid w:val="00505EF9"/>
    <w:rsid w:val="005069FD"/>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259"/>
    <w:rsid w:val="00523348"/>
    <w:rsid w:val="00523BAD"/>
    <w:rsid w:val="00523F73"/>
    <w:rsid w:val="00524B7F"/>
    <w:rsid w:val="005257DE"/>
    <w:rsid w:val="00525B93"/>
    <w:rsid w:val="00526208"/>
    <w:rsid w:val="0052638A"/>
    <w:rsid w:val="0052772D"/>
    <w:rsid w:val="00527C00"/>
    <w:rsid w:val="00530523"/>
    <w:rsid w:val="0053055E"/>
    <w:rsid w:val="0053069C"/>
    <w:rsid w:val="00531882"/>
    <w:rsid w:val="00531B6C"/>
    <w:rsid w:val="00531EE3"/>
    <w:rsid w:val="0053298C"/>
    <w:rsid w:val="00532C2D"/>
    <w:rsid w:val="00533790"/>
    <w:rsid w:val="00535245"/>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40B2"/>
    <w:rsid w:val="0058410E"/>
    <w:rsid w:val="00584200"/>
    <w:rsid w:val="00584214"/>
    <w:rsid w:val="00584732"/>
    <w:rsid w:val="0058477D"/>
    <w:rsid w:val="00584AD0"/>
    <w:rsid w:val="00584D7B"/>
    <w:rsid w:val="005851C8"/>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4E"/>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A21"/>
    <w:rsid w:val="005B0A3F"/>
    <w:rsid w:val="005B1D77"/>
    <w:rsid w:val="005B214B"/>
    <w:rsid w:val="005B2190"/>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DCA"/>
    <w:rsid w:val="005F1EEA"/>
    <w:rsid w:val="005F25D4"/>
    <w:rsid w:val="005F285C"/>
    <w:rsid w:val="005F2D3B"/>
    <w:rsid w:val="005F34B0"/>
    <w:rsid w:val="005F4082"/>
    <w:rsid w:val="005F44BD"/>
    <w:rsid w:val="005F47AA"/>
    <w:rsid w:val="005F499A"/>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C24"/>
    <w:rsid w:val="00616D0A"/>
    <w:rsid w:val="00616D5A"/>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5864"/>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A14"/>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405"/>
    <w:rsid w:val="00681376"/>
    <w:rsid w:val="006814C9"/>
    <w:rsid w:val="006817DB"/>
    <w:rsid w:val="00681E6B"/>
    <w:rsid w:val="00681F76"/>
    <w:rsid w:val="006821BD"/>
    <w:rsid w:val="00682408"/>
    <w:rsid w:val="00682486"/>
    <w:rsid w:val="006826C2"/>
    <w:rsid w:val="0068292B"/>
    <w:rsid w:val="00682CE3"/>
    <w:rsid w:val="00682EDC"/>
    <w:rsid w:val="00682F8E"/>
    <w:rsid w:val="006833D3"/>
    <w:rsid w:val="00683425"/>
    <w:rsid w:val="0068457B"/>
    <w:rsid w:val="00684DB0"/>
    <w:rsid w:val="0068541B"/>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475"/>
    <w:rsid w:val="006C751C"/>
    <w:rsid w:val="006C7B51"/>
    <w:rsid w:val="006C7DD4"/>
    <w:rsid w:val="006D027D"/>
    <w:rsid w:val="006D0590"/>
    <w:rsid w:val="006D0D54"/>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8D7"/>
    <w:rsid w:val="006F3B62"/>
    <w:rsid w:val="006F3E4B"/>
    <w:rsid w:val="006F4960"/>
    <w:rsid w:val="006F4D62"/>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2D"/>
    <w:rsid w:val="00756487"/>
    <w:rsid w:val="00757E34"/>
    <w:rsid w:val="00757FE6"/>
    <w:rsid w:val="00760249"/>
    <w:rsid w:val="00760E70"/>
    <w:rsid w:val="0076130D"/>
    <w:rsid w:val="0076150B"/>
    <w:rsid w:val="00762780"/>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24"/>
    <w:rsid w:val="00794581"/>
    <w:rsid w:val="007949D6"/>
    <w:rsid w:val="00794A48"/>
    <w:rsid w:val="00794F12"/>
    <w:rsid w:val="007954F9"/>
    <w:rsid w:val="00795696"/>
    <w:rsid w:val="00795B2D"/>
    <w:rsid w:val="007966C7"/>
    <w:rsid w:val="00796AFF"/>
    <w:rsid w:val="00796F51"/>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301E"/>
    <w:rsid w:val="007A326C"/>
    <w:rsid w:val="007A32F4"/>
    <w:rsid w:val="007A333F"/>
    <w:rsid w:val="007A39E4"/>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C8A"/>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E"/>
    <w:rsid w:val="007C3CE9"/>
    <w:rsid w:val="007C3D2B"/>
    <w:rsid w:val="007C3E81"/>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4C2"/>
    <w:rsid w:val="007E2CF2"/>
    <w:rsid w:val="007E3000"/>
    <w:rsid w:val="007E32B3"/>
    <w:rsid w:val="007E3A82"/>
    <w:rsid w:val="007E3E8F"/>
    <w:rsid w:val="007E48FE"/>
    <w:rsid w:val="007E51A9"/>
    <w:rsid w:val="007E5544"/>
    <w:rsid w:val="007E58A7"/>
    <w:rsid w:val="007E5B83"/>
    <w:rsid w:val="007E6459"/>
    <w:rsid w:val="007E6CA0"/>
    <w:rsid w:val="007E6E16"/>
    <w:rsid w:val="007E6F27"/>
    <w:rsid w:val="007E7690"/>
    <w:rsid w:val="007E76FD"/>
    <w:rsid w:val="007F0B35"/>
    <w:rsid w:val="007F1292"/>
    <w:rsid w:val="007F1549"/>
    <w:rsid w:val="007F15BC"/>
    <w:rsid w:val="007F1DFF"/>
    <w:rsid w:val="007F2715"/>
    <w:rsid w:val="007F2889"/>
    <w:rsid w:val="007F2C14"/>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E9D"/>
    <w:rsid w:val="0080733D"/>
    <w:rsid w:val="00807466"/>
    <w:rsid w:val="00807500"/>
    <w:rsid w:val="00810281"/>
    <w:rsid w:val="0081050A"/>
    <w:rsid w:val="00810996"/>
    <w:rsid w:val="008115B4"/>
    <w:rsid w:val="00811AEB"/>
    <w:rsid w:val="00811DA4"/>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878"/>
    <w:rsid w:val="00832BF9"/>
    <w:rsid w:val="0083326B"/>
    <w:rsid w:val="00833798"/>
    <w:rsid w:val="00833ADC"/>
    <w:rsid w:val="00833B25"/>
    <w:rsid w:val="00833D57"/>
    <w:rsid w:val="00834984"/>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FD"/>
    <w:rsid w:val="00850FC0"/>
    <w:rsid w:val="00851124"/>
    <w:rsid w:val="0085137A"/>
    <w:rsid w:val="008516B0"/>
    <w:rsid w:val="00851ECD"/>
    <w:rsid w:val="00851F6E"/>
    <w:rsid w:val="00852025"/>
    <w:rsid w:val="00852726"/>
    <w:rsid w:val="00852999"/>
    <w:rsid w:val="00852B4F"/>
    <w:rsid w:val="008531B6"/>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4AF2"/>
    <w:rsid w:val="00895738"/>
    <w:rsid w:val="00897278"/>
    <w:rsid w:val="00897348"/>
    <w:rsid w:val="008973E8"/>
    <w:rsid w:val="00897737"/>
    <w:rsid w:val="008978CB"/>
    <w:rsid w:val="00897A1B"/>
    <w:rsid w:val="00897AED"/>
    <w:rsid w:val="008A0044"/>
    <w:rsid w:val="008A0752"/>
    <w:rsid w:val="008A0D47"/>
    <w:rsid w:val="008A0DA3"/>
    <w:rsid w:val="008A2087"/>
    <w:rsid w:val="008A259D"/>
    <w:rsid w:val="008A2604"/>
    <w:rsid w:val="008A2986"/>
    <w:rsid w:val="008A2C87"/>
    <w:rsid w:val="008A31D4"/>
    <w:rsid w:val="008A3457"/>
    <w:rsid w:val="008A4057"/>
    <w:rsid w:val="008A493B"/>
    <w:rsid w:val="008A4AB0"/>
    <w:rsid w:val="008A4AC3"/>
    <w:rsid w:val="008A4DEB"/>
    <w:rsid w:val="008A50FB"/>
    <w:rsid w:val="008A51F1"/>
    <w:rsid w:val="008A55A3"/>
    <w:rsid w:val="008A5E36"/>
    <w:rsid w:val="008A6224"/>
    <w:rsid w:val="008A6CC9"/>
    <w:rsid w:val="008A7162"/>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87F"/>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EEB"/>
    <w:rsid w:val="008F1FBA"/>
    <w:rsid w:val="008F2053"/>
    <w:rsid w:val="008F210B"/>
    <w:rsid w:val="008F23E5"/>
    <w:rsid w:val="008F276E"/>
    <w:rsid w:val="008F278D"/>
    <w:rsid w:val="008F2CAA"/>
    <w:rsid w:val="008F2F3D"/>
    <w:rsid w:val="008F3219"/>
    <w:rsid w:val="008F38E8"/>
    <w:rsid w:val="008F3F35"/>
    <w:rsid w:val="008F3FD2"/>
    <w:rsid w:val="008F4149"/>
    <w:rsid w:val="008F41FB"/>
    <w:rsid w:val="008F42A0"/>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84"/>
    <w:rsid w:val="009030F4"/>
    <w:rsid w:val="009031D2"/>
    <w:rsid w:val="0090354D"/>
    <w:rsid w:val="0090361B"/>
    <w:rsid w:val="00903888"/>
    <w:rsid w:val="00904099"/>
    <w:rsid w:val="00904120"/>
    <w:rsid w:val="00904222"/>
    <w:rsid w:val="009049C3"/>
    <w:rsid w:val="00904DCE"/>
    <w:rsid w:val="00904F56"/>
    <w:rsid w:val="00905413"/>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98E"/>
    <w:rsid w:val="009139FA"/>
    <w:rsid w:val="00913BC9"/>
    <w:rsid w:val="00913E11"/>
    <w:rsid w:val="00914048"/>
    <w:rsid w:val="0091443C"/>
    <w:rsid w:val="009152D3"/>
    <w:rsid w:val="009157E3"/>
    <w:rsid w:val="00916734"/>
    <w:rsid w:val="0091675D"/>
    <w:rsid w:val="00916DF0"/>
    <w:rsid w:val="00917B54"/>
    <w:rsid w:val="00920103"/>
    <w:rsid w:val="00920150"/>
    <w:rsid w:val="00920697"/>
    <w:rsid w:val="009206A6"/>
    <w:rsid w:val="0092074C"/>
    <w:rsid w:val="00920EDF"/>
    <w:rsid w:val="00921169"/>
    <w:rsid w:val="0092195C"/>
    <w:rsid w:val="00921F96"/>
    <w:rsid w:val="00922359"/>
    <w:rsid w:val="00922AAB"/>
    <w:rsid w:val="00922CD0"/>
    <w:rsid w:val="0092359D"/>
    <w:rsid w:val="00923D73"/>
    <w:rsid w:val="00923EC1"/>
    <w:rsid w:val="00924277"/>
    <w:rsid w:val="00924573"/>
    <w:rsid w:val="00924736"/>
    <w:rsid w:val="00925029"/>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76A"/>
    <w:rsid w:val="009418D4"/>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5D97"/>
    <w:rsid w:val="009568DE"/>
    <w:rsid w:val="00956AC2"/>
    <w:rsid w:val="00956D44"/>
    <w:rsid w:val="009571BF"/>
    <w:rsid w:val="0095754C"/>
    <w:rsid w:val="00957AB8"/>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886"/>
    <w:rsid w:val="009629CF"/>
    <w:rsid w:val="00962A30"/>
    <w:rsid w:val="009631E8"/>
    <w:rsid w:val="0096367F"/>
    <w:rsid w:val="00964601"/>
    <w:rsid w:val="00964BED"/>
    <w:rsid w:val="00965617"/>
    <w:rsid w:val="00965849"/>
    <w:rsid w:val="00965DA8"/>
    <w:rsid w:val="00966790"/>
    <w:rsid w:val="0096700C"/>
    <w:rsid w:val="00967102"/>
    <w:rsid w:val="009702AA"/>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325C"/>
    <w:rsid w:val="00983464"/>
    <w:rsid w:val="0098359F"/>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48"/>
    <w:rsid w:val="009D4D97"/>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0F5"/>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1D9"/>
    <w:rsid w:val="00A206D1"/>
    <w:rsid w:val="00A21490"/>
    <w:rsid w:val="00A21581"/>
    <w:rsid w:val="00A21BA6"/>
    <w:rsid w:val="00A22111"/>
    <w:rsid w:val="00A22C9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2B"/>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032"/>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799"/>
    <w:rsid w:val="00AC48FC"/>
    <w:rsid w:val="00AC4D4F"/>
    <w:rsid w:val="00AC572D"/>
    <w:rsid w:val="00AC5B81"/>
    <w:rsid w:val="00AC5D91"/>
    <w:rsid w:val="00AC5E96"/>
    <w:rsid w:val="00AC610A"/>
    <w:rsid w:val="00AC660D"/>
    <w:rsid w:val="00AC689E"/>
    <w:rsid w:val="00AC6DFF"/>
    <w:rsid w:val="00AC6E31"/>
    <w:rsid w:val="00AC70CE"/>
    <w:rsid w:val="00AC7185"/>
    <w:rsid w:val="00AC74EF"/>
    <w:rsid w:val="00AC79A5"/>
    <w:rsid w:val="00AD02AB"/>
    <w:rsid w:val="00AD0722"/>
    <w:rsid w:val="00AD0A12"/>
    <w:rsid w:val="00AD0F9D"/>
    <w:rsid w:val="00AD126A"/>
    <w:rsid w:val="00AD1402"/>
    <w:rsid w:val="00AD15F6"/>
    <w:rsid w:val="00AD1FB4"/>
    <w:rsid w:val="00AD2581"/>
    <w:rsid w:val="00AD3383"/>
    <w:rsid w:val="00AD3759"/>
    <w:rsid w:val="00AD3D79"/>
    <w:rsid w:val="00AD3DF7"/>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B8B"/>
    <w:rsid w:val="00B10103"/>
    <w:rsid w:val="00B104DD"/>
    <w:rsid w:val="00B10974"/>
    <w:rsid w:val="00B10C17"/>
    <w:rsid w:val="00B10F18"/>
    <w:rsid w:val="00B10F33"/>
    <w:rsid w:val="00B119BC"/>
    <w:rsid w:val="00B11B32"/>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60201"/>
    <w:rsid w:val="00B605C8"/>
    <w:rsid w:val="00B60840"/>
    <w:rsid w:val="00B6086E"/>
    <w:rsid w:val="00B61016"/>
    <w:rsid w:val="00B613E7"/>
    <w:rsid w:val="00B620A4"/>
    <w:rsid w:val="00B621E5"/>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592"/>
    <w:rsid w:val="00B81DFB"/>
    <w:rsid w:val="00B81E48"/>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D6C"/>
    <w:rsid w:val="00B91431"/>
    <w:rsid w:val="00B9171E"/>
    <w:rsid w:val="00B91BFF"/>
    <w:rsid w:val="00B91C2A"/>
    <w:rsid w:val="00B9361A"/>
    <w:rsid w:val="00B9373C"/>
    <w:rsid w:val="00B94129"/>
    <w:rsid w:val="00B9439B"/>
    <w:rsid w:val="00B94841"/>
    <w:rsid w:val="00B94EC4"/>
    <w:rsid w:val="00B95351"/>
    <w:rsid w:val="00B95929"/>
    <w:rsid w:val="00B95C98"/>
    <w:rsid w:val="00B962A2"/>
    <w:rsid w:val="00B969B1"/>
    <w:rsid w:val="00B96DC3"/>
    <w:rsid w:val="00B972EC"/>
    <w:rsid w:val="00B97302"/>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4D8"/>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814"/>
    <w:rsid w:val="00BD6CAD"/>
    <w:rsid w:val="00BD6DAB"/>
    <w:rsid w:val="00BD7708"/>
    <w:rsid w:val="00BD7759"/>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1D1"/>
    <w:rsid w:val="00BF249F"/>
    <w:rsid w:val="00BF258A"/>
    <w:rsid w:val="00BF37AD"/>
    <w:rsid w:val="00BF44FD"/>
    <w:rsid w:val="00BF4F2F"/>
    <w:rsid w:val="00BF6097"/>
    <w:rsid w:val="00BF6141"/>
    <w:rsid w:val="00BF62CC"/>
    <w:rsid w:val="00BF6802"/>
    <w:rsid w:val="00BF68E9"/>
    <w:rsid w:val="00BF6DB4"/>
    <w:rsid w:val="00BF7B1B"/>
    <w:rsid w:val="00C00230"/>
    <w:rsid w:val="00C0039B"/>
    <w:rsid w:val="00C00C14"/>
    <w:rsid w:val="00C00E58"/>
    <w:rsid w:val="00C012D1"/>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EA5"/>
    <w:rsid w:val="00C35F9E"/>
    <w:rsid w:val="00C366A5"/>
    <w:rsid w:val="00C36925"/>
    <w:rsid w:val="00C36F94"/>
    <w:rsid w:val="00C3748E"/>
    <w:rsid w:val="00C374C5"/>
    <w:rsid w:val="00C376DA"/>
    <w:rsid w:val="00C37CF5"/>
    <w:rsid w:val="00C40075"/>
    <w:rsid w:val="00C400CB"/>
    <w:rsid w:val="00C400E3"/>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7057"/>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D5B"/>
    <w:rsid w:val="00C82E04"/>
    <w:rsid w:val="00C835CF"/>
    <w:rsid w:val="00C83EB8"/>
    <w:rsid w:val="00C83FB5"/>
    <w:rsid w:val="00C84318"/>
    <w:rsid w:val="00C84E9F"/>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4D1"/>
    <w:rsid w:val="00C967AF"/>
    <w:rsid w:val="00C96DCA"/>
    <w:rsid w:val="00C96E2B"/>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9DD"/>
    <w:rsid w:val="00CB7BF4"/>
    <w:rsid w:val="00CB7DBC"/>
    <w:rsid w:val="00CC00DD"/>
    <w:rsid w:val="00CC020D"/>
    <w:rsid w:val="00CC0532"/>
    <w:rsid w:val="00CC0673"/>
    <w:rsid w:val="00CC10F9"/>
    <w:rsid w:val="00CC14D0"/>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E1B"/>
    <w:rsid w:val="00CE291A"/>
    <w:rsid w:val="00CE29B4"/>
    <w:rsid w:val="00CE2B79"/>
    <w:rsid w:val="00CE2EDF"/>
    <w:rsid w:val="00CE3026"/>
    <w:rsid w:val="00CE304B"/>
    <w:rsid w:val="00CE32E1"/>
    <w:rsid w:val="00CE3756"/>
    <w:rsid w:val="00CE381E"/>
    <w:rsid w:val="00CE41CC"/>
    <w:rsid w:val="00CE4467"/>
    <w:rsid w:val="00CE4722"/>
    <w:rsid w:val="00CE47C1"/>
    <w:rsid w:val="00CE5043"/>
    <w:rsid w:val="00CE51E8"/>
    <w:rsid w:val="00CE5308"/>
    <w:rsid w:val="00CE5AC3"/>
    <w:rsid w:val="00CE5CB1"/>
    <w:rsid w:val="00CE609D"/>
    <w:rsid w:val="00CE60DF"/>
    <w:rsid w:val="00CE61AE"/>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295"/>
    <w:rsid w:val="00D07313"/>
    <w:rsid w:val="00D07612"/>
    <w:rsid w:val="00D0775F"/>
    <w:rsid w:val="00D07ACA"/>
    <w:rsid w:val="00D1003F"/>
    <w:rsid w:val="00D10322"/>
    <w:rsid w:val="00D10435"/>
    <w:rsid w:val="00D113AF"/>
    <w:rsid w:val="00D11F2E"/>
    <w:rsid w:val="00D12DCA"/>
    <w:rsid w:val="00D13774"/>
    <w:rsid w:val="00D14655"/>
    <w:rsid w:val="00D14B70"/>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7ECB"/>
    <w:rsid w:val="00D40411"/>
    <w:rsid w:val="00D40712"/>
    <w:rsid w:val="00D40985"/>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FAE"/>
    <w:rsid w:val="00D7312C"/>
    <w:rsid w:val="00D732D9"/>
    <w:rsid w:val="00D73350"/>
    <w:rsid w:val="00D737C6"/>
    <w:rsid w:val="00D737EB"/>
    <w:rsid w:val="00D73829"/>
    <w:rsid w:val="00D73A0F"/>
    <w:rsid w:val="00D73D53"/>
    <w:rsid w:val="00D73F9D"/>
    <w:rsid w:val="00D740E4"/>
    <w:rsid w:val="00D74378"/>
    <w:rsid w:val="00D744E2"/>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539"/>
    <w:rsid w:val="00D77713"/>
    <w:rsid w:val="00D77C16"/>
    <w:rsid w:val="00D77EEC"/>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709"/>
    <w:rsid w:val="00DA378F"/>
    <w:rsid w:val="00DA4BBD"/>
    <w:rsid w:val="00DA4CF8"/>
    <w:rsid w:val="00DA4FF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831"/>
    <w:rsid w:val="00DC3FD4"/>
    <w:rsid w:val="00DC415E"/>
    <w:rsid w:val="00DC527E"/>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545"/>
    <w:rsid w:val="00DE79B0"/>
    <w:rsid w:val="00DE7A81"/>
    <w:rsid w:val="00DE7B3E"/>
    <w:rsid w:val="00DE7CC0"/>
    <w:rsid w:val="00DE7EC2"/>
    <w:rsid w:val="00DF008E"/>
    <w:rsid w:val="00DF0B8D"/>
    <w:rsid w:val="00DF0EBE"/>
    <w:rsid w:val="00DF1C23"/>
    <w:rsid w:val="00DF2455"/>
    <w:rsid w:val="00DF2460"/>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2BF"/>
    <w:rsid w:val="00E0342C"/>
    <w:rsid w:val="00E03458"/>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B9D"/>
    <w:rsid w:val="00E23D1B"/>
    <w:rsid w:val="00E23D65"/>
    <w:rsid w:val="00E2448A"/>
    <w:rsid w:val="00E2471C"/>
    <w:rsid w:val="00E2481C"/>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BD5"/>
    <w:rsid w:val="00E31B66"/>
    <w:rsid w:val="00E32582"/>
    <w:rsid w:val="00E32FC3"/>
    <w:rsid w:val="00E3326A"/>
    <w:rsid w:val="00E33728"/>
    <w:rsid w:val="00E33D66"/>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62D6"/>
    <w:rsid w:val="00E46F3D"/>
    <w:rsid w:val="00E4702C"/>
    <w:rsid w:val="00E47093"/>
    <w:rsid w:val="00E471E8"/>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978"/>
    <w:rsid w:val="00EA5A54"/>
    <w:rsid w:val="00EA5A90"/>
    <w:rsid w:val="00EA6431"/>
    <w:rsid w:val="00EA6AAD"/>
    <w:rsid w:val="00EA6FCA"/>
    <w:rsid w:val="00EA7FA2"/>
    <w:rsid w:val="00EB0336"/>
    <w:rsid w:val="00EB08EE"/>
    <w:rsid w:val="00EB0E1C"/>
    <w:rsid w:val="00EB0EBF"/>
    <w:rsid w:val="00EB10A5"/>
    <w:rsid w:val="00EB2092"/>
    <w:rsid w:val="00EB32CA"/>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22"/>
    <w:rsid w:val="00EC6EFE"/>
    <w:rsid w:val="00EC7B29"/>
    <w:rsid w:val="00ED0139"/>
    <w:rsid w:val="00ED05C4"/>
    <w:rsid w:val="00ED0985"/>
    <w:rsid w:val="00ED0E5B"/>
    <w:rsid w:val="00ED115B"/>
    <w:rsid w:val="00ED1393"/>
    <w:rsid w:val="00ED155B"/>
    <w:rsid w:val="00ED19A4"/>
    <w:rsid w:val="00ED1A44"/>
    <w:rsid w:val="00ED2463"/>
    <w:rsid w:val="00ED2ED3"/>
    <w:rsid w:val="00ED3098"/>
    <w:rsid w:val="00ED312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348"/>
    <w:rsid w:val="00EF2964"/>
    <w:rsid w:val="00EF2B0A"/>
    <w:rsid w:val="00EF2F74"/>
    <w:rsid w:val="00EF325A"/>
    <w:rsid w:val="00EF34F1"/>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713"/>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6CC"/>
    <w:rsid w:val="00F33D01"/>
    <w:rsid w:val="00F33EAE"/>
    <w:rsid w:val="00F34183"/>
    <w:rsid w:val="00F3492A"/>
    <w:rsid w:val="00F34A80"/>
    <w:rsid w:val="00F34ABE"/>
    <w:rsid w:val="00F34D3C"/>
    <w:rsid w:val="00F3566E"/>
    <w:rsid w:val="00F35E4A"/>
    <w:rsid w:val="00F35FDB"/>
    <w:rsid w:val="00F360F9"/>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08C"/>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25"/>
    <w:rsid w:val="00F949C3"/>
    <w:rsid w:val="00F94CA4"/>
    <w:rsid w:val="00F95107"/>
    <w:rsid w:val="00F951F3"/>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572D"/>
    <w:rsid w:val="00FA5751"/>
    <w:rsid w:val="00FA5A93"/>
    <w:rsid w:val="00FA60D5"/>
    <w:rsid w:val="00FA6FC7"/>
    <w:rsid w:val="00FA7206"/>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5E99"/>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DC"/>
    <w:rsid w:val="00FD2E8D"/>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portello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32</Pages>
  <Words>11333</Words>
  <Characters>64600</Characters>
  <Application>Microsoft Office Word</Application>
  <DocSecurity>0</DocSecurity>
  <Lines>538</Lines>
  <Paragraphs>151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75782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2025-10-29T14:15:00Z</cp:lastPrinted>
  <dcterms:created xsi:type="dcterms:W3CDTF">2025-10-29T14:15:00Z</dcterms:created>
  <dcterms:modified xsi:type="dcterms:W3CDTF">2025-10-29T14:15:00Z</dcterms:modified>
</cp:coreProperties>
</file>