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E1B06F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803393">
              <w:rPr>
                <w:rFonts w:ascii="Arial" w:hAnsi="Arial" w:cs="Arial"/>
                <w:color w:val="002060"/>
                <w:sz w:val="40"/>
                <w:szCs w:val="40"/>
              </w:rPr>
              <w:t>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73F73">
              <w:rPr>
                <w:rFonts w:ascii="Arial" w:hAnsi="Arial" w:cs="Arial"/>
                <w:color w:val="002060"/>
                <w:sz w:val="40"/>
                <w:szCs w:val="40"/>
              </w:rPr>
              <w:t>0</w:t>
            </w:r>
            <w:r w:rsidR="00803393">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6CC49E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151CA">
          <w:rPr>
            <w:noProof/>
            <w:webHidden/>
          </w:rPr>
          <w:t>1</w:t>
        </w:r>
        <w:r w:rsidR="00AC19D9" w:rsidRPr="00DE1EF7">
          <w:rPr>
            <w:noProof/>
            <w:webHidden/>
          </w:rPr>
          <w:fldChar w:fldCharType="end"/>
        </w:r>
      </w:hyperlink>
    </w:p>
    <w:p w14:paraId="112EDB38" w14:textId="1E48FD9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151CA">
          <w:rPr>
            <w:noProof/>
            <w:webHidden/>
          </w:rPr>
          <w:t>1</w:t>
        </w:r>
        <w:r w:rsidRPr="00DE1EF7">
          <w:rPr>
            <w:noProof/>
            <w:webHidden/>
          </w:rPr>
          <w:fldChar w:fldCharType="end"/>
        </w:r>
      </w:hyperlink>
    </w:p>
    <w:p w14:paraId="4D9CAD43" w14:textId="4CBC910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151CA">
          <w:rPr>
            <w:noProof/>
            <w:webHidden/>
          </w:rPr>
          <w:t>1</w:t>
        </w:r>
        <w:r w:rsidRPr="00DE1EF7">
          <w:rPr>
            <w:noProof/>
            <w:webHidden/>
          </w:rPr>
          <w:fldChar w:fldCharType="end"/>
        </w:r>
      </w:hyperlink>
    </w:p>
    <w:p w14:paraId="0EAFCCD8" w14:textId="24A37112"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151CA">
          <w:rPr>
            <w:noProof/>
            <w:webHidden/>
          </w:rPr>
          <w:t>1</w:t>
        </w:r>
        <w:r w:rsidRPr="00DE1EF7">
          <w:rPr>
            <w:noProof/>
            <w:webHidden/>
          </w:rPr>
          <w:fldChar w:fldCharType="end"/>
        </w:r>
      </w:hyperlink>
    </w:p>
    <w:p w14:paraId="0952245B" w14:textId="783F1E7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151C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2AE15EB0" w14:textId="77777777" w:rsidR="00BD6718" w:rsidRPr="00BD6718" w:rsidRDefault="00BD6718" w:rsidP="00BD6718">
      <w:pPr>
        <w:pStyle w:val="LndNormale1"/>
        <w:rPr>
          <w:b/>
          <w:color w:val="002060"/>
          <w:sz w:val="28"/>
          <w:szCs w:val="28"/>
        </w:rPr>
      </w:pPr>
      <w:r w:rsidRPr="00BD6718">
        <w:rPr>
          <w:b/>
          <w:color w:val="002060"/>
          <w:sz w:val="28"/>
          <w:szCs w:val="28"/>
        </w:rPr>
        <w:t>SVINCOLI EX ART. 117 BIS NOIF</w:t>
      </w:r>
    </w:p>
    <w:p w14:paraId="22FA4B9F" w14:textId="77777777" w:rsidR="00BD6718" w:rsidRPr="00BD6718" w:rsidRDefault="00BD6718" w:rsidP="00BD6718">
      <w:pPr>
        <w:pStyle w:val="LndNormale1"/>
        <w:rPr>
          <w:color w:val="002060"/>
        </w:rPr>
      </w:pPr>
    </w:p>
    <w:p w14:paraId="7733E9C0" w14:textId="77777777" w:rsidR="00BD6718" w:rsidRPr="00BD6718" w:rsidRDefault="00BD6718" w:rsidP="00BD6718">
      <w:pPr>
        <w:pStyle w:val="LndNormale1"/>
        <w:rPr>
          <w:b/>
          <w:color w:val="002060"/>
        </w:rPr>
      </w:pPr>
      <w:r w:rsidRPr="00BD671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6718">
        <w:rPr>
          <w:b/>
          <w:color w:val="002060"/>
        </w:rPr>
        <w:t>30.10.2025:</w:t>
      </w:r>
    </w:p>
    <w:tbl>
      <w:tblPr>
        <w:tblW w:w="0" w:type="auto"/>
        <w:tblLook w:val="04A0" w:firstRow="1" w:lastRow="0" w:firstColumn="1" w:lastColumn="0" w:noHBand="0" w:noVBand="1"/>
      </w:tblPr>
      <w:tblGrid>
        <w:gridCol w:w="1265"/>
        <w:gridCol w:w="2756"/>
        <w:gridCol w:w="1273"/>
        <w:gridCol w:w="1182"/>
        <w:gridCol w:w="3436"/>
      </w:tblGrid>
      <w:tr w:rsidR="00BD6718" w:rsidRPr="00BD6718" w14:paraId="3B9F7111" w14:textId="77777777" w:rsidTr="009E7F85">
        <w:tc>
          <w:tcPr>
            <w:tcW w:w="1265" w:type="dxa"/>
            <w:tcBorders>
              <w:top w:val="single" w:sz="4" w:space="0" w:color="auto"/>
              <w:left w:val="single" w:sz="4" w:space="0" w:color="auto"/>
              <w:bottom w:val="single" w:sz="4" w:space="0" w:color="auto"/>
              <w:right w:val="single" w:sz="4" w:space="0" w:color="auto"/>
            </w:tcBorders>
            <w:hideMark/>
          </w:tcPr>
          <w:p w14:paraId="1D9B6689" w14:textId="77777777" w:rsidR="00BD6718" w:rsidRPr="00BD6718" w:rsidRDefault="00BD6718" w:rsidP="009E7F85">
            <w:pPr>
              <w:pStyle w:val="LndNormale1"/>
              <w:jc w:val="center"/>
              <w:rPr>
                <w:color w:val="002060"/>
              </w:rPr>
            </w:pPr>
            <w:r w:rsidRPr="00BD671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DB94BF1" w14:textId="77777777" w:rsidR="00BD6718" w:rsidRPr="00BD6718" w:rsidRDefault="00BD6718" w:rsidP="009E7F85">
            <w:pPr>
              <w:pStyle w:val="LndNormale1"/>
              <w:jc w:val="center"/>
              <w:rPr>
                <w:color w:val="002060"/>
              </w:rPr>
            </w:pPr>
            <w:r w:rsidRPr="00BD671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8A342E6" w14:textId="77777777" w:rsidR="00BD6718" w:rsidRPr="00BD6718" w:rsidRDefault="00BD6718" w:rsidP="009E7F85">
            <w:pPr>
              <w:pStyle w:val="LndNormale1"/>
              <w:jc w:val="center"/>
              <w:rPr>
                <w:color w:val="002060"/>
              </w:rPr>
            </w:pPr>
            <w:r w:rsidRPr="00BD671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A4A768E" w14:textId="77777777" w:rsidR="00BD6718" w:rsidRPr="00BD6718" w:rsidRDefault="00BD6718" w:rsidP="009E7F85">
            <w:pPr>
              <w:pStyle w:val="LndNormale1"/>
              <w:jc w:val="center"/>
              <w:rPr>
                <w:color w:val="002060"/>
              </w:rPr>
            </w:pPr>
            <w:r w:rsidRPr="00BD671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B2E8F3" w14:textId="77777777" w:rsidR="00BD6718" w:rsidRPr="00BD6718" w:rsidRDefault="00BD6718" w:rsidP="009E7F85">
            <w:pPr>
              <w:pStyle w:val="LndNormale1"/>
              <w:jc w:val="center"/>
              <w:rPr>
                <w:color w:val="002060"/>
              </w:rPr>
            </w:pPr>
            <w:r w:rsidRPr="00BD6718">
              <w:rPr>
                <w:color w:val="002060"/>
              </w:rPr>
              <w:t>Società</w:t>
            </w:r>
          </w:p>
        </w:tc>
      </w:tr>
      <w:tr w:rsidR="00BD6718" w:rsidRPr="00BD6718" w14:paraId="43931F6B" w14:textId="77777777" w:rsidTr="009E7F85">
        <w:tc>
          <w:tcPr>
            <w:tcW w:w="1265" w:type="dxa"/>
            <w:tcBorders>
              <w:top w:val="single" w:sz="4" w:space="0" w:color="auto"/>
              <w:left w:val="single" w:sz="4" w:space="0" w:color="auto"/>
              <w:bottom w:val="single" w:sz="4" w:space="0" w:color="auto"/>
              <w:right w:val="single" w:sz="4" w:space="0" w:color="auto"/>
            </w:tcBorders>
          </w:tcPr>
          <w:p w14:paraId="6EC17B41" w14:textId="77777777" w:rsidR="00BD6718" w:rsidRPr="00BD6718" w:rsidRDefault="00BD6718" w:rsidP="009E7F85">
            <w:pPr>
              <w:pStyle w:val="LndNormale1"/>
              <w:rPr>
                <w:color w:val="002060"/>
                <w:sz w:val="20"/>
              </w:rPr>
            </w:pPr>
            <w:r w:rsidRPr="00BD6718">
              <w:rPr>
                <w:color w:val="002060"/>
                <w:sz w:val="20"/>
              </w:rPr>
              <w:t>4376268</w:t>
            </w:r>
          </w:p>
        </w:tc>
        <w:tc>
          <w:tcPr>
            <w:tcW w:w="2756" w:type="dxa"/>
            <w:tcBorders>
              <w:top w:val="single" w:sz="4" w:space="0" w:color="auto"/>
              <w:left w:val="single" w:sz="4" w:space="0" w:color="auto"/>
              <w:bottom w:val="single" w:sz="4" w:space="0" w:color="auto"/>
              <w:right w:val="single" w:sz="4" w:space="0" w:color="auto"/>
            </w:tcBorders>
          </w:tcPr>
          <w:p w14:paraId="0FA263E7" w14:textId="77777777" w:rsidR="00BD6718" w:rsidRPr="00BD6718" w:rsidRDefault="00BD6718" w:rsidP="009E7F85">
            <w:pPr>
              <w:pStyle w:val="LndNormale1"/>
              <w:rPr>
                <w:color w:val="002060"/>
                <w:sz w:val="20"/>
              </w:rPr>
            </w:pPr>
            <w:r w:rsidRPr="00BD6718">
              <w:rPr>
                <w:color w:val="002060"/>
                <w:sz w:val="20"/>
              </w:rPr>
              <w:t>STELLA FRANCESCO</w:t>
            </w:r>
          </w:p>
        </w:tc>
        <w:tc>
          <w:tcPr>
            <w:tcW w:w="1273" w:type="dxa"/>
            <w:tcBorders>
              <w:top w:val="single" w:sz="4" w:space="0" w:color="auto"/>
              <w:left w:val="single" w:sz="4" w:space="0" w:color="auto"/>
              <w:bottom w:val="single" w:sz="4" w:space="0" w:color="auto"/>
              <w:right w:val="single" w:sz="4" w:space="0" w:color="auto"/>
            </w:tcBorders>
          </w:tcPr>
          <w:p w14:paraId="63DF4EFC" w14:textId="77777777" w:rsidR="00BD6718" w:rsidRPr="00BD6718" w:rsidRDefault="00BD6718" w:rsidP="009E7F85">
            <w:pPr>
              <w:pStyle w:val="LndNormale1"/>
              <w:rPr>
                <w:color w:val="002060"/>
                <w:sz w:val="20"/>
              </w:rPr>
            </w:pPr>
            <w:r w:rsidRPr="00BD6718">
              <w:rPr>
                <w:color w:val="002060"/>
                <w:sz w:val="20"/>
              </w:rPr>
              <w:t>23.05.1995</w:t>
            </w:r>
          </w:p>
        </w:tc>
        <w:tc>
          <w:tcPr>
            <w:tcW w:w="1182" w:type="dxa"/>
            <w:tcBorders>
              <w:top w:val="single" w:sz="4" w:space="0" w:color="auto"/>
              <w:left w:val="single" w:sz="4" w:space="0" w:color="auto"/>
              <w:bottom w:val="single" w:sz="4" w:space="0" w:color="auto"/>
              <w:right w:val="single" w:sz="4" w:space="0" w:color="auto"/>
            </w:tcBorders>
          </w:tcPr>
          <w:p w14:paraId="08E610FC" w14:textId="77777777" w:rsidR="00BD6718" w:rsidRPr="00BD6718" w:rsidRDefault="00BD6718" w:rsidP="009E7F85">
            <w:pPr>
              <w:pStyle w:val="LndNormale1"/>
              <w:rPr>
                <w:color w:val="002060"/>
                <w:sz w:val="20"/>
              </w:rPr>
            </w:pPr>
            <w:r w:rsidRPr="00BD6718">
              <w:rPr>
                <w:color w:val="002060"/>
                <w:sz w:val="20"/>
              </w:rPr>
              <w:t>917667</w:t>
            </w:r>
          </w:p>
        </w:tc>
        <w:tc>
          <w:tcPr>
            <w:tcW w:w="3436" w:type="dxa"/>
            <w:tcBorders>
              <w:top w:val="single" w:sz="4" w:space="0" w:color="auto"/>
              <w:left w:val="single" w:sz="4" w:space="0" w:color="auto"/>
              <w:bottom w:val="single" w:sz="4" w:space="0" w:color="auto"/>
              <w:right w:val="single" w:sz="4" w:space="0" w:color="auto"/>
            </w:tcBorders>
          </w:tcPr>
          <w:p w14:paraId="7D265B8D" w14:textId="77777777" w:rsidR="00BD6718" w:rsidRPr="00BD6718" w:rsidRDefault="00BD6718" w:rsidP="009E7F85">
            <w:pPr>
              <w:pStyle w:val="LndNormale1"/>
              <w:rPr>
                <w:color w:val="002060"/>
                <w:sz w:val="20"/>
              </w:rPr>
            </w:pPr>
            <w:r w:rsidRPr="00BD6718">
              <w:rPr>
                <w:color w:val="002060"/>
                <w:sz w:val="20"/>
              </w:rPr>
              <w:t>A.S.D. CARPEGNA</w:t>
            </w:r>
          </w:p>
        </w:tc>
      </w:tr>
      <w:tr w:rsidR="00BD6718" w:rsidRPr="00BD6718" w14:paraId="445E903C" w14:textId="77777777" w:rsidTr="009E7F85">
        <w:tc>
          <w:tcPr>
            <w:tcW w:w="1265" w:type="dxa"/>
            <w:tcBorders>
              <w:top w:val="single" w:sz="4" w:space="0" w:color="auto"/>
              <w:left w:val="single" w:sz="4" w:space="0" w:color="auto"/>
              <w:bottom w:val="single" w:sz="4" w:space="0" w:color="auto"/>
              <w:right w:val="single" w:sz="4" w:space="0" w:color="auto"/>
            </w:tcBorders>
          </w:tcPr>
          <w:p w14:paraId="7E29149F" w14:textId="77777777" w:rsidR="00BD6718" w:rsidRPr="00BD6718" w:rsidRDefault="00BD6718" w:rsidP="009E7F85">
            <w:pPr>
              <w:pStyle w:val="LndNormale1"/>
              <w:rPr>
                <w:color w:val="002060"/>
                <w:sz w:val="20"/>
              </w:rPr>
            </w:pPr>
            <w:r w:rsidRPr="00BD6718">
              <w:rPr>
                <w:color w:val="002060"/>
                <w:sz w:val="20"/>
              </w:rPr>
              <w:t>2625138</w:t>
            </w:r>
          </w:p>
        </w:tc>
        <w:tc>
          <w:tcPr>
            <w:tcW w:w="2756" w:type="dxa"/>
            <w:tcBorders>
              <w:top w:val="single" w:sz="4" w:space="0" w:color="auto"/>
              <w:left w:val="single" w:sz="4" w:space="0" w:color="auto"/>
              <w:bottom w:val="single" w:sz="4" w:space="0" w:color="auto"/>
              <w:right w:val="single" w:sz="4" w:space="0" w:color="auto"/>
            </w:tcBorders>
          </w:tcPr>
          <w:p w14:paraId="09092647" w14:textId="77777777" w:rsidR="00BD6718" w:rsidRPr="00BD6718" w:rsidRDefault="00BD6718" w:rsidP="009E7F85">
            <w:pPr>
              <w:pStyle w:val="LndNormale1"/>
              <w:rPr>
                <w:color w:val="002060"/>
                <w:sz w:val="20"/>
              </w:rPr>
            </w:pPr>
            <w:r w:rsidRPr="00BD6718">
              <w:rPr>
                <w:color w:val="002060"/>
                <w:sz w:val="20"/>
              </w:rPr>
              <w:t>FIORENTINO GIANLUCA</w:t>
            </w:r>
          </w:p>
        </w:tc>
        <w:tc>
          <w:tcPr>
            <w:tcW w:w="1273" w:type="dxa"/>
            <w:tcBorders>
              <w:top w:val="single" w:sz="4" w:space="0" w:color="auto"/>
              <w:left w:val="single" w:sz="4" w:space="0" w:color="auto"/>
              <w:bottom w:val="single" w:sz="4" w:space="0" w:color="auto"/>
              <w:right w:val="single" w:sz="4" w:space="0" w:color="auto"/>
            </w:tcBorders>
          </w:tcPr>
          <w:p w14:paraId="3F0E37DA" w14:textId="77777777" w:rsidR="00BD6718" w:rsidRPr="00BD6718" w:rsidRDefault="00BD6718" w:rsidP="009E7F85">
            <w:pPr>
              <w:pStyle w:val="LndNormale1"/>
              <w:rPr>
                <w:color w:val="002060"/>
                <w:sz w:val="20"/>
              </w:rPr>
            </w:pPr>
            <w:r w:rsidRPr="00BD6718">
              <w:rPr>
                <w:color w:val="002060"/>
                <w:sz w:val="20"/>
              </w:rPr>
              <w:t>08.02.2005</w:t>
            </w:r>
          </w:p>
        </w:tc>
        <w:tc>
          <w:tcPr>
            <w:tcW w:w="1182" w:type="dxa"/>
            <w:tcBorders>
              <w:top w:val="single" w:sz="4" w:space="0" w:color="auto"/>
              <w:left w:val="single" w:sz="4" w:space="0" w:color="auto"/>
              <w:bottom w:val="single" w:sz="4" w:space="0" w:color="auto"/>
              <w:right w:val="single" w:sz="4" w:space="0" w:color="auto"/>
            </w:tcBorders>
          </w:tcPr>
          <w:p w14:paraId="1F8179AB" w14:textId="77777777" w:rsidR="00BD6718" w:rsidRPr="00BD6718" w:rsidRDefault="00BD6718" w:rsidP="009E7F85">
            <w:pPr>
              <w:pStyle w:val="LndNormale1"/>
              <w:rPr>
                <w:color w:val="002060"/>
                <w:sz w:val="20"/>
              </w:rPr>
            </w:pPr>
            <w:r w:rsidRPr="00BD6718">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452555EF" w14:textId="77777777" w:rsidR="00BD6718" w:rsidRPr="00BD6718" w:rsidRDefault="00BD6718" w:rsidP="009E7F85">
            <w:pPr>
              <w:pStyle w:val="LndNormale1"/>
              <w:rPr>
                <w:color w:val="002060"/>
                <w:sz w:val="20"/>
              </w:rPr>
            </w:pPr>
            <w:r w:rsidRPr="00BD6718">
              <w:rPr>
                <w:color w:val="002060"/>
                <w:sz w:val="20"/>
              </w:rPr>
              <w:t>FERMANA F.C. SSD A R.L.</w:t>
            </w:r>
          </w:p>
        </w:tc>
      </w:tr>
      <w:tr w:rsidR="00BD6718" w:rsidRPr="00BD6718" w14:paraId="0C6535AE" w14:textId="77777777" w:rsidTr="009E7F85">
        <w:tc>
          <w:tcPr>
            <w:tcW w:w="1265" w:type="dxa"/>
            <w:tcBorders>
              <w:top w:val="single" w:sz="4" w:space="0" w:color="auto"/>
              <w:left w:val="single" w:sz="4" w:space="0" w:color="auto"/>
              <w:bottom w:val="single" w:sz="4" w:space="0" w:color="auto"/>
              <w:right w:val="single" w:sz="4" w:space="0" w:color="auto"/>
            </w:tcBorders>
          </w:tcPr>
          <w:p w14:paraId="7AD0228A" w14:textId="77777777" w:rsidR="00BD6718" w:rsidRPr="00BD6718" w:rsidRDefault="00BD6718" w:rsidP="009E7F85">
            <w:pPr>
              <w:pStyle w:val="LndNormale1"/>
              <w:rPr>
                <w:color w:val="002060"/>
                <w:sz w:val="20"/>
              </w:rPr>
            </w:pPr>
            <w:r w:rsidRPr="00BD6718">
              <w:rPr>
                <w:color w:val="002060"/>
                <w:sz w:val="20"/>
              </w:rPr>
              <w:t>6840363</w:t>
            </w:r>
          </w:p>
        </w:tc>
        <w:tc>
          <w:tcPr>
            <w:tcW w:w="2756" w:type="dxa"/>
            <w:tcBorders>
              <w:top w:val="single" w:sz="4" w:space="0" w:color="auto"/>
              <w:left w:val="single" w:sz="4" w:space="0" w:color="auto"/>
              <w:bottom w:val="single" w:sz="4" w:space="0" w:color="auto"/>
              <w:right w:val="single" w:sz="4" w:space="0" w:color="auto"/>
            </w:tcBorders>
          </w:tcPr>
          <w:p w14:paraId="1DC9F2AF" w14:textId="77777777" w:rsidR="00BD6718" w:rsidRPr="00BD6718" w:rsidRDefault="00BD6718" w:rsidP="009E7F85">
            <w:pPr>
              <w:pStyle w:val="LndNormale1"/>
              <w:rPr>
                <w:color w:val="002060"/>
                <w:sz w:val="20"/>
              </w:rPr>
            </w:pPr>
            <w:r w:rsidRPr="00BD6718">
              <w:rPr>
                <w:color w:val="002060"/>
                <w:sz w:val="20"/>
              </w:rPr>
              <w:t>MARINI JACOPO</w:t>
            </w:r>
          </w:p>
        </w:tc>
        <w:tc>
          <w:tcPr>
            <w:tcW w:w="1273" w:type="dxa"/>
            <w:tcBorders>
              <w:top w:val="single" w:sz="4" w:space="0" w:color="auto"/>
              <w:left w:val="single" w:sz="4" w:space="0" w:color="auto"/>
              <w:bottom w:val="single" w:sz="4" w:space="0" w:color="auto"/>
              <w:right w:val="single" w:sz="4" w:space="0" w:color="auto"/>
            </w:tcBorders>
          </w:tcPr>
          <w:p w14:paraId="676FE270" w14:textId="77777777" w:rsidR="00BD6718" w:rsidRPr="00BD6718" w:rsidRDefault="00BD6718" w:rsidP="009E7F85">
            <w:pPr>
              <w:pStyle w:val="LndNormale1"/>
              <w:rPr>
                <w:color w:val="002060"/>
                <w:sz w:val="20"/>
              </w:rPr>
            </w:pPr>
            <w:r w:rsidRPr="00BD6718">
              <w:rPr>
                <w:color w:val="002060"/>
                <w:sz w:val="20"/>
              </w:rPr>
              <w:t>04.05.2003</w:t>
            </w:r>
          </w:p>
        </w:tc>
        <w:tc>
          <w:tcPr>
            <w:tcW w:w="1182" w:type="dxa"/>
            <w:tcBorders>
              <w:top w:val="single" w:sz="4" w:space="0" w:color="auto"/>
              <w:left w:val="single" w:sz="4" w:space="0" w:color="auto"/>
              <w:bottom w:val="single" w:sz="4" w:space="0" w:color="auto"/>
              <w:right w:val="single" w:sz="4" w:space="0" w:color="auto"/>
            </w:tcBorders>
          </w:tcPr>
          <w:p w14:paraId="4A4ECBBD" w14:textId="77777777" w:rsidR="00BD6718" w:rsidRPr="00BD6718" w:rsidRDefault="00BD6718" w:rsidP="009E7F85">
            <w:pPr>
              <w:pStyle w:val="LndNormale1"/>
              <w:rPr>
                <w:color w:val="002060"/>
                <w:sz w:val="20"/>
              </w:rPr>
            </w:pPr>
            <w:r w:rsidRPr="00BD6718">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4BEADE76" w14:textId="77777777" w:rsidR="00BD6718" w:rsidRPr="00BD6718" w:rsidRDefault="00BD6718" w:rsidP="009E7F85">
            <w:pPr>
              <w:pStyle w:val="LndNormale1"/>
              <w:rPr>
                <w:color w:val="002060"/>
                <w:sz w:val="20"/>
              </w:rPr>
            </w:pPr>
            <w:r w:rsidRPr="00BD6718">
              <w:rPr>
                <w:color w:val="002060"/>
                <w:sz w:val="20"/>
              </w:rPr>
              <w:t>SSDARL CIVITANOVESE CALCIO</w:t>
            </w:r>
          </w:p>
        </w:tc>
      </w:tr>
      <w:tr w:rsidR="00BD6718" w:rsidRPr="00BD6718" w14:paraId="4E3A7649" w14:textId="77777777" w:rsidTr="009E7F85">
        <w:tc>
          <w:tcPr>
            <w:tcW w:w="1265" w:type="dxa"/>
            <w:tcBorders>
              <w:top w:val="single" w:sz="4" w:space="0" w:color="auto"/>
              <w:left w:val="single" w:sz="4" w:space="0" w:color="auto"/>
              <w:bottom w:val="single" w:sz="4" w:space="0" w:color="auto"/>
              <w:right w:val="single" w:sz="4" w:space="0" w:color="auto"/>
            </w:tcBorders>
          </w:tcPr>
          <w:p w14:paraId="21C8FB67" w14:textId="77777777" w:rsidR="00BD6718" w:rsidRPr="00BD6718" w:rsidRDefault="00BD6718" w:rsidP="009E7F85">
            <w:pPr>
              <w:pStyle w:val="LndNormale1"/>
              <w:rPr>
                <w:color w:val="002060"/>
                <w:sz w:val="20"/>
              </w:rPr>
            </w:pPr>
            <w:r w:rsidRPr="00BD6718">
              <w:rPr>
                <w:color w:val="002060"/>
                <w:sz w:val="20"/>
              </w:rPr>
              <w:t>5045304</w:t>
            </w:r>
          </w:p>
        </w:tc>
        <w:tc>
          <w:tcPr>
            <w:tcW w:w="2756" w:type="dxa"/>
            <w:tcBorders>
              <w:top w:val="single" w:sz="4" w:space="0" w:color="auto"/>
              <w:left w:val="single" w:sz="4" w:space="0" w:color="auto"/>
              <w:bottom w:val="single" w:sz="4" w:space="0" w:color="auto"/>
              <w:right w:val="single" w:sz="4" w:space="0" w:color="auto"/>
            </w:tcBorders>
          </w:tcPr>
          <w:p w14:paraId="366151D2" w14:textId="77777777" w:rsidR="00BD6718" w:rsidRPr="00BD6718" w:rsidRDefault="00BD6718" w:rsidP="009E7F85">
            <w:pPr>
              <w:pStyle w:val="LndNormale1"/>
              <w:rPr>
                <w:color w:val="002060"/>
                <w:sz w:val="20"/>
              </w:rPr>
            </w:pPr>
            <w:r w:rsidRPr="00BD6718">
              <w:rPr>
                <w:color w:val="002060"/>
                <w:sz w:val="20"/>
              </w:rPr>
              <w:t>VICOMANDI STEFANO</w:t>
            </w:r>
          </w:p>
        </w:tc>
        <w:tc>
          <w:tcPr>
            <w:tcW w:w="1273" w:type="dxa"/>
            <w:tcBorders>
              <w:top w:val="single" w:sz="4" w:space="0" w:color="auto"/>
              <w:left w:val="single" w:sz="4" w:space="0" w:color="auto"/>
              <w:bottom w:val="single" w:sz="4" w:space="0" w:color="auto"/>
              <w:right w:val="single" w:sz="4" w:space="0" w:color="auto"/>
            </w:tcBorders>
          </w:tcPr>
          <w:p w14:paraId="4E8CAFFE" w14:textId="77777777" w:rsidR="00BD6718" w:rsidRPr="00BD6718" w:rsidRDefault="00BD6718" w:rsidP="009E7F85">
            <w:pPr>
              <w:pStyle w:val="LndNormale1"/>
              <w:rPr>
                <w:color w:val="002060"/>
                <w:sz w:val="20"/>
              </w:rPr>
            </w:pPr>
            <w:r w:rsidRPr="00BD6718">
              <w:rPr>
                <w:color w:val="002060"/>
                <w:sz w:val="20"/>
              </w:rPr>
              <w:t>14.04.1999</w:t>
            </w:r>
          </w:p>
        </w:tc>
        <w:tc>
          <w:tcPr>
            <w:tcW w:w="1182" w:type="dxa"/>
            <w:tcBorders>
              <w:top w:val="single" w:sz="4" w:space="0" w:color="auto"/>
              <w:left w:val="single" w:sz="4" w:space="0" w:color="auto"/>
              <w:bottom w:val="single" w:sz="4" w:space="0" w:color="auto"/>
              <w:right w:val="single" w:sz="4" w:space="0" w:color="auto"/>
            </w:tcBorders>
          </w:tcPr>
          <w:p w14:paraId="064880CA" w14:textId="77777777" w:rsidR="00BD6718" w:rsidRPr="00BD6718" w:rsidRDefault="00BD6718" w:rsidP="009E7F85">
            <w:pPr>
              <w:pStyle w:val="LndNormale1"/>
              <w:rPr>
                <w:color w:val="002060"/>
                <w:sz w:val="20"/>
              </w:rPr>
            </w:pPr>
            <w:r w:rsidRPr="00BD6718">
              <w:rPr>
                <w:color w:val="002060"/>
                <w:sz w:val="20"/>
              </w:rPr>
              <w:t>952917</w:t>
            </w:r>
          </w:p>
        </w:tc>
        <w:tc>
          <w:tcPr>
            <w:tcW w:w="3436" w:type="dxa"/>
            <w:tcBorders>
              <w:top w:val="single" w:sz="4" w:space="0" w:color="auto"/>
              <w:left w:val="single" w:sz="4" w:space="0" w:color="auto"/>
              <w:bottom w:val="single" w:sz="4" w:space="0" w:color="auto"/>
              <w:right w:val="single" w:sz="4" w:space="0" w:color="auto"/>
            </w:tcBorders>
          </w:tcPr>
          <w:p w14:paraId="26816CDF" w14:textId="77777777" w:rsidR="00BD6718" w:rsidRPr="00BD6718" w:rsidRDefault="00BD6718" w:rsidP="009E7F85">
            <w:pPr>
              <w:pStyle w:val="LndNormale1"/>
              <w:rPr>
                <w:color w:val="002060"/>
                <w:sz w:val="20"/>
              </w:rPr>
            </w:pPr>
            <w:r w:rsidRPr="00BD6718">
              <w:rPr>
                <w:color w:val="002060"/>
                <w:sz w:val="20"/>
              </w:rPr>
              <w:t>A.S.D. CAMERINO-CASTELRAIMO</w:t>
            </w:r>
          </w:p>
        </w:tc>
      </w:tr>
    </w:tbl>
    <w:p w14:paraId="33D8AF1A" w14:textId="77777777" w:rsidR="00BD6718" w:rsidRPr="00BD6718" w:rsidRDefault="00BD6718" w:rsidP="00BD6718">
      <w:pPr>
        <w:pStyle w:val="LndNormale1"/>
        <w:rPr>
          <w:color w:val="002060"/>
        </w:rPr>
      </w:pPr>
    </w:p>
    <w:p w14:paraId="1AC25775" w14:textId="77777777" w:rsidR="00BD6718" w:rsidRPr="00BD6718" w:rsidRDefault="00BD6718" w:rsidP="00BD6718">
      <w:pPr>
        <w:pStyle w:val="LndNormale1"/>
        <w:rPr>
          <w:b/>
          <w:color w:val="002060"/>
        </w:rPr>
      </w:pPr>
      <w:r w:rsidRPr="00BD671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6718">
        <w:rPr>
          <w:b/>
          <w:color w:val="002060"/>
        </w:rPr>
        <w:t>31.10.2025:</w:t>
      </w:r>
    </w:p>
    <w:tbl>
      <w:tblPr>
        <w:tblW w:w="0" w:type="auto"/>
        <w:tblLook w:val="04A0" w:firstRow="1" w:lastRow="0" w:firstColumn="1" w:lastColumn="0" w:noHBand="0" w:noVBand="1"/>
      </w:tblPr>
      <w:tblGrid>
        <w:gridCol w:w="1265"/>
        <w:gridCol w:w="2756"/>
        <w:gridCol w:w="1273"/>
        <w:gridCol w:w="1182"/>
        <w:gridCol w:w="3436"/>
      </w:tblGrid>
      <w:tr w:rsidR="00BD6718" w:rsidRPr="00BD6718" w14:paraId="442D2C08" w14:textId="77777777" w:rsidTr="009E7F85">
        <w:tc>
          <w:tcPr>
            <w:tcW w:w="1265" w:type="dxa"/>
            <w:tcBorders>
              <w:top w:val="single" w:sz="4" w:space="0" w:color="auto"/>
              <w:left w:val="single" w:sz="4" w:space="0" w:color="auto"/>
              <w:bottom w:val="single" w:sz="4" w:space="0" w:color="auto"/>
              <w:right w:val="single" w:sz="4" w:space="0" w:color="auto"/>
            </w:tcBorders>
            <w:hideMark/>
          </w:tcPr>
          <w:p w14:paraId="2CA1E345" w14:textId="77777777" w:rsidR="00BD6718" w:rsidRPr="00BD6718" w:rsidRDefault="00BD6718" w:rsidP="009E7F85">
            <w:pPr>
              <w:pStyle w:val="LndNormale1"/>
              <w:jc w:val="center"/>
              <w:rPr>
                <w:color w:val="002060"/>
              </w:rPr>
            </w:pPr>
            <w:r w:rsidRPr="00BD671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99897A5" w14:textId="77777777" w:rsidR="00BD6718" w:rsidRPr="00BD6718" w:rsidRDefault="00BD6718" w:rsidP="009E7F85">
            <w:pPr>
              <w:pStyle w:val="LndNormale1"/>
              <w:jc w:val="center"/>
              <w:rPr>
                <w:color w:val="002060"/>
              </w:rPr>
            </w:pPr>
            <w:r w:rsidRPr="00BD671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DFE7D04" w14:textId="77777777" w:rsidR="00BD6718" w:rsidRPr="00BD6718" w:rsidRDefault="00BD6718" w:rsidP="009E7F85">
            <w:pPr>
              <w:pStyle w:val="LndNormale1"/>
              <w:jc w:val="center"/>
              <w:rPr>
                <w:color w:val="002060"/>
              </w:rPr>
            </w:pPr>
            <w:r w:rsidRPr="00BD671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70EE7C2" w14:textId="77777777" w:rsidR="00BD6718" w:rsidRPr="00BD6718" w:rsidRDefault="00BD6718" w:rsidP="009E7F85">
            <w:pPr>
              <w:pStyle w:val="LndNormale1"/>
              <w:jc w:val="center"/>
              <w:rPr>
                <w:color w:val="002060"/>
              </w:rPr>
            </w:pPr>
            <w:r w:rsidRPr="00BD671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DDC721" w14:textId="77777777" w:rsidR="00BD6718" w:rsidRPr="00BD6718" w:rsidRDefault="00BD6718" w:rsidP="009E7F85">
            <w:pPr>
              <w:pStyle w:val="LndNormale1"/>
              <w:jc w:val="center"/>
              <w:rPr>
                <w:color w:val="002060"/>
              </w:rPr>
            </w:pPr>
            <w:r w:rsidRPr="00BD6718">
              <w:rPr>
                <w:color w:val="002060"/>
              </w:rPr>
              <w:t>Società</w:t>
            </w:r>
          </w:p>
        </w:tc>
      </w:tr>
      <w:tr w:rsidR="00BD6718" w:rsidRPr="00BD6718" w14:paraId="52DAEEA9" w14:textId="77777777" w:rsidTr="009E7F85">
        <w:tc>
          <w:tcPr>
            <w:tcW w:w="1265" w:type="dxa"/>
            <w:tcBorders>
              <w:top w:val="single" w:sz="4" w:space="0" w:color="auto"/>
              <w:left w:val="single" w:sz="4" w:space="0" w:color="auto"/>
              <w:bottom w:val="single" w:sz="4" w:space="0" w:color="auto"/>
              <w:right w:val="single" w:sz="4" w:space="0" w:color="auto"/>
            </w:tcBorders>
          </w:tcPr>
          <w:p w14:paraId="13FF1017" w14:textId="77777777" w:rsidR="00BD6718" w:rsidRPr="00BD6718" w:rsidRDefault="00BD6718" w:rsidP="009E7F85">
            <w:pPr>
              <w:pStyle w:val="LndNormale1"/>
              <w:rPr>
                <w:color w:val="002060"/>
                <w:sz w:val="20"/>
              </w:rPr>
            </w:pPr>
            <w:r w:rsidRPr="00BD6718">
              <w:rPr>
                <w:color w:val="002060"/>
                <w:sz w:val="20"/>
              </w:rPr>
              <w:t>2131268</w:t>
            </w:r>
          </w:p>
        </w:tc>
        <w:tc>
          <w:tcPr>
            <w:tcW w:w="2756" w:type="dxa"/>
            <w:tcBorders>
              <w:top w:val="single" w:sz="4" w:space="0" w:color="auto"/>
              <w:left w:val="single" w:sz="4" w:space="0" w:color="auto"/>
              <w:bottom w:val="single" w:sz="4" w:space="0" w:color="auto"/>
              <w:right w:val="single" w:sz="4" w:space="0" w:color="auto"/>
            </w:tcBorders>
          </w:tcPr>
          <w:p w14:paraId="3B190C63" w14:textId="77777777" w:rsidR="00BD6718" w:rsidRPr="00BD6718" w:rsidRDefault="00BD6718" w:rsidP="009E7F85">
            <w:pPr>
              <w:pStyle w:val="LndNormale1"/>
              <w:rPr>
                <w:color w:val="002060"/>
                <w:sz w:val="20"/>
              </w:rPr>
            </w:pPr>
            <w:r w:rsidRPr="00BD6718">
              <w:rPr>
                <w:color w:val="002060"/>
                <w:sz w:val="20"/>
              </w:rPr>
              <w:t>PIERAGOSTINI CAMILLO</w:t>
            </w:r>
          </w:p>
        </w:tc>
        <w:tc>
          <w:tcPr>
            <w:tcW w:w="1273" w:type="dxa"/>
            <w:tcBorders>
              <w:top w:val="single" w:sz="4" w:space="0" w:color="auto"/>
              <w:left w:val="single" w:sz="4" w:space="0" w:color="auto"/>
              <w:bottom w:val="single" w:sz="4" w:space="0" w:color="auto"/>
              <w:right w:val="single" w:sz="4" w:space="0" w:color="auto"/>
            </w:tcBorders>
          </w:tcPr>
          <w:p w14:paraId="4AFCF720" w14:textId="77777777" w:rsidR="00BD6718" w:rsidRPr="00BD6718" w:rsidRDefault="00BD6718" w:rsidP="009E7F85">
            <w:pPr>
              <w:pStyle w:val="LndNormale1"/>
              <w:rPr>
                <w:color w:val="002060"/>
                <w:sz w:val="20"/>
              </w:rPr>
            </w:pPr>
            <w:r w:rsidRPr="00BD6718">
              <w:rPr>
                <w:color w:val="002060"/>
                <w:sz w:val="20"/>
              </w:rPr>
              <w:t>18.08.2006</w:t>
            </w:r>
          </w:p>
        </w:tc>
        <w:tc>
          <w:tcPr>
            <w:tcW w:w="1182" w:type="dxa"/>
            <w:tcBorders>
              <w:top w:val="single" w:sz="4" w:space="0" w:color="auto"/>
              <w:left w:val="single" w:sz="4" w:space="0" w:color="auto"/>
              <w:bottom w:val="single" w:sz="4" w:space="0" w:color="auto"/>
              <w:right w:val="single" w:sz="4" w:space="0" w:color="auto"/>
            </w:tcBorders>
          </w:tcPr>
          <w:p w14:paraId="65A15333" w14:textId="77777777" w:rsidR="00BD6718" w:rsidRPr="00BD6718" w:rsidRDefault="00BD6718" w:rsidP="009E7F85">
            <w:pPr>
              <w:pStyle w:val="LndNormale1"/>
              <w:rPr>
                <w:color w:val="002060"/>
                <w:sz w:val="20"/>
              </w:rPr>
            </w:pPr>
            <w:r w:rsidRPr="00BD6718">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7901BDCA" w14:textId="77777777" w:rsidR="00BD6718" w:rsidRPr="00BD6718" w:rsidRDefault="00BD6718" w:rsidP="009E7F85">
            <w:pPr>
              <w:pStyle w:val="LndNormale1"/>
              <w:rPr>
                <w:color w:val="002060"/>
                <w:sz w:val="20"/>
              </w:rPr>
            </w:pPr>
            <w:r w:rsidRPr="00BD6718">
              <w:rPr>
                <w:color w:val="002060"/>
                <w:sz w:val="20"/>
              </w:rPr>
              <w:t>G.S. PALMENSE-FERMANA SSDA</w:t>
            </w:r>
          </w:p>
        </w:tc>
      </w:tr>
    </w:tbl>
    <w:p w14:paraId="3402A209" w14:textId="77777777" w:rsidR="00BD6718" w:rsidRPr="00BD6718" w:rsidRDefault="00BD6718" w:rsidP="00BD6718">
      <w:pPr>
        <w:pStyle w:val="LndNormale1"/>
        <w:rPr>
          <w:color w:val="002060"/>
        </w:rPr>
      </w:pPr>
    </w:p>
    <w:p w14:paraId="640F0889" w14:textId="77777777" w:rsidR="00BD6718" w:rsidRPr="00BD6718" w:rsidRDefault="00BD6718" w:rsidP="00BD6718">
      <w:pPr>
        <w:pStyle w:val="LndNormale1"/>
        <w:rPr>
          <w:b/>
          <w:color w:val="002060"/>
        </w:rPr>
      </w:pPr>
      <w:r w:rsidRPr="00BD671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D6718">
        <w:rPr>
          <w:b/>
          <w:color w:val="002060"/>
        </w:rPr>
        <w:t>01.11.2025:</w:t>
      </w:r>
    </w:p>
    <w:tbl>
      <w:tblPr>
        <w:tblW w:w="0" w:type="auto"/>
        <w:tblLook w:val="04A0" w:firstRow="1" w:lastRow="0" w:firstColumn="1" w:lastColumn="0" w:noHBand="0" w:noVBand="1"/>
      </w:tblPr>
      <w:tblGrid>
        <w:gridCol w:w="1265"/>
        <w:gridCol w:w="2756"/>
        <w:gridCol w:w="1273"/>
        <w:gridCol w:w="1182"/>
        <w:gridCol w:w="3436"/>
      </w:tblGrid>
      <w:tr w:rsidR="00BD6718" w:rsidRPr="00BD6718" w14:paraId="778C468E" w14:textId="77777777" w:rsidTr="009E7F85">
        <w:tc>
          <w:tcPr>
            <w:tcW w:w="1265" w:type="dxa"/>
            <w:tcBorders>
              <w:top w:val="single" w:sz="4" w:space="0" w:color="auto"/>
              <w:left w:val="single" w:sz="4" w:space="0" w:color="auto"/>
              <w:bottom w:val="single" w:sz="4" w:space="0" w:color="auto"/>
              <w:right w:val="single" w:sz="4" w:space="0" w:color="auto"/>
            </w:tcBorders>
            <w:hideMark/>
          </w:tcPr>
          <w:p w14:paraId="2FC764BC" w14:textId="77777777" w:rsidR="00BD6718" w:rsidRPr="00BD6718" w:rsidRDefault="00BD6718" w:rsidP="009E7F85">
            <w:pPr>
              <w:pStyle w:val="LndNormale1"/>
              <w:jc w:val="center"/>
              <w:rPr>
                <w:color w:val="002060"/>
              </w:rPr>
            </w:pPr>
            <w:r w:rsidRPr="00BD671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F704888" w14:textId="77777777" w:rsidR="00BD6718" w:rsidRPr="00BD6718" w:rsidRDefault="00BD6718" w:rsidP="009E7F85">
            <w:pPr>
              <w:pStyle w:val="LndNormale1"/>
              <w:jc w:val="center"/>
              <w:rPr>
                <w:color w:val="002060"/>
              </w:rPr>
            </w:pPr>
            <w:r w:rsidRPr="00BD671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19B40C7" w14:textId="77777777" w:rsidR="00BD6718" w:rsidRPr="00BD6718" w:rsidRDefault="00BD6718" w:rsidP="009E7F85">
            <w:pPr>
              <w:pStyle w:val="LndNormale1"/>
              <w:jc w:val="center"/>
              <w:rPr>
                <w:color w:val="002060"/>
              </w:rPr>
            </w:pPr>
            <w:r w:rsidRPr="00BD671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C10F50D" w14:textId="77777777" w:rsidR="00BD6718" w:rsidRPr="00BD6718" w:rsidRDefault="00BD6718" w:rsidP="009E7F85">
            <w:pPr>
              <w:pStyle w:val="LndNormale1"/>
              <w:jc w:val="center"/>
              <w:rPr>
                <w:color w:val="002060"/>
              </w:rPr>
            </w:pPr>
            <w:r w:rsidRPr="00BD671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95B6A2" w14:textId="77777777" w:rsidR="00BD6718" w:rsidRPr="00BD6718" w:rsidRDefault="00BD6718" w:rsidP="009E7F85">
            <w:pPr>
              <w:pStyle w:val="LndNormale1"/>
              <w:jc w:val="center"/>
              <w:rPr>
                <w:color w:val="002060"/>
              </w:rPr>
            </w:pPr>
            <w:r w:rsidRPr="00BD6718">
              <w:rPr>
                <w:color w:val="002060"/>
              </w:rPr>
              <w:t>Società</w:t>
            </w:r>
          </w:p>
        </w:tc>
      </w:tr>
      <w:tr w:rsidR="00BD6718" w:rsidRPr="00BD6718" w14:paraId="6B8D9F1E" w14:textId="77777777" w:rsidTr="009E7F85">
        <w:tc>
          <w:tcPr>
            <w:tcW w:w="1265" w:type="dxa"/>
            <w:tcBorders>
              <w:top w:val="single" w:sz="4" w:space="0" w:color="auto"/>
              <w:left w:val="single" w:sz="4" w:space="0" w:color="auto"/>
              <w:bottom w:val="single" w:sz="4" w:space="0" w:color="auto"/>
              <w:right w:val="single" w:sz="4" w:space="0" w:color="auto"/>
            </w:tcBorders>
          </w:tcPr>
          <w:p w14:paraId="5B7BB064" w14:textId="77777777" w:rsidR="00BD6718" w:rsidRPr="00BD6718" w:rsidRDefault="00BD6718" w:rsidP="009E7F85">
            <w:pPr>
              <w:pStyle w:val="LndNormale1"/>
              <w:rPr>
                <w:color w:val="002060"/>
                <w:sz w:val="20"/>
              </w:rPr>
            </w:pPr>
            <w:r w:rsidRPr="00BD6718">
              <w:rPr>
                <w:color w:val="002060"/>
                <w:sz w:val="20"/>
              </w:rPr>
              <w:t>7040127</w:t>
            </w:r>
          </w:p>
        </w:tc>
        <w:tc>
          <w:tcPr>
            <w:tcW w:w="2756" w:type="dxa"/>
            <w:tcBorders>
              <w:top w:val="single" w:sz="4" w:space="0" w:color="auto"/>
              <w:left w:val="single" w:sz="4" w:space="0" w:color="auto"/>
              <w:bottom w:val="single" w:sz="4" w:space="0" w:color="auto"/>
              <w:right w:val="single" w:sz="4" w:space="0" w:color="auto"/>
            </w:tcBorders>
          </w:tcPr>
          <w:p w14:paraId="332AE171" w14:textId="77777777" w:rsidR="00BD6718" w:rsidRPr="00BD6718" w:rsidRDefault="00BD6718" w:rsidP="009E7F85">
            <w:pPr>
              <w:pStyle w:val="LndNormale1"/>
              <w:rPr>
                <w:color w:val="002060"/>
                <w:sz w:val="20"/>
              </w:rPr>
            </w:pPr>
            <w:r w:rsidRPr="00BD6718">
              <w:rPr>
                <w:color w:val="002060"/>
                <w:sz w:val="20"/>
              </w:rPr>
              <w:t>GIORDANI NICOLO</w:t>
            </w:r>
          </w:p>
        </w:tc>
        <w:tc>
          <w:tcPr>
            <w:tcW w:w="1273" w:type="dxa"/>
            <w:tcBorders>
              <w:top w:val="single" w:sz="4" w:space="0" w:color="auto"/>
              <w:left w:val="single" w:sz="4" w:space="0" w:color="auto"/>
              <w:bottom w:val="single" w:sz="4" w:space="0" w:color="auto"/>
              <w:right w:val="single" w:sz="4" w:space="0" w:color="auto"/>
            </w:tcBorders>
          </w:tcPr>
          <w:p w14:paraId="0F178239" w14:textId="77777777" w:rsidR="00BD6718" w:rsidRPr="00BD6718" w:rsidRDefault="00BD6718" w:rsidP="009E7F85">
            <w:pPr>
              <w:pStyle w:val="LndNormale1"/>
              <w:rPr>
                <w:color w:val="002060"/>
                <w:sz w:val="20"/>
              </w:rPr>
            </w:pPr>
            <w:r w:rsidRPr="00BD6718">
              <w:rPr>
                <w:color w:val="002060"/>
                <w:sz w:val="20"/>
              </w:rPr>
              <w:t>21.09.2006</w:t>
            </w:r>
          </w:p>
        </w:tc>
        <w:tc>
          <w:tcPr>
            <w:tcW w:w="1182" w:type="dxa"/>
            <w:tcBorders>
              <w:top w:val="single" w:sz="4" w:space="0" w:color="auto"/>
              <w:left w:val="single" w:sz="4" w:space="0" w:color="auto"/>
              <w:bottom w:val="single" w:sz="4" w:space="0" w:color="auto"/>
              <w:right w:val="single" w:sz="4" w:space="0" w:color="auto"/>
            </w:tcBorders>
          </w:tcPr>
          <w:p w14:paraId="13EB73D7" w14:textId="77777777" w:rsidR="00BD6718" w:rsidRPr="00BD6718" w:rsidRDefault="00BD6718" w:rsidP="009E7F85">
            <w:pPr>
              <w:pStyle w:val="LndNormale1"/>
              <w:rPr>
                <w:color w:val="002060"/>
                <w:sz w:val="20"/>
              </w:rPr>
            </w:pPr>
            <w:r w:rsidRPr="00BD6718">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tcPr>
          <w:p w14:paraId="4AC7BC3F" w14:textId="77777777" w:rsidR="00BD6718" w:rsidRPr="00BD6718" w:rsidRDefault="00BD6718" w:rsidP="009E7F85">
            <w:pPr>
              <w:pStyle w:val="LndNormale1"/>
              <w:rPr>
                <w:color w:val="002060"/>
                <w:sz w:val="20"/>
              </w:rPr>
            </w:pPr>
            <w:r w:rsidRPr="00BD6718">
              <w:rPr>
                <w:color w:val="002060"/>
                <w:sz w:val="20"/>
              </w:rPr>
              <w:t>ASD AZZURRA MARINER</w:t>
            </w:r>
          </w:p>
        </w:tc>
      </w:tr>
    </w:tbl>
    <w:p w14:paraId="331E20C2" w14:textId="77777777" w:rsidR="00BD6718" w:rsidRPr="00BD6718" w:rsidRDefault="00BD6718" w:rsidP="00BD6718">
      <w:pPr>
        <w:pStyle w:val="LndNormale1"/>
        <w:rPr>
          <w:color w:val="002060"/>
        </w:rPr>
      </w:pPr>
    </w:p>
    <w:p w14:paraId="25DB8AD2" w14:textId="77777777" w:rsidR="00BD6718" w:rsidRPr="00BD6718" w:rsidRDefault="00BD6718" w:rsidP="00BD6718">
      <w:pPr>
        <w:pStyle w:val="LndNormale1"/>
        <w:rPr>
          <w:color w:val="002060"/>
        </w:rPr>
      </w:pPr>
    </w:p>
    <w:p w14:paraId="726953AE" w14:textId="77777777" w:rsidR="00BD6718" w:rsidRPr="00BD6718" w:rsidRDefault="00BD6718" w:rsidP="00BD6718">
      <w:pPr>
        <w:pStyle w:val="LndNormale1"/>
        <w:rPr>
          <w:b/>
          <w:color w:val="002060"/>
          <w:sz w:val="28"/>
          <w:szCs w:val="28"/>
        </w:rPr>
      </w:pPr>
      <w:r w:rsidRPr="00BD6718">
        <w:rPr>
          <w:b/>
          <w:color w:val="002060"/>
          <w:sz w:val="28"/>
          <w:szCs w:val="28"/>
        </w:rPr>
        <w:t>ANNULLAMENTO CARTA ASS.VA PICCOLI AMICI – PRIMI CALCI</w:t>
      </w:r>
    </w:p>
    <w:p w14:paraId="4DBC3FA8" w14:textId="77777777" w:rsidR="00BD6718" w:rsidRPr="00BD6718" w:rsidRDefault="00BD6718" w:rsidP="00BD6718">
      <w:pPr>
        <w:pStyle w:val="LndNormale1"/>
        <w:rPr>
          <w:color w:val="002060"/>
          <w:szCs w:val="22"/>
        </w:rPr>
      </w:pPr>
    </w:p>
    <w:p w14:paraId="49E2FD34" w14:textId="77777777" w:rsidR="00BD6718" w:rsidRPr="00BD6718" w:rsidRDefault="00BD6718" w:rsidP="00BD6718">
      <w:pPr>
        <w:pStyle w:val="LndNormale1"/>
        <w:rPr>
          <w:color w:val="002060"/>
          <w:szCs w:val="22"/>
        </w:rPr>
      </w:pPr>
      <w:r w:rsidRPr="00BD6718">
        <w:rPr>
          <w:color w:val="002060"/>
          <w:szCs w:val="22"/>
        </w:rPr>
        <w:t>Vista la richiesta avnazata, si procede all’annullamento della “Carta Assicurativa” Piccoli Amici – Primi Calci del sottoindicato giovane calciatore:</w:t>
      </w:r>
    </w:p>
    <w:p w14:paraId="24188052" w14:textId="77777777" w:rsidR="00BD6718" w:rsidRPr="00BD6718" w:rsidRDefault="00BD6718" w:rsidP="00BD6718">
      <w:pPr>
        <w:pStyle w:val="LndNormale1"/>
        <w:rPr>
          <w:b/>
          <w:color w:val="002060"/>
        </w:rPr>
      </w:pPr>
      <w:r w:rsidRPr="00BD6718">
        <w:rPr>
          <w:b/>
          <w:color w:val="002060"/>
        </w:rPr>
        <w:t xml:space="preserve">BALDASSARRI GIOSUE </w:t>
      </w:r>
      <w:r w:rsidRPr="00BD6718">
        <w:rPr>
          <w:b/>
          <w:color w:val="002060"/>
        </w:rPr>
        <w:tab/>
        <w:t xml:space="preserve">nato 16.03.2017 </w:t>
      </w:r>
      <w:r w:rsidRPr="00BD6718">
        <w:rPr>
          <w:b/>
          <w:color w:val="002060"/>
        </w:rPr>
        <w:tab/>
        <w:t>930.142 A.S.D. DELLA ROVERE CALCIO</w:t>
      </w:r>
    </w:p>
    <w:p w14:paraId="7E88DBFA" w14:textId="77777777" w:rsidR="00BD6718" w:rsidRPr="00BD6718" w:rsidRDefault="00BD6718" w:rsidP="0022231A">
      <w:pPr>
        <w:pStyle w:val="LndNormale1"/>
        <w:rPr>
          <w:color w:val="002060"/>
        </w:rPr>
      </w:pPr>
    </w:p>
    <w:p w14:paraId="2B9FF1E9" w14:textId="77777777" w:rsidR="00280D2B" w:rsidRDefault="00280D2B"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A22C91" w:rsidRDefault="00CE2B79" w:rsidP="0022231A">
      <w:pPr>
        <w:pStyle w:val="LndNormale1"/>
        <w:rPr>
          <w:color w:val="002060"/>
        </w:rPr>
      </w:pPr>
    </w:p>
    <w:p w14:paraId="523D5E75" w14:textId="77777777" w:rsidR="00A22C91" w:rsidRPr="00A22C91" w:rsidRDefault="00A22C91"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lastRenderedPageBreak/>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8212227" w14:textId="77777777" w:rsidR="001908F6" w:rsidRPr="00C67005" w:rsidRDefault="001908F6" w:rsidP="004434AF">
      <w:pPr>
        <w:pStyle w:val="breakline"/>
        <w:rPr>
          <w:color w:val="002060"/>
        </w:rPr>
      </w:pPr>
    </w:p>
    <w:p w14:paraId="3F5CBE99" w14:textId="77777777" w:rsidR="00396657" w:rsidRPr="00A528EE" w:rsidRDefault="00396657" w:rsidP="00396657">
      <w:pPr>
        <w:pStyle w:val="breakline"/>
        <w:rPr>
          <w:color w:val="002060"/>
        </w:rPr>
      </w:pPr>
    </w:p>
    <w:p w14:paraId="6408C39B" w14:textId="77777777" w:rsidR="00396657" w:rsidRPr="00A528EE" w:rsidRDefault="00396657" w:rsidP="00396657">
      <w:pPr>
        <w:pStyle w:val="titolocampionato0"/>
        <w:shd w:val="clear" w:color="auto" w:fill="CCCCCC"/>
        <w:spacing w:before="80" w:after="40"/>
        <w:rPr>
          <w:color w:val="002060"/>
        </w:rPr>
      </w:pPr>
      <w:r w:rsidRPr="00A528EE">
        <w:rPr>
          <w:color w:val="002060"/>
        </w:rPr>
        <w:t>CALCIO A CINQUE SERIE C1</w:t>
      </w:r>
    </w:p>
    <w:p w14:paraId="3F44EAD9" w14:textId="77777777" w:rsidR="00396657" w:rsidRPr="00A528EE" w:rsidRDefault="00396657" w:rsidP="00396657">
      <w:pPr>
        <w:pStyle w:val="titoloprinc0"/>
        <w:rPr>
          <w:color w:val="002060"/>
        </w:rPr>
      </w:pPr>
      <w:r w:rsidRPr="00A528EE">
        <w:rPr>
          <w:color w:val="002060"/>
        </w:rPr>
        <w:t>RISULTATI</w:t>
      </w:r>
    </w:p>
    <w:p w14:paraId="51F262FE" w14:textId="77777777" w:rsidR="00396657" w:rsidRPr="00A528EE" w:rsidRDefault="00396657" w:rsidP="00396657">
      <w:pPr>
        <w:pStyle w:val="breakline"/>
        <w:rPr>
          <w:color w:val="002060"/>
        </w:rPr>
      </w:pPr>
    </w:p>
    <w:p w14:paraId="5ACC9425" w14:textId="77777777" w:rsidR="00396657" w:rsidRPr="00A528EE" w:rsidRDefault="00396657" w:rsidP="00396657">
      <w:pPr>
        <w:pStyle w:val="sottotitolocampionato10"/>
        <w:rPr>
          <w:color w:val="002060"/>
        </w:rPr>
      </w:pPr>
      <w:r w:rsidRPr="00A528EE">
        <w:rPr>
          <w:color w:val="002060"/>
        </w:rPr>
        <w:t>RISULTATI UFFICIALI GARE DEL 31/10/2025</w:t>
      </w:r>
    </w:p>
    <w:p w14:paraId="755C4287" w14:textId="77777777" w:rsidR="00396657" w:rsidRPr="00396657" w:rsidRDefault="00396657" w:rsidP="00396657">
      <w:pPr>
        <w:pStyle w:val="sottotitolocampionato20"/>
        <w:spacing w:before="0" w:beforeAutospacing="0" w:after="0" w:afterAutospacing="0"/>
        <w:rPr>
          <w:rFonts w:ascii="Arial" w:hAnsi="Arial" w:cs="Arial"/>
          <w:color w:val="002060"/>
          <w:sz w:val="20"/>
          <w:szCs w:val="20"/>
        </w:rPr>
      </w:pPr>
      <w:r w:rsidRPr="00396657">
        <w:rPr>
          <w:rFonts w:ascii="Arial" w:hAnsi="Arial" w:cs="Arial"/>
          <w:color w:val="002060"/>
          <w:sz w:val="20"/>
          <w:szCs w:val="20"/>
        </w:rPr>
        <w:t>Si trascrivono qui di seguito i risultati ufficiali delle gare disputate</w:t>
      </w:r>
    </w:p>
    <w:p w14:paraId="6F71353E" w14:textId="77777777" w:rsidR="00396657" w:rsidRPr="00A528EE" w:rsidRDefault="00396657" w:rsidP="003966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6657" w:rsidRPr="00A528EE" w14:paraId="15A87DB4" w14:textId="77777777" w:rsidTr="001A4B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6657" w:rsidRPr="00A528EE" w14:paraId="5F0ABE48" w14:textId="77777777" w:rsidTr="001A4B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83A2" w14:textId="77777777" w:rsidR="00396657" w:rsidRPr="00A528EE" w:rsidRDefault="00396657" w:rsidP="001A4B2D">
                  <w:pPr>
                    <w:pStyle w:val="headertabella0"/>
                    <w:rPr>
                      <w:color w:val="002060"/>
                    </w:rPr>
                  </w:pPr>
                  <w:r w:rsidRPr="00A528EE">
                    <w:rPr>
                      <w:color w:val="002060"/>
                    </w:rPr>
                    <w:t>GIRONE A - 6 Giornata - A</w:t>
                  </w:r>
                </w:p>
              </w:tc>
            </w:tr>
            <w:tr w:rsidR="00396657" w:rsidRPr="00A528EE" w14:paraId="67A2FFA2" w14:textId="77777777" w:rsidTr="001A4B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32C798" w14:textId="77777777" w:rsidR="00396657" w:rsidRPr="00A528EE" w:rsidRDefault="00396657" w:rsidP="001A4B2D">
                  <w:pPr>
                    <w:pStyle w:val="rowtabella0"/>
                    <w:rPr>
                      <w:color w:val="002060"/>
                    </w:rPr>
                  </w:pPr>
                  <w:r w:rsidRPr="00A528EE">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FDA3A" w14:textId="77777777" w:rsidR="00396657" w:rsidRPr="00A528EE" w:rsidRDefault="00396657" w:rsidP="001A4B2D">
                  <w:pPr>
                    <w:pStyle w:val="rowtabella0"/>
                    <w:rPr>
                      <w:color w:val="002060"/>
                    </w:rPr>
                  </w:pPr>
                  <w:r w:rsidRPr="00A528EE">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3ABE6" w14:textId="77777777" w:rsidR="00396657" w:rsidRPr="00A528EE" w:rsidRDefault="00396657" w:rsidP="001A4B2D">
                  <w:pPr>
                    <w:pStyle w:val="rowtabella0"/>
                    <w:jc w:val="center"/>
                    <w:rPr>
                      <w:color w:val="002060"/>
                    </w:rPr>
                  </w:pPr>
                  <w:r w:rsidRPr="00A528EE">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685AD" w14:textId="77777777" w:rsidR="00396657" w:rsidRPr="00A528EE" w:rsidRDefault="00396657" w:rsidP="001A4B2D">
                  <w:pPr>
                    <w:pStyle w:val="rowtabella0"/>
                    <w:jc w:val="center"/>
                    <w:rPr>
                      <w:color w:val="002060"/>
                    </w:rPr>
                  </w:pPr>
                  <w:r w:rsidRPr="00A528EE">
                    <w:rPr>
                      <w:color w:val="002060"/>
                    </w:rPr>
                    <w:t> </w:t>
                  </w:r>
                </w:p>
              </w:tc>
            </w:tr>
            <w:tr w:rsidR="00396657" w:rsidRPr="00A528EE" w14:paraId="16271DD9" w14:textId="77777777" w:rsidTr="001A4B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35D61F" w14:textId="77777777" w:rsidR="00396657" w:rsidRPr="00A528EE" w:rsidRDefault="00396657" w:rsidP="001A4B2D">
                  <w:pPr>
                    <w:pStyle w:val="rowtabella0"/>
                    <w:rPr>
                      <w:color w:val="002060"/>
                    </w:rPr>
                  </w:pPr>
                  <w:r w:rsidRPr="00A528E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644F28" w14:textId="77777777" w:rsidR="00396657" w:rsidRPr="00A528EE" w:rsidRDefault="00396657" w:rsidP="001A4B2D">
                  <w:pPr>
                    <w:pStyle w:val="rowtabella0"/>
                    <w:rPr>
                      <w:color w:val="002060"/>
                    </w:rPr>
                  </w:pPr>
                  <w:r w:rsidRPr="00A528EE">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3DA0F3" w14:textId="77777777" w:rsidR="00396657" w:rsidRPr="00A528EE" w:rsidRDefault="00396657" w:rsidP="001A4B2D">
                  <w:pPr>
                    <w:pStyle w:val="rowtabella0"/>
                    <w:jc w:val="center"/>
                    <w:rPr>
                      <w:color w:val="002060"/>
                    </w:rPr>
                  </w:pPr>
                  <w:r w:rsidRPr="00A528EE">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546803" w14:textId="77777777" w:rsidR="00396657" w:rsidRPr="00A528EE" w:rsidRDefault="00396657" w:rsidP="001A4B2D">
                  <w:pPr>
                    <w:pStyle w:val="rowtabella0"/>
                    <w:jc w:val="center"/>
                    <w:rPr>
                      <w:color w:val="002060"/>
                    </w:rPr>
                  </w:pPr>
                  <w:r w:rsidRPr="00A528EE">
                    <w:rPr>
                      <w:color w:val="002060"/>
                    </w:rPr>
                    <w:t> </w:t>
                  </w:r>
                </w:p>
              </w:tc>
            </w:tr>
            <w:tr w:rsidR="00396657" w:rsidRPr="00A528EE" w14:paraId="62363735" w14:textId="77777777" w:rsidTr="001A4B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0D0BD" w14:textId="77777777" w:rsidR="00396657" w:rsidRPr="00A528EE" w:rsidRDefault="00396657" w:rsidP="001A4B2D">
                  <w:pPr>
                    <w:pStyle w:val="rowtabella0"/>
                    <w:rPr>
                      <w:color w:val="002060"/>
                    </w:rPr>
                  </w:pPr>
                  <w:r w:rsidRPr="00A528E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4EABC" w14:textId="77777777" w:rsidR="00396657" w:rsidRPr="00A528EE" w:rsidRDefault="00396657" w:rsidP="001A4B2D">
                  <w:pPr>
                    <w:pStyle w:val="rowtabella0"/>
                    <w:rPr>
                      <w:color w:val="002060"/>
                    </w:rPr>
                  </w:pPr>
                  <w:r w:rsidRPr="00A528E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EDDC61" w14:textId="77777777" w:rsidR="00396657" w:rsidRPr="00A528EE" w:rsidRDefault="00396657" w:rsidP="001A4B2D">
                  <w:pPr>
                    <w:pStyle w:val="rowtabella0"/>
                    <w:jc w:val="center"/>
                    <w:rPr>
                      <w:color w:val="002060"/>
                    </w:rPr>
                  </w:pPr>
                  <w:r w:rsidRPr="00A528E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2C43E9" w14:textId="77777777" w:rsidR="00396657" w:rsidRPr="00A528EE" w:rsidRDefault="00396657" w:rsidP="001A4B2D">
                  <w:pPr>
                    <w:pStyle w:val="rowtabella0"/>
                    <w:jc w:val="center"/>
                    <w:rPr>
                      <w:color w:val="002060"/>
                    </w:rPr>
                  </w:pPr>
                  <w:r w:rsidRPr="00A528EE">
                    <w:rPr>
                      <w:color w:val="002060"/>
                    </w:rPr>
                    <w:t> </w:t>
                  </w:r>
                </w:p>
              </w:tc>
            </w:tr>
            <w:tr w:rsidR="00396657" w:rsidRPr="00A528EE" w14:paraId="53B72A2F" w14:textId="77777777" w:rsidTr="001A4B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F0C5DE" w14:textId="77777777" w:rsidR="00396657" w:rsidRPr="00A528EE" w:rsidRDefault="00396657" w:rsidP="001A4B2D">
                  <w:pPr>
                    <w:pStyle w:val="rowtabella0"/>
                    <w:rPr>
                      <w:color w:val="002060"/>
                    </w:rPr>
                  </w:pPr>
                  <w:r w:rsidRPr="00A528E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E3B8C8" w14:textId="77777777" w:rsidR="00396657" w:rsidRPr="00A528EE" w:rsidRDefault="00396657" w:rsidP="001A4B2D">
                  <w:pPr>
                    <w:pStyle w:val="rowtabella0"/>
                    <w:rPr>
                      <w:color w:val="002060"/>
                    </w:rPr>
                  </w:pPr>
                  <w:r w:rsidRPr="00A528E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4900C" w14:textId="77777777" w:rsidR="00396657" w:rsidRPr="00A528EE" w:rsidRDefault="00396657" w:rsidP="001A4B2D">
                  <w:pPr>
                    <w:pStyle w:val="rowtabella0"/>
                    <w:jc w:val="center"/>
                    <w:rPr>
                      <w:color w:val="002060"/>
                    </w:rPr>
                  </w:pPr>
                  <w:r w:rsidRPr="00A528E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6E975" w14:textId="77777777" w:rsidR="00396657" w:rsidRPr="00A528EE" w:rsidRDefault="00396657" w:rsidP="001A4B2D">
                  <w:pPr>
                    <w:pStyle w:val="rowtabella0"/>
                    <w:jc w:val="center"/>
                    <w:rPr>
                      <w:color w:val="002060"/>
                    </w:rPr>
                  </w:pPr>
                  <w:r w:rsidRPr="00A528EE">
                    <w:rPr>
                      <w:color w:val="002060"/>
                    </w:rPr>
                    <w:t> </w:t>
                  </w:r>
                </w:p>
              </w:tc>
            </w:tr>
            <w:tr w:rsidR="00396657" w:rsidRPr="00A528EE" w14:paraId="1EC1E8F8" w14:textId="77777777" w:rsidTr="001A4B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DA3081" w14:textId="77777777" w:rsidR="00396657" w:rsidRPr="00A528EE" w:rsidRDefault="00396657" w:rsidP="001A4B2D">
                  <w:pPr>
                    <w:pStyle w:val="rowtabella0"/>
                    <w:rPr>
                      <w:color w:val="002060"/>
                    </w:rPr>
                  </w:pPr>
                  <w:r w:rsidRPr="00A528EE">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83A021" w14:textId="77777777" w:rsidR="00396657" w:rsidRPr="00A528EE" w:rsidRDefault="00396657" w:rsidP="001A4B2D">
                  <w:pPr>
                    <w:pStyle w:val="rowtabella0"/>
                    <w:rPr>
                      <w:color w:val="002060"/>
                    </w:rPr>
                  </w:pPr>
                  <w:r w:rsidRPr="00A528EE">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2CE9C" w14:textId="77777777" w:rsidR="00396657" w:rsidRPr="00A528EE" w:rsidRDefault="00396657" w:rsidP="001A4B2D">
                  <w:pPr>
                    <w:pStyle w:val="rowtabella0"/>
                    <w:jc w:val="center"/>
                    <w:rPr>
                      <w:color w:val="002060"/>
                    </w:rPr>
                  </w:pPr>
                  <w:r w:rsidRPr="00A528E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DCE81F" w14:textId="77777777" w:rsidR="00396657" w:rsidRPr="00A528EE" w:rsidRDefault="00396657" w:rsidP="001A4B2D">
                  <w:pPr>
                    <w:pStyle w:val="rowtabella0"/>
                    <w:jc w:val="center"/>
                    <w:rPr>
                      <w:color w:val="002060"/>
                    </w:rPr>
                  </w:pPr>
                  <w:r w:rsidRPr="00A528EE">
                    <w:rPr>
                      <w:color w:val="002060"/>
                    </w:rPr>
                    <w:t> </w:t>
                  </w:r>
                </w:p>
              </w:tc>
            </w:tr>
            <w:tr w:rsidR="00396657" w:rsidRPr="00A528EE" w14:paraId="6DD35927" w14:textId="77777777" w:rsidTr="001A4B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1347BD" w14:textId="77777777" w:rsidR="00396657" w:rsidRPr="00A528EE" w:rsidRDefault="00396657" w:rsidP="001A4B2D">
                  <w:pPr>
                    <w:pStyle w:val="rowtabella0"/>
                    <w:rPr>
                      <w:color w:val="002060"/>
                    </w:rPr>
                  </w:pPr>
                  <w:r w:rsidRPr="00A528E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B3E8BD" w14:textId="77777777" w:rsidR="00396657" w:rsidRPr="00A528EE" w:rsidRDefault="00396657" w:rsidP="001A4B2D">
                  <w:pPr>
                    <w:pStyle w:val="rowtabella0"/>
                    <w:rPr>
                      <w:color w:val="002060"/>
                    </w:rPr>
                  </w:pPr>
                  <w:r w:rsidRPr="00A528E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F474A6" w14:textId="77777777" w:rsidR="00396657" w:rsidRPr="00A528EE" w:rsidRDefault="00396657" w:rsidP="001A4B2D">
                  <w:pPr>
                    <w:pStyle w:val="rowtabella0"/>
                    <w:jc w:val="center"/>
                    <w:rPr>
                      <w:color w:val="002060"/>
                    </w:rPr>
                  </w:pPr>
                  <w:r w:rsidRPr="00A528E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2BE3EA" w14:textId="77777777" w:rsidR="00396657" w:rsidRPr="00A528EE" w:rsidRDefault="00396657" w:rsidP="001A4B2D">
                  <w:pPr>
                    <w:pStyle w:val="rowtabella0"/>
                    <w:jc w:val="center"/>
                    <w:rPr>
                      <w:color w:val="002060"/>
                    </w:rPr>
                  </w:pPr>
                  <w:r w:rsidRPr="00A528EE">
                    <w:rPr>
                      <w:color w:val="002060"/>
                    </w:rPr>
                    <w:t> </w:t>
                  </w:r>
                </w:p>
              </w:tc>
            </w:tr>
            <w:tr w:rsidR="00396657" w:rsidRPr="00A528EE" w14:paraId="18A9363C" w14:textId="77777777" w:rsidTr="001A4B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02281" w14:textId="77777777" w:rsidR="00396657" w:rsidRPr="00A528EE" w:rsidRDefault="00396657" w:rsidP="001A4B2D">
                  <w:pPr>
                    <w:pStyle w:val="rowtabella0"/>
                    <w:rPr>
                      <w:color w:val="002060"/>
                    </w:rPr>
                  </w:pPr>
                  <w:r w:rsidRPr="00A528E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89A15" w14:textId="77777777" w:rsidR="00396657" w:rsidRPr="00A528EE" w:rsidRDefault="00396657" w:rsidP="001A4B2D">
                  <w:pPr>
                    <w:pStyle w:val="rowtabella0"/>
                    <w:rPr>
                      <w:color w:val="002060"/>
                    </w:rPr>
                  </w:pPr>
                  <w:r w:rsidRPr="00A528EE">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C150E" w14:textId="77777777" w:rsidR="00396657" w:rsidRPr="00A528EE" w:rsidRDefault="00396657" w:rsidP="001A4B2D">
                  <w:pPr>
                    <w:pStyle w:val="rowtabella0"/>
                    <w:jc w:val="center"/>
                    <w:rPr>
                      <w:color w:val="002060"/>
                    </w:rPr>
                  </w:pPr>
                  <w:r w:rsidRPr="00A528EE">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0BCD6" w14:textId="77777777" w:rsidR="00396657" w:rsidRPr="00A528EE" w:rsidRDefault="00396657" w:rsidP="001A4B2D">
                  <w:pPr>
                    <w:pStyle w:val="rowtabella0"/>
                    <w:jc w:val="center"/>
                    <w:rPr>
                      <w:color w:val="002060"/>
                    </w:rPr>
                  </w:pPr>
                  <w:r w:rsidRPr="00A528EE">
                    <w:rPr>
                      <w:color w:val="002060"/>
                    </w:rPr>
                    <w:t> </w:t>
                  </w:r>
                </w:p>
              </w:tc>
            </w:tr>
            <w:tr w:rsidR="00396657" w:rsidRPr="00A528EE" w14:paraId="40F1BFD5" w14:textId="77777777" w:rsidTr="001A4B2D">
              <w:tc>
                <w:tcPr>
                  <w:tcW w:w="4700" w:type="dxa"/>
                  <w:gridSpan w:val="4"/>
                  <w:tcBorders>
                    <w:top w:val="nil"/>
                    <w:left w:val="nil"/>
                    <w:bottom w:val="nil"/>
                    <w:right w:val="nil"/>
                  </w:tcBorders>
                  <w:tcMar>
                    <w:top w:w="20" w:type="dxa"/>
                    <w:left w:w="20" w:type="dxa"/>
                    <w:bottom w:w="20" w:type="dxa"/>
                    <w:right w:w="20" w:type="dxa"/>
                  </w:tcMar>
                  <w:vAlign w:val="center"/>
                  <w:hideMark/>
                </w:tcPr>
                <w:p w14:paraId="2E926321" w14:textId="77777777" w:rsidR="00396657" w:rsidRPr="00A528EE" w:rsidRDefault="00396657" w:rsidP="001A4B2D">
                  <w:pPr>
                    <w:pStyle w:val="rowtabella0"/>
                    <w:rPr>
                      <w:color w:val="002060"/>
                    </w:rPr>
                  </w:pPr>
                  <w:r w:rsidRPr="00A528EE">
                    <w:rPr>
                      <w:color w:val="002060"/>
                    </w:rPr>
                    <w:t>(1) - disputata il 01/11/2025</w:t>
                  </w:r>
                </w:p>
              </w:tc>
            </w:tr>
          </w:tbl>
          <w:p w14:paraId="155915DD" w14:textId="77777777" w:rsidR="00396657" w:rsidRPr="00A528EE" w:rsidRDefault="00396657" w:rsidP="001A4B2D">
            <w:pPr>
              <w:rPr>
                <w:color w:val="002060"/>
              </w:rPr>
            </w:pPr>
          </w:p>
        </w:tc>
      </w:tr>
    </w:tbl>
    <w:p w14:paraId="7BEB21A0" w14:textId="77777777" w:rsidR="00396657" w:rsidRPr="00A528EE" w:rsidRDefault="00396657" w:rsidP="00396657">
      <w:pPr>
        <w:pStyle w:val="breakline"/>
        <w:rPr>
          <w:rFonts w:eastAsiaTheme="minorEastAsia"/>
          <w:color w:val="002060"/>
        </w:rPr>
      </w:pPr>
    </w:p>
    <w:p w14:paraId="06760305" w14:textId="77777777" w:rsidR="00396657" w:rsidRPr="00A528EE" w:rsidRDefault="00396657" w:rsidP="00396657">
      <w:pPr>
        <w:pStyle w:val="breakline"/>
        <w:rPr>
          <w:color w:val="002060"/>
        </w:rPr>
      </w:pPr>
    </w:p>
    <w:p w14:paraId="785E8F16" w14:textId="77777777" w:rsidR="00396657" w:rsidRPr="00A528EE" w:rsidRDefault="00396657" w:rsidP="00396657">
      <w:pPr>
        <w:pStyle w:val="titoloprinc0"/>
        <w:rPr>
          <w:color w:val="002060"/>
        </w:rPr>
      </w:pPr>
      <w:r w:rsidRPr="00A528EE">
        <w:rPr>
          <w:color w:val="002060"/>
        </w:rPr>
        <w:t>GIUDICE SPORTIVO</w:t>
      </w:r>
    </w:p>
    <w:p w14:paraId="5EA428A4" w14:textId="77777777" w:rsidR="00396657" w:rsidRPr="00A528EE" w:rsidRDefault="00396657" w:rsidP="00396657">
      <w:pPr>
        <w:pStyle w:val="diffida"/>
        <w:rPr>
          <w:color w:val="002060"/>
        </w:rPr>
      </w:pPr>
      <w:r w:rsidRPr="00A528EE">
        <w:rPr>
          <w:color w:val="002060"/>
        </w:rPr>
        <w:t>Il Giudice Sportivo Avv. Agnese Lazzaretti, con l'assistenza del Segretario Angelo Castellana, nella seduta del 04/11/2025, ha adottato le decisioni che di seguito integralmente si riportano:</w:t>
      </w:r>
    </w:p>
    <w:p w14:paraId="5AB7F9E9" w14:textId="77777777" w:rsidR="00396657" w:rsidRPr="00A528EE" w:rsidRDefault="00396657" w:rsidP="00396657">
      <w:pPr>
        <w:pStyle w:val="titolo10"/>
        <w:rPr>
          <w:color w:val="002060"/>
        </w:rPr>
      </w:pPr>
      <w:r w:rsidRPr="00A528EE">
        <w:rPr>
          <w:color w:val="002060"/>
        </w:rPr>
        <w:t xml:space="preserve">GARE DEL 31/10/2025 </w:t>
      </w:r>
    </w:p>
    <w:p w14:paraId="5EFB53C8" w14:textId="77777777" w:rsidR="00396657" w:rsidRPr="00A528EE" w:rsidRDefault="00396657" w:rsidP="00396657">
      <w:pPr>
        <w:pStyle w:val="titolo60"/>
        <w:rPr>
          <w:color w:val="002060"/>
        </w:rPr>
      </w:pPr>
      <w:r w:rsidRPr="00A528EE">
        <w:rPr>
          <w:color w:val="002060"/>
        </w:rPr>
        <w:t xml:space="preserve">DECISIONI DEL GIUDICE SPORTIVO </w:t>
      </w:r>
    </w:p>
    <w:p w14:paraId="52FBC507" w14:textId="77777777" w:rsidR="00396657" w:rsidRDefault="00396657" w:rsidP="00396657">
      <w:pPr>
        <w:pStyle w:val="diffida"/>
        <w:spacing w:before="80" w:beforeAutospacing="0" w:after="40" w:afterAutospacing="0"/>
        <w:jc w:val="left"/>
        <w:rPr>
          <w:color w:val="002060"/>
        </w:rPr>
      </w:pPr>
      <w:r w:rsidRPr="00A528EE">
        <w:rPr>
          <w:color w:val="002060"/>
        </w:rPr>
        <w:t xml:space="preserve">gara del 31/10/2025 FUTSAL CAMPIGLIONE - MONTELUPONE CALCIO A 5 </w:t>
      </w:r>
      <w:r w:rsidRPr="00A528EE">
        <w:rPr>
          <w:color w:val="002060"/>
        </w:rPr>
        <w:br/>
        <w:t>Rilevato dal referto arbitrale che la gara in oggetto veniva definitivamente sospesa dopo l'intervallo poiché sul terreno di gioco,</w:t>
      </w:r>
      <w:r>
        <w:rPr>
          <w:color w:val="002060"/>
        </w:rPr>
        <w:t xml:space="preserve"> </w:t>
      </w:r>
      <w:r w:rsidRPr="00A528EE">
        <w:rPr>
          <w:color w:val="002060"/>
        </w:rPr>
        <w:t xml:space="preserve">nonostante le azioni </w:t>
      </w:r>
      <w:proofErr w:type="gramStart"/>
      <w:r w:rsidRPr="00A528EE">
        <w:rPr>
          <w:color w:val="002060"/>
        </w:rPr>
        <w:t>poste in essere</w:t>
      </w:r>
      <w:proofErr w:type="gramEnd"/>
      <w:r w:rsidRPr="00A528EE">
        <w:rPr>
          <w:color w:val="002060"/>
        </w:rPr>
        <w:t xml:space="preserve"> dalla società di casa per far fronte a tale inconveniente, si creava continuamente una condensa che rendeva inagibile lo stesso. </w:t>
      </w:r>
    </w:p>
    <w:p w14:paraId="767A1A06" w14:textId="77777777" w:rsidR="00396657" w:rsidRDefault="00396657" w:rsidP="00396657">
      <w:pPr>
        <w:pStyle w:val="diffida"/>
        <w:spacing w:before="80" w:beforeAutospacing="0" w:after="40" w:afterAutospacing="0"/>
        <w:jc w:val="left"/>
        <w:rPr>
          <w:color w:val="002060"/>
        </w:rPr>
      </w:pPr>
      <w:r w:rsidRPr="00A528EE">
        <w:rPr>
          <w:color w:val="002060"/>
        </w:rPr>
        <w:t>Posto che, in base alla normativa federale vigente in materia, la società, al momento dell'iscrizione al</w:t>
      </w:r>
      <w:r>
        <w:rPr>
          <w:color w:val="002060"/>
        </w:rPr>
        <w:t xml:space="preserve"> </w:t>
      </w:r>
      <w:r w:rsidRPr="00A528EE">
        <w:rPr>
          <w:color w:val="002060"/>
        </w:rPr>
        <w:t>campionato, deve avere piena disponibilità di un impianto di gioco che</w:t>
      </w:r>
      <w:r>
        <w:rPr>
          <w:color w:val="002060"/>
        </w:rPr>
        <w:t xml:space="preserve"> </w:t>
      </w:r>
      <w:r w:rsidRPr="00A528EE">
        <w:rPr>
          <w:color w:val="002060"/>
        </w:rPr>
        <w:t xml:space="preserve">risponda a determinati requisisti prestabiliti, tali da permettere il regolare svolgimento delle gare. </w:t>
      </w:r>
    </w:p>
    <w:p w14:paraId="6ACA0E53" w14:textId="1156322A" w:rsidR="00396657" w:rsidRPr="00A528EE" w:rsidRDefault="00396657" w:rsidP="00396657">
      <w:pPr>
        <w:pStyle w:val="diffida"/>
        <w:spacing w:before="80" w:beforeAutospacing="0" w:after="40" w:afterAutospacing="0"/>
        <w:jc w:val="left"/>
        <w:rPr>
          <w:color w:val="002060"/>
        </w:rPr>
      </w:pPr>
      <w:r w:rsidRPr="00A528EE">
        <w:rPr>
          <w:color w:val="002060"/>
        </w:rPr>
        <w:t>Non essendo pervenute a codesto Organo di Giustizia sportiva comunicazioni volte a provare eventi eccezionali e/o imprevedibili, idonei a configurare una causa di forza</w:t>
      </w:r>
      <w:r>
        <w:rPr>
          <w:color w:val="002060"/>
        </w:rPr>
        <w:t xml:space="preserve"> </w:t>
      </w:r>
      <w:r w:rsidRPr="00A528EE">
        <w:rPr>
          <w:color w:val="002060"/>
        </w:rPr>
        <w:t>maggiore, si deve concludere che la violazione della normativa federale, da parte della società ospitante, appare evidente, in quanto</w:t>
      </w:r>
      <w:r>
        <w:rPr>
          <w:color w:val="002060"/>
        </w:rPr>
        <w:t xml:space="preserve"> </w:t>
      </w:r>
      <w:r w:rsidRPr="00A528EE">
        <w:rPr>
          <w:color w:val="002060"/>
        </w:rPr>
        <w:t xml:space="preserve">il campo da gioco si è rivelato insufficientemente attrezzato per evitare il fenomeno della condensa. </w:t>
      </w:r>
    </w:p>
    <w:p w14:paraId="5012A934" w14:textId="77777777" w:rsidR="00396657" w:rsidRDefault="00396657" w:rsidP="00396657">
      <w:pPr>
        <w:pStyle w:val="diffida"/>
        <w:spacing w:before="80" w:beforeAutospacing="0" w:after="40" w:afterAutospacing="0"/>
        <w:jc w:val="left"/>
        <w:rPr>
          <w:color w:val="002060"/>
        </w:rPr>
      </w:pPr>
      <w:r w:rsidRPr="00A528EE">
        <w:rPr>
          <w:color w:val="002060"/>
        </w:rPr>
        <w:t xml:space="preserve">Si decide pertanto di </w:t>
      </w:r>
    </w:p>
    <w:p w14:paraId="64946ADB" w14:textId="32CF26DD" w:rsidR="00396657" w:rsidRPr="00A528EE" w:rsidRDefault="00396657" w:rsidP="00396657">
      <w:pPr>
        <w:pStyle w:val="diffida"/>
        <w:spacing w:before="80" w:beforeAutospacing="0" w:after="40" w:afterAutospacing="0"/>
        <w:jc w:val="left"/>
        <w:rPr>
          <w:color w:val="002060"/>
        </w:rPr>
      </w:pPr>
      <w:r w:rsidRPr="00A528EE">
        <w:rPr>
          <w:color w:val="002060"/>
        </w:rPr>
        <w:t xml:space="preserve">sanzionare la società Futsal Campiglione con la sanzione sportiva della perdita della gara Futsal Campiglione - Montelupone calcio a 5 con il punteggio di 0 a 6. </w:t>
      </w:r>
    </w:p>
    <w:p w14:paraId="2CD43232" w14:textId="77777777" w:rsidR="00396657" w:rsidRPr="00A528EE" w:rsidRDefault="00396657" w:rsidP="00396657">
      <w:pPr>
        <w:pStyle w:val="titolo7a"/>
        <w:rPr>
          <w:color w:val="002060"/>
        </w:rPr>
      </w:pPr>
      <w:r w:rsidRPr="00A528EE">
        <w:rPr>
          <w:color w:val="002060"/>
        </w:rPr>
        <w:t xml:space="preserve">PROVVEDIMENTI DISCIPLINARI </w:t>
      </w:r>
    </w:p>
    <w:p w14:paraId="63966B73" w14:textId="77777777" w:rsidR="00396657" w:rsidRPr="00A528EE" w:rsidRDefault="00396657" w:rsidP="00396657">
      <w:pPr>
        <w:pStyle w:val="titolo7b0"/>
        <w:rPr>
          <w:color w:val="002060"/>
        </w:rPr>
      </w:pPr>
      <w:r w:rsidRPr="00A528EE">
        <w:rPr>
          <w:color w:val="002060"/>
        </w:rPr>
        <w:t xml:space="preserve">In base alle risultanze degli atti ufficiali sono state deliberate le seguenti sanzioni disciplinari. </w:t>
      </w:r>
    </w:p>
    <w:p w14:paraId="1CA4F8F7" w14:textId="77777777" w:rsidR="00396657" w:rsidRPr="00A528EE" w:rsidRDefault="00396657" w:rsidP="00396657">
      <w:pPr>
        <w:pStyle w:val="titolo30"/>
        <w:rPr>
          <w:color w:val="002060"/>
        </w:rPr>
      </w:pPr>
      <w:r w:rsidRPr="00A528EE">
        <w:rPr>
          <w:color w:val="002060"/>
        </w:rPr>
        <w:t xml:space="preserve">SOCIETA' </w:t>
      </w:r>
    </w:p>
    <w:p w14:paraId="7FEFDB91" w14:textId="77777777" w:rsidR="00396657" w:rsidRPr="00A528EE" w:rsidRDefault="00396657" w:rsidP="00396657">
      <w:pPr>
        <w:pStyle w:val="titolo20"/>
        <w:rPr>
          <w:color w:val="002060"/>
        </w:rPr>
      </w:pPr>
      <w:r w:rsidRPr="00A528EE">
        <w:rPr>
          <w:color w:val="002060"/>
        </w:rPr>
        <w:t xml:space="preserve">PERDITA DELLA GARA: </w:t>
      </w:r>
    </w:p>
    <w:p w14:paraId="2FC74097" w14:textId="77777777" w:rsidR="00396657" w:rsidRPr="00A528EE" w:rsidRDefault="00396657" w:rsidP="00396657">
      <w:pPr>
        <w:pStyle w:val="diffida"/>
        <w:spacing w:before="80" w:beforeAutospacing="0" w:after="40" w:afterAutospacing="0"/>
        <w:jc w:val="left"/>
        <w:rPr>
          <w:color w:val="002060"/>
        </w:rPr>
      </w:pPr>
      <w:r w:rsidRPr="00A528EE">
        <w:rPr>
          <w:color w:val="002060"/>
        </w:rPr>
        <w:t xml:space="preserve">FUTSAL CAMPIGLIONE </w:t>
      </w:r>
      <w:r w:rsidRPr="00A528EE">
        <w:rPr>
          <w:color w:val="002060"/>
        </w:rPr>
        <w:br/>
        <w:t xml:space="preserve">vedi delibera </w:t>
      </w:r>
    </w:p>
    <w:p w14:paraId="0A059E86" w14:textId="77777777" w:rsidR="00396657" w:rsidRPr="00A528EE" w:rsidRDefault="00396657" w:rsidP="00396657">
      <w:pPr>
        <w:pStyle w:val="titolo20"/>
        <w:rPr>
          <w:color w:val="002060"/>
        </w:rPr>
      </w:pPr>
      <w:r w:rsidRPr="00A528EE">
        <w:rPr>
          <w:color w:val="002060"/>
        </w:rPr>
        <w:t xml:space="preserve">AMMENDA </w:t>
      </w:r>
    </w:p>
    <w:p w14:paraId="149F40F7" w14:textId="77777777" w:rsidR="00396657" w:rsidRPr="00A528EE" w:rsidRDefault="00396657" w:rsidP="00396657">
      <w:pPr>
        <w:pStyle w:val="diffida"/>
        <w:spacing w:before="80" w:beforeAutospacing="0" w:after="40" w:afterAutospacing="0"/>
        <w:jc w:val="left"/>
        <w:rPr>
          <w:color w:val="002060"/>
        </w:rPr>
      </w:pPr>
      <w:r w:rsidRPr="00A528EE">
        <w:rPr>
          <w:color w:val="002060"/>
        </w:rPr>
        <w:lastRenderedPageBreak/>
        <w:t xml:space="preserve">Euro 50,00 U.S. FORTUNA FANO </w:t>
      </w:r>
      <w:r w:rsidRPr="00A528EE">
        <w:rPr>
          <w:color w:val="002060"/>
        </w:rPr>
        <w:br/>
        <w:t xml:space="preserve">Per aver omesso, nonostante le ripetute richieste, di chiudere la porta antipanico, attraverso la quale i sostenitori della squadra locale entravano e uscivano anche durante lo svolgimento della gara. Segnalazione commissario di campo. </w:t>
      </w:r>
    </w:p>
    <w:p w14:paraId="3C8C05BE" w14:textId="77777777" w:rsidR="00396657" w:rsidRPr="00A528EE" w:rsidRDefault="00396657" w:rsidP="00396657">
      <w:pPr>
        <w:pStyle w:val="titolo30"/>
        <w:rPr>
          <w:color w:val="002060"/>
        </w:rPr>
      </w:pPr>
      <w:r w:rsidRPr="00A528EE">
        <w:rPr>
          <w:color w:val="002060"/>
        </w:rPr>
        <w:t xml:space="preserve">ALLENATORI </w:t>
      </w:r>
    </w:p>
    <w:p w14:paraId="62C524D6" w14:textId="77777777" w:rsidR="00396657" w:rsidRPr="00A528EE" w:rsidRDefault="00396657" w:rsidP="00396657">
      <w:pPr>
        <w:pStyle w:val="titolo20"/>
        <w:rPr>
          <w:color w:val="002060"/>
        </w:rPr>
      </w:pPr>
      <w:r w:rsidRPr="00A528E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7C15DAD5" w14:textId="77777777" w:rsidTr="001A4B2D">
        <w:tc>
          <w:tcPr>
            <w:tcW w:w="2200" w:type="dxa"/>
            <w:tcMar>
              <w:top w:w="20" w:type="dxa"/>
              <w:left w:w="20" w:type="dxa"/>
              <w:bottom w:w="20" w:type="dxa"/>
              <w:right w:w="20" w:type="dxa"/>
            </w:tcMar>
            <w:vAlign w:val="center"/>
            <w:hideMark/>
          </w:tcPr>
          <w:p w14:paraId="40230547" w14:textId="77777777" w:rsidR="00396657" w:rsidRPr="00A528EE" w:rsidRDefault="00396657" w:rsidP="001A4B2D">
            <w:pPr>
              <w:pStyle w:val="movimento"/>
              <w:rPr>
                <w:color w:val="002060"/>
              </w:rPr>
            </w:pPr>
            <w:r w:rsidRPr="00A528EE">
              <w:rPr>
                <w:color w:val="002060"/>
              </w:rPr>
              <w:t>SALVI EMANUELE</w:t>
            </w:r>
          </w:p>
        </w:tc>
        <w:tc>
          <w:tcPr>
            <w:tcW w:w="2200" w:type="dxa"/>
            <w:tcMar>
              <w:top w:w="20" w:type="dxa"/>
              <w:left w:w="20" w:type="dxa"/>
              <w:bottom w:w="20" w:type="dxa"/>
              <w:right w:w="20" w:type="dxa"/>
            </w:tcMar>
            <w:vAlign w:val="center"/>
            <w:hideMark/>
          </w:tcPr>
          <w:p w14:paraId="1A8E3EF9" w14:textId="77777777" w:rsidR="00396657" w:rsidRPr="00A528EE" w:rsidRDefault="00396657" w:rsidP="001A4B2D">
            <w:pPr>
              <w:pStyle w:val="movimento2"/>
              <w:rPr>
                <w:color w:val="002060"/>
              </w:rPr>
            </w:pPr>
            <w:r w:rsidRPr="00A528EE">
              <w:rPr>
                <w:color w:val="002060"/>
              </w:rPr>
              <w:t xml:space="preserve">(BAYER CAPPUCCINI) </w:t>
            </w:r>
          </w:p>
        </w:tc>
        <w:tc>
          <w:tcPr>
            <w:tcW w:w="800" w:type="dxa"/>
            <w:tcMar>
              <w:top w:w="20" w:type="dxa"/>
              <w:left w:w="20" w:type="dxa"/>
              <w:bottom w:w="20" w:type="dxa"/>
              <w:right w:w="20" w:type="dxa"/>
            </w:tcMar>
            <w:vAlign w:val="center"/>
            <w:hideMark/>
          </w:tcPr>
          <w:p w14:paraId="5E12A98D"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0CFF70ED"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3E9BDA63" w14:textId="77777777" w:rsidR="00396657" w:rsidRPr="00A528EE" w:rsidRDefault="00396657" w:rsidP="001A4B2D">
            <w:pPr>
              <w:pStyle w:val="movimento2"/>
              <w:rPr>
                <w:color w:val="002060"/>
              </w:rPr>
            </w:pPr>
            <w:r w:rsidRPr="00A528EE">
              <w:rPr>
                <w:color w:val="002060"/>
              </w:rPr>
              <w:t> </w:t>
            </w:r>
          </w:p>
        </w:tc>
      </w:tr>
    </w:tbl>
    <w:p w14:paraId="6D791988" w14:textId="77777777" w:rsidR="00396657" w:rsidRPr="00A528EE" w:rsidRDefault="00396657" w:rsidP="00396657">
      <w:pPr>
        <w:pStyle w:val="titolo30"/>
        <w:rPr>
          <w:rFonts w:eastAsiaTheme="minorEastAsia"/>
          <w:color w:val="002060"/>
        </w:rPr>
      </w:pPr>
      <w:r w:rsidRPr="00A528EE">
        <w:rPr>
          <w:color w:val="002060"/>
        </w:rPr>
        <w:t xml:space="preserve">CALCIATORI ESPULSI </w:t>
      </w:r>
    </w:p>
    <w:p w14:paraId="59D575DC" w14:textId="77777777" w:rsidR="00396657" w:rsidRPr="00A528EE" w:rsidRDefault="00396657" w:rsidP="00396657">
      <w:pPr>
        <w:pStyle w:val="titolo20"/>
        <w:rPr>
          <w:color w:val="002060"/>
        </w:rPr>
      </w:pPr>
      <w:r w:rsidRPr="00A528E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4AAD1ED7" w14:textId="77777777" w:rsidTr="001A4B2D">
        <w:tc>
          <w:tcPr>
            <w:tcW w:w="2200" w:type="dxa"/>
            <w:tcMar>
              <w:top w:w="20" w:type="dxa"/>
              <w:left w:w="20" w:type="dxa"/>
              <w:bottom w:w="20" w:type="dxa"/>
              <w:right w:w="20" w:type="dxa"/>
            </w:tcMar>
            <w:vAlign w:val="center"/>
            <w:hideMark/>
          </w:tcPr>
          <w:p w14:paraId="6D1751B6" w14:textId="77777777" w:rsidR="00396657" w:rsidRPr="00A528EE" w:rsidRDefault="00396657" w:rsidP="001A4B2D">
            <w:pPr>
              <w:pStyle w:val="movimento"/>
              <w:rPr>
                <w:color w:val="002060"/>
              </w:rPr>
            </w:pPr>
            <w:r w:rsidRPr="00A528EE">
              <w:rPr>
                <w:color w:val="002060"/>
              </w:rPr>
              <w:t>DI MAGGIO ENRICO</w:t>
            </w:r>
          </w:p>
        </w:tc>
        <w:tc>
          <w:tcPr>
            <w:tcW w:w="2200" w:type="dxa"/>
            <w:tcMar>
              <w:top w:w="20" w:type="dxa"/>
              <w:left w:w="20" w:type="dxa"/>
              <w:bottom w:w="20" w:type="dxa"/>
              <w:right w:w="20" w:type="dxa"/>
            </w:tcMar>
            <w:vAlign w:val="center"/>
            <w:hideMark/>
          </w:tcPr>
          <w:p w14:paraId="32A69653" w14:textId="77777777" w:rsidR="00396657" w:rsidRPr="00A528EE" w:rsidRDefault="00396657" w:rsidP="001A4B2D">
            <w:pPr>
              <w:pStyle w:val="movimento2"/>
              <w:rPr>
                <w:color w:val="002060"/>
              </w:rPr>
            </w:pPr>
            <w:r w:rsidRPr="00A528EE">
              <w:rPr>
                <w:color w:val="002060"/>
              </w:rPr>
              <w:t xml:space="preserve">(U.S. FORTUNA FANO) </w:t>
            </w:r>
          </w:p>
        </w:tc>
        <w:tc>
          <w:tcPr>
            <w:tcW w:w="800" w:type="dxa"/>
            <w:tcMar>
              <w:top w:w="20" w:type="dxa"/>
              <w:left w:w="20" w:type="dxa"/>
              <w:bottom w:w="20" w:type="dxa"/>
              <w:right w:w="20" w:type="dxa"/>
            </w:tcMar>
            <w:vAlign w:val="center"/>
            <w:hideMark/>
          </w:tcPr>
          <w:p w14:paraId="3BE1B483"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5CD6CE92"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37BF8DBB" w14:textId="77777777" w:rsidR="00396657" w:rsidRPr="00A528EE" w:rsidRDefault="00396657" w:rsidP="001A4B2D">
            <w:pPr>
              <w:pStyle w:val="movimento2"/>
              <w:rPr>
                <w:color w:val="002060"/>
              </w:rPr>
            </w:pPr>
            <w:r w:rsidRPr="00A528EE">
              <w:rPr>
                <w:color w:val="002060"/>
              </w:rPr>
              <w:t> </w:t>
            </w:r>
          </w:p>
        </w:tc>
      </w:tr>
    </w:tbl>
    <w:p w14:paraId="6E850B20" w14:textId="77777777" w:rsidR="00396657" w:rsidRPr="00A528EE" w:rsidRDefault="00396657" w:rsidP="00396657">
      <w:pPr>
        <w:pStyle w:val="titolo30"/>
        <w:rPr>
          <w:rFonts w:eastAsiaTheme="minorEastAsia"/>
          <w:color w:val="002060"/>
        </w:rPr>
      </w:pPr>
      <w:r w:rsidRPr="00A528EE">
        <w:rPr>
          <w:color w:val="002060"/>
        </w:rPr>
        <w:t xml:space="preserve">CALCIATORI NON ESPULSI </w:t>
      </w:r>
    </w:p>
    <w:p w14:paraId="0108AF7C" w14:textId="77777777" w:rsidR="00396657" w:rsidRPr="00A528EE" w:rsidRDefault="00396657" w:rsidP="00396657">
      <w:pPr>
        <w:pStyle w:val="titolo20"/>
        <w:rPr>
          <w:color w:val="002060"/>
        </w:rPr>
      </w:pPr>
      <w:r w:rsidRPr="00A528E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47747347" w14:textId="77777777" w:rsidTr="001A4B2D">
        <w:tc>
          <w:tcPr>
            <w:tcW w:w="2200" w:type="dxa"/>
            <w:tcMar>
              <w:top w:w="20" w:type="dxa"/>
              <w:left w:w="20" w:type="dxa"/>
              <w:bottom w:w="20" w:type="dxa"/>
              <w:right w:w="20" w:type="dxa"/>
            </w:tcMar>
            <w:vAlign w:val="center"/>
            <w:hideMark/>
          </w:tcPr>
          <w:p w14:paraId="4540C80B" w14:textId="77777777" w:rsidR="00396657" w:rsidRPr="00A528EE" w:rsidRDefault="00396657" w:rsidP="001A4B2D">
            <w:pPr>
              <w:pStyle w:val="movimento"/>
              <w:rPr>
                <w:color w:val="002060"/>
              </w:rPr>
            </w:pPr>
            <w:r w:rsidRPr="00A528EE">
              <w:rPr>
                <w:color w:val="002060"/>
              </w:rPr>
              <w:t>BENEDETTO ALEX</w:t>
            </w:r>
          </w:p>
        </w:tc>
        <w:tc>
          <w:tcPr>
            <w:tcW w:w="2200" w:type="dxa"/>
            <w:tcMar>
              <w:top w:w="20" w:type="dxa"/>
              <w:left w:w="20" w:type="dxa"/>
              <w:bottom w:w="20" w:type="dxa"/>
              <w:right w:w="20" w:type="dxa"/>
            </w:tcMar>
            <w:vAlign w:val="center"/>
            <w:hideMark/>
          </w:tcPr>
          <w:p w14:paraId="614716FA" w14:textId="77777777" w:rsidR="00396657" w:rsidRPr="00A528EE" w:rsidRDefault="00396657" w:rsidP="001A4B2D">
            <w:pPr>
              <w:pStyle w:val="movimento2"/>
              <w:rPr>
                <w:color w:val="002060"/>
              </w:rPr>
            </w:pPr>
            <w:r w:rsidRPr="00A528EE">
              <w:rPr>
                <w:color w:val="002060"/>
              </w:rPr>
              <w:t xml:space="preserve">(ACSS MONDOLFO C5) </w:t>
            </w:r>
          </w:p>
        </w:tc>
        <w:tc>
          <w:tcPr>
            <w:tcW w:w="800" w:type="dxa"/>
            <w:tcMar>
              <w:top w:w="20" w:type="dxa"/>
              <w:left w:w="20" w:type="dxa"/>
              <w:bottom w:w="20" w:type="dxa"/>
              <w:right w:w="20" w:type="dxa"/>
            </w:tcMar>
            <w:vAlign w:val="center"/>
            <w:hideMark/>
          </w:tcPr>
          <w:p w14:paraId="7F4956F9"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3B9A8CB6" w14:textId="77777777" w:rsidR="00396657" w:rsidRPr="00A528EE" w:rsidRDefault="00396657" w:rsidP="001A4B2D">
            <w:pPr>
              <w:pStyle w:val="movimento"/>
              <w:rPr>
                <w:color w:val="002060"/>
              </w:rPr>
            </w:pPr>
            <w:r w:rsidRPr="00A528EE">
              <w:rPr>
                <w:color w:val="002060"/>
              </w:rPr>
              <w:t>BOUTIMAH ISMAIL</w:t>
            </w:r>
          </w:p>
        </w:tc>
        <w:tc>
          <w:tcPr>
            <w:tcW w:w="2200" w:type="dxa"/>
            <w:tcMar>
              <w:top w:w="20" w:type="dxa"/>
              <w:left w:w="20" w:type="dxa"/>
              <w:bottom w:w="20" w:type="dxa"/>
              <w:right w:w="20" w:type="dxa"/>
            </w:tcMar>
            <w:vAlign w:val="center"/>
            <w:hideMark/>
          </w:tcPr>
          <w:p w14:paraId="3314FE81" w14:textId="77777777" w:rsidR="00396657" w:rsidRPr="00A528EE" w:rsidRDefault="00396657" w:rsidP="001A4B2D">
            <w:pPr>
              <w:pStyle w:val="movimento2"/>
              <w:rPr>
                <w:color w:val="002060"/>
              </w:rPr>
            </w:pPr>
            <w:r w:rsidRPr="00A528EE">
              <w:rPr>
                <w:color w:val="002060"/>
              </w:rPr>
              <w:t xml:space="preserve">(FUTSAL MONTURANO) </w:t>
            </w:r>
          </w:p>
        </w:tc>
      </w:tr>
      <w:tr w:rsidR="00396657" w:rsidRPr="00A528EE" w14:paraId="33FE6AE4" w14:textId="77777777" w:rsidTr="001A4B2D">
        <w:tc>
          <w:tcPr>
            <w:tcW w:w="2200" w:type="dxa"/>
            <w:tcMar>
              <w:top w:w="20" w:type="dxa"/>
              <w:left w:w="20" w:type="dxa"/>
              <w:bottom w:w="20" w:type="dxa"/>
              <w:right w:w="20" w:type="dxa"/>
            </w:tcMar>
            <w:vAlign w:val="center"/>
            <w:hideMark/>
          </w:tcPr>
          <w:p w14:paraId="59775185" w14:textId="77777777" w:rsidR="00396657" w:rsidRPr="00A528EE" w:rsidRDefault="00396657" w:rsidP="001A4B2D">
            <w:pPr>
              <w:pStyle w:val="movimento"/>
              <w:rPr>
                <w:color w:val="002060"/>
              </w:rPr>
            </w:pPr>
            <w:r w:rsidRPr="00A528EE">
              <w:rPr>
                <w:color w:val="002060"/>
              </w:rPr>
              <w:t>STROPPA WILLIAM</w:t>
            </w:r>
          </w:p>
        </w:tc>
        <w:tc>
          <w:tcPr>
            <w:tcW w:w="2200" w:type="dxa"/>
            <w:tcMar>
              <w:top w:w="20" w:type="dxa"/>
              <w:left w:w="20" w:type="dxa"/>
              <w:bottom w:w="20" w:type="dxa"/>
              <w:right w:w="20" w:type="dxa"/>
            </w:tcMar>
            <w:vAlign w:val="center"/>
            <w:hideMark/>
          </w:tcPr>
          <w:p w14:paraId="517F3647" w14:textId="77777777" w:rsidR="00396657" w:rsidRPr="00A528EE" w:rsidRDefault="00396657" w:rsidP="001A4B2D">
            <w:pPr>
              <w:pStyle w:val="movimento2"/>
              <w:rPr>
                <w:color w:val="002060"/>
              </w:rPr>
            </w:pPr>
            <w:r w:rsidRPr="00A528EE">
              <w:rPr>
                <w:color w:val="002060"/>
              </w:rPr>
              <w:t xml:space="preserve">(REAL FABRIANO) </w:t>
            </w:r>
          </w:p>
        </w:tc>
        <w:tc>
          <w:tcPr>
            <w:tcW w:w="800" w:type="dxa"/>
            <w:tcMar>
              <w:top w:w="20" w:type="dxa"/>
              <w:left w:w="20" w:type="dxa"/>
              <w:bottom w:w="20" w:type="dxa"/>
              <w:right w:w="20" w:type="dxa"/>
            </w:tcMar>
            <w:vAlign w:val="center"/>
            <w:hideMark/>
          </w:tcPr>
          <w:p w14:paraId="18522F44"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23EC05A4" w14:textId="77777777" w:rsidR="00396657" w:rsidRPr="00A528EE" w:rsidRDefault="00396657" w:rsidP="001A4B2D">
            <w:pPr>
              <w:pStyle w:val="movimento"/>
              <w:rPr>
                <w:color w:val="002060"/>
              </w:rPr>
            </w:pPr>
            <w:r w:rsidRPr="00A528EE">
              <w:rPr>
                <w:color w:val="002060"/>
              </w:rPr>
              <w:t>LATINI DIEGO</w:t>
            </w:r>
          </w:p>
        </w:tc>
        <w:tc>
          <w:tcPr>
            <w:tcW w:w="2200" w:type="dxa"/>
            <w:tcMar>
              <w:top w:w="20" w:type="dxa"/>
              <w:left w:w="20" w:type="dxa"/>
              <w:bottom w:w="20" w:type="dxa"/>
              <w:right w:w="20" w:type="dxa"/>
            </w:tcMar>
            <w:vAlign w:val="center"/>
            <w:hideMark/>
          </w:tcPr>
          <w:p w14:paraId="30A1386D" w14:textId="77777777" w:rsidR="00396657" w:rsidRPr="00A528EE" w:rsidRDefault="00396657" w:rsidP="001A4B2D">
            <w:pPr>
              <w:pStyle w:val="movimento2"/>
              <w:rPr>
                <w:color w:val="002060"/>
              </w:rPr>
            </w:pPr>
            <w:r w:rsidRPr="00A528EE">
              <w:rPr>
                <w:color w:val="002060"/>
              </w:rPr>
              <w:t xml:space="preserve">(TRE TORRI A.S.D.) </w:t>
            </w:r>
          </w:p>
        </w:tc>
      </w:tr>
    </w:tbl>
    <w:p w14:paraId="425776A2" w14:textId="77777777" w:rsidR="00396657" w:rsidRPr="00A528EE" w:rsidRDefault="00396657" w:rsidP="00396657">
      <w:pPr>
        <w:pStyle w:val="titolo20"/>
        <w:rPr>
          <w:rFonts w:eastAsiaTheme="minorEastAsia"/>
          <w:color w:val="002060"/>
        </w:rPr>
      </w:pPr>
      <w:r w:rsidRPr="00A528E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1B487DE5" w14:textId="77777777" w:rsidTr="001A4B2D">
        <w:tc>
          <w:tcPr>
            <w:tcW w:w="2200" w:type="dxa"/>
            <w:tcMar>
              <w:top w:w="20" w:type="dxa"/>
              <w:left w:w="20" w:type="dxa"/>
              <w:bottom w:w="20" w:type="dxa"/>
              <w:right w:w="20" w:type="dxa"/>
            </w:tcMar>
            <w:vAlign w:val="center"/>
            <w:hideMark/>
          </w:tcPr>
          <w:p w14:paraId="306EFB78" w14:textId="77777777" w:rsidR="00396657" w:rsidRPr="00A528EE" w:rsidRDefault="00396657" w:rsidP="001A4B2D">
            <w:pPr>
              <w:pStyle w:val="movimento"/>
              <w:rPr>
                <w:color w:val="002060"/>
              </w:rPr>
            </w:pPr>
            <w:r w:rsidRPr="00A528EE">
              <w:rPr>
                <w:color w:val="002060"/>
              </w:rPr>
              <w:t>SERANTONI JACOPO</w:t>
            </w:r>
          </w:p>
        </w:tc>
        <w:tc>
          <w:tcPr>
            <w:tcW w:w="2200" w:type="dxa"/>
            <w:tcMar>
              <w:top w:w="20" w:type="dxa"/>
              <w:left w:w="20" w:type="dxa"/>
              <w:bottom w:w="20" w:type="dxa"/>
              <w:right w:w="20" w:type="dxa"/>
            </w:tcMar>
            <w:vAlign w:val="center"/>
            <w:hideMark/>
          </w:tcPr>
          <w:p w14:paraId="2CB20389" w14:textId="77777777" w:rsidR="00396657" w:rsidRPr="00A528EE" w:rsidRDefault="00396657" w:rsidP="001A4B2D">
            <w:pPr>
              <w:pStyle w:val="movimento2"/>
              <w:rPr>
                <w:color w:val="002060"/>
              </w:rPr>
            </w:pPr>
            <w:r w:rsidRPr="00A528EE">
              <w:rPr>
                <w:color w:val="002060"/>
              </w:rPr>
              <w:t xml:space="preserve">(BAYER CAPPUCCINI) </w:t>
            </w:r>
          </w:p>
        </w:tc>
        <w:tc>
          <w:tcPr>
            <w:tcW w:w="800" w:type="dxa"/>
            <w:tcMar>
              <w:top w:w="20" w:type="dxa"/>
              <w:left w:w="20" w:type="dxa"/>
              <w:bottom w:w="20" w:type="dxa"/>
              <w:right w:w="20" w:type="dxa"/>
            </w:tcMar>
            <w:vAlign w:val="center"/>
            <w:hideMark/>
          </w:tcPr>
          <w:p w14:paraId="443E698C"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29640457" w14:textId="77777777" w:rsidR="00396657" w:rsidRPr="00A528EE" w:rsidRDefault="00396657" w:rsidP="001A4B2D">
            <w:pPr>
              <w:pStyle w:val="movimento"/>
              <w:rPr>
                <w:color w:val="002060"/>
              </w:rPr>
            </w:pPr>
            <w:r w:rsidRPr="00A528EE">
              <w:rPr>
                <w:color w:val="002060"/>
              </w:rPr>
              <w:t>BICAJ ENRICO</w:t>
            </w:r>
          </w:p>
        </w:tc>
        <w:tc>
          <w:tcPr>
            <w:tcW w:w="2200" w:type="dxa"/>
            <w:tcMar>
              <w:top w:w="20" w:type="dxa"/>
              <w:left w:w="20" w:type="dxa"/>
              <w:bottom w:w="20" w:type="dxa"/>
              <w:right w:w="20" w:type="dxa"/>
            </w:tcMar>
            <w:vAlign w:val="center"/>
            <w:hideMark/>
          </w:tcPr>
          <w:p w14:paraId="7D074755" w14:textId="77777777" w:rsidR="00396657" w:rsidRPr="00A528EE" w:rsidRDefault="00396657" w:rsidP="001A4B2D">
            <w:pPr>
              <w:pStyle w:val="movimento2"/>
              <w:rPr>
                <w:color w:val="002060"/>
              </w:rPr>
            </w:pPr>
            <w:r w:rsidRPr="00A528EE">
              <w:rPr>
                <w:color w:val="002060"/>
              </w:rPr>
              <w:t xml:space="preserve">(CERRETO D ESI C5 A.S.D.) </w:t>
            </w:r>
          </w:p>
        </w:tc>
      </w:tr>
      <w:tr w:rsidR="00396657" w:rsidRPr="00A528EE" w14:paraId="18C29033" w14:textId="77777777" w:rsidTr="001A4B2D">
        <w:tc>
          <w:tcPr>
            <w:tcW w:w="2200" w:type="dxa"/>
            <w:tcMar>
              <w:top w:w="20" w:type="dxa"/>
              <w:left w:w="20" w:type="dxa"/>
              <w:bottom w:w="20" w:type="dxa"/>
              <w:right w:w="20" w:type="dxa"/>
            </w:tcMar>
            <w:vAlign w:val="center"/>
            <w:hideMark/>
          </w:tcPr>
          <w:p w14:paraId="471270F7" w14:textId="77777777" w:rsidR="00396657" w:rsidRPr="00A528EE" w:rsidRDefault="00396657" w:rsidP="001A4B2D">
            <w:pPr>
              <w:pStyle w:val="movimento"/>
              <w:rPr>
                <w:color w:val="002060"/>
              </w:rPr>
            </w:pPr>
            <w:r w:rsidRPr="00A528EE">
              <w:rPr>
                <w:color w:val="002060"/>
              </w:rPr>
              <w:t>CHIARIZIA EMANUELE</w:t>
            </w:r>
          </w:p>
        </w:tc>
        <w:tc>
          <w:tcPr>
            <w:tcW w:w="2200" w:type="dxa"/>
            <w:tcMar>
              <w:top w:w="20" w:type="dxa"/>
              <w:left w:w="20" w:type="dxa"/>
              <w:bottom w:w="20" w:type="dxa"/>
              <w:right w:w="20" w:type="dxa"/>
            </w:tcMar>
            <w:vAlign w:val="center"/>
            <w:hideMark/>
          </w:tcPr>
          <w:p w14:paraId="2984851B" w14:textId="77777777" w:rsidR="00396657" w:rsidRPr="00A528EE" w:rsidRDefault="00396657" w:rsidP="001A4B2D">
            <w:pPr>
              <w:pStyle w:val="movimento2"/>
              <w:rPr>
                <w:color w:val="002060"/>
              </w:rPr>
            </w:pPr>
            <w:r w:rsidRPr="00A528EE">
              <w:rPr>
                <w:color w:val="002060"/>
              </w:rPr>
              <w:t xml:space="preserve">(CERRETO D ESI C5 A.S.D.) </w:t>
            </w:r>
          </w:p>
        </w:tc>
        <w:tc>
          <w:tcPr>
            <w:tcW w:w="800" w:type="dxa"/>
            <w:tcMar>
              <w:top w:w="20" w:type="dxa"/>
              <w:left w:w="20" w:type="dxa"/>
              <w:bottom w:w="20" w:type="dxa"/>
              <w:right w:w="20" w:type="dxa"/>
            </w:tcMar>
            <w:vAlign w:val="center"/>
            <w:hideMark/>
          </w:tcPr>
          <w:p w14:paraId="5BF31A53"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1845C0DD" w14:textId="77777777" w:rsidR="00396657" w:rsidRPr="00A528EE" w:rsidRDefault="00396657" w:rsidP="001A4B2D">
            <w:pPr>
              <w:pStyle w:val="movimento"/>
              <w:rPr>
                <w:color w:val="002060"/>
              </w:rPr>
            </w:pPr>
            <w:r w:rsidRPr="00A528EE">
              <w:rPr>
                <w:color w:val="002060"/>
              </w:rPr>
              <w:t>BOUTIMAH OMAR</w:t>
            </w:r>
          </w:p>
        </w:tc>
        <w:tc>
          <w:tcPr>
            <w:tcW w:w="2200" w:type="dxa"/>
            <w:tcMar>
              <w:top w:w="20" w:type="dxa"/>
              <w:left w:w="20" w:type="dxa"/>
              <w:bottom w:w="20" w:type="dxa"/>
              <w:right w:w="20" w:type="dxa"/>
            </w:tcMar>
            <w:vAlign w:val="center"/>
            <w:hideMark/>
          </w:tcPr>
          <w:p w14:paraId="4704A88A" w14:textId="77777777" w:rsidR="00396657" w:rsidRPr="00A528EE" w:rsidRDefault="00396657" w:rsidP="001A4B2D">
            <w:pPr>
              <w:pStyle w:val="movimento2"/>
              <w:rPr>
                <w:color w:val="002060"/>
              </w:rPr>
            </w:pPr>
            <w:r w:rsidRPr="00A528EE">
              <w:rPr>
                <w:color w:val="002060"/>
              </w:rPr>
              <w:t xml:space="preserve">(FUTSAL MONTURANO) </w:t>
            </w:r>
          </w:p>
        </w:tc>
      </w:tr>
      <w:tr w:rsidR="00396657" w:rsidRPr="00A528EE" w14:paraId="43AF11EB" w14:textId="77777777" w:rsidTr="001A4B2D">
        <w:tc>
          <w:tcPr>
            <w:tcW w:w="2200" w:type="dxa"/>
            <w:tcMar>
              <w:top w:w="20" w:type="dxa"/>
              <w:left w:w="20" w:type="dxa"/>
              <w:bottom w:w="20" w:type="dxa"/>
              <w:right w:w="20" w:type="dxa"/>
            </w:tcMar>
            <w:vAlign w:val="center"/>
            <w:hideMark/>
          </w:tcPr>
          <w:p w14:paraId="7B22B4BD" w14:textId="77777777" w:rsidR="00396657" w:rsidRPr="00A528EE" w:rsidRDefault="00396657" w:rsidP="001A4B2D">
            <w:pPr>
              <w:pStyle w:val="movimento"/>
              <w:rPr>
                <w:color w:val="002060"/>
              </w:rPr>
            </w:pPr>
            <w:r w:rsidRPr="00A528EE">
              <w:rPr>
                <w:color w:val="002060"/>
              </w:rPr>
              <w:t>CANCRINI GIANLUCA</w:t>
            </w:r>
          </w:p>
        </w:tc>
        <w:tc>
          <w:tcPr>
            <w:tcW w:w="2200" w:type="dxa"/>
            <w:tcMar>
              <w:top w:w="20" w:type="dxa"/>
              <w:left w:w="20" w:type="dxa"/>
              <w:bottom w:w="20" w:type="dxa"/>
              <w:right w:w="20" w:type="dxa"/>
            </w:tcMar>
            <w:vAlign w:val="center"/>
            <w:hideMark/>
          </w:tcPr>
          <w:p w14:paraId="7D7CAA0C" w14:textId="77777777" w:rsidR="00396657" w:rsidRPr="00A528EE" w:rsidRDefault="00396657" w:rsidP="001A4B2D">
            <w:pPr>
              <w:pStyle w:val="movimento2"/>
              <w:rPr>
                <w:color w:val="002060"/>
              </w:rPr>
            </w:pPr>
            <w:r w:rsidRPr="00A528EE">
              <w:rPr>
                <w:color w:val="002060"/>
              </w:rPr>
              <w:t xml:space="preserve">(SAMBENEDETTESE C5 SSDARL) </w:t>
            </w:r>
          </w:p>
        </w:tc>
        <w:tc>
          <w:tcPr>
            <w:tcW w:w="800" w:type="dxa"/>
            <w:tcMar>
              <w:top w:w="20" w:type="dxa"/>
              <w:left w:w="20" w:type="dxa"/>
              <w:bottom w:w="20" w:type="dxa"/>
              <w:right w:w="20" w:type="dxa"/>
            </w:tcMar>
            <w:vAlign w:val="center"/>
            <w:hideMark/>
          </w:tcPr>
          <w:p w14:paraId="32948413"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069B8E2B" w14:textId="77777777" w:rsidR="00396657" w:rsidRPr="00A528EE" w:rsidRDefault="00396657" w:rsidP="001A4B2D">
            <w:pPr>
              <w:pStyle w:val="movimento"/>
              <w:rPr>
                <w:color w:val="002060"/>
              </w:rPr>
            </w:pPr>
            <w:r w:rsidRPr="00A528EE">
              <w:rPr>
                <w:color w:val="002060"/>
              </w:rPr>
              <w:t>FONTANA MATTEO</w:t>
            </w:r>
          </w:p>
        </w:tc>
        <w:tc>
          <w:tcPr>
            <w:tcW w:w="2200" w:type="dxa"/>
            <w:tcMar>
              <w:top w:w="20" w:type="dxa"/>
              <w:left w:w="20" w:type="dxa"/>
              <w:bottom w:w="20" w:type="dxa"/>
              <w:right w:w="20" w:type="dxa"/>
            </w:tcMar>
            <w:vAlign w:val="center"/>
            <w:hideMark/>
          </w:tcPr>
          <w:p w14:paraId="18A9C31E" w14:textId="77777777" w:rsidR="00396657" w:rsidRPr="00A528EE" w:rsidRDefault="00396657" w:rsidP="001A4B2D">
            <w:pPr>
              <w:pStyle w:val="movimento2"/>
              <w:rPr>
                <w:color w:val="002060"/>
              </w:rPr>
            </w:pPr>
            <w:r w:rsidRPr="00A528EE">
              <w:rPr>
                <w:color w:val="002060"/>
              </w:rPr>
              <w:t xml:space="preserve">(TRE TORRI A.S.D.) </w:t>
            </w:r>
          </w:p>
        </w:tc>
      </w:tr>
      <w:tr w:rsidR="00396657" w:rsidRPr="00A528EE" w14:paraId="2DA6843B" w14:textId="77777777" w:rsidTr="001A4B2D">
        <w:tc>
          <w:tcPr>
            <w:tcW w:w="2200" w:type="dxa"/>
            <w:tcMar>
              <w:top w:w="20" w:type="dxa"/>
              <w:left w:w="20" w:type="dxa"/>
              <w:bottom w:w="20" w:type="dxa"/>
              <w:right w:w="20" w:type="dxa"/>
            </w:tcMar>
            <w:vAlign w:val="center"/>
            <w:hideMark/>
          </w:tcPr>
          <w:p w14:paraId="2E4F2ACE" w14:textId="77777777" w:rsidR="00396657" w:rsidRPr="00A528EE" w:rsidRDefault="00396657" w:rsidP="001A4B2D">
            <w:pPr>
              <w:pStyle w:val="movimento"/>
              <w:rPr>
                <w:color w:val="002060"/>
              </w:rPr>
            </w:pPr>
            <w:r w:rsidRPr="00A528EE">
              <w:rPr>
                <w:color w:val="002060"/>
              </w:rPr>
              <w:t>ABBRUCIATI ROBERTO</w:t>
            </w:r>
          </w:p>
        </w:tc>
        <w:tc>
          <w:tcPr>
            <w:tcW w:w="2200" w:type="dxa"/>
            <w:tcMar>
              <w:top w:w="20" w:type="dxa"/>
              <w:left w:w="20" w:type="dxa"/>
              <w:bottom w:w="20" w:type="dxa"/>
              <w:right w:w="20" w:type="dxa"/>
            </w:tcMar>
            <w:vAlign w:val="center"/>
            <w:hideMark/>
          </w:tcPr>
          <w:p w14:paraId="2E29F0C9" w14:textId="77777777" w:rsidR="00396657" w:rsidRPr="00A528EE" w:rsidRDefault="00396657" w:rsidP="001A4B2D">
            <w:pPr>
              <w:pStyle w:val="movimento2"/>
              <w:rPr>
                <w:color w:val="002060"/>
              </w:rPr>
            </w:pPr>
            <w:r w:rsidRPr="00A528EE">
              <w:rPr>
                <w:color w:val="002060"/>
              </w:rPr>
              <w:t xml:space="preserve">(U.S. FORTUNA FANO) </w:t>
            </w:r>
          </w:p>
        </w:tc>
        <w:tc>
          <w:tcPr>
            <w:tcW w:w="800" w:type="dxa"/>
            <w:tcMar>
              <w:top w:w="20" w:type="dxa"/>
              <w:left w:w="20" w:type="dxa"/>
              <w:bottom w:w="20" w:type="dxa"/>
              <w:right w:w="20" w:type="dxa"/>
            </w:tcMar>
            <w:vAlign w:val="center"/>
            <w:hideMark/>
          </w:tcPr>
          <w:p w14:paraId="1A072198"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1EA07E24"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0E13EE38" w14:textId="77777777" w:rsidR="00396657" w:rsidRPr="00A528EE" w:rsidRDefault="00396657" w:rsidP="001A4B2D">
            <w:pPr>
              <w:pStyle w:val="movimento2"/>
              <w:rPr>
                <w:color w:val="002060"/>
              </w:rPr>
            </w:pPr>
            <w:r w:rsidRPr="00A528EE">
              <w:rPr>
                <w:color w:val="002060"/>
              </w:rPr>
              <w:t> </w:t>
            </w:r>
          </w:p>
        </w:tc>
      </w:tr>
    </w:tbl>
    <w:p w14:paraId="682B9383" w14:textId="77777777" w:rsidR="00396657" w:rsidRPr="00A528EE" w:rsidRDefault="00396657" w:rsidP="00396657">
      <w:pPr>
        <w:pStyle w:val="titolo10"/>
        <w:rPr>
          <w:rFonts w:eastAsiaTheme="minorEastAsia"/>
          <w:color w:val="002060"/>
        </w:rPr>
      </w:pPr>
      <w:r w:rsidRPr="00A528EE">
        <w:rPr>
          <w:color w:val="002060"/>
        </w:rPr>
        <w:t xml:space="preserve">GARE DEL 1/11/2025 </w:t>
      </w:r>
    </w:p>
    <w:p w14:paraId="6AC6FEC0" w14:textId="77777777" w:rsidR="00396657" w:rsidRPr="00A528EE" w:rsidRDefault="00396657" w:rsidP="00396657">
      <w:pPr>
        <w:pStyle w:val="titolo7a"/>
        <w:rPr>
          <w:color w:val="002060"/>
        </w:rPr>
      </w:pPr>
      <w:r w:rsidRPr="00A528EE">
        <w:rPr>
          <w:color w:val="002060"/>
        </w:rPr>
        <w:t xml:space="preserve">PROVVEDIMENTI DISCIPLINARI </w:t>
      </w:r>
    </w:p>
    <w:p w14:paraId="6F27F6BF" w14:textId="77777777" w:rsidR="00396657" w:rsidRPr="00A528EE" w:rsidRDefault="00396657" w:rsidP="00396657">
      <w:pPr>
        <w:pStyle w:val="titolo7b0"/>
        <w:rPr>
          <w:color w:val="002060"/>
        </w:rPr>
      </w:pPr>
      <w:r w:rsidRPr="00A528EE">
        <w:rPr>
          <w:color w:val="002060"/>
        </w:rPr>
        <w:t xml:space="preserve">In base alle risultanze degli atti ufficiali sono state deliberate le seguenti sanzioni disciplinari. </w:t>
      </w:r>
    </w:p>
    <w:p w14:paraId="6B31E5E9" w14:textId="77777777" w:rsidR="00396657" w:rsidRPr="00A528EE" w:rsidRDefault="00396657" w:rsidP="00396657">
      <w:pPr>
        <w:pStyle w:val="titolo30"/>
        <w:rPr>
          <w:color w:val="002060"/>
        </w:rPr>
      </w:pPr>
      <w:r w:rsidRPr="00A528EE">
        <w:rPr>
          <w:color w:val="002060"/>
        </w:rPr>
        <w:t xml:space="preserve">CALCIATORI NON ESPULSI </w:t>
      </w:r>
    </w:p>
    <w:p w14:paraId="744E0477" w14:textId="77777777" w:rsidR="00396657" w:rsidRPr="00A528EE" w:rsidRDefault="00396657" w:rsidP="00396657">
      <w:pPr>
        <w:pStyle w:val="titolo20"/>
        <w:rPr>
          <w:color w:val="002060"/>
        </w:rPr>
      </w:pPr>
      <w:r w:rsidRPr="00A528E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2120B49E" w14:textId="77777777" w:rsidTr="001A4B2D">
        <w:tc>
          <w:tcPr>
            <w:tcW w:w="2200" w:type="dxa"/>
            <w:tcMar>
              <w:top w:w="20" w:type="dxa"/>
              <w:left w:w="20" w:type="dxa"/>
              <w:bottom w:w="20" w:type="dxa"/>
              <w:right w:w="20" w:type="dxa"/>
            </w:tcMar>
            <w:vAlign w:val="center"/>
            <w:hideMark/>
          </w:tcPr>
          <w:p w14:paraId="700E4DED" w14:textId="77777777" w:rsidR="00396657" w:rsidRPr="00A528EE" w:rsidRDefault="00396657" w:rsidP="001A4B2D">
            <w:pPr>
              <w:pStyle w:val="movimento"/>
              <w:rPr>
                <w:color w:val="002060"/>
              </w:rPr>
            </w:pPr>
            <w:r w:rsidRPr="00A528EE">
              <w:rPr>
                <w:color w:val="002060"/>
              </w:rPr>
              <w:t>QUERCETTI DANIEL</w:t>
            </w:r>
          </w:p>
        </w:tc>
        <w:tc>
          <w:tcPr>
            <w:tcW w:w="2200" w:type="dxa"/>
            <w:tcMar>
              <w:top w:w="20" w:type="dxa"/>
              <w:left w:w="20" w:type="dxa"/>
              <w:bottom w:w="20" w:type="dxa"/>
              <w:right w:w="20" w:type="dxa"/>
            </w:tcMar>
            <w:vAlign w:val="center"/>
            <w:hideMark/>
          </w:tcPr>
          <w:p w14:paraId="6FD0714F" w14:textId="77777777" w:rsidR="00396657" w:rsidRPr="00A528EE" w:rsidRDefault="00396657" w:rsidP="001A4B2D">
            <w:pPr>
              <w:pStyle w:val="movimento2"/>
              <w:rPr>
                <w:color w:val="002060"/>
              </w:rPr>
            </w:pPr>
            <w:r w:rsidRPr="00A528EE">
              <w:rPr>
                <w:color w:val="002060"/>
              </w:rPr>
              <w:t xml:space="preserve">(CHIARAVALLE FUTSAL) </w:t>
            </w:r>
          </w:p>
        </w:tc>
        <w:tc>
          <w:tcPr>
            <w:tcW w:w="800" w:type="dxa"/>
            <w:tcMar>
              <w:top w:w="20" w:type="dxa"/>
              <w:left w:w="20" w:type="dxa"/>
              <w:bottom w:w="20" w:type="dxa"/>
              <w:right w:w="20" w:type="dxa"/>
            </w:tcMar>
            <w:vAlign w:val="center"/>
            <w:hideMark/>
          </w:tcPr>
          <w:p w14:paraId="2A97D96A"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1E7C78C6"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2831FF6D" w14:textId="77777777" w:rsidR="00396657" w:rsidRPr="00A528EE" w:rsidRDefault="00396657" w:rsidP="001A4B2D">
            <w:pPr>
              <w:pStyle w:val="movimento2"/>
              <w:rPr>
                <w:color w:val="002060"/>
              </w:rPr>
            </w:pPr>
            <w:r w:rsidRPr="00A528EE">
              <w:rPr>
                <w:color w:val="002060"/>
              </w:rPr>
              <w:t> </w:t>
            </w:r>
          </w:p>
        </w:tc>
      </w:tr>
    </w:tbl>
    <w:p w14:paraId="7EBDD7D4" w14:textId="77777777" w:rsidR="00396657" w:rsidRPr="00A528EE" w:rsidRDefault="00396657" w:rsidP="00396657">
      <w:pPr>
        <w:pStyle w:val="titolo20"/>
        <w:rPr>
          <w:rFonts w:eastAsiaTheme="minorEastAsia"/>
          <w:color w:val="002060"/>
        </w:rPr>
      </w:pPr>
      <w:r w:rsidRPr="00A528E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657" w:rsidRPr="00A528EE" w14:paraId="2ED40092" w14:textId="77777777" w:rsidTr="001A4B2D">
        <w:tc>
          <w:tcPr>
            <w:tcW w:w="2200" w:type="dxa"/>
            <w:tcMar>
              <w:top w:w="20" w:type="dxa"/>
              <w:left w:w="20" w:type="dxa"/>
              <w:bottom w:w="20" w:type="dxa"/>
              <w:right w:w="20" w:type="dxa"/>
            </w:tcMar>
            <w:vAlign w:val="center"/>
            <w:hideMark/>
          </w:tcPr>
          <w:p w14:paraId="540DD654" w14:textId="77777777" w:rsidR="00396657" w:rsidRPr="00A528EE" w:rsidRDefault="00396657" w:rsidP="001A4B2D">
            <w:pPr>
              <w:pStyle w:val="movimento"/>
              <w:rPr>
                <w:color w:val="002060"/>
              </w:rPr>
            </w:pPr>
            <w:r w:rsidRPr="00A528EE">
              <w:rPr>
                <w:color w:val="002060"/>
              </w:rPr>
              <w:t>CARLETTI GIACOMO</w:t>
            </w:r>
          </w:p>
        </w:tc>
        <w:tc>
          <w:tcPr>
            <w:tcW w:w="2200" w:type="dxa"/>
            <w:tcMar>
              <w:top w:w="20" w:type="dxa"/>
              <w:left w:w="20" w:type="dxa"/>
              <w:bottom w:w="20" w:type="dxa"/>
              <w:right w:w="20" w:type="dxa"/>
            </w:tcMar>
            <w:vAlign w:val="center"/>
            <w:hideMark/>
          </w:tcPr>
          <w:p w14:paraId="31E4272A" w14:textId="77777777" w:rsidR="00396657" w:rsidRPr="00A528EE" w:rsidRDefault="00396657" w:rsidP="001A4B2D">
            <w:pPr>
              <w:pStyle w:val="movimento2"/>
              <w:rPr>
                <w:color w:val="002060"/>
              </w:rPr>
            </w:pPr>
            <w:r w:rsidRPr="00A528EE">
              <w:rPr>
                <w:color w:val="002060"/>
              </w:rPr>
              <w:t xml:space="preserve">(CHIARAVALLE FUTSAL) </w:t>
            </w:r>
          </w:p>
        </w:tc>
        <w:tc>
          <w:tcPr>
            <w:tcW w:w="800" w:type="dxa"/>
            <w:tcMar>
              <w:top w:w="20" w:type="dxa"/>
              <w:left w:w="20" w:type="dxa"/>
              <w:bottom w:w="20" w:type="dxa"/>
              <w:right w:w="20" w:type="dxa"/>
            </w:tcMar>
            <w:vAlign w:val="center"/>
            <w:hideMark/>
          </w:tcPr>
          <w:p w14:paraId="18BF3726" w14:textId="77777777" w:rsidR="00396657" w:rsidRPr="00A528EE" w:rsidRDefault="00396657" w:rsidP="001A4B2D">
            <w:pPr>
              <w:pStyle w:val="movimento"/>
              <w:rPr>
                <w:color w:val="002060"/>
              </w:rPr>
            </w:pPr>
            <w:r w:rsidRPr="00A528EE">
              <w:rPr>
                <w:color w:val="002060"/>
              </w:rPr>
              <w:t> </w:t>
            </w:r>
          </w:p>
        </w:tc>
        <w:tc>
          <w:tcPr>
            <w:tcW w:w="2200" w:type="dxa"/>
            <w:tcMar>
              <w:top w:w="20" w:type="dxa"/>
              <w:left w:w="20" w:type="dxa"/>
              <w:bottom w:w="20" w:type="dxa"/>
              <w:right w:w="20" w:type="dxa"/>
            </w:tcMar>
            <w:vAlign w:val="center"/>
            <w:hideMark/>
          </w:tcPr>
          <w:p w14:paraId="7AB36BD1" w14:textId="77777777" w:rsidR="00396657" w:rsidRPr="00A528EE" w:rsidRDefault="00396657" w:rsidP="001A4B2D">
            <w:pPr>
              <w:pStyle w:val="movimento"/>
              <w:rPr>
                <w:color w:val="002060"/>
              </w:rPr>
            </w:pPr>
            <w:r w:rsidRPr="00A528EE">
              <w:rPr>
                <w:color w:val="002060"/>
              </w:rPr>
              <w:t>STORARI THOMAS</w:t>
            </w:r>
          </w:p>
        </w:tc>
        <w:tc>
          <w:tcPr>
            <w:tcW w:w="2200" w:type="dxa"/>
            <w:tcMar>
              <w:top w:w="20" w:type="dxa"/>
              <w:left w:w="20" w:type="dxa"/>
              <w:bottom w:w="20" w:type="dxa"/>
              <w:right w:w="20" w:type="dxa"/>
            </w:tcMar>
            <w:vAlign w:val="center"/>
            <w:hideMark/>
          </w:tcPr>
          <w:p w14:paraId="503C27E9" w14:textId="77777777" w:rsidR="00396657" w:rsidRPr="00A528EE" w:rsidRDefault="00396657" w:rsidP="001A4B2D">
            <w:pPr>
              <w:pStyle w:val="movimento2"/>
              <w:rPr>
                <w:color w:val="002060"/>
              </w:rPr>
            </w:pPr>
            <w:r w:rsidRPr="00A528EE">
              <w:rPr>
                <w:color w:val="002060"/>
              </w:rPr>
              <w:t xml:space="preserve">(PIETRALACROCE 73) </w:t>
            </w:r>
          </w:p>
        </w:tc>
      </w:tr>
    </w:tbl>
    <w:p w14:paraId="16269C3C" w14:textId="77777777" w:rsidR="00396657" w:rsidRPr="00A528EE" w:rsidRDefault="00396657" w:rsidP="00396657">
      <w:pPr>
        <w:pStyle w:val="breakline"/>
        <w:rPr>
          <w:color w:val="002060"/>
        </w:rPr>
      </w:pPr>
    </w:p>
    <w:p w14:paraId="6244704D" w14:textId="77777777" w:rsidR="00396657" w:rsidRPr="00A528EE" w:rsidRDefault="00396657" w:rsidP="00396657">
      <w:pPr>
        <w:jc w:val="center"/>
        <w:rPr>
          <w:rFonts w:ascii="Arial" w:hAnsi="Arial" w:cs="Arial"/>
          <w:noProof/>
          <w:color w:val="002060"/>
          <w:sz w:val="22"/>
          <w:szCs w:val="22"/>
        </w:rPr>
      </w:pPr>
      <w:r w:rsidRPr="00A528EE">
        <w:rPr>
          <w:rFonts w:ascii="Arial" w:hAnsi="Arial" w:cs="Arial"/>
          <w:noProof/>
          <w:color w:val="002060"/>
          <w:sz w:val="22"/>
          <w:szCs w:val="22"/>
        </w:rPr>
        <w:t>F.to IL SEGRETARIO                                   F.to IL GIUDICE SPORTIVO</w:t>
      </w:r>
    </w:p>
    <w:p w14:paraId="76953740" w14:textId="77777777" w:rsidR="00396657" w:rsidRPr="00A528EE" w:rsidRDefault="00396657" w:rsidP="00396657">
      <w:pPr>
        <w:pStyle w:val="Corpodeltesto2"/>
        <w:spacing w:after="0" w:line="240" w:lineRule="auto"/>
        <w:jc w:val="both"/>
        <w:rPr>
          <w:rFonts w:ascii="Arial" w:hAnsi="Arial" w:cs="Arial"/>
          <w:b/>
          <w:color w:val="002060"/>
          <w:sz w:val="22"/>
          <w:szCs w:val="22"/>
        </w:rPr>
      </w:pPr>
      <w:r w:rsidRPr="00A528EE">
        <w:rPr>
          <w:rFonts w:ascii="Arial" w:hAnsi="Arial" w:cs="Arial"/>
          <w:noProof/>
          <w:color w:val="002060"/>
          <w:sz w:val="22"/>
          <w:szCs w:val="22"/>
        </w:rPr>
        <w:t xml:space="preserve">                         Angelo Castellana        </w:t>
      </w:r>
      <w:r w:rsidRPr="00A528EE">
        <w:rPr>
          <w:rFonts w:ascii="Arial" w:hAnsi="Arial" w:cs="Arial"/>
          <w:noProof/>
          <w:color w:val="002060"/>
          <w:sz w:val="22"/>
          <w:szCs w:val="22"/>
        </w:rPr>
        <w:tab/>
        <w:t xml:space="preserve">                                Agnese Lazzaretti</w:t>
      </w:r>
    </w:p>
    <w:p w14:paraId="55758710" w14:textId="77777777" w:rsidR="00396657" w:rsidRPr="00A528EE" w:rsidRDefault="00396657" w:rsidP="00396657">
      <w:pPr>
        <w:pStyle w:val="breakline"/>
        <w:rPr>
          <w:rFonts w:eastAsiaTheme="minorEastAsia"/>
          <w:color w:val="002060"/>
        </w:rPr>
      </w:pPr>
    </w:p>
    <w:p w14:paraId="18CB518C" w14:textId="77777777" w:rsidR="00396657" w:rsidRPr="00A528EE" w:rsidRDefault="00396657" w:rsidP="00396657">
      <w:pPr>
        <w:pStyle w:val="titoloprinc0"/>
        <w:rPr>
          <w:color w:val="002060"/>
        </w:rPr>
      </w:pPr>
      <w:r w:rsidRPr="00A528EE">
        <w:rPr>
          <w:color w:val="002060"/>
        </w:rPr>
        <w:t>CLASSIFICA</w:t>
      </w:r>
    </w:p>
    <w:p w14:paraId="4B042E71" w14:textId="77777777" w:rsidR="00396657" w:rsidRPr="00A528EE" w:rsidRDefault="00396657" w:rsidP="00396657">
      <w:pPr>
        <w:pStyle w:val="breakline"/>
        <w:rPr>
          <w:color w:val="002060"/>
        </w:rPr>
      </w:pPr>
    </w:p>
    <w:p w14:paraId="7A7682EF" w14:textId="77777777" w:rsidR="00396657" w:rsidRPr="00A528EE" w:rsidRDefault="00396657" w:rsidP="00396657">
      <w:pPr>
        <w:pStyle w:val="breakline"/>
        <w:rPr>
          <w:color w:val="002060"/>
        </w:rPr>
      </w:pPr>
    </w:p>
    <w:p w14:paraId="2F89FB85" w14:textId="77777777" w:rsidR="00396657" w:rsidRPr="00A528EE" w:rsidRDefault="00396657" w:rsidP="00396657">
      <w:pPr>
        <w:pStyle w:val="sottotitolocampionato10"/>
        <w:rPr>
          <w:color w:val="002060"/>
        </w:rPr>
      </w:pPr>
      <w:r w:rsidRPr="00A528E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6657" w:rsidRPr="00A528EE" w14:paraId="6786AE6C" w14:textId="77777777" w:rsidTr="001A4B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2D7FC" w14:textId="77777777" w:rsidR="00396657" w:rsidRPr="00A528EE" w:rsidRDefault="00396657" w:rsidP="001A4B2D">
            <w:pPr>
              <w:pStyle w:val="headertabella0"/>
              <w:rPr>
                <w:color w:val="002060"/>
              </w:rPr>
            </w:pPr>
            <w:r w:rsidRPr="00A528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4C101" w14:textId="77777777" w:rsidR="00396657" w:rsidRPr="00A528EE" w:rsidRDefault="00396657" w:rsidP="001A4B2D">
            <w:pPr>
              <w:pStyle w:val="headertabella0"/>
              <w:rPr>
                <w:color w:val="002060"/>
              </w:rPr>
            </w:pPr>
            <w:r w:rsidRPr="00A528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D10C3" w14:textId="77777777" w:rsidR="00396657" w:rsidRPr="00A528EE" w:rsidRDefault="00396657" w:rsidP="001A4B2D">
            <w:pPr>
              <w:pStyle w:val="headertabella0"/>
              <w:rPr>
                <w:color w:val="002060"/>
              </w:rPr>
            </w:pPr>
            <w:r w:rsidRPr="00A528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8FB08" w14:textId="77777777" w:rsidR="00396657" w:rsidRPr="00A528EE" w:rsidRDefault="00396657" w:rsidP="001A4B2D">
            <w:pPr>
              <w:pStyle w:val="headertabella0"/>
              <w:rPr>
                <w:color w:val="002060"/>
              </w:rPr>
            </w:pPr>
            <w:r w:rsidRPr="00A528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334D9" w14:textId="77777777" w:rsidR="00396657" w:rsidRPr="00A528EE" w:rsidRDefault="00396657" w:rsidP="001A4B2D">
            <w:pPr>
              <w:pStyle w:val="headertabella0"/>
              <w:rPr>
                <w:color w:val="002060"/>
              </w:rPr>
            </w:pPr>
            <w:r w:rsidRPr="00A528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F6BF5" w14:textId="77777777" w:rsidR="00396657" w:rsidRPr="00A528EE" w:rsidRDefault="00396657" w:rsidP="001A4B2D">
            <w:pPr>
              <w:pStyle w:val="headertabella0"/>
              <w:rPr>
                <w:color w:val="002060"/>
              </w:rPr>
            </w:pPr>
            <w:r w:rsidRPr="00A528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D6B0C" w14:textId="77777777" w:rsidR="00396657" w:rsidRPr="00A528EE" w:rsidRDefault="00396657" w:rsidP="001A4B2D">
            <w:pPr>
              <w:pStyle w:val="headertabella0"/>
              <w:rPr>
                <w:color w:val="002060"/>
              </w:rPr>
            </w:pPr>
            <w:r w:rsidRPr="00A528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08B6B" w14:textId="77777777" w:rsidR="00396657" w:rsidRPr="00A528EE" w:rsidRDefault="00396657" w:rsidP="001A4B2D">
            <w:pPr>
              <w:pStyle w:val="headertabella0"/>
              <w:rPr>
                <w:color w:val="002060"/>
              </w:rPr>
            </w:pPr>
            <w:r w:rsidRPr="00A528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15C78" w14:textId="77777777" w:rsidR="00396657" w:rsidRPr="00A528EE" w:rsidRDefault="00396657" w:rsidP="001A4B2D">
            <w:pPr>
              <w:pStyle w:val="headertabella0"/>
              <w:rPr>
                <w:color w:val="002060"/>
              </w:rPr>
            </w:pPr>
            <w:r w:rsidRPr="00A528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51DD8" w14:textId="77777777" w:rsidR="00396657" w:rsidRPr="00A528EE" w:rsidRDefault="00396657" w:rsidP="001A4B2D">
            <w:pPr>
              <w:pStyle w:val="headertabella0"/>
              <w:rPr>
                <w:color w:val="002060"/>
              </w:rPr>
            </w:pPr>
            <w:r w:rsidRPr="00A528EE">
              <w:rPr>
                <w:color w:val="002060"/>
              </w:rPr>
              <w:t>PE</w:t>
            </w:r>
          </w:p>
        </w:tc>
      </w:tr>
      <w:tr w:rsidR="00396657" w:rsidRPr="00A528EE" w14:paraId="016CB52E" w14:textId="77777777" w:rsidTr="001A4B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E65F6" w14:textId="77777777" w:rsidR="00396657" w:rsidRPr="00A528EE" w:rsidRDefault="00396657" w:rsidP="001A4B2D">
            <w:pPr>
              <w:pStyle w:val="rowtabella0"/>
              <w:rPr>
                <w:color w:val="002060"/>
              </w:rPr>
            </w:pPr>
            <w:r w:rsidRPr="00A528E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6A74" w14:textId="77777777" w:rsidR="00396657" w:rsidRPr="00A528EE" w:rsidRDefault="00396657" w:rsidP="001A4B2D">
            <w:pPr>
              <w:pStyle w:val="rowtabella0"/>
              <w:jc w:val="center"/>
              <w:rPr>
                <w:color w:val="002060"/>
              </w:rPr>
            </w:pPr>
            <w:r w:rsidRPr="00A528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C70B"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E836" w14:textId="77777777" w:rsidR="00396657" w:rsidRPr="00A528EE" w:rsidRDefault="00396657" w:rsidP="001A4B2D">
            <w:pPr>
              <w:pStyle w:val="rowtabella0"/>
              <w:jc w:val="center"/>
              <w:rPr>
                <w:color w:val="002060"/>
              </w:rPr>
            </w:pPr>
            <w:r w:rsidRPr="00A528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12CB"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D1E8"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9B28" w14:textId="77777777" w:rsidR="00396657" w:rsidRPr="00A528EE" w:rsidRDefault="00396657" w:rsidP="001A4B2D">
            <w:pPr>
              <w:pStyle w:val="rowtabella0"/>
              <w:jc w:val="center"/>
              <w:rPr>
                <w:color w:val="002060"/>
              </w:rPr>
            </w:pPr>
            <w:r w:rsidRPr="00A528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1A56" w14:textId="77777777" w:rsidR="00396657" w:rsidRPr="00A528EE" w:rsidRDefault="00396657" w:rsidP="001A4B2D">
            <w:pPr>
              <w:pStyle w:val="rowtabella0"/>
              <w:jc w:val="center"/>
              <w:rPr>
                <w:color w:val="002060"/>
              </w:rPr>
            </w:pPr>
            <w:r w:rsidRPr="00A528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0FAF" w14:textId="77777777" w:rsidR="00396657" w:rsidRPr="00A528EE" w:rsidRDefault="00396657" w:rsidP="001A4B2D">
            <w:pPr>
              <w:pStyle w:val="rowtabella0"/>
              <w:jc w:val="center"/>
              <w:rPr>
                <w:color w:val="002060"/>
              </w:rPr>
            </w:pPr>
            <w:r w:rsidRPr="00A528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A07E" w14:textId="77777777" w:rsidR="00396657" w:rsidRPr="00A528EE" w:rsidRDefault="00396657" w:rsidP="001A4B2D">
            <w:pPr>
              <w:pStyle w:val="rowtabella0"/>
              <w:jc w:val="center"/>
              <w:rPr>
                <w:color w:val="002060"/>
              </w:rPr>
            </w:pPr>
            <w:r w:rsidRPr="00A528EE">
              <w:rPr>
                <w:color w:val="002060"/>
              </w:rPr>
              <w:t>0</w:t>
            </w:r>
          </w:p>
        </w:tc>
      </w:tr>
      <w:tr w:rsidR="00396657" w:rsidRPr="00A528EE" w14:paraId="337E4B18"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F4A0D" w14:textId="77777777" w:rsidR="00396657" w:rsidRPr="00A528EE" w:rsidRDefault="00396657" w:rsidP="001A4B2D">
            <w:pPr>
              <w:pStyle w:val="rowtabella0"/>
              <w:rPr>
                <w:color w:val="002060"/>
              </w:rPr>
            </w:pPr>
            <w:r w:rsidRPr="00A528E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B23C" w14:textId="77777777" w:rsidR="00396657" w:rsidRPr="00A528EE" w:rsidRDefault="00396657" w:rsidP="001A4B2D">
            <w:pPr>
              <w:pStyle w:val="rowtabella0"/>
              <w:jc w:val="center"/>
              <w:rPr>
                <w:color w:val="002060"/>
              </w:rPr>
            </w:pPr>
            <w:r w:rsidRPr="00A528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811D"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FCCB" w14:textId="77777777" w:rsidR="00396657" w:rsidRPr="00A528EE" w:rsidRDefault="00396657" w:rsidP="001A4B2D">
            <w:pPr>
              <w:pStyle w:val="rowtabella0"/>
              <w:jc w:val="center"/>
              <w:rPr>
                <w:color w:val="002060"/>
              </w:rPr>
            </w:pPr>
            <w:r w:rsidRPr="00A528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C79F"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EA5D"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D631" w14:textId="77777777" w:rsidR="00396657" w:rsidRPr="00A528EE" w:rsidRDefault="00396657" w:rsidP="001A4B2D">
            <w:pPr>
              <w:pStyle w:val="rowtabella0"/>
              <w:jc w:val="center"/>
              <w:rPr>
                <w:color w:val="002060"/>
              </w:rPr>
            </w:pPr>
            <w:r w:rsidRPr="00A528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D88F" w14:textId="77777777" w:rsidR="00396657" w:rsidRPr="00A528EE" w:rsidRDefault="00396657" w:rsidP="001A4B2D">
            <w:pPr>
              <w:pStyle w:val="rowtabella0"/>
              <w:jc w:val="center"/>
              <w:rPr>
                <w:color w:val="002060"/>
              </w:rPr>
            </w:pPr>
            <w:r w:rsidRPr="00A528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E015" w14:textId="77777777" w:rsidR="00396657" w:rsidRPr="00A528EE" w:rsidRDefault="00396657" w:rsidP="001A4B2D">
            <w:pPr>
              <w:pStyle w:val="rowtabella0"/>
              <w:jc w:val="center"/>
              <w:rPr>
                <w:color w:val="002060"/>
              </w:rPr>
            </w:pPr>
            <w:r w:rsidRPr="00A528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6277" w14:textId="77777777" w:rsidR="00396657" w:rsidRPr="00A528EE" w:rsidRDefault="00396657" w:rsidP="001A4B2D">
            <w:pPr>
              <w:pStyle w:val="rowtabella0"/>
              <w:jc w:val="center"/>
              <w:rPr>
                <w:color w:val="002060"/>
              </w:rPr>
            </w:pPr>
            <w:r w:rsidRPr="00A528EE">
              <w:rPr>
                <w:color w:val="002060"/>
              </w:rPr>
              <w:t>0</w:t>
            </w:r>
          </w:p>
        </w:tc>
      </w:tr>
      <w:tr w:rsidR="00396657" w:rsidRPr="00A528EE" w14:paraId="779D5998"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3A5B9" w14:textId="77777777" w:rsidR="00396657" w:rsidRPr="00A528EE" w:rsidRDefault="00396657" w:rsidP="001A4B2D">
            <w:pPr>
              <w:pStyle w:val="rowtabella0"/>
              <w:rPr>
                <w:color w:val="002060"/>
              </w:rPr>
            </w:pPr>
            <w:r w:rsidRPr="00A528E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610D" w14:textId="77777777" w:rsidR="00396657" w:rsidRPr="00A528EE" w:rsidRDefault="00396657" w:rsidP="001A4B2D">
            <w:pPr>
              <w:pStyle w:val="rowtabella0"/>
              <w:jc w:val="center"/>
              <w:rPr>
                <w:color w:val="002060"/>
              </w:rPr>
            </w:pPr>
            <w:r w:rsidRPr="00A528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2E6D"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EB6F" w14:textId="77777777" w:rsidR="00396657" w:rsidRPr="00A528EE" w:rsidRDefault="00396657" w:rsidP="001A4B2D">
            <w:pPr>
              <w:pStyle w:val="rowtabella0"/>
              <w:jc w:val="center"/>
              <w:rPr>
                <w:color w:val="002060"/>
              </w:rPr>
            </w:pPr>
            <w:r w:rsidRPr="00A528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C117"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58F0"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B0E6" w14:textId="77777777" w:rsidR="00396657" w:rsidRPr="00A528EE" w:rsidRDefault="00396657" w:rsidP="001A4B2D">
            <w:pPr>
              <w:pStyle w:val="rowtabella0"/>
              <w:jc w:val="center"/>
              <w:rPr>
                <w:color w:val="002060"/>
              </w:rPr>
            </w:pPr>
            <w:r w:rsidRPr="00A528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4CDC" w14:textId="77777777" w:rsidR="00396657" w:rsidRPr="00A528EE" w:rsidRDefault="00396657" w:rsidP="001A4B2D">
            <w:pPr>
              <w:pStyle w:val="rowtabella0"/>
              <w:jc w:val="center"/>
              <w:rPr>
                <w:color w:val="002060"/>
              </w:rPr>
            </w:pPr>
            <w:r w:rsidRPr="00A528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5D93"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BF73" w14:textId="77777777" w:rsidR="00396657" w:rsidRPr="00A528EE" w:rsidRDefault="00396657" w:rsidP="001A4B2D">
            <w:pPr>
              <w:pStyle w:val="rowtabella0"/>
              <w:jc w:val="center"/>
              <w:rPr>
                <w:color w:val="002060"/>
              </w:rPr>
            </w:pPr>
            <w:r w:rsidRPr="00A528EE">
              <w:rPr>
                <w:color w:val="002060"/>
              </w:rPr>
              <w:t>0</w:t>
            </w:r>
          </w:p>
        </w:tc>
      </w:tr>
      <w:tr w:rsidR="00396657" w:rsidRPr="00A528EE" w14:paraId="6837A1DD"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30C9C" w14:textId="77777777" w:rsidR="00396657" w:rsidRPr="00A528EE" w:rsidRDefault="00396657" w:rsidP="001A4B2D">
            <w:pPr>
              <w:pStyle w:val="rowtabella0"/>
              <w:rPr>
                <w:color w:val="002060"/>
              </w:rPr>
            </w:pPr>
            <w:r w:rsidRPr="00A528E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B3BC" w14:textId="77777777" w:rsidR="00396657" w:rsidRPr="00A528EE" w:rsidRDefault="00396657" w:rsidP="001A4B2D">
            <w:pPr>
              <w:pStyle w:val="rowtabella0"/>
              <w:jc w:val="center"/>
              <w:rPr>
                <w:color w:val="002060"/>
              </w:rPr>
            </w:pPr>
            <w:r w:rsidRPr="00A528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FED3"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C216" w14:textId="77777777" w:rsidR="00396657" w:rsidRPr="00A528EE" w:rsidRDefault="00396657" w:rsidP="001A4B2D">
            <w:pPr>
              <w:pStyle w:val="rowtabella0"/>
              <w:jc w:val="center"/>
              <w:rPr>
                <w:color w:val="002060"/>
              </w:rPr>
            </w:pPr>
            <w:r w:rsidRPr="00A528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B33D"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FEB4"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2D8A" w14:textId="77777777" w:rsidR="00396657" w:rsidRPr="00A528EE" w:rsidRDefault="00396657" w:rsidP="001A4B2D">
            <w:pPr>
              <w:pStyle w:val="rowtabella0"/>
              <w:jc w:val="center"/>
              <w:rPr>
                <w:color w:val="002060"/>
              </w:rPr>
            </w:pPr>
            <w:r w:rsidRPr="00A528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BB10" w14:textId="77777777" w:rsidR="00396657" w:rsidRPr="00A528EE" w:rsidRDefault="00396657" w:rsidP="001A4B2D">
            <w:pPr>
              <w:pStyle w:val="rowtabella0"/>
              <w:jc w:val="center"/>
              <w:rPr>
                <w:color w:val="002060"/>
              </w:rPr>
            </w:pPr>
            <w:r w:rsidRPr="00A528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0392"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1B8B4" w14:textId="77777777" w:rsidR="00396657" w:rsidRPr="00A528EE" w:rsidRDefault="00396657" w:rsidP="001A4B2D">
            <w:pPr>
              <w:pStyle w:val="rowtabella0"/>
              <w:jc w:val="center"/>
              <w:rPr>
                <w:color w:val="002060"/>
              </w:rPr>
            </w:pPr>
            <w:r w:rsidRPr="00A528EE">
              <w:rPr>
                <w:color w:val="002060"/>
              </w:rPr>
              <w:t>0</w:t>
            </w:r>
          </w:p>
        </w:tc>
      </w:tr>
      <w:tr w:rsidR="00396657" w:rsidRPr="00A528EE" w14:paraId="260AFC05"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97846" w14:textId="77777777" w:rsidR="00396657" w:rsidRPr="00A528EE" w:rsidRDefault="00396657" w:rsidP="001A4B2D">
            <w:pPr>
              <w:pStyle w:val="rowtabella0"/>
              <w:rPr>
                <w:color w:val="002060"/>
              </w:rPr>
            </w:pPr>
            <w:r w:rsidRPr="00A528EE">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D8DD" w14:textId="77777777" w:rsidR="00396657" w:rsidRPr="00A528EE" w:rsidRDefault="00396657" w:rsidP="001A4B2D">
            <w:pPr>
              <w:pStyle w:val="rowtabella0"/>
              <w:jc w:val="center"/>
              <w:rPr>
                <w:color w:val="002060"/>
              </w:rPr>
            </w:pPr>
            <w:r w:rsidRPr="00A528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8269"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ADBD"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2352"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DDC6"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DEBA" w14:textId="77777777" w:rsidR="00396657" w:rsidRPr="00A528EE" w:rsidRDefault="00396657" w:rsidP="001A4B2D">
            <w:pPr>
              <w:pStyle w:val="rowtabella0"/>
              <w:jc w:val="center"/>
              <w:rPr>
                <w:color w:val="002060"/>
              </w:rPr>
            </w:pPr>
            <w:r w:rsidRPr="00A528E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71B2" w14:textId="77777777" w:rsidR="00396657" w:rsidRPr="00A528EE" w:rsidRDefault="00396657" w:rsidP="001A4B2D">
            <w:pPr>
              <w:pStyle w:val="rowtabella0"/>
              <w:jc w:val="center"/>
              <w:rPr>
                <w:color w:val="002060"/>
              </w:rPr>
            </w:pPr>
            <w:r w:rsidRPr="00A528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7157" w14:textId="77777777" w:rsidR="00396657" w:rsidRPr="00A528EE" w:rsidRDefault="00396657" w:rsidP="001A4B2D">
            <w:pPr>
              <w:pStyle w:val="rowtabella0"/>
              <w:jc w:val="center"/>
              <w:rPr>
                <w:color w:val="002060"/>
              </w:rPr>
            </w:pPr>
            <w:r w:rsidRPr="00A528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C882" w14:textId="77777777" w:rsidR="00396657" w:rsidRPr="00A528EE" w:rsidRDefault="00396657" w:rsidP="001A4B2D">
            <w:pPr>
              <w:pStyle w:val="rowtabella0"/>
              <w:jc w:val="center"/>
              <w:rPr>
                <w:color w:val="002060"/>
              </w:rPr>
            </w:pPr>
            <w:r w:rsidRPr="00A528EE">
              <w:rPr>
                <w:color w:val="002060"/>
              </w:rPr>
              <w:t>0</w:t>
            </w:r>
          </w:p>
        </w:tc>
      </w:tr>
      <w:tr w:rsidR="00396657" w:rsidRPr="00A528EE" w14:paraId="2FEAF008"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308A9" w14:textId="77777777" w:rsidR="00396657" w:rsidRPr="00A528EE" w:rsidRDefault="00396657" w:rsidP="001A4B2D">
            <w:pPr>
              <w:pStyle w:val="rowtabella0"/>
              <w:rPr>
                <w:color w:val="002060"/>
              </w:rPr>
            </w:pPr>
            <w:r w:rsidRPr="00A528E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01C0" w14:textId="77777777" w:rsidR="00396657" w:rsidRPr="00A528EE" w:rsidRDefault="00396657" w:rsidP="001A4B2D">
            <w:pPr>
              <w:pStyle w:val="rowtabella0"/>
              <w:jc w:val="center"/>
              <w:rPr>
                <w:color w:val="002060"/>
              </w:rPr>
            </w:pPr>
            <w:r w:rsidRPr="00A528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1218"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F991"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D0CC"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E086"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65C8" w14:textId="77777777" w:rsidR="00396657" w:rsidRPr="00A528EE" w:rsidRDefault="00396657" w:rsidP="001A4B2D">
            <w:pPr>
              <w:pStyle w:val="rowtabella0"/>
              <w:jc w:val="center"/>
              <w:rPr>
                <w:color w:val="002060"/>
              </w:rPr>
            </w:pPr>
            <w:r w:rsidRPr="00A528E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6FDD" w14:textId="77777777" w:rsidR="00396657" w:rsidRPr="00A528EE" w:rsidRDefault="00396657" w:rsidP="001A4B2D">
            <w:pPr>
              <w:pStyle w:val="rowtabella0"/>
              <w:jc w:val="center"/>
              <w:rPr>
                <w:color w:val="002060"/>
              </w:rPr>
            </w:pPr>
            <w:r w:rsidRPr="00A528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52B0" w14:textId="77777777" w:rsidR="00396657" w:rsidRPr="00A528EE" w:rsidRDefault="00396657" w:rsidP="001A4B2D">
            <w:pPr>
              <w:pStyle w:val="rowtabella0"/>
              <w:jc w:val="center"/>
              <w:rPr>
                <w:color w:val="002060"/>
              </w:rPr>
            </w:pPr>
            <w:r w:rsidRPr="00A528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2F3D" w14:textId="77777777" w:rsidR="00396657" w:rsidRPr="00A528EE" w:rsidRDefault="00396657" w:rsidP="001A4B2D">
            <w:pPr>
              <w:pStyle w:val="rowtabella0"/>
              <w:jc w:val="center"/>
              <w:rPr>
                <w:color w:val="002060"/>
              </w:rPr>
            </w:pPr>
            <w:r w:rsidRPr="00A528EE">
              <w:rPr>
                <w:color w:val="002060"/>
              </w:rPr>
              <w:t>0</w:t>
            </w:r>
          </w:p>
        </w:tc>
      </w:tr>
      <w:tr w:rsidR="00396657" w:rsidRPr="00A528EE" w14:paraId="69793C11"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73793" w14:textId="77777777" w:rsidR="00396657" w:rsidRPr="00A528EE" w:rsidRDefault="00396657" w:rsidP="001A4B2D">
            <w:pPr>
              <w:pStyle w:val="rowtabella0"/>
              <w:rPr>
                <w:color w:val="002060"/>
                <w:lang w:val="es-ES"/>
              </w:rPr>
            </w:pPr>
            <w:r w:rsidRPr="00A528E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E5FC" w14:textId="77777777" w:rsidR="00396657" w:rsidRPr="00A528EE" w:rsidRDefault="00396657" w:rsidP="001A4B2D">
            <w:pPr>
              <w:pStyle w:val="rowtabella0"/>
              <w:jc w:val="center"/>
              <w:rPr>
                <w:color w:val="002060"/>
              </w:rPr>
            </w:pPr>
            <w:r w:rsidRPr="00A528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B762"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0558"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B32B"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6D49"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5C51" w14:textId="77777777" w:rsidR="00396657" w:rsidRPr="00A528EE" w:rsidRDefault="00396657" w:rsidP="001A4B2D">
            <w:pPr>
              <w:pStyle w:val="rowtabella0"/>
              <w:jc w:val="center"/>
              <w:rPr>
                <w:color w:val="002060"/>
              </w:rPr>
            </w:pPr>
            <w:r w:rsidRPr="00A528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5E3F" w14:textId="77777777" w:rsidR="00396657" w:rsidRPr="00A528EE" w:rsidRDefault="00396657" w:rsidP="001A4B2D">
            <w:pPr>
              <w:pStyle w:val="rowtabella0"/>
              <w:jc w:val="center"/>
              <w:rPr>
                <w:color w:val="002060"/>
              </w:rPr>
            </w:pPr>
            <w:r w:rsidRPr="00A528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9A62" w14:textId="77777777" w:rsidR="00396657" w:rsidRPr="00A528EE" w:rsidRDefault="00396657" w:rsidP="001A4B2D">
            <w:pPr>
              <w:pStyle w:val="rowtabella0"/>
              <w:jc w:val="center"/>
              <w:rPr>
                <w:color w:val="002060"/>
              </w:rPr>
            </w:pPr>
            <w:r w:rsidRPr="00A528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9969" w14:textId="77777777" w:rsidR="00396657" w:rsidRPr="00A528EE" w:rsidRDefault="00396657" w:rsidP="001A4B2D">
            <w:pPr>
              <w:pStyle w:val="rowtabella0"/>
              <w:jc w:val="center"/>
              <w:rPr>
                <w:color w:val="002060"/>
              </w:rPr>
            </w:pPr>
            <w:r w:rsidRPr="00A528EE">
              <w:rPr>
                <w:color w:val="002060"/>
              </w:rPr>
              <w:t>0</w:t>
            </w:r>
          </w:p>
        </w:tc>
      </w:tr>
      <w:tr w:rsidR="00396657" w:rsidRPr="00A528EE" w14:paraId="426C2FC7"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239BB" w14:textId="77777777" w:rsidR="00396657" w:rsidRPr="00A528EE" w:rsidRDefault="00396657" w:rsidP="001A4B2D">
            <w:pPr>
              <w:pStyle w:val="rowtabella0"/>
              <w:rPr>
                <w:color w:val="002060"/>
              </w:rPr>
            </w:pPr>
            <w:r w:rsidRPr="00A528E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A7CE" w14:textId="77777777" w:rsidR="00396657" w:rsidRPr="00A528EE" w:rsidRDefault="00396657" w:rsidP="001A4B2D">
            <w:pPr>
              <w:pStyle w:val="rowtabella0"/>
              <w:jc w:val="center"/>
              <w:rPr>
                <w:color w:val="002060"/>
              </w:rPr>
            </w:pPr>
            <w:r w:rsidRPr="00A528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60D4"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7A6F"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D0DD"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6E46"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51EB" w14:textId="77777777" w:rsidR="00396657" w:rsidRPr="00A528EE" w:rsidRDefault="00396657" w:rsidP="001A4B2D">
            <w:pPr>
              <w:pStyle w:val="rowtabella0"/>
              <w:jc w:val="center"/>
              <w:rPr>
                <w:color w:val="002060"/>
              </w:rPr>
            </w:pPr>
            <w:r w:rsidRPr="00A528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59B8" w14:textId="77777777" w:rsidR="00396657" w:rsidRPr="00A528EE" w:rsidRDefault="00396657" w:rsidP="001A4B2D">
            <w:pPr>
              <w:pStyle w:val="rowtabella0"/>
              <w:jc w:val="center"/>
              <w:rPr>
                <w:color w:val="002060"/>
              </w:rPr>
            </w:pPr>
            <w:r w:rsidRPr="00A528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CE45"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1299" w14:textId="77777777" w:rsidR="00396657" w:rsidRPr="00A528EE" w:rsidRDefault="00396657" w:rsidP="001A4B2D">
            <w:pPr>
              <w:pStyle w:val="rowtabella0"/>
              <w:jc w:val="center"/>
              <w:rPr>
                <w:color w:val="002060"/>
              </w:rPr>
            </w:pPr>
            <w:r w:rsidRPr="00A528EE">
              <w:rPr>
                <w:color w:val="002060"/>
              </w:rPr>
              <w:t>0</w:t>
            </w:r>
          </w:p>
        </w:tc>
      </w:tr>
      <w:tr w:rsidR="00396657" w:rsidRPr="00A528EE" w14:paraId="10F03140"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1C7F9" w14:textId="77777777" w:rsidR="00396657" w:rsidRPr="00A528EE" w:rsidRDefault="00396657" w:rsidP="001A4B2D">
            <w:pPr>
              <w:pStyle w:val="rowtabella0"/>
              <w:rPr>
                <w:color w:val="002060"/>
              </w:rPr>
            </w:pPr>
            <w:r w:rsidRPr="00A528E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893A" w14:textId="77777777" w:rsidR="00396657" w:rsidRPr="00A528EE" w:rsidRDefault="00396657" w:rsidP="001A4B2D">
            <w:pPr>
              <w:pStyle w:val="rowtabella0"/>
              <w:jc w:val="center"/>
              <w:rPr>
                <w:color w:val="002060"/>
              </w:rPr>
            </w:pPr>
            <w:r w:rsidRPr="00A528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53E2"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C876"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3C06"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6DE6"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E17A" w14:textId="77777777" w:rsidR="00396657" w:rsidRPr="00A528EE" w:rsidRDefault="00396657" w:rsidP="001A4B2D">
            <w:pPr>
              <w:pStyle w:val="rowtabella0"/>
              <w:jc w:val="center"/>
              <w:rPr>
                <w:color w:val="002060"/>
              </w:rPr>
            </w:pPr>
            <w:r w:rsidRPr="00A528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E5C1" w14:textId="77777777" w:rsidR="00396657" w:rsidRPr="00A528EE" w:rsidRDefault="00396657" w:rsidP="001A4B2D">
            <w:pPr>
              <w:pStyle w:val="rowtabella0"/>
              <w:jc w:val="center"/>
              <w:rPr>
                <w:color w:val="002060"/>
              </w:rPr>
            </w:pPr>
            <w:r w:rsidRPr="00A528E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EE31"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6F72" w14:textId="77777777" w:rsidR="00396657" w:rsidRPr="00A528EE" w:rsidRDefault="00396657" w:rsidP="001A4B2D">
            <w:pPr>
              <w:pStyle w:val="rowtabella0"/>
              <w:jc w:val="center"/>
              <w:rPr>
                <w:color w:val="002060"/>
              </w:rPr>
            </w:pPr>
            <w:r w:rsidRPr="00A528EE">
              <w:rPr>
                <w:color w:val="002060"/>
              </w:rPr>
              <w:t>0</w:t>
            </w:r>
          </w:p>
        </w:tc>
      </w:tr>
      <w:tr w:rsidR="00396657" w:rsidRPr="00A528EE" w14:paraId="528F7580"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E1DA5" w14:textId="77777777" w:rsidR="00396657" w:rsidRPr="00A528EE" w:rsidRDefault="00396657" w:rsidP="001A4B2D">
            <w:pPr>
              <w:pStyle w:val="rowtabella0"/>
              <w:rPr>
                <w:color w:val="002060"/>
              </w:rPr>
            </w:pPr>
            <w:r w:rsidRPr="00A528EE">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2206" w14:textId="77777777" w:rsidR="00396657" w:rsidRPr="00A528EE" w:rsidRDefault="00396657" w:rsidP="001A4B2D">
            <w:pPr>
              <w:pStyle w:val="rowtabella0"/>
              <w:jc w:val="center"/>
              <w:rPr>
                <w:color w:val="002060"/>
              </w:rPr>
            </w:pPr>
            <w:r w:rsidRPr="00A528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2D46"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C241"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3F9B3"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29CE"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C59C" w14:textId="77777777" w:rsidR="00396657" w:rsidRPr="00A528EE" w:rsidRDefault="00396657" w:rsidP="001A4B2D">
            <w:pPr>
              <w:pStyle w:val="rowtabella0"/>
              <w:jc w:val="center"/>
              <w:rPr>
                <w:color w:val="002060"/>
              </w:rPr>
            </w:pPr>
            <w:r w:rsidRPr="00A528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E297" w14:textId="77777777" w:rsidR="00396657" w:rsidRPr="00A528EE" w:rsidRDefault="00396657" w:rsidP="001A4B2D">
            <w:pPr>
              <w:pStyle w:val="rowtabella0"/>
              <w:jc w:val="center"/>
              <w:rPr>
                <w:color w:val="002060"/>
              </w:rPr>
            </w:pPr>
            <w:r w:rsidRPr="00A528E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8A82" w14:textId="77777777" w:rsidR="00396657" w:rsidRPr="00A528EE" w:rsidRDefault="00396657" w:rsidP="001A4B2D">
            <w:pPr>
              <w:pStyle w:val="rowtabella0"/>
              <w:jc w:val="center"/>
              <w:rPr>
                <w:color w:val="002060"/>
              </w:rPr>
            </w:pPr>
            <w:r w:rsidRPr="00A528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53EC" w14:textId="77777777" w:rsidR="00396657" w:rsidRPr="00A528EE" w:rsidRDefault="00396657" w:rsidP="001A4B2D">
            <w:pPr>
              <w:pStyle w:val="rowtabella0"/>
              <w:jc w:val="center"/>
              <w:rPr>
                <w:color w:val="002060"/>
              </w:rPr>
            </w:pPr>
            <w:r w:rsidRPr="00A528EE">
              <w:rPr>
                <w:color w:val="002060"/>
              </w:rPr>
              <w:t>0</w:t>
            </w:r>
          </w:p>
        </w:tc>
      </w:tr>
      <w:tr w:rsidR="00396657" w:rsidRPr="00A528EE" w14:paraId="5FA35492"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B9780" w14:textId="77777777" w:rsidR="00396657" w:rsidRPr="00A528EE" w:rsidRDefault="00396657" w:rsidP="001A4B2D">
            <w:pPr>
              <w:pStyle w:val="rowtabella0"/>
              <w:rPr>
                <w:color w:val="002060"/>
              </w:rPr>
            </w:pPr>
            <w:r w:rsidRPr="00A528E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E7D6"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CA85"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18A0"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7077"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63DE" w14:textId="77777777" w:rsidR="00396657" w:rsidRPr="00A528EE" w:rsidRDefault="00396657" w:rsidP="001A4B2D">
            <w:pPr>
              <w:pStyle w:val="rowtabella0"/>
              <w:jc w:val="center"/>
              <w:rPr>
                <w:color w:val="002060"/>
              </w:rPr>
            </w:pPr>
            <w:r w:rsidRPr="00A528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FEEF" w14:textId="77777777" w:rsidR="00396657" w:rsidRPr="00A528EE" w:rsidRDefault="00396657" w:rsidP="001A4B2D">
            <w:pPr>
              <w:pStyle w:val="rowtabella0"/>
              <w:jc w:val="center"/>
              <w:rPr>
                <w:color w:val="002060"/>
              </w:rPr>
            </w:pPr>
            <w:r w:rsidRPr="00A528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F503" w14:textId="77777777" w:rsidR="00396657" w:rsidRPr="00A528EE" w:rsidRDefault="00396657" w:rsidP="001A4B2D">
            <w:pPr>
              <w:pStyle w:val="rowtabella0"/>
              <w:jc w:val="center"/>
              <w:rPr>
                <w:color w:val="002060"/>
              </w:rPr>
            </w:pPr>
            <w:r w:rsidRPr="00A528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3401" w14:textId="77777777" w:rsidR="00396657" w:rsidRPr="00A528EE" w:rsidRDefault="00396657" w:rsidP="001A4B2D">
            <w:pPr>
              <w:pStyle w:val="rowtabella0"/>
              <w:jc w:val="center"/>
              <w:rPr>
                <w:color w:val="002060"/>
              </w:rPr>
            </w:pPr>
            <w:r w:rsidRPr="00A528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E1E1" w14:textId="77777777" w:rsidR="00396657" w:rsidRPr="00A528EE" w:rsidRDefault="00396657" w:rsidP="001A4B2D">
            <w:pPr>
              <w:pStyle w:val="rowtabella0"/>
              <w:jc w:val="center"/>
              <w:rPr>
                <w:color w:val="002060"/>
              </w:rPr>
            </w:pPr>
            <w:r w:rsidRPr="00A528EE">
              <w:rPr>
                <w:color w:val="002060"/>
              </w:rPr>
              <w:t>0</w:t>
            </w:r>
          </w:p>
        </w:tc>
      </w:tr>
      <w:tr w:rsidR="00396657" w:rsidRPr="00A528EE" w14:paraId="76E00181"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04B18" w14:textId="77777777" w:rsidR="00396657" w:rsidRPr="00A528EE" w:rsidRDefault="00396657" w:rsidP="001A4B2D">
            <w:pPr>
              <w:pStyle w:val="rowtabella0"/>
              <w:rPr>
                <w:color w:val="002060"/>
              </w:rPr>
            </w:pPr>
            <w:r w:rsidRPr="00A528E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9A54" w14:textId="77777777" w:rsidR="00396657" w:rsidRPr="00A528EE" w:rsidRDefault="00396657" w:rsidP="001A4B2D">
            <w:pPr>
              <w:pStyle w:val="rowtabella0"/>
              <w:jc w:val="center"/>
              <w:rPr>
                <w:color w:val="002060"/>
              </w:rPr>
            </w:pPr>
            <w:r w:rsidRPr="00A528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74B7"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4F0B" w14:textId="77777777" w:rsidR="00396657" w:rsidRPr="00A528EE" w:rsidRDefault="00396657" w:rsidP="001A4B2D">
            <w:pPr>
              <w:pStyle w:val="rowtabella0"/>
              <w:jc w:val="center"/>
              <w:rPr>
                <w:color w:val="002060"/>
              </w:rPr>
            </w:pPr>
            <w:r w:rsidRPr="00A528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4C88" w14:textId="77777777" w:rsidR="00396657" w:rsidRPr="00A528EE" w:rsidRDefault="00396657" w:rsidP="001A4B2D">
            <w:pPr>
              <w:pStyle w:val="rowtabella0"/>
              <w:jc w:val="center"/>
              <w:rPr>
                <w:color w:val="002060"/>
              </w:rPr>
            </w:pPr>
            <w:r w:rsidRPr="00A528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0134" w14:textId="77777777" w:rsidR="00396657" w:rsidRPr="00A528EE" w:rsidRDefault="00396657" w:rsidP="001A4B2D">
            <w:pPr>
              <w:pStyle w:val="rowtabella0"/>
              <w:jc w:val="center"/>
              <w:rPr>
                <w:color w:val="002060"/>
              </w:rPr>
            </w:pPr>
            <w:r w:rsidRPr="00A528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537" w14:textId="77777777" w:rsidR="00396657" w:rsidRPr="00A528EE" w:rsidRDefault="00396657" w:rsidP="001A4B2D">
            <w:pPr>
              <w:pStyle w:val="rowtabella0"/>
              <w:jc w:val="center"/>
              <w:rPr>
                <w:color w:val="002060"/>
              </w:rPr>
            </w:pPr>
            <w:r w:rsidRPr="00A528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930F" w14:textId="77777777" w:rsidR="00396657" w:rsidRPr="00A528EE" w:rsidRDefault="00396657" w:rsidP="001A4B2D">
            <w:pPr>
              <w:pStyle w:val="rowtabella0"/>
              <w:jc w:val="center"/>
              <w:rPr>
                <w:color w:val="002060"/>
              </w:rPr>
            </w:pPr>
            <w:r w:rsidRPr="00A528E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6324" w14:textId="77777777" w:rsidR="00396657" w:rsidRPr="00A528EE" w:rsidRDefault="00396657" w:rsidP="001A4B2D">
            <w:pPr>
              <w:pStyle w:val="rowtabella0"/>
              <w:jc w:val="center"/>
              <w:rPr>
                <w:color w:val="002060"/>
              </w:rPr>
            </w:pPr>
            <w:r w:rsidRPr="00A528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3ADD" w14:textId="77777777" w:rsidR="00396657" w:rsidRPr="00A528EE" w:rsidRDefault="00396657" w:rsidP="001A4B2D">
            <w:pPr>
              <w:pStyle w:val="rowtabella0"/>
              <w:jc w:val="center"/>
              <w:rPr>
                <w:color w:val="002060"/>
              </w:rPr>
            </w:pPr>
            <w:r w:rsidRPr="00A528EE">
              <w:rPr>
                <w:color w:val="002060"/>
              </w:rPr>
              <w:t>0</w:t>
            </w:r>
          </w:p>
        </w:tc>
      </w:tr>
      <w:tr w:rsidR="00396657" w:rsidRPr="00A528EE" w14:paraId="67BBDA1D" w14:textId="77777777" w:rsidTr="001A4B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6AE2C" w14:textId="77777777" w:rsidR="00396657" w:rsidRPr="00A528EE" w:rsidRDefault="00396657" w:rsidP="001A4B2D">
            <w:pPr>
              <w:pStyle w:val="rowtabella0"/>
              <w:rPr>
                <w:color w:val="002060"/>
              </w:rPr>
            </w:pPr>
            <w:r w:rsidRPr="00A528E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8EA6"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46C8"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1D48"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1697"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8AFA"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76DA" w14:textId="77777777" w:rsidR="00396657" w:rsidRPr="00A528EE" w:rsidRDefault="00396657" w:rsidP="001A4B2D">
            <w:pPr>
              <w:pStyle w:val="rowtabella0"/>
              <w:jc w:val="center"/>
              <w:rPr>
                <w:color w:val="002060"/>
              </w:rPr>
            </w:pPr>
            <w:r w:rsidRPr="00A528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87D3" w14:textId="77777777" w:rsidR="00396657" w:rsidRPr="00A528EE" w:rsidRDefault="00396657" w:rsidP="001A4B2D">
            <w:pPr>
              <w:pStyle w:val="rowtabella0"/>
              <w:jc w:val="center"/>
              <w:rPr>
                <w:color w:val="002060"/>
              </w:rPr>
            </w:pPr>
            <w:r w:rsidRPr="00A528E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8299" w14:textId="77777777" w:rsidR="00396657" w:rsidRPr="00A528EE" w:rsidRDefault="00396657" w:rsidP="001A4B2D">
            <w:pPr>
              <w:pStyle w:val="rowtabella0"/>
              <w:jc w:val="center"/>
              <w:rPr>
                <w:color w:val="002060"/>
              </w:rPr>
            </w:pPr>
            <w:r w:rsidRPr="00A528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CC00" w14:textId="77777777" w:rsidR="00396657" w:rsidRPr="00A528EE" w:rsidRDefault="00396657" w:rsidP="001A4B2D">
            <w:pPr>
              <w:pStyle w:val="rowtabella0"/>
              <w:jc w:val="center"/>
              <w:rPr>
                <w:color w:val="002060"/>
              </w:rPr>
            </w:pPr>
            <w:r w:rsidRPr="00A528EE">
              <w:rPr>
                <w:color w:val="002060"/>
              </w:rPr>
              <w:t>0</w:t>
            </w:r>
          </w:p>
        </w:tc>
      </w:tr>
      <w:tr w:rsidR="00396657" w:rsidRPr="00A528EE" w14:paraId="1969B068" w14:textId="77777777" w:rsidTr="001A4B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B7AA1" w14:textId="77777777" w:rsidR="00396657" w:rsidRPr="00A528EE" w:rsidRDefault="00396657" w:rsidP="001A4B2D">
            <w:pPr>
              <w:pStyle w:val="rowtabella0"/>
              <w:rPr>
                <w:color w:val="002060"/>
              </w:rPr>
            </w:pPr>
            <w:r w:rsidRPr="00A528E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4223"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15C7"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3DB3"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BDA9" w14:textId="77777777" w:rsidR="00396657" w:rsidRPr="00A528EE" w:rsidRDefault="00396657" w:rsidP="001A4B2D">
            <w:pPr>
              <w:pStyle w:val="rowtabella0"/>
              <w:jc w:val="center"/>
              <w:rPr>
                <w:color w:val="002060"/>
              </w:rPr>
            </w:pPr>
            <w:r w:rsidRPr="00A528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0118" w14:textId="77777777" w:rsidR="00396657" w:rsidRPr="00A528EE" w:rsidRDefault="00396657" w:rsidP="001A4B2D">
            <w:pPr>
              <w:pStyle w:val="rowtabella0"/>
              <w:jc w:val="center"/>
              <w:rPr>
                <w:color w:val="002060"/>
              </w:rPr>
            </w:pPr>
            <w:r w:rsidRPr="00A528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C392" w14:textId="77777777" w:rsidR="00396657" w:rsidRPr="00A528EE" w:rsidRDefault="00396657" w:rsidP="001A4B2D">
            <w:pPr>
              <w:pStyle w:val="rowtabella0"/>
              <w:jc w:val="center"/>
              <w:rPr>
                <w:color w:val="002060"/>
              </w:rPr>
            </w:pPr>
            <w:r w:rsidRPr="00A528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8751" w14:textId="77777777" w:rsidR="00396657" w:rsidRPr="00A528EE" w:rsidRDefault="00396657" w:rsidP="001A4B2D">
            <w:pPr>
              <w:pStyle w:val="rowtabella0"/>
              <w:jc w:val="center"/>
              <w:rPr>
                <w:color w:val="002060"/>
              </w:rPr>
            </w:pPr>
            <w:r w:rsidRPr="00A528E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E8A5" w14:textId="77777777" w:rsidR="00396657" w:rsidRPr="00A528EE" w:rsidRDefault="00396657" w:rsidP="001A4B2D">
            <w:pPr>
              <w:pStyle w:val="rowtabella0"/>
              <w:jc w:val="center"/>
              <w:rPr>
                <w:color w:val="002060"/>
              </w:rPr>
            </w:pPr>
            <w:r w:rsidRPr="00A528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E0F3" w14:textId="77777777" w:rsidR="00396657" w:rsidRPr="00A528EE" w:rsidRDefault="00396657" w:rsidP="001A4B2D">
            <w:pPr>
              <w:pStyle w:val="rowtabella0"/>
              <w:jc w:val="center"/>
              <w:rPr>
                <w:color w:val="002060"/>
              </w:rPr>
            </w:pPr>
            <w:r w:rsidRPr="00A528EE">
              <w:rPr>
                <w:color w:val="002060"/>
              </w:rPr>
              <w:t>0</w:t>
            </w:r>
          </w:p>
        </w:tc>
      </w:tr>
    </w:tbl>
    <w:p w14:paraId="06A14F5D" w14:textId="77777777" w:rsidR="00396657" w:rsidRPr="00A528EE" w:rsidRDefault="00396657" w:rsidP="00396657">
      <w:pPr>
        <w:pStyle w:val="breakline"/>
        <w:rPr>
          <w:rFonts w:eastAsiaTheme="minorEastAsia"/>
          <w:color w:val="002060"/>
        </w:rPr>
      </w:pPr>
    </w:p>
    <w:p w14:paraId="756E647F" w14:textId="77777777" w:rsidR="00396657" w:rsidRPr="00A528EE" w:rsidRDefault="00396657" w:rsidP="00396657">
      <w:pPr>
        <w:pStyle w:val="breakline"/>
        <w:rPr>
          <w:color w:val="002060"/>
        </w:rPr>
      </w:pPr>
    </w:p>
    <w:p w14:paraId="27124171" w14:textId="77777777" w:rsidR="00396657" w:rsidRPr="00A528EE" w:rsidRDefault="00396657" w:rsidP="00396657">
      <w:pPr>
        <w:pStyle w:val="titolocampionato0"/>
        <w:shd w:val="clear" w:color="auto" w:fill="CCCCCC"/>
        <w:spacing w:before="80" w:after="40"/>
        <w:rPr>
          <w:color w:val="002060"/>
        </w:rPr>
      </w:pPr>
      <w:r w:rsidRPr="00A528EE">
        <w:rPr>
          <w:color w:val="002060"/>
        </w:rPr>
        <w:t>CALCIO A CINQUE SERIE C2</w:t>
      </w:r>
    </w:p>
    <w:p w14:paraId="026555B6" w14:textId="77777777" w:rsidR="00396657" w:rsidRPr="00A528EE" w:rsidRDefault="00396657" w:rsidP="00396657">
      <w:pPr>
        <w:pStyle w:val="titoloprinc0"/>
        <w:rPr>
          <w:color w:val="002060"/>
        </w:rPr>
      </w:pPr>
      <w:r w:rsidRPr="00A528EE">
        <w:rPr>
          <w:color w:val="002060"/>
        </w:rPr>
        <w:t>VARIAZIONI AL PROGRAMMA GARE</w:t>
      </w:r>
    </w:p>
    <w:p w14:paraId="0495C970" w14:textId="77777777" w:rsidR="00396657" w:rsidRPr="00A528EE" w:rsidRDefault="00396657" w:rsidP="00396657">
      <w:pPr>
        <w:pStyle w:val="breakline"/>
        <w:rPr>
          <w:color w:val="002060"/>
        </w:rPr>
      </w:pPr>
    </w:p>
    <w:p w14:paraId="015D8883" w14:textId="77777777" w:rsidR="00396657" w:rsidRPr="00A528EE" w:rsidRDefault="00396657" w:rsidP="00396657">
      <w:pPr>
        <w:pStyle w:val="breakline"/>
        <w:rPr>
          <w:color w:val="002060"/>
        </w:rPr>
      </w:pPr>
    </w:p>
    <w:p w14:paraId="7C4AC43F" w14:textId="77777777" w:rsidR="00396657" w:rsidRPr="00A528EE" w:rsidRDefault="00396657" w:rsidP="00396657">
      <w:pPr>
        <w:pStyle w:val="sottotitolocampionato10"/>
        <w:rPr>
          <w:color w:val="002060"/>
        </w:rPr>
      </w:pPr>
      <w:r w:rsidRPr="00A528E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4C7104A5"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79E73" w14:textId="77777777" w:rsidR="00396657" w:rsidRPr="00A528EE" w:rsidRDefault="00396657" w:rsidP="001A4B2D">
            <w:pPr>
              <w:pStyle w:val="headertabella0"/>
              <w:rPr>
                <w:color w:val="002060"/>
              </w:rPr>
            </w:pPr>
            <w:r w:rsidRPr="00A528E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6801D"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DA650" w14:textId="77777777" w:rsidR="00396657" w:rsidRPr="00A528EE" w:rsidRDefault="00396657" w:rsidP="001A4B2D">
            <w:pPr>
              <w:pStyle w:val="headertabella0"/>
              <w:rPr>
                <w:color w:val="002060"/>
              </w:rPr>
            </w:pPr>
            <w:r w:rsidRPr="00A528E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135E"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DE1D9"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E46D5"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1CBE"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63D0" w14:textId="77777777" w:rsidR="00396657" w:rsidRPr="00A528EE" w:rsidRDefault="00396657" w:rsidP="001A4B2D">
            <w:pPr>
              <w:pStyle w:val="headertabella0"/>
              <w:rPr>
                <w:color w:val="002060"/>
              </w:rPr>
            </w:pPr>
            <w:r w:rsidRPr="00A528EE">
              <w:rPr>
                <w:color w:val="002060"/>
              </w:rPr>
              <w:t>Impianto</w:t>
            </w:r>
          </w:p>
        </w:tc>
      </w:tr>
      <w:tr w:rsidR="00396657" w:rsidRPr="00A528EE" w14:paraId="135886F8"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FEDE" w14:textId="77777777" w:rsidR="00396657" w:rsidRPr="00A528EE" w:rsidRDefault="00396657" w:rsidP="001A4B2D">
            <w:pPr>
              <w:pStyle w:val="rowtabella0"/>
              <w:rPr>
                <w:color w:val="002060"/>
                <w:highlight w:val="yellow"/>
              </w:rPr>
            </w:pPr>
            <w:r w:rsidRPr="00A528EE">
              <w:rPr>
                <w:color w:val="002060"/>
                <w:highlight w:val="yellow"/>
              </w:rPr>
              <w:t>11/11/2025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44B7" w14:textId="77777777" w:rsidR="00396657" w:rsidRPr="00A528EE" w:rsidRDefault="00396657" w:rsidP="001A4B2D">
            <w:pPr>
              <w:pStyle w:val="rowtabella0"/>
              <w:jc w:val="center"/>
              <w:rPr>
                <w:color w:val="002060"/>
                <w:highlight w:val="yellow"/>
              </w:rPr>
            </w:pPr>
            <w:r w:rsidRPr="00A528EE">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17EA" w14:textId="77777777" w:rsidR="00396657" w:rsidRPr="00A528EE" w:rsidRDefault="00396657" w:rsidP="001A4B2D">
            <w:pPr>
              <w:pStyle w:val="rowtabella0"/>
              <w:rPr>
                <w:color w:val="002060"/>
                <w:highlight w:val="yellow"/>
              </w:rPr>
            </w:pPr>
            <w:r w:rsidRPr="00A528EE">
              <w:rPr>
                <w:color w:val="002060"/>
                <w:highlight w:val="yellow"/>
              </w:rPr>
              <w:t>ALMA JUVENTUS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5A87" w14:textId="77777777" w:rsidR="00396657" w:rsidRPr="00A528EE" w:rsidRDefault="00396657" w:rsidP="001A4B2D">
            <w:pPr>
              <w:pStyle w:val="rowtabella0"/>
              <w:rPr>
                <w:color w:val="002060"/>
                <w:highlight w:val="yellow"/>
              </w:rPr>
            </w:pPr>
            <w:r w:rsidRPr="00A528EE">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C3CF" w14:textId="77777777" w:rsidR="00396657" w:rsidRPr="00A528EE" w:rsidRDefault="00396657" w:rsidP="001A4B2D">
            <w:pPr>
              <w:pStyle w:val="rowtabella0"/>
              <w:rPr>
                <w:color w:val="002060"/>
              </w:rPr>
            </w:pPr>
            <w:r w:rsidRPr="00A528EE">
              <w:rPr>
                <w:color w:val="002060"/>
              </w:rPr>
              <w:t>07/11/2025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C313" w14:textId="77777777" w:rsidR="00396657" w:rsidRPr="00A528EE" w:rsidRDefault="00396657" w:rsidP="001A4B2D">
            <w:pPr>
              <w:pStyle w:val="rowtabella0"/>
              <w:jc w:val="center"/>
              <w:rPr>
                <w:color w:val="002060"/>
                <w:highlight w:val="yellow"/>
              </w:rPr>
            </w:pPr>
            <w:r w:rsidRPr="00A528E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98E0" w14:textId="77777777" w:rsidR="00396657" w:rsidRPr="00A528EE" w:rsidRDefault="00396657" w:rsidP="001A4B2D">
            <w:pPr>
              <w:pStyle w:val="rowtabella0"/>
              <w:jc w:val="center"/>
              <w:rPr>
                <w:color w:val="002060"/>
              </w:rPr>
            </w:pPr>
            <w:r w:rsidRPr="00A528EE">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B593" w14:textId="77777777" w:rsidR="00396657" w:rsidRPr="00A528EE" w:rsidRDefault="00396657" w:rsidP="001A4B2D">
            <w:pPr>
              <w:rPr>
                <w:color w:val="002060"/>
              </w:rPr>
            </w:pPr>
          </w:p>
        </w:tc>
      </w:tr>
    </w:tbl>
    <w:p w14:paraId="463EA545" w14:textId="77777777" w:rsidR="00396657" w:rsidRPr="00A528EE" w:rsidRDefault="00396657" w:rsidP="00396657">
      <w:pPr>
        <w:pStyle w:val="breakline"/>
        <w:rPr>
          <w:rFonts w:eastAsiaTheme="minorEastAsia"/>
          <w:color w:val="002060"/>
        </w:rPr>
      </w:pPr>
    </w:p>
    <w:p w14:paraId="6C57255A" w14:textId="77777777" w:rsidR="00396657" w:rsidRPr="00A528EE" w:rsidRDefault="00396657" w:rsidP="00396657">
      <w:pPr>
        <w:pStyle w:val="breakline"/>
        <w:rPr>
          <w:color w:val="002060"/>
        </w:rPr>
      </w:pPr>
    </w:p>
    <w:p w14:paraId="6640CD01" w14:textId="77777777" w:rsidR="00396657" w:rsidRPr="00A528EE" w:rsidRDefault="00396657" w:rsidP="00396657">
      <w:pPr>
        <w:pStyle w:val="sottotitolocampionato10"/>
        <w:rPr>
          <w:color w:val="002060"/>
        </w:rPr>
      </w:pPr>
      <w:r w:rsidRPr="00A528E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96657" w:rsidRPr="00A528EE" w14:paraId="4EEFAC2E"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7B00" w14:textId="77777777" w:rsidR="00396657" w:rsidRPr="00A528EE" w:rsidRDefault="00396657" w:rsidP="001A4B2D">
            <w:pPr>
              <w:pStyle w:val="headertabella0"/>
              <w:rPr>
                <w:color w:val="002060"/>
              </w:rPr>
            </w:pPr>
            <w:r w:rsidRPr="00A528E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C8E75"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0814" w14:textId="77777777" w:rsidR="00396657" w:rsidRPr="00A528EE" w:rsidRDefault="00396657" w:rsidP="001A4B2D">
            <w:pPr>
              <w:pStyle w:val="headertabella0"/>
              <w:rPr>
                <w:color w:val="002060"/>
              </w:rPr>
            </w:pPr>
            <w:r w:rsidRPr="00A528E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BE8F"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73EE1"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09CB"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8723B"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33832" w14:textId="77777777" w:rsidR="00396657" w:rsidRPr="00A528EE" w:rsidRDefault="00396657" w:rsidP="001A4B2D">
            <w:pPr>
              <w:pStyle w:val="headertabella0"/>
              <w:rPr>
                <w:color w:val="002060"/>
              </w:rPr>
            </w:pPr>
            <w:r w:rsidRPr="00A528EE">
              <w:rPr>
                <w:color w:val="002060"/>
              </w:rPr>
              <w:t>Impianto</w:t>
            </w:r>
          </w:p>
        </w:tc>
      </w:tr>
      <w:tr w:rsidR="00396657" w:rsidRPr="00A528EE" w14:paraId="0B35F4B4"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4EA1" w14:textId="77777777" w:rsidR="00396657" w:rsidRPr="00A528EE" w:rsidRDefault="00396657" w:rsidP="001A4B2D">
            <w:pPr>
              <w:pStyle w:val="rowtabella0"/>
              <w:rPr>
                <w:color w:val="002060"/>
                <w:highlight w:val="yellow"/>
              </w:rPr>
            </w:pPr>
            <w:r w:rsidRPr="00A528EE">
              <w:rPr>
                <w:color w:val="002060"/>
                <w:highlight w:val="yellow"/>
              </w:rPr>
              <w:t>08/11/2025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623D" w14:textId="77777777" w:rsidR="00396657" w:rsidRPr="00A528EE" w:rsidRDefault="00396657" w:rsidP="001A4B2D">
            <w:pPr>
              <w:pStyle w:val="rowtabella0"/>
              <w:jc w:val="center"/>
              <w:rPr>
                <w:color w:val="002060"/>
                <w:highlight w:val="yellow"/>
              </w:rPr>
            </w:pPr>
            <w:r w:rsidRPr="00A528EE">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7948" w14:textId="77777777" w:rsidR="00396657" w:rsidRPr="00A528EE" w:rsidRDefault="00396657" w:rsidP="001A4B2D">
            <w:pPr>
              <w:pStyle w:val="rowtabella0"/>
              <w:rPr>
                <w:color w:val="002060"/>
                <w:highlight w:val="yellow"/>
              </w:rPr>
            </w:pPr>
            <w:r w:rsidRPr="00A528EE">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7EB2" w14:textId="77777777" w:rsidR="00396657" w:rsidRPr="00A528EE" w:rsidRDefault="00396657" w:rsidP="001A4B2D">
            <w:pPr>
              <w:pStyle w:val="rowtabella0"/>
              <w:rPr>
                <w:color w:val="002060"/>
                <w:highlight w:val="yellow"/>
              </w:rPr>
            </w:pPr>
            <w:r w:rsidRPr="00A528EE">
              <w:rPr>
                <w:color w:val="002060"/>
                <w:highlight w:val="yellow"/>
              </w:rPr>
              <w:t>FUTSAL CASTELRAIMONDO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4DB3"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C077" w14:textId="77777777" w:rsidR="00396657" w:rsidRPr="00A528EE" w:rsidRDefault="00396657" w:rsidP="001A4B2D">
            <w:pPr>
              <w:pStyle w:val="rowtabella0"/>
              <w:jc w:val="center"/>
              <w:rPr>
                <w:color w:val="002060"/>
              </w:rPr>
            </w:pPr>
            <w:r w:rsidRPr="00A528E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7990" w14:textId="77777777" w:rsidR="00396657" w:rsidRPr="00A528EE" w:rsidRDefault="00396657" w:rsidP="001A4B2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51B" w14:textId="77777777" w:rsidR="00396657" w:rsidRPr="00A528EE" w:rsidRDefault="00396657" w:rsidP="001A4B2D">
            <w:pPr>
              <w:rPr>
                <w:color w:val="002060"/>
              </w:rPr>
            </w:pPr>
          </w:p>
        </w:tc>
      </w:tr>
    </w:tbl>
    <w:p w14:paraId="2FF961BA" w14:textId="77777777" w:rsidR="00396657" w:rsidRPr="00A528EE" w:rsidRDefault="00396657" w:rsidP="00396657">
      <w:pPr>
        <w:pStyle w:val="breakline"/>
        <w:rPr>
          <w:rFonts w:eastAsiaTheme="minorEastAsia"/>
          <w:color w:val="002060"/>
        </w:rPr>
      </w:pPr>
    </w:p>
    <w:p w14:paraId="0D26E93A" w14:textId="77777777" w:rsidR="00396657" w:rsidRPr="00A528EE" w:rsidRDefault="00396657" w:rsidP="00396657">
      <w:pPr>
        <w:pStyle w:val="breakline"/>
        <w:rPr>
          <w:color w:val="002060"/>
        </w:rPr>
      </w:pPr>
    </w:p>
    <w:p w14:paraId="28CE0294" w14:textId="77777777" w:rsidR="00396657" w:rsidRPr="00A528EE" w:rsidRDefault="00396657" w:rsidP="00396657">
      <w:pPr>
        <w:pStyle w:val="titolocampionato0"/>
        <w:shd w:val="clear" w:color="auto" w:fill="CCCCCC"/>
        <w:spacing w:before="80" w:after="40"/>
        <w:rPr>
          <w:color w:val="002060"/>
        </w:rPr>
      </w:pPr>
      <w:r w:rsidRPr="00A528EE">
        <w:rPr>
          <w:color w:val="002060"/>
        </w:rPr>
        <w:t>CALCIO A CINQUE SERIE D</w:t>
      </w:r>
    </w:p>
    <w:p w14:paraId="0245BD90" w14:textId="77777777" w:rsidR="00396657" w:rsidRPr="00A528EE" w:rsidRDefault="00396657" w:rsidP="00396657">
      <w:pPr>
        <w:pStyle w:val="titoloprinc0"/>
        <w:rPr>
          <w:color w:val="002060"/>
        </w:rPr>
      </w:pPr>
      <w:r w:rsidRPr="00A528EE">
        <w:rPr>
          <w:color w:val="002060"/>
        </w:rPr>
        <w:t>VARIAZIONI AL PROGRAMMA GARE</w:t>
      </w:r>
    </w:p>
    <w:p w14:paraId="4885EFF7" w14:textId="77777777" w:rsidR="00396657" w:rsidRPr="00A528EE" w:rsidRDefault="00396657" w:rsidP="00396657">
      <w:pPr>
        <w:pStyle w:val="breakline"/>
        <w:rPr>
          <w:color w:val="002060"/>
        </w:rPr>
      </w:pPr>
    </w:p>
    <w:p w14:paraId="5553A87B" w14:textId="77777777" w:rsidR="00396657" w:rsidRPr="00A528EE" w:rsidRDefault="00396657" w:rsidP="00396657">
      <w:pPr>
        <w:pStyle w:val="breakline"/>
        <w:rPr>
          <w:color w:val="002060"/>
        </w:rPr>
      </w:pPr>
    </w:p>
    <w:p w14:paraId="057347AF" w14:textId="77777777" w:rsidR="00396657" w:rsidRPr="00A528EE" w:rsidRDefault="00396657" w:rsidP="00396657">
      <w:pPr>
        <w:pStyle w:val="sottotitolocampionato10"/>
        <w:rPr>
          <w:color w:val="002060"/>
        </w:rPr>
      </w:pPr>
      <w:r w:rsidRPr="00A528E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66745FE6"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C59D"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E4FD"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B864B"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B08E"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11219"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0331B"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56D8D"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86C6D" w14:textId="77777777" w:rsidR="00396657" w:rsidRPr="00A528EE" w:rsidRDefault="00396657" w:rsidP="001A4B2D">
            <w:pPr>
              <w:pStyle w:val="headertabella0"/>
              <w:rPr>
                <w:color w:val="002060"/>
              </w:rPr>
            </w:pPr>
            <w:r w:rsidRPr="00A528EE">
              <w:rPr>
                <w:color w:val="002060"/>
              </w:rPr>
              <w:t>Impianto</w:t>
            </w:r>
          </w:p>
        </w:tc>
      </w:tr>
      <w:tr w:rsidR="00396657" w:rsidRPr="00A528EE" w14:paraId="1BBFDD16"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E448" w14:textId="77777777" w:rsidR="00396657" w:rsidRPr="00732E14" w:rsidRDefault="00396657" w:rsidP="001A4B2D">
            <w:pPr>
              <w:pStyle w:val="rowtabella0"/>
              <w:rPr>
                <w:color w:val="002060"/>
                <w:highlight w:val="yellow"/>
              </w:rPr>
            </w:pPr>
            <w:r w:rsidRPr="00732E14">
              <w:rPr>
                <w:color w:val="002060"/>
                <w:highlight w:val="yellow"/>
              </w:rPr>
              <w:t>06/11/2025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5CF2" w14:textId="77777777" w:rsidR="00396657" w:rsidRPr="00732E14" w:rsidRDefault="00396657" w:rsidP="001A4B2D">
            <w:pPr>
              <w:pStyle w:val="rowtabella0"/>
              <w:jc w:val="center"/>
              <w:rPr>
                <w:color w:val="002060"/>
                <w:highlight w:val="yellow"/>
              </w:rPr>
            </w:pPr>
            <w:r w:rsidRPr="00732E1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91FE" w14:textId="77777777" w:rsidR="00396657" w:rsidRPr="00732E14" w:rsidRDefault="00396657" w:rsidP="001A4B2D">
            <w:pPr>
              <w:pStyle w:val="rowtabella0"/>
              <w:rPr>
                <w:color w:val="002060"/>
                <w:highlight w:val="yellow"/>
              </w:rPr>
            </w:pPr>
            <w:r w:rsidRPr="00732E14">
              <w:rPr>
                <w:color w:val="002060"/>
                <w:highlight w:val="yellow"/>
              </w:rPr>
              <w:t>POLISPORTIVA VILLA PIGNA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B48F" w14:textId="77777777" w:rsidR="00396657" w:rsidRPr="00732E14" w:rsidRDefault="00396657" w:rsidP="001A4B2D">
            <w:pPr>
              <w:pStyle w:val="rowtabella0"/>
              <w:rPr>
                <w:color w:val="002060"/>
                <w:highlight w:val="yellow"/>
              </w:rPr>
            </w:pPr>
            <w:r w:rsidRPr="00732E14">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B263" w14:textId="77777777" w:rsidR="00396657" w:rsidRPr="00A528EE" w:rsidRDefault="00396657" w:rsidP="001A4B2D">
            <w:pPr>
              <w:pStyle w:val="rowtabella0"/>
              <w:rPr>
                <w:color w:val="002060"/>
              </w:rPr>
            </w:pPr>
            <w:r w:rsidRPr="00A528EE">
              <w:rPr>
                <w:color w:val="002060"/>
              </w:rPr>
              <w:t>07/11/2025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2AAD" w14:textId="77777777" w:rsidR="00396657" w:rsidRPr="00A528EE" w:rsidRDefault="00396657" w:rsidP="001A4B2D">
            <w:pPr>
              <w:pStyle w:val="rowtabella0"/>
              <w:jc w:val="center"/>
              <w:rPr>
                <w:color w:val="002060"/>
              </w:rPr>
            </w:pPr>
            <w:r w:rsidRPr="00732E14">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F6DB" w14:textId="77777777" w:rsidR="00396657" w:rsidRPr="00A528EE" w:rsidRDefault="00396657" w:rsidP="001A4B2D">
            <w:pPr>
              <w:pStyle w:val="rowtabella0"/>
              <w:jc w:val="center"/>
              <w:rPr>
                <w:color w:val="002060"/>
              </w:rPr>
            </w:pPr>
            <w:r w:rsidRPr="00A528EE">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F863" w14:textId="77777777" w:rsidR="00396657" w:rsidRPr="00A528EE" w:rsidRDefault="00396657" w:rsidP="001A4B2D">
            <w:pPr>
              <w:rPr>
                <w:color w:val="002060"/>
              </w:rPr>
            </w:pPr>
          </w:p>
        </w:tc>
      </w:tr>
    </w:tbl>
    <w:p w14:paraId="2A9156C8" w14:textId="77777777" w:rsidR="00396657" w:rsidRPr="00A528EE" w:rsidRDefault="00396657" w:rsidP="00396657">
      <w:pPr>
        <w:pStyle w:val="breakline"/>
        <w:rPr>
          <w:rFonts w:eastAsiaTheme="minorEastAsia"/>
          <w:color w:val="002060"/>
        </w:rPr>
      </w:pPr>
    </w:p>
    <w:p w14:paraId="24BAFC91" w14:textId="77777777" w:rsidR="00396657" w:rsidRPr="00A528EE" w:rsidRDefault="00396657" w:rsidP="00396657">
      <w:pPr>
        <w:pStyle w:val="breakline"/>
        <w:rPr>
          <w:color w:val="002060"/>
        </w:rPr>
      </w:pPr>
    </w:p>
    <w:p w14:paraId="34780C36" w14:textId="77777777" w:rsidR="00396657" w:rsidRPr="00A528EE" w:rsidRDefault="00396657" w:rsidP="00396657">
      <w:pPr>
        <w:pStyle w:val="titolocampionato0"/>
        <w:shd w:val="clear" w:color="auto" w:fill="CCCCCC"/>
        <w:spacing w:before="80" w:after="40"/>
        <w:rPr>
          <w:color w:val="002060"/>
        </w:rPr>
      </w:pPr>
      <w:r w:rsidRPr="00A528EE">
        <w:rPr>
          <w:color w:val="002060"/>
        </w:rPr>
        <w:t>UNDER 19 CALCIO A 5 REGIONALE</w:t>
      </w:r>
    </w:p>
    <w:p w14:paraId="7C793CAB" w14:textId="77777777" w:rsidR="00396657" w:rsidRPr="00A528EE" w:rsidRDefault="00396657" w:rsidP="00396657">
      <w:pPr>
        <w:pStyle w:val="titoloprinc0"/>
        <w:rPr>
          <w:color w:val="002060"/>
        </w:rPr>
      </w:pPr>
      <w:r w:rsidRPr="00A528EE">
        <w:rPr>
          <w:color w:val="002060"/>
        </w:rPr>
        <w:t>VARIAZIONI AL PROGRAMMA GARE</w:t>
      </w:r>
    </w:p>
    <w:p w14:paraId="52197025" w14:textId="77777777" w:rsidR="00396657" w:rsidRPr="00A528EE" w:rsidRDefault="00396657" w:rsidP="00396657">
      <w:pPr>
        <w:pStyle w:val="breakline"/>
        <w:rPr>
          <w:color w:val="002060"/>
        </w:rPr>
      </w:pPr>
    </w:p>
    <w:p w14:paraId="34F01761" w14:textId="77777777" w:rsidR="00396657" w:rsidRPr="00A528EE" w:rsidRDefault="00396657" w:rsidP="00396657">
      <w:pPr>
        <w:pStyle w:val="breakline"/>
        <w:rPr>
          <w:color w:val="002060"/>
        </w:rPr>
      </w:pPr>
    </w:p>
    <w:p w14:paraId="79BDB934" w14:textId="77777777" w:rsidR="00396657" w:rsidRPr="00A528EE" w:rsidRDefault="00396657" w:rsidP="00396657">
      <w:pPr>
        <w:pStyle w:val="sottotitolocampionato10"/>
        <w:rPr>
          <w:color w:val="002060"/>
        </w:rPr>
      </w:pPr>
      <w:r w:rsidRPr="00A528E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21D1869F"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6FF57"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EABC2"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014C2"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23CD"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F5AB2"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35BB"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52352"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8D935" w14:textId="77777777" w:rsidR="00396657" w:rsidRPr="00A528EE" w:rsidRDefault="00396657" w:rsidP="001A4B2D">
            <w:pPr>
              <w:pStyle w:val="headertabella0"/>
              <w:rPr>
                <w:color w:val="002060"/>
              </w:rPr>
            </w:pPr>
            <w:r w:rsidRPr="00A528EE">
              <w:rPr>
                <w:color w:val="002060"/>
              </w:rPr>
              <w:t>Impianto</w:t>
            </w:r>
          </w:p>
        </w:tc>
      </w:tr>
      <w:tr w:rsidR="00396657" w:rsidRPr="00A528EE" w14:paraId="4EB8EEE9"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365C" w14:textId="77777777" w:rsidR="00396657" w:rsidRPr="00732E14" w:rsidRDefault="00396657" w:rsidP="001A4B2D">
            <w:pPr>
              <w:pStyle w:val="rowtabella0"/>
              <w:rPr>
                <w:color w:val="002060"/>
                <w:highlight w:val="yellow"/>
              </w:rPr>
            </w:pPr>
            <w:r w:rsidRPr="00732E14">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54E5" w14:textId="77777777" w:rsidR="00396657" w:rsidRPr="00732E14" w:rsidRDefault="00396657" w:rsidP="001A4B2D">
            <w:pPr>
              <w:pStyle w:val="rowtabella0"/>
              <w:jc w:val="center"/>
              <w:rPr>
                <w:color w:val="002060"/>
                <w:highlight w:val="yellow"/>
              </w:rPr>
            </w:pPr>
            <w:r w:rsidRPr="00732E14">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9733" w14:textId="77777777" w:rsidR="00396657" w:rsidRPr="00732E14" w:rsidRDefault="00396657" w:rsidP="001A4B2D">
            <w:pPr>
              <w:pStyle w:val="rowtabella0"/>
              <w:rPr>
                <w:color w:val="002060"/>
                <w:highlight w:val="yellow"/>
              </w:rPr>
            </w:pPr>
            <w:r w:rsidRPr="00732E1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80B5" w14:textId="77777777" w:rsidR="00396657" w:rsidRPr="00732E14" w:rsidRDefault="00396657" w:rsidP="001A4B2D">
            <w:pPr>
              <w:pStyle w:val="rowtabella0"/>
              <w:rPr>
                <w:color w:val="002060"/>
                <w:highlight w:val="yellow"/>
              </w:rPr>
            </w:pPr>
            <w:r w:rsidRPr="00732E14">
              <w:rPr>
                <w:color w:val="002060"/>
                <w:highlight w:val="yellow"/>
              </w:rPr>
              <w:t>POLISPORTIVA ROSSO BLU</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58EC"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4647" w14:textId="77777777" w:rsidR="00396657" w:rsidRPr="00A528EE" w:rsidRDefault="00396657" w:rsidP="001A4B2D">
            <w:pPr>
              <w:pStyle w:val="rowtabella0"/>
              <w:jc w:val="center"/>
              <w:rPr>
                <w:color w:val="002060"/>
              </w:rPr>
            </w:pPr>
            <w:r w:rsidRPr="00732E1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E4E4" w14:textId="77777777" w:rsidR="00396657" w:rsidRPr="00A528EE" w:rsidRDefault="00396657" w:rsidP="001A4B2D">
            <w:pPr>
              <w:pStyle w:val="rowtabella0"/>
              <w:jc w:val="center"/>
              <w:rPr>
                <w:color w:val="002060"/>
              </w:rPr>
            </w:pPr>
            <w:r w:rsidRPr="00A528EE">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C32B" w14:textId="77777777" w:rsidR="00396657" w:rsidRPr="00A528EE" w:rsidRDefault="00396657" w:rsidP="001A4B2D">
            <w:pPr>
              <w:rPr>
                <w:color w:val="002060"/>
              </w:rPr>
            </w:pPr>
          </w:p>
        </w:tc>
      </w:tr>
    </w:tbl>
    <w:p w14:paraId="27B23384" w14:textId="77777777" w:rsidR="00396657" w:rsidRPr="00A528EE" w:rsidRDefault="00396657" w:rsidP="00396657">
      <w:pPr>
        <w:pStyle w:val="breakline"/>
        <w:rPr>
          <w:rFonts w:eastAsiaTheme="minorEastAsia"/>
          <w:color w:val="002060"/>
        </w:rPr>
      </w:pPr>
    </w:p>
    <w:p w14:paraId="7A6F24BE" w14:textId="77777777" w:rsidR="00396657" w:rsidRPr="00A528EE" w:rsidRDefault="00396657" w:rsidP="00396657">
      <w:pPr>
        <w:pStyle w:val="breakline"/>
        <w:rPr>
          <w:color w:val="002060"/>
        </w:rPr>
      </w:pPr>
    </w:p>
    <w:p w14:paraId="14E18C68" w14:textId="77777777" w:rsidR="00396657" w:rsidRPr="00A528EE" w:rsidRDefault="00396657" w:rsidP="00396657">
      <w:pPr>
        <w:pStyle w:val="titolocampionato0"/>
        <w:shd w:val="clear" w:color="auto" w:fill="CCCCCC"/>
        <w:spacing w:before="80" w:after="40"/>
        <w:rPr>
          <w:color w:val="002060"/>
        </w:rPr>
      </w:pPr>
      <w:r w:rsidRPr="00A528EE">
        <w:rPr>
          <w:color w:val="002060"/>
        </w:rPr>
        <w:t>UNDER 17 C5 REGIONALI MASCHILI</w:t>
      </w:r>
    </w:p>
    <w:p w14:paraId="2BD41D2B" w14:textId="77777777" w:rsidR="00396657" w:rsidRPr="00A528EE" w:rsidRDefault="00396657" w:rsidP="00396657">
      <w:pPr>
        <w:pStyle w:val="titoloprinc0"/>
        <w:rPr>
          <w:color w:val="002060"/>
        </w:rPr>
      </w:pPr>
      <w:r w:rsidRPr="00A528EE">
        <w:rPr>
          <w:color w:val="002060"/>
        </w:rPr>
        <w:t>VARIAZIONI AL PROGRAMMA GARE</w:t>
      </w:r>
    </w:p>
    <w:p w14:paraId="036FB49F" w14:textId="77777777" w:rsidR="00396657" w:rsidRPr="00A528EE" w:rsidRDefault="00396657" w:rsidP="00396657">
      <w:pPr>
        <w:pStyle w:val="breakline"/>
        <w:rPr>
          <w:color w:val="002060"/>
        </w:rPr>
      </w:pPr>
    </w:p>
    <w:p w14:paraId="6F70DB80" w14:textId="77777777" w:rsidR="00396657" w:rsidRPr="00A528EE" w:rsidRDefault="00396657" w:rsidP="00396657">
      <w:pPr>
        <w:pStyle w:val="breakline"/>
        <w:rPr>
          <w:color w:val="002060"/>
        </w:rPr>
      </w:pPr>
    </w:p>
    <w:p w14:paraId="57A1AFFD" w14:textId="77777777" w:rsidR="00396657" w:rsidRPr="00A528EE" w:rsidRDefault="00396657" w:rsidP="00396657">
      <w:pPr>
        <w:pStyle w:val="sottotitolocampionato10"/>
        <w:rPr>
          <w:color w:val="002060"/>
        </w:rPr>
      </w:pPr>
      <w:r w:rsidRPr="00A528E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59CD7B14"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6BBA"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6B136"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93B29"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F65DD"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C48D"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8130A"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F3ADB"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9D54" w14:textId="77777777" w:rsidR="00396657" w:rsidRPr="00A528EE" w:rsidRDefault="00396657" w:rsidP="001A4B2D">
            <w:pPr>
              <w:pStyle w:val="headertabella0"/>
              <w:rPr>
                <w:color w:val="002060"/>
              </w:rPr>
            </w:pPr>
            <w:r w:rsidRPr="00A528EE">
              <w:rPr>
                <w:color w:val="002060"/>
              </w:rPr>
              <w:t>Impianto</w:t>
            </w:r>
          </w:p>
        </w:tc>
      </w:tr>
      <w:tr w:rsidR="00396657" w:rsidRPr="00A528EE" w14:paraId="3E69140C"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86C2" w14:textId="77777777" w:rsidR="00396657" w:rsidRPr="00D7717B" w:rsidRDefault="00396657" w:rsidP="001A4B2D">
            <w:pPr>
              <w:pStyle w:val="rowtabella0"/>
              <w:rPr>
                <w:color w:val="002060"/>
                <w:highlight w:val="yellow"/>
              </w:rPr>
            </w:pPr>
            <w:r w:rsidRPr="00D7717B">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87CF" w14:textId="77777777" w:rsidR="00396657" w:rsidRPr="00D7717B" w:rsidRDefault="00396657" w:rsidP="001A4B2D">
            <w:pPr>
              <w:pStyle w:val="rowtabella0"/>
              <w:jc w:val="center"/>
              <w:rPr>
                <w:color w:val="002060"/>
                <w:highlight w:val="yellow"/>
              </w:rPr>
            </w:pPr>
            <w:r w:rsidRPr="00D7717B">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E70B" w14:textId="77777777" w:rsidR="00396657" w:rsidRPr="00D7717B" w:rsidRDefault="00396657" w:rsidP="001A4B2D">
            <w:pPr>
              <w:pStyle w:val="rowtabella0"/>
              <w:rPr>
                <w:color w:val="002060"/>
                <w:highlight w:val="yellow"/>
              </w:rPr>
            </w:pPr>
            <w:r w:rsidRPr="00D7717B">
              <w:rPr>
                <w:color w:val="002060"/>
                <w:highlight w:val="yellow"/>
              </w:rPr>
              <w:t xml:space="preserve">AUDAX 1970 </w:t>
            </w:r>
            <w:proofErr w:type="gramStart"/>
            <w:r w:rsidRPr="00D7717B">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587B" w14:textId="77777777" w:rsidR="00396657" w:rsidRPr="00D7717B" w:rsidRDefault="00396657" w:rsidP="001A4B2D">
            <w:pPr>
              <w:pStyle w:val="rowtabella0"/>
              <w:rPr>
                <w:color w:val="002060"/>
                <w:highlight w:val="yellow"/>
              </w:rPr>
            </w:pPr>
            <w:r w:rsidRPr="00D7717B">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2518"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15B0" w14:textId="77777777" w:rsidR="00396657" w:rsidRPr="00A528EE" w:rsidRDefault="00396657" w:rsidP="001A4B2D">
            <w:pPr>
              <w:pStyle w:val="rowtabella0"/>
              <w:jc w:val="center"/>
              <w:rPr>
                <w:color w:val="002060"/>
              </w:rPr>
            </w:pPr>
            <w:r w:rsidRPr="00D7717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C01B" w14:textId="77777777" w:rsidR="00396657" w:rsidRPr="00A528EE" w:rsidRDefault="00396657" w:rsidP="001A4B2D">
            <w:pPr>
              <w:pStyle w:val="rowtabella0"/>
              <w:jc w:val="center"/>
              <w:rPr>
                <w:color w:val="002060"/>
              </w:rPr>
            </w:pPr>
            <w:r w:rsidRPr="00A528E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8402" w14:textId="77777777" w:rsidR="00396657" w:rsidRPr="00A528EE" w:rsidRDefault="00396657" w:rsidP="001A4B2D">
            <w:pPr>
              <w:rPr>
                <w:color w:val="002060"/>
              </w:rPr>
            </w:pPr>
          </w:p>
        </w:tc>
      </w:tr>
    </w:tbl>
    <w:p w14:paraId="6032E999" w14:textId="77777777" w:rsidR="00396657" w:rsidRPr="00A528EE" w:rsidRDefault="00396657" w:rsidP="00396657">
      <w:pPr>
        <w:pStyle w:val="breakline"/>
        <w:rPr>
          <w:rFonts w:eastAsiaTheme="minorEastAsia"/>
          <w:color w:val="002060"/>
        </w:rPr>
      </w:pPr>
    </w:p>
    <w:p w14:paraId="1C38793C" w14:textId="77777777" w:rsidR="00396657" w:rsidRPr="00A528EE" w:rsidRDefault="00396657" w:rsidP="00396657">
      <w:pPr>
        <w:pStyle w:val="breakline"/>
        <w:rPr>
          <w:color w:val="002060"/>
        </w:rPr>
      </w:pPr>
    </w:p>
    <w:p w14:paraId="3D8FC6CB" w14:textId="77777777" w:rsidR="00396657" w:rsidRPr="00A528EE" w:rsidRDefault="00396657" w:rsidP="00396657">
      <w:pPr>
        <w:pStyle w:val="breakline"/>
        <w:rPr>
          <w:color w:val="002060"/>
        </w:rPr>
      </w:pPr>
    </w:p>
    <w:p w14:paraId="4FCA24F9" w14:textId="77777777" w:rsidR="00396657" w:rsidRPr="00A528EE" w:rsidRDefault="00396657" w:rsidP="00396657">
      <w:pPr>
        <w:pStyle w:val="titolocampionato0"/>
        <w:shd w:val="clear" w:color="auto" w:fill="CCCCCC"/>
        <w:spacing w:before="80" w:after="40"/>
        <w:rPr>
          <w:color w:val="002060"/>
        </w:rPr>
      </w:pPr>
      <w:r w:rsidRPr="00A528EE">
        <w:rPr>
          <w:color w:val="002060"/>
        </w:rPr>
        <w:t>UNDER 15 C5 REGIONALI MASCHILI</w:t>
      </w:r>
    </w:p>
    <w:p w14:paraId="18F94C63" w14:textId="77777777" w:rsidR="00396657" w:rsidRPr="00A528EE" w:rsidRDefault="00396657" w:rsidP="00396657">
      <w:pPr>
        <w:pStyle w:val="titoloprinc0"/>
        <w:rPr>
          <w:color w:val="002060"/>
        </w:rPr>
      </w:pPr>
      <w:r w:rsidRPr="00A528EE">
        <w:rPr>
          <w:color w:val="002060"/>
        </w:rPr>
        <w:t>VARIAZIONI AL PROGRAMMA GARE</w:t>
      </w:r>
    </w:p>
    <w:p w14:paraId="2EF422F8" w14:textId="77777777" w:rsidR="00396657" w:rsidRPr="00A528EE" w:rsidRDefault="00396657" w:rsidP="00396657">
      <w:pPr>
        <w:pStyle w:val="breakline"/>
        <w:rPr>
          <w:color w:val="002060"/>
        </w:rPr>
      </w:pPr>
    </w:p>
    <w:p w14:paraId="66EE55FD" w14:textId="77777777" w:rsidR="00396657" w:rsidRPr="00A528EE" w:rsidRDefault="00396657" w:rsidP="00396657">
      <w:pPr>
        <w:pStyle w:val="breakline"/>
        <w:rPr>
          <w:color w:val="002060"/>
        </w:rPr>
      </w:pPr>
    </w:p>
    <w:p w14:paraId="6065B934" w14:textId="77777777" w:rsidR="00396657" w:rsidRPr="00A528EE" w:rsidRDefault="00396657" w:rsidP="00396657">
      <w:pPr>
        <w:pStyle w:val="sottotitolocampionato10"/>
        <w:rPr>
          <w:color w:val="002060"/>
        </w:rPr>
      </w:pPr>
      <w:r w:rsidRPr="00A528EE">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3B36D437"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EE81E"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B93C6"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FAB4"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BB2F"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FD437"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D092B"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5592A"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6FFB" w14:textId="77777777" w:rsidR="00396657" w:rsidRPr="00A528EE" w:rsidRDefault="00396657" w:rsidP="001A4B2D">
            <w:pPr>
              <w:pStyle w:val="headertabella0"/>
              <w:rPr>
                <w:color w:val="002060"/>
              </w:rPr>
            </w:pPr>
            <w:r w:rsidRPr="00A528EE">
              <w:rPr>
                <w:color w:val="002060"/>
              </w:rPr>
              <w:t>Impianto</w:t>
            </w:r>
          </w:p>
        </w:tc>
      </w:tr>
      <w:tr w:rsidR="00396657" w:rsidRPr="00A528EE" w14:paraId="35592A56"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0843" w14:textId="77777777" w:rsidR="00396657" w:rsidRPr="00D7717B" w:rsidRDefault="00396657" w:rsidP="001A4B2D">
            <w:pPr>
              <w:pStyle w:val="rowtabella0"/>
              <w:rPr>
                <w:color w:val="002060"/>
                <w:highlight w:val="yellow"/>
              </w:rPr>
            </w:pPr>
            <w:r w:rsidRPr="00D7717B">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DAB7" w14:textId="77777777" w:rsidR="00396657" w:rsidRPr="00D7717B" w:rsidRDefault="00396657" w:rsidP="001A4B2D">
            <w:pPr>
              <w:pStyle w:val="rowtabella0"/>
              <w:jc w:val="center"/>
              <w:rPr>
                <w:color w:val="002060"/>
                <w:highlight w:val="yellow"/>
              </w:rPr>
            </w:pPr>
            <w:r w:rsidRPr="00D7717B">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794B" w14:textId="77777777" w:rsidR="00396657" w:rsidRPr="00D7717B" w:rsidRDefault="00396657" w:rsidP="001A4B2D">
            <w:pPr>
              <w:pStyle w:val="rowtabella0"/>
              <w:rPr>
                <w:color w:val="002060"/>
                <w:highlight w:val="yellow"/>
              </w:rPr>
            </w:pPr>
            <w:r w:rsidRPr="00D7717B">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11C7" w14:textId="77777777" w:rsidR="00396657" w:rsidRPr="00D7717B" w:rsidRDefault="00396657" w:rsidP="001A4B2D">
            <w:pPr>
              <w:pStyle w:val="rowtabella0"/>
              <w:rPr>
                <w:color w:val="002060"/>
                <w:highlight w:val="yellow"/>
              </w:rPr>
            </w:pPr>
            <w:r w:rsidRPr="00D7717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EFD6"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B7D7" w14:textId="77777777" w:rsidR="00396657" w:rsidRPr="00D7717B" w:rsidRDefault="00396657" w:rsidP="001A4B2D">
            <w:pPr>
              <w:pStyle w:val="rowtabella0"/>
              <w:jc w:val="center"/>
              <w:rPr>
                <w:color w:val="002060"/>
                <w:highlight w:val="yellow"/>
              </w:rPr>
            </w:pPr>
            <w:r w:rsidRPr="00D7717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7770" w14:textId="77777777" w:rsidR="00396657" w:rsidRPr="00A528EE" w:rsidRDefault="00396657" w:rsidP="001A4B2D">
            <w:pPr>
              <w:pStyle w:val="rowtabella0"/>
              <w:jc w:val="center"/>
              <w:rPr>
                <w:color w:val="002060"/>
              </w:rPr>
            </w:pPr>
            <w:r w:rsidRPr="00A528E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F6B4" w14:textId="77777777" w:rsidR="00396657" w:rsidRPr="00A528EE" w:rsidRDefault="00396657" w:rsidP="001A4B2D">
            <w:pPr>
              <w:rPr>
                <w:color w:val="002060"/>
              </w:rPr>
            </w:pPr>
          </w:p>
        </w:tc>
      </w:tr>
      <w:tr w:rsidR="00396657" w:rsidRPr="00A528EE" w14:paraId="004A8B28"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0201" w14:textId="77777777" w:rsidR="00396657" w:rsidRPr="00D7717B" w:rsidRDefault="00396657" w:rsidP="001A4B2D">
            <w:pPr>
              <w:pStyle w:val="rowtabella0"/>
              <w:rPr>
                <w:color w:val="002060"/>
                <w:highlight w:val="yellow"/>
              </w:rPr>
            </w:pPr>
            <w:r w:rsidRPr="00D7717B">
              <w:rPr>
                <w:color w:val="002060"/>
                <w:highlight w:val="yellow"/>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B542" w14:textId="77777777" w:rsidR="00396657" w:rsidRPr="00D7717B" w:rsidRDefault="00396657" w:rsidP="001A4B2D">
            <w:pPr>
              <w:pStyle w:val="rowtabella0"/>
              <w:jc w:val="center"/>
              <w:rPr>
                <w:color w:val="002060"/>
                <w:highlight w:val="yellow"/>
              </w:rPr>
            </w:pPr>
            <w:r w:rsidRPr="00D7717B">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7719" w14:textId="77777777" w:rsidR="00396657" w:rsidRPr="00D7717B" w:rsidRDefault="00396657" w:rsidP="001A4B2D">
            <w:pPr>
              <w:pStyle w:val="rowtabella0"/>
              <w:rPr>
                <w:color w:val="002060"/>
                <w:highlight w:val="yellow"/>
              </w:rPr>
            </w:pPr>
            <w:r w:rsidRPr="00D7717B">
              <w:rPr>
                <w:color w:val="002060"/>
                <w:highlight w:val="yellow"/>
              </w:rPr>
              <w:t>ACSS MONDOLFO C5 SQ.C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D6EA" w14:textId="77777777" w:rsidR="00396657" w:rsidRPr="00D7717B" w:rsidRDefault="00396657" w:rsidP="001A4B2D">
            <w:pPr>
              <w:pStyle w:val="rowtabella0"/>
              <w:rPr>
                <w:color w:val="002060"/>
                <w:highlight w:val="yellow"/>
              </w:rPr>
            </w:pPr>
            <w:r w:rsidRPr="00D7717B">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D13C"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B8F3" w14:textId="77777777" w:rsidR="00396657" w:rsidRPr="00D7717B" w:rsidRDefault="00396657" w:rsidP="001A4B2D">
            <w:pPr>
              <w:pStyle w:val="rowtabella0"/>
              <w:jc w:val="center"/>
              <w:rPr>
                <w:color w:val="002060"/>
                <w:highlight w:val="yellow"/>
              </w:rPr>
            </w:pPr>
            <w:r w:rsidRPr="00D7717B">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070F" w14:textId="77777777" w:rsidR="00396657" w:rsidRPr="00A528EE" w:rsidRDefault="00396657" w:rsidP="001A4B2D">
            <w:pPr>
              <w:pStyle w:val="rowtabella0"/>
              <w:jc w:val="center"/>
              <w:rPr>
                <w:color w:val="002060"/>
              </w:rPr>
            </w:pPr>
            <w:r w:rsidRPr="00A528E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C0EA" w14:textId="77777777" w:rsidR="00396657" w:rsidRPr="00A528EE" w:rsidRDefault="00396657" w:rsidP="001A4B2D">
            <w:pPr>
              <w:pStyle w:val="rowtabella0"/>
              <w:rPr>
                <w:color w:val="002060"/>
              </w:rPr>
            </w:pPr>
            <w:r w:rsidRPr="00D7717B">
              <w:rPr>
                <w:color w:val="002060"/>
                <w:highlight w:val="yellow"/>
              </w:rPr>
              <w:t xml:space="preserve">PAL.COM. </w:t>
            </w:r>
            <w:proofErr w:type="gramStart"/>
            <w:r w:rsidRPr="00D7717B">
              <w:rPr>
                <w:color w:val="002060"/>
                <w:highlight w:val="yellow"/>
              </w:rPr>
              <w:t>S.MICHELE</w:t>
            </w:r>
            <w:proofErr w:type="gramEnd"/>
            <w:r w:rsidRPr="00D7717B">
              <w:rPr>
                <w:color w:val="002060"/>
                <w:highlight w:val="yellow"/>
              </w:rPr>
              <w:t xml:space="preserve"> AL FIUME MONDAVIO VIA LORETO</w:t>
            </w:r>
          </w:p>
        </w:tc>
      </w:tr>
    </w:tbl>
    <w:p w14:paraId="46C92F35" w14:textId="77777777" w:rsidR="00396657" w:rsidRPr="00A528EE" w:rsidRDefault="00396657" w:rsidP="00396657">
      <w:pPr>
        <w:pStyle w:val="breakline"/>
        <w:rPr>
          <w:rFonts w:eastAsiaTheme="minorEastAsia"/>
          <w:color w:val="002060"/>
        </w:rPr>
      </w:pPr>
    </w:p>
    <w:p w14:paraId="2F24EE81" w14:textId="77777777" w:rsidR="00396657" w:rsidRPr="00A528EE" w:rsidRDefault="00396657" w:rsidP="00396657">
      <w:pPr>
        <w:pStyle w:val="breakline"/>
        <w:rPr>
          <w:color w:val="002060"/>
        </w:rPr>
      </w:pPr>
    </w:p>
    <w:p w14:paraId="36DEA275" w14:textId="77777777" w:rsidR="00396657" w:rsidRPr="00A528EE" w:rsidRDefault="00396657" w:rsidP="00396657">
      <w:pPr>
        <w:pStyle w:val="sottotitolocampionato10"/>
        <w:rPr>
          <w:color w:val="002060"/>
        </w:rPr>
      </w:pPr>
      <w:r w:rsidRPr="00A528E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2599C14F"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B22F2"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597B"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AD09"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3F496"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C873"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8D932"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0F87A"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4BB1" w14:textId="77777777" w:rsidR="00396657" w:rsidRPr="00A528EE" w:rsidRDefault="00396657" w:rsidP="001A4B2D">
            <w:pPr>
              <w:pStyle w:val="headertabella0"/>
              <w:rPr>
                <w:color w:val="002060"/>
              </w:rPr>
            </w:pPr>
            <w:r w:rsidRPr="00A528EE">
              <w:rPr>
                <w:color w:val="002060"/>
              </w:rPr>
              <w:t>Impianto</w:t>
            </w:r>
          </w:p>
        </w:tc>
      </w:tr>
      <w:tr w:rsidR="00396657" w:rsidRPr="00A528EE" w14:paraId="6E0B87D6"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BEDB" w14:textId="77777777" w:rsidR="00396657" w:rsidRPr="00D7717B" w:rsidRDefault="00396657" w:rsidP="001A4B2D">
            <w:pPr>
              <w:pStyle w:val="rowtabella0"/>
              <w:rPr>
                <w:color w:val="002060"/>
                <w:highlight w:val="yellow"/>
              </w:rPr>
            </w:pPr>
            <w:r w:rsidRPr="00D7717B">
              <w:rPr>
                <w:color w:val="002060"/>
                <w:highlight w:val="yellow"/>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9228" w14:textId="77777777" w:rsidR="00396657" w:rsidRPr="00D7717B" w:rsidRDefault="00396657" w:rsidP="001A4B2D">
            <w:pPr>
              <w:pStyle w:val="rowtabella0"/>
              <w:jc w:val="center"/>
              <w:rPr>
                <w:color w:val="002060"/>
                <w:highlight w:val="yellow"/>
              </w:rPr>
            </w:pPr>
            <w:r w:rsidRPr="00D7717B">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BDA8" w14:textId="77777777" w:rsidR="00396657" w:rsidRPr="00D7717B" w:rsidRDefault="00396657" w:rsidP="001A4B2D">
            <w:pPr>
              <w:pStyle w:val="rowtabella0"/>
              <w:rPr>
                <w:color w:val="002060"/>
                <w:highlight w:val="yellow"/>
              </w:rPr>
            </w:pPr>
            <w:r w:rsidRPr="00D7717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A78E" w14:textId="77777777" w:rsidR="00396657" w:rsidRPr="00D7717B" w:rsidRDefault="00396657" w:rsidP="001A4B2D">
            <w:pPr>
              <w:pStyle w:val="rowtabella0"/>
              <w:rPr>
                <w:color w:val="002060"/>
                <w:highlight w:val="yellow"/>
              </w:rPr>
            </w:pPr>
            <w:r w:rsidRPr="00D7717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BE0A" w14:textId="77777777" w:rsidR="00396657" w:rsidRPr="00A528EE" w:rsidRDefault="00396657" w:rsidP="001A4B2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5C1B" w14:textId="77777777" w:rsidR="00396657" w:rsidRPr="00A528EE" w:rsidRDefault="00396657" w:rsidP="001A4B2D">
            <w:pPr>
              <w:pStyle w:val="rowtabella0"/>
              <w:jc w:val="center"/>
              <w:rPr>
                <w:color w:val="002060"/>
              </w:rPr>
            </w:pPr>
            <w:r w:rsidRPr="00D7717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1C72" w14:textId="77777777" w:rsidR="00396657" w:rsidRPr="00A528EE" w:rsidRDefault="00396657" w:rsidP="001A4B2D">
            <w:pPr>
              <w:pStyle w:val="rowtabella0"/>
              <w:jc w:val="center"/>
              <w:rPr>
                <w:color w:val="002060"/>
              </w:rPr>
            </w:pPr>
            <w:r w:rsidRPr="00A528E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3ACD" w14:textId="77777777" w:rsidR="00396657" w:rsidRPr="00A528EE" w:rsidRDefault="00396657" w:rsidP="001A4B2D">
            <w:pPr>
              <w:rPr>
                <w:color w:val="002060"/>
              </w:rPr>
            </w:pPr>
          </w:p>
        </w:tc>
      </w:tr>
    </w:tbl>
    <w:p w14:paraId="4B6713E1" w14:textId="77777777" w:rsidR="00396657" w:rsidRPr="00A528EE" w:rsidRDefault="00396657" w:rsidP="00396657">
      <w:pPr>
        <w:pStyle w:val="breakline"/>
        <w:rPr>
          <w:rFonts w:eastAsiaTheme="minorEastAsia"/>
          <w:color w:val="002060"/>
        </w:rPr>
      </w:pPr>
    </w:p>
    <w:p w14:paraId="4C727162" w14:textId="77777777" w:rsidR="00396657" w:rsidRPr="00A528EE" w:rsidRDefault="00396657" w:rsidP="00396657">
      <w:pPr>
        <w:pStyle w:val="breakline"/>
        <w:rPr>
          <w:color w:val="002060"/>
        </w:rPr>
      </w:pPr>
    </w:p>
    <w:p w14:paraId="5D74A3DA" w14:textId="77777777" w:rsidR="00396657" w:rsidRPr="00A528EE" w:rsidRDefault="00396657" w:rsidP="00396657">
      <w:pPr>
        <w:pStyle w:val="titolocampionato0"/>
        <w:shd w:val="clear" w:color="auto" w:fill="CCCCCC"/>
        <w:spacing w:before="80" w:after="40"/>
        <w:rPr>
          <w:color w:val="002060"/>
        </w:rPr>
      </w:pPr>
      <w:r w:rsidRPr="00A528EE">
        <w:rPr>
          <w:color w:val="002060"/>
        </w:rPr>
        <w:t>COPPA ITALIA CALCIO A 5</w:t>
      </w:r>
    </w:p>
    <w:p w14:paraId="5EBEC792" w14:textId="77777777" w:rsidR="00396657" w:rsidRPr="00A528EE" w:rsidRDefault="00396657" w:rsidP="00396657">
      <w:pPr>
        <w:pStyle w:val="titoloprinc0"/>
        <w:rPr>
          <w:color w:val="002060"/>
        </w:rPr>
      </w:pPr>
      <w:r w:rsidRPr="00A528EE">
        <w:rPr>
          <w:color w:val="002060"/>
        </w:rPr>
        <w:t>VARIAZIONI AL PROGRAMMA GARE</w:t>
      </w:r>
    </w:p>
    <w:p w14:paraId="57FB2306" w14:textId="77777777" w:rsidR="00396657" w:rsidRPr="00A528EE" w:rsidRDefault="00396657" w:rsidP="00396657">
      <w:pPr>
        <w:pStyle w:val="breakline"/>
        <w:rPr>
          <w:color w:val="002060"/>
        </w:rPr>
      </w:pPr>
    </w:p>
    <w:p w14:paraId="587B881A" w14:textId="77777777" w:rsidR="00396657" w:rsidRPr="00A528EE" w:rsidRDefault="00396657" w:rsidP="00396657">
      <w:pPr>
        <w:pStyle w:val="breakline"/>
        <w:rPr>
          <w:color w:val="002060"/>
        </w:rPr>
      </w:pPr>
    </w:p>
    <w:p w14:paraId="16212F01" w14:textId="77777777" w:rsidR="00396657" w:rsidRPr="00A528EE" w:rsidRDefault="00396657" w:rsidP="00396657">
      <w:pPr>
        <w:pStyle w:val="sottotitolocampionato10"/>
        <w:rPr>
          <w:color w:val="002060"/>
        </w:rPr>
      </w:pPr>
      <w:r w:rsidRPr="00A528EE">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396657" w:rsidRPr="00A528EE" w14:paraId="00F42071" w14:textId="77777777" w:rsidTr="001A4B2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4FFE0" w14:textId="77777777" w:rsidR="00396657" w:rsidRPr="00A528EE" w:rsidRDefault="00396657" w:rsidP="001A4B2D">
            <w:pPr>
              <w:pStyle w:val="headertabella0"/>
              <w:rPr>
                <w:color w:val="002060"/>
              </w:rPr>
            </w:pPr>
            <w:r w:rsidRPr="00A528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8E4EE"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34CE9" w14:textId="77777777" w:rsidR="00396657" w:rsidRPr="00A528EE" w:rsidRDefault="00396657" w:rsidP="001A4B2D">
            <w:pPr>
              <w:pStyle w:val="headertabella0"/>
              <w:rPr>
                <w:color w:val="002060"/>
              </w:rPr>
            </w:pPr>
            <w:r w:rsidRPr="00A528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A674E"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9DAF4"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17E48"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68079"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B8683" w14:textId="77777777" w:rsidR="00396657" w:rsidRPr="00A528EE" w:rsidRDefault="00396657" w:rsidP="001A4B2D">
            <w:pPr>
              <w:pStyle w:val="headertabella0"/>
              <w:rPr>
                <w:color w:val="002060"/>
              </w:rPr>
            </w:pPr>
            <w:r w:rsidRPr="00A528EE">
              <w:rPr>
                <w:color w:val="002060"/>
              </w:rPr>
              <w:t>Impianto</w:t>
            </w:r>
          </w:p>
        </w:tc>
      </w:tr>
      <w:tr w:rsidR="00396657" w:rsidRPr="00A528EE" w14:paraId="4FE01C98" w14:textId="77777777" w:rsidTr="001A4B2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227" w14:textId="77777777" w:rsidR="00396657" w:rsidRPr="00D7717B" w:rsidRDefault="00396657" w:rsidP="001A4B2D">
            <w:pPr>
              <w:pStyle w:val="rowtabella0"/>
              <w:rPr>
                <w:color w:val="002060"/>
                <w:highlight w:val="yellow"/>
              </w:rPr>
            </w:pPr>
            <w:r w:rsidRPr="00D7717B">
              <w:rPr>
                <w:color w:val="002060"/>
                <w:highlight w:val="yellow"/>
              </w:rPr>
              <w:t>10/11/2025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A75D" w14:textId="77777777" w:rsidR="00396657" w:rsidRPr="00D7717B" w:rsidRDefault="00396657" w:rsidP="001A4B2D">
            <w:pPr>
              <w:pStyle w:val="rowtabella0"/>
              <w:jc w:val="center"/>
              <w:rPr>
                <w:color w:val="002060"/>
                <w:highlight w:val="yellow"/>
              </w:rPr>
            </w:pPr>
            <w:r w:rsidRPr="00D7717B">
              <w:rPr>
                <w:color w:val="002060"/>
                <w:highlight w:val="yellow"/>
              </w:rPr>
              <w:t>1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6DEB" w14:textId="77777777" w:rsidR="00396657" w:rsidRPr="00D7717B" w:rsidRDefault="00396657" w:rsidP="001A4B2D">
            <w:pPr>
              <w:pStyle w:val="rowtabella0"/>
              <w:rPr>
                <w:color w:val="002060"/>
                <w:highlight w:val="yellow"/>
              </w:rPr>
            </w:pPr>
            <w:r w:rsidRPr="00D7717B">
              <w:rPr>
                <w:color w:val="002060"/>
                <w:highlight w:val="yellow"/>
              </w:rPr>
              <w:t>PIEVE D ICO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AB56" w14:textId="77777777" w:rsidR="00396657" w:rsidRPr="00D7717B" w:rsidRDefault="00396657" w:rsidP="001A4B2D">
            <w:pPr>
              <w:pStyle w:val="rowtabella0"/>
              <w:rPr>
                <w:color w:val="002060"/>
                <w:highlight w:val="yellow"/>
              </w:rPr>
            </w:pPr>
            <w:r w:rsidRPr="00D7717B">
              <w:rPr>
                <w:color w:val="002060"/>
                <w:highlight w:val="yellow"/>
              </w:rPr>
              <w:t>LUCREZIA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C959" w14:textId="77777777" w:rsidR="00396657" w:rsidRPr="00D7717B" w:rsidRDefault="00396657" w:rsidP="001A4B2D">
            <w:pPr>
              <w:rPr>
                <w:rFonts w:ascii="Arial" w:hAnsi="Arial" w:cs="Arial"/>
                <w:color w:val="002060"/>
                <w:sz w:val="12"/>
                <w:szCs w:val="12"/>
              </w:rPr>
            </w:pPr>
            <w:bookmarkStart w:id="14" w:name="_Hlk213145839"/>
            <w:r w:rsidRPr="00D7717B">
              <w:rPr>
                <w:rFonts w:ascii="Arial" w:hAnsi="Arial" w:cs="Arial"/>
                <w:color w:val="002060"/>
                <w:sz w:val="12"/>
                <w:szCs w:val="12"/>
              </w:rPr>
              <w:t>12/11/2025</w:t>
            </w:r>
            <w:bookmarkEnd w:id="14"/>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43A2" w14:textId="77777777" w:rsidR="00396657" w:rsidRPr="00A528EE" w:rsidRDefault="00396657" w:rsidP="001A4B2D">
            <w:pPr>
              <w:pStyle w:val="rowtabella0"/>
              <w:jc w:val="center"/>
              <w:rPr>
                <w:color w:val="002060"/>
              </w:rPr>
            </w:pPr>
            <w:r w:rsidRPr="00D7717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71B3" w14:textId="77777777" w:rsidR="00396657" w:rsidRPr="00A528EE" w:rsidRDefault="00396657" w:rsidP="001A4B2D">
            <w:pPr>
              <w:pStyle w:val="rowtabella0"/>
              <w:jc w:val="center"/>
              <w:rPr>
                <w:color w:val="002060"/>
              </w:rPr>
            </w:pPr>
            <w:r w:rsidRPr="00A528EE">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9D52" w14:textId="77777777" w:rsidR="00396657" w:rsidRPr="00A528EE" w:rsidRDefault="00396657" w:rsidP="001A4B2D">
            <w:pPr>
              <w:rPr>
                <w:color w:val="002060"/>
              </w:rPr>
            </w:pPr>
          </w:p>
        </w:tc>
      </w:tr>
    </w:tbl>
    <w:p w14:paraId="63B5C9D6" w14:textId="77777777" w:rsidR="00396657" w:rsidRPr="00A528EE" w:rsidRDefault="00396657" w:rsidP="00396657">
      <w:pPr>
        <w:pStyle w:val="breakline"/>
        <w:rPr>
          <w:rFonts w:eastAsiaTheme="minorEastAsia"/>
          <w:color w:val="002060"/>
        </w:rPr>
      </w:pPr>
    </w:p>
    <w:p w14:paraId="500CEFAE" w14:textId="77777777" w:rsidR="00396657" w:rsidRPr="00A528EE" w:rsidRDefault="00396657" w:rsidP="00396657">
      <w:pPr>
        <w:pStyle w:val="breakline"/>
        <w:rPr>
          <w:color w:val="002060"/>
        </w:rPr>
      </w:pPr>
    </w:p>
    <w:p w14:paraId="1B53D75B" w14:textId="77777777" w:rsidR="00396657" w:rsidRPr="00A528EE" w:rsidRDefault="00396657" w:rsidP="00396657">
      <w:pPr>
        <w:pStyle w:val="breakline"/>
        <w:rPr>
          <w:color w:val="002060"/>
        </w:rPr>
      </w:pPr>
    </w:p>
    <w:p w14:paraId="7A797C2C" w14:textId="77777777" w:rsidR="00396657" w:rsidRPr="00A528EE" w:rsidRDefault="00396657" w:rsidP="00396657">
      <w:pPr>
        <w:pStyle w:val="titolocampionato0"/>
        <w:shd w:val="clear" w:color="auto" w:fill="CCCCCC"/>
        <w:spacing w:before="80" w:after="40"/>
        <w:rPr>
          <w:color w:val="002060"/>
        </w:rPr>
      </w:pPr>
      <w:r w:rsidRPr="00A528EE">
        <w:rPr>
          <w:color w:val="002060"/>
        </w:rPr>
        <w:t>COPPA MARCHE UNDER17 CALCIO A5</w:t>
      </w:r>
    </w:p>
    <w:p w14:paraId="219D9414" w14:textId="77777777" w:rsidR="00396657" w:rsidRPr="00A528EE" w:rsidRDefault="00396657" w:rsidP="00396657">
      <w:pPr>
        <w:pStyle w:val="titoloprinc0"/>
        <w:rPr>
          <w:color w:val="002060"/>
        </w:rPr>
      </w:pPr>
      <w:r w:rsidRPr="00A528EE">
        <w:rPr>
          <w:color w:val="002060"/>
        </w:rPr>
        <w:t>VARIAZIONI AL PROGRAMMA GARE</w:t>
      </w:r>
    </w:p>
    <w:p w14:paraId="354692EA" w14:textId="77777777" w:rsidR="00396657" w:rsidRPr="00A528EE" w:rsidRDefault="00396657" w:rsidP="00396657">
      <w:pPr>
        <w:pStyle w:val="breakline"/>
        <w:rPr>
          <w:color w:val="002060"/>
        </w:rPr>
      </w:pPr>
    </w:p>
    <w:p w14:paraId="6F7EF811" w14:textId="77777777" w:rsidR="00396657" w:rsidRPr="00A528EE" w:rsidRDefault="00396657" w:rsidP="00396657">
      <w:pPr>
        <w:pStyle w:val="breakline"/>
        <w:rPr>
          <w:color w:val="002060"/>
        </w:rPr>
      </w:pPr>
    </w:p>
    <w:p w14:paraId="74FF94F1" w14:textId="77777777" w:rsidR="00396657" w:rsidRPr="00A528EE" w:rsidRDefault="00396657" w:rsidP="00396657">
      <w:pPr>
        <w:pStyle w:val="sottotitolocampionato10"/>
        <w:rPr>
          <w:color w:val="002060"/>
        </w:rPr>
      </w:pPr>
      <w:r w:rsidRPr="00A528EE">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657" w:rsidRPr="00A528EE" w14:paraId="199CD94F" w14:textId="77777777" w:rsidTr="001A4B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1C9A1" w14:textId="77777777" w:rsidR="00396657" w:rsidRPr="00A528EE" w:rsidRDefault="00396657" w:rsidP="001A4B2D">
            <w:pPr>
              <w:pStyle w:val="headertabella0"/>
              <w:rPr>
                <w:color w:val="002060"/>
              </w:rPr>
            </w:pPr>
            <w:r w:rsidRPr="00A528E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0E481" w14:textId="77777777" w:rsidR="00396657" w:rsidRPr="00A528EE" w:rsidRDefault="00396657" w:rsidP="001A4B2D">
            <w:pPr>
              <w:pStyle w:val="headertabella0"/>
              <w:rPr>
                <w:color w:val="002060"/>
              </w:rPr>
            </w:pPr>
            <w:r w:rsidRPr="00A528EE">
              <w:rPr>
                <w:color w:val="002060"/>
              </w:rPr>
              <w:t xml:space="preserve">N° </w:t>
            </w:r>
            <w:proofErr w:type="spellStart"/>
            <w:r w:rsidRPr="00A528EE">
              <w:rPr>
                <w:color w:val="002060"/>
              </w:rPr>
              <w:t>Gior</w:t>
            </w:r>
            <w:proofErr w:type="spellEnd"/>
            <w:r w:rsidRPr="00A528E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AF97D" w14:textId="77777777" w:rsidR="00396657" w:rsidRPr="00A528EE" w:rsidRDefault="00396657" w:rsidP="001A4B2D">
            <w:pPr>
              <w:pStyle w:val="headertabella0"/>
              <w:rPr>
                <w:color w:val="002060"/>
              </w:rPr>
            </w:pPr>
            <w:r w:rsidRPr="00A528E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F4F8" w14:textId="77777777" w:rsidR="00396657" w:rsidRPr="00A528EE" w:rsidRDefault="00396657" w:rsidP="001A4B2D">
            <w:pPr>
              <w:pStyle w:val="headertabella0"/>
              <w:rPr>
                <w:color w:val="002060"/>
              </w:rPr>
            </w:pPr>
            <w:r w:rsidRPr="00A528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FAFA7" w14:textId="77777777" w:rsidR="00396657" w:rsidRPr="00A528EE" w:rsidRDefault="00396657" w:rsidP="001A4B2D">
            <w:pPr>
              <w:pStyle w:val="headertabella0"/>
              <w:rPr>
                <w:color w:val="002060"/>
              </w:rPr>
            </w:pPr>
            <w:r w:rsidRPr="00A528EE">
              <w:rPr>
                <w:color w:val="002060"/>
              </w:rPr>
              <w:t xml:space="preserve">Data </w:t>
            </w:r>
            <w:proofErr w:type="spellStart"/>
            <w:r w:rsidRPr="00A528EE">
              <w:rPr>
                <w:color w:val="002060"/>
              </w:rPr>
              <w:t>Orig</w:t>
            </w:r>
            <w:proofErr w:type="spellEnd"/>
            <w:r w:rsidRPr="00A528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26053" w14:textId="77777777" w:rsidR="00396657" w:rsidRPr="00A528EE" w:rsidRDefault="00396657" w:rsidP="001A4B2D">
            <w:pPr>
              <w:pStyle w:val="headertabella0"/>
              <w:rPr>
                <w:color w:val="002060"/>
              </w:rPr>
            </w:pPr>
            <w:r w:rsidRPr="00A528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63501" w14:textId="77777777" w:rsidR="00396657" w:rsidRPr="00A528EE" w:rsidRDefault="00396657" w:rsidP="001A4B2D">
            <w:pPr>
              <w:pStyle w:val="headertabella0"/>
              <w:rPr>
                <w:color w:val="002060"/>
              </w:rPr>
            </w:pPr>
            <w:r w:rsidRPr="00A528EE">
              <w:rPr>
                <w:color w:val="002060"/>
              </w:rPr>
              <w:t xml:space="preserve">Ora </w:t>
            </w:r>
            <w:proofErr w:type="spellStart"/>
            <w:r w:rsidRPr="00A528EE">
              <w:rPr>
                <w:color w:val="002060"/>
              </w:rPr>
              <w:t>Orig</w:t>
            </w:r>
            <w:proofErr w:type="spellEnd"/>
            <w:r w:rsidRPr="00A528E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C53F0" w14:textId="77777777" w:rsidR="00396657" w:rsidRPr="00A528EE" w:rsidRDefault="00396657" w:rsidP="001A4B2D">
            <w:pPr>
              <w:pStyle w:val="headertabella0"/>
              <w:rPr>
                <w:color w:val="002060"/>
              </w:rPr>
            </w:pPr>
            <w:r w:rsidRPr="00A528EE">
              <w:rPr>
                <w:color w:val="002060"/>
              </w:rPr>
              <w:t>Impianto</w:t>
            </w:r>
          </w:p>
        </w:tc>
      </w:tr>
      <w:tr w:rsidR="00396657" w:rsidRPr="00A528EE" w14:paraId="382FF48C" w14:textId="77777777" w:rsidTr="001A4B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6B3D" w14:textId="77777777" w:rsidR="00396657" w:rsidRPr="00D7717B" w:rsidRDefault="00396657" w:rsidP="001A4B2D">
            <w:pPr>
              <w:pStyle w:val="rowtabella0"/>
              <w:rPr>
                <w:color w:val="002060"/>
                <w:highlight w:val="yellow"/>
              </w:rPr>
            </w:pPr>
            <w:r w:rsidRPr="00D7717B">
              <w:rPr>
                <w:color w:val="002060"/>
                <w:highlight w:val="yellow"/>
              </w:rPr>
              <w:t>11/11/2025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DE32" w14:textId="77777777" w:rsidR="00396657" w:rsidRPr="00D7717B" w:rsidRDefault="00396657" w:rsidP="001A4B2D">
            <w:pPr>
              <w:pStyle w:val="rowtabella0"/>
              <w:jc w:val="center"/>
              <w:rPr>
                <w:color w:val="002060"/>
                <w:highlight w:val="yellow"/>
              </w:rPr>
            </w:pPr>
            <w:r w:rsidRPr="00D7717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0189A" w14:textId="77777777" w:rsidR="00396657" w:rsidRPr="00D7717B" w:rsidRDefault="00396657" w:rsidP="001A4B2D">
            <w:pPr>
              <w:pStyle w:val="rowtabella0"/>
              <w:rPr>
                <w:color w:val="002060"/>
                <w:highlight w:val="yellow"/>
              </w:rPr>
            </w:pPr>
            <w:r w:rsidRPr="00D7717B">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B020" w14:textId="77777777" w:rsidR="00396657" w:rsidRPr="00D7717B" w:rsidRDefault="00396657" w:rsidP="001A4B2D">
            <w:pPr>
              <w:pStyle w:val="rowtabella0"/>
              <w:rPr>
                <w:color w:val="002060"/>
                <w:highlight w:val="yellow"/>
              </w:rPr>
            </w:pPr>
            <w:r w:rsidRPr="00D7717B">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8FEB" w14:textId="77777777" w:rsidR="00396657" w:rsidRPr="00A528EE" w:rsidRDefault="00396657" w:rsidP="001A4B2D">
            <w:pPr>
              <w:rPr>
                <w:color w:val="002060"/>
              </w:rPr>
            </w:pPr>
            <w:r w:rsidRPr="00D7717B">
              <w:rPr>
                <w:rFonts w:ascii="Arial" w:hAnsi="Arial" w:cs="Arial"/>
                <w:color w:val="002060"/>
                <w:sz w:val="12"/>
                <w:szCs w:val="12"/>
              </w:rPr>
              <w:t>12/11/2025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117A" w14:textId="77777777" w:rsidR="00396657" w:rsidRPr="00A528EE" w:rsidRDefault="00396657" w:rsidP="001A4B2D">
            <w:pPr>
              <w:pStyle w:val="rowtabella0"/>
              <w:jc w:val="center"/>
              <w:rPr>
                <w:color w:val="002060"/>
              </w:rPr>
            </w:pPr>
            <w:r w:rsidRPr="00D7717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2666" w14:textId="77777777" w:rsidR="00396657" w:rsidRPr="00A528EE" w:rsidRDefault="00396657" w:rsidP="001A4B2D">
            <w:pPr>
              <w:pStyle w:val="rowtabella0"/>
              <w:jc w:val="center"/>
              <w:rPr>
                <w:color w:val="002060"/>
              </w:rPr>
            </w:pPr>
            <w:r w:rsidRPr="00A528EE">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EFEC" w14:textId="77777777" w:rsidR="00396657" w:rsidRPr="00A528EE" w:rsidRDefault="00396657" w:rsidP="001A4B2D">
            <w:pPr>
              <w:pStyle w:val="rowtabella0"/>
              <w:rPr>
                <w:color w:val="002060"/>
              </w:rPr>
            </w:pPr>
            <w:r w:rsidRPr="00D7717B">
              <w:rPr>
                <w:color w:val="002060"/>
                <w:highlight w:val="yellow"/>
              </w:rPr>
              <w:t>CENTRO SPORTIVO RECANATESE RECANATI VIA ALDO MORO</w:t>
            </w:r>
          </w:p>
        </w:tc>
      </w:tr>
    </w:tbl>
    <w:p w14:paraId="22C56119" w14:textId="77777777" w:rsidR="00396657" w:rsidRPr="00A528EE" w:rsidRDefault="00396657" w:rsidP="00396657">
      <w:pPr>
        <w:pStyle w:val="breakline"/>
        <w:rPr>
          <w:rFonts w:eastAsiaTheme="minorEastAsia"/>
          <w:color w:val="002060"/>
        </w:rPr>
      </w:pPr>
    </w:p>
    <w:p w14:paraId="092AC571" w14:textId="77777777" w:rsidR="00396657" w:rsidRPr="00A528EE" w:rsidRDefault="00396657" w:rsidP="00396657">
      <w:pPr>
        <w:pStyle w:val="breakline"/>
        <w:rPr>
          <w:color w:val="002060"/>
        </w:rPr>
      </w:pPr>
    </w:p>
    <w:p w14:paraId="157D57BA" w14:textId="7A2861DE" w:rsidR="004434AF" w:rsidRDefault="004434AF" w:rsidP="004434AF">
      <w:pPr>
        <w:pStyle w:val="breakline"/>
        <w:rPr>
          <w:color w:val="002060"/>
        </w:rPr>
      </w:pPr>
    </w:p>
    <w:p w14:paraId="11233320" w14:textId="77777777" w:rsidR="004434AF" w:rsidRPr="00C67005" w:rsidRDefault="004434AF" w:rsidP="004434AF">
      <w:pPr>
        <w:pStyle w:val="breakline"/>
        <w:rPr>
          <w:rFonts w:eastAsiaTheme="minorEastAsia"/>
          <w:color w:val="002060"/>
        </w:rPr>
      </w:pPr>
    </w:p>
    <w:p w14:paraId="2D5E995E" w14:textId="77777777" w:rsidR="004434AF" w:rsidRDefault="004434AF" w:rsidP="004434AF">
      <w:pPr>
        <w:pStyle w:val="breakline"/>
        <w:rPr>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A084AB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7C6F57">
        <w:rPr>
          <w:rFonts w:ascii="Arial" w:hAnsi="Arial" w:cs="Arial"/>
          <w:b/>
          <w:bCs/>
          <w:color w:val="002060"/>
        </w:rPr>
        <w:t>1</w:t>
      </w:r>
      <w:r w:rsidR="000F5269">
        <w:rPr>
          <w:rFonts w:ascii="Arial" w:hAnsi="Arial" w:cs="Arial"/>
          <w:b/>
          <w:bCs/>
          <w:color w:val="002060"/>
        </w:rPr>
        <w:t>7</w:t>
      </w:r>
      <w:r w:rsidR="00303F6E">
        <w:rPr>
          <w:rFonts w:ascii="Arial" w:hAnsi="Arial" w:cs="Arial"/>
          <w:b/>
          <w:bCs/>
          <w:color w:val="002060"/>
        </w:rPr>
        <w:t xml:space="preserve">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032008FA" w14:textId="77777777" w:rsidR="007E3A82" w:rsidRPr="000A05C2" w:rsidRDefault="007E3A82"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7BF122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F5269">
        <w:rPr>
          <w:b/>
          <w:color w:val="002060"/>
          <w:u w:val="single"/>
        </w:rPr>
        <w:t>0</w:t>
      </w:r>
      <w:r w:rsidR="00803393">
        <w:rPr>
          <w:b/>
          <w:color w:val="002060"/>
          <w:u w:val="single"/>
        </w:rPr>
        <w:t>4</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DE28F" w14:textId="77777777" w:rsidR="0060199E" w:rsidRDefault="0060199E">
      <w:r>
        <w:separator/>
      </w:r>
    </w:p>
  </w:endnote>
  <w:endnote w:type="continuationSeparator" w:id="0">
    <w:p w14:paraId="12367870" w14:textId="77777777" w:rsidR="0060199E" w:rsidRDefault="00601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58E3DD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803393">
      <w:rPr>
        <w:rStyle w:val="Numeropagina"/>
        <w:rFonts w:ascii="Arial" w:hAnsi="Arial" w:cs="Arial"/>
        <w:color w:val="002060"/>
      </w:rPr>
      <w:t>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F279D" w14:textId="77777777" w:rsidR="0060199E" w:rsidRDefault="0060199E">
      <w:r>
        <w:separator/>
      </w:r>
    </w:p>
  </w:footnote>
  <w:footnote w:type="continuationSeparator" w:id="0">
    <w:p w14:paraId="49893838" w14:textId="77777777" w:rsidR="0060199E" w:rsidRDefault="00601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0C78"/>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657"/>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199E"/>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1CA"/>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4D94"/>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393"/>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5"/>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45C"/>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TotalTime>
  <Pages>1</Pages>
  <Words>3046</Words>
  <Characters>17365</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20371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2025-11-04T09:52:00Z</cp:lastPrinted>
  <dcterms:created xsi:type="dcterms:W3CDTF">2025-11-04T09:13:00Z</dcterms:created>
  <dcterms:modified xsi:type="dcterms:W3CDTF">2025-11-04T09:52:00Z</dcterms:modified>
</cp:coreProperties>
</file>